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5127855" w14:textId="77777777" w:rsidR="001E7B1E" w:rsidRPr="00C222A9" w:rsidRDefault="001E7B1E" w:rsidP="000B5E9D">
      <w:pPr>
        <w:spacing w:after="0"/>
        <w:rPr>
          <w:rFonts w:cs="Times New Roman"/>
        </w:rPr>
      </w:pPr>
    </w:p>
    <w:p w14:paraId="309F08F5" w14:textId="77777777" w:rsidR="001A7777" w:rsidRPr="00C222A9" w:rsidRDefault="00C53E01" w:rsidP="001A7777">
      <w:pPr>
        <w:jc w:val="center"/>
        <w:rPr>
          <w:rFonts w:cs="Times New Roman"/>
          <w:b/>
          <w:caps/>
          <w:spacing w:val="60"/>
          <w:sz w:val="32"/>
        </w:rPr>
      </w:pPr>
      <w:r w:rsidRPr="00C222A9">
        <w:rPr>
          <w:rFonts w:cs="Times New Roman"/>
          <w:caps/>
          <w:spacing w:val="60"/>
        </w:rPr>
        <w:t>„</w:t>
      </w:r>
      <w:r w:rsidR="001A7777" w:rsidRPr="00C222A9">
        <w:rPr>
          <w:rFonts w:cs="Times New Roman"/>
          <w:b/>
          <w:caps/>
          <w:spacing w:val="60"/>
          <w:sz w:val="32"/>
        </w:rPr>
        <w:t>Szakképzési kerettanterv</w:t>
      </w:r>
    </w:p>
    <w:p w14:paraId="60275BB2" w14:textId="77777777" w:rsidR="001A7777" w:rsidRPr="00C222A9" w:rsidRDefault="001A7777" w:rsidP="001A7777">
      <w:pPr>
        <w:jc w:val="center"/>
        <w:rPr>
          <w:rFonts w:cs="Times New Roman"/>
          <w:b/>
          <w:sz w:val="32"/>
        </w:rPr>
      </w:pPr>
      <w:proofErr w:type="gramStart"/>
      <w:r w:rsidRPr="00C222A9">
        <w:rPr>
          <w:rFonts w:cs="Times New Roman"/>
          <w:b/>
          <w:sz w:val="32"/>
        </w:rPr>
        <w:t>a</w:t>
      </w:r>
      <w:proofErr w:type="gramEnd"/>
      <w:r w:rsidRPr="00C222A9">
        <w:rPr>
          <w:rFonts w:cs="Times New Roman"/>
          <w:b/>
          <w:sz w:val="32"/>
        </w:rPr>
        <w:t>(z)</w:t>
      </w:r>
    </w:p>
    <w:p w14:paraId="60F59A72" w14:textId="51456EFE" w:rsidR="0065053C" w:rsidRPr="00C222A9" w:rsidRDefault="004A4365" w:rsidP="001A7777">
      <w:pPr>
        <w:jc w:val="center"/>
        <w:rPr>
          <w:rFonts w:cs="Times New Roman"/>
          <w:b/>
          <w:caps/>
          <w:sz w:val="32"/>
        </w:rPr>
      </w:pPr>
      <w:r w:rsidRPr="00C222A9">
        <w:rPr>
          <w:rFonts w:cs="Times New Roman"/>
          <w:b/>
          <w:caps/>
          <w:sz w:val="32"/>
        </w:rPr>
        <w:t>XXXI</w:t>
      </w:r>
      <w:r w:rsidR="0065053C" w:rsidRPr="00C222A9">
        <w:rPr>
          <w:rFonts w:cs="Times New Roman"/>
          <w:b/>
          <w:caps/>
          <w:sz w:val="32"/>
        </w:rPr>
        <w:t xml:space="preserve">. </w:t>
      </w:r>
      <w:proofErr w:type="gramStart"/>
      <w:r w:rsidR="006A620F" w:rsidRPr="00C222A9">
        <w:rPr>
          <w:rFonts w:cs="Times New Roman"/>
          <w:b/>
          <w:caps/>
          <w:sz w:val="32"/>
        </w:rPr>
        <w:t xml:space="preserve">Agrár </w:t>
      </w:r>
      <w:r w:rsidRPr="00C222A9">
        <w:rPr>
          <w:rFonts w:cs="Times New Roman"/>
          <w:b/>
          <w:caps/>
          <w:sz w:val="32"/>
        </w:rPr>
        <w:t>gépész</w:t>
      </w:r>
      <w:proofErr w:type="gramEnd"/>
    </w:p>
    <w:p w14:paraId="4932FF00" w14:textId="77777777" w:rsidR="0065053C" w:rsidRPr="00C222A9" w:rsidRDefault="0065053C" w:rsidP="001A7777">
      <w:pPr>
        <w:jc w:val="center"/>
        <w:rPr>
          <w:rFonts w:cs="Times New Roman"/>
          <w:b/>
          <w:sz w:val="32"/>
        </w:rPr>
      </w:pPr>
      <w:proofErr w:type="gramStart"/>
      <w:r w:rsidRPr="00C222A9">
        <w:rPr>
          <w:rFonts w:cs="Times New Roman"/>
          <w:b/>
          <w:sz w:val="32"/>
        </w:rPr>
        <w:t>ágazathoz</w:t>
      </w:r>
      <w:proofErr w:type="gramEnd"/>
      <w:r w:rsidRPr="00C222A9">
        <w:rPr>
          <w:rFonts w:cs="Times New Roman"/>
          <w:b/>
          <w:sz w:val="32"/>
        </w:rPr>
        <w:t xml:space="preserve"> tartozó</w:t>
      </w:r>
    </w:p>
    <w:p w14:paraId="446D78F1" w14:textId="77777777" w:rsidR="001A7777" w:rsidRPr="00C222A9" w:rsidRDefault="004A4365" w:rsidP="001A7777">
      <w:pPr>
        <w:jc w:val="center"/>
        <w:rPr>
          <w:rFonts w:cs="Times New Roman"/>
          <w:b/>
          <w:sz w:val="32"/>
        </w:rPr>
      </w:pPr>
      <w:r w:rsidRPr="00C222A9">
        <w:rPr>
          <w:rFonts w:cs="Times New Roman"/>
          <w:b/>
          <w:sz w:val="32"/>
        </w:rPr>
        <w:t>54 521 05</w:t>
      </w:r>
    </w:p>
    <w:p w14:paraId="36C59C81" w14:textId="77777777" w:rsidR="001A7777" w:rsidRPr="00C222A9" w:rsidRDefault="004A4365" w:rsidP="001A7777">
      <w:pPr>
        <w:jc w:val="center"/>
        <w:rPr>
          <w:rFonts w:cs="Times New Roman"/>
          <w:b/>
          <w:caps/>
          <w:sz w:val="32"/>
        </w:rPr>
      </w:pPr>
      <w:r w:rsidRPr="00C222A9">
        <w:rPr>
          <w:rFonts w:cs="Times New Roman"/>
          <w:b/>
          <w:caps/>
          <w:sz w:val="32"/>
        </w:rPr>
        <w:t>mezőgazdasági gépésztechnikus</w:t>
      </w:r>
    </w:p>
    <w:p w14:paraId="5611CA5E" w14:textId="77777777" w:rsidR="000B5E9D" w:rsidRPr="00C222A9" w:rsidRDefault="001A7777" w:rsidP="001A7777">
      <w:pPr>
        <w:jc w:val="center"/>
        <w:rPr>
          <w:rFonts w:cs="Times New Roman"/>
          <w:b/>
          <w:caps/>
          <w:sz w:val="32"/>
        </w:rPr>
      </w:pPr>
      <w:r w:rsidRPr="00C222A9">
        <w:rPr>
          <w:rFonts w:cs="Times New Roman"/>
          <w:b/>
          <w:caps/>
          <w:sz w:val="32"/>
        </w:rPr>
        <w:t>szakképesítéshez</w:t>
      </w:r>
    </w:p>
    <w:p w14:paraId="038D5942" w14:textId="77777777" w:rsidR="000B5E9D" w:rsidRPr="00C222A9" w:rsidRDefault="000B5E9D" w:rsidP="000B5E9D">
      <w:pPr>
        <w:spacing w:after="0"/>
        <w:rPr>
          <w:rFonts w:cs="Times New Roman"/>
        </w:rPr>
      </w:pPr>
    </w:p>
    <w:p w14:paraId="60A5FC09" w14:textId="2EF3FD59" w:rsidR="001A7777" w:rsidRPr="00C222A9" w:rsidRDefault="00565574" w:rsidP="000B5E9D">
      <w:pPr>
        <w:spacing w:after="0"/>
        <w:rPr>
          <w:rFonts w:cs="Times New Roman"/>
        </w:rPr>
      </w:pPr>
      <w:r w:rsidRPr="00C222A9">
        <w:rPr>
          <w:rFonts w:cs="Times New Roman"/>
        </w:rPr>
        <w:t xml:space="preserve">A(z) </w:t>
      </w:r>
      <w:r w:rsidR="004A4365" w:rsidRPr="00C222A9">
        <w:rPr>
          <w:rFonts w:cs="Times New Roman"/>
          <w:caps/>
        </w:rPr>
        <w:t>XXXI</w:t>
      </w:r>
      <w:r w:rsidRPr="00C222A9">
        <w:rPr>
          <w:rFonts w:cs="Times New Roman"/>
          <w:caps/>
        </w:rPr>
        <w:t xml:space="preserve">. </w:t>
      </w:r>
      <w:proofErr w:type="gramStart"/>
      <w:r w:rsidR="006A620F" w:rsidRPr="00C222A9">
        <w:rPr>
          <w:rFonts w:cs="Times New Roman"/>
          <w:caps/>
        </w:rPr>
        <w:t xml:space="preserve">Agrár </w:t>
      </w:r>
      <w:r w:rsidR="004A4365" w:rsidRPr="00C222A9">
        <w:rPr>
          <w:rFonts w:cs="Times New Roman"/>
          <w:caps/>
        </w:rPr>
        <w:t>gépész</w:t>
      </w:r>
      <w:proofErr w:type="gramEnd"/>
      <w:r w:rsidRPr="00C222A9">
        <w:rPr>
          <w:rFonts w:cs="Times New Roman"/>
        </w:rPr>
        <w:t xml:space="preserve"> ágazathoz az alábbi szakképesítések tartoznak:</w:t>
      </w:r>
    </w:p>
    <w:p w14:paraId="5AC2D4E9" w14:textId="77777777" w:rsidR="00565574" w:rsidRPr="00C222A9" w:rsidRDefault="004A4365" w:rsidP="00565574">
      <w:pPr>
        <w:pStyle w:val="Listaszerbekezds"/>
        <w:numPr>
          <w:ilvl w:val="0"/>
          <w:numId w:val="5"/>
        </w:numPr>
        <w:spacing w:after="0"/>
        <w:rPr>
          <w:rFonts w:cs="Times New Roman"/>
        </w:rPr>
      </w:pPr>
      <w:r w:rsidRPr="00C222A9">
        <w:rPr>
          <w:rFonts w:cs="Times New Roman"/>
        </w:rPr>
        <w:t>Erdészeti gépésztechnikus</w:t>
      </w:r>
    </w:p>
    <w:p w14:paraId="7F6EE135" w14:textId="77777777" w:rsidR="004A4365" w:rsidRPr="00C222A9" w:rsidRDefault="004A4365" w:rsidP="00565574">
      <w:pPr>
        <w:pStyle w:val="Listaszerbekezds"/>
        <w:numPr>
          <w:ilvl w:val="0"/>
          <w:numId w:val="5"/>
        </w:numPr>
        <w:spacing w:after="0"/>
        <w:rPr>
          <w:rFonts w:cs="Times New Roman"/>
        </w:rPr>
      </w:pPr>
      <w:r w:rsidRPr="00C222A9">
        <w:rPr>
          <w:rFonts w:cs="Times New Roman"/>
        </w:rPr>
        <w:t>Élelmiszeripari gépésztechnikus</w:t>
      </w:r>
    </w:p>
    <w:p w14:paraId="5BC2A40A" w14:textId="77777777" w:rsidR="004A4365" w:rsidRPr="00C222A9" w:rsidRDefault="004A4365" w:rsidP="00565574">
      <w:pPr>
        <w:pStyle w:val="Listaszerbekezds"/>
        <w:numPr>
          <w:ilvl w:val="0"/>
          <w:numId w:val="5"/>
        </w:numPr>
        <w:spacing w:after="0"/>
        <w:rPr>
          <w:rFonts w:cs="Times New Roman"/>
        </w:rPr>
      </w:pPr>
      <w:r w:rsidRPr="00C222A9">
        <w:rPr>
          <w:rFonts w:cs="Times New Roman"/>
        </w:rPr>
        <w:t>Mezőgazdasági gépésztechnikus</w:t>
      </w:r>
    </w:p>
    <w:p w14:paraId="551C0227" w14:textId="77777777" w:rsidR="001A7777" w:rsidRPr="00C222A9" w:rsidRDefault="001A7777" w:rsidP="000B5E9D">
      <w:pPr>
        <w:spacing w:after="0"/>
        <w:rPr>
          <w:rFonts w:cs="Times New Roman"/>
        </w:rPr>
      </w:pPr>
    </w:p>
    <w:p w14:paraId="2E8B68F0" w14:textId="77777777" w:rsidR="00F24097" w:rsidRPr="00C222A9" w:rsidRDefault="00F24097" w:rsidP="00F24097">
      <w:pPr>
        <w:spacing w:after="0"/>
        <w:rPr>
          <w:rFonts w:cs="Times New Roman"/>
          <w:b/>
        </w:rPr>
      </w:pPr>
      <w:r w:rsidRPr="00C222A9">
        <w:rPr>
          <w:rFonts w:cs="Times New Roman"/>
          <w:b/>
        </w:rPr>
        <w:t xml:space="preserve">I. </w:t>
      </w:r>
      <w:proofErr w:type="gramStart"/>
      <w:r w:rsidRPr="00C222A9">
        <w:rPr>
          <w:rFonts w:cs="Times New Roman"/>
          <w:b/>
        </w:rPr>
        <w:t>A</w:t>
      </w:r>
      <w:proofErr w:type="gramEnd"/>
      <w:r w:rsidRPr="00C222A9">
        <w:rPr>
          <w:rFonts w:cs="Times New Roman"/>
          <w:b/>
        </w:rPr>
        <w:t xml:space="preserve"> szakképzés jogi háttere</w:t>
      </w:r>
    </w:p>
    <w:p w14:paraId="35457FB4" w14:textId="77832C6E" w:rsidR="00F24097" w:rsidRPr="00C222A9" w:rsidRDefault="00F24097" w:rsidP="00F24097">
      <w:pPr>
        <w:spacing w:after="0"/>
        <w:rPr>
          <w:rFonts w:cs="Times New Roman"/>
        </w:rPr>
      </w:pPr>
      <w:r w:rsidRPr="00C222A9">
        <w:rPr>
          <w:rFonts w:cs="Times New Roman"/>
        </w:rPr>
        <w:t>A szakképzési kerettanterv</w:t>
      </w:r>
      <w:r w:rsidR="004A4954">
        <w:rPr>
          <w:rFonts w:cs="Times New Roman"/>
        </w:rPr>
        <w:t xml:space="preserve"> az 54 521 05 Mezőgazdasági gépésztechnikus</w:t>
      </w:r>
    </w:p>
    <w:p w14:paraId="4640DEED" w14:textId="77777777" w:rsidR="00F24097" w:rsidRPr="00C222A9" w:rsidRDefault="00F24097" w:rsidP="00F24097">
      <w:pPr>
        <w:pStyle w:val="Listaszerbekezds"/>
        <w:numPr>
          <w:ilvl w:val="0"/>
          <w:numId w:val="6"/>
        </w:numPr>
        <w:spacing w:after="0"/>
        <w:rPr>
          <w:rFonts w:cs="Times New Roman"/>
        </w:rPr>
      </w:pPr>
      <w:r w:rsidRPr="00C222A9">
        <w:rPr>
          <w:rFonts w:cs="Times New Roman"/>
        </w:rPr>
        <w:t>a nemzeti köznevelésről szóló 2011. évi CXC. törvény,</w:t>
      </w:r>
    </w:p>
    <w:p w14:paraId="41B50F53" w14:textId="77777777" w:rsidR="00F24097" w:rsidRPr="00C222A9" w:rsidRDefault="00F24097" w:rsidP="00F24097">
      <w:pPr>
        <w:pStyle w:val="Listaszerbekezds"/>
        <w:numPr>
          <w:ilvl w:val="0"/>
          <w:numId w:val="6"/>
        </w:numPr>
        <w:spacing w:after="0"/>
        <w:rPr>
          <w:rFonts w:cs="Times New Roman"/>
        </w:rPr>
      </w:pPr>
      <w:r w:rsidRPr="00C222A9">
        <w:rPr>
          <w:rFonts w:cs="Times New Roman"/>
        </w:rPr>
        <w:t>a szakképzésről szóló 2011. évi CLXXXVII. törvény,</w:t>
      </w:r>
    </w:p>
    <w:p w14:paraId="5A19CC33" w14:textId="77777777" w:rsidR="00F24097" w:rsidRPr="00C222A9" w:rsidRDefault="00F24097" w:rsidP="00F24097">
      <w:pPr>
        <w:spacing w:after="0"/>
        <w:rPr>
          <w:rFonts w:cs="Times New Roman"/>
        </w:rPr>
      </w:pPr>
    </w:p>
    <w:p w14:paraId="2ABBB3B2" w14:textId="77777777" w:rsidR="00F24097" w:rsidRPr="00C222A9" w:rsidRDefault="00F24097" w:rsidP="00F24097">
      <w:pPr>
        <w:spacing w:after="0"/>
        <w:rPr>
          <w:rFonts w:cs="Times New Roman"/>
        </w:rPr>
      </w:pPr>
      <w:proofErr w:type="gramStart"/>
      <w:r w:rsidRPr="00C222A9">
        <w:rPr>
          <w:rFonts w:cs="Times New Roman"/>
        </w:rPr>
        <w:t>valamint</w:t>
      </w:r>
      <w:proofErr w:type="gramEnd"/>
    </w:p>
    <w:p w14:paraId="7DE96E1B" w14:textId="77777777" w:rsidR="00F24097" w:rsidRPr="00C222A9" w:rsidRDefault="00F24097" w:rsidP="00F24097">
      <w:pPr>
        <w:pStyle w:val="Listaszerbekezds"/>
        <w:numPr>
          <w:ilvl w:val="0"/>
          <w:numId w:val="6"/>
        </w:numPr>
        <w:spacing w:after="0"/>
        <w:rPr>
          <w:rFonts w:cs="Times New Roman"/>
        </w:rPr>
      </w:pPr>
      <w:r w:rsidRPr="00C222A9">
        <w:rPr>
          <w:rFonts w:cs="Times New Roman"/>
        </w:rPr>
        <w:t>az Országos Képzési Jegyzékről és az Országos Képzési Jegyzék módosításának eljárásrendjéről szóló 150/2012. (VII. 6.) Kormányrendelet,</w:t>
      </w:r>
    </w:p>
    <w:p w14:paraId="7F31F5B8" w14:textId="7B3522C2" w:rsidR="00F24097" w:rsidRPr="009B56D7" w:rsidRDefault="00F24097" w:rsidP="009B56D7">
      <w:pPr>
        <w:pStyle w:val="Listaszerbekezds"/>
        <w:numPr>
          <w:ilvl w:val="0"/>
          <w:numId w:val="6"/>
        </w:numPr>
        <w:spacing w:after="0"/>
        <w:rPr>
          <w:rFonts w:cs="Times New Roman"/>
        </w:rPr>
      </w:pPr>
      <w:r w:rsidRPr="00C222A9">
        <w:rPr>
          <w:rFonts w:cs="Times New Roman"/>
        </w:rPr>
        <w:t>az állam által elismert szakképesítések szakmai k</w:t>
      </w:r>
      <w:r w:rsidR="00D33A5D">
        <w:rPr>
          <w:rFonts w:cs="Times New Roman"/>
        </w:rPr>
        <w:t>övetelménymoduljairól szól</w:t>
      </w:r>
      <w:r w:rsidR="009B56D7">
        <w:rPr>
          <w:rFonts w:cs="Times New Roman"/>
        </w:rPr>
        <w:t>ó 14/2013. (IV.5.) NGM rendelet,</w:t>
      </w:r>
    </w:p>
    <w:p w14:paraId="09B8621C" w14:textId="54ED6B20" w:rsidR="00F24097" w:rsidRPr="00361003" w:rsidRDefault="00F24097" w:rsidP="00283A0A">
      <w:pPr>
        <w:pStyle w:val="Listaszerbekezds"/>
        <w:numPr>
          <w:ilvl w:val="0"/>
          <w:numId w:val="6"/>
        </w:numPr>
        <w:spacing w:after="0"/>
        <w:rPr>
          <w:rFonts w:cs="Times New Roman"/>
        </w:rPr>
      </w:pPr>
      <w:proofErr w:type="gramStart"/>
      <w:r w:rsidRPr="00361003">
        <w:rPr>
          <w:rFonts w:cs="Times New Roman"/>
        </w:rPr>
        <w:t>a(</w:t>
      </w:r>
      <w:proofErr w:type="gramEnd"/>
      <w:r w:rsidRPr="00361003">
        <w:rPr>
          <w:rFonts w:cs="Times New Roman"/>
        </w:rPr>
        <w:t xml:space="preserve">z) </w:t>
      </w:r>
      <w:r w:rsidR="00361003" w:rsidRPr="00361003">
        <w:rPr>
          <w:rFonts w:cs="Times New Roman"/>
        </w:rPr>
        <w:t xml:space="preserve">54 521 05 </w:t>
      </w:r>
      <w:r w:rsidRPr="00361003">
        <w:rPr>
          <w:rFonts w:cs="Times New Roman"/>
        </w:rPr>
        <w:t xml:space="preserve">számú, </w:t>
      </w:r>
      <w:r w:rsidR="00361003" w:rsidRPr="00361003">
        <w:rPr>
          <w:rFonts w:cs="Times New Roman"/>
        </w:rPr>
        <w:t>Mezőgazdasági gépésztechnikus</w:t>
      </w:r>
      <w:r w:rsidRPr="00361003">
        <w:rPr>
          <w:rFonts w:cs="Times New Roman"/>
        </w:rPr>
        <w:t xml:space="preserve"> megnevezésű szakképesítés szakmai és vizsgakövetelményeit tar</w:t>
      </w:r>
      <w:r w:rsidR="00A801EB">
        <w:rPr>
          <w:rFonts w:cs="Times New Roman"/>
        </w:rPr>
        <w:t>talmazó rendelet</w:t>
      </w:r>
      <w:r w:rsidRPr="00361003">
        <w:rPr>
          <w:rFonts w:cs="Times New Roman"/>
        </w:rPr>
        <w:t>.</w:t>
      </w:r>
    </w:p>
    <w:p w14:paraId="0198862C" w14:textId="77777777" w:rsidR="001A7777" w:rsidRPr="00C222A9" w:rsidRDefault="001A7777" w:rsidP="000B5E9D">
      <w:pPr>
        <w:spacing w:after="0"/>
        <w:rPr>
          <w:rFonts w:cs="Times New Roman"/>
        </w:rPr>
      </w:pPr>
    </w:p>
    <w:p w14:paraId="535FE9B9" w14:textId="77777777" w:rsidR="00E96240" w:rsidRPr="00C222A9" w:rsidRDefault="00E96240" w:rsidP="000B5E9D">
      <w:pPr>
        <w:spacing w:after="0"/>
        <w:rPr>
          <w:rFonts w:cs="Times New Roman"/>
        </w:rPr>
      </w:pPr>
    </w:p>
    <w:p w14:paraId="219650B3" w14:textId="77777777" w:rsidR="00C64856" w:rsidRPr="00C222A9" w:rsidRDefault="00C64856" w:rsidP="00C64856">
      <w:pPr>
        <w:spacing w:after="0"/>
        <w:rPr>
          <w:rFonts w:cs="Times New Roman"/>
          <w:b/>
        </w:rPr>
      </w:pPr>
      <w:r w:rsidRPr="00C222A9">
        <w:rPr>
          <w:rFonts w:cs="Times New Roman"/>
          <w:b/>
        </w:rPr>
        <w:t xml:space="preserve">II. </w:t>
      </w:r>
      <w:proofErr w:type="gramStart"/>
      <w:r w:rsidRPr="00C222A9">
        <w:rPr>
          <w:rFonts w:cs="Times New Roman"/>
          <w:b/>
        </w:rPr>
        <w:t>A</w:t>
      </w:r>
      <w:proofErr w:type="gramEnd"/>
      <w:r w:rsidRPr="00C222A9">
        <w:rPr>
          <w:rFonts w:cs="Times New Roman"/>
          <w:b/>
        </w:rPr>
        <w:t xml:space="preserve"> szakképesítés alapadatai</w:t>
      </w:r>
    </w:p>
    <w:p w14:paraId="1EA2B6F3" w14:textId="77777777" w:rsidR="00C64856" w:rsidRPr="00C222A9" w:rsidRDefault="00C64856" w:rsidP="00C64856">
      <w:pPr>
        <w:spacing w:after="0"/>
        <w:rPr>
          <w:rFonts w:cs="Times New Roman"/>
        </w:rPr>
      </w:pPr>
    </w:p>
    <w:p w14:paraId="63514C89" w14:textId="77777777" w:rsidR="00C64856" w:rsidRPr="00C222A9" w:rsidRDefault="00C64856" w:rsidP="00C64856">
      <w:pPr>
        <w:spacing w:after="0"/>
        <w:rPr>
          <w:rFonts w:cs="Times New Roman"/>
        </w:rPr>
      </w:pPr>
      <w:r w:rsidRPr="00C222A9">
        <w:rPr>
          <w:rFonts w:cs="Times New Roman"/>
        </w:rPr>
        <w:t xml:space="preserve">A szakképesítés azonosító száma: </w:t>
      </w:r>
      <w:r w:rsidR="004A4365" w:rsidRPr="00C222A9">
        <w:rPr>
          <w:rFonts w:cs="Times New Roman"/>
        </w:rPr>
        <w:t>54 521 05</w:t>
      </w:r>
      <w:r w:rsidRPr="00C222A9">
        <w:rPr>
          <w:rFonts w:cs="Times New Roman"/>
        </w:rPr>
        <w:t>.</w:t>
      </w:r>
    </w:p>
    <w:p w14:paraId="40F20FD1" w14:textId="77777777" w:rsidR="00C64856" w:rsidRPr="00C222A9" w:rsidRDefault="00C64856" w:rsidP="00C64856">
      <w:pPr>
        <w:spacing w:after="0"/>
        <w:rPr>
          <w:rFonts w:cs="Times New Roman"/>
        </w:rPr>
      </w:pPr>
      <w:r w:rsidRPr="00C222A9">
        <w:rPr>
          <w:rFonts w:cs="Times New Roman"/>
        </w:rPr>
        <w:t xml:space="preserve">Szakképesítés megnevezése: </w:t>
      </w:r>
      <w:r w:rsidR="004A4365" w:rsidRPr="00C222A9">
        <w:rPr>
          <w:rFonts w:cs="Times New Roman"/>
        </w:rPr>
        <w:t>Mezőgazdasági gépésztechnikus</w:t>
      </w:r>
    </w:p>
    <w:p w14:paraId="21559BEB" w14:textId="56A7D535" w:rsidR="00C64856" w:rsidRPr="00C222A9" w:rsidRDefault="00C64856" w:rsidP="00C64856">
      <w:pPr>
        <w:spacing w:after="0"/>
        <w:rPr>
          <w:rFonts w:cs="Times New Roman"/>
        </w:rPr>
      </w:pPr>
      <w:r w:rsidRPr="00C222A9">
        <w:rPr>
          <w:rFonts w:cs="Times New Roman"/>
        </w:rPr>
        <w:t xml:space="preserve">A szakmacsoport száma és megnevezése: </w:t>
      </w:r>
      <w:r w:rsidR="004A4365" w:rsidRPr="00C222A9">
        <w:rPr>
          <w:rFonts w:cs="Times New Roman"/>
        </w:rPr>
        <w:t>20</w:t>
      </w:r>
      <w:r w:rsidRPr="00C222A9">
        <w:rPr>
          <w:rFonts w:cs="Times New Roman"/>
        </w:rPr>
        <w:t xml:space="preserve">. </w:t>
      </w:r>
      <w:r w:rsidR="004A4365" w:rsidRPr="00C222A9">
        <w:rPr>
          <w:rFonts w:cs="Times New Roman"/>
        </w:rPr>
        <w:t>Mezőgazdaság</w:t>
      </w:r>
    </w:p>
    <w:p w14:paraId="6C4B5BC9" w14:textId="0CA7FB60" w:rsidR="00C64856" w:rsidRPr="00C222A9" w:rsidRDefault="00C64856" w:rsidP="00C64856">
      <w:pPr>
        <w:spacing w:after="0"/>
        <w:rPr>
          <w:rFonts w:cs="Times New Roman"/>
        </w:rPr>
      </w:pPr>
      <w:r w:rsidRPr="00C222A9">
        <w:rPr>
          <w:rFonts w:cs="Times New Roman"/>
        </w:rPr>
        <w:t xml:space="preserve">Ágazati besorolás száma és megnevezése: </w:t>
      </w:r>
      <w:r w:rsidR="004A4365" w:rsidRPr="00C222A9">
        <w:rPr>
          <w:rFonts w:cs="Times New Roman"/>
        </w:rPr>
        <w:t>XXXI</w:t>
      </w:r>
      <w:r w:rsidRPr="00C222A9">
        <w:rPr>
          <w:rFonts w:cs="Times New Roman"/>
        </w:rPr>
        <w:t xml:space="preserve">. </w:t>
      </w:r>
      <w:proofErr w:type="gramStart"/>
      <w:r w:rsidR="006A620F" w:rsidRPr="00C222A9">
        <w:rPr>
          <w:rFonts w:cs="Times New Roman"/>
        </w:rPr>
        <w:t xml:space="preserve">Agrár </w:t>
      </w:r>
      <w:r w:rsidR="004A4365" w:rsidRPr="00C222A9">
        <w:rPr>
          <w:rFonts w:cs="Times New Roman"/>
        </w:rPr>
        <w:t>gépész</w:t>
      </w:r>
      <w:proofErr w:type="gramEnd"/>
    </w:p>
    <w:p w14:paraId="220D30EC" w14:textId="77777777" w:rsidR="00C64856" w:rsidRPr="00C222A9" w:rsidRDefault="00C64856" w:rsidP="00C64856">
      <w:pPr>
        <w:spacing w:after="0"/>
        <w:rPr>
          <w:rFonts w:cs="Times New Roman"/>
        </w:rPr>
      </w:pPr>
      <w:r w:rsidRPr="00C222A9">
        <w:rPr>
          <w:rFonts w:cs="Times New Roman"/>
        </w:rPr>
        <w:t xml:space="preserve">Iskolai rendszerű szakképzésben a szakképzési évfolyamok száma: </w:t>
      </w:r>
      <w:r w:rsidR="004A4365" w:rsidRPr="00C222A9">
        <w:rPr>
          <w:rFonts w:cs="Times New Roman"/>
        </w:rPr>
        <w:t>2</w:t>
      </w:r>
      <w:r w:rsidRPr="00C222A9">
        <w:rPr>
          <w:rFonts w:cs="Times New Roman"/>
        </w:rPr>
        <w:t xml:space="preserve"> év</w:t>
      </w:r>
    </w:p>
    <w:p w14:paraId="6F1A8DCC" w14:textId="77777777" w:rsidR="00C64856" w:rsidRPr="00C222A9" w:rsidRDefault="00C64856" w:rsidP="00C64856">
      <w:pPr>
        <w:spacing w:after="0"/>
        <w:rPr>
          <w:rFonts w:cs="Times New Roman"/>
        </w:rPr>
      </w:pPr>
      <w:r w:rsidRPr="00C222A9">
        <w:rPr>
          <w:rFonts w:cs="Times New Roman"/>
        </w:rPr>
        <w:t xml:space="preserve">Elméleti képzési idő aránya: </w:t>
      </w:r>
      <w:r w:rsidR="004A4365" w:rsidRPr="00C222A9">
        <w:rPr>
          <w:rFonts w:cs="Times New Roman"/>
        </w:rPr>
        <w:t>50</w:t>
      </w:r>
      <w:r w:rsidRPr="00C222A9">
        <w:rPr>
          <w:rFonts w:cs="Times New Roman"/>
        </w:rPr>
        <w:t>%</w:t>
      </w:r>
    </w:p>
    <w:p w14:paraId="68BEB08F" w14:textId="77777777" w:rsidR="00C64856" w:rsidRPr="00C222A9" w:rsidRDefault="00C64856" w:rsidP="00C64856">
      <w:pPr>
        <w:spacing w:after="0"/>
        <w:rPr>
          <w:rFonts w:cs="Times New Roman"/>
        </w:rPr>
      </w:pPr>
      <w:r w:rsidRPr="00C222A9">
        <w:rPr>
          <w:rFonts w:cs="Times New Roman"/>
        </w:rPr>
        <w:t xml:space="preserve">Gyakorlati képzési idő aránya: </w:t>
      </w:r>
      <w:r w:rsidR="004A4365" w:rsidRPr="00C222A9">
        <w:rPr>
          <w:rFonts w:cs="Times New Roman"/>
        </w:rPr>
        <w:t>50</w:t>
      </w:r>
      <w:r w:rsidRPr="00C222A9">
        <w:rPr>
          <w:rFonts w:cs="Times New Roman"/>
        </w:rPr>
        <w:t>%</w:t>
      </w:r>
    </w:p>
    <w:p w14:paraId="76885C0D" w14:textId="77777777" w:rsidR="00C64856" w:rsidRPr="00C222A9" w:rsidRDefault="00C64856" w:rsidP="00C64856">
      <w:pPr>
        <w:spacing w:after="0"/>
        <w:rPr>
          <w:rFonts w:cs="Times New Roman"/>
        </w:rPr>
      </w:pPr>
      <w:r w:rsidRPr="00C222A9">
        <w:rPr>
          <w:rFonts w:cs="Times New Roman"/>
        </w:rPr>
        <w:t>Az iskolai rendszerű képzésben az összefüggő szakmai gyakorlat időtartama:</w:t>
      </w:r>
    </w:p>
    <w:p w14:paraId="68405375" w14:textId="77777777" w:rsidR="00C64856" w:rsidRPr="00C222A9" w:rsidRDefault="00C64856" w:rsidP="00381B6C">
      <w:pPr>
        <w:pStyle w:val="Listaszerbekezds"/>
        <w:numPr>
          <w:ilvl w:val="0"/>
          <w:numId w:val="7"/>
        </w:numPr>
        <w:spacing w:after="0"/>
        <w:rPr>
          <w:rFonts w:cs="Times New Roman"/>
        </w:rPr>
      </w:pPr>
      <w:r w:rsidRPr="00C222A9">
        <w:rPr>
          <w:rFonts w:cs="Times New Roman"/>
        </w:rPr>
        <w:t>5 évfolyamos képzés esetén</w:t>
      </w:r>
      <w:r w:rsidR="00381B6C" w:rsidRPr="00C222A9">
        <w:rPr>
          <w:rFonts w:cs="Times New Roman"/>
        </w:rPr>
        <w:t>:</w:t>
      </w:r>
      <w:r w:rsidRPr="00C222A9">
        <w:rPr>
          <w:rFonts w:cs="Times New Roman"/>
        </w:rPr>
        <w:t xml:space="preserve"> </w:t>
      </w:r>
      <w:r w:rsidR="00BD0108" w:rsidRPr="00C222A9">
        <w:rPr>
          <w:rFonts w:cs="Times New Roman"/>
        </w:rPr>
        <w:t>a 10. évfolyamot követően 140</w:t>
      </w:r>
      <w:r w:rsidRPr="00C222A9">
        <w:rPr>
          <w:rFonts w:cs="Times New Roman"/>
        </w:rPr>
        <w:t xml:space="preserve"> óra, a 11. évfolyamot követően 140 óra; </w:t>
      </w:r>
    </w:p>
    <w:p w14:paraId="06CEAFB6" w14:textId="77777777" w:rsidR="00C64856" w:rsidRPr="00C222A9" w:rsidRDefault="00C64856" w:rsidP="00381B6C">
      <w:pPr>
        <w:pStyle w:val="Listaszerbekezds"/>
        <w:numPr>
          <w:ilvl w:val="0"/>
          <w:numId w:val="7"/>
        </w:numPr>
        <w:spacing w:after="0"/>
        <w:rPr>
          <w:rFonts w:cs="Times New Roman"/>
        </w:rPr>
      </w:pPr>
      <w:r w:rsidRPr="00C222A9">
        <w:rPr>
          <w:rFonts w:cs="Times New Roman"/>
        </w:rPr>
        <w:t>2 évfolyamos képzés esetén</w:t>
      </w:r>
      <w:r w:rsidR="00381B6C" w:rsidRPr="00C222A9">
        <w:rPr>
          <w:rFonts w:cs="Times New Roman"/>
        </w:rPr>
        <w:t>:</w:t>
      </w:r>
      <w:r w:rsidRPr="00C222A9">
        <w:rPr>
          <w:rFonts w:cs="Times New Roman"/>
        </w:rPr>
        <w:t xml:space="preserve"> az első szakképzési évfolyamot követően </w:t>
      </w:r>
      <w:r w:rsidR="00BD0108" w:rsidRPr="00C222A9">
        <w:rPr>
          <w:rFonts w:cs="Times New Roman"/>
        </w:rPr>
        <w:t>160</w:t>
      </w:r>
      <w:r w:rsidRPr="00C222A9">
        <w:rPr>
          <w:rFonts w:cs="Times New Roman"/>
        </w:rPr>
        <w:t xml:space="preserve"> óra</w:t>
      </w:r>
    </w:p>
    <w:p w14:paraId="4237846D" w14:textId="77777777" w:rsidR="001A7777" w:rsidRPr="00C222A9" w:rsidRDefault="001A7777" w:rsidP="000B5E9D">
      <w:pPr>
        <w:spacing w:after="0"/>
        <w:rPr>
          <w:rFonts w:cs="Times New Roman"/>
        </w:rPr>
      </w:pPr>
    </w:p>
    <w:p w14:paraId="66E022FC" w14:textId="77777777" w:rsidR="00E96240" w:rsidRPr="00C222A9" w:rsidRDefault="00E96240" w:rsidP="000B5E9D">
      <w:pPr>
        <w:spacing w:after="0"/>
        <w:rPr>
          <w:rFonts w:cs="Times New Roman"/>
        </w:rPr>
      </w:pPr>
    </w:p>
    <w:p w14:paraId="3FAB1223" w14:textId="77777777" w:rsidR="00E96240" w:rsidRPr="00C222A9" w:rsidRDefault="00E96240" w:rsidP="00E96240">
      <w:pPr>
        <w:spacing w:after="0"/>
        <w:rPr>
          <w:rFonts w:cs="Times New Roman"/>
          <w:b/>
        </w:rPr>
      </w:pPr>
      <w:r w:rsidRPr="00C222A9">
        <w:rPr>
          <w:rFonts w:cs="Times New Roman"/>
          <w:b/>
        </w:rPr>
        <w:t xml:space="preserve">III. </w:t>
      </w:r>
      <w:proofErr w:type="gramStart"/>
      <w:r w:rsidRPr="00C222A9">
        <w:rPr>
          <w:rFonts w:cs="Times New Roman"/>
          <w:b/>
        </w:rPr>
        <w:t>A</w:t>
      </w:r>
      <w:proofErr w:type="gramEnd"/>
      <w:r w:rsidRPr="00C222A9">
        <w:rPr>
          <w:rFonts w:cs="Times New Roman"/>
          <w:b/>
        </w:rPr>
        <w:t xml:space="preserve"> szakképzésbe történő belépés feltételei</w:t>
      </w:r>
    </w:p>
    <w:p w14:paraId="20E39478" w14:textId="77777777" w:rsidR="00E96240" w:rsidRPr="00C222A9" w:rsidRDefault="00E96240" w:rsidP="00E96240">
      <w:pPr>
        <w:spacing w:after="0"/>
        <w:rPr>
          <w:rFonts w:cs="Times New Roman"/>
        </w:rPr>
      </w:pPr>
    </w:p>
    <w:p w14:paraId="55C38B92" w14:textId="0BE0F86D" w:rsidR="00E96240" w:rsidRPr="00C222A9" w:rsidRDefault="00E96240" w:rsidP="00E96240">
      <w:pPr>
        <w:spacing w:after="0"/>
        <w:rPr>
          <w:rFonts w:cs="Times New Roman"/>
        </w:rPr>
      </w:pPr>
      <w:r w:rsidRPr="00C222A9">
        <w:rPr>
          <w:rFonts w:cs="Times New Roman"/>
        </w:rPr>
        <w:lastRenderedPageBreak/>
        <w:t xml:space="preserve">Iskolai előképzettség: </w:t>
      </w:r>
      <w:r w:rsidR="006F59CC" w:rsidRPr="00C222A9">
        <w:rPr>
          <w:rFonts w:cs="Times New Roman"/>
        </w:rPr>
        <w:t>Érettségi</w:t>
      </w:r>
      <w:r w:rsidRPr="00C222A9">
        <w:rPr>
          <w:rFonts w:cs="Times New Roman"/>
        </w:rPr>
        <w:t xml:space="preserve"> végzettség</w:t>
      </w:r>
    </w:p>
    <w:p w14:paraId="49CE40EC" w14:textId="5CE9572B" w:rsidR="00E96240" w:rsidRPr="00C222A9" w:rsidRDefault="00E96240" w:rsidP="00E96240">
      <w:pPr>
        <w:spacing w:after="0"/>
        <w:rPr>
          <w:rFonts w:cs="Times New Roman"/>
        </w:rPr>
      </w:pPr>
      <w:r w:rsidRPr="00C222A9">
        <w:rPr>
          <w:rFonts w:cs="Times New Roman"/>
        </w:rPr>
        <w:t xml:space="preserve">Bemeneti kompetenciák: </w:t>
      </w:r>
      <w:r w:rsidR="0009460F">
        <w:rPr>
          <w:rFonts w:cs="Times New Roman"/>
        </w:rPr>
        <w:t>-</w:t>
      </w:r>
    </w:p>
    <w:p w14:paraId="089D7242" w14:textId="77777777" w:rsidR="00E96240" w:rsidRPr="00C222A9" w:rsidRDefault="00E96240" w:rsidP="00E96240">
      <w:pPr>
        <w:spacing w:after="0"/>
        <w:rPr>
          <w:rFonts w:cs="Times New Roman"/>
        </w:rPr>
      </w:pPr>
      <w:r w:rsidRPr="00C222A9">
        <w:rPr>
          <w:rFonts w:cs="Times New Roman"/>
        </w:rPr>
        <w:t xml:space="preserve">Szakmai előképzettség: </w:t>
      </w:r>
      <w:r w:rsidR="000772D7" w:rsidRPr="00C222A9">
        <w:rPr>
          <w:rFonts w:cs="Times New Roman"/>
        </w:rPr>
        <w:t>—</w:t>
      </w:r>
    </w:p>
    <w:p w14:paraId="1B34FD42" w14:textId="77777777" w:rsidR="00E96240" w:rsidRPr="00C222A9" w:rsidRDefault="00E96240" w:rsidP="00E96240">
      <w:pPr>
        <w:spacing w:after="0"/>
        <w:rPr>
          <w:rFonts w:cs="Times New Roman"/>
        </w:rPr>
      </w:pPr>
      <w:r w:rsidRPr="00C222A9">
        <w:rPr>
          <w:rFonts w:cs="Times New Roman"/>
        </w:rPr>
        <w:t xml:space="preserve">Előírt gyakorlat: </w:t>
      </w:r>
      <w:r w:rsidR="000772D7" w:rsidRPr="00C222A9">
        <w:rPr>
          <w:rFonts w:cs="Times New Roman"/>
        </w:rPr>
        <w:t>—</w:t>
      </w:r>
    </w:p>
    <w:p w14:paraId="5AE4980E" w14:textId="2E336563" w:rsidR="00E96240" w:rsidRPr="00C222A9" w:rsidRDefault="00E96240" w:rsidP="00E96240">
      <w:pPr>
        <w:spacing w:after="0"/>
        <w:rPr>
          <w:rFonts w:cs="Times New Roman"/>
        </w:rPr>
      </w:pPr>
      <w:r w:rsidRPr="00C222A9">
        <w:rPr>
          <w:rFonts w:cs="Times New Roman"/>
        </w:rPr>
        <w:t xml:space="preserve">Egészségügyi alkalmassági követelmények: </w:t>
      </w:r>
      <w:r w:rsidR="006F59CC" w:rsidRPr="00C222A9">
        <w:rPr>
          <w:rFonts w:cs="Times New Roman"/>
        </w:rPr>
        <w:t>Szükségesek</w:t>
      </w:r>
    </w:p>
    <w:p w14:paraId="0EAA2B14" w14:textId="77777777" w:rsidR="00E96240" w:rsidRPr="00C222A9" w:rsidRDefault="00E96240" w:rsidP="00E96240">
      <w:pPr>
        <w:spacing w:after="0"/>
        <w:rPr>
          <w:rFonts w:cs="Times New Roman"/>
        </w:rPr>
      </w:pPr>
      <w:r w:rsidRPr="00C222A9">
        <w:rPr>
          <w:rFonts w:cs="Times New Roman"/>
        </w:rPr>
        <w:t xml:space="preserve">Pályaalkalmassági követelmények: </w:t>
      </w:r>
      <w:r w:rsidR="005B4693" w:rsidRPr="00C222A9">
        <w:rPr>
          <w:rFonts w:cs="Times New Roman"/>
        </w:rPr>
        <w:t>-</w:t>
      </w:r>
    </w:p>
    <w:p w14:paraId="31435783" w14:textId="77777777" w:rsidR="00E96240" w:rsidRPr="00C222A9" w:rsidRDefault="00E96240" w:rsidP="00E96240">
      <w:pPr>
        <w:spacing w:after="0"/>
        <w:rPr>
          <w:rFonts w:cs="Times New Roman"/>
        </w:rPr>
      </w:pPr>
    </w:p>
    <w:p w14:paraId="7F810DBC" w14:textId="77777777" w:rsidR="00E96240" w:rsidRPr="00C222A9" w:rsidRDefault="00E96240" w:rsidP="00E96240">
      <w:pPr>
        <w:spacing w:after="0"/>
        <w:rPr>
          <w:rFonts w:cs="Times New Roman"/>
        </w:rPr>
      </w:pPr>
    </w:p>
    <w:p w14:paraId="14F8DAA3" w14:textId="77777777" w:rsidR="00E96240" w:rsidRPr="00C222A9" w:rsidRDefault="00E96240" w:rsidP="00E96240">
      <w:pPr>
        <w:spacing w:after="0"/>
        <w:rPr>
          <w:rFonts w:cs="Times New Roman"/>
          <w:b/>
        </w:rPr>
      </w:pPr>
      <w:r w:rsidRPr="00C222A9">
        <w:rPr>
          <w:rFonts w:cs="Times New Roman"/>
          <w:b/>
        </w:rPr>
        <w:t xml:space="preserve">IV. </w:t>
      </w:r>
      <w:proofErr w:type="gramStart"/>
      <w:r w:rsidRPr="00C222A9">
        <w:rPr>
          <w:rFonts w:cs="Times New Roman"/>
          <w:b/>
        </w:rPr>
        <w:t>A</w:t>
      </w:r>
      <w:proofErr w:type="gramEnd"/>
      <w:r w:rsidRPr="00C222A9">
        <w:rPr>
          <w:rFonts w:cs="Times New Roman"/>
          <w:b/>
        </w:rPr>
        <w:t xml:space="preserve"> szakképzés szervezésének feltételei</w:t>
      </w:r>
    </w:p>
    <w:p w14:paraId="29E86413" w14:textId="77777777" w:rsidR="00E96240" w:rsidRPr="00C222A9" w:rsidRDefault="00E96240" w:rsidP="00E96240">
      <w:pPr>
        <w:spacing w:after="0"/>
        <w:rPr>
          <w:rFonts w:cs="Times New Roman"/>
        </w:rPr>
      </w:pPr>
    </w:p>
    <w:p w14:paraId="535403F8" w14:textId="77777777" w:rsidR="00E96240" w:rsidRPr="00C222A9" w:rsidRDefault="00E96240" w:rsidP="00E96240">
      <w:pPr>
        <w:spacing w:after="0"/>
        <w:rPr>
          <w:rFonts w:cs="Times New Roman"/>
          <w:b/>
        </w:rPr>
      </w:pPr>
      <w:r w:rsidRPr="00C222A9">
        <w:rPr>
          <w:rFonts w:cs="Times New Roman"/>
          <w:b/>
        </w:rPr>
        <w:t>Személyi feltételek</w:t>
      </w:r>
    </w:p>
    <w:p w14:paraId="59291D7B" w14:textId="77777777" w:rsidR="00E96240" w:rsidRPr="00C222A9" w:rsidRDefault="00E96240" w:rsidP="00E96240">
      <w:pPr>
        <w:spacing w:after="0"/>
        <w:rPr>
          <w:rFonts w:cs="Times New Roman"/>
        </w:rPr>
      </w:pPr>
      <w:r w:rsidRPr="00C222A9">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195CD01A" w14:textId="77777777" w:rsidR="00E96240" w:rsidRPr="00C222A9" w:rsidRDefault="00E96240" w:rsidP="00E96240">
      <w:pPr>
        <w:spacing w:after="0"/>
        <w:rPr>
          <w:rFonts w:cs="Times New Roman"/>
        </w:rPr>
      </w:pPr>
      <w:r w:rsidRPr="00C222A9">
        <w:rPr>
          <w:rFonts w:cs="Times New Roman"/>
        </w:rPr>
        <w:t>Ezen túl az alábbi tantárgyak oktatására az alábbi végzettséggel rendelkező szakember alkalmazható:</w:t>
      </w:r>
    </w:p>
    <w:p w14:paraId="18A835D0" w14:textId="77777777" w:rsidR="001A7777" w:rsidRPr="00C222A9" w:rsidRDefault="001A7777" w:rsidP="000B5E9D">
      <w:pPr>
        <w:spacing w:after="0"/>
        <w:rPr>
          <w:rFonts w:cs="Times New Roman"/>
        </w:rPr>
      </w:pPr>
    </w:p>
    <w:p w14:paraId="0825212A" w14:textId="665FDCB0" w:rsidR="00A17996" w:rsidRPr="00C222A9" w:rsidRDefault="00A17996" w:rsidP="00A17996">
      <w:pPr>
        <w:spacing w:after="0"/>
        <w:jc w:val="center"/>
        <w:rPr>
          <w:rFonts w:cs="Times New Roman"/>
        </w:rPr>
      </w:pPr>
    </w:p>
    <w:tbl>
      <w:tblPr>
        <w:tblW w:w="7720" w:type="dxa"/>
        <w:jc w:val="center"/>
        <w:tblCellMar>
          <w:left w:w="70" w:type="dxa"/>
          <w:right w:w="70" w:type="dxa"/>
        </w:tblCellMar>
        <w:tblLook w:val="04A0" w:firstRow="1" w:lastRow="0" w:firstColumn="1" w:lastColumn="0" w:noHBand="0" w:noVBand="1"/>
      </w:tblPr>
      <w:tblGrid>
        <w:gridCol w:w="3320"/>
        <w:gridCol w:w="4400"/>
      </w:tblGrid>
      <w:tr w:rsidR="00C4332A" w:rsidRPr="00C222A9" w14:paraId="7D1E0331" w14:textId="77777777" w:rsidTr="00C4332A">
        <w:trPr>
          <w:trHeight w:val="288"/>
          <w:jc w:val="center"/>
        </w:trPr>
        <w:tc>
          <w:tcPr>
            <w:tcW w:w="33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E7E41D" w14:textId="77777777" w:rsidR="00C4332A" w:rsidRPr="00C222A9" w:rsidRDefault="00C4332A" w:rsidP="00C4332A">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Tantárgy</w:t>
            </w:r>
          </w:p>
        </w:tc>
        <w:tc>
          <w:tcPr>
            <w:tcW w:w="4400" w:type="dxa"/>
            <w:tcBorders>
              <w:top w:val="single" w:sz="4" w:space="0" w:color="auto"/>
              <w:left w:val="nil"/>
              <w:bottom w:val="single" w:sz="4" w:space="0" w:color="auto"/>
              <w:right w:val="single" w:sz="4" w:space="0" w:color="auto"/>
            </w:tcBorders>
            <w:shd w:val="clear" w:color="auto" w:fill="auto"/>
            <w:noWrap/>
            <w:vAlign w:val="center"/>
            <w:hideMark/>
          </w:tcPr>
          <w:p w14:paraId="1D270601" w14:textId="77777777" w:rsidR="00C4332A" w:rsidRPr="00C222A9" w:rsidRDefault="00C4332A" w:rsidP="00C4332A">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Szakképesítés/Szakképzettség</w:t>
            </w:r>
          </w:p>
        </w:tc>
      </w:tr>
      <w:tr w:rsidR="00C4332A" w:rsidRPr="00C222A9" w14:paraId="7B9CEE39" w14:textId="77777777" w:rsidTr="00C4332A">
        <w:trPr>
          <w:trHeight w:val="288"/>
          <w:jc w:val="center"/>
        </w:trPr>
        <w:tc>
          <w:tcPr>
            <w:tcW w:w="3320" w:type="dxa"/>
            <w:tcBorders>
              <w:top w:val="nil"/>
              <w:left w:val="single" w:sz="4" w:space="0" w:color="auto"/>
              <w:bottom w:val="single" w:sz="4" w:space="0" w:color="auto"/>
              <w:right w:val="single" w:sz="4" w:space="0" w:color="auto"/>
            </w:tcBorders>
            <w:shd w:val="clear" w:color="auto" w:fill="auto"/>
            <w:noWrap/>
            <w:vAlign w:val="center"/>
            <w:hideMark/>
          </w:tcPr>
          <w:p w14:paraId="036D5CCD" w14:textId="77777777" w:rsidR="00C4332A" w:rsidRPr="00C222A9" w:rsidRDefault="00C4332A" w:rsidP="00C4332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w:t>
            </w:r>
          </w:p>
        </w:tc>
        <w:tc>
          <w:tcPr>
            <w:tcW w:w="4400" w:type="dxa"/>
            <w:tcBorders>
              <w:top w:val="nil"/>
              <w:left w:val="nil"/>
              <w:bottom w:val="single" w:sz="4" w:space="0" w:color="auto"/>
              <w:right w:val="single" w:sz="4" w:space="0" w:color="auto"/>
            </w:tcBorders>
            <w:shd w:val="clear" w:color="auto" w:fill="auto"/>
            <w:noWrap/>
            <w:vAlign w:val="center"/>
            <w:hideMark/>
          </w:tcPr>
          <w:p w14:paraId="158DCA77" w14:textId="77777777" w:rsidR="00C4332A" w:rsidRPr="00C222A9" w:rsidRDefault="00C4332A" w:rsidP="00C4332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w:t>
            </w:r>
          </w:p>
        </w:tc>
      </w:tr>
      <w:tr w:rsidR="00C4332A" w:rsidRPr="00C222A9" w14:paraId="61CFD289" w14:textId="77777777" w:rsidTr="00C4332A">
        <w:trPr>
          <w:trHeight w:val="288"/>
          <w:jc w:val="center"/>
        </w:trPr>
        <w:tc>
          <w:tcPr>
            <w:tcW w:w="3320" w:type="dxa"/>
            <w:tcBorders>
              <w:top w:val="nil"/>
              <w:left w:val="single" w:sz="4" w:space="0" w:color="auto"/>
              <w:bottom w:val="single" w:sz="4" w:space="0" w:color="auto"/>
              <w:right w:val="single" w:sz="4" w:space="0" w:color="auto"/>
            </w:tcBorders>
            <w:shd w:val="clear" w:color="auto" w:fill="auto"/>
            <w:noWrap/>
            <w:vAlign w:val="center"/>
            <w:hideMark/>
          </w:tcPr>
          <w:p w14:paraId="4E6C0D59" w14:textId="77777777" w:rsidR="00C4332A" w:rsidRPr="00C222A9" w:rsidRDefault="00C4332A" w:rsidP="00C4332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w:t>
            </w:r>
          </w:p>
        </w:tc>
        <w:tc>
          <w:tcPr>
            <w:tcW w:w="4400" w:type="dxa"/>
            <w:tcBorders>
              <w:top w:val="nil"/>
              <w:left w:val="nil"/>
              <w:bottom w:val="single" w:sz="4" w:space="0" w:color="auto"/>
              <w:right w:val="single" w:sz="4" w:space="0" w:color="auto"/>
            </w:tcBorders>
            <w:shd w:val="clear" w:color="auto" w:fill="auto"/>
            <w:noWrap/>
            <w:vAlign w:val="center"/>
            <w:hideMark/>
          </w:tcPr>
          <w:p w14:paraId="2248E6ED" w14:textId="77777777" w:rsidR="00C4332A" w:rsidRPr="00C222A9" w:rsidRDefault="00C4332A" w:rsidP="00C4332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w:t>
            </w:r>
          </w:p>
        </w:tc>
      </w:tr>
    </w:tbl>
    <w:p w14:paraId="13760F5E" w14:textId="77777777" w:rsidR="0041674C" w:rsidRPr="00C222A9" w:rsidRDefault="0041674C" w:rsidP="000B5E9D">
      <w:pPr>
        <w:spacing w:after="0"/>
        <w:rPr>
          <w:rFonts w:cs="Times New Roman"/>
        </w:rPr>
      </w:pPr>
    </w:p>
    <w:p w14:paraId="33384B16" w14:textId="77777777" w:rsidR="00696ED9" w:rsidRPr="00C222A9" w:rsidRDefault="00696ED9" w:rsidP="00696ED9">
      <w:pPr>
        <w:spacing w:after="0"/>
        <w:rPr>
          <w:rFonts w:cs="Times New Roman"/>
          <w:b/>
        </w:rPr>
      </w:pPr>
      <w:r w:rsidRPr="00C222A9">
        <w:rPr>
          <w:rFonts w:cs="Times New Roman"/>
          <w:b/>
        </w:rPr>
        <w:t>Tárgyi feltételek</w:t>
      </w:r>
    </w:p>
    <w:p w14:paraId="11A55ED7" w14:textId="77777777" w:rsidR="00696ED9" w:rsidRPr="00C222A9" w:rsidRDefault="00696ED9" w:rsidP="00696ED9">
      <w:pPr>
        <w:spacing w:after="0"/>
        <w:rPr>
          <w:rFonts w:cs="Times New Roman"/>
        </w:rPr>
      </w:pPr>
      <w:r w:rsidRPr="00C222A9">
        <w:rPr>
          <w:rFonts w:cs="Times New Roman"/>
        </w:rPr>
        <w:t>A szakmai képzés lebonyolításához szükséges eszközök és felszerelések felsorolását a szakképesítés szakmai és vizsgakövetelménye (</w:t>
      </w:r>
      <w:proofErr w:type="spellStart"/>
      <w:r w:rsidRPr="00C222A9">
        <w:rPr>
          <w:rFonts w:cs="Times New Roman"/>
        </w:rPr>
        <w:t>szvk</w:t>
      </w:r>
      <w:proofErr w:type="spellEnd"/>
      <w:r w:rsidRPr="00C222A9">
        <w:rPr>
          <w:rFonts w:cs="Times New Roman"/>
        </w:rPr>
        <w:t>) tartalmazza, melynek további részletei az alábbiak: Nincs.</w:t>
      </w:r>
    </w:p>
    <w:p w14:paraId="10341B66" w14:textId="77777777" w:rsidR="00696ED9" w:rsidRPr="00C222A9" w:rsidRDefault="00696ED9" w:rsidP="00696ED9">
      <w:pPr>
        <w:spacing w:after="0"/>
        <w:rPr>
          <w:rFonts w:cs="Times New Roman"/>
        </w:rPr>
      </w:pPr>
    </w:p>
    <w:p w14:paraId="3A0BE1DC" w14:textId="77777777" w:rsidR="0041674C" w:rsidRPr="00C222A9" w:rsidRDefault="00696ED9" w:rsidP="00696ED9">
      <w:pPr>
        <w:spacing w:after="0"/>
        <w:rPr>
          <w:rFonts w:cs="Times New Roman"/>
        </w:rPr>
      </w:pPr>
      <w:r w:rsidRPr="00C222A9">
        <w:rPr>
          <w:rFonts w:cs="Times New Roman"/>
        </w:rPr>
        <w:t>Ajánlás a szakmai képzés lebonyolításához szükséges további eszközökre és felszerelésekre: Nincs.</w:t>
      </w:r>
    </w:p>
    <w:p w14:paraId="74E48B89" w14:textId="77777777" w:rsidR="004F6765" w:rsidRPr="00C222A9" w:rsidRDefault="004F6765" w:rsidP="000B5E9D">
      <w:pPr>
        <w:spacing w:after="0"/>
        <w:rPr>
          <w:rFonts w:cs="Times New Roman"/>
        </w:rPr>
      </w:pPr>
    </w:p>
    <w:p w14:paraId="7ECA0612" w14:textId="77777777" w:rsidR="00FB273F" w:rsidRPr="00C222A9" w:rsidRDefault="00FB273F" w:rsidP="00FB273F">
      <w:pPr>
        <w:spacing w:after="0"/>
        <w:rPr>
          <w:rFonts w:cs="Times New Roman"/>
        </w:rPr>
      </w:pPr>
    </w:p>
    <w:p w14:paraId="2757D1C2" w14:textId="77777777" w:rsidR="00FB273F" w:rsidRPr="00C222A9" w:rsidRDefault="00FB273F" w:rsidP="00FB273F">
      <w:pPr>
        <w:spacing w:after="0"/>
        <w:rPr>
          <w:rFonts w:cs="Times New Roman"/>
          <w:b/>
        </w:rPr>
      </w:pPr>
      <w:r w:rsidRPr="00C222A9">
        <w:rPr>
          <w:rFonts w:cs="Times New Roman"/>
          <w:b/>
        </w:rPr>
        <w:t xml:space="preserve">V. </w:t>
      </w:r>
      <w:proofErr w:type="gramStart"/>
      <w:r w:rsidRPr="00C222A9">
        <w:rPr>
          <w:rFonts w:cs="Times New Roman"/>
          <w:b/>
        </w:rPr>
        <w:t>A</w:t>
      </w:r>
      <w:proofErr w:type="gramEnd"/>
      <w:r w:rsidRPr="00C222A9">
        <w:rPr>
          <w:rFonts w:cs="Times New Roman"/>
          <w:b/>
        </w:rPr>
        <w:t xml:space="preserve"> szakképesítés óraterve nappali rendszerű oktatásra</w:t>
      </w:r>
    </w:p>
    <w:p w14:paraId="6F16C4A2" w14:textId="77777777" w:rsidR="00FB273F" w:rsidRPr="00C222A9" w:rsidRDefault="00FB273F" w:rsidP="00FB273F">
      <w:pPr>
        <w:spacing w:after="0"/>
        <w:rPr>
          <w:rFonts w:cs="Times New Roman"/>
        </w:rPr>
      </w:pPr>
    </w:p>
    <w:p w14:paraId="57826DCA" w14:textId="77777777" w:rsidR="00FB273F" w:rsidRPr="00C222A9" w:rsidRDefault="00FB273F" w:rsidP="00FB273F">
      <w:pPr>
        <w:spacing w:after="0"/>
        <w:rPr>
          <w:rFonts w:cs="Times New Roman"/>
        </w:rPr>
      </w:pPr>
      <w:r w:rsidRPr="00C222A9">
        <w:rPr>
          <w:rFonts w:cs="Times New Roman"/>
        </w:rPr>
        <w:t xml:space="preserve">A </w:t>
      </w:r>
      <w:r w:rsidR="00E50FE4" w:rsidRPr="00C222A9">
        <w:rPr>
          <w:rFonts w:cs="Times New Roman"/>
        </w:rPr>
        <w:t>szakgimnázium</w:t>
      </w:r>
      <w:r w:rsidRPr="00C222A9">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C222A9">
        <w:rPr>
          <w:rFonts w:cs="Times New Roman"/>
        </w:rPr>
        <w:t>szakgimnázium</w:t>
      </w:r>
      <w:r w:rsidRPr="00C222A9">
        <w:rPr>
          <w:rFonts w:cs="Times New Roman"/>
        </w:rPr>
        <w:t xml:space="preserve">i szakmai tartalma, tantárgyi rendszere, összes órakerete megegyezik a 4+1 évfolyamos képzés 9-12. középiskolai évfolyamokra jutó ágazati </w:t>
      </w:r>
      <w:r w:rsidR="00E50FE4" w:rsidRPr="00C222A9">
        <w:rPr>
          <w:rFonts w:cs="Times New Roman"/>
        </w:rPr>
        <w:t>szakgimnázium</w:t>
      </w:r>
      <w:r w:rsidRPr="00C222A9">
        <w:rPr>
          <w:rFonts w:cs="Times New Roman"/>
        </w:rPr>
        <w:t>i szakmai tantárgyainak tartalmával, összes óraszámával.</w:t>
      </w:r>
    </w:p>
    <w:p w14:paraId="41BAD0CC" w14:textId="77777777" w:rsidR="00820131" w:rsidRPr="00C222A9" w:rsidRDefault="00820131">
      <w:pPr>
        <w:spacing w:after="200" w:line="276" w:lineRule="auto"/>
        <w:jc w:val="left"/>
        <w:rPr>
          <w:rFonts w:cs="Times New Roman"/>
        </w:rPr>
      </w:pPr>
      <w:r w:rsidRPr="00C222A9">
        <w:rPr>
          <w:rFonts w:cs="Times New Roman"/>
        </w:rPr>
        <w:br w:type="page"/>
      </w:r>
    </w:p>
    <w:p w14:paraId="02795181" w14:textId="77777777" w:rsidR="00361003" w:rsidRDefault="00361003" w:rsidP="00361003">
      <w:pPr>
        <w:pStyle w:val="Listaszerbekezds"/>
        <w:spacing w:after="0"/>
      </w:pPr>
      <w:r>
        <w:lastRenderedPageBreak/>
        <w:t>Szakgimnáziumi képzés esetén a heti és éves szakmai óraszámok:</w:t>
      </w:r>
    </w:p>
    <w:p w14:paraId="03388694" w14:textId="77777777" w:rsidR="00361003" w:rsidRDefault="00361003" w:rsidP="00361003">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361003" w14:paraId="230FA670" w14:textId="77777777" w:rsidTr="00283A0A">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A8F7E89" w14:textId="77777777" w:rsidR="00361003" w:rsidRDefault="00361003" w:rsidP="00283A0A">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DF62308" w14:textId="77777777" w:rsidR="00361003" w:rsidRDefault="00361003" w:rsidP="00283A0A">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6AAD73A" w14:textId="77777777" w:rsidR="00361003" w:rsidRDefault="00361003" w:rsidP="00283A0A">
            <w:pPr>
              <w:spacing w:after="0"/>
              <w:jc w:val="center"/>
              <w:rPr>
                <w:szCs w:val="24"/>
              </w:rPr>
            </w:pPr>
            <w:r>
              <w:t xml:space="preserve">éves óraszám </w:t>
            </w:r>
          </w:p>
        </w:tc>
      </w:tr>
      <w:tr w:rsidR="00361003" w14:paraId="43E16481" w14:textId="77777777" w:rsidTr="00283A0A">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A70CC6A" w14:textId="77777777" w:rsidR="00361003" w:rsidRDefault="00361003" w:rsidP="00283A0A">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445EBB0D" w14:textId="77777777" w:rsidR="00361003" w:rsidRDefault="00361003" w:rsidP="00283A0A">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013AB293" w14:textId="77777777" w:rsidR="00361003" w:rsidRDefault="00361003" w:rsidP="00283A0A">
            <w:pPr>
              <w:spacing w:after="0"/>
              <w:ind w:left="252"/>
              <w:rPr>
                <w:szCs w:val="24"/>
              </w:rPr>
            </w:pPr>
            <w:r>
              <w:t>396 óra/év</w:t>
            </w:r>
          </w:p>
        </w:tc>
      </w:tr>
      <w:tr w:rsidR="00361003" w14:paraId="267F45D1" w14:textId="77777777" w:rsidTr="00283A0A">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8D97E0F" w14:textId="77777777" w:rsidR="00361003" w:rsidRDefault="00361003" w:rsidP="00283A0A">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0AC5D88C" w14:textId="77777777" w:rsidR="00361003" w:rsidRDefault="00361003" w:rsidP="00283A0A">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63113731" w14:textId="77777777" w:rsidR="00361003" w:rsidRDefault="00361003" w:rsidP="00283A0A">
            <w:pPr>
              <w:spacing w:after="0"/>
              <w:ind w:left="252"/>
              <w:rPr>
                <w:szCs w:val="24"/>
              </w:rPr>
            </w:pPr>
            <w:r>
              <w:t>432 óra/év</w:t>
            </w:r>
          </w:p>
        </w:tc>
      </w:tr>
      <w:tr w:rsidR="00361003" w14:paraId="32BB4871" w14:textId="77777777" w:rsidTr="00283A0A">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BA635CB" w14:textId="77777777" w:rsidR="00361003" w:rsidRDefault="00361003" w:rsidP="00283A0A">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326AA8E7" w14:textId="77777777" w:rsidR="00361003" w:rsidRDefault="00361003" w:rsidP="00283A0A">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40DE7F02" w14:textId="77777777" w:rsidR="00361003" w:rsidRDefault="00361003" w:rsidP="00283A0A">
            <w:pPr>
              <w:spacing w:after="0"/>
              <w:ind w:left="252"/>
              <w:rPr>
                <w:szCs w:val="24"/>
              </w:rPr>
            </w:pPr>
            <w:r>
              <w:t>140 óra</w:t>
            </w:r>
          </w:p>
        </w:tc>
      </w:tr>
      <w:tr w:rsidR="00361003" w14:paraId="1508168B" w14:textId="77777777" w:rsidTr="00283A0A">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5D6F349" w14:textId="77777777" w:rsidR="00361003" w:rsidRDefault="00361003" w:rsidP="00283A0A">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3240285D" w14:textId="77777777" w:rsidR="00361003" w:rsidRDefault="00361003" w:rsidP="00283A0A">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62594064" w14:textId="77777777" w:rsidR="00361003" w:rsidRDefault="00361003" w:rsidP="00283A0A">
            <w:pPr>
              <w:spacing w:after="0"/>
              <w:ind w:left="252"/>
              <w:rPr>
                <w:szCs w:val="24"/>
              </w:rPr>
            </w:pPr>
            <w:r>
              <w:t>360 óra/év</w:t>
            </w:r>
          </w:p>
        </w:tc>
      </w:tr>
      <w:tr w:rsidR="00361003" w14:paraId="10E3A965" w14:textId="77777777" w:rsidTr="00283A0A">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255A0A5" w14:textId="77777777" w:rsidR="00361003" w:rsidRDefault="00361003" w:rsidP="00283A0A">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5A00C516" w14:textId="77777777" w:rsidR="00361003" w:rsidRDefault="00361003" w:rsidP="00283A0A">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6A95D39A" w14:textId="77777777" w:rsidR="00361003" w:rsidRDefault="00361003" w:rsidP="00283A0A">
            <w:pPr>
              <w:spacing w:after="0"/>
              <w:ind w:left="252"/>
              <w:rPr>
                <w:szCs w:val="24"/>
              </w:rPr>
            </w:pPr>
            <w:r>
              <w:t>140 óra</w:t>
            </w:r>
          </w:p>
        </w:tc>
      </w:tr>
      <w:tr w:rsidR="00361003" w14:paraId="6F650045" w14:textId="77777777" w:rsidTr="00283A0A">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8E63121" w14:textId="77777777" w:rsidR="00361003" w:rsidRDefault="00361003" w:rsidP="00283A0A">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01F783A0" w14:textId="77777777" w:rsidR="00361003" w:rsidRDefault="00361003" w:rsidP="00283A0A">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0F81534A" w14:textId="77777777" w:rsidR="00361003" w:rsidRDefault="00361003" w:rsidP="00283A0A">
            <w:pPr>
              <w:spacing w:after="0"/>
              <w:ind w:left="252"/>
              <w:rPr>
                <w:szCs w:val="24"/>
              </w:rPr>
            </w:pPr>
            <w:r>
              <w:t>310 óra/év</w:t>
            </w:r>
          </w:p>
        </w:tc>
      </w:tr>
      <w:tr w:rsidR="00361003" w14:paraId="43E4F7A3" w14:textId="77777777" w:rsidTr="00283A0A">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0C8455D" w14:textId="77777777" w:rsidR="00361003" w:rsidRDefault="00361003" w:rsidP="00283A0A">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6E19C2A5" w14:textId="77777777" w:rsidR="00361003" w:rsidRDefault="00361003" w:rsidP="00283A0A">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6D4D272E" w14:textId="77777777" w:rsidR="00361003" w:rsidRDefault="00361003" w:rsidP="00283A0A">
            <w:pPr>
              <w:spacing w:after="0"/>
              <w:ind w:left="252"/>
              <w:rPr>
                <w:szCs w:val="24"/>
              </w:rPr>
            </w:pPr>
            <w:r>
              <w:t>961 óra/év</w:t>
            </w:r>
          </w:p>
        </w:tc>
      </w:tr>
      <w:tr w:rsidR="00361003" w14:paraId="75A4435D" w14:textId="77777777" w:rsidTr="00283A0A">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1FCFFA8" w14:textId="77777777" w:rsidR="00361003" w:rsidRDefault="00361003" w:rsidP="00283A0A">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21E8A8E6" w14:textId="77777777" w:rsidR="00361003" w:rsidRDefault="00361003" w:rsidP="00283A0A">
            <w:pPr>
              <w:spacing w:after="0"/>
              <w:ind w:left="252"/>
              <w:rPr>
                <w:szCs w:val="24"/>
              </w:rPr>
            </w:pPr>
            <w:r>
              <w:t>2739 óra</w:t>
            </w:r>
          </w:p>
        </w:tc>
      </w:tr>
    </w:tbl>
    <w:p w14:paraId="39B92F63" w14:textId="77777777" w:rsidR="00361003" w:rsidRDefault="00361003" w:rsidP="00361003">
      <w:pPr>
        <w:spacing w:after="0"/>
        <w:ind w:left="360"/>
      </w:pPr>
    </w:p>
    <w:p w14:paraId="105BB253" w14:textId="77777777" w:rsidR="00361003" w:rsidRDefault="00361003" w:rsidP="00361003">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14:paraId="28D4C6F6" w14:textId="77777777" w:rsidR="00361003" w:rsidRDefault="00361003" w:rsidP="00361003">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361003" w14:paraId="6381164C" w14:textId="77777777" w:rsidTr="00283A0A">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5E196AD" w14:textId="77777777" w:rsidR="00361003" w:rsidRDefault="00361003" w:rsidP="00283A0A">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A5E0D04" w14:textId="77777777" w:rsidR="00361003" w:rsidRDefault="00361003" w:rsidP="00283A0A">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52625B3" w14:textId="77777777" w:rsidR="00361003" w:rsidRDefault="00361003" w:rsidP="00283A0A">
            <w:pPr>
              <w:spacing w:after="0"/>
              <w:jc w:val="center"/>
              <w:rPr>
                <w:szCs w:val="24"/>
              </w:rPr>
            </w:pPr>
            <w:r>
              <w:t xml:space="preserve">éves óraszám </w:t>
            </w:r>
          </w:p>
        </w:tc>
      </w:tr>
      <w:tr w:rsidR="00361003" w14:paraId="2D0D0AAC" w14:textId="77777777" w:rsidTr="00283A0A">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6A414C61" w14:textId="77777777" w:rsidR="00361003" w:rsidRDefault="00361003" w:rsidP="00283A0A">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661C1F38" w14:textId="77777777" w:rsidR="00361003" w:rsidRDefault="00361003" w:rsidP="00283A0A">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5FE69C74" w14:textId="77777777" w:rsidR="00361003" w:rsidRDefault="00361003" w:rsidP="00283A0A">
            <w:pPr>
              <w:spacing w:after="0"/>
              <w:rPr>
                <w:szCs w:val="24"/>
              </w:rPr>
            </w:pPr>
            <w:r>
              <w:t>1116 óra/év</w:t>
            </w:r>
          </w:p>
        </w:tc>
      </w:tr>
      <w:tr w:rsidR="00361003" w14:paraId="1AF93377" w14:textId="77777777" w:rsidTr="00283A0A">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85F3DFA" w14:textId="77777777" w:rsidR="00361003" w:rsidRDefault="00361003" w:rsidP="00283A0A">
            <w:pPr>
              <w:spacing w:after="0"/>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14:paraId="28D98354" w14:textId="77777777" w:rsidR="00361003" w:rsidRDefault="00361003" w:rsidP="00283A0A">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14:paraId="3B8FE962" w14:textId="77777777" w:rsidR="00361003" w:rsidRDefault="00361003" w:rsidP="00283A0A">
            <w:pPr>
              <w:spacing w:after="0"/>
              <w:rPr>
                <w:szCs w:val="24"/>
              </w:rPr>
            </w:pPr>
            <w:r>
              <w:t>160 óra</w:t>
            </w:r>
          </w:p>
        </w:tc>
      </w:tr>
      <w:tr w:rsidR="00361003" w14:paraId="422B0DAD" w14:textId="77777777" w:rsidTr="00283A0A">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65380E0E" w14:textId="77777777" w:rsidR="00361003" w:rsidRDefault="00361003" w:rsidP="00283A0A">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32802746" w14:textId="77777777" w:rsidR="00361003" w:rsidRDefault="00361003" w:rsidP="00283A0A">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796F6964" w14:textId="77777777" w:rsidR="00361003" w:rsidRDefault="00361003" w:rsidP="00283A0A">
            <w:pPr>
              <w:spacing w:after="0"/>
              <w:rPr>
                <w:szCs w:val="24"/>
              </w:rPr>
            </w:pPr>
            <w:r>
              <w:t>961 óra/év</w:t>
            </w:r>
          </w:p>
        </w:tc>
      </w:tr>
      <w:tr w:rsidR="00361003" w14:paraId="48DCF14E" w14:textId="77777777" w:rsidTr="00283A0A">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08B87281" w14:textId="77777777" w:rsidR="00361003" w:rsidRDefault="00361003" w:rsidP="00283A0A">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270D6B5F" w14:textId="77777777" w:rsidR="00361003" w:rsidRDefault="00361003" w:rsidP="00283A0A">
            <w:pPr>
              <w:spacing w:after="0"/>
              <w:rPr>
                <w:szCs w:val="24"/>
              </w:rPr>
            </w:pPr>
            <w:r>
              <w:t>2237 óra</w:t>
            </w:r>
          </w:p>
        </w:tc>
      </w:tr>
    </w:tbl>
    <w:p w14:paraId="49C78039" w14:textId="77777777" w:rsidR="00820131" w:rsidRPr="00C222A9" w:rsidRDefault="00820131" w:rsidP="000B5E9D">
      <w:pPr>
        <w:spacing w:after="0"/>
        <w:rPr>
          <w:rFonts w:cs="Times New Roman"/>
        </w:rPr>
      </w:pPr>
    </w:p>
    <w:p w14:paraId="058EED8B" w14:textId="77777777" w:rsidR="00876453" w:rsidRPr="00C222A9" w:rsidRDefault="001F08AF" w:rsidP="000B5E9D">
      <w:pPr>
        <w:spacing w:after="0"/>
        <w:rPr>
          <w:rFonts w:cs="Times New Roman"/>
        </w:rPr>
      </w:pPr>
      <w:r w:rsidRPr="00C222A9">
        <w:rPr>
          <w:rFonts w:cs="Times New Roman"/>
        </w:rPr>
        <w:t xml:space="preserve">(A kizárólag 13-14. évfolyamon megszervezett képzésben, illetve a </w:t>
      </w:r>
      <w:r w:rsidR="00E50FE4" w:rsidRPr="00C222A9">
        <w:rPr>
          <w:rFonts w:cs="Times New Roman"/>
        </w:rPr>
        <w:t>szakgimnázium</w:t>
      </w:r>
      <w:r w:rsidRPr="00C222A9">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573B9103" w14:textId="77777777" w:rsidR="00CB484D" w:rsidRPr="00C222A9" w:rsidRDefault="00CB484D" w:rsidP="000B5E9D">
      <w:pPr>
        <w:spacing w:after="0"/>
        <w:rPr>
          <w:rFonts w:cs="Times New Roman"/>
        </w:rPr>
        <w:sectPr w:rsidR="00CB484D" w:rsidRPr="00C222A9">
          <w:footerReference w:type="default" r:id="rId8"/>
          <w:pgSz w:w="11906" w:h="16838"/>
          <w:pgMar w:top="1417" w:right="1417" w:bottom="1417" w:left="1417" w:header="708" w:footer="708" w:gutter="0"/>
          <w:cols w:space="708"/>
          <w:docGrid w:linePitch="360"/>
        </w:sectPr>
      </w:pPr>
    </w:p>
    <w:p w14:paraId="2336FDAD" w14:textId="77777777" w:rsidR="00CB484D" w:rsidRPr="00C222A9" w:rsidRDefault="00CB484D" w:rsidP="00CB484D">
      <w:pPr>
        <w:spacing w:after="0"/>
        <w:jc w:val="center"/>
        <w:rPr>
          <w:rFonts w:cs="Times New Roman"/>
        </w:rPr>
      </w:pPr>
      <w:r w:rsidRPr="00C222A9">
        <w:rPr>
          <w:rFonts w:cs="Times New Roman"/>
        </w:rPr>
        <w:lastRenderedPageBreak/>
        <w:t>1. számú táblázat</w:t>
      </w:r>
    </w:p>
    <w:p w14:paraId="0FAEAAAB" w14:textId="77777777" w:rsidR="008B01A2" w:rsidRPr="00C222A9" w:rsidRDefault="00CB484D" w:rsidP="00CB484D">
      <w:pPr>
        <w:spacing w:after="0"/>
        <w:jc w:val="center"/>
        <w:rPr>
          <w:rFonts w:cs="Times New Roman"/>
          <w:b/>
        </w:rPr>
      </w:pPr>
      <w:r w:rsidRPr="00C222A9">
        <w:rPr>
          <w:rFonts w:cs="Times New Roman"/>
          <w:b/>
        </w:rPr>
        <w:t>A szakmai követelménymodulokhoz rendelt tantárgyak heti óraszáma évfolyamonként</w:t>
      </w:r>
    </w:p>
    <w:p w14:paraId="3AD62D46" w14:textId="77777777" w:rsidR="00420CA2" w:rsidRPr="00C222A9" w:rsidRDefault="00420CA2" w:rsidP="000B5E9D">
      <w:pPr>
        <w:spacing w:after="0"/>
        <w:rPr>
          <w:rFonts w:cs="Times New Roman"/>
        </w:rPr>
      </w:pPr>
    </w:p>
    <w:tbl>
      <w:tblPr>
        <w:tblW w:w="144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671"/>
        <w:gridCol w:w="2435"/>
        <w:gridCol w:w="540"/>
        <w:gridCol w:w="540"/>
        <w:gridCol w:w="508"/>
        <w:gridCol w:w="507"/>
        <w:gridCol w:w="481"/>
        <w:gridCol w:w="386"/>
        <w:gridCol w:w="619"/>
        <w:gridCol w:w="739"/>
        <w:gridCol w:w="540"/>
        <w:gridCol w:w="540"/>
        <w:gridCol w:w="627"/>
        <w:gridCol w:w="453"/>
        <w:gridCol w:w="632"/>
        <w:gridCol w:w="554"/>
        <w:gridCol w:w="488"/>
        <w:gridCol w:w="627"/>
        <w:gridCol w:w="599"/>
      </w:tblGrid>
      <w:tr w:rsidR="00361003" w:rsidRPr="00C222A9" w14:paraId="61DCD880" w14:textId="77777777" w:rsidTr="00361003">
        <w:trPr>
          <w:trHeight w:val="750"/>
          <w:jc w:val="center"/>
        </w:trPr>
        <w:tc>
          <w:tcPr>
            <w:tcW w:w="5106" w:type="dxa"/>
            <w:gridSpan w:val="2"/>
            <w:vMerge w:val="restart"/>
            <w:shd w:val="clear" w:color="auto" w:fill="auto"/>
            <w:vAlign w:val="center"/>
            <w:hideMark/>
          </w:tcPr>
          <w:p w14:paraId="6B5A7467"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080" w:type="dxa"/>
            <w:gridSpan w:val="2"/>
            <w:shd w:val="clear" w:color="auto" w:fill="auto"/>
            <w:noWrap/>
            <w:vAlign w:val="center"/>
            <w:hideMark/>
          </w:tcPr>
          <w:p w14:paraId="47B66DE0"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9.</w:t>
            </w:r>
          </w:p>
        </w:tc>
        <w:tc>
          <w:tcPr>
            <w:tcW w:w="1496" w:type="dxa"/>
            <w:gridSpan w:val="3"/>
            <w:shd w:val="clear" w:color="auto" w:fill="auto"/>
            <w:noWrap/>
            <w:vAlign w:val="center"/>
            <w:hideMark/>
          </w:tcPr>
          <w:p w14:paraId="3CA1FFCB"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10.</w:t>
            </w:r>
          </w:p>
        </w:tc>
        <w:tc>
          <w:tcPr>
            <w:tcW w:w="1744" w:type="dxa"/>
            <w:gridSpan w:val="3"/>
            <w:shd w:val="clear" w:color="auto" w:fill="auto"/>
            <w:noWrap/>
            <w:vAlign w:val="center"/>
            <w:hideMark/>
          </w:tcPr>
          <w:p w14:paraId="2DDEEB49"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11.</w:t>
            </w:r>
          </w:p>
        </w:tc>
        <w:tc>
          <w:tcPr>
            <w:tcW w:w="1080" w:type="dxa"/>
            <w:gridSpan w:val="2"/>
            <w:shd w:val="clear" w:color="auto" w:fill="auto"/>
            <w:noWrap/>
            <w:vAlign w:val="center"/>
            <w:hideMark/>
          </w:tcPr>
          <w:p w14:paraId="5BF50F82"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12.</w:t>
            </w:r>
          </w:p>
        </w:tc>
        <w:tc>
          <w:tcPr>
            <w:tcW w:w="1080" w:type="dxa"/>
            <w:gridSpan w:val="2"/>
            <w:shd w:val="clear" w:color="auto" w:fill="auto"/>
            <w:noWrap/>
            <w:vAlign w:val="center"/>
            <w:hideMark/>
          </w:tcPr>
          <w:p w14:paraId="6360CCB6"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5/13.</w:t>
            </w:r>
          </w:p>
        </w:tc>
        <w:tc>
          <w:tcPr>
            <w:tcW w:w="1674" w:type="dxa"/>
            <w:gridSpan w:val="3"/>
            <w:shd w:val="clear" w:color="auto" w:fill="auto"/>
            <w:noWrap/>
            <w:vAlign w:val="center"/>
            <w:hideMark/>
          </w:tcPr>
          <w:p w14:paraId="139A3DD5"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1/13.</w:t>
            </w:r>
          </w:p>
        </w:tc>
        <w:tc>
          <w:tcPr>
            <w:tcW w:w="1226" w:type="dxa"/>
            <w:gridSpan w:val="2"/>
            <w:shd w:val="clear" w:color="auto" w:fill="auto"/>
            <w:noWrap/>
            <w:vAlign w:val="center"/>
            <w:hideMark/>
          </w:tcPr>
          <w:p w14:paraId="1F42D472"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2/14.</w:t>
            </w:r>
          </w:p>
        </w:tc>
      </w:tr>
      <w:tr w:rsidR="00361003" w:rsidRPr="00C222A9" w14:paraId="2DED9620" w14:textId="77777777" w:rsidTr="00361003">
        <w:trPr>
          <w:trHeight w:val="450"/>
          <w:jc w:val="center"/>
        </w:trPr>
        <w:tc>
          <w:tcPr>
            <w:tcW w:w="5106" w:type="dxa"/>
            <w:gridSpan w:val="2"/>
            <w:vMerge/>
            <w:vAlign w:val="center"/>
            <w:hideMark/>
          </w:tcPr>
          <w:p w14:paraId="706AA474" w14:textId="77777777" w:rsidR="00361003" w:rsidRPr="00C222A9" w:rsidRDefault="00361003" w:rsidP="009C3484">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14:paraId="4EAFEB7B"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heti óraszám</w:t>
            </w:r>
          </w:p>
        </w:tc>
        <w:tc>
          <w:tcPr>
            <w:tcW w:w="1015" w:type="dxa"/>
            <w:gridSpan w:val="2"/>
            <w:shd w:val="clear" w:color="auto" w:fill="auto"/>
            <w:vAlign w:val="center"/>
            <w:hideMark/>
          </w:tcPr>
          <w:p w14:paraId="4DE9B708"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heti óraszám</w:t>
            </w:r>
          </w:p>
        </w:tc>
        <w:tc>
          <w:tcPr>
            <w:tcW w:w="481" w:type="dxa"/>
            <w:vMerge w:val="restart"/>
            <w:shd w:val="clear" w:color="000000" w:fill="F2F2F2"/>
            <w:noWrap/>
            <w:vAlign w:val="center"/>
            <w:hideMark/>
          </w:tcPr>
          <w:p w14:paraId="1A1F9695" w14:textId="77777777" w:rsidR="00361003" w:rsidRPr="00C222A9" w:rsidRDefault="00361003" w:rsidP="009C3484">
            <w:pPr>
              <w:spacing w:after="0"/>
              <w:jc w:val="center"/>
              <w:rPr>
                <w:rFonts w:eastAsia="Times New Roman" w:cs="Times New Roman"/>
                <w:color w:val="000000"/>
                <w:sz w:val="20"/>
                <w:szCs w:val="20"/>
                <w:lang w:eastAsia="hu-HU"/>
              </w:rPr>
            </w:pPr>
            <w:proofErr w:type="spellStart"/>
            <w:r w:rsidRPr="00C222A9">
              <w:rPr>
                <w:rFonts w:eastAsia="Times New Roman" w:cs="Times New Roman"/>
                <w:color w:val="000000"/>
                <w:sz w:val="20"/>
                <w:szCs w:val="20"/>
                <w:lang w:eastAsia="hu-HU"/>
              </w:rPr>
              <w:t>ögy</w:t>
            </w:r>
            <w:proofErr w:type="spellEnd"/>
          </w:p>
        </w:tc>
        <w:tc>
          <w:tcPr>
            <w:tcW w:w="1005" w:type="dxa"/>
            <w:gridSpan w:val="2"/>
            <w:shd w:val="clear" w:color="auto" w:fill="auto"/>
            <w:vAlign w:val="center"/>
            <w:hideMark/>
          </w:tcPr>
          <w:p w14:paraId="48E0A274"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heti óraszám</w:t>
            </w:r>
          </w:p>
        </w:tc>
        <w:tc>
          <w:tcPr>
            <w:tcW w:w="739" w:type="dxa"/>
            <w:vMerge w:val="restart"/>
            <w:shd w:val="clear" w:color="000000" w:fill="F2F2F2"/>
            <w:noWrap/>
            <w:vAlign w:val="center"/>
            <w:hideMark/>
          </w:tcPr>
          <w:p w14:paraId="6CC50B30" w14:textId="77777777" w:rsidR="00361003" w:rsidRPr="00C222A9" w:rsidRDefault="00361003" w:rsidP="009C3484">
            <w:pPr>
              <w:spacing w:after="0"/>
              <w:jc w:val="center"/>
              <w:rPr>
                <w:rFonts w:eastAsia="Times New Roman" w:cs="Times New Roman"/>
                <w:color w:val="000000"/>
                <w:sz w:val="20"/>
                <w:szCs w:val="20"/>
                <w:lang w:eastAsia="hu-HU"/>
              </w:rPr>
            </w:pPr>
            <w:proofErr w:type="spellStart"/>
            <w:r w:rsidRPr="00C222A9">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14:paraId="5E4B227A"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heti óraszám</w:t>
            </w:r>
          </w:p>
        </w:tc>
        <w:tc>
          <w:tcPr>
            <w:tcW w:w="1080" w:type="dxa"/>
            <w:gridSpan w:val="2"/>
            <w:shd w:val="clear" w:color="auto" w:fill="auto"/>
            <w:vAlign w:val="center"/>
            <w:hideMark/>
          </w:tcPr>
          <w:p w14:paraId="03768DD9"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heti óraszám</w:t>
            </w:r>
          </w:p>
        </w:tc>
        <w:tc>
          <w:tcPr>
            <w:tcW w:w="1186" w:type="dxa"/>
            <w:gridSpan w:val="2"/>
            <w:shd w:val="clear" w:color="auto" w:fill="auto"/>
            <w:vAlign w:val="center"/>
            <w:hideMark/>
          </w:tcPr>
          <w:p w14:paraId="762C640B"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heti óraszám</w:t>
            </w:r>
          </w:p>
        </w:tc>
        <w:tc>
          <w:tcPr>
            <w:tcW w:w="488" w:type="dxa"/>
            <w:vMerge w:val="restart"/>
            <w:shd w:val="clear" w:color="000000" w:fill="F2F2F2"/>
            <w:noWrap/>
            <w:vAlign w:val="center"/>
            <w:hideMark/>
          </w:tcPr>
          <w:p w14:paraId="2006EC44" w14:textId="77777777" w:rsidR="00361003" w:rsidRPr="00C222A9" w:rsidRDefault="00361003" w:rsidP="009C3484">
            <w:pPr>
              <w:spacing w:after="0"/>
              <w:jc w:val="center"/>
              <w:rPr>
                <w:rFonts w:eastAsia="Times New Roman" w:cs="Times New Roman"/>
                <w:color w:val="000000"/>
                <w:sz w:val="20"/>
                <w:szCs w:val="20"/>
                <w:lang w:eastAsia="hu-HU"/>
              </w:rPr>
            </w:pPr>
            <w:proofErr w:type="spellStart"/>
            <w:r w:rsidRPr="00C222A9">
              <w:rPr>
                <w:rFonts w:eastAsia="Times New Roman" w:cs="Times New Roman"/>
                <w:color w:val="000000"/>
                <w:sz w:val="20"/>
                <w:szCs w:val="20"/>
                <w:lang w:eastAsia="hu-HU"/>
              </w:rPr>
              <w:t>ögy</w:t>
            </w:r>
            <w:proofErr w:type="spellEnd"/>
          </w:p>
        </w:tc>
        <w:tc>
          <w:tcPr>
            <w:tcW w:w="1226" w:type="dxa"/>
            <w:gridSpan w:val="2"/>
            <w:shd w:val="clear" w:color="auto" w:fill="auto"/>
            <w:vAlign w:val="center"/>
            <w:hideMark/>
          </w:tcPr>
          <w:p w14:paraId="44A2A054"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heti óraszám</w:t>
            </w:r>
          </w:p>
        </w:tc>
      </w:tr>
      <w:tr w:rsidR="00361003" w:rsidRPr="00C222A9" w14:paraId="709CA072" w14:textId="77777777" w:rsidTr="00361003">
        <w:trPr>
          <w:trHeight w:val="375"/>
          <w:jc w:val="center"/>
        </w:trPr>
        <w:tc>
          <w:tcPr>
            <w:tcW w:w="5106" w:type="dxa"/>
            <w:gridSpan w:val="2"/>
            <w:vMerge/>
            <w:vAlign w:val="center"/>
            <w:hideMark/>
          </w:tcPr>
          <w:p w14:paraId="0EA51AC7" w14:textId="77777777" w:rsidR="00361003" w:rsidRPr="00C222A9" w:rsidRDefault="00361003" w:rsidP="009C3484">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14:paraId="118D44FE"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w:t>
            </w:r>
          </w:p>
        </w:tc>
        <w:tc>
          <w:tcPr>
            <w:tcW w:w="540" w:type="dxa"/>
            <w:shd w:val="clear" w:color="000000" w:fill="F2F2F2"/>
            <w:noWrap/>
            <w:vAlign w:val="center"/>
            <w:hideMark/>
          </w:tcPr>
          <w:p w14:paraId="739C8D7A" w14:textId="77777777" w:rsidR="00361003" w:rsidRPr="00C222A9" w:rsidRDefault="00361003" w:rsidP="009C3484">
            <w:pPr>
              <w:spacing w:after="0"/>
              <w:jc w:val="center"/>
              <w:rPr>
                <w:rFonts w:eastAsia="Times New Roman" w:cs="Times New Roman"/>
                <w:color w:val="000000"/>
                <w:sz w:val="20"/>
                <w:szCs w:val="20"/>
                <w:lang w:eastAsia="hu-HU"/>
              </w:rPr>
            </w:pPr>
            <w:proofErr w:type="spellStart"/>
            <w:r w:rsidRPr="00C222A9">
              <w:rPr>
                <w:rFonts w:eastAsia="Times New Roman" w:cs="Times New Roman"/>
                <w:color w:val="000000"/>
                <w:sz w:val="20"/>
                <w:szCs w:val="20"/>
                <w:lang w:eastAsia="hu-HU"/>
              </w:rPr>
              <w:t>gy</w:t>
            </w:r>
            <w:proofErr w:type="spellEnd"/>
          </w:p>
        </w:tc>
        <w:tc>
          <w:tcPr>
            <w:tcW w:w="508" w:type="dxa"/>
            <w:shd w:val="clear" w:color="auto" w:fill="auto"/>
            <w:noWrap/>
            <w:vAlign w:val="center"/>
            <w:hideMark/>
          </w:tcPr>
          <w:p w14:paraId="57EC6CEB"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w:t>
            </w:r>
          </w:p>
        </w:tc>
        <w:tc>
          <w:tcPr>
            <w:tcW w:w="507" w:type="dxa"/>
            <w:shd w:val="clear" w:color="000000" w:fill="F2F2F2"/>
            <w:noWrap/>
            <w:vAlign w:val="center"/>
            <w:hideMark/>
          </w:tcPr>
          <w:p w14:paraId="241B46EB" w14:textId="77777777" w:rsidR="00361003" w:rsidRPr="00C222A9" w:rsidRDefault="00361003" w:rsidP="009C3484">
            <w:pPr>
              <w:spacing w:after="0"/>
              <w:jc w:val="center"/>
              <w:rPr>
                <w:rFonts w:eastAsia="Times New Roman" w:cs="Times New Roman"/>
                <w:color w:val="000000"/>
                <w:sz w:val="20"/>
                <w:szCs w:val="20"/>
                <w:lang w:eastAsia="hu-HU"/>
              </w:rPr>
            </w:pPr>
            <w:proofErr w:type="spellStart"/>
            <w:r w:rsidRPr="00C222A9">
              <w:rPr>
                <w:rFonts w:eastAsia="Times New Roman" w:cs="Times New Roman"/>
                <w:color w:val="000000"/>
                <w:sz w:val="20"/>
                <w:szCs w:val="20"/>
                <w:lang w:eastAsia="hu-HU"/>
              </w:rPr>
              <w:t>gy</w:t>
            </w:r>
            <w:proofErr w:type="spellEnd"/>
          </w:p>
        </w:tc>
        <w:tc>
          <w:tcPr>
            <w:tcW w:w="481" w:type="dxa"/>
            <w:vMerge/>
            <w:vAlign w:val="center"/>
            <w:hideMark/>
          </w:tcPr>
          <w:p w14:paraId="457C6D27" w14:textId="77777777" w:rsidR="00361003" w:rsidRPr="00C222A9" w:rsidRDefault="00361003" w:rsidP="009C3484">
            <w:pPr>
              <w:spacing w:after="0"/>
              <w:jc w:val="left"/>
              <w:rPr>
                <w:rFonts w:eastAsia="Times New Roman" w:cs="Times New Roman"/>
                <w:color w:val="000000"/>
                <w:sz w:val="20"/>
                <w:szCs w:val="20"/>
                <w:lang w:eastAsia="hu-HU"/>
              </w:rPr>
            </w:pPr>
          </w:p>
        </w:tc>
        <w:tc>
          <w:tcPr>
            <w:tcW w:w="386" w:type="dxa"/>
            <w:shd w:val="clear" w:color="auto" w:fill="auto"/>
            <w:noWrap/>
            <w:vAlign w:val="center"/>
            <w:hideMark/>
          </w:tcPr>
          <w:p w14:paraId="51744B75"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w:t>
            </w:r>
          </w:p>
        </w:tc>
        <w:tc>
          <w:tcPr>
            <w:tcW w:w="619" w:type="dxa"/>
            <w:shd w:val="clear" w:color="000000" w:fill="F2F2F2"/>
            <w:noWrap/>
            <w:vAlign w:val="center"/>
            <w:hideMark/>
          </w:tcPr>
          <w:p w14:paraId="757F9C9F" w14:textId="77777777" w:rsidR="00361003" w:rsidRPr="00C222A9" w:rsidRDefault="00361003" w:rsidP="009C3484">
            <w:pPr>
              <w:spacing w:after="0"/>
              <w:jc w:val="center"/>
              <w:rPr>
                <w:rFonts w:eastAsia="Times New Roman" w:cs="Times New Roman"/>
                <w:color w:val="000000"/>
                <w:sz w:val="20"/>
                <w:szCs w:val="20"/>
                <w:lang w:eastAsia="hu-HU"/>
              </w:rPr>
            </w:pPr>
            <w:proofErr w:type="spellStart"/>
            <w:r w:rsidRPr="00C222A9">
              <w:rPr>
                <w:rFonts w:eastAsia="Times New Roman" w:cs="Times New Roman"/>
                <w:color w:val="000000"/>
                <w:sz w:val="20"/>
                <w:szCs w:val="20"/>
                <w:lang w:eastAsia="hu-HU"/>
              </w:rPr>
              <w:t>gy</w:t>
            </w:r>
            <w:proofErr w:type="spellEnd"/>
          </w:p>
        </w:tc>
        <w:tc>
          <w:tcPr>
            <w:tcW w:w="739" w:type="dxa"/>
            <w:vMerge/>
            <w:vAlign w:val="center"/>
            <w:hideMark/>
          </w:tcPr>
          <w:p w14:paraId="3BA866CA" w14:textId="77777777" w:rsidR="00361003" w:rsidRPr="00C222A9" w:rsidRDefault="00361003" w:rsidP="009C3484">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14:paraId="467C23EE"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w:t>
            </w:r>
          </w:p>
        </w:tc>
        <w:tc>
          <w:tcPr>
            <w:tcW w:w="540" w:type="dxa"/>
            <w:shd w:val="clear" w:color="000000" w:fill="F2F2F2"/>
            <w:noWrap/>
            <w:vAlign w:val="center"/>
            <w:hideMark/>
          </w:tcPr>
          <w:p w14:paraId="237B456B" w14:textId="77777777" w:rsidR="00361003" w:rsidRPr="00C222A9" w:rsidRDefault="00361003" w:rsidP="009C3484">
            <w:pPr>
              <w:spacing w:after="0"/>
              <w:jc w:val="center"/>
              <w:rPr>
                <w:rFonts w:eastAsia="Times New Roman" w:cs="Times New Roman"/>
                <w:color w:val="000000"/>
                <w:sz w:val="20"/>
                <w:szCs w:val="20"/>
                <w:lang w:eastAsia="hu-HU"/>
              </w:rPr>
            </w:pPr>
            <w:proofErr w:type="spellStart"/>
            <w:r w:rsidRPr="00C222A9">
              <w:rPr>
                <w:rFonts w:eastAsia="Times New Roman" w:cs="Times New Roman"/>
                <w:color w:val="000000"/>
                <w:sz w:val="20"/>
                <w:szCs w:val="20"/>
                <w:lang w:eastAsia="hu-HU"/>
              </w:rPr>
              <w:t>gy</w:t>
            </w:r>
            <w:proofErr w:type="spellEnd"/>
          </w:p>
        </w:tc>
        <w:tc>
          <w:tcPr>
            <w:tcW w:w="627" w:type="dxa"/>
            <w:shd w:val="clear" w:color="auto" w:fill="auto"/>
            <w:noWrap/>
            <w:vAlign w:val="center"/>
            <w:hideMark/>
          </w:tcPr>
          <w:p w14:paraId="4B22D92F"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w:t>
            </w:r>
          </w:p>
        </w:tc>
        <w:tc>
          <w:tcPr>
            <w:tcW w:w="453" w:type="dxa"/>
            <w:shd w:val="clear" w:color="000000" w:fill="F2F2F2"/>
            <w:noWrap/>
            <w:vAlign w:val="center"/>
            <w:hideMark/>
          </w:tcPr>
          <w:p w14:paraId="12F2CC93" w14:textId="77777777" w:rsidR="00361003" w:rsidRPr="00C222A9" w:rsidRDefault="00361003" w:rsidP="009C3484">
            <w:pPr>
              <w:spacing w:after="0"/>
              <w:jc w:val="center"/>
              <w:rPr>
                <w:rFonts w:eastAsia="Times New Roman" w:cs="Times New Roman"/>
                <w:color w:val="000000"/>
                <w:sz w:val="20"/>
                <w:szCs w:val="20"/>
                <w:lang w:eastAsia="hu-HU"/>
              </w:rPr>
            </w:pPr>
            <w:proofErr w:type="spellStart"/>
            <w:r w:rsidRPr="00C222A9">
              <w:rPr>
                <w:rFonts w:eastAsia="Times New Roman" w:cs="Times New Roman"/>
                <w:color w:val="000000"/>
                <w:sz w:val="20"/>
                <w:szCs w:val="20"/>
                <w:lang w:eastAsia="hu-HU"/>
              </w:rPr>
              <w:t>gy</w:t>
            </w:r>
            <w:proofErr w:type="spellEnd"/>
          </w:p>
        </w:tc>
        <w:tc>
          <w:tcPr>
            <w:tcW w:w="632" w:type="dxa"/>
            <w:shd w:val="clear" w:color="auto" w:fill="auto"/>
            <w:noWrap/>
            <w:vAlign w:val="center"/>
            <w:hideMark/>
          </w:tcPr>
          <w:p w14:paraId="079ED77B"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w:t>
            </w:r>
          </w:p>
        </w:tc>
        <w:tc>
          <w:tcPr>
            <w:tcW w:w="554" w:type="dxa"/>
            <w:shd w:val="clear" w:color="000000" w:fill="F2F2F2"/>
            <w:noWrap/>
            <w:vAlign w:val="center"/>
            <w:hideMark/>
          </w:tcPr>
          <w:p w14:paraId="73BD465F" w14:textId="77777777" w:rsidR="00361003" w:rsidRPr="00C222A9" w:rsidRDefault="00361003" w:rsidP="009C3484">
            <w:pPr>
              <w:spacing w:after="0"/>
              <w:jc w:val="center"/>
              <w:rPr>
                <w:rFonts w:eastAsia="Times New Roman" w:cs="Times New Roman"/>
                <w:color w:val="000000"/>
                <w:sz w:val="20"/>
                <w:szCs w:val="20"/>
                <w:lang w:eastAsia="hu-HU"/>
              </w:rPr>
            </w:pPr>
            <w:proofErr w:type="spellStart"/>
            <w:r w:rsidRPr="00C222A9">
              <w:rPr>
                <w:rFonts w:eastAsia="Times New Roman" w:cs="Times New Roman"/>
                <w:color w:val="000000"/>
                <w:sz w:val="20"/>
                <w:szCs w:val="20"/>
                <w:lang w:eastAsia="hu-HU"/>
              </w:rPr>
              <w:t>gy</w:t>
            </w:r>
            <w:proofErr w:type="spellEnd"/>
          </w:p>
        </w:tc>
        <w:tc>
          <w:tcPr>
            <w:tcW w:w="488" w:type="dxa"/>
            <w:vMerge/>
            <w:vAlign w:val="center"/>
            <w:hideMark/>
          </w:tcPr>
          <w:p w14:paraId="3F41AFA9" w14:textId="77777777" w:rsidR="00361003" w:rsidRPr="00C222A9" w:rsidRDefault="00361003" w:rsidP="009C3484">
            <w:pPr>
              <w:spacing w:after="0"/>
              <w:jc w:val="left"/>
              <w:rPr>
                <w:rFonts w:eastAsia="Times New Roman" w:cs="Times New Roman"/>
                <w:color w:val="000000"/>
                <w:sz w:val="20"/>
                <w:szCs w:val="20"/>
                <w:lang w:eastAsia="hu-HU"/>
              </w:rPr>
            </w:pPr>
          </w:p>
        </w:tc>
        <w:tc>
          <w:tcPr>
            <w:tcW w:w="627" w:type="dxa"/>
            <w:shd w:val="clear" w:color="auto" w:fill="auto"/>
            <w:noWrap/>
            <w:vAlign w:val="center"/>
            <w:hideMark/>
          </w:tcPr>
          <w:p w14:paraId="55FCB7B1"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w:t>
            </w:r>
          </w:p>
        </w:tc>
        <w:tc>
          <w:tcPr>
            <w:tcW w:w="599" w:type="dxa"/>
            <w:shd w:val="clear" w:color="000000" w:fill="F2F2F2"/>
            <w:noWrap/>
            <w:vAlign w:val="center"/>
            <w:hideMark/>
          </w:tcPr>
          <w:p w14:paraId="5B1FDE36" w14:textId="77777777" w:rsidR="00361003" w:rsidRPr="00C222A9" w:rsidRDefault="00361003" w:rsidP="009C3484">
            <w:pPr>
              <w:spacing w:after="0"/>
              <w:jc w:val="center"/>
              <w:rPr>
                <w:rFonts w:eastAsia="Times New Roman" w:cs="Times New Roman"/>
                <w:color w:val="000000"/>
                <w:sz w:val="20"/>
                <w:szCs w:val="20"/>
                <w:lang w:eastAsia="hu-HU"/>
              </w:rPr>
            </w:pPr>
            <w:proofErr w:type="spellStart"/>
            <w:r w:rsidRPr="00C222A9">
              <w:rPr>
                <w:rFonts w:eastAsia="Times New Roman" w:cs="Times New Roman"/>
                <w:color w:val="000000"/>
                <w:sz w:val="20"/>
                <w:szCs w:val="20"/>
                <w:lang w:eastAsia="hu-HU"/>
              </w:rPr>
              <w:t>gy</w:t>
            </w:r>
            <w:proofErr w:type="spellEnd"/>
          </w:p>
        </w:tc>
      </w:tr>
      <w:tr w:rsidR="00361003" w:rsidRPr="00C222A9" w14:paraId="78A03E06" w14:textId="77777777" w:rsidTr="00361003">
        <w:trPr>
          <w:trHeight w:val="615"/>
          <w:jc w:val="center"/>
        </w:trPr>
        <w:tc>
          <w:tcPr>
            <w:tcW w:w="2671" w:type="dxa"/>
            <w:vMerge w:val="restart"/>
            <w:shd w:val="clear" w:color="auto" w:fill="auto"/>
            <w:vAlign w:val="center"/>
            <w:hideMark/>
          </w:tcPr>
          <w:p w14:paraId="43C425A8"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 fő szakképesítésre vonatkozóan:</w:t>
            </w:r>
          </w:p>
        </w:tc>
        <w:tc>
          <w:tcPr>
            <w:tcW w:w="2435" w:type="dxa"/>
            <w:shd w:val="clear" w:color="auto" w:fill="auto"/>
            <w:vAlign w:val="center"/>
            <w:hideMark/>
          </w:tcPr>
          <w:p w14:paraId="56E57BC4" w14:textId="77777777" w:rsidR="00361003" w:rsidRPr="00C222A9" w:rsidRDefault="00361003" w:rsidP="009C3484">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Összesen</w:t>
            </w:r>
          </w:p>
        </w:tc>
        <w:tc>
          <w:tcPr>
            <w:tcW w:w="540" w:type="dxa"/>
            <w:shd w:val="clear" w:color="auto" w:fill="auto"/>
            <w:noWrap/>
            <w:vAlign w:val="center"/>
            <w:hideMark/>
          </w:tcPr>
          <w:p w14:paraId="2A2DD048" w14:textId="3F463CF0" w:rsidR="00361003" w:rsidRPr="00C222A9" w:rsidRDefault="00B47366" w:rsidP="009C348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r w:rsidR="00361003" w:rsidRPr="00C222A9">
              <w:rPr>
                <w:rFonts w:eastAsia="Times New Roman" w:cs="Times New Roman"/>
                <w:b/>
                <w:bCs/>
                <w:color w:val="000000"/>
                <w:sz w:val="20"/>
                <w:szCs w:val="20"/>
                <w:lang w:eastAsia="hu-HU"/>
              </w:rPr>
              <w:t>,5</w:t>
            </w:r>
          </w:p>
        </w:tc>
        <w:tc>
          <w:tcPr>
            <w:tcW w:w="540" w:type="dxa"/>
            <w:shd w:val="clear" w:color="000000" w:fill="F2F2F2"/>
            <w:noWrap/>
            <w:vAlign w:val="center"/>
            <w:hideMark/>
          </w:tcPr>
          <w:p w14:paraId="3A9C1580" w14:textId="06C82CA6" w:rsidR="00361003" w:rsidRPr="00C222A9" w:rsidRDefault="00B47366" w:rsidP="009C348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r w:rsidR="00361003" w:rsidRPr="00C222A9">
              <w:rPr>
                <w:rFonts w:eastAsia="Times New Roman" w:cs="Times New Roman"/>
                <w:b/>
                <w:bCs/>
                <w:color w:val="000000"/>
                <w:sz w:val="20"/>
                <w:szCs w:val="20"/>
                <w:lang w:eastAsia="hu-HU"/>
              </w:rPr>
              <w:t>,5</w:t>
            </w:r>
          </w:p>
        </w:tc>
        <w:tc>
          <w:tcPr>
            <w:tcW w:w="508" w:type="dxa"/>
            <w:shd w:val="clear" w:color="auto" w:fill="auto"/>
            <w:noWrap/>
            <w:vAlign w:val="center"/>
            <w:hideMark/>
          </w:tcPr>
          <w:p w14:paraId="10F1A3F3" w14:textId="7E299C38" w:rsidR="00361003" w:rsidRPr="00C222A9" w:rsidRDefault="00B47366" w:rsidP="009C348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roofErr w:type="spellStart"/>
            <w:r>
              <w:rPr>
                <w:rFonts w:eastAsia="Times New Roman" w:cs="Times New Roman"/>
                <w:b/>
                <w:bCs/>
                <w:color w:val="000000"/>
                <w:sz w:val="20"/>
                <w:szCs w:val="20"/>
                <w:lang w:eastAsia="hu-HU"/>
              </w:rPr>
              <w:t>5</w:t>
            </w:r>
            <w:proofErr w:type="spellEnd"/>
          </w:p>
        </w:tc>
        <w:tc>
          <w:tcPr>
            <w:tcW w:w="507" w:type="dxa"/>
            <w:shd w:val="clear" w:color="000000" w:fill="F2F2F2"/>
            <w:noWrap/>
            <w:vAlign w:val="center"/>
            <w:hideMark/>
          </w:tcPr>
          <w:p w14:paraId="212B4997" w14:textId="46A57E7D" w:rsidR="00361003" w:rsidRPr="00C222A9" w:rsidRDefault="00B47366" w:rsidP="009C348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r w:rsidR="00361003" w:rsidRPr="00C222A9">
              <w:rPr>
                <w:rFonts w:eastAsia="Times New Roman" w:cs="Times New Roman"/>
                <w:b/>
                <w:bCs/>
                <w:color w:val="000000"/>
                <w:sz w:val="20"/>
                <w:szCs w:val="20"/>
                <w:lang w:eastAsia="hu-HU"/>
              </w:rPr>
              <w:t>,</w:t>
            </w:r>
            <w:proofErr w:type="spellStart"/>
            <w:r w:rsidR="00361003" w:rsidRPr="00C222A9">
              <w:rPr>
                <w:rFonts w:eastAsia="Times New Roman" w:cs="Times New Roman"/>
                <w:b/>
                <w:bCs/>
                <w:color w:val="000000"/>
                <w:sz w:val="20"/>
                <w:szCs w:val="20"/>
                <w:lang w:eastAsia="hu-HU"/>
              </w:rPr>
              <w:t>5</w:t>
            </w:r>
            <w:proofErr w:type="spellEnd"/>
          </w:p>
        </w:tc>
        <w:tc>
          <w:tcPr>
            <w:tcW w:w="481" w:type="dxa"/>
            <w:vMerge w:val="restart"/>
            <w:shd w:val="clear" w:color="000000" w:fill="F2F2F2"/>
            <w:noWrap/>
            <w:vAlign w:val="center"/>
            <w:hideMark/>
          </w:tcPr>
          <w:p w14:paraId="14B2F50F"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140</w:t>
            </w:r>
          </w:p>
        </w:tc>
        <w:tc>
          <w:tcPr>
            <w:tcW w:w="386" w:type="dxa"/>
            <w:shd w:val="clear" w:color="auto" w:fill="auto"/>
            <w:noWrap/>
            <w:vAlign w:val="center"/>
            <w:hideMark/>
          </w:tcPr>
          <w:p w14:paraId="306FF3B4" w14:textId="23F1747F" w:rsidR="00361003" w:rsidRPr="00C222A9" w:rsidRDefault="00B47366" w:rsidP="009C348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19" w:type="dxa"/>
            <w:shd w:val="clear" w:color="000000" w:fill="F2F2F2"/>
            <w:noWrap/>
            <w:vAlign w:val="center"/>
            <w:hideMark/>
          </w:tcPr>
          <w:p w14:paraId="51E4FD28" w14:textId="37906310" w:rsidR="00361003" w:rsidRPr="00C222A9" w:rsidRDefault="00B47366" w:rsidP="009C348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739" w:type="dxa"/>
            <w:vMerge w:val="restart"/>
            <w:shd w:val="clear" w:color="000000" w:fill="F2F2F2"/>
            <w:noWrap/>
            <w:vAlign w:val="center"/>
            <w:hideMark/>
          </w:tcPr>
          <w:p w14:paraId="58D0CD48"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140</w:t>
            </w:r>
          </w:p>
        </w:tc>
        <w:tc>
          <w:tcPr>
            <w:tcW w:w="540" w:type="dxa"/>
            <w:shd w:val="clear" w:color="auto" w:fill="auto"/>
            <w:noWrap/>
            <w:vAlign w:val="center"/>
            <w:hideMark/>
          </w:tcPr>
          <w:p w14:paraId="5D60369F" w14:textId="39353441"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5</w:t>
            </w:r>
            <w:r w:rsidR="00B47366">
              <w:rPr>
                <w:rFonts w:eastAsia="Times New Roman" w:cs="Times New Roman"/>
                <w:b/>
                <w:bCs/>
                <w:color w:val="000000"/>
                <w:sz w:val="20"/>
                <w:szCs w:val="20"/>
                <w:lang w:eastAsia="hu-HU"/>
              </w:rPr>
              <w:t>,</w:t>
            </w:r>
            <w:proofErr w:type="spellStart"/>
            <w:r w:rsidR="00B47366">
              <w:rPr>
                <w:rFonts w:eastAsia="Times New Roman" w:cs="Times New Roman"/>
                <w:b/>
                <w:bCs/>
                <w:color w:val="000000"/>
                <w:sz w:val="20"/>
                <w:szCs w:val="20"/>
                <w:lang w:eastAsia="hu-HU"/>
              </w:rPr>
              <w:t>5</w:t>
            </w:r>
            <w:proofErr w:type="spellEnd"/>
          </w:p>
        </w:tc>
        <w:tc>
          <w:tcPr>
            <w:tcW w:w="540" w:type="dxa"/>
            <w:shd w:val="clear" w:color="000000" w:fill="F2F2F2"/>
            <w:noWrap/>
            <w:vAlign w:val="center"/>
            <w:hideMark/>
          </w:tcPr>
          <w:p w14:paraId="4F1C4814" w14:textId="4C7950B5" w:rsidR="00361003" w:rsidRPr="00C222A9" w:rsidRDefault="00B47366" w:rsidP="009C348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627" w:type="dxa"/>
            <w:shd w:val="clear" w:color="auto" w:fill="auto"/>
            <w:noWrap/>
            <w:vAlign w:val="center"/>
            <w:hideMark/>
          </w:tcPr>
          <w:p w14:paraId="0B060AB3" w14:textId="10BCD540" w:rsidR="006328D9" w:rsidRPr="00C222A9" w:rsidRDefault="00361003" w:rsidP="000E044A">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16</w:t>
            </w:r>
          </w:p>
        </w:tc>
        <w:tc>
          <w:tcPr>
            <w:tcW w:w="453" w:type="dxa"/>
            <w:shd w:val="clear" w:color="000000" w:fill="F2F2F2"/>
            <w:noWrap/>
            <w:vAlign w:val="center"/>
            <w:hideMark/>
          </w:tcPr>
          <w:p w14:paraId="01D529EE"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15</w:t>
            </w:r>
          </w:p>
        </w:tc>
        <w:tc>
          <w:tcPr>
            <w:tcW w:w="632" w:type="dxa"/>
            <w:shd w:val="clear" w:color="auto" w:fill="auto"/>
            <w:noWrap/>
            <w:vAlign w:val="center"/>
            <w:hideMark/>
          </w:tcPr>
          <w:p w14:paraId="69B64C13" w14:textId="0C6756CA" w:rsidR="006328D9" w:rsidRPr="00C222A9" w:rsidRDefault="00D3391F" w:rsidP="00D3391F">
            <w:pPr>
              <w:spacing w:after="0"/>
              <w:rPr>
                <w:rFonts w:eastAsia="Times New Roman" w:cs="Times New Roman"/>
                <w:b/>
                <w:bCs/>
                <w:color w:val="000000"/>
                <w:sz w:val="20"/>
                <w:szCs w:val="20"/>
                <w:lang w:eastAsia="hu-HU"/>
              </w:rPr>
            </w:pPr>
            <w:r>
              <w:rPr>
                <w:rFonts w:eastAsia="Times New Roman" w:cs="Times New Roman"/>
                <w:b/>
                <w:bCs/>
                <w:color w:val="000000"/>
                <w:sz w:val="20"/>
                <w:szCs w:val="20"/>
                <w:lang w:eastAsia="hu-HU"/>
              </w:rPr>
              <w:t xml:space="preserve">  </w:t>
            </w:r>
            <w:r w:rsidR="006328D9">
              <w:rPr>
                <w:rFonts w:eastAsia="Times New Roman" w:cs="Times New Roman"/>
                <w:b/>
                <w:bCs/>
                <w:color w:val="000000"/>
                <w:sz w:val="20"/>
                <w:szCs w:val="20"/>
                <w:lang w:eastAsia="hu-HU"/>
              </w:rPr>
              <w:t>15</w:t>
            </w:r>
          </w:p>
        </w:tc>
        <w:tc>
          <w:tcPr>
            <w:tcW w:w="554" w:type="dxa"/>
            <w:shd w:val="clear" w:color="000000" w:fill="F2F2F2"/>
            <w:noWrap/>
            <w:vAlign w:val="center"/>
            <w:hideMark/>
          </w:tcPr>
          <w:p w14:paraId="11917316" w14:textId="0BF56AB3" w:rsidR="006328D9" w:rsidRPr="00C222A9" w:rsidRDefault="006328D9" w:rsidP="00D3391F">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14,5</w:t>
            </w:r>
          </w:p>
        </w:tc>
        <w:tc>
          <w:tcPr>
            <w:tcW w:w="488" w:type="dxa"/>
            <w:vMerge w:val="restart"/>
            <w:shd w:val="clear" w:color="000000" w:fill="F2F2F2"/>
            <w:noWrap/>
            <w:vAlign w:val="center"/>
            <w:hideMark/>
          </w:tcPr>
          <w:p w14:paraId="13F8D8FA"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160</w:t>
            </w:r>
          </w:p>
        </w:tc>
        <w:tc>
          <w:tcPr>
            <w:tcW w:w="627" w:type="dxa"/>
            <w:shd w:val="clear" w:color="auto" w:fill="auto"/>
            <w:noWrap/>
            <w:vAlign w:val="center"/>
            <w:hideMark/>
          </w:tcPr>
          <w:p w14:paraId="4CA8BB52" w14:textId="6AFF4BAB"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16</w:t>
            </w:r>
          </w:p>
        </w:tc>
        <w:tc>
          <w:tcPr>
            <w:tcW w:w="599" w:type="dxa"/>
            <w:shd w:val="clear" w:color="000000" w:fill="F2F2F2"/>
            <w:noWrap/>
            <w:vAlign w:val="center"/>
            <w:hideMark/>
          </w:tcPr>
          <w:p w14:paraId="00272417"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15</w:t>
            </w:r>
          </w:p>
        </w:tc>
      </w:tr>
      <w:tr w:rsidR="00361003" w:rsidRPr="00C222A9" w14:paraId="01A33024" w14:textId="77777777" w:rsidTr="00361003">
        <w:trPr>
          <w:trHeight w:val="615"/>
          <w:jc w:val="center"/>
        </w:trPr>
        <w:tc>
          <w:tcPr>
            <w:tcW w:w="2671" w:type="dxa"/>
            <w:vMerge/>
            <w:vAlign w:val="center"/>
            <w:hideMark/>
          </w:tcPr>
          <w:p w14:paraId="36786AD0" w14:textId="77777777" w:rsidR="00361003" w:rsidRPr="00C222A9" w:rsidRDefault="00361003" w:rsidP="009C3484">
            <w:pPr>
              <w:spacing w:after="0"/>
              <w:jc w:val="left"/>
              <w:rPr>
                <w:rFonts w:eastAsia="Times New Roman" w:cs="Times New Roman"/>
                <w:color w:val="000000"/>
                <w:sz w:val="20"/>
                <w:szCs w:val="20"/>
                <w:lang w:eastAsia="hu-HU"/>
              </w:rPr>
            </w:pPr>
          </w:p>
        </w:tc>
        <w:tc>
          <w:tcPr>
            <w:tcW w:w="2435" w:type="dxa"/>
            <w:shd w:val="clear" w:color="auto" w:fill="auto"/>
            <w:vAlign w:val="center"/>
            <w:hideMark/>
          </w:tcPr>
          <w:p w14:paraId="44A66E60" w14:textId="77777777" w:rsidR="00361003" w:rsidRPr="00C222A9" w:rsidRDefault="00361003" w:rsidP="009C3484">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Összesen</w:t>
            </w:r>
          </w:p>
        </w:tc>
        <w:tc>
          <w:tcPr>
            <w:tcW w:w="1080" w:type="dxa"/>
            <w:gridSpan w:val="2"/>
            <w:shd w:val="clear" w:color="auto" w:fill="auto"/>
            <w:noWrap/>
            <w:vAlign w:val="center"/>
            <w:hideMark/>
          </w:tcPr>
          <w:p w14:paraId="5786C043" w14:textId="6A58C521" w:rsidR="00361003" w:rsidRPr="00C222A9" w:rsidRDefault="00B47366" w:rsidP="009C348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1015" w:type="dxa"/>
            <w:gridSpan w:val="2"/>
            <w:shd w:val="clear" w:color="auto" w:fill="auto"/>
            <w:noWrap/>
            <w:vAlign w:val="center"/>
            <w:hideMark/>
          </w:tcPr>
          <w:p w14:paraId="678AB4E3" w14:textId="4F72431A" w:rsidR="00361003" w:rsidRPr="00C222A9" w:rsidRDefault="00B47366" w:rsidP="00B47366">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481" w:type="dxa"/>
            <w:vMerge/>
            <w:vAlign w:val="center"/>
            <w:hideMark/>
          </w:tcPr>
          <w:p w14:paraId="4F4A4D8B" w14:textId="77777777" w:rsidR="00361003" w:rsidRPr="00C222A9" w:rsidRDefault="00361003" w:rsidP="009C3484">
            <w:pPr>
              <w:spacing w:after="0"/>
              <w:jc w:val="left"/>
              <w:rPr>
                <w:rFonts w:eastAsia="Times New Roman" w:cs="Times New Roman"/>
                <w:b/>
                <w:bCs/>
                <w:color w:val="000000"/>
                <w:sz w:val="20"/>
                <w:szCs w:val="20"/>
                <w:lang w:eastAsia="hu-HU"/>
              </w:rPr>
            </w:pPr>
          </w:p>
        </w:tc>
        <w:tc>
          <w:tcPr>
            <w:tcW w:w="1005" w:type="dxa"/>
            <w:gridSpan w:val="2"/>
            <w:shd w:val="clear" w:color="auto" w:fill="auto"/>
            <w:noWrap/>
            <w:vAlign w:val="center"/>
            <w:hideMark/>
          </w:tcPr>
          <w:p w14:paraId="708DA89B" w14:textId="1C2F53DB" w:rsidR="00361003" w:rsidRPr="00C222A9" w:rsidRDefault="00B47366" w:rsidP="009C348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739" w:type="dxa"/>
            <w:vMerge/>
            <w:vAlign w:val="center"/>
            <w:hideMark/>
          </w:tcPr>
          <w:p w14:paraId="058A3DB8" w14:textId="77777777" w:rsidR="00361003" w:rsidRPr="00C222A9" w:rsidRDefault="00361003" w:rsidP="009C3484">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236E759E" w14:textId="3A9C68C1" w:rsidR="00361003" w:rsidRPr="00C222A9" w:rsidRDefault="00B47366" w:rsidP="009C348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14:paraId="5FA2E399" w14:textId="13FB2B3E"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31</w:t>
            </w:r>
          </w:p>
        </w:tc>
        <w:tc>
          <w:tcPr>
            <w:tcW w:w="1186" w:type="dxa"/>
            <w:gridSpan w:val="2"/>
            <w:shd w:val="clear" w:color="auto" w:fill="auto"/>
            <w:noWrap/>
            <w:vAlign w:val="center"/>
            <w:hideMark/>
          </w:tcPr>
          <w:p w14:paraId="07023D13"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29,4</w:t>
            </w:r>
          </w:p>
        </w:tc>
        <w:tc>
          <w:tcPr>
            <w:tcW w:w="488" w:type="dxa"/>
            <w:vMerge/>
            <w:vAlign w:val="center"/>
            <w:hideMark/>
          </w:tcPr>
          <w:p w14:paraId="7BEDC93B" w14:textId="77777777" w:rsidR="00361003" w:rsidRPr="00C222A9" w:rsidRDefault="00361003" w:rsidP="009C3484">
            <w:pPr>
              <w:spacing w:after="0"/>
              <w:jc w:val="left"/>
              <w:rPr>
                <w:rFonts w:eastAsia="Times New Roman" w:cs="Times New Roman"/>
                <w:b/>
                <w:bCs/>
                <w:color w:val="000000"/>
                <w:sz w:val="20"/>
                <w:szCs w:val="20"/>
                <w:lang w:eastAsia="hu-HU"/>
              </w:rPr>
            </w:pPr>
          </w:p>
        </w:tc>
        <w:tc>
          <w:tcPr>
            <w:tcW w:w="1226" w:type="dxa"/>
            <w:gridSpan w:val="2"/>
            <w:shd w:val="clear" w:color="auto" w:fill="auto"/>
            <w:noWrap/>
            <w:vAlign w:val="center"/>
            <w:hideMark/>
          </w:tcPr>
          <w:p w14:paraId="6C4DD9A3" w14:textId="22FAA433"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31</w:t>
            </w:r>
          </w:p>
        </w:tc>
      </w:tr>
      <w:tr w:rsidR="00361003" w:rsidRPr="00C222A9" w14:paraId="150465CD" w14:textId="77777777" w:rsidTr="00361003">
        <w:trPr>
          <w:trHeight w:val="600"/>
          <w:jc w:val="center"/>
        </w:trPr>
        <w:tc>
          <w:tcPr>
            <w:tcW w:w="2671" w:type="dxa"/>
            <w:shd w:val="clear" w:color="000000" w:fill="FFC000"/>
            <w:vAlign w:val="center"/>
            <w:hideMark/>
          </w:tcPr>
          <w:p w14:paraId="6C7A742C"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11499-12</w:t>
            </w:r>
            <w:r w:rsidRPr="00C222A9">
              <w:rPr>
                <w:rFonts w:eastAsia="Times New Roman" w:cs="Times New Roman"/>
                <w:color w:val="000000"/>
                <w:sz w:val="20"/>
                <w:szCs w:val="20"/>
                <w:lang w:eastAsia="hu-HU"/>
              </w:rPr>
              <w:br/>
              <w:t>Foglalkoztatás II.</w:t>
            </w:r>
          </w:p>
        </w:tc>
        <w:tc>
          <w:tcPr>
            <w:tcW w:w="2435" w:type="dxa"/>
            <w:shd w:val="clear" w:color="auto" w:fill="auto"/>
            <w:vAlign w:val="center"/>
            <w:hideMark/>
          </w:tcPr>
          <w:p w14:paraId="30C7A470" w14:textId="77777777" w:rsidR="00361003" w:rsidRPr="00C222A9" w:rsidRDefault="00361003" w:rsidP="009C3484">
            <w:pPr>
              <w:spacing w:after="0"/>
              <w:jc w:val="left"/>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Foglalkoztatás II.</w:t>
            </w:r>
          </w:p>
        </w:tc>
        <w:tc>
          <w:tcPr>
            <w:tcW w:w="540" w:type="dxa"/>
            <w:shd w:val="clear" w:color="auto" w:fill="auto"/>
            <w:noWrap/>
            <w:vAlign w:val="center"/>
            <w:hideMark/>
          </w:tcPr>
          <w:p w14:paraId="64F04B4E"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7185CB92"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8" w:type="dxa"/>
            <w:shd w:val="clear" w:color="auto" w:fill="auto"/>
            <w:noWrap/>
            <w:vAlign w:val="center"/>
            <w:hideMark/>
          </w:tcPr>
          <w:p w14:paraId="34DF90E2"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7" w:type="dxa"/>
            <w:shd w:val="clear" w:color="auto" w:fill="auto"/>
            <w:noWrap/>
            <w:vAlign w:val="center"/>
            <w:hideMark/>
          </w:tcPr>
          <w:p w14:paraId="7FC5F6DA"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1" w:type="dxa"/>
            <w:shd w:val="clear" w:color="auto" w:fill="auto"/>
            <w:noWrap/>
            <w:vAlign w:val="center"/>
            <w:hideMark/>
          </w:tcPr>
          <w:p w14:paraId="689C17B5"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386" w:type="dxa"/>
            <w:shd w:val="clear" w:color="auto" w:fill="auto"/>
            <w:noWrap/>
            <w:vAlign w:val="center"/>
            <w:hideMark/>
          </w:tcPr>
          <w:p w14:paraId="4746672D"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19" w:type="dxa"/>
            <w:shd w:val="clear" w:color="auto" w:fill="auto"/>
            <w:noWrap/>
            <w:vAlign w:val="center"/>
            <w:hideMark/>
          </w:tcPr>
          <w:p w14:paraId="72F0FCD1"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739" w:type="dxa"/>
            <w:shd w:val="clear" w:color="auto" w:fill="auto"/>
            <w:noWrap/>
            <w:vAlign w:val="center"/>
            <w:hideMark/>
          </w:tcPr>
          <w:p w14:paraId="221FC51B"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37D954EE"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279C0A2D"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283F206A"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0,5</w:t>
            </w:r>
          </w:p>
        </w:tc>
        <w:tc>
          <w:tcPr>
            <w:tcW w:w="453" w:type="dxa"/>
            <w:shd w:val="clear" w:color="auto" w:fill="auto"/>
            <w:noWrap/>
            <w:vAlign w:val="center"/>
            <w:hideMark/>
          </w:tcPr>
          <w:p w14:paraId="18CB419A"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32" w:type="dxa"/>
            <w:shd w:val="clear" w:color="auto" w:fill="auto"/>
            <w:noWrap/>
            <w:vAlign w:val="center"/>
            <w:hideMark/>
          </w:tcPr>
          <w:p w14:paraId="48A0622C"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54" w:type="dxa"/>
            <w:shd w:val="clear" w:color="auto" w:fill="auto"/>
            <w:noWrap/>
            <w:vAlign w:val="center"/>
            <w:hideMark/>
          </w:tcPr>
          <w:p w14:paraId="4BE318C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8" w:type="dxa"/>
            <w:shd w:val="clear" w:color="auto" w:fill="auto"/>
            <w:noWrap/>
            <w:vAlign w:val="center"/>
            <w:hideMark/>
          </w:tcPr>
          <w:p w14:paraId="623AB8F3"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01D62BA1"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0,5</w:t>
            </w:r>
          </w:p>
        </w:tc>
        <w:tc>
          <w:tcPr>
            <w:tcW w:w="599" w:type="dxa"/>
            <w:shd w:val="clear" w:color="auto" w:fill="auto"/>
            <w:noWrap/>
            <w:vAlign w:val="center"/>
            <w:hideMark/>
          </w:tcPr>
          <w:p w14:paraId="105481CE"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r>
      <w:tr w:rsidR="00361003" w:rsidRPr="00C222A9" w14:paraId="1C2DD229" w14:textId="77777777" w:rsidTr="00361003">
        <w:trPr>
          <w:trHeight w:val="915"/>
          <w:jc w:val="center"/>
        </w:trPr>
        <w:tc>
          <w:tcPr>
            <w:tcW w:w="2671" w:type="dxa"/>
            <w:shd w:val="clear" w:color="000000" w:fill="FFC000"/>
            <w:vAlign w:val="center"/>
            <w:hideMark/>
          </w:tcPr>
          <w:p w14:paraId="64C22929"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11498-12</w:t>
            </w:r>
            <w:r w:rsidRPr="00C222A9">
              <w:rPr>
                <w:rFonts w:eastAsia="Times New Roman" w:cs="Times New Roman"/>
                <w:color w:val="000000"/>
                <w:sz w:val="20"/>
                <w:szCs w:val="20"/>
                <w:lang w:eastAsia="hu-HU"/>
              </w:rPr>
              <w:br/>
              <w:t>Foglalkoztatás I. (érettségire épülő képzések esetén)</w:t>
            </w:r>
          </w:p>
        </w:tc>
        <w:tc>
          <w:tcPr>
            <w:tcW w:w="2435" w:type="dxa"/>
            <w:shd w:val="clear" w:color="auto" w:fill="auto"/>
            <w:vAlign w:val="center"/>
            <w:hideMark/>
          </w:tcPr>
          <w:p w14:paraId="07B1F2DF" w14:textId="77777777" w:rsidR="00361003" w:rsidRPr="00C222A9" w:rsidRDefault="00361003" w:rsidP="009C3484">
            <w:pPr>
              <w:spacing w:after="0"/>
              <w:jc w:val="left"/>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Foglalkoztatás I.</w:t>
            </w:r>
          </w:p>
        </w:tc>
        <w:tc>
          <w:tcPr>
            <w:tcW w:w="540" w:type="dxa"/>
            <w:shd w:val="clear" w:color="auto" w:fill="auto"/>
            <w:noWrap/>
            <w:vAlign w:val="center"/>
            <w:hideMark/>
          </w:tcPr>
          <w:p w14:paraId="4E75B566"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14BCD73C"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8" w:type="dxa"/>
            <w:shd w:val="clear" w:color="auto" w:fill="auto"/>
            <w:noWrap/>
            <w:vAlign w:val="center"/>
            <w:hideMark/>
          </w:tcPr>
          <w:p w14:paraId="2B99CFB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7" w:type="dxa"/>
            <w:shd w:val="clear" w:color="auto" w:fill="auto"/>
            <w:noWrap/>
            <w:vAlign w:val="center"/>
            <w:hideMark/>
          </w:tcPr>
          <w:p w14:paraId="46C2A527"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1" w:type="dxa"/>
            <w:shd w:val="clear" w:color="auto" w:fill="auto"/>
            <w:noWrap/>
            <w:vAlign w:val="center"/>
            <w:hideMark/>
          </w:tcPr>
          <w:p w14:paraId="3446A4CE"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386" w:type="dxa"/>
            <w:shd w:val="clear" w:color="auto" w:fill="auto"/>
            <w:noWrap/>
            <w:vAlign w:val="center"/>
            <w:hideMark/>
          </w:tcPr>
          <w:p w14:paraId="152D524C"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19" w:type="dxa"/>
            <w:shd w:val="clear" w:color="auto" w:fill="auto"/>
            <w:noWrap/>
            <w:vAlign w:val="center"/>
            <w:hideMark/>
          </w:tcPr>
          <w:p w14:paraId="06BAF0D3"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739" w:type="dxa"/>
            <w:shd w:val="clear" w:color="auto" w:fill="auto"/>
            <w:noWrap/>
            <w:vAlign w:val="center"/>
            <w:hideMark/>
          </w:tcPr>
          <w:p w14:paraId="4CB57F81"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69E9622F"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39689B9D"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7D269725" w14:textId="5554090B"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2</w:t>
            </w:r>
          </w:p>
        </w:tc>
        <w:tc>
          <w:tcPr>
            <w:tcW w:w="453" w:type="dxa"/>
            <w:shd w:val="clear" w:color="auto" w:fill="auto"/>
            <w:noWrap/>
            <w:vAlign w:val="center"/>
            <w:hideMark/>
          </w:tcPr>
          <w:p w14:paraId="4C8160B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32" w:type="dxa"/>
            <w:shd w:val="clear" w:color="auto" w:fill="auto"/>
            <w:noWrap/>
            <w:vAlign w:val="center"/>
            <w:hideMark/>
          </w:tcPr>
          <w:p w14:paraId="1A6883D5"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54" w:type="dxa"/>
            <w:shd w:val="clear" w:color="auto" w:fill="auto"/>
            <w:noWrap/>
            <w:vAlign w:val="center"/>
            <w:hideMark/>
          </w:tcPr>
          <w:p w14:paraId="36964810"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8" w:type="dxa"/>
            <w:shd w:val="clear" w:color="auto" w:fill="auto"/>
            <w:noWrap/>
            <w:vAlign w:val="center"/>
            <w:hideMark/>
          </w:tcPr>
          <w:p w14:paraId="3E5764CE"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39C30841" w14:textId="561940DB"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2</w:t>
            </w:r>
          </w:p>
        </w:tc>
        <w:tc>
          <w:tcPr>
            <w:tcW w:w="599" w:type="dxa"/>
            <w:shd w:val="clear" w:color="auto" w:fill="auto"/>
            <w:noWrap/>
            <w:vAlign w:val="center"/>
            <w:hideMark/>
          </w:tcPr>
          <w:p w14:paraId="0A208227"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r>
      <w:tr w:rsidR="00361003" w:rsidRPr="00C222A9" w14:paraId="0CCBC963" w14:textId="77777777" w:rsidTr="00361003">
        <w:trPr>
          <w:trHeight w:val="510"/>
          <w:jc w:val="center"/>
        </w:trPr>
        <w:tc>
          <w:tcPr>
            <w:tcW w:w="2671" w:type="dxa"/>
            <w:shd w:val="clear" w:color="auto" w:fill="auto"/>
            <w:vAlign w:val="center"/>
            <w:hideMark/>
          </w:tcPr>
          <w:p w14:paraId="24E42705" w14:textId="5D133B59" w:rsidR="00361003" w:rsidRPr="00C222A9" w:rsidRDefault="00361003" w:rsidP="009C348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11500-12</w:t>
            </w:r>
            <w:r w:rsidRPr="00C222A9">
              <w:rPr>
                <w:rFonts w:eastAsia="Times New Roman" w:cs="Times New Roman"/>
                <w:color w:val="000000"/>
                <w:sz w:val="20"/>
                <w:szCs w:val="20"/>
                <w:lang w:eastAsia="hu-HU"/>
              </w:rPr>
              <w:t xml:space="preserve"> Munkahelyi egészség és biztonság</w:t>
            </w:r>
          </w:p>
        </w:tc>
        <w:tc>
          <w:tcPr>
            <w:tcW w:w="2435" w:type="dxa"/>
            <w:shd w:val="clear" w:color="auto" w:fill="auto"/>
            <w:vAlign w:val="center"/>
            <w:hideMark/>
          </w:tcPr>
          <w:p w14:paraId="5FB9A02A" w14:textId="77777777" w:rsidR="00361003" w:rsidRPr="00C222A9" w:rsidRDefault="00361003" w:rsidP="009C3484">
            <w:pPr>
              <w:spacing w:after="0"/>
              <w:jc w:val="left"/>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Munkahelyi egészség és biztonság</w:t>
            </w:r>
          </w:p>
        </w:tc>
        <w:tc>
          <w:tcPr>
            <w:tcW w:w="540" w:type="dxa"/>
            <w:shd w:val="clear" w:color="auto" w:fill="auto"/>
            <w:noWrap/>
            <w:vAlign w:val="center"/>
            <w:hideMark/>
          </w:tcPr>
          <w:p w14:paraId="5E448C07"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0,5</w:t>
            </w:r>
          </w:p>
        </w:tc>
        <w:tc>
          <w:tcPr>
            <w:tcW w:w="540" w:type="dxa"/>
            <w:shd w:val="clear" w:color="auto" w:fill="auto"/>
            <w:noWrap/>
            <w:vAlign w:val="center"/>
            <w:hideMark/>
          </w:tcPr>
          <w:p w14:paraId="06BCC04A"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8" w:type="dxa"/>
            <w:shd w:val="clear" w:color="auto" w:fill="auto"/>
            <w:noWrap/>
            <w:vAlign w:val="center"/>
            <w:hideMark/>
          </w:tcPr>
          <w:p w14:paraId="12297EE6"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7" w:type="dxa"/>
            <w:shd w:val="clear" w:color="auto" w:fill="auto"/>
            <w:noWrap/>
            <w:vAlign w:val="center"/>
            <w:hideMark/>
          </w:tcPr>
          <w:p w14:paraId="5CF5F0E1"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1" w:type="dxa"/>
            <w:shd w:val="clear" w:color="auto" w:fill="auto"/>
            <w:noWrap/>
            <w:vAlign w:val="center"/>
            <w:hideMark/>
          </w:tcPr>
          <w:p w14:paraId="6226D1D6"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386" w:type="dxa"/>
            <w:shd w:val="clear" w:color="auto" w:fill="auto"/>
            <w:noWrap/>
            <w:vAlign w:val="center"/>
            <w:hideMark/>
          </w:tcPr>
          <w:p w14:paraId="064CE061"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19" w:type="dxa"/>
            <w:shd w:val="clear" w:color="auto" w:fill="auto"/>
            <w:noWrap/>
            <w:vAlign w:val="center"/>
            <w:hideMark/>
          </w:tcPr>
          <w:p w14:paraId="4E48905A"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739" w:type="dxa"/>
            <w:shd w:val="clear" w:color="auto" w:fill="auto"/>
            <w:noWrap/>
            <w:vAlign w:val="center"/>
            <w:hideMark/>
          </w:tcPr>
          <w:p w14:paraId="50D69F7E"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54B1739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36AC91B8"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155F1138"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0,5</w:t>
            </w:r>
          </w:p>
        </w:tc>
        <w:tc>
          <w:tcPr>
            <w:tcW w:w="453" w:type="dxa"/>
            <w:shd w:val="clear" w:color="auto" w:fill="auto"/>
            <w:noWrap/>
            <w:vAlign w:val="center"/>
            <w:hideMark/>
          </w:tcPr>
          <w:p w14:paraId="7B244EDB"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32" w:type="dxa"/>
            <w:shd w:val="clear" w:color="auto" w:fill="auto"/>
            <w:noWrap/>
            <w:vAlign w:val="center"/>
            <w:hideMark/>
          </w:tcPr>
          <w:p w14:paraId="3AF22CA2"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0,5</w:t>
            </w:r>
          </w:p>
        </w:tc>
        <w:tc>
          <w:tcPr>
            <w:tcW w:w="554" w:type="dxa"/>
            <w:shd w:val="clear" w:color="auto" w:fill="auto"/>
            <w:noWrap/>
            <w:vAlign w:val="center"/>
            <w:hideMark/>
          </w:tcPr>
          <w:p w14:paraId="77A70D1A"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8" w:type="dxa"/>
            <w:shd w:val="clear" w:color="auto" w:fill="auto"/>
            <w:noWrap/>
            <w:vAlign w:val="center"/>
            <w:hideMark/>
          </w:tcPr>
          <w:p w14:paraId="5EAE9EDF"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6C11B7BC"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0,5</w:t>
            </w:r>
          </w:p>
        </w:tc>
        <w:tc>
          <w:tcPr>
            <w:tcW w:w="599" w:type="dxa"/>
            <w:shd w:val="clear" w:color="auto" w:fill="auto"/>
            <w:noWrap/>
            <w:vAlign w:val="center"/>
            <w:hideMark/>
          </w:tcPr>
          <w:p w14:paraId="7EC2A89F"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r>
      <w:tr w:rsidR="00361003" w:rsidRPr="00C222A9" w14:paraId="39326031" w14:textId="77777777" w:rsidTr="00361003">
        <w:trPr>
          <w:trHeight w:val="255"/>
          <w:jc w:val="center"/>
        </w:trPr>
        <w:tc>
          <w:tcPr>
            <w:tcW w:w="2671" w:type="dxa"/>
            <w:vMerge w:val="restart"/>
            <w:shd w:val="clear" w:color="auto" w:fill="auto"/>
            <w:vAlign w:val="center"/>
            <w:hideMark/>
          </w:tcPr>
          <w:p w14:paraId="00F9848E" w14:textId="11703D18"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r>
              <w:rPr>
                <w:rFonts w:eastAsia="Times New Roman" w:cs="Times New Roman"/>
                <w:color w:val="000000"/>
                <w:sz w:val="20"/>
                <w:szCs w:val="20"/>
                <w:lang w:eastAsia="hu-HU"/>
              </w:rPr>
              <w:t>19</w:t>
            </w:r>
            <w:r w:rsidRPr="00C222A9">
              <w:rPr>
                <w:rFonts w:eastAsia="Times New Roman" w:cs="Times New Roman"/>
                <w:color w:val="000000"/>
                <w:sz w:val="20"/>
                <w:szCs w:val="20"/>
                <w:lang w:eastAsia="hu-HU"/>
              </w:rPr>
              <w:t>0</w:t>
            </w:r>
            <w:r>
              <w:rPr>
                <w:rFonts w:eastAsia="Times New Roman" w:cs="Times New Roman"/>
                <w:color w:val="000000"/>
                <w:sz w:val="20"/>
                <w:szCs w:val="20"/>
                <w:lang w:eastAsia="hu-HU"/>
              </w:rPr>
              <w:t>6</w:t>
            </w:r>
            <w:r w:rsidRPr="00C222A9">
              <w:rPr>
                <w:rFonts w:eastAsia="Times New Roman" w:cs="Times New Roman"/>
                <w:color w:val="000000"/>
                <w:sz w:val="20"/>
                <w:szCs w:val="20"/>
                <w:lang w:eastAsia="hu-HU"/>
              </w:rPr>
              <w:t xml:space="preserve"> -16 Agrárvállalkozási, kereskedelmi ismeretek</w:t>
            </w:r>
          </w:p>
        </w:tc>
        <w:tc>
          <w:tcPr>
            <w:tcW w:w="2435" w:type="dxa"/>
            <w:shd w:val="clear" w:color="auto" w:fill="auto"/>
            <w:vAlign w:val="center"/>
            <w:hideMark/>
          </w:tcPr>
          <w:p w14:paraId="7F5EE7CA" w14:textId="77777777" w:rsidR="00361003" w:rsidRPr="00C222A9" w:rsidRDefault="00361003" w:rsidP="009C3484">
            <w:pPr>
              <w:spacing w:after="0"/>
              <w:jc w:val="left"/>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Gazdálkodási ismeretek</w:t>
            </w:r>
          </w:p>
        </w:tc>
        <w:tc>
          <w:tcPr>
            <w:tcW w:w="540" w:type="dxa"/>
            <w:shd w:val="clear" w:color="auto" w:fill="auto"/>
            <w:noWrap/>
            <w:vAlign w:val="center"/>
            <w:hideMark/>
          </w:tcPr>
          <w:p w14:paraId="521EFCA8"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w:t>
            </w:r>
          </w:p>
        </w:tc>
        <w:tc>
          <w:tcPr>
            <w:tcW w:w="540" w:type="dxa"/>
            <w:shd w:val="clear" w:color="auto" w:fill="auto"/>
            <w:noWrap/>
            <w:vAlign w:val="center"/>
            <w:hideMark/>
          </w:tcPr>
          <w:p w14:paraId="09CF8F47"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8" w:type="dxa"/>
            <w:shd w:val="clear" w:color="auto" w:fill="auto"/>
            <w:noWrap/>
            <w:vAlign w:val="center"/>
            <w:hideMark/>
          </w:tcPr>
          <w:p w14:paraId="7AB84CE3"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1,5</w:t>
            </w:r>
          </w:p>
        </w:tc>
        <w:tc>
          <w:tcPr>
            <w:tcW w:w="507" w:type="dxa"/>
            <w:shd w:val="clear" w:color="auto" w:fill="auto"/>
            <w:noWrap/>
            <w:vAlign w:val="center"/>
            <w:hideMark/>
          </w:tcPr>
          <w:p w14:paraId="0B6AA637"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1" w:type="dxa"/>
            <w:shd w:val="clear" w:color="auto" w:fill="auto"/>
            <w:noWrap/>
            <w:vAlign w:val="center"/>
            <w:hideMark/>
          </w:tcPr>
          <w:p w14:paraId="1577484D"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386" w:type="dxa"/>
            <w:shd w:val="clear" w:color="auto" w:fill="auto"/>
            <w:noWrap/>
            <w:vAlign w:val="center"/>
            <w:hideMark/>
          </w:tcPr>
          <w:p w14:paraId="1C1D6DEB"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2</w:t>
            </w:r>
          </w:p>
        </w:tc>
        <w:tc>
          <w:tcPr>
            <w:tcW w:w="619" w:type="dxa"/>
            <w:shd w:val="clear" w:color="auto" w:fill="auto"/>
            <w:noWrap/>
            <w:vAlign w:val="center"/>
            <w:hideMark/>
          </w:tcPr>
          <w:p w14:paraId="300E8FD6"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739" w:type="dxa"/>
            <w:shd w:val="clear" w:color="auto" w:fill="auto"/>
            <w:noWrap/>
            <w:vAlign w:val="center"/>
            <w:hideMark/>
          </w:tcPr>
          <w:p w14:paraId="39B0D8D0"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507A75C2"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0,5</w:t>
            </w:r>
          </w:p>
        </w:tc>
        <w:tc>
          <w:tcPr>
            <w:tcW w:w="540" w:type="dxa"/>
            <w:shd w:val="clear" w:color="auto" w:fill="auto"/>
            <w:noWrap/>
            <w:vAlign w:val="center"/>
            <w:hideMark/>
          </w:tcPr>
          <w:p w14:paraId="0504774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1760DCE6"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53" w:type="dxa"/>
            <w:shd w:val="clear" w:color="auto" w:fill="auto"/>
            <w:noWrap/>
            <w:vAlign w:val="center"/>
            <w:hideMark/>
          </w:tcPr>
          <w:p w14:paraId="7A0731ED"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32" w:type="dxa"/>
            <w:shd w:val="clear" w:color="auto" w:fill="auto"/>
            <w:noWrap/>
            <w:vAlign w:val="center"/>
            <w:hideMark/>
          </w:tcPr>
          <w:p w14:paraId="01135127"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54" w:type="dxa"/>
            <w:shd w:val="clear" w:color="auto" w:fill="auto"/>
            <w:noWrap/>
            <w:vAlign w:val="center"/>
            <w:hideMark/>
          </w:tcPr>
          <w:p w14:paraId="5D1D08FA"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8" w:type="dxa"/>
            <w:shd w:val="clear" w:color="auto" w:fill="auto"/>
            <w:noWrap/>
            <w:vAlign w:val="center"/>
            <w:hideMark/>
          </w:tcPr>
          <w:p w14:paraId="3DEE476C"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7936CF0D"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99" w:type="dxa"/>
            <w:shd w:val="clear" w:color="auto" w:fill="auto"/>
            <w:noWrap/>
            <w:vAlign w:val="center"/>
            <w:hideMark/>
          </w:tcPr>
          <w:p w14:paraId="46B2173D"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r>
      <w:tr w:rsidR="00361003" w:rsidRPr="00C222A9" w14:paraId="71A227CD" w14:textId="77777777" w:rsidTr="00361003">
        <w:trPr>
          <w:trHeight w:val="510"/>
          <w:jc w:val="center"/>
        </w:trPr>
        <w:tc>
          <w:tcPr>
            <w:tcW w:w="2671" w:type="dxa"/>
            <w:vMerge/>
            <w:vAlign w:val="center"/>
            <w:hideMark/>
          </w:tcPr>
          <w:p w14:paraId="5CA11A41" w14:textId="77777777" w:rsidR="00361003" w:rsidRPr="00C222A9" w:rsidRDefault="00361003" w:rsidP="009C3484">
            <w:pPr>
              <w:spacing w:after="0"/>
              <w:jc w:val="left"/>
              <w:rPr>
                <w:rFonts w:eastAsia="Times New Roman" w:cs="Times New Roman"/>
                <w:color w:val="000000"/>
                <w:sz w:val="20"/>
                <w:szCs w:val="20"/>
                <w:lang w:eastAsia="hu-HU"/>
              </w:rPr>
            </w:pPr>
          </w:p>
        </w:tc>
        <w:tc>
          <w:tcPr>
            <w:tcW w:w="2435" w:type="dxa"/>
            <w:shd w:val="clear" w:color="auto" w:fill="auto"/>
            <w:vAlign w:val="center"/>
            <w:hideMark/>
          </w:tcPr>
          <w:p w14:paraId="2B792361" w14:textId="77777777" w:rsidR="00361003" w:rsidRPr="00C222A9" w:rsidRDefault="00361003" w:rsidP="009C3484">
            <w:pPr>
              <w:spacing w:after="0"/>
              <w:jc w:val="left"/>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Gazdálkodási alapgyakorlatok</w:t>
            </w:r>
          </w:p>
        </w:tc>
        <w:tc>
          <w:tcPr>
            <w:tcW w:w="540" w:type="dxa"/>
            <w:shd w:val="clear" w:color="auto" w:fill="auto"/>
            <w:noWrap/>
            <w:vAlign w:val="center"/>
            <w:hideMark/>
          </w:tcPr>
          <w:p w14:paraId="308EBB1F"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6EAD7105"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2</w:t>
            </w:r>
          </w:p>
        </w:tc>
        <w:tc>
          <w:tcPr>
            <w:tcW w:w="508" w:type="dxa"/>
            <w:shd w:val="clear" w:color="auto" w:fill="auto"/>
            <w:noWrap/>
            <w:vAlign w:val="center"/>
            <w:hideMark/>
          </w:tcPr>
          <w:p w14:paraId="0ED5C814"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7" w:type="dxa"/>
            <w:shd w:val="clear" w:color="auto" w:fill="auto"/>
            <w:noWrap/>
            <w:vAlign w:val="center"/>
            <w:hideMark/>
          </w:tcPr>
          <w:p w14:paraId="3A69531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2</w:t>
            </w:r>
          </w:p>
        </w:tc>
        <w:tc>
          <w:tcPr>
            <w:tcW w:w="481" w:type="dxa"/>
            <w:shd w:val="clear" w:color="auto" w:fill="auto"/>
            <w:noWrap/>
            <w:vAlign w:val="center"/>
            <w:hideMark/>
          </w:tcPr>
          <w:p w14:paraId="75A5C9E2"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386" w:type="dxa"/>
            <w:shd w:val="clear" w:color="auto" w:fill="auto"/>
            <w:noWrap/>
            <w:vAlign w:val="center"/>
            <w:hideMark/>
          </w:tcPr>
          <w:p w14:paraId="743EE134"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19" w:type="dxa"/>
            <w:shd w:val="clear" w:color="auto" w:fill="auto"/>
            <w:noWrap/>
            <w:vAlign w:val="center"/>
            <w:hideMark/>
          </w:tcPr>
          <w:p w14:paraId="2B527CB5"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2</w:t>
            </w:r>
          </w:p>
        </w:tc>
        <w:tc>
          <w:tcPr>
            <w:tcW w:w="739" w:type="dxa"/>
            <w:shd w:val="clear" w:color="auto" w:fill="auto"/>
            <w:noWrap/>
            <w:vAlign w:val="center"/>
            <w:hideMark/>
          </w:tcPr>
          <w:p w14:paraId="1686E620"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50372035"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6DDB6F23"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1,5</w:t>
            </w:r>
          </w:p>
        </w:tc>
        <w:tc>
          <w:tcPr>
            <w:tcW w:w="627" w:type="dxa"/>
            <w:shd w:val="clear" w:color="auto" w:fill="auto"/>
            <w:noWrap/>
            <w:vAlign w:val="center"/>
            <w:hideMark/>
          </w:tcPr>
          <w:p w14:paraId="1643826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53" w:type="dxa"/>
            <w:shd w:val="clear" w:color="auto" w:fill="auto"/>
            <w:noWrap/>
            <w:vAlign w:val="center"/>
            <w:hideMark/>
          </w:tcPr>
          <w:p w14:paraId="36EEB0D0"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32" w:type="dxa"/>
            <w:shd w:val="clear" w:color="auto" w:fill="auto"/>
            <w:noWrap/>
            <w:vAlign w:val="center"/>
            <w:hideMark/>
          </w:tcPr>
          <w:p w14:paraId="7E01FE04"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54" w:type="dxa"/>
            <w:shd w:val="clear" w:color="auto" w:fill="auto"/>
            <w:noWrap/>
            <w:vAlign w:val="center"/>
            <w:hideMark/>
          </w:tcPr>
          <w:p w14:paraId="2D7AD338"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8" w:type="dxa"/>
            <w:shd w:val="clear" w:color="auto" w:fill="auto"/>
            <w:noWrap/>
            <w:vAlign w:val="center"/>
            <w:hideMark/>
          </w:tcPr>
          <w:p w14:paraId="5C05D73F"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671F65CC"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99" w:type="dxa"/>
            <w:shd w:val="clear" w:color="auto" w:fill="auto"/>
            <w:noWrap/>
            <w:vAlign w:val="center"/>
            <w:hideMark/>
          </w:tcPr>
          <w:p w14:paraId="3A91421D"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r>
      <w:tr w:rsidR="00361003" w:rsidRPr="00C222A9" w14:paraId="4462D466" w14:textId="77777777" w:rsidTr="00361003">
        <w:trPr>
          <w:trHeight w:val="510"/>
          <w:jc w:val="center"/>
        </w:trPr>
        <w:tc>
          <w:tcPr>
            <w:tcW w:w="2671" w:type="dxa"/>
            <w:vMerge w:val="restart"/>
            <w:shd w:val="clear" w:color="auto" w:fill="auto"/>
            <w:vAlign w:val="center"/>
            <w:hideMark/>
          </w:tcPr>
          <w:p w14:paraId="74DDD86F"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10925-16</w:t>
            </w:r>
            <w:r w:rsidRPr="00C222A9">
              <w:rPr>
                <w:rFonts w:eastAsia="Times New Roman" w:cs="Times New Roman"/>
                <w:color w:val="000000"/>
                <w:sz w:val="20"/>
                <w:szCs w:val="20"/>
                <w:lang w:eastAsia="hu-HU"/>
              </w:rPr>
              <w:br/>
              <w:t>Agrárműszaki alapok</w:t>
            </w:r>
          </w:p>
        </w:tc>
        <w:tc>
          <w:tcPr>
            <w:tcW w:w="2435" w:type="dxa"/>
            <w:shd w:val="clear" w:color="auto" w:fill="auto"/>
            <w:vAlign w:val="center"/>
            <w:hideMark/>
          </w:tcPr>
          <w:p w14:paraId="7DC508FD" w14:textId="77777777" w:rsidR="00361003" w:rsidRPr="00C222A9" w:rsidRDefault="00361003" w:rsidP="009C3484">
            <w:pPr>
              <w:spacing w:after="0"/>
              <w:jc w:val="left"/>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xml:space="preserve">Géprajz, gépelemek, </w:t>
            </w:r>
            <w:proofErr w:type="spellStart"/>
            <w:r w:rsidRPr="00C222A9">
              <w:rPr>
                <w:rFonts w:eastAsia="Times New Roman" w:cs="Times New Roman"/>
                <w:b/>
                <w:bCs/>
                <w:color w:val="000000"/>
                <w:sz w:val="20"/>
                <w:szCs w:val="20"/>
                <w:lang w:eastAsia="hu-HU"/>
              </w:rPr>
              <w:t>mehanika</w:t>
            </w:r>
            <w:proofErr w:type="spellEnd"/>
          </w:p>
        </w:tc>
        <w:tc>
          <w:tcPr>
            <w:tcW w:w="540" w:type="dxa"/>
            <w:shd w:val="clear" w:color="auto" w:fill="auto"/>
            <w:noWrap/>
            <w:vAlign w:val="center"/>
            <w:hideMark/>
          </w:tcPr>
          <w:p w14:paraId="3B8B2167"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w:t>
            </w:r>
          </w:p>
        </w:tc>
        <w:tc>
          <w:tcPr>
            <w:tcW w:w="540" w:type="dxa"/>
            <w:shd w:val="clear" w:color="auto" w:fill="auto"/>
            <w:noWrap/>
            <w:vAlign w:val="center"/>
            <w:hideMark/>
          </w:tcPr>
          <w:p w14:paraId="638D328D"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8" w:type="dxa"/>
            <w:shd w:val="clear" w:color="auto" w:fill="auto"/>
            <w:noWrap/>
            <w:vAlign w:val="center"/>
            <w:hideMark/>
          </w:tcPr>
          <w:p w14:paraId="3AD925A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w:t>
            </w:r>
          </w:p>
        </w:tc>
        <w:tc>
          <w:tcPr>
            <w:tcW w:w="507" w:type="dxa"/>
            <w:shd w:val="clear" w:color="auto" w:fill="auto"/>
            <w:noWrap/>
            <w:vAlign w:val="center"/>
            <w:hideMark/>
          </w:tcPr>
          <w:p w14:paraId="3786A773"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1" w:type="dxa"/>
            <w:shd w:val="clear" w:color="auto" w:fill="auto"/>
            <w:noWrap/>
            <w:vAlign w:val="center"/>
            <w:hideMark/>
          </w:tcPr>
          <w:p w14:paraId="43D2C590"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386" w:type="dxa"/>
            <w:shd w:val="clear" w:color="auto" w:fill="auto"/>
            <w:noWrap/>
            <w:vAlign w:val="center"/>
            <w:hideMark/>
          </w:tcPr>
          <w:p w14:paraId="07F1F68A"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w:t>
            </w:r>
          </w:p>
        </w:tc>
        <w:tc>
          <w:tcPr>
            <w:tcW w:w="619" w:type="dxa"/>
            <w:shd w:val="clear" w:color="auto" w:fill="auto"/>
            <w:noWrap/>
            <w:vAlign w:val="center"/>
            <w:hideMark/>
          </w:tcPr>
          <w:p w14:paraId="688BBBB6"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739" w:type="dxa"/>
            <w:shd w:val="clear" w:color="auto" w:fill="auto"/>
            <w:noWrap/>
            <w:vAlign w:val="center"/>
            <w:hideMark/>
          </w:tcPr>
          <w:p w14:paraId="53AD1C11"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331AA80B" w14:textId="514457C1"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w:t>
            </w:r>
          </w:p>
        </w:tc>
        <w:tc>
          <w:tcPr>
            <w:tcW w:w="540" w:type="dxa"/>
            <w:shd w:val="clear" w:color="auto" w:fill="auto"/>
            <w:noWrap/>
            <w:vAlign w:val="center"/>
            <w:hideMark/>
          </w:tcPr>
          <w:p w14:paraId="20AD8F1B"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3D57C1DF"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53" w:type="dxa"/>
            <w:shd w:val="clear" w:color="auto" w:fill="auto"/>
            <w:noWrap/>
            <w:vAlign w:val="center"/>
            <w:hideMark/>
          </w:tcPr>
          <w:p w14:paraId="6AB5514A"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32" w:type="dxa"/>
            <w:shd w:val="clear" w:color="auto" w:fill="auto"/>
            <w:noWrap/>
            <w:vAlign w:val="center"/>
            <w:hideMark/>
          </w:tcPr>
          <w:p w14:paraId="48FC7673" w14:textId="171CAF11"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4</w:t>
            </w:r>
          </w:p>
        </w:tc>
        <w:tc>
          <w:tcPr>
            <w:tcW w:w="554" w:type="dxa"/>
            <w:shd w:val="clear" w:color="auto" w:fill="auto"/>
            <w:noWrap/>
            <w:vAlign w:val="center"/>
            <w:hideMark/>
          </w:tcPr>
          <w:p w14:paraId="1858E934"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8" w:type="dxa"/>
            <w:shd w:val="clear" w:color="auto" w:fill="auto"/>
            <w:noWrap/>
            <w:vAlign w:val="center"/>
            <w:hideMark/>
          </w:tcPr>
          <w:p w14:paraId="25F7380C"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182DFB21"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99" w:type="dxa"/>
            <w:shd w:val="clear" w:color="auto" w:fill="auto"/>
            <w:noWrap/>
            <w:vAlign w:val="center"/>
            <w:hideMark/>
          </w:tcPr>
          <w:p w14:paraId="3707E181"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r>
      <w:tr w:rsidR="00361003" w:rsidRPr="00C222A9" w14:paraId="5ED48C5E" w14:textId="77777777" w:rsidTr="00361003">
        <w:trPr>
          <w:trHeight w:val="255"/>
          <w:jc w:val="center"/>
        </w:trPr>
        <w:tc>
          <w:tcPr>
            <w:tcW w:w="2671" w:type="dxa"/>
            <w:vMerge/>
            <w:vAlign w:val="center"/>
            <w:hideMark/>
          </w:tcPr>
          <w:p w14:paraId="79477457" w14:textId="77777777" w:rsidR="00361003" w:rsidRPr="00C222A9" w:rsidRDefault="00361003" w:rsidP="009C3484">
            <w:pPr>
              <w:spacing w:after="0"/>
              <w:jc w:val="left"/>
              <w:rPr>
                <w:rFonts w:eastAsia="Times New Roman" w:cs="Times New Roman"/>
                <w:color w:val="000000"/>
                <w:sz w:val="20"/>
                <w:szCs w:val="20"/>
                <w:lang w:eastAsia="hu-HU"/>
              </w:rPr>
            </w:pPr>
          </w:p>
        </w:tc>
        <w:tc>
          <w:tcPr>
            <w:tcW w:w="2435" w:type="dxa"/>
            <w:shd w:val="clear" w:color="auto" w:fill="auto"/>
            <w:vAlign w:val="center"/>
            <w:hideMark/>
          </w:tcPr>
          <w:p w14:paraId="45472737" w14:textId="77777777" w:rsidR="00361003" w:rsidRPr="00C222A9" w:rsidRDefault="00361003" w:rsidP="009C3484">
            <w:pPr>
              <w:spacing w:after="0"/>
              <w:jc w:val="left"/>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Anyagismeret</w:t>
            </w:r>
          </w:p>
        </w:tc>
        <w:tc>
          <w:tcPr>
            <w:tcW w:w="540" w:type="dxa"/>
            <w:shd w:val="clear" w:color="auto" w:fill="auto"/>
            <w:noWrap/>
            <w:vAlign w:val="center"/>
            <w:hideMark/>
          </w:tcPr>
          <w:p w14:paraId="17C8D0E5"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w:t>
            </w:r>
          </w:p>
        </w:tc>
        <w:tc>
          <w:tcPr>
            <w:tcW w:w="540" w:type="dxa"/>
            <w:shd w:val="clear" w:color="auto" w:fill="auto"/>
            <w:noWrap/>
            <w:vAlign w:val="center"/>
            <w:hideMark/>
          </w:tcPr>
          <w:p w14:paraId="0E02B0B2"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8" w:type="dxa"/>
            <w:shd w:val="clear" w:color="auto" w:fill="auto"/>
            <w:noWrap/>
            <w:vAlign w:val="center"/>
            <w:hideMark/>
          </w:tcPr>
          <w:p w14:paraId="1841456E"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7" w:type="dxa"/>
            <w:shd w:val="clear" w:color="auto" w:fill="auto"/>
            <w:noWrap/>
            <w:vAlign w:val="center"/>
            <w:hideMark/>
          </w:tcPr>
          <w:p w14:paraId="1B11393F"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1" w:type="dxa"/>
            <w:shd w:val="clear" w:color="auto" w:fill="auto"/>
            <w:noWrap/>
            <w:vAlign w:val="center"/>
            <w:hideMark/>
          </w:tcPr>
          <w:p w14:paraId="7ECDE6C5"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386" w:type="dxa"/>
            <w:shd w:val="clear" w:color="auto" w:fill="auto"/>
            <w:noWrap/>
            <w:vAlign w:val="center"/>
            <w:hideMark/>
          </w:tcPr>
          <w:p w14:paraId="3C1B1F4F"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19" w:type="dxa"/>
            <w:shd w:val="clear" w:color="auto" w:fill="auto"/>
            <w:noWrap/>
            <w:vAlign w:val="center"/>
            <w:hideMark/>
          </w:tcPr>
          <w:p w14:paraId="778CEA65"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739" w:type="dxa"/>
            <w:shd w:val="clear" w:color="auto" w:fill="auto"/>
            <w:noWrap/>
            <w:vAlign w:val="center"/>
            <w:hideMark/>
          </w:tcPr>
          <w:p w14:paraId="74091694"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1BB42F91"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6A9194A1"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6DFFE536"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53" w:type="dxa"/>
            <w:shd w:val="clear" w:color="auto" w:fill="auto"/>
            <w:noWrap/>
            <w:vAlign w:val="center"/>
            <w:hideMark/>
          </w:tcPr>
          <w:p w14:paraId="0D094B12"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32" w:type="dxa"/>
            <w:shd w:val="clear" w:color="auto" w:fill="auto"/>
            <w:noWrap/>
            <w:vAlign w:val="center"/>
            <w:hideMark/>
          </w:tcPr>
          <w:p w14:paraId="3891AE28"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w:t>
            </w:r>
          </w:p>
        </w:tc>
        <w:tc>
          <w:tcPr>
            <w:tcW w:w="554" w:type="dxa"/>
            <w:shd w:val="clear" w:color="auto" w:fill="auto"/>
            <w:noWrap/>
            <w:vAlign w:val="center"/>
            <w:hideMark/>
          </w:tcPr>
          <w:p w14:paraId="47D30C5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8" w:type="dxa"/>
            <w:shd w:val="clear" w:color="auto" w:fill="auto"/>
            <w:noWrap/>
            <w:vAlign w:val="center"/>
            <w:hideMark/>
          </w:tcPr>
          <w:p w14:paraId="068D87AE"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7E9ACD6A"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99" w:type="dxa"/>
            <w:shd w:val="clear" w:color="auto" w:fill="auto"/>
            <w:noWrap/>
            <w:vAlign w:val="center"/>
            <w:hideMark/>
          </w:tcPr>
          <w:p w14:paraId="13C745FC"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r>
      <w:tr w:rsidR="00361003" w:rsidRPr="00C222A9" w14:paraId="37FFAD0B" w14:textId="77777777" w:rsidTr="00361003">
        <w:trPr>
          <w:trHeight w:val="510"/>
          <w:jc w:val="center"/>
        </w:trPr>
        <w:tc>
          <w:tcPr>
            <w:tcW w:w="2671" w:type="dxa"/>
            <w:vMerge/>
            <w:vAlign w:val="center"/>
            <w:hideMark/>
          </w:tcPr>
          <w:p w14:paraId="1B19D85A" w14:textId="77777777" w:rsidR="00361003" w:rsidRPr="00C222A9" w:rsidRDefault="00361003" w:rsidP="009C3484">
            <w:pPr>
              <w:spacing w:after="0"/>
              <w:jc w:val="left"/>
              <w:rPr>
                <w:rFonts w:eastAsia="Times New Roman" w:cs="Times New Roman"/>
                <w:color w:val="000000"/>
                <w:sz w:val="20"/>
                <w:szCs w:val="20"/>
                <w:lang w:eastAsia="hu-HU"/>
              </w:rPr>
            </w:pPr>
          </w:p>
        </w:tc>
        <w:tc>
          <w:tcPr>
            <w:tcW w:w="2435" w:type="dxa"/>
            <w:shd w:val="clear" w:color="auto" w:fill="auto"/>
            <w:vAlign w:val="center"/>
            <w:hideMark/>
          </w:tcPr>
          <w:p w14:paraId="498DC53E" w14:textId="77777777" w:rsidR="00361003" w:rsidRPr="00C222A9" w:rsidRDefault="00361003" w:rsidP="009C3484">
            <w:pPr>
              <w:spacing w:after="0"/>
              <w:jc w:val="left"/>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xml:space="preserve">Agrárműszaki alapok szakmai gyakorlat </w:t>
            </w:r>
          </w:p>
        </w:tc>
        <w:tc>
          <w:tcPr>
            <w:tcW w:w="540" w:type="dxa"/>
            <w:shd w:val="clear" w:color="auto" w:fill="auto"/>
            <w:noWrap/>
            <w:vAlign w:val="center"/>
            <w:hideMark/>
          </w:tcPr>
          <w:p w14:paraId="22C29100"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1D417323"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2</w:t>
            </w:r>
          </w:p>
        </w:tc>
        <w:tc>
          <w:tcPr>
            <w:tcW w:w="508" w:type="dxa"/>
            <w:shd w:val="clear" w:color="auto" w:fill="auto"/>
            <w:noWrap/>
            <w:vAlign w:val="center"/>
            <w:hideMark/>
          </w:tcPr>
          <w:p w14:paraId="72EAB9CA"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7" w:type="dxa"/>
            <w:shd w:val="clear" w:color="auto" w:fill="auto"/>
            <w:noWrap/>
            <w:vAlign w:val="center"/>
            <w:hideMark/>
          </w:tcPr>
          <w:p w14:paraId="31E65D70"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w:t>
            </w:r>
          </w:p>
        </w:tc>
        <w:tc>
          <w:tcPr>
            <w:tcW w:w="481" w:type="dxa"/>
            <w:shd w:val="clear" w:color="auto" w:fill="auto"/>
            <w:noWrap/>
            <w:vAlign w:val="center"/>
            <w:hideMark/>
          </w:tcPr>
          <w:p w14:paraId="6D9B709F"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386" w:type="dxa"/>
            <w:shd w:val="clear" w:color="auto" w:fill="auto"/>
            <w:noWrap/>
            <w:vAlign w:val="center"/>
            <w:hideMark/>
          </w:tcPr>
          <w:p w14:paraId="7F3C62EB"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19" w:type="dxa"/>
            <w:shd w:val="clear" w:color="auto" w:fill="auto"/>
            <w:noWrap/>
            <w:vAlign w:val="center"/>
            <w:hideMark/>
          </w:tcPr>
          <w:p w14:paraId="4AABC596" w14:textId="6DFCC0BA" w:rsidR="00361003" w:rsidRPr="00C222A9" w:rsidRDefault="00361003" w:rsidP="009C3484">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739" w:type="dxa"/>
            <w:shd w:val="clear" w:color="auto" w:fill="auto"/>
            <w:noWrap/>
            <w:vAlign w:val="center"/>
            <w:hideMark/>
          </w:tcPr>
          <w:p w14:paraId="3AC7DAD8"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202351A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060074EC"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5A9241DF"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53" w:type="dxa"/>
            <w:shd w:val="clear" w:color="auto" w:fill="auto"/>
            <w:noWrap/>
            <w:vAlign w:val="center"/>
            <w:hideMark/>
          </w:tcPr>
          <w:p w14:paraId="37F5F46F"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32" w:type="dxa"/>
            <w:shd w:val="clear" w:color="auto" w:fill="auto"/>
            <w:noWrap/>
            <w:vAlign w:val="center"/>
            <w:hideMark/>
          </w:tcPr>
          <w:p w14:paraId="71AF19CB"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54" w:type="dxa"/>
            <w:shd w:val="clear" w:color="auto" w:fill="auto"/>
            <w:noWrap/>
            <w:vAlign w:val="center"/>
            <w:hideMark/>
          </w:tcPr>
          <w:p w14:paraId="657D67EC" w14:textId="3C4DE356"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5</w:t>
            </w:r>
          </w:p>
        </w:tc>
        <w:tc>
          <w:tcPr>
            <w:tcW w:w="488" w:type="dxa"/>
            <w:shd w:val="clear" w:color="auto" w:fill="auto"/>
            <w:noWrap/>
            <w:vAlign w:val="center"/>
            <w:hideMark/>
          </w:tcPr>
          <w:p w14:paraId="1708A73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4203EB0E"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99" w:type="dxa"/>
            <w:shd w:val="clear" w:color="auto" w:fill="auto"/>
            <w:noWrap/>
            <w:vAlign w:val="center"/>
            <w:hideMark/>
          </w:tcPr>
          <w:p w14:paraId="2B5D5E84"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r>
      <w:tr w:rsidR="00361003" w:rsidRPr="00C222A9" w14:paraId="2CA56FC7" w14:textId="77777777" w:rsidTr="00361003">
        <w:trPr>
          <w:trHeight w:val="255"/>
          <w:jc w:val="center"/>
        </w:trPr>
        <w:tc>
          <w:tcPr>
            <w:tcW w:w="2671" w:type="dxa"/>
            <w:vMerge w:val="restart"/>
            <w:shd w:val="clear" w:color="auto" w:fill="auto"/>
            <w:vAlign w:val="center"/>
            <w:hideMark/>
          </w:tcPr>
          <w:p w14:paraId="4D21946A"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10975-16 Agrárműszaki erőforrások</w:t>
            </w:r>
          </w:p>
        </w:tc>
        <w:tc>
          <w:tcPr>
            <w:tcW w:w="2435" w:type="dxa"/>
            <w:shd w:val="clear" w:color="auto" w:fill="auto"/>
            <w:vAlign w:val="center"/>
            <w:hideMark/>
          </w:tcPr>
          <w:p w14:paraId="1C478751" w14:textId="77777777" w:rsidR="00361003" w:rsidRPr="00C222A9" w:rsidRDefault="00361003" w:rsidP="009C3484">
            <w:pPr>
              <w:spacing w:after="0"/>
              <w:jc w:val="left"/>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Erőgépek</w:t>
            </w:r>
          </w:p>
        </w:tc>
        <w:tc>
          <w:tcPr>
            <w:tcW w:w="540" w:type="dxa"/>
            <w:shd w:val="clear" w:color="auto" w:fill="auto"/>
            <w:noWrap/>
            <w:vAlign w:val="center"/>
            <w:hideMark/>
          </w:tcPr>
          <w:p w14:paraId="62B57F95"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67EC6858"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8" w:type="dxa"/>
            <w:shd w:val="clear" w:color="auto" w:fill="auto"/>
            <w:noWrap/>
            <w:vAlign w:val="center"/>
            <w:hideMark/>
          </w:tcPr>
          <w:p w14:paraId="736BE36A" w14:textId="4FA3B4CB"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2</w:t>
            </w:r>
          </w:p>
        </w:tc>
        <w:tc>
          <w:tcPr>
            <w:tcW w:w="507" w:type="dxa"/>
            <w:shd w:val="clear" w:color="auto" w:fill="auto"/>
            <w:noWrap/>
            <w:vAlign w:val="center"/>
            <w:hideMark/>
          </w:tcPr>
          <w:p w14:paraId="0D00457C"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1" w:type="dxa"/>
            <w:shd w:val="clear" w:color="auto" w:fill="auto"/>
            <w:noWrap/>
            <w:vAlign w:val="center"/>
            <w:hideMark/>
          </w:tcPr>
          <w:p w14:paraId="5E764FC8"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386" w:type="dxa"/>
            <w:shd w:val="clear" w:color="auto" w:fill="auto"/>
            <w:noWrap/>
            <w:vAlign w:val="center"/>
            <w:hideMark/>
          </w:tcPr>
          <w:p w14:paraId="7BDF8C2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w:t>
            </w:r>
          </w:p>
        </w:tc>
        <w:tc>
          <w:tcPr>
            <w:tcW w:w="619" w:type="dxa"/>
            <w:shd w:val="clear" w:color="auto" w:fill="auto"/>
            <w:noWrap/>
            <w:vAlign w:val="center"/>
            <w:hideMark/>
          </w:tcPr>
          <w:p w14:paraId="4A10FF4C"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739" w:type="dxa"/>
            <w:shd w:val="clear" w:color="auto" w:fill="auto"/>
            <w:noWrap/>
            <w:vAlign w:val="center"/>
            <w:hideMark/>
          </w:tcPr>
          <w:p w14:paraId="091EF0F0"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030DD100" w14:textId="1626A9ED"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2</w:t>
            </w:r>
          </w:p>
        </w:tc>
        <w:tc>
          <w:tcPr>
            <w:tcW w:w="540" w:type="dxa"/>
            <w:shd w:val="clear" w:color="auto" w:fill="auto"/>
            <w:noWrap/>
            <w:vAlign w:val="center"/>
            <w:hideMark/>
          </w:tcPr>
          <w:p w14:paraId="4417AE1D" w14:textId="19F6F553"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5B7F6275" w14:textId="322E32DE"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r w:rsidR="000E044A">
              <w:rPr>
                <w:rFonts w:eastAsia="Times New Roman" w:cs="Times New Roman"/>
                <w:b/>
                <w:bCs/>
                <w:color w:val="000000"/>
                <w:sz w:val="20"/>
                <w:szCs w:val="20"/>
                <w:lang w:eastAsia="hu-HU"/>
              </w:rPr>
              <w:t>1</w:t>
            </w:r>
          </w:p>
        </w:tc>
        <w:tc>
          <w:tcPr>
            <w:tcW w:w="453" w:type="dxa"/>
            <w:shd w:val="clear" w:color="auto" w:fill="auto"/>
            <w:noWrap/>
            <w:vAlign w:val="center"/>
            <w:hideMark/>
          </w:tcPr>
          <w:p w14:paraId="40F0FDC4"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32" w:type="dxa"/>
            <w:shd w:val="clear" w:color="auto" w:fill="auto"/>
            <w:noWrap/>
            <w:vAlign w:val="center"/>
            <w:hideMark/>
          </w:tcPr>
          <w:p w14:paraId="78442B2E" w14:textId="75384B68"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4,5</w:t>
            </w:r>
          </w:p>
        </w:tc>
        <w:tc>
          <w:tcPr>
            <w:tcW w:w="554" w:type="dxa"/>
            <w:shd w:val="clear" w:color="auto" w:fill="auto"/>
            <w:noWrap/>
            <w:vAlign w:val="center"/>
            <w:hideMark/>
          </w:tcPr>
          <w:p w14:paraId="6A3981E3"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8" w:type="dxa"/>
            <w:shd w:val="clear" w:color="auto" w:fill="auto"/>
            <w:noWrap/>
            <w:vAlign w:val="center"/>
            <w:hideMark/>
          </w:tcPr>
          <w:p w14:paraId="3B38DD2C"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0F89B68E" w14:textId="0BB1B8BD"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1 </w:t>
            </w:r>
          </w:p>
        </w:tc>
        <w:tc>
          <w:tcPr>
            <w:tcW w:w="599" w:type="dxa"/>
            <w:shd w:val="clear" w:color="auto" w:fill="auto"/>
            <w:noWrap/>
            <w:vAlign w:val="center"/>
            <w:hideMark/>
          </w:tcPr>
          <w:p w14:paraId="312D29B2"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r>
      <w:tr w:rsidR="00361003" w:rsidRPr="00C222A9" w14:paraId="5A97291F" w14:textId="77777777" w:rsidTr="00361003">
        <w:trPr>
          <w:trHeight w:val="510"/>
          <w:jc w:val="center"/>
        </w:trPr>
        <w:tc>
          <w:tcPr>
            <w:tcW w:w="2671" w:type="dxa"/>
            <w:vMerge/>
            <w:vAlign w:val="center"/>
            <w:hideMark/>
          </w:tcPr>
          <w:p w14:paraId="3128462B" w14:textId="77777777" w:rsidR="00361003" w:rsidRPr="00C222A9" w:rsidRDefault="00361003" w:rsidP="009C3484">
            <w:pPr>
              <w:spacing w:after="0"/>
              <w:jc w:val="left"/>
              <w:rPr>
                <w:rFonts w:eastAsia="Times New Roman" w:cs="Times New Roman"/>
                <w:color w:val="000000"/>
                <w:sz w:val="20"/>
                <w:szCs w:val="20"/>
                <w:lang w:eastAsia="hu-HU"/>
              </w:rPr>
            </w:pPr>
          </w:p>
        </w:tc>
        <w:tc>
          <w:tcPr>
            <w:tcW w:w="2435" w:type="dxa"/>
            <w:shd w:val="clear" w:color="auto" w:fill="auto"/>
            <w:vAlign w:val="center"/>
            <w:hideMark/>
          </w:tcPr>
          <w:p w14:paraId="71189B1D" w14:textId="77777777" w:rsidR="00361003" w:rsidRPr="00C222A9" w:rsidRDefault="00361003" w:rsidP="009C3484">
            <w:pPr>
              <w:spacing w:after="0"/>
              <w:jc w:val="left"/>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Erőgépek szakmai gyakorlat</w:t>
            </w:r>
          </w:p>
        </w:tc>
        <w:tc>
          <w:tcPr>
            <w:tcW w:w="540" w:type="dxa"/>
            <w:shd w:val="clear" w:color="auto" w:fill="auto"/>
            <w:noWrap/>
            <w:vAlign w:val="center"/>
            <w:hideMark/>
          </w:tcPr>
          <w:p w14:paraId="1ACEC2E2"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091708A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w:t>
            </w:r>
          </w:p>
        </w:tc>
        <w:tc>
          <w:tcPr>
            <w:tcW w:w="508" w:type="dxa"/>
            <w:shd w:val="clear" w:color="auto" w:fill="auto"/>
            <w:noWrap/>
            <w:vAlign w:val="center"/>
            <w:hideMark/>
          </w:tcPr>
          <w:p w14:paraId="53B3E37B"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7" w:type="dxa"/>
            <w:shd w:val="clear" w:color="auto" w:fill="auto"/>
            <w:noWrap/>
            <w:vAlign w:val="center"/>
            <w:hideMark/>
          </w:tcPr>
          <w:p w14:paraId="372AC658" w14:textId="3C08EA20"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1,5</w:t>
            </w:r>
          </w:p>
        </w:tc>
        <w:tc>
          <w:tcPr>
            <w:tcW w:w="481" w:type="dxa"/>
            <w:shd w:val="clear" w:color="auto" w:fill="auto"/>
            <w:noWrap/>
            <w:vAlign w:val="center"/>
            <w:hideMark/>
          </w:tcPr>
          <w:p w14:paraId="7F07DD94"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386" w:type="dxa"/>
            <w:shd w:val="clear" w:color="auto" w:fill="auto"/>
            <w:noWrap/>
            <w:vAlign w:val="center"/>
            <w:hideMark/>
          </w:tcPr>
          <w:p w14:paraId="6BCC7F22"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19" w:type="dxa"/>
            <w:shd w:val="clear" w:color="auto" w:fill="auto"/>
            <w:noWrap/>
            <w:vAlign w:val="center"/>
            <w:hideMark/>
          </w:tcPr>
          <w:p w14:paraId="1F362BAC"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w:t>
            </w:r>
          </w:p>
        </w:tc>
        <w:tc>
          <w:tcPr>
            <w:tcW w:w="739" w:type="dxa"/>
            <w:shd w:val="clear" w:color="auto" w:fill="auto"/>
            <w:noWrap/>
            <w:vAlign w:val="center"/>
            <w:hideMark/>
          </w:tcPr>
          <w:p w14:paraId="7C3623BF"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4406546B"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41E1546E" w14:textId="5BE9FBDC"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2</w:t>
            </w:r>
          </w:p>
        </w:tc>
        <w:tc>
          <w:tcPr>
            <w:tcW w:w="627" w:type="dxa"/>
            <w:shd w:val="clear" w:color="auto" w:fill="auto"/>
            <w:noWrap/>
            <w:vAlign w:val="center"/>
            <w:hideMark/>
          </w:tcPr>
          <w:p w14:paraId="7C70C557"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53" w:type="dxa"/>
            <w:shd w:val="clear" w:color="auto" w:fill="auto"/>
            <w:noWrap/>
            <w:vAlign w:val="center"/>
            <w:hideMark/>
          </w:tcPr>
          <w:p w14:paraId="0D4FA274" w14:textId="3A700ABA"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4 </w:t>
            </w:r>
          </w:p>
        </w:tc>
        <w:tc>
          <w:tcPr>
            <w:tcW w:w="632" w:type="dxa"/>
            <w:shd w:val="clear" w:color="auto" w:fill="auto"/>
            <w:noWrap/>
            <w:vAlign w:val="center"/>
            <w:hideMark/>
          </w:tcPr>
          <w:p w14:paraId="4317FBC1"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54" w:type="dxa"/>
            <w:shd w:val="clear" w:color="auto" w:fill="auto"/>
            <w:noWrap/>
            <w:vAlign w:val="center"/>
            <w:hideMark/>
          </w:tcPr>
          <w:p w14:paraId="0A21FD20" w14:textId="13672071"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5</w:t>
            </w:r>
          </w:p>
        </w:tc>
        <w:tc>
          <w:tcPr>
            <w:tcW w:w="488" w:type="dxa"/>
            <w:shd w:val="clear" w:color="auto" w:fill="auto"/>
            <w:noWrap/>
            <w:vAlign w:val="center"/>
            <w:hideMark/>
          </w:tcPr>
          <w:p w14:paraId="54F85837"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565D1A88"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99" w:type="dxa"/>
            <w:shd w:val="clear" w:color="auto" w:fill="auto"/>
            <w:noWrap/>
            <w:vAlign w:val="center"/>
            <w:hideMark/>
          </w:tcPr>
          <w:p w14:paraId="4CCFCA78" w14:textId="76544286"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4</w:t>
            </w:r>
          </w:p>
        </w:tc>
      </w:tr>
      <w:tr w:rsidR="00361003" w:rsidRPr="00C222A9" w14:paraId="0C502E30" w14:textId="77777777" w:rsidTr="00361003">
        <w:trPr>
          <w:trHeight w:val="319"/>
          <w:jc w:val="center"/>
        </w:trPr>
        <w:tc>
          <w:tcPr>
            <w:tcW w:w="2671" w:type="dxa"/>
            <w:vMerge w:val="restart"/>
            <w:shd w:val="clear" w:color="auto" w:fill="auto"/>
            <w:vAlign w:val="center"/>
            <w:hideMark/>
          </w:tcPr>
          <w:p w14:paraId="6FD06FC7"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11049-16 Mezőgazdasági termelés gépei</w:t>
            </w:r>
          </w:p>
        </w:tc>
        <w:tc>
          <w:tcPr>
            <w:tcW w:w="2435" w:type="dxa"/>
            <w:shd w:val="clear" w:color="auto" w:fill="auto"/>
            <w:vAlign w:val="center"/>
            <w:hideMark/>
          </w:tcPr>
          <w:p w14:paraId="2A5D0C9F" w14:textId="77777777" w:rsidR="00361003" w:rsidRPr="00C222A9" w:rsidRDefault="00361003" w:rsidP="009C3484">
            <w:pPr>
              <w:spacing w:after="0"/>
              <w:jc w:val="left"/>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Munkagépek</w:t>
            </w:r>
          </w:p>
        </w:tc>
        <w:tc>
          <w:tcPr>
            <w:tcW w:w="540" w:type="dxa"/>
            <w:shd w:val="clear" w:color="auto" w:fill="auto"/>
            <w:noWrap/>
            <w:vAlign w:val="center"/>
            <w:hideMark/>
          </w:tcPr>
          <w:p w14:paraId="4F184CC2"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724595A6"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8" w:type="dxa"/>
            <w:shd w:val="clear" w:color="auto" w:fill="auto"/>
            <w:noWrap/>
            <w:vAlign w:val="center"/>
            <w:hideMark/>
          </w:tcPr>
          <w:p w14:paraId="728B0613"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w:t>
            </w:r>
          </w:p>
        </w:tc>
        <w:tc>
          <w:tcPr>
            <w:tcW w:w="507" w:type="dxa"/>
            <w:shd w:val="clear" w:color="auto" w:fill="auto"/>
            <w:noWrap/>
            <w:vAlign w:val="center"/>
            <w:hideMark/>
          </w:tcPr>
          <w:p w14:paraId="5A750202"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1" w:type="dxa"/>
            <w:shd w:val="clear" w:color="auto" w:fill="auto"/>
            <w:noWrap/>
            <w:vAlign w:val="center"/>
            <w:hideMark/>
          </w:tcPr>
          <w:p w14:paraId="55DAF15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386" w:type="dxa"/>
            <w:shd w:val="clear" w:color="auto" w:fill="auto"/>
            <w:noWrap/>
            <w:vAlign w:val="center"/>
            <w:hideMark/>
          </w:tcPr>
          <w:p w14:paraId="4B69CF61"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w:t>
            </w:r>
          </w:p>
        </w:tc>
        <w:tc>
          <w:tcPr>
            <w:tcW w:w="619" w:type="dxa"/>
            <w:shd w:val="clear" w:color="auto" w:fill="auto"/>
            <w:noWrap/>
            <w:vAlign w:val="center"/>
            <w:hideMark/>
          </w:tcPr>
          <w:p w14:paraId="3545933B"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739" w:type="dxa"/>
            <w:shd w:val="clear" w:color="auto" w:fill="auto"/>
            <w:noWrap/>
            <w:vAlign w:val="center"/>
            <w:hideMark/>
          </w:tcPr>
          <w:p w14:paraId="492E13DA"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07BC6EBC" w14:textId="2B775B75"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w:t>
            </w:r>
          </w:p>
        </w:tc>
        <w:tc>
          <w:tcPr>
            <w:tcW w:w="540" w:type="dxa"/>
            <w:shd w:val="clear" w:color="auto" w:fill="auto"/>
            <w:noWrap/>
            <w:vAlign w:val="center"/>
            <w:hideMark/>
          </w:tcPr>
          <w:p w14:paraId="62F0E24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4E25E901" w14:textId="1A72BBB5"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5</w:t>
            </w:r>
          </w:p>
        </w:tc>
        <w:tc>
          <w:tcPr>
            <w:tcW w:w="453" w:type="dxa"/>
            <w:shd w:val="clear" w:color="auto" w:fill="auto"/>
            <w:noWrap/>
            <w:vAlign w:val="center"/>
            <w:hideMark/>
          </w:tcPr>
          <w:p w14:paraId="1F68A714"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32" w:type="dxa"/>
            <w:shd w:val="clear" w:color="auto" w:fill="auto"/>
            <w:noWrap/>
            <w:vAlign w:val="center"/>
            <w:hideMark/>
          </w:tcPr>
          <w:p w14:paraId="0CDE6A55" w14:textId="1CC23250"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3</w:t>
            </w:r>
          </w:p>
        </w:tc>
        <w:tc>
          <w:tcPr>
            <w:tcW w:w="554" w:type="dxa"/>
            <w:shd w:val="clear" w:color="auto" w:fill="auto"/>
            <w:noWrap/>
            <w:vAlign w:val="center"/>
            <w:hideMark/>
          </w:tcPr>
          <w:p w14:paraId="4BA1FDF8"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8" w:type="dxa"/>
            <w:shd w:val="clear" w:color="auto" w:fill="auto"/>
            <w:noWrap/>
            <w:vAlign w:val="center"/>
            <w:hideMark/>
          </w:tcPr>
          <w:p w14:paraId="2098EAB0"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25702261" w14:textId="60A21A86"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5</w:t>
            </w:r>
          </w:p>
        </w:tc>
        <w:tc>
          <w:tcPr>
            <w:tcW w:w="599" w:type="dxa"/>
            <w:shd w:val="clear" w:color="auto" w:fill="auto"/>
            <w:noWrap/>
            <w:vAlign w:val="center"/>
            <w:hideMark/>
          </w:tcPr>
          <w:p w14:paraId="59E39ECE"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r>
      <w:tr w:rsidR="00361003" w:rsidRPr="00C222A9" w14:paraId="474EE23F" w14:textId="77777777" w:rsidTr="00361003">
        <w:trPr>
          <w:trHeight w:val="510"/>
          <w:jc w:val="center"/>
        </w:trPr>
        <w:tc>
          <w:tcPr>
            <w:tcW w:w="2671" w:type="dxa"/>
            <w:vMerge/>
            <w:vAlign w:val="center"/>
            <w:hideMark/>
          </w:tcPr>
          <w:p w14:paraId="3C3FB889" w14:textId="77777777" w:rsidR="00361003" w:rsidRPr="00C222A9" w:rsidRDefault="00361003" w:rsidP="009C3484">
            <w:pPr>
              <w:spacing w:after="0"/>
              <w:jc w:val="left"/>
              <w:rPr>
                <w:rFonts w:eastAsia="Times New Roman" w:cs="Times New Roman"/>
                <w:color w:val="000000"/>
                <w:sz w:val="20"/>
                <w:szCs w:val="20"/>
                <w:lang w:eastAsia="hu-HU"/>
              </w:rPr>
            </w:pPr>
          </w:p>
        </w:tc>
        <w:tc>
          <w:tcPr>
            <w:tcW w:w="2435" w:type="dxa"/>
            <w:shd w:val="clear" w:color="auto" w:fill="auto"/>
            <w:vAlign w:val="center"/>
            <w:hideMark/>
          </w:tcPr>
          <w:p w14:paraId="73974226" w14:textId="77777777" w:rsidR="00361003" w:rsidRPr="00C222A9" w:rsidRDefault="00361003" w:rsidP="009C3484">
            <w:pPr>
              <w:spacing w:after="0"/>
              <w:jc w:val="left"/>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Munkagépek szakmai gyakorlat</w:t>
            </w:r>
          </w:p>
        </w:tc>
        <w:tc>
          <w:tcPr>
            <w:tcW w:w="540" w:type="dxa"/>
            <w:shd w:val="clear" w:color="auto" w:fill="auto"/>
            <w:noWrap/>
            <w:vAlign w:val="center"/>
            <w:hideMark/>
          </w:tcPr>
          <w:p w14:paraId="5FD81BE4"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00B2F2C4"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8" w:type="dxa"/>
            <w:shd w:val="clear" w:color="auto" w:fill="auto"/>
            <w:noWrap/>
            <w:vAlign w:val="center"/>
            <w:hideMark/>
          </w:tcPr>
          <w:p w14:paraId="6C18031F"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7" w:type="dxa"/>
            <w:shd w:val="clear" w:color="auto" w:fill="auto"/>
            <w:noWrap/>
            <w:vAlign w:val="center"/>
            <w:hideMark/>
          </w:tcPr>
          <w:p w14:paraId="703CA5C2" w14:textId="18817266"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w:t>
            </w:r>
          </w:p>
        </w:tc>
        <w:tc>
          <w:tcPr>
            <w:tcW w:w="481" w:type="dxa"/>
            <w:shd w:val="clear" w:color="auto" w:fill="auto"/>
            <w:noWrap/>
            <w:vAlign w:val="center"/>
            <w:hideMark/>
          </w:tcPr>
          <w:p w14:paraId="61B005A0"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386" w:type="dxa"/>
            <w:shd w:val="clear" w:color="auto" w:fill="auto"/>
            <w:noWrap/>
            <w:vAlign w:val="center"/>
            <w:hideMark/>
          </w:tcPr>
          <w:p w14:paraId="38D4B89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19" w:type="dxa"/>
            <w:shd w:val="clear" w:color="auto" w:fill="auto"/>
            <w:noWrap/>
            <w:vAlign w:val="center"/>
            <w:hideMark/>
          </w:tcPr>
          <w:p w14:paraId="53BA8785"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739" w:type="dxa"/>
            <w:shd w:val="clear" w:color="auto" w:fill="auto"/>
            <w:noWrap/>
            <w:vAlign w:val="center"/>
            <w:hideMark/>
          </w:tcPr>
          <w:p w14:paraId="35EDCD2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7EE4818C"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1F4AC808" w14:textId="79801591"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w:t>
            </w:r>
          </w:p>
        </w:tc>
        <w:tc>
          <w:tcPr>
            <w:tcW w:w="627" w:type="dxa"/>
            <w:shd w:val="clear" w:color="auto" w:fill="auto"/>
            <w:noWrap/>
            <w:vAlign w:val="center"/>
            <w:hideMark/>
          </w:tcPr>
          <w:p w14:paraId="12E88B3D"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53" w:type="dxa"/>
            <w:shd w:val="clear" w:color="auto" w:fill="auto"/>
            <w:noWrap/>
            <w:vAlign w:val="center"/>
            <w:hideMark/>
          </w:tcPr>
          <w:p w14:paraId="7E325CB4" w14:textId="41C845ED"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4 </w:t>
            </w:r>
          </w:p>
        </w:tc>
        <w:tc>
          <w:tcPr>
            <w:tcW w:w="632" w:type="dxa"/>
            <w:shd w:val="clear" w:color="auto" w:fill="auto"/>
            <w:noWrap/>
            <w:vAlign w:val="center"/>
            <w:hideMark/>
          </w:tcPr>
          <w:p w14:paraId="6D1B526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54" w:type="dxa"/>
            <w:shd w:val="clear" w:color="auto" w:fill="auto"/>
            <w:noWrap/>
            <w:vAlign w:val="center"/>
            <w:hideMark/>
          </w:tcPr>
          <w:p w14:paraId="4C356B13" w14:textId="23475B50"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3</w:t>
            </w:r>
          </w:p>
        </w:tc>
        <w:tc>
          <w:tcPr>
            <w:tcW w:w="488" w:type="dxa"/>
            <w:shd w:val="clear" w:color="auto" w:fill="auto"/>
            <w:noWrap/>
            <w:vAlign w:val="center"/>
            <w:hideMark/>
          </w:tcPr>
          <w:p w14:paraId="38598527"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5D560D6C"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99" w:type="dxa"/>
            <w:shd w:val="clear" w:color="auto" w:fill="auto"/>
            <w:noWrap/>
            <w:vAlign w:val="center"/>
            <w:hideMark/>
          </w:tcPr>
          <w:p w14:paraId="494DC36C" w14:textId="0386D75F"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4</w:t>
            </w:r>
          </w:p>
        </w:tc>
      </w:tr>
      <w:tr w:rsidR="00361003" w:rsidRPr="00C222A9" w14:paraId="62D32CE1" w14:textId="77777777" w:rsidTr="00361003">
        <w:trPr>
          <w:trHeight w:val="255"/>
          <w:jc w:val="center"/>
        </w:trPr>
        <w:tc>
          <w:tcPr>
            <w:tcW w:w="2671" w:type="dxa"/>
            <w:vMerge w:val="restart"/>
            <w:shd w:val="clear" w:color="auto" w:fill="auto"/>
            <w:vAlign w:val="center"/>
            <w:hideMark/>
          </w:tcPr>
          <w:p w14:paraId="69FF72B4" w14:textId="77777777"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11050-16 Gépek üzemeltetése a mezőgazdaságban</w:t>
            </w:r>
          </w:p>
        </w:tc>
        <w:tc>
          <w:tcPr>
            <w:tcW w:w="2435" w:type="dxa"/>
            <w:shd w:val="clear" w:color="auto" w:fill="auto"/>
            <w:vAlign w:val="center"/>
            <w:hideMark/>
          </w:tcPr>
          <w:p w14:paraId="07E05523" w14:textId="77777777" w:rsidR="00361003" w:rsidRPr="00C222A9" w:rsidRDefault="00361003" w:rsidP="009C3484">
            <w:pPr>
              <w:spacing w:after="0"/>
              <w:jc w:val="left"/>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Gépek üzemeltetése</w:t>
            </w:r>
          </w:p>
        </w:tc>
        <w:tc>
          <w:tcPr>
            <w:tcW w:w="540" w:type="dxa"/>
            <w:shd w:val="clear" w:color="auto" w:fill="auto"/>
            <w:noWrap/>
            <w:vAlign w:val="center"/>
            <w:hideMark/>
          </w:tcPr>
          <w:p w14:paraId="51DC2252"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051D7670"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8" w:type="dxa"/>
            <w:shd w:val="clear" w:color="auto" w:fill="auto"/>
            <w:noWrap/>
            <w:vAlign w:val="center"/>
            <w:hideMark/>
          </w:tcPr>
          <w:p w14:paraId="56556793"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7" w:type="dxa"/>
            <w:shd w:val="clear" w:color="auto" w:fill="auto"/>
            <w:noWrap/>
            <w:vAlign w:val="center"/>
            <w:hideMark/>
          </w:tcPr>
          <w:p w14:paraId="257357C8"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1" w:type="dxa"/>
            <w:shd w:val="clear" w:color="auto" w:fill="auto"/>
            <w:noWrap/>
            <w:vAlign w:val="center"/>
            <w:hideMark/>
          </w:tcPr>
          <w:p w14:paraId="54FB6447"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386" w:type="dxa"/>
            <w:shd w:val="clear" w:color="auto" w:fill="auto"/>
            <w:noWrap/>
            <w:vAlign w:val="center"/>
            <w:hideMark/>
          </w:tcPr>
          <w:p w14:paraId="4B42E2B7"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19" w:type="dxa"/>
            <w:shd w:val="clear" w:color="auto" w:fill="auto"/>
            <w:noWrap/>
            <w:vAlign w:val="center"/>
            <w:hideMark/>
          </w:tcPr>
          <w:p w14:paraId="6000680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739" w:type="dxa"/>
            <w:shd w:val="clear" w:color="auto" w:fill="auto"/>
            <w:noWrap/>
            <w:vAlign w:val="center"/>
            <w:hideMark/>
          </w:tcPr>
          <w:p w14:paraId="0AA40E25"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52BF51FE"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10B97217"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355A96A7" w14:textId="38D37405"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7</w:t>
            </w:r>
          </w:p>
        </w:tc>
        <w:tc>
          <w:tcPr>
            <w:tcW w:w="453" w:type="dxa"/>
            <w:shd w:val="clear" w:color="auto" w:fill="auto"/>
            <w:noWrap/>
            <w:vAlign w:val="center"/>
            <w:hideMark/>
          </w:tcPr>
          <w:p w14:paraId="6F524448"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32" w:type="dxa"/>
            <w:shd w:val="clear" w:color="auto" w:fill="auto"/>
            <w:noWrap/>
            <w:vAlign w:val="center"/>
            <w:hideMark/>
          </w:tcPr>
          <w:p w14:paraId="4212602A"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54" w:type="dxa"/>
            <w:shd w:val="clear" w:color="auto" w:fill="auto"/>
            <w:noWrap/>
            <w:vAlign w:val="center"/>
            <w:hideMark/>
          </w:tcPr>
          <w:p w14:paraId="55FFF536"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8" w:type="dxa"/>
            <w:shd w:val="clear" w:color="auto" w:fill="auto"/>
            <w:noWrap/>
            <w:vAlign w:val="center"/>
            <w:hideMark/>
          </w:tcPr>
          <w:p w14:paraId="576EFD2B"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57F351AE" w14:textId="3ACFC3B2"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7</w:t>
            </w:r>
          </w:p>
        </w:tc>
        <w:tc>
          <w:tcPr>
            <w:tcW w:w="599" w:type="dxa"/>
            <w:shd w:val="clear" w:color="auto" w:fill="auto"/>
            <w:noWrap/>
            <w:vAlign w:val="center"/>
            <w:hideMark/>
          </w:tcPr>
          <w:p w14:paraId="2C91721A"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r>
      <w:tr w:rsidR="00361003" w:rsidRPr="00C222A9" w14:paraId="24440A98" w14:textId="77777777" w:rsidTr="00361003">
        <w:trPr>
          <w:trHeight w:val="510"/>
          <w:jc w:val="center"/>
        </w:trPr>
        <w:tc>
          <w:tcPr>
            <w:tcW w:w="2671" w:type="dxa"/>
            <w:vMerge/>
            <w:vAlign w:val="center"/>
            <w:hideMark/>
          </w:tcPr>
          <w:p w14:paraId="02FA9A59" w14:textId="77777777" w:rsidR="00361003" w:rsidRPr="00C222A9" w:rsidRDefault="00361003" w:rsidP="009C3484">
            <w:pPr>
              <w:spacing w:after="0"/>
              <w:jc w:val="left"/>
              <w:rPr>
                <w:rFonts w:eastAsia="Times New Roman" w:cs="Times New Roman"/>
                <w:color w:val="000000"/>
                <w:sz w:val="20"/>
                <w:szCs w:val="20"/>
                <w:lang w:eastAsia="hu-HU"/>
              </w:rPr>
            </w:pPr>
          </w:p>
        </w:tc>
        <w:tc>
          <w:tcPr>
            <w:tcW w:w="2435" w:type="dxa"/>
            <w:shd w:val="clear" w:color="auto" w:fill="auto"/>
            <w:vAlign w:val="center"/>
            <w:hideMark/>
          </w:tcPr>
          <w:p w14:paraId="62FFEB79" w14:textId="77777777" w:rsidR="00361003" w:rsidRPr="00C222A9" w:rsidRDefault="00361003" w:rsidP="009C3484">
            <w:pPr>
              <w:spacing w:after="0"/>
              <w:jc w:val="left"/>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Gépek üzemeltetése szakmai gyakorlat</w:t>
            </w:r>
          </w:p>
        </w:tc>
        <w:tc>
          <w:tcPr>
            <w:tcW w:w="540" w:type="dxa"/>
            <w:shd w:val="clear" w:color="auto" w:fill="auto"/>
            <w:noWrap/>
            <w:vAlign w:val="center"/>
            <w:hideMark/>
          </w:tcPr>
          <w:p w14:paraId="1034003E"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35FA0ABD"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8" w:type="dxa"/>
            <w:shd w:val="clear" w:color="auto" w:fill="auto"/>
            <w:noWrap/>
            <w:vAlign w:val="center"/>
            <w:hideMark/>
          </w:tcPr>
          <w:p w14:paraId="547AC1AF"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7" w:type="dxa"/>
            <w:shd w:val="clear" w:color="auto" w:fill="auto"/>
            <w:noWrap/>
            <w:vAlign w:val="center"/>
            <w:hideMark/>
          </w:tcPr>
          <w:p w14:paraId="04654C4A"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1" w:type="dxa"/>
            <w:shd w:val="clear" w:color="auto" w:fill="auto"/>
            <w:noWrap/>
            <w:vAlign w:val="center"/>
            <w:hideMark/>
          </w:tcPr>
          <w:p w14:paraId="3D2C7412"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386" w:type="dxa"/>
            <w:shd w:val="clear" w:color="auto" w:fill="auto"/>
            <w:noWrap/>
            <w:vAlign w:val="center"/>
            <w:hideMark/>
          </w:tcPr>
          <w:p w14:paraId="6D6DB16D"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19" w:type="dxa"/>
            <w:shd w:val="clear" w:color="auto" w:fill="auto"/>
            <w:noWrap/>
            <w:vAlign w:val="center"/>
            <w:hideMark/>
          </w:tcPr>
          <w:p w14:paraId="243C891A"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739" w:type="dxa"/>
            <w:shd w:val="clear" w:color="auto" w:fill="auto"/>
            <w:noWrap/>
            <w:vAlign w:val="center"/>
            <w:hideMark/>
          </w:tcPr>
          <w:p w14:paraId="41647081"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453CD855"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4A441C0E"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31F5237F"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53" w:type="dxa"/>
            <w:shd w:val="clear" w:color="auto" w:fill="auto"/>
            <w:noWrap/>
            <w:vAlign w:val="center"/>
            <w:hideMark/>
          </w:tcPr>
          <w:p w14:paraId="245F93E2" w14:textId="617FE62A"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7</w:t>
            </w:r>
          </w:p>
        </w:tc>
        <w:tc>
          <w:tcPr>
            <w:tcW w:w="632" w:type="dxa"/>
            <w:shd w:val="clear" w:color="auto" w:fill="auto"/>
            <w:noWrap/>
            <w:vAlign w:val="center"/>
            <w:hideMark/>
          </w:tcPr>
          <w:p w14:paraId="01B9094A"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54" w:type="dxa"/>
            <w:shd w:val="clear" w:color="auto" w:fill="auto"/>
            <w:noWrap/>
            <w:vAlign w:val="center"/>
            <w:hideMark/>
          </w:tcPr>
          <w:p w14:paraId="32A61A9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8" w:type="dxa"/>
            <w:shd w:val="clear" w:color="auto" w:fill="auto"/>
            <w:noWrap/>
            <w:vAlign w:val="center"/>
            <w:hideMark/>
          </w:tcPr>
          <w:p w14:paraId="29573AB3"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1273AAB7"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99" w:type="dxa"/>
            <w:shd w:val="clear" w:color="auto" w:fill="auto"/>
            <w:noWrap/>
            <w:vAlign w:val="center"/>
            <w:hideMark/>
          </w:tcPr>
          <w:p w14:paraId="7A68DF1B" w14:textId="568413BF"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7</w:t>
            </w:r>
          </w:p>
        </w:tc>
      </w:tr>
      <w:tr w:rsidR="00361003" w:rsidRPr="00C222A9" w14:paraId="3BAA0367" w14:textId="77777777" w:rsidTr="00361003">
        <w:trPr>
          <w:trHeight w:val="255"/>
          <w:jc w:val="center"/>
        </w:trPr>
        <w:tc>
          <w:tcPr>
            <w:tcW w:w="2671" w:type="dxa"/>
            <w:vMerge w:val="restart"/>
            <w:shd w:val="clear" w:color="auto" w:fill="auto"/>
            <w:vAlign w:val="center"/>
            <w:hideMark/>
          </w:tcPr>
          <w:p w14:paraId="7BEA5919" w14:textId="6DD820AB" w:rsidR="00361003" w:rsidRPr="00C222A9" w:rsidRDefault="00361003" w:rsidP="009C3484">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r>
              <w:rPr>
                <w:rFonts w:eastAsia="Times New Roman" w:cs="Times New Roman"/>
                <w:color w:val="000000"/>
                <w:sz w:val="20"/>
                <w:szCs w:val="20"/>
                <w:lang w:eastAsia="hu-HU"/>
              </w:rPr>
              <w:t>1</w:t>
            </w:r>
            <w:r w:rsidRPr="00C222A9">
              <w:rPr>
                <w:rFonts w:eastAsia="Times New Roman" w:cs="Times New Roman"/>
                <w:color w:val="000000"/>
                <w:sz w:val="20"/>
                <w:szCs w:val="20"/>
                <w:lang w:eastAsia="hu-HU"/>
              </w:rPr>
              <w:t>908-16 Mezőgazdasági ismeretek</w:t>
            </w:r>
          </w:p>
        </w:tc>
        <w:tc>
          <w:tcPr>
            <w:tcW w:w="2435" w:type="dxa"/>
            <w:shd w:val="clear" w:color="auto" w:fill="auto"/>
            <w:vAlign w:val="center"/>
            <w:hideMark/>
          </w:tcPr>
          <w:p w14:paraId="68691F5F" w14:textId="77777777" w:rsidR="00361003" w:rsidRPr="00C222A9" w:rsidRDefault="00361003" w:rsidP="009C3484">
            <w:pPr>
              <w:spacing w:after="0"/>
              <w:jc w:val="left"/>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Mezőgazdasági ismeretek</w:t>
            </w:r>
          </w:p>
        </w:tc>
        <w:tc>
          <w:tcPr>
            <w:tcW w:w="540" w:type="dxa"/>
            <w:shd w:val="clear" w:color="auto" w:fill="auto"/>
            <w:noWrap/>
            <w:vAlign w:val="center"/>
            <w:hideMark/>
          </w:tcPr>
          <w:p w14:paraId="347E76E1"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w:t>
            </w:r>
          </w:p>
        </w:tc>
        <w:tc>
          <w:tcPr>
            <w:tcW w:w="540" w:type="dxa"/>
            <w:shd w:val="clear" w:color="auto" w:fill="auto"/>
            <w:noWrap/>
            <w:vAlign w:val="center"/>
            <w:hideMark/>
          </w:tcPr>
          <w:p w14:paraId="72A370EC"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8" w:type="dxa"/>
            <w:shd w:val="clear" w:color="auto" w:fill="auto"/>
            <w:noWrap/>
            <w:vAlign w:val="center"/>
            <w:hideMark/>
          </w:tcPr>
          <w:p w14:paraId="0330101D"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7" w:type="dxa"/>
            <w:shd w:val="clear" w:color="auto" w:fill="auto"/>
            <w:noWrap/>
            <w:vAlign w:val="center"/>
            <w:hideMark/>
          </w:tcPr>
          <w:p w14:paraId="65E6DE1B"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1" w:type="dxa"/>
            <w:shd w:val="clear" w:color="auto" w:fill="auto"/>
            <w:noWrap/>
            <w:vAlign w:val="center"/>
            <w:hideMark/>
          </w:tcPr>
          <w:p w14:paraId="64E3AD24"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386" w:type="dxa"/>
            <w:shd w:val="clear" w:color="auto" w:fill="auto"/>
            <w:noWrap/>
            <w:vAlign w:val="center"/>
            <w:hideMark/>
          </w:tcPr>
          <w:p w14:paraId="0D762E2D"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19" w:type="dxa"/>
            <w:shd w:val="clear" w:color="auto" w:fill="auto"/>
            <w:noWrap/>
            <w:vAlign w:val="center"/>
            <w:hideMark/>
          </w:tcPr>
          <w:p w14:paraId="09D61DA3"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739" w:type="dxa"/>
            <w:shd w:val="clear" w:color="auto" w:fill="auto"/>
            <w:noWrap/>
            <w:vAlign w:val="center"/>
            <w:hideMark/>
          </w:tcPr>
          <w:p w14:paraId="763BACE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6A65576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w:t>
            </w:r>
          </w:p>
        </w:tc>
        <w:tc>
          <w:tcPr>
            <w:tcW w:w="540" w:type="dxa"/>
            <w:shd w:val="clear" w:color="auto" w:fill="auto"/>
            <w:noWrap/>
            <w:vAlign w:val="center"/>
            <w:hideMark/>
          </w:tcPr>
          <w:p w14:paraId="4CD73F38"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78A12CA5"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53" w:type="dxa"/>
            <w:shd w:val="clear" w:color="auto" w:fill="auto"/>
            <w:noWrap/>
            <w:vAlign w:val="center"/>
            <w:hideMark/>
          </w:tcPr>
          <w:p w14:paraId="5A3AA5F5"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32" w:type="dxa"/>
            <w:shd w:val="clear" w:color="auto" w:fill="auto"/>
            <w:noWrap/>
            <w:vAlign w:val="center"/>
            <w:hideMark/>
          </w:tcPr>
          <w:p w14:paraId="16FD9720" w14:textId="41FDF2E4"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2</w:t>
            </w:r>
          </w:p>
        </w:tc>
        <w:tc>
          <w:tcPr>
            <w:tcW w:w="554" w:type="dxa"/>
            <w:shd w:val="clear" w:color="auto" w:fill="auto"/>
            <w:noWrap/>
            <w:vAlign w:val="center"/>
            <w:hideMark/>
          </w:tcPr>
          <w:p w14:paraId="199B686A"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8" w:type="dxa"/>
            <w:shd w:val="clear" w:color="auto" w:fill="auto"/>
            <w:noWrap/>
            <w:vAlign w:val="center"/>
            <w:hideMark/>
          </w:tcPr>
          <w:p w14:paraId="7A01706A"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24427E68"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99" w:type="dxa"/>
            <w:shd w:val="clear" w:color="auto" w:fill="auto"/>
            <w:noWrap/>
            <w:vAlign w:val="center"/>
            <w:hideMark/>
          </w:tcPr>
          <w:p w14:paraId="25F824D7"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r>
      <w:tr w:rsidR="00361003" w:rsidRPr="00C222A9" w14:paraId="4727947F" w14:textId="77777777" w:rsidTr="00361003">
        <w:trPr>
          <w:trHeight w:val="510"/>
          <w:jc w:val="center"/>
        </w:trPr>
        <w:tc>
          <w:tcPr>
            <w:tcW w:w="2671" w:type="dxa"/>
            <w:vMerge/>
            <w:vAlign w:val="center"/>
            <w:hideMark/>
          </w:tcPr>
          <w:p w14:paraId="04516236" w14:textId="77777777" w:rsidR="00361003" w:rsidRPr="00C222A9" w:rsidRDefault="00361003" w:rsidP="009C3484">
            <w:pPr>
              <w:spacing w:after="0"/>
              <w:jc w:val="left"/>
              <w:rPr>
                <w:rFonts w:eastAsia="Times New Roman" w:cs="Times New Roman"/>
                <w:color w:val="000000"/>
                <w:sz w:val="20"/>
                <w:szCs w:val="20"/>
                <w:lang w:eastAsia="hu-HU"/>
              </w:rPr>
            </w:pPr>
          </w:p>
        </w:tc>
        <w:tc>
          <w:tcPr>
            <w:tcW w:w="2435" w:type="dxa"/>
            <w:shd w:val="clear" w:color="auto" w:fill="auto"/>
            <w:vAlign w:val="center"/>
            <w:hideMark/>
          </w:tcPr>
          <w:p w14:paraId="41315249" w14:textId="77777777" w:rsidR="00361003" w:rsidRPr="00C222A9" w:rsidRDefault="00361003" w:rsidP="009C3484">
            <w:pPr>
              <w:spacing w:after="0"/>
              <w:jc w:val="left"/>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Mezőgazdasági ismeretek szakmai gyakorlat</w:t>
            </w:r>
          </w:p>
        </w:tc>
        <w:tc>
          <w:tcPr>
            <w:tcW w:w="540" w:type="dxa"/>
            <w:shd w:val="clear" w:color="auto" w:fill="auto"/>
            <w:noWrap/>
            <w:vAlign w:val="center"/>
            <w:hideMark/>
          </w:tcPr>
          <w:p w14:paraId="431DD229"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6A14522C"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1,5</w:t>
            </w:r>
          </w:p>
        </w:tc>
        <w:tc>
          <w:tcPr>
            <w:tcW w:w="508" w:type="dxa"/>
            <w:shd w:val="clear" w:color="auto" w:fill="auto"/>
            <w:noWrap/>
            <w:vAlign w:val="center"/>
            <w:hideMark/>
          </w:tcPr>
          <w:p w14:paraId="28A155AD"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07" w:type="dxa"/>
            <w:shd w:val="clear" w:color="auto" w:fill="auto"/>
            <w:noWrap/>
            <w:vAlign w:val="center"/>
            <w:hideMark/>
          </w:tcPr>
          <w:p w14:paraId="506092B5"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81" w:type="dxa"/>
            <w:shd w:val="clear" w:color="auto" w:fill="auto"/>
            <w:noWrap/>
            <w:vAlign w:val="center"/>
            <w:hideMark/>
          </w:tcPr>
          <w:p w14:paraId="23E900D3"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386" w:type="dxa"/>
            <w:shd w:val="clear" w:color="auto" w:fill="auto"/>
            <w:noWrap/>
            <w:vAlign w:val="center"/>
            <w:hideMark/>
          </w:tcPr>
          <w:p w14:paraId="3CD154AD"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19" w:type="dxa"/>
            <w:shd w:val="clear" w:color="auto" w:fill="auto"/>
            <w:noWrap/>
            <w:vAlign w:val="center"/>
            <w:hideMark/>
          </w:tcPr>
          <w:p w14:paraId="45AA4943"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739" w:type="dxa"/>
            <w:shd w:val="clear" w:color="auto" w:fill="auto"/>
            <w:noWrap/>
            <w:vAlign w:val="center"/>
            <w:hideMark/>
          </w:tcPr>
          <w:p w14:paraId="30C97611"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3BC34524"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40" w:type="dxa"/>
            <w:shd w:val="clear" w:color="auto" w:fill="auto"/>
            <w:noWrap/>
            <w:vAlign w:val="center"/>
            <w:hideMark/>
          </w:tcPr>
          <w:p w14:paraId="4D403D2F"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34781C60"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453" w:type="dxa"/>
            <w:shd w:val="clear" w:color="auto" w:fill="auto"/>
            <w:noWrap/>
            <w:vAlign w:val="center"/>
            <w:hideMark/>
          </w:tcPr>
          <w:p w14:paraId="7EE562B7"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32" w:type="dxa"/>
            <w:shd w:val="clear" w:color="auto" w:fill="auto"/>
            <w:noWrap/>
            <w:vAlign w:val="center"/>
            <w:hideMark/>
          </w:tcPr>
          <w:p w14:paraId="41091080"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54" w:type="dxa"/>
            <w:shd w:val="clear" w:color="auto" w:fill="auto"/>
            <w:noWrap/>
            <w:vAlign w:val="center"/>
            <w:hideMark/>
          </w:tcPr>
          <w:p w14:paraId="13CAC875"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1,5</w:t>
            </w:r>
          </w:p>
        </w:tc>
        <w:tc>
          <w:tcPr>
            <w:tcW w:w="488" w:type="dxa"/>
            <w:shd w:val="clear" w:color="auto" w:fill="auto"/>
            <w:noWrap/>
            <w:vAlign w:val="center"/>
            <w:hideMark/>
          </w:tcPr>
          <w:p w14:paraId="6578EEB1"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627" w:type="dxa"/>
            <w:shd w:val="clear" w:color="auto" w:fill="auto"/>
            <w:noWrap/>
            <w:vAlign w:val="center"/>
            <w:hideMark/>
          </w:tcPr>
          <w:p w14:paraId="6B69F35C"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c>
          <w:tcPr>
            <w:tcW w:w="599" w:type="dxa"/>
            <w:shd w:val="clear" w:color="auto" w:fill="auto"/>
            <w:noWrap/>
            <w:vAlign w:val="center"/>
            <w:hideMark/>
          </w:tcPr>
          <w:p w14:paraId="5AAA0250" w14:textId="77777777" w:rsidR="00361003" w:rsidRPr="00C222A9" w:rsidRDefault="00361003" w:rsidP="009C3484">
            <w:pPr>
              <w:spacing w:after="0"/>
              <w:jc w:val="center"/>
              <w:rPr>
                <w:rFonts w:eastAsia="Times New Roman" w:cs="Times New Roman"/>
                <w:b/>
                <w:bCs/>
                <w:color w:val="000000"/>
                <w:sz w:val="20"/>
                <w:szCs w:val="20"/>
                <w:lang w:eastAsia="hu-HU"/>
              </w:rPr>
            </w:pPr>
            <w:r w:rsidRPr="00C222A9">
              <w:rPr>
                <w:rFonts w:eastAsia="Times New Roman" w:cs="Times New Roman"/>
                <w:b/>
                <w:bCs/>
                <w:color w:val="000000"/>
                <w:sz w:val="20"/>
                <w:szCs w:val="20"/>
                <w:lang w:eastAsia="hu-HU"/>
              </w:rPr>
              <w:t> </w:t>
            </w:r>
          </w:p>
        </w:tc>
      </w:tr>
    </w:tbl>
    <w:p w14:paraId="4593B763" w14:textId="77777777" w:rsidR="00752ECD" w:rsidRPr="00C222A9" w:rsidRDefault="00752ECD" w:rsidP="000B5E9D">
      <w:pPr>
        <w:spacing w:after="0"/>
        <w:rPr>
          <w:rFonts w:cs="Times New Roman"/>
        </w:rPr>
      </w:pPr>
    </w:p>
    <w:p w14:paraId="72A2E615" w14:textId="77777777" w:rsidR="00420CA2" w:rsidRPr="00C222A9" w:rsidRDefault="00420CA2" w:rsidP="000B5E9D">
      <w:pPr>
        <w:spacing w:after="0"/>
        <w:rPr>
          <w:rFonts w:cs="Times New Roman"/>
        </w:rPr>
      </w:pPr>
    </w:p>
    <w:p w14:paraId="6E61A4FE" w14:textId="77777777" w:rsidR="00CB484D" w:rsidRPr="00C222A9" w:rsidRDefault="00CB484D" w:rsidP="00CB484D">
      <w:pPr>
        <w:spacing w:after="0"/>
        <w:rPr>
          <w:rFonts w:cs="Times New Roman"/>
        </w:rPr>
      </w:pPr>
      <w:r w:rsidRPr="00C222A9">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33039DBC" w14:textId="77777777" w:rsidR="00CB484D" w:rsidRPr="00C222A9" w:rsidRDefault="00CB484D" w:rsidP="00CB484D">
      <w:pPr>
        <w:spacing w:after="0"/>
        <w:rPr>
          <w:rFonts w:cs="Times New Roman"/>
        </w:rPr>
      </w:pPr>
      <w:r w:rsidRPr="00C222A9">
        <w:rPr>
          <w:rFonts w:cs="Times New Roman"/>
        </w:rPr>
        <w:t>Az időkeret fennmaradó részének (szabadsáv) szakmai tartalmáról a szakképző iskola szakmai programjában kell rendelkezni.</w:t>
      </w:r>
    </w:p>
    <w:p w14:paraId="2CC6F9B5" w14:textId="77777777" w:rsidR="00CB484D" w:rsidRPr="00C222A9" w:rsidRDefault="00CB484D" w:rsidP="00CB484D">
      <w:pPr>
        <w:spacing w:after="0"/>
        <w:rPr>
          <w:rFonts w:cs="Times New Roman"/>
        </w:rPr>
      </w:pPr>
    </w:p>
    <w:p w14:paraId="6866685F" w14:textId="77777777" w:rsidR="00420CA2" w:rsidRPr="00C222A9" w:rsidRDefault="00CB484D" w:rsidP="00CB484D">
      <w:pPr>
        <w:spacing w:after="0"/>
        <w:rPr>
          <w:rFonts w:cs="Times New Roman"/>
        </w:rPr>
      </w:pPr>
      <w:r w:rsidRPr="00C222A9">
        <w:rPr>
          <w:rFonts w:cs="Times New Roman"/>
        </w:rPr>
        <w:t>A szakmai és vizsgakövetelményben a szakképesítésre meghatározott elmélet/gyakorlat arányának a teljes képzési idő során kell teljesülnie.</w:t>
      </w:r>
    </w:p>
    <w:p w14:paraId="3BBEF9A0" w14:textId="77777777" w:rsidR="00CB484D" w:rsidRPr="00C222A9" w:rsidRDefault="00CB484D">
      <w:pPr>
        <w:spacing w:after="200" w:line="276" w:lineRule="auto"/>
        <w:jc w:val="left"/>
        <w:rPr>
          <w:rFonts w:cs="Times New Roman"/>
        </w:rPr>
      </w:pPr>
      <w:r w:rsidRPr="00C222A9">
        <w:rPr>
          <w:rFonts w:cs="Times New Roman"/>
        </w:rPr>
        <w:br w:type="page"/>
      </w:r>
    </w:p>
    <w:p w14:paraId="287B454B" w14:textId="77777777" w:rsidR="00CB484D" w:rsidRPr="00C222A9" w:rsidRDefault="00CB484D" w:rsidP="00CB484D">
      <w:pPr>
        <w:spacing w:after="0"/>
        <w:jc w:val="center"/>
        <w:rPr>
          <w:rFonts w:cs="Times New Roman"/>
        </w:rPr>
      </w:pPr>
      <w:r w:rsidRPr="00C222A9">
        <w:rPr>
          <w:rFonts w:cs="Times New Roman"/>
        </w:rPr>
        <w:lastRenderedPageBreak/>
        <w:t>2. számú táblázat</w:t>
      </w:r>
    </w:p>
    <w:p w14:paraId="1C1E23BE" w14:textId="77777777" w:rsidR="00420CA2" w:rsidRPr="00C222A9" w:rsidRDefault="00CB484D" w:rsidP="00CB484D">
      <w:pPr>
        <w:spacing w:after="0"/>
        <w:jc w:val="center"/>
        <w:rPr>
          <w:rFonts w:cs="Times New Roman"/>
          <w:b/>
        </w:rPr>
      </w:pPr>
      <w:r w:rsidRPr="00C222A9">
        <w:rPr>
          <w:rFonts w:cs="Times New Roman"/>
          <w:b/>
        </w:rPr>
        <w:t>A szakmai követelménymodulokhoz rendelt tantárgyak és témakörök óraszáma évfolyamonként</w:t>
      </w:r>
    </w:p>
    <w:p w14:paraId="4B4DED2A" w14:textId="77777777" w:rsidR="00420CA2" w:rsidRPr="00C222A9" w:rsidRDefault="00420CA2"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21"/>
        <w:gridCol w:w="500"/>
        <w:gridCol w:w="500"/>
        <w:gridCol w:w="500"/>
        <w:gridCol w:w="500"/>
        <w:gridCol w:w="500"/>
        <w:gridCol w:w="500"/>
        <w:gridCol w:w="500"/>
        <w:gridCol w:w="500"/>
        <w:gridCol w:w="588"/>
        <w:gridCol w:w="412"/>
        <w:gridCol w:w="681"/>
        <w:gridCol w:w="675"/>
        <w:gridCol w:w="681"/>
        <w:gridCol w:w="500"/>
        <w:gridCol w:w="500"/>
        <w:gridCol w:w="681"/>
        <w:gridCol w:w="500"/>
        <w:gridCol w:w="500"/>
        <w:gridCol w:w="500"/>
        <w:gridCol w:w="500"/>
        <w:gridCol w:w="500"/>
        <w:gridCol w:w="681"/>
      </w:tblGrid>
      <w:tr w:rsidR="00361003" w:rsidRPr="00C222A9" w14:paraId="2F5CF9C6" w14:textId="77777777" w:rsidTr="00361003">
        <w:trPr>
          <w:trHeight w:val="990"/>
          <w:jc w:val="center"/>
        </w:trPr>
        <w:tc>
          <w:tcPr>
            <w:tcW w:w="2761" w:type="dxa"/>
            <w:gridSpan w:val="2"/>
            <w:vMerge w:val="restart"/>
            <w:shd w:val="clear" w:color="auto" w:fill="auto"/>
            <w:vAlign w:val="center"/>
            <w:hideMark/>
          </w:tcPr>
          <w:p w14:paraId="2192485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1000" w:type="dxa"/>
            <w:gridSpan w:val="2"/>
            <w:shd w:val="clear" w:color="auto" w:fill="auto"/>
            <w:noWrap/>
            <w:vAlign w:val="center"/>
            <w:hideMark/>
          </w:tcPr>
          <w:p w14:paraId="6849723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9.</w:t>
            </w:r>
          </w:p>
        </w:tc>
        <w:tc>
          <w:tcPr>
            <w:tcW w:w="1500" w:type="dxa"/>
            <w:gridSpan w:val="3"/>
            <w:shd w:val="clear" w:color="auto" w:fill="auto"/>
            <w:noWrap/>
            <w:vAlign w:val="center"/>
            <w:hideMark/>
          </w:tcPr>
          <w:p w14:paraId="64AF516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1500" w:type="dxa"/>
            <w:gridSpan w:val="3"/>
            <w:shd w:val="clear" w:color="auto" w:fill="auto"/>
            <w:noWrap/>
            <w:vAlign w:val="center"/>
            <w:hideMark/>
          </w:tcPr>
          <w:p w14:paraId="34D33A8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26784F6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681" w:type="dxa"/>
            <w:vMerge w:val="restart"/>
            <w:shd w:val="clear" w:color="auto" w:fill="auto"/>
            <w:textDirection w:val="btLr"/>
            <w:vAlign w:val="center"/>
            <w:hideMark/>
          </w:tcPr>
          <w:p w14:paraId="708A71B6" w14:textId="77777777" w:rsidR="00361003" w:rsidRPr="00C222A9" w:rsidRDefault="00361003" w:rsidP="00526B55">
            <w:pPr>
              <w:spacing w:after="0"/>
              <w:jc w:val="center"/>
              <w:rPr>
                <w:rFonts w:eastAsia="Times New Roman" w:cs="Times New Roman"/>
                <w:color w:val="000000"/>
                <w:sz w:val="16"/>
                <w:szCs w:val="16"/>
                <w:lang w:eastAsia="hu-HU"/>
              </w:rPr>
            </w:pPr>
            <w:r w:rsidRPr="00C222A9">
              <w:rPr>
                <w:rFonts w:eastAsia="Times New Roman" w:cs="Times New Roman"/>
                <w:color w:val="000000"/>
                <w:sz w:val="16"/>
                <w:szCs w:val="16"/>
                <w:lang w:eastAsia="hu-HU"/>
              </w:rPr>
              <w:t>Szakgimnáziumi képzés összes óraszáma</w:t>
            </w:r>
          </w:p>
        </w:tc>
        <w:tc>
          <w:tcPr>
            <w:tcW w:w="675" w:type="dxa"/>
            <w:vMerge w:val="restart"/>
            <w:shd w:val="clear" w:color="auto" w:fill="auto"/>
            <w:textDirection w:val="btLr"/>
            <w:vAlign w:val="center"/>
            <w:hideMark/>
          </w:tcPr>
          <w:p w14:paraId="0A3950C7" w14:textId="77777777" w:rsidR="00361003" w:rsidRPr="00C222A9" w:rsidRDefault="00361003" w:rsidP="00526B55">
            <w:pPr>
              <w:spacing w:after="0"/>
              <w:jc w:val="center"/>
              <w:rPr>
                <w:rFonts w:eastAsia="Times New Roman" w:cs="Times New Roman"/>
                <w:color w:val="000000"/>
                <w:sz w:val="16"/>
                <w:szCs w:val="16"/>
                <w:lang w:eastAsia="hu-HU"/>
              </w:rPr>
            </w:pPr>
            <w:r w:rsidRPr="00C222A9">
              <w:rPr>
                <w:rFonts w:eastAsia="Times New Roman" w:cs="Times New Roman"/>
                <w:color w:val="000000"/>
                <w:sz w:val="16"/>
                <w:szCs w:val="16"/>
                <w:lang w:eastAsia="hu-HU"/>
              </w:rPr>
              <w:t xml:space="preserve">Érettségi vizsga keretében megszerezhető </w:t>
            </w:r>
            <w:proofErr w:type="spellStart"/>
            <w:r w:rsidRPr="00C222A9">
              <w:rPr>
                <w:rFonts w:eastAsia="Times New Roman" w:cs="Times New Roman"/>
                <w:color w:val="000000"/>
                <w:sz w:val="16"/>
                <w:szCs w:val="16"/>
                <w:lang w:eastAsia="hu-HU"/>
              </w:rPr>
              <w:t>szakképe-sítéshez</w:t>
            </w:r>
            <w:proofErr w:type="spellEnd"/>
            <w:r w:rsidRPr="00C222A9">
              <w:rPr>
                <w:rFonts w:eastAsia="Times New Roman" w:cs="Times New Roman"/>
                <w:color w:val="000000"/>
                <w:sz w:val="16"/>
                <w:szCs w:val="16"/>
                <w:lang w:eastAsia="hu-HU"/>
              </w:rPr>
              <w:t xml:space="preserve"> kapcsolódó óraszám</w:t>
            </w:r>
          </w:p>
        </w:tc>
        <w:tc>
          <w:tcPr>
            <w:tcW w:w="681" w:type="dxa"/>
            <w:vMerge w:val="restart"/>
            <w:shd w:val="clear" w:color="auto" w:fill="auto"/>
            <w:textDirection w:val="btLr"/>
            <w:vAlign w:val="center"/>
            <w:hideMark/>
          </w:tcPr>
          <w:p w14:paraId="53DC86EF" w14:textId="77777777" w:rsidR="00361003" w:rsidRPr="00C222A9" w:rsidRDefault="00361003" w:rsidP="00526B55">
            <w:pPr>
              <w:spacing w:after="0"/>
              <w:jc w:val="center"/>
              <w:rPr>
                <w:rFonts w:eastAsia="Times New Roman" w:cs="Times New Roman"/>
                <w:color w:val="000000"/>
                <w:sz w:val="16"/>
                <w:szCs w:val="16"/>
                <w:lang w:eastAsia="hu-HU"/>
              </w:rPr>
            </w:pPr>
            <w:r w:rsidRPr="00C222A9">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14:paraId="4E3151D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5/13.</w:t>
            </w:r>
          </w:p>
        </w:tc>
        <w:tc>
          <w:tcPr>
            <w:tcW w:w="681" w:type="dxa"/>
            <w:vMerge w:val="restart"/>
            <w:shd w:val="clear" w:color="auto" w:fill="auto"/>
            <w:textDirection w:val="btLr"/>
            <w:vAlign w:val="center"/>
            <w:hideMark/>
          </w:tcPr>
          <w:p w14:paraId="551DAF33" w14:textId="77777777" w:rsidR="00361003" w:rsidRPr="00C222A9" w:rsidRDefault="00361003" w:rsidP="00526B55">
            <w:pPr>
              <w:spacing w:after="0"/>
              <w:jc w:val="center"/>
              <w:rPr>
                <w:rFonts w:eastAsia="Times New Roman" w:cs="Times New Roman"/>
                <w:color w:val="000000"/>
                <w:sz w:val="16"/>
                <w:szCs w:val="16"/>
                <w:lang w:eastAsia="hu-HU"/>
              </w:rPr>
            </w:pPr>
            <w:r w:rsidRPr="00C222A9">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14:paraId="6ED7084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4A66447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2/14.</w:t>
            </w:r>
          </w:p>
        </w:tc>
        <w:tc>
          <w:tcPr>
            <w:tcW w:w="681" w:type="dxa"/>
            <w:vMerge w:val="restart"/>
            <w:shd w:val="clear" w:color="auto" w:fill="auto"/>
            <w:textDirection w:val="btLr"/>
            <w:vAlign w:val="center"/>
            <w:hideMark/>
          </w:tcPr>
          <w:p w14:paraId="505D88FC" w14:textId="77777777" w:rsidR="00361003" w:rsidRPr="00C222A9" w:rsidRDefault="00361003" w:rsidP="00526B55">
            <w:pPr>
              <w:spacing w:after="0"/>
              <w:jc w:val="center"/>
              <w:rPr>
                <w:rFonts w:eastAsia="Times New Roman" w:cs="Times New Roman"/>
                <w:color w:val="000000"/>
                <w:sz w:val="16"/>
                <w:szCs w:val="16"/>
                <w:lang w:eastAsia="hu-HU"/>
              </w:rPr>
            </w:pPr>
            <w:r w:rsidRPr="00C222A9">
              <w:rPr>
                <w:rFonts w:eastAsia="Times New Roman" w:cs="Times New Roman"/>
                <w:color w:val="000000"/>
                <w:sz w:val="16"/>
                <w:szCs w:val="16"/>
                <w:lang w:eastAsia="hu-HU"/>
              </w:rPr>
              <w:t>A szakképzés összes óraszáma</w:t>
            </w:r>
          </w:p>
        </w:tc>
      </w:tr>
      <w:tr w:rsidR="00361003" w:rsidRPr="00C222A9" w14:paraId="36104580" w14:textId="77777777" w:rsidTr="00361003">
        <w:trPr>
          <w:trHeight w:val="990"/>
          <w:jc w:val="center"/>
        </w:trPr>
        <w:tc>
          <w:tcPr>
            <w:tcW w:w="2761" w:type="dxa"/>
            <w:gridSpan w:val="2"/>
            <w:vMerge/>
            <w:vAlign w:val="center"/>
            <w:hideMark/>
          </w:tcPr>
          <w:p w14:paraId="1CE6ECAF" w14:textId="77777777" w:rsidR="00361003" w:rsidRPr="00C222A9" w:rsidRDefault="00361003" w:rsidP="00526B5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4981F1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e</w:t>
            </w:r>
          </w:p>
        </w:tc>
        <w:tc>
          <w:tcPr>
            <w:tcW w:w="500" w:type="dxa"/>
            <w:shd w:val="clear" w:color="000000" w:fill="F2F2F2"/>
            <w:noWrap/>
            <w:vAlign w:val="center"/>
            <w:hideMark/>
          </w:tcPr>
          <w:p w14:paraId="5AEE2354" w14:textId="77777777" w:rsidR="00361003" w:rsidRPr="00C222A9" w:rsidRDefault="00361003" w:rsidP="00526B55">
            <w:pPr>
              <w:spacing w:after="0"/>
              <w:jc w:val="center"/>
              <w:rPr>
                <w:rFonts w:eastAsia="Times New Roman" w:cs="Times New Roman"/>
                <w:color w:val="000000"/>
                <w:sz w:val="18"/>
                <w:szCs w:val="18"/>
                <w:lang w:eastAsia="hu-HU"/>
              </w:rPr>
            </w:pPr>
            <w:proofErr w:type="spellStart"/>
            <w:r w:rsidRPr="00C222A9">
              <w:rPr>
                <w:rFonts w:eastAsia="Times New Roman" w:cs="Times New Roman"/>
                <w:color w:val="000000"/>
                <w:sz w:val="18"/>
                <w:szCs w:val="18"/>
                <w:lang w:eastAsia="hu-HU"/>
              </w:rPr>
              <w:t>gy</w:t>
            </w:r>
            <w:proofErr w:type="spellEnd"/>
          </w:p>
        </w:tc>
        <w:tc>
          <w:tcPr>
            <w:tcW w:w="500" w:type="dxa"/>
            <w:shd w:val="clear" w:color="auto" w:fill="auto"/>
            <w:noWrap/>
            <w:vAlign w:val="center"/>
            <w:hideMark/>
          </w:tcPr>
          <w:p w14:paraId="7CCE232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e</w:t>
            </w:r>
          </w:p>
        </w:tc>
        <w:tc>
          <w:tcPr>
            <w:tcW w:w="500" w:type="dxa"/>
            <w:shd w:val="clear" w:color="000000" w:fill="F2F2F2"/>
            <w:noWrap/>
            <w:vAlign w:val="center"/>
            <w:hideMark/>
          </w:tcPr>
          <w:p w14:paraId="0B27A6FA" w14:textId="77777777" w:rsidR="00361003" w:rsidRPr="00C222A9" w:rsidRDefault="00361003" w:rsidP="00526B55">
            <w:pPr>
              <w:spacing w:after="0"/>
              <w:jc w:val="center"/>
              <w:rPr>
                <w:rFonts w:eastAsia="Times New Roman" w:cs="Times New Roman"/>
                <w:color w:val="000000"/>
                <w:sz w:val="18"/>
                <w:szCs w:val="18"/>
                <w:lang w:eastAsia="hu-HU"/>
              </w:rPr>
            </w:pPr>
            <w:proofErr w:type="spellStart"/>
            <w:r w:rsidRPr="00C222A9">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14:paraId="0B3D7899" w14:textId="77777777" w:rsidR="00361003" w:rsidRPr="00C222A9" w:rsidRDefault="00361003" w:rsidP="00526B55">
            <w:pPr>
              <w:spacing w:after="0"/>
              <w:jc w:val="center"/>
              <w:rPr>
                <w:rFonts w:eastAsia="Times New Roman" w:cs="Times New Roman"/>
                <w:color w:val="000000"/>
                <w:sz w:val="18"/>
                <w:szCs w:val="18"/>
                <w:lang w:eastAsia="hu-HU"/>
              </w:rPr>
            </w:pPr>
            <w:proofErr w:type="spellStart"/>
            <w:r w:rsidRPr="00C222A9">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14:paraId="50484CC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e</w:t>
            </w:r>
          </w:p>
        </w:tc>
        <w:tc>
          <w:tcPr>
            <w:tcW w:w="500" w:type="dxa"/>
            <w:shd w:val="clear" w:color="000000" w:fill="F2F2F2"/>
            <w:noWrap/>
            <w:vAlign w:val="center"/>
            <w:hideMark/>
          </w:tcPr>
          <w:p w14:paraId="00B5C41D" w14:textId="77777777" w:rsidR="00361003" w:rsidRPr="00C222A9" w:rsidRDefault="00361003" w:rsidP="00526B55">
            <w:pPr>
              <w:spacing w:after="0"/>
              <w:jc w:val="center"/>
              <w:rPr>
                <w:rFonts w:eastAsia="Times New Roman" w:cs="Times New Roman"/>
                <w:color w:val="000000"/>
                <w:sz w:val="18"/>
                <w:szCs w:val="18"/>
                <w:lang w:eastAsia="hu-HU"/>
              </w:rPr>
            </w:pPr>
            <w:proofErr w:type="spellStart"/>
            <w:r w:rsidRPr="00C222A9">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14:paraId="583135E5" w14:textId="77777777" w:rsidR="00361003" w:rsidRPr="00C222A9" w:rsidRDefault="00361003" w:rsidP="00526B55">
            <w:pPr>
              <w:spacing w:after="0"/>
              <w:jc w:val="center"/>
              <w:rPr>
                <w:rFonts w:eastAsia="Times New Roman" w:cs="Times New Roman"/>
                <w:color w:val="000000"/>
                <w:sz w:val="18"/>
                <w:szCs w:val="18"/>
                <w:lang w:eastAsia="hu-HU"/>
              </w:rPr>
            </w:pPr>
            <w:proofErr w:type="spellStart"/>
            <w:r w:rsidRPr="00C222A9">
              <w:rPr>
                <w:rFonts w:eastAsia="Times New Roman" w:cs="Times New Roman"/>
                <w:color w:val="000000"/>
                <w:sz w:val="18"/>
                <w:szCs w:val="18"/>
                <w:lang w:eastAsia="hu-HU"/>
              </w:rPr>
              <w:t>ögy</w:t>
            </w:r>
            <w:proofErr w:type="spellEnd"/>
          </w:p>
        </w:tc>
        <w:tc>
          <w:tcPr>
            <w:tcW w:w="588" w:type="dxa"/>
            <w:shd w:val="clear" w:color="auto" w:fill="auto"/>
            <w:noWrap/>
            <w:vAlign w:val="center"/>
            <w:hideMark/>
          </w:tcPr>
          <w:p w14:paraId="72ED763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e</w:t>
            </w:r>
          </w:p>
        </w:tc>
        <w:tc>
          <w:tcPr>
            <w:tcW w:w="412" w:type="dxa"/>
            <w:shd w:val="clear" w:color="000000" w:fill="F2F2F2"/>
            <w:noWrap/>
            <w:vAlign w:val="center"/>
            <w:hideMark/>
          </w:tcPr>
          <w:p w14:paraId="1ADD3A75" w14:textId="77777777" w:rsidR="00361003" w:rsidRPr="00C222A9" w:rsidRDefault="00361003" w:rsidP="00526B55">
            <w:pPr>
              <w:spacing w:after="0"/>
              <w:jc w:val="center"/>
              <w:rPr>
                <w:rFonts w:eastAsia="Times New Roman" w:cs="Times New Roman"/>
                <w:color w:val="000000"/>
                <w:sz w:val="18"/>
                <w:szCs w:val="18"/>
                <w:lang w:eastAsia="hu-HU"/>
              </w:rPr>
            </w:pPr>
            <w:proofErr w:type="spellStart"/>
            <w:r w:rsidRPr="00C222A9">
              <w:rPr>
                <w:rFonts w:eastAsia="Times New Roman" w:cs="Times New Roman"/>
                <w:color w:val="000000"/>
                <w:sz w:val="18"/>
                <w:szCs w:val="18"/>
                <w:lang w:eastAsia="hu-HU"/>
              </w:rPr>
              <w:t>gy</w:t>
            </w:r>
            <w:proofErr w:type="spellEnd"/>
          </w:p>
        </w:tc>
        <w:tc>
          <w:tcPr>
            <w:tcW w:w="681" w:type="dxa"/>
            <w:vMerge/>
            <w:vAlign w:val="center"/>
            <w:hideMark/>
          </w:tcPr>
          <w:p w14:paraId="34185493" w14:textId="77777777" w:rsidR="00361003" w:rsidRPr="00C222A9" w:rsidRDefault="00361003" w:rsidP="00526B55">
            <w:pPr>
              <w:spacing w:after="0"/>
              <w:jc w:val="left"/>
              <w:rPr>
                <w:rFonts w:eastAsia="Times New Roman" w:cs="Times New Roman"/>
                <w:color w:val="000000"/>
                <w:sz w:val="16"/>
                <w:szCs w:val="16"/>
                <w:lang w:eastAsia="hu-HU"/>
              </w:rPr>
            </w:pPr>
          </w:p>
        </w:tc>
        <w:tc>
          <w:tcPr>
            <w:tcW w:w="675" w:type="dxa"/>
            <w:vMerge/>
            <w:vAlign w:val="center"/>
            <w:hideMark/>
          </w:tcPr>
          <w:p w14:paraId="24715C7A" w14:textId="77777777" w:rsidR="00361003" w:rsidRPr="00C222A9" w:rsidRDefault="00361003" w:rsidP="00526B55">
            <w:pPr>
              <w:spacing w:after="0"/>
              <w:jc w:val="left"/>
              <w:rPr>
                <w:rFonts w:eastAsia="Times New Roman" w:cs="Times New Roman"/>
                <w:color w:val="000000"/>
                <w:sz w:val="16"/>
                <w:szCs w:val="16"/>
                <w:lang w:eastAsia="hu-HU"/>
              </w:rPr>
            </w:pPr>
          </w:p>
        </w:tc>
        <w:tc>
          <w:tcPr>
            <w:tcW w:w="681" w:type="dxa"/>
            <w:vMerge/>
            <w:vAlign w:val="center"/>
            <w:hideMark/>
          </w:tcPr>
          <w:p w14:paraId="2BF57C54" w14:textId="77777777" w:rsidR="00361003" w:rsidRPr="00C222A9" w:rsidRDefault="00361003" w:rsidP="00526B55">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14:paraId="03AF6B5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e</w:t>
            </w:r>
          </w:p>
        </w:tc>
        <w:tc>
          <w:tcPr>
            <w:tcW w:w="500" w:type="dxa"/>
            <w:shd w:val="clear" w:color="000000" w:fill="F2F2F2"/>
            <w:noWrap/>
            <w:vAlign w:val="center"/>
            <w:hideMark/>
          </w:tcPr>
          <w:p w14:paraId="7BB5FE16" w14:textId="77777777" w:rsidR="00361003" w:rsidRPr="00C222A9" w:rsidRDefault="00361003" w:rsidP="00526B55">
            <w:pPr>
              <w:spacing w:after="0"/>
              <w:jc w:val="center"/>
              <w:rPr>
                <w:rFonts w:eastAsia="Times New Roman" w:cs="Times New Roman"/>
                <w:color w:val="000000"/>
                <w:sz w:val="18"/>
                <w:szCs w:val="18"/>
                <w:lang w:eastAsia="hu-HU"/>
              </w:rPr>
            </w:pPr>
            <w:proofErr w:type="spellStart"/>
            <w:r w:rsidRPr="00C222A9">
              <w:rPr>
                <w:rFonts w:eastAsia="Times New Roman" w:cs="Times New Roman"/>
                <w:color w:val="000000"/>
                <w:sz w:val="18"/>
                <w:szCs w:val="18"/>
                <w:lang w:eastAsia="hu-HU"/>
              </w:rPr>
              <w:t>gy</w:t>
            </w:r>
            <w:proofErr w:type="spellEnd"/>
          </w:p>
        </w:tc>
        <w:tc>
          <w:tcPr>
            <w:tcW w:w="681" w:type="dxa"/>
            <w:vMerge/>
            <w:vAlign w:val="center"/>
            <w:hideMark/>
          </w:tcPr>
          <w:p w14:paraId="0FE17A25" w14:textId="77777777" w:rsidR="00361003" w:rsidRPr="00C222A9" w:rsidRDefault="00361003" w:rsidP="00526B55">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14:paraId="5817A38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e</w:t>
            </w:r>
          </w:p>
        </w:tc>
        <w:tc>
          <w:tcPr>
            <w:tcW w:w="500" w:type="dxa"/>
            <w:shd w:val="clear" w:color="000000" w:fill="F2F2F2"/>
            <w:noWrap/>
            <w:vAlign w:val="center"/>
            <w:hideMark/>
          </w:tcPr>
          <w:p w14:paraId="1DE838F9" w14:textId="77777777" w:rsidR="00361003" w:rsidRPr="00C222A9" w:rsidRDefault="00361003" w:rsidP="00526B55">
            <w:pPr>
              <w:spacing w:after="0"/>
              <w:jc w:val="center"/>
              <w:rPr>
                <w:rFonts w:eastAsia="Times New Roman" w:cs="Times New Roman"/>
                <w:color w:val="000000"/>
                <w:sz w:val="18"/>
                <w:szCs w:val="18"/>
                <w:lang w:eastAsia="hu-HU"/>
              </w:rPr>
            </w:pPr>
            <w:proofErr w:type="spellStart"/>
            <w:r w:rsidRPr="00C222A9">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14:paraId="70DE6944" w14:textId="77777777" w:rsidR="00361003" w:rsidRPr="00C222A9" w:rsidRDefault="00361003" w:rsidP="00526B55">
            <w:pPr>
              <w:spacing w:after="0"/>
              <w:jc w:val="center"/>
              <w:rPr>
                <w:rFonts w:eastAsia="Times New Roman" w:cs="Times New Roman"/>
                <w:color w:val="000000"/>
                <w:sz w:val="18"/>
                <w:szCs w:val="18"/>
                <w:lang w:eastAsia="hu-HU"/>
              </w:rPr>
            </w:pPr>
            <w:proofErr w:type="spellStart"/>
            <w:r w:rsidRPr="00C222A9">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14:paraId="1F795A7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e</w:t>
            </w:r>
          </w:p>
        </w:tc>
        <w:tc>
          <w:tcPr>
            <w:tcW w:w="500" w:type="dxa"/>
            <w:shd w:val="clear" w:color="000000" w:fill="F2F2F2"/>
            <w:noWrap/>
            <w:vAlign w:val="center"/>
            <w:hideMark/>
          </w:tcPr>
          <w:p w14:paraId="0D90CF11" w14:textId="77777777" w:rsidR="00361003" w:rsidRPr="00C222A9" w:rsidRDefault="00361003" w:rsidP="00526B55">
            <w:pPr>
              <w:spacing w:after="0"/>
              <w:jc w:val="center"/>
              <w:rPr>
                <w:rFonts w:eastAsia="Times New Roman" w:cs="Times New Roman"/>
                <w:color w:val="000000"/>
                <w:sz w:val="18"/>
                <w:szCs w:val="18"/>
                <w:lang w:eastAsia="hu-HU"/>
              </w:rPr>
            </w:pPr>
            <w:proofErr w:type="spellStart"/>
            <w:r w:rsidRPr="00C222A9">
              <w:rPr>
                <w:rFonts w:eastAsia="Times New Roman" w:cs="Times New Roman"/>
                <w:color w:val="000000"/>
                <w:sz w:val="18"/>
                <w:szCs w:val="18"/>
                <w:lang w:eastAsia="hu-HU"/>
              </w:rPr>
              <w:t>gy</w:t>
            </w:r>
            <w:proofErr w:type="spellEnd"/>
          </w:p>
        </w:tc>
        <w:tc>
          <w:tcPr>
            <w:tcW w:w="681" w:type="dxa"/>
            <w:vMerge/>
            <w:vAlign w:val="center"/>
            <w:hideMark/>
          </w:tcPr>
          <w:p w14:paraId="0764835D" w14:textId="77777777" w:rsidR="00361003" w:rsidRPr="00C222A9" w:rsidRDefault="00361003" w:rsidP="00526B55">
            <w:pPr>
              <w:spacing w:after="0"/>
              <w:jc w:val="left"/>
              <w:rPr>
                <w:rFonts w:eastAsia="Times New Roman" w:cs="Times New Roman"/>
                <w:color w:val="000000"/>
                <w:sz w:val="16"/>
                <w:szCs w:val="16"/>
                <w:lang w:eastAsia="hu-HU"/>
              </w:rPr>
            </w:pPr>
          </w:p>
        </w:tc>
      </w:tr>
      <w:tr w:rsidR="00361003" w:rsidRPr="00C222A9" w14:paraId="612AC0DB" w14:textId="77777777" w:rsidTr="00361003">
        <w:trPr>
          <w:trHeight w:val="240"/>
          <w:jc w:val="center"/>
        </w:trPr>
        <w:tc>
          <w:tcPr>
            <w:tcW w:w="940" w:type="dxa"/>
            <w:vMerge w:val="restart"/>
            <w:shd w:val="clear" w:color="auto" w:fill="auto"/>
            <w:vAlign w:val="center"/>
            <w:hideMark/>
          </w:tcPr>
          <w:p w14:paraId="29471A9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xml:space="preserve">A fő </w:t>
            </w:r>
            <w:proofErr w:type="spellStart"/>
            <w:r w:rsidRPr="00C222A9">
              <w:rPr>
                <w:rFonts w:eastAsia="Times New Roman" w:cs="Times New Roman"/>
                <w:color w:val="000000"/>
                <w:sz w:val="18"/>
                <w:szCs w:val="18"/>
                <w:lang w:eastAsia="hu-HU"/>
              </w:rPr>
              <w:t>szakképe-sítésre</w:t>
            </w:r>
            <w:proofErr w:type="spellEnd"/>
            <w:r w:rsidRPr="00C222A9">
              <w:rPr>
                <w:rFonts w:eastAsia="Times New Roman" w:cs="Times New Roman"/>
                <w:color w:val="000000"/>
                <w:sz w:val="18"/>
                <w:szCs w:val="18"/>
                <w:lang w:eastAsia="hu-HU"/>
              </w:rPr>
              <w:t xml:space="preserve"> vonatkozó:</w:t>
            </w:r>
          </w:p>
        </w:tc>
        <w:tc>
          <w:tcPr>
            <w:tcW w:w="1821" w:type="dxa"/>
            <w:shd w:val="clear" w:color="auto" w:fill="auto"/>
            <w:vAlign w:val="center"/>
            <w:hideMark/>
          </w:tcPr>
          <w:p w14:paraId="27D4CE15"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Összesen</w:t>
            </w:r>
          </w:p>
        </w:tc>
        <w:tc>
          <w:tcPr>
            <w:tcW w:w="500" w:type="dxa"/>
            <w:shd w:val="clear" w:color="auto" w:fill="auto"/>
            <w:noWrap/>
            <w:vAlign w:val="center"/>
            <w:hideMark/>
          </w:tcPr>
          <w:p w14:paraId="5F2305B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126</w:t>
            </w:r>
          </w:p>
        </w:tc>
        <w:tc>
          <w:tcPr>
            <w:tcW w:w="500" w:type="dxa"/>
            <w:shd w:val="clear" w:color="000000" w:fill="F2F2F2"/>
            <w:noWrap/>
            <w:vAlign w:val="center"/>
            <w:hideMark/>
          </w:tcPr>
          <w:p w14:paraId="5DA04CF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162</w:t>
            </w:r>
          </w:p>
        </w:tc>
        <w:tc>
          <w:tcPr>
            <w:tcW w:w="500" w:type="dxa"/>
            <w:shd w:val="clear" w:color="auto" w:fill="auto"/>
            <w:noWrap/>
            <w:vAlign w:val="center"/>
            <w:hideMark/>
          </w:tcPr>
          <w:p w14:paraId="69B6BFF4"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144</w:t>
            </w:r>
          </w:p>
        </w:tc>
        <w:tc>
          <w:tcPr>
            <w:tcW w:w="500" w:type="dxa"/>
            <w:shd w:val="clear" w:color="000000" w:fill="F2F2F2"/>
            <w:noWrap/>
            <w:vAlign w:val="center"/>
            <w:hideMark/>
          </w:tcPr>
          <w:p w14:paraId="22EEF45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160</w:t>
            </w:r>
          </w:p>
        </w:tc>
        <w:tc>
          <w:tcPr>
            <w:tcW w:w="500" w:type="dxa"/>
            <w:vMerge w:val="restart"/>
            <w:shd w:val="clear" w:color="000000" w:fill="F2F2F2"/>
            <w:noWrap/>
            <w:vAlign w:val="center"/>
            <w:hideMark/>
          </w:tcPr>
          <w:p w14:paraId="4421963C"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140</w:t>
            </w:r>
          </w:p>
        </w:tc>
        <w:tc>
          <w:tcPr>
            <w:tcW w:w="500" w:type="dxa"/>
            <w:shd w:val="clear" w:color="auto" w:fill="auto"/>
            <w:noWrap/>
            <w:vAlign w:val="center"/>
            <w:hideMark/>
          </w:tcPr>
          <w:p w14:paraId="578D5EB3"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108</w:t>
            </w:r>
          </w:p>
        </w:tc>
        <w:tc>
          <w:tcPr>
            <w:tcW w:w="500" w:type="dxa"/>
            <w:shd w:val="clear" w:color="000000" w:fill="F2F2F2"/>
            <w:noWrap/>
            <w:vAlign w:val="center"/>
            <w:hideMark/>
          </w:tcPr>
          <w:p w14:paraId="6576F03C"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108</w:t>
            </w:r>
          </w:p>
        </w:tc>
        <w:tc>
          <w:tcPr>
            <w:tcW w:w="500" w:type="dxa"/>
            <w:vMerge w:val="restart"/>
            <w:shd w:val="clear" w:color="000000" w:fill="F2F2F2"/>
            <w:noWrap/>
            <w:vAlign w:val="center"/>
            <w:hideMark/>
          </w:tcPr>
          <w:p w14:paraId="1EEB2DA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140</w:t>
            </w:r>
          </w:p>
        </w:tc>
        <w:tc>
          <w:tcPr>
            <w:tcW w:w="588" w:type="dxa"/>
            <w:shd w:val="clear" w:color="auto" w:fill="auto"/>
            <w:noWrap/>
            <w:vAlign w:val="center"/>
            <w:hideMark/>
          </w:tcPr>
          <w:p w14:paraId="3F422852"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156</w:t>
            </w:r>
          </w:p>
        </w:tc>
        <w:tc>
          <w:tcPr>
            <w:tcW w:w="412" w:type="dxa"/>
            <w:shd w:val="clear" w:color="000000" w:fill="F2F2F2"/>
            <w:noWrap/>
            <w:vAlign w:val="center"/>
            <w:hideMark/>
          </w:tcPr>
          <w:p w14:paraId="6811996B"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94</w:t>
            </w:r>
          </w:p>
        </w:tc>
        <w:tc>
          <w:tcPr>
            <w:tcW w:w="681" w:type="dxa"/>
            <w:vMerge w:val="restart"/>
            <w:shd w:val="clear" w:color="auto" w:fill="auto"/>
            <w:vAlign w:val="center"/>
            <w:hideMark/>
          </w:tcPr>
          <w:p w14:paraId="0637909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1058</w:t>
            </w:r>
          </w:p>
        </w:tc>
        <w:tc>
          <w:tcPr>
            <w:tcW w:w="675" w:type="dxa"/>
            <w:vMerge w:val="restart"/>
            <w:shd w:val="clear" w:color="auto" w:fill="auto"/>
            <w:vAlign w:val="center"/>
            <w:hideMark/>
          </w:tcPr>
          <w:p w14:paraId="1CB2A7DB"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442</w:t>
            </w:r>
          </w:p>
        </w:tc>
        <w:tc>
          <w:tcPr>
            <w:tcW w:w="681" w:type="dxa"/>
            <w:vMerge w:val="restart"/>
            <w:shd w:val="clear" w:color="auto" w:fill="auto"/>
            <w:vAlign w:val="center"/>
            <w:hideMark/>
          </w:tcPr>
          <w:p w14:paraId="0CDE3C7A"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1058</w:t>
            </w:r>
          </w:p>
        </w:tc>
        <w:tc>
          <w:tcPr>
            <w:tcW w:w="500" w:type="dxa"/>
            <w:shd w:val="clear" w:color="auto" w:fill="auto"/>
            <w:noWrap/>
            <w:vAlign w:val="center"/>
            <w:hideMark/>
          </w:tcPr>
          <w:p w14:paraId="44C2C579" w14:textId="3AB228BA" w:rsidR="00361003" w:rsidRPr="00C222A9" w:rsidRDefault="00361003" w:rsidP="00993D2B">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49</w:t>
            </w:r>
            <w:r w:rsidR="00993D2B">
              <w:rPr>
                <w:rFonts w:eastAsia="Times New Roman" w:cs="Times New Roman"/>
                <w:b/>
                <w:bCs/>
                <w:color w:val="000000"/>
                <w:sz w:val="18"/>
                <w:szCs w:val="18"/>
                <w:lang w:eastAsia="hu-HU"/>
              </w:rPr>
              <w:t>6</w:t>
            </w:r>
          </w:p>
        </w:tc>
        <w:tc>
          <w:tcPr>
            <w:tcW w:w="500" w:type="dxa"/>
            <w:shd w:val="clear" w:color="000000" w:fill="F2F2F2"/>
            <w:noWrap/>
            <w:vAlign w:val="center"/>
            <w:hideMark/>
          </w:tcPr>
          <w:p w14:paraId="7F1E92C9"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465</w:t>
            </w:r>
          </w:p>
        </w:tc>
        <w:tc>
          <w:tcPr>
            <w:tcW w:w="681" w:type="dxa"/>
            <w:vMerge w:val="restart"/>
            <w:shd w:val="clear" w:color="auto" w:fill="auto"/>
            <w:vAlign w:val="center"/>
            <w:hideMark/>
          </w:tcPr>
          <w:p w14:paraId="52F2356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2022</w:t>
            </w:r>
          </w:p>
        </w:tc>
        <w:tc>
          <w:tcPr>
            <w:tcW w:w="500" w:type="dxa"/>
            <w:shd w:val="clear" w:color="auto" w:fill="auto"/>
            <w:noWrap/>
            <w:vAlign w:val="center"/>
            <w:hideMark/>
          </w:tcPr>
          <w:p w14:paraId="30F8CC73"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534</w:t>
            </w:r>
          </w:p>
        </w:tc>
        <w:tc>
          <w:tcPr>
            <w:tcW w:w="500" w:type="dxa"/>
            <w:shd w:val="clear" w:color="000000" w:fill="F2F2F2"/>
            <w:noWrap/>
            <w:vAlign w:val="center"/>
            <w:hideMark/>
          </w:tcPr>
          <w:p w14:paraId="53C82B8C"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524</w:t>
            </w:r>
          </w:p>
        </w:tc>
        <w:tc>
          <w:tcPr>
            <w:tcW w:w="500" w:type="dxa"/>
            <w:vMerge w:val="restart"/>
            <w:shd w:val="clear" w:color="000000" w:fill="F2F2F2"/>
            <w:noWrap/>
            <w:vAlign w:val="center"/>
            <w:hideMark/>
          </w:tcPr>
          <w:p w14:paraId="413B768C"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160</w:t>
            </w:r>
          </w:p>
        </w:tc>
        <w:tc>
          <w:tcPr>
            <w:tcW w:w="500" w:type="dxa"/>
            <w:shd w:val="clear" w:color="auto" w:fill="auto"/>
            <w:noWrap/>
            <w:vAlign w:val="center"/>
            <w:hideMark/>
          </w:tcPr>
          <w:p w14:paraId="213FA6C9"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499</w:t>
            </w:r>
          </w:p>
        </w:tc>
        <w:tc>
          <w:tcPr>
            <w:tcW w:w="500" w:type="dxa"/>
            <w:shd w:val="clear" w:color="000000" w:fill="F2F2F2"/>
            <w:noWrap/>
            <w:vAlign w:val="center"/>
            <w:hideMark/>
          </w:tcPr>
          <w:p w14:paraId="21EE4344"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465</w:t>
            </w:r>
          </w:p>
        </w:tc>
        <w:tc>
          <w:tcPr>
            <w:tcW w:w="681" w:type="dxa"/>
            <w:vMerge w:val="restart"/>
            <w:shd w:val="clear" w:color="auto" w:fill="auto"/>
            <w:vAlign w:val="center"/>
            <w:hideMark/>
          </w:tcPr>
          <w:p w14:paraId="4C973DCD"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2022</w:t>
            </w:r>
          </w:p>
        </w:tc>
      </w:tr>
      <w:tr w:rsidR="00361003" w:rsidRPr="00C222A9" w14:paraId="0755B8EF" w14:textId="77777777" w:rsidTr="00361003">
        <w:trPr>
          <w:trHeight w:val="240"/>
          <w:jc w:val="center"/>
        </w:trPr>
        <w:tc>
          <w:tcPr>
            <w:tcW w:w="940" w:type="dxa"/>
            <w:vMerge/>
            <w:vAlign w:val="center"/>
            <w:hideMark/>
          </w:tcPr>
          <w:p w14:paraId="4035742A"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5DB64A98"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Összesen</w:t>
            </w:r>
          </w:p>
        </w:tc>
        <w:tc>
          <w:tcPr>
            <w:tcW w:w="1000" w:type="dxa"/>
            <w:gridSpan w:val="2"/>
            <w:shd w:val="clear" w:color="auto" w:fill="auto"/>
            <w:noWrap/>
            <w:vAlign w:val="center"/>
            <w:hideMark/>
          </w:tcPr>
          <w:p w14:paraId="2212AC51"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288</w:t>
            </w:r>
          </w:p>
        </w:tc>
        <w:tc>
          <w:tcPr>
            <w:tcW w:w="1000" w:type="dxa"/>
            <w:gridSpan w:val="2"/>
            <w:shd w:val="clear" w:color="auto" w:fill="auto"/>
            <w:noWrap/>
            <w:vAlign w:val="center"/>
            <w:hideMark/>
          </w:tcPr>
          <w:p w14:paraId="41697525"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304</w:t>
            </w:r>
          </w:p>
        </w:tc>
        <w:tc>
          <w:tcPr>
            <w:tcW w:w="500" w:type="dxa"/>
            <w:vMerge/>
            <w:vAlign w:val="center"/>
            <w:hideMark/>
          </w:tcPr>
          <w:p w14:paraId="05BFDE7E"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2CC73748"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216</w:t>
            </w:r>
          </w:p>
        </w:tc>
        <w:tc>
          <w:tcPr>
            <w:tcW w:w="500" w:type="dxa"/>
            <w:vMerge/>
            <w:vAlign w:val="center"/>
            <w:hideMark/>
          </w:tcPr>
          <w:p w14:paraId="71A07EC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352C65EB"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250</w:t>
            </w:r>
          </w:p>
        </w:tc>
        <w:tc>
          <w:tcPr>
            <w:tcW w:w="681" w:type="dxa"/>
            <w:vMerge/>
            <w:vAlign w:val="center"/>
            <w:hideMark/>
          </w:tcPr>
          <w:p w14:paraId="034EC91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75" w:type="dxa"/>
            <w:vMerge/>
            <w:vAlign w:val="center"/>
            <w:hideMark/>
          </w:tcPr>
          <w:p w14:paraId="0085D76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9A4F53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3860204F" w14:textId="79097359" w:rsidR="00361003" w:rsidRPr="00C222A9" w:rsidRDefault="00993D2B"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681" w:type="dxa"/>
            <w:vMerge/>
            <w:vAlign w:val="center"/>
            <w:hideMark/>
          </w:tcPr>
          <w:p w14:paraId="5AC43B8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352C441E"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1058</w:t>
            </w:r>
          </w:p>
        </w:tc>
        <w:tc>
          <w:tcPr>
            <w:tcW w:w="500" w:type="dxa"/>
            <w:vMerge/>
            <w:vAlign w:val="center"/>
            <w:hideMark/>
          </w:tcPr>
          <w:p w14:paraId="7E3E14D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2EB1F25E"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964</w:t>
            </w:r>
          </w:p>
        </w:tc>
        <w:tc>
          <w:tcPr>
            <w:tcW w:w="681" w:type="dxa"/>
            <w:vMerge/>
            <w:vAlign w:val="center"/>
            <w:hideMark/>
          </w:tcPr>
          <w:p w14:paraId="7BABC29B" w14:textId="77777777" w:rsidR="00361003" w:rsidRPr="00C222A9" w:rsidRDefault="00361003" w:rsidP="00526B55">
            <w:pPr>
              <w:spacing w:after="0"/>
              <w:jc w:val="left"/>
              <w:rPr>
                <w:rFonts w:eastAsia="Times New Roman" w:cs="Times New Roman"/>
                <w:b/>
                <w:bCs/>
                <w:color w:val="000000"/>
                <w:sz w:val="18"/>
                <w:szCs w:val="18"/>
                <w:lang w:eastAsia="hu-HU"/>
              </w:rPr>
            </w:pPr>
          </w:p>
        </w:tc>
      </w:tr>
      <w:tr w:rsidR="00361003" w:rsidRPr="00C222A9" w14:paraId="44BF5A82" w14:textId="77777777" w:rsidTr="00361003">
        <w:trPr>
          <w:trHeight w:val="480"/>
          <w:jc w:val="center"/>
        </w:trPr>
        <w:tc>
          <w:tcPr>
            <w:tcW w:w="940" w:type="dxa"/>
            <w:vMerge/>
            <w:vAlign w:val="center"/>
            <w:hideMark/>
          </w:tcPr>
          <w:p w14:paraId="7EA46FC7"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5612606"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 xml:space="preserve">Elméleti óraszámok </w:t>
            </w:r>
            <w:r w:rsidRPr="00C222A9">
              <w:rPr>
                <w:rFonts w:eastAsia="Times New Roman" w:cs="Times New Roman"/>
                <w:color w:val="000000"/>
                <w:sz w:val="18"/>
                <w:szCs w:val="18"/>
                <w:lang w:eastAsia="hu-HU"/>
              </w:rPr>
              <w:br/>
              <w:t xml:space="preserve">(arány </w:t>
            </w:r>
            <w:proofErr w:type="spellStart"/>
            <w:r w:rsidRPr="00C222A9">
              <w:rPr>
                <w:rFonts w:eastAsia="Times New Roman" w:cs="Times New Roman"/>
                <w:color w:val="000000"/>
                <w:sz w:val="18"/>
                <w:szCs w:val="18"/>
                <w:lang w:eastAsia="hu-HU"/>
              </w:rPr>
              <w:t>ögy-vel</w:t>
            </w:r>
            <w:proofErr w:type="spellEnd"/>
            <w:r w:rsidRPr="00C222A9">
              <w:rPr>
                <w:rFonts w:eastAsia="Times New Roman" w:cs="Times New Roman"/>
                <w:color w:val="000000"/>
                <w:sz w:val="18"/>
                <w:szCs w:val="18"/>
                <w:lang w:eastAsia="hu-HU"/>
              </w:rPr>
              <w:t>)</w:t>
            </w:r>
          </w:p>
        </w:tc>
        <w:tc>
          <w:tcPr>
            <w:tcW w:w="5000" w:type="dxa"/>
            <w:gridSpan w:val="10"/>
            <w:shd w:val="clear" w:color="auto" w:fill="auto"/>
            <w:noWrap/>
            <w:vAlign w:val="center"/>
            <w:hideMark/>
          </w:tcPr>
          <w:p w14:paraId="407D659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öt évfolyamos képzés egészében: 1033 óra (44,9%)</w:t>
            </w:r>
          </w:p>
        </w:tc>
        <w:tc>
          <w:tcPr>
            <w:tcW w:w="681" w:type="dxa"/>
            <w:vMerge/>
            <w:vAlign w:val="center"/>
            <w:hideMark/>
          </w:tcPr>
          <w:p w14:paraId="25AE346F"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75" w:type="dxa"/>
            <w:vMerge/>
            <w:vAlign w:val="center"/>
            <w:hideMark/>
          </w:tcPr>
          <w:p w14:paraId="271E481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4FC14671"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14:paraId="44B848F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vMerge/>
            <w:vAlign w:val="center"/>
            <w:hideMark/>
          </w:tcPr>
          <w:p w14:paraId="6CD35B5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0363A98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1033 óra (47,3%)</w:t>
            </w:r>
          </w:p>
        </w:tc>
        <w:tc>
          <w:tcPr>
            <w:tcW w:w="681" w:type="dxa"/>
            <w:vMerge/>
            <w:vAlign w:val="center"/>
            <w:hideMark/>
          </w:tcPr>
          <w:p w14:paraId="216BEF12" w14:textId="77777777" w:rsidR="00361003" w:rsidRPr="00C222A9" w:rsidRDefault="00361003" w:rsidP="00526B55">
            <w:pPr>
              <w:spacing w:after="0"/>
              <w:jc w:val="left"/>
              <w:rPr>
                <w:rFonts w:eastAsia="Times New Roman" w:cs="Times New Roman"/>
                <w:b/>
                <w:bCs/>
                <w:color w:val="000000"/>
                <w:sz w:val="18"/>
                <w:szCs w:val="18"/>
                <w:lang w:eastAsia="hu-HU"/>
              </w:rPr>
            </w:pPr>
          </w:p>
        </w:tc>
      </w:tr>
      <w:tr w:rsidR="00361003" w:rsidRPr="00C222A9" w14:paraId="21E25CAA" w14:textId="77777777" w:rsidTr="00361003">
        <w:trPr>
          <w:trHeight w:val="480"/>
          <w:jc w:val="center"/>
        </w:trPr>
        <w:tc>
          <w:tcPr>
            <w:tcW w:w="940" w:type="dxa"/>
            <w:vMerge/>
            <w:vAlign w:val="center"/>
            <w:hideMark/>
          </w:tcPr>
          <w:p w14:paraId="7C000650"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7FF2A25"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 xml:space="preserve">Gyakorlati óraszámok </w:t>
            </w:r>
            <w:r w:rsidRPr="00C222A9">
              <w:rPr>
                <w:rFonts w:eastAsia="Times New Roman" w:cs="Times New Roman"/>
                <w:color w:val="000000"/>
                <w:sz w:val="18"/>
                <w:szCs w:val="18"/>
                <w:lang w:eastAsia="hu-HU"/>
              </w:rPr>
              <w:br/>
              <w:t xml:space="preserve">(arány </w:t>
            </w:r>
            <w:proofErr w:type="spellStart"/>
            <w:r w:rsidRPr="00C222A9">
              <w:rPr>
                <w:rFonts w:eastAsia="Times New Roman" w:cs="Times New Roman"/>
                <w:color w:val="000000"/>
                <w:sz w:val="18"/>
                <w:szCs w:val="18"/>
                <w:lang w:eastAsia="hu-HU"/>
              </w:rPr>
              <w:t>ögy-vel</w:t>
            </w:r>
            <w:proofErr w:type="spellEnd"/>
            <w:r w:rsidRPr="00C222A9">
              <w:rPr>
                <w:rFonts w:eastAsia="Times New Roman" w:cs="Times New Roman"/>
                <w:color w:val="000000"/>
                <w:sz w:val="18"/>
                <w:szCs w:val="18"/>
                <w:lang w:eastAsia="hu-HU"/>
              </w:rPr>
              <w:t>)</w:t>
            </w:r>
          </w:p>
        </w:tc>
        <w:tc>
          <w:tcPr>
            <w:tcW w:w="5000" w:type="dxa"/>
            <w:gridSpan w:val="10"/>
            <w:shd w:val="clear" w:color="auto" w:fill="auto"/>
            <w:noWrap/>
            <w:vAlign w:val="center"/>
            <w:hideMark/>
          </w:tcPr>
          <w:p w14:paraId="45BA84E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öt évfolyamos képzés egészében: 989 óra (55,1%)</w:t>
            </w:r>
          </w:p>
        </w:tc>
        <w:tc>
          <w:tcPr>
            <w:tcW w:w="681" w:type="dxa"/>
            <w:vMerge/>
            <w:vAlign w:val="center"/>
            <w:hideMark/>
          </w:tcPr>
          <w:p w14:paraId="1F8980E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75" w:type="dxa"/>
            <w:vMerge/>
            <w:vAlign w:val="center"/>
            <w:hideMark/>
          </w:tcPr>
          <w:p w14:paraId="792275AE"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A097FA9"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1000" w:type="dxa"/>
            <w:gridSpan w:val="2"/>
            <w:vMerge/>
            <w:vAlign w:val="center"/>
            <w:hideMark/>
          </w:tcPr>
          <w:p w14:paraId="19733C28" w14:textId="77777777" w:rsidR="00361003" w:rsidRPr="00C222A9" w:rsidRDefault="00361003" w:rsidP="00526B55">
            <w:pPr>
              <w:spacing w:after="0"/>
              <w:jc w:val="left"/>
              <w:rPr>
                <w:rFonts w:eastAsia="Times New Roman" w:cs="Times New Roman"/>
                <w:color w:val="000000"/>
                <w:sz w:val="18"/>
                <w:szCs w:val="18"/>
                <w:lang w:eastAsia="hu-HU"/>
              </w:rPr>
            </w:pPr>
          </w:p>
        </w:tc>
        <w:tc>
          <w:tcPr>
            <w:tcW w:w="681" w:type="dxa"/>
            <w:vMerge/>
            <w:vAlign w:val="center"/>
            <w:hideMark/>
          </w:tcPr>
          <w:p w14:paraId="74D78220"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0AA7FD4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989 óra (52,7%)</w:t>
            </w:r>
          </w:p>
        </w:tc>
        <w:tc>
          <w:tcPr>
            <w:tcW w:w="681" w:type="dxa"/>
            <w:vMerge/>
            <w:vAlign w:val="center"/>
            <w:hideMark/>
          </w:tcPr>
          <w:p w14:paraId="69ACB681" w14:textId="77777777" w:rsidR="00361003" w:rsidRPr="00C222A9" w:rsidRDefault="00361003" w:rsidP="00526B55">
            <w:pPr>
              <w:spacing w:after="0"/>
              <w:jc w:val="left"/>
              <w:rPr>
                <w:rFonts w:eastAsia="Times New Roman" w:cs="Times New Roman"/>
                <w:b/>
                <w:bCs/>
                <w:color w:val="000000"/>
                <w:sz w:val="18"/>
                <w:szCs w:val="18"/>
                <w:lang w:eastAsia="hu-HU"/>
              </w:rPr>
            </w:pPr>
          </w:p>
        </w:tc>
      </w:tr>
      <w:tr w:rsidR="00361003" w:rsidRPr="00C222A9" w14:paraId="05516035" w14:textId="77777777" w:rsidTr="00361003">
        <w:trPr>
          <w:trHeight w:val="240"/>
          <w:jc w:val="center"/>
        </w:trPr>
        <w:tc>
          <w:tcPr>
            <w:tcW w:w="940" w:type="dxa"/>
            <w:vMerge w:val="restart"/>
            <w:shd w:val="clear" w:color="000000" w:fill="FFC000"/>
            <w:textDirection w:val="btLr"/>
            <w:vAlign w:val="center"/>
            <w:hideMark/>
          </w:tcPr>
          <w:p w14:paraId="0409AB8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11499-12</w:t>
            </w:r>
            <w:r w:rsidRPr="00C222A9">
              <w:rPr>
                <w:rFonts w:eastAsia="Times New Roman" w:cs="Times New Roman"/>
                <w:color w:val="000000"/>
                <w:sz w:val="18"/>
                <w:szCs w:val="18"/>
                <w:lang w:eastAsia="hu-HU"/>
              </w:rPr>
              <w:br/>
              <w:t>Foglalkoztatás II.</w:t>
            </w:r>
          </w:p>
        </w:tc>
        <w:tc>
          <w:tcPr>
            <w:tcW w:w="1821" w:type="dxa"/>
            <w:shd w:val="clear" w:color="auto" w:fill="auto"/>
            <w:vAlign w:val="center"/>
            <w:hideMark/>
          </w:tcPr>
          <w:p w14:paraId="0205C4EB" w14:textId="77777777" w:rsidR="00361003" w:rsidRPr="00C222A9" w:rsidRDefault="00361003" w:rsidP="00526B55">
            <w:pPr>
              <w:spacing w:after="0"/>
              <w:jc w:val="left"/>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Foglalkoztatás II.</w:t>
            </w:r>
          </w:p>
        </w:tc>
        <w:tc>
          <w:tcPr>
            <w:tcW w:w="500" w:type="dxa"/>
            <w:shd w:val="clear" w:color="auto" w:fill="auto"/>
            <w:noWrap/>
            <w:vAlign w:val="center"/>
            <w:hideMark/>
          </w:tcPr>
          <w:p w14:paraId="2B448B4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7F9EE9B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auto" w:fill="auto"/>
            <w:noWrap/>
            <w:vAlign w:val="center"/>
            <w:hideMark/>
          </w:tcPr>
          <w:p w14:paraId="0E791F06"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57A7E14D"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5E7B22A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34EE7A01"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3BCB3774"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7E1B34BA"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88" w:type="dxa"/>
            <w:shd w:val="clear" w:color="auto" w:fill="auto"/>
            <w:noWrap/>
            <w:vAlign w:val="center"/>
            <w:hideMark/>
          </w:tcPr>
          <w:p w14:paraId="74C2D0BB"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412" w:type="dxa"/>
            <w:shd w:val="clear" w:color="000000" w:fill="F2F2F2"/>
            <w:noWrap/>
            <w:vAlign w:val="center"/>
            <w:hideMark/>
          </w:tcPr>
          <w:p w14:paraId="70CE9E3A"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4199007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75" w:type="dxa"/>
            <w:vMerge w:val="restart"/>
            <w:shd w:val="clear" w:color="auto" w:fill="auto"/>
            <w:noWrap/>
            <w:hideMark/>
          </w:tcPr>
          <w:p w14:paraId="25B4D17E"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vMerge w:val="restart"/>
            <w:shd w:val="clear" w:color="auto" w:fill="auto"/>
            <w:noWrap/>
            <w:hideMark/>
          </w:tcPr>
          <w:p w14:paraId="24D5A1F2"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auto" w:fill="auto"/>
            <w:noWrap/>
            <w:vAlign w:val="center"/>
            <w:hideMark/>
          </w:tcPr>
          <w:p w14:paraId="32B28C38" w14:textId="3763B96D" w:rsidR="00361003" w:rsidRPr="00C222A9" w:rsidRDefault="00283A0A"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14:paraId="06BA08E1"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29F34C9F" w14:textId="6DFD4992" w:rsidR="00361003" w:rsidRPr="00C222A9" w:rsidRDefault="00283A0A"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auto" w:fill="auto"/>
            <w:noWrap/>
            <w:vAlign w:val="center"/>
            <w:hideMark/>
          </w:tcPr>
          <w:p w14:paraId="75CF4208"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2B2517AE"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490A41E8"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298F3700" w14:textId="75FF4970" w:rsidR="00361003" w:rsidRPr="00C222A9" w:rsidRDefault="00283A0A"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14:paraId="763DCD0B"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3BF01B3A" w14:textId="73B8B029" w:rsidR="00361003" w:rsidRPr="00C222A9" w:rsidRDefault="00283A0A"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r>
      <w:tr w:rsidR="00361003" w:rsidRPr="00C222A9" w14:paraId="5B2E07A0" w14:textId="77777777" w:rsidTr="00361003">
        <w:trPr>
          <w:trHeight w:val="240"/>
          <w:jc w:val="center"/>
        </w:trPr>
        <w:tc>
          <w:tcPr>
            <w:tcW w:w="940" w:type="dxa"/>
            <w:vMerge/>
            <w:vAlign w:val="center"/>
            <w:hideMark/>
          </w:tcPr>
          <w:p w14:paraId="1DE48675"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6306E8A1"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Munkajogi alapismeretek</w:t>
            </w:r>
          </w:p>
        </w:tc>
        <w:tc>
          <w:tcPr>
            <w:tcW w:w="500" w:type="dxa"/>
            <w:shd w:val="clear" w:color="auto" w:fill="auto"/>
            <w:noWrap/>
            <w:vAlign w:val="center"/>
            <w:hideMark/>
          </w:tcPr>
          <w:p w14:paraId="69521FE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E9F41D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EAE2CF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B00320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18D4EF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51BAB6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18A8AE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B003BA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22FE41A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0F2A5DE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761D29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2ED7E87B"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BFE8E6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FAAB9F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33AD5F2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D27F88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auto" w:fill="auto"/>
            <w:noWrap/>
            <w:vAlign w:val="center"/>
            <w:hideMark/>
          </w:tcPr>
          <w:p w14:paraId="2176A7C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00ED7A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475010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7B478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3181965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537218C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r>
      <w:tr w:rsidR="00361003" w:rsidRPr="00C222A9" w14:paraId="00CE1A23" w14:textId="77777777" w:rsidTr="00361003">
        <w:trPr>
          <w:trHeight w:val="240"/>
          <w:jc w:val="center"/>
        </w:trPr>
        <w:tc>
          <w:tcPr>
            <w:tcW w:w="940" w:type="dxa"/>
            <w:vMerge/>
            <w:vAlign w:val="center"/>
            <w:hideMark/>
          </w:tcPr>
          <w:p w14:paraId="0FE763D6"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3AEDD2FF"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Munkaviszony létesítése</w:t>
            </w:r>
          </w:p>
        </w:tc>
        <w:tc>
          <w:tcPr>
            <w:tcW w:w="500" w:type="dxa"/>
            <w:shd w:val="clear" w:color="auto" w:fill="auto"/>
            <w:noWrap/>
            <w:vAlign w:val="center"/>
            <w:hideMark/>
          </w:tcPr>
          <w:p w14:paraId="17D86B9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4A4E65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525409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12BC86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7B418A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3233EA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A26462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95F4C8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80857A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43183FE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45808F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105BA360"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697589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72E73F9" w14:textId="4ADA7B6B" w:rsidR="00361003" w:rsidRPr="00C222A9" w:rsidRDefault="00283A0A" w:rsidP="00526B5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14:paraId="6C23C62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3750CC6" w14:textId="14976FC9" w:rsidR="00361003" w:rsidRPr="00C222A9" w:rsidRDefault="00283A0A" w:rsidP="00526B5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14:paraId="2C77DCA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D599D0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1EA20F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E003EA9" w14:textId="1E62A2EC" w:rsidR="00361003" w:rsidRPr="00C222A9" w:rsidRDefault="00283A0A" w:rsidP="00526B5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14:paraId="7A70AE6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4FE0DEBF" w14:textId="2B9D4B73" w:rsidR="00361003" w:rsidRPr="00C222A9" w:rsidRDefault="00283A0A" w:rsidP="00526B5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361003" w:rsidRPr="00C222A9" w14:paraId="3C6CEDD9" w14:textId="77777777" w:rsidTr="00361003">
        <w:trPr>
          <w:trHeight w:val="240"/>
          <w:jc w:val="center"/>
        </w:trPr>
        <w:tc>
          <w:tcPr>
            <w:tcW w:w="940" w:type="dxa"/>
            <w:vMerge/>
            <w:vAlign w:val="center"/>
            <w:hideMark/>
          </w:tcPr>
          <w:p w14:paraId="7DCD4E88"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484AC2D9"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Álláskeresés</w:t>
            </w:r>
          </w:p>
        </w:tc>
        <w:tc>
          <w:tcPr>
            <w:tcW w:w="500" w:type="dxa"/>
            <w:shd w:val="clear" w:color="auto" w:fill="auto"/>
            <w:noWrap/>
            <w:vAlign w:val="center"/>
            <w:hideMark/>
          </w:tcPr>
          <w:p w14:paraId="6A7079E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801CD4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82C799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D40EE8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F0B305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B4B6E0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7C7C66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6130D1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53E9597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3A19C95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A4D5D9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550CBEB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4FDC0FB"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5E14E1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5F7E0B0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179951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auto" w:fill="auto"/>
            <w:noWrap/>
            <w:vAlign w:val="center"/>
            <w:hideMark/>
          </w:tcPr>
          <w:p w14:paraId="30583CE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425960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0F978A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D96624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7D442B7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3B440B2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r>
      <w:tr w:rsidR="00361003" w:rsidRPr="00C222A9" w14:paraId="5E5637A6" w14:textId="77777777" w:rsidTr="00361003">
        <w:trPr>
          <w:trHeight w:val="240"/>
          <w:jc w:val="center"/>
        </w:trPr>
        <w:tc>
          <w:tcPr>
            <w:tcW w:w="940" w:type="dxa"/>
            <w:vMerge/>
            <w:vAlign w:val="center"/>
            <w:hideMark/>
          </w:tcPr>
          <w:p w14:paraId="39ED8263"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67AFE0A9"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Munkanélküliség</w:t>
            </w:r>
          </w:p>
        </w:tc>
        <w:tc>
          <w:tcPr>
            <w:tcW w:w="500" w:type="dxa"/>
            <w:shd w:val="clear" w:color="auto" w:fill="auto"/>
            <w:noWrap/>
            <w:vAlign w:val="center"/>
            <w:hideMark/>
          </w:tcPr>
          <w:p w14:paraId="07B3BEF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5B183E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61D6ED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232CE2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21AAA8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40C84B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F4B1BA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F705C4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44904F9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6F49C77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C7707B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7D70A4E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5739B51"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F1A6B7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5398689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8F0B4C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auto" w:fill="auto"/>
            <w:noWrap/>
            <w:vAlign w:val="center"/>
            <w:hideMark/>
          </w:tcPr>
          <w:p w14:paraId="65542D4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959E7B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91B390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467FB2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041A6B0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0487871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r>
      <w:tr w:rsidR="00361003" w:rsidRPr="00C222A9" w14:paraId="35D78640" w14:textId="77777777" w:rsidTr="00361003">
        <w:trPr>
          <w:trHeight w:val="240"/>
          <w:jc w:val="center"/>
        </w:trPr>
        <w:tc>
          <w:tcPr>
            <w:tcW w:w="940" w:type="dxa"/>
            <w:vMerge w:val="restart"/>
            <w:shd w:val="clear" w:color="000000" w:fill="FFC000"/>
            <w:textDirection w:val="btLr"/>
            <w:vAlign w:val="center"/>
            <w:hideMark/>
          </w:tcPr>
          <w:p w14:paraId="2CA1C14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11498-12</w:t>
            </w:r>
            <w:r w:rsidRPr="00C222A9">
              <w:rPr>
                <w:rFonts w:eastAsia="Times New Roman" w:cs="Times New Roman"/>
                <w:color w:val="000000"/>
                <w:sz w:val="18"/>
                <w:szCs w:val="18"/>
                <w:lang w:eastAsia="hu-HU"/>
              </w:rPr>
              <w:br/>
              <w:t>Foglalkoztatás I. (érettségire épülő képzések esetén)</w:t>
            </w:r>
          </w:p>
        </w:tc>
        <w:tc>
          <w:tcPr>
            <w:tcW w:w="1821" w:type="dxa"/>
            <w:shd w:val="clear" w:color="auto" w:fill="auto"/>
            <w:vAlign w:val="center"/>
            <w:hideMark/>
          </w:tcPr>
          <w:p w14:paraId="5480C929" w14:textId="77777777" w:rsidR="00361003" w:rsidRPr="00C222A9" w:rsidRDefault="00361003" w:rsidP="00526B55">
            <w:pPr>
              <w:spacing w:after="0"/>
              <w:jc w:val="left"/>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Foglalkoztatás I.</w:t>
            </w:r>
          </w:p>
        </w:tc>
        <w:tc>
          <w:tcPr>
            <w:tcW w:w="500" w:type="dxa"/>
            <w:shd w:val="clear" w:color="auto" w:fill="auto"/>
            <w:noWrap/>
            <w:vAlign w:val="center"/>
            <w:hideMark/>
          </w:tcPr>
          <w:p w14:paraId="2AA46E2C"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01235ED6"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auto" w:fill="auto"/>
            <w:noWrap/>
            <w:vAlign w:val="center"/>
            <w:hideMark/>
          </w:tcPr>
          <w:p w14:paraId="44F9EAD8"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42B335AA"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701E8DDA"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5F34CEE4"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07F1F3D9"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68247856"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88" w:type="dxa"/>
            <w:shd w:val="clear" w:color="auto" w:fill="auto"/>
            <w:noWrap/>
            <w:vAlign w:val="center"/>
            <w:hideMark/>
          </w:tcPr>
          <w:p w14:paraId="5A297766"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412" w:type="dxa"/>
            <w:shd w:val="clear" w:color="000000" w:fill="F2F2F2"/>
            <w:noWrap/>
            <w:vAlign w:val="center"/>
            <w:hideMark/>
          </w:tcPr>
          <w:p w14:paraId="03D65D13"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51BD4D49"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75" w:type="dxa"/>
            <w:vMerge w:val="restart"/>
            <w:shd w:val="clear" w:color="auto" w:fill="auto"/>
            <w:noWrap/>
            <w:hideMark/>
          </w:tcPr>
          <w:p w14:paraId="664AC9E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vMerge w:val="restart"/>
            <w:shd w:val="clear" w:color="auto" w:fill="auto"/>
            <w:noWrap/>
            <w:hideMark/>
          </w:tcPr>
          <w:p w14:paraId="5E2F86D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auto" w:fill="auto"/>
            <w:noWrap/>
            <w:vAlign w:val="center"/>
            <w:hideMark/>
          </w:tcPr>
          <w:p w14:paraId="6054D898" w14:textId="7EA24CCF" w:rsidR="00361003" w:rsidRPr="00C222A9" w:rsidRDefault="00283A0A"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14:paraId="32062E0A"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322101E9" w14:textId="769B3B93" w:rsidR="00361003" w:rsidRPr="00C222A9" w:rsidRDefault="00283A0A"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auto" w:fill="auto"/>
            <w:noWrap/>
            <w:vAlign w:val="center"/>
            <w:hideMark/>
          </w:tcPr>
          <w:p w14:paraId="37531E0A"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0AB429AC"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3CAF5C43"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2E7359B2" w14:textId="697788B5" w:rsidR="00361003" w:rsidRPr="00C222A9" w:rsidRDefault="00283A0A"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14:paraId="1A44D5F6"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5DD0FF1B" w14:textId="6EDAEAA3" w:rsidR="00361003" w:rsidRPr="00C222A9" w:rsidRDefault="00283A0A"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r>
      <w:tr w:rsidR="00361003" w:rsidRPr="00C222A9" w14:paraId="699CE5F4" w14:textId="77777777" w:rsidTr="00361003">
        <w:trPr>
          <w:trHeight w:val="480"/>
          <w:jc w:val="center"/>
        </w:trPr>
        <w:tc>
          <w:tcPr>
            <w:tcW w:w="940" w:type="dxa"/>
            <w:vMerge/>
            <w:vAlign w:val="center"/>
            <w:hideMark/>
          </w:tcPr>
          <w:p w14:paraId="28461E1E"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4FE28B6"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Nyelvtani rendszerezés 1</w:t>
            </w:r>
          </w:p>
        </w:tc>
        <w:tc>
          <w:tcPr>
            <w:tcW w:w="500" w:type="dxa"/>
            <w:shd w:val="clear" w:color="auto" w:fill="auto"/>
            <w:noWrap/>
            <w:vAlign w:val="center"/>
            <w:hideMark/>
          </w:tcPr>
          <w:p w14:paraId="70EABC6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84B01A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08C3BA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ED9BF4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28CBF0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C88F8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DB931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4AF089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9E8D02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7385955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6C0427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78C1B64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A7B8C3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0BF686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3A1547B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D6DA4A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52518A3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D2FE54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17C90D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2CD681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0D1F07F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7A8208E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r>
      <w:tr w:rsidR="00361003" w:rsidRPr="00C222A9" w14:paraId="37C369FE" w14:textId="77777777" w:rsidTr="00361003">
        <w:trPr>
          <w:trHeight w:val="480"/>
          <w:jc w:val="center"/>
        </w:trPr>
        <w:tc>
          <w:tcPr>
            <w:tcW w:w="940" w:type="dxa"/>
            <w:vMerge/>
            <w:vAlign w:val="center"/>
            <w:hideMark/>
          </w:tcPr>
          <w:p w14:paraId="432E9FAD"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6EB0881C"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Nyelvtani rendszerezés 2</w:t>
            </w:r>
          </w:p>
        </w:tc>
        <w:tc>
          <w:tcPr>
            <w:tcW w:w="500" w:type="dxa"/>
            <w:shd w:val="clear" w:color="auto" w:fill="auto"/>
            <w:noWrap/>
            <w:vAlign w:val="center"/>
            <w:hideMark/>
          </w:tcPr>
          <w:p w14:paraId="32A0E86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201B7A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6EF468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471801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14C8EB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10B9C1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570964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B4296F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54A61B6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0377306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E892A1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3F20E7E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C6CAB0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FEA3B4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77F0156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07347F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719BFC3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828642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097552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8A9C3D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43CA8AF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4C42BFC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r>
      <w:tr w:rsidR="00361003" w:rsidRPr="00C222A9" w14:paraId="17F62AD3" w14:textId="77777777" w:rsidTr="00361003">
        <w:trPr>
          <w:trHeight w:val="240"/>
          <w:jc w:val="center"/>
        </w:trPr>
        <w:tc>
          <w:tcPr>
            <w:tcW w:w="940" w:type="dxa"/>
            <w:vMerge/>
            <w:vAlign w:val="center"/>
            <w:hideMark/>
          </w:tcPr>
          <w:p w14:paraId="5EC5FA0E"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6C16E18C"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14:paraId="1DFD263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3AEE9B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847CE2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5BC26A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E248E6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B77807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2887C3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913520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253DD76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507CE7C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2D5807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33ADF24E"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335601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1B456AE" w14:textId="42792536" w:rsidR="00361003" w:rsidRPr="00C222A9" w:rsidRDefault="00283A0A" w:rsidP="00526B5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14:paraId="1E6E228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22EB224" w14:textId="47E6AB95" w:rsidR="00361003" w:rsidRPr="00C222A9" w:rsidRDefault="00283A0A" w:rsidP="00526B5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auto" w:fill="auto"/>
            <w:noWrap/>
            <w:vAlign w:val="center"/>
            <w:hideMark/>
          </w:tcPr>
          <w:p w14:paraId="5474CB8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FB183B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817DE3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6B60901" w14:textId="077DDB30" w:rsidR="00361003" w:rsidRPr="00C222A9" w:rsidRDefault="00283A0A" w:rsidP="00526B5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14:paraId="5084376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7B4EC55B" w14:textId="18319921" w:rsidR="00361003" w:rsidRPr="00C222A9" w:rsidRDefault="00283A0A" w:rsidP="00526B5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r>
      <w:tr w:rsidR="00361003" w:rsidRPr="00C222A9" w14:paraId="24711FFB" w14:textId="77777777" w:rsidTr="00361003">
        <w:trPr>
          <w:trHeight w:val="240"/>
          <w:jc w:val="center"/>
        </w:trPr>
        <w:tc>
          <w:tcPr>
            <w:tcW w:w="940" w:type="dxa"/>
            <w:vMerge/>
            <w:vAlign w:val="center"/>
            <w:hideMark/>
          </w:tcPr>
          <w:p w14:paraId="59D59061"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110CE20"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Munkavállalói szókincs</w:t>
            </w:r>
          </w:p>
        </w:tc>
        <w:tc>
          <w:tcPr>
            <w:tcW w:w="500" w:type="dxa"/>
            <w:shd w:val="clear" w:color="auto" w:fill="auto"/>
            <w:noWrap/>
            <w:vAlign w:val="center"/>
            <w:hideMark/>
          </w:tcPr>
          <w:p w14:paraId="715E3E2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784540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A99AC4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472D7B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4C9681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DABC69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1EEBFE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F452FC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C47A35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3353031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2AAA78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37E9D0E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FFF956B"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B13F48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500" w:type="dxa"/>
            <w:shd w:val="clear" w:color="000000" w:fill="F2F2F2"/>
            <w:noWrap/>
            <w:vAlign w:val="center"/>
            <w:hideMark/>
          </w:tcPr>
          <w:p w14:paraId="3797A90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03CDCF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500" w:type="dxa"/>
            <w:shd w:val="clear" w:color="auto" w:fill="auto"/>
            <w:noWrap/>
            <w:vAlign w:val="center"/>
            <w:hideMark/>
          </w:tcPr>
          <w:p w14:paraId="49F5E4F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95EC86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439FE7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FE4E5B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500" w:type="dxa"/>
            <w:shd w:val="clear" w:color="000000" w:fill="F2F2F2"/>
            <w:noWrap/>
            <w:vAlign w:val="center"/>
            <w:hideMark/>
          </w:tcPr>
          <w:p w14:paraId="0B4E65D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59A4DAF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r>
      <w:tr w:rsidR="00361003" w:rsidRPr="00C222A9" w14:paraId="132DB080" w14:textId="77777777" w:rsidTr="00361003">
        <w:trPr>
          <w:trHeight w:val="480"/>
          <w:jc w:val="center"/>
        </w:trPr>
        <w:tc>
          <w:tcPr>
            <w:tcW w:w="940" w:type="dxa"/>
            <w:vMerge w:val="restart"/>
            <w:shd w:val="clear" w:color="auto" w:fill="auto"/>
            <w:textDirection w:val="btLr"/>
            <w:vAlign w:val="center"/>
            <w:hideMark/>
          </w:tcPr>
          <w:p w14:paraId="22E4A964" w14:textId="7CB2C7FB" w:rsidR="00361003" w:rsidRPr="00C222A9" w:rsidRDefault="00361003" w:rsidP="00526B5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11500-12</w:t>
            </w:r>
            <w:r w:rsidRPr="00C222A9">
              <w:rPr>
                <w:rFonts w:eastAsia="Times New Roman" w:cs="Times New Roman"/>
                <w:color w:val="000000"/>
                <w:sz w:val="18"/>
                <w:szCs w:val="18"/>
                <w:lang w:eastAsia="hu-HU"/>
              </w:rPr>
              <w:t xml:space="preserve"> Munkahelyi egészség és biztonság</w:t>
            </w:r>
          </w:p>
        </w:tc>
        <w:tc>
          <w:tcPr>
            <w:tcW w:w="1821" w:type="dxa"/>
            <w:shd w:val="clear" w:color="auto" w:fill="auto"/>
            <w:vAlign w:val="center"/>
            <w:hideMark/>
          </w:tcPr>
          <w:p w14:paraId="39432690" w14:textId="77777777" w:rsidR="00361003" w:rsidRPr="00C222A9" w:rsidRDefault="00361003" w:rsidP="00526B55">
            <w:pPr>
              <w:spacing w:after="0"/>
              <w:jc w:val="left"/>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Munkahelyi egészség és biztonság</w:t>
            </w:r>
          </w:p>
        </w:tc>
        <w:tc>
          <w:tcPr>
            <w:tcW w:w="500" w:type="dxa"/>
            <w:shd w:val="clear" w:color="auto" w:fill="auto"/>
            <w:noWrap/>
            <w:vAlign w:val="center"/>
            <w:hideMark/>
          </w:tcPr>
          <w:p w14:paraId="74BE00B3"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18</w:t>
            </w:r>
          </w:p>
        </w:tc>
        <w:tc>
          <w:tcPr>
            <w:tcW w:w="500" w:type="dxa"/>
            <w:shd w:val="clear" w:color="000000" w:fill="F2F2F2"/>
            <w:noWrap/>
            <w:vAlign w:val="center"/>
            <w:hideMark/>
          </w:tcPr>
          <w:p w14:paraId="382DD3AE"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auto" w:fill="auto"/>
            <w:noWrap/>
            <w:vAlign w:val="center"/>
            <w:hideMark/>
          </w:tcPr>
          <w:p w14:paraId="511E8F6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1C70506A"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1BC9BEDD"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25ABDB49"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4D083F6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50765CD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88" w:type="dxa"/>
            <w:shd w:val="clear" w:color="auto" w:fill="auto"/>
            <w:noWrap/>
            <w:vAlign w:val="center"/>
            <w:hideMark/>
          </w:tcPr>
          <w:p w14:paraId="67D483F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412" w:type="dxa"/>
            <w:shd w:val="clear" w:color="000000" w:fill="F2F2F2"/>
            <w:noWrap/>
            <w:vAlign w:val="center"/>
            <w:hideMark/>
          </w:tcPr>
          <w:p w14:paraId="5ED6743D"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64363122"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18</w:t>
            </w:r>
          </w:p>
        </w:tc>
        <w:tc>
          <w:tcPr>
            <w:tcW w:w="675" w:type="dxa"/>
            <w:vMerge w:val="restart"/>
            <w:shd w:val="clear" w:color="auto" w:fill="auto"/>
            <w:noWrap/>
            <w:hideMark/>
          </w:tcPr>
          <w:p w14:paraId="0E07D18D"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vMerge w:val="restart"/>
            <w:shd w:val="clear" w:color="auto" w:fill="auto"/>
            <w:noWrap/>
            <w:hideMark/>
          </w:tcPr>
          <w:p w14:paraId="5CFECCC9"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18</w:t>
            </w:r>
          </w:p>
        </w:tc>
        <w:tc>
          <w:tcPr>
            <w:tcW w:w="500" w:type="dxa"/>
            <w:shd w:val="clear" w:color="auto" w:fill="auto"/>
            <w:noWrap/>
            <w:vAlign w:val="center"/>
            <w:hideMark/>
          </w:tcPr>
          <w:p w14:paraId="36032E8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16</w:t>
            </w:r>
          </w:p>
        </w:tc>
        <w:tc>
          <w:tcPr>
            <w:tcW w:w="500" w:type="dxa"/>
            <w:shd w:val="clear" w:color="000000" w:fill="F2F2F2"/>
            <w:noWrap/>
            <w:vAlign w:val="center"/>
            <w:hideMark/>
          </w:tcPr>
          <w:p w14:paraId="331E013C"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21223A1C"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34</w:t>
            </w:r>
          </w:p>
        </w:tc>
        <w:tc>
          <w:tcPr>
            <w:tcW w:w="500" w:type="dxa"/>
            <w:shd w:val="clear" w:color="auto" w:fill="auto"/>
            <w:noWrap/>
            <w:vAlign w:val="center"/>
            <w:hideMark/>
          </w:tcPr>
          <w:p w14:paraId="391BF972"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18</w:t>
            </w:r>
          </w:p>
        </w:tc>
        <w:tc>
          <w:tcPr>
            <w:tcW w:w="500" w:type="dxa"/>
            <w:shd w:val="clear" w:color="000000" w:fill="F2F2F2"/>
            <w:noWrap/>
            <w:vAlign w:val="center"/>
            <w:hideMark/>
          </w:tcPr>
          <w:p w14:paraId="013D69E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2C137996"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022C46B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16</w:t>
            </w:r>
          </w:p>
        </w:tc>
        <w:tc>
          <w:tcPr>
            <w:tcW w:w="500" w:type="dxa"/>
            <w:shd w:val="clear" w:color="000000" w:fill="F2F2F2"/>
            <w:noWrap/>
            <w:vAlign w:val="center"/>
            <w:hideMark/>
          </w:tcPr>
          <w:p w14:paraId="77A18393"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0A41A398"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34</w:t>
            </w:r>
          </w:p>
        </w:tc>
      </w:tr>
      <w:tr w:rsidR="00361003" w:rsidRPr="00C222A9" w14:paraId="4E44DB0A" w14:textId="77777777" w:rsidTr="00361003">
        <w:trPr>
          <w:trHeight w:val="480"/>
          <w:jc w:val="center"/>
        </w:trPr>
        <w:tc>
          <w:tcPr>
            <w:tcW w:w="940" w:type="dxa"/>
            <w:vMerge/>
            <w:vAlign w:val="center"/>
            <w:hideMark/>
          </w:tcPr>
          <w:p w14:paraId="5AD8CD67"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4A4CDD61"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Munkavédelmi alapismeretek</w:t>
            </w:r>
          </w:p>
        </w:tc>
        <w:tc>
          <w:tcPr>
            <w:tcW w:w="500" w:type="dxa"/>
            <w:shd w:val="clear" w:color="auto" w:fill="auto"/>
            <w:noWrap/>
            <w:vAlign w:val="center"/>
            <w:hideMark/>
          </w:tcPr>
          <w:p w14:paraId="0053891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1FC0004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3D8172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3FD21E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10AD35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759A4F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519753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CB2734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4FD62E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57C8185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25B05C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675" w:type="dxa"/>
            <w:vMerge/>
            <w:vAlign w:val="center"/>
            <w:hideMark/>
          </w:tcPr>
          <w:p w14:paraId="68F91E9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816B63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A59E48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45A1DD5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DB671C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0B37F1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7C3A9DA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FBE7A3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964521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18AE5E2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745DD1C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r>
      <w:tr w:rsidR="00361003" w:rsidRPr="00C222A9" w14:paraId="7B2A8F47" w14:textId="77777777" w:rsidTr="00361003">
        <w:trPr>
          <w:trHeight w:val="240"/>
          <w:jc w:val="center"/>
        </w:trPr>
        <w:tc>
          <w:tcPr>
            <w:tcW w:w="940" w:type="dxa"/>
            <w:vMerge/>
            <w:vAlign w:val="center"/>
            <w:hideMark/>
          </w:tcPr>
          <w:p w14:paraId="4293E746"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3F1C3DB3"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Munkahelyek kialakítása</w:t>
            </w:r>
          </w:p>
        </w:tc>
        <w:tc>
          <w:tcPr>
            <w:tcW w:w="500" w:type="dxa"/>
            <w:shd w:val="clear" w:color="auto" w:fill="auto"/>
            <w:noWrap/>
            <w:vAlign w:val="center"/>
            <w:hideMark/>
          </w:tcPr>
          <w:p w14:paraId="43A54AB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3730529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3DCDA8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AB8099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154C78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C78B3C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D94E82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49AEF5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66DDC2C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648595F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3D730D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675" w:type="dxa"/>
            <w:vMerge/>
            <w:vAlign w:val="center"/>
            <w:hideMark/>
          </w:tcPr>
          <w:p w14:paraId="2179C1EF"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5711C437"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FA15C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4C61CC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EEA889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6687038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649E9FB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46120B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D31F1E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50197BA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7CA904D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r>
      <w:tr w:rsidR="00361003" w:rsidRPr="00C222A9" w14:paraId="23A4D3B7" w14:textId="77777777" w:rsidTr="00361003">
        <w:trPr>
          <w:trHeight w:val="480"/>
          <w:jc w:val="center"/>
        </w:trPr>
        <w:tc>
          <w:tcPr>
            <w:tcW w:w="940" w:type="dxa"/>
            <w:vMerge/>
            <w:vAlign w:val="center"/>
            <w:hideMark/>
          </w:tcPr>
          <w:p w14:paraId="2AC79067"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44FB91C4"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Munkavégzés személyi feltételei</w:t>
            </w:r>
          </w:p>
        </w:tc>
        <w:tc>
          <w:tcPr>
            <w:tcW w:w="500" w:type="dxa"/>
            <w:shd w:val="clear" w:color="auto" w:fill="auto"/>
            <w:noWrap/>
            <w:vAlign w:val="center"/>
            <w:hideMark/>
          </w:tcPr>
          <w:p w14:paraId="4E423EA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5E69759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ED1F1B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731A4C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68A8CA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C43BFC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E20596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A13B6C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158377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60542F5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8A8DA2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675" w:type="dxa"/>
            <w:vMerge/>
            <w:vAlign w:val="center"/>
            <w:hideMark/>
          </w:tcPr>
          <w:p w14:paraId="20C4B5F9"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585DBB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B4AAF2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2B2F5E4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34109F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auto" w:fill="auto"/>
            <w:noWrap/>
            <w:vAlign w:val="center"/>
            <w:hideMark/>
          </w:tcPr>
          <w:p w14:paraId="0128DED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17FAA7B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600F2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D6D518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15DCA85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4D32744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r>
      <w:tr w:rsidR="00361003" w:rsidRPr="00C222A9" w14:paraId="38D28629" w14:textId="77777777" w:rsidTr="00361003">
        <w:trPr>
          <w:trHeight w:val="480"/>
          <w:jc w:val="center"/>
        </w:trPr>
        <w:tc>
          <w:tcPr>
            <w:tcW w:w="940" w:type="dxa"/>
            <w:vMerge/>
            <w:vAlign w:val="center"/>
            <w:hideMark/>
          </w:tcPr>
          <w:p w14:paraId="055AE53B"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B18C26F"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Munkaeszközök biztonsága</w:t>
            </w:r>
          </w:p>
        </w:tc>
        <w:tc>
          <w:tcPr>
            <w:tcW w:w="500" w:type="dxa"/>
            <w:shd w:val="clear" w:color="auto" w:fill="auto"/>
            <w:noWrap/>
            <w:vAlign w:val="center"/>
            <w:hideMark/>
          </w:tcPr>
          <w:p w14:paraId="08C0184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4C7130C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D69A80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95FC49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A04FF6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CC842D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9B8A27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B3CCAA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463831D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74DC69D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6D4E5B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675" w:type="dxa"/>
            <w:vMerge/>
            <w:vAlign w:val="center"/>
            <w:hideMark/>
          </w:tcPr>
          <w:p w14:paraId="707DBFD9"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335D947"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3DD2C9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3703A43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1BFE79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auto" w:fill="auto"/>
            <w:noWrap/>
            <w:vAlign w:val="center"/>
            <w:hideMark/>
          </w:tcPr>
          <w:p w14:paraId="5A2541C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6258938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B1FA88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8906B9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277CCDD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79F14AE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r>
      <w:tr w:rsidR="00361003" w:rsidRPr="00C222A9" w14:paraId="65706EC8" w14:textId="77777777" w:rsidTr="00361003">
        <w:trPr>
          <w:trHeight w:val="480"/>
          <w:jc w:val="center"/>
        </w:trPr>
        <w:tc>
          <w:tcPr>
            <w:tcW w:w="940" w:type="dxa"/>
            <w:vMerge/>
            <w:vAlign w:val="center"/>
            <w:hideMark/>
          </w:tcPr>
          <w:p w14:paraId="7F71A670"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460B04D5"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Munkakörnyezeti hatások</w:t>
            </w:r>
          </w:p>
        </w:tc>
        <w:tc>
          <w:tcPr>
            <w:tcW w:w="500" w:type="dxa"/>
            <w:shd w:val="clear" w:color="auto" w:fill="auto"/>
            <w:noWrap/>
            <w:vAlign w:val="center"/>
            <w:hideMark/>
          </w:tcPr>
          <w:p w14:paraId="3C47E9F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2DE820F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D459B5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264485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C39251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7511FF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E438E6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0BA2F0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1AAE8D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64B2B2D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6844AF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675" w:type="dxa"/>
            <w:vMerge/>
            <w:vAlign w:val="center"/>
            <w:hideMark/>
          </w:tcPr>
          <w:p w14:paraId="0C3D6DB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BA66929"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1D0A6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372520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663987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auto" w:fill="auto"/>
            <w:noWrap/>
            <w:vAlign w:val="center"/>
            <w:hideMark/>
          </w:tcPr>
          <w:p w14:paraId="55DBE9B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70A2C47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F57C3A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4FA916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2BA8CFD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063975F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r>
      <w:tr w:rsidR="00361003" w:rsidRPr="00C222A9" w14:paraId="26692F3D" w14:textId="77777777" w:rsidTr="00361003">
        <w:trPr>
          <w:trHeight w:val="480"/>
          <w:jc w:val="center"/>
        </w:trPr>
        <w:tc>
          <w:tcPr>
            <w:tcW w:w="940" w:type="dxa"/>
            <w:vMerge/>
            <w:vAlign w:val="center"/>
            <w:hideMark/>
          </w:tcPr>
          <w:p w14:paraId="2556E2DF"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114A544A"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Munkavédelmi jogi ismeretek</w:t>
            </w:r>
          </w:p>
        </w:tc>
        <w:tc>
          <w:tcPr>
            <w:tcW w:w="500" w:type="dxa"/>
            <w:shd w:val="clear" w:color="auto" w:fill="auto"/>
            <w:noWrap/>
            <w:vAlign w:val="center"/>
            <w:hideMark/>
          </w:tcPr>
          <w:p w14:paraId="1B1DA57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5B61394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BDED5A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EB7030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DFB95C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7ACFD2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277CA1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89155F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A9B844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0B2E745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031A0D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675" w:type="dxa"/>
            <w:vMerge/>
            <w:vAlign w:val="center"/>
            <w:hideMark/>
          </w:tcPr>
          <w:p w14:paraId="5AF5432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0E1D4B11"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4D58B3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5F4B889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FC4C6A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6B04CEE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32833C0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FA2C1F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1F8105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3498FF3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6C84316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6DD8BDBB" w14:textId="77777777" w:rsidTr="00361003">
        <w:trPr>
          <w:trHeight w:val="480"/>
          <w:jc w:val="center"/>
        </w:trPr>
        <w:tc>
          <w:tcPr>
            <w:tcW w:w="940" w:type="dxa"/>
            <w:vMerge w:val="restart"/>
            <w:shd w:val="clear" w:color="auto" w:fill="auto"/>
            <w:textDirection w:val="btLr"/>
            <w:vAlign w:val="center"/>
            <w:hideMark/>
          </w:tcPr>
          <w:p w14:paraId="2C460EC1" w14:textId="7F7F5028"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w:t>
            </w:r>
            <w:r w:rsidR="00DB2906">
              <w:rPr>
                <w:rFonts w:eastAsia="Times New Roman" w:cs="Times New Roman"/>
                <w:color w:val="000000"/>
                <w:sz w:val="18"/>
                <w:szCs w:val="18"/>
                <w:lang w:eastAsia="hu-HU"/>
              </w:rPr>
              <w:t>1</w:t>
            </w:r>
            <w:r>
              <w:rPr>
                <w:rFonts w:eastAsia="Times New Roman" w:cs="Times New Roman"/>
                <w:color w:val="000000"/>
                <w:sz w:val="18"/>
                <w:szCs w:val="18"/>
                <w:lang w:eastAsia="hu-HU"/>
              </w:rPr>
              <w:t>9</w:t>
            </w:r>
            <w:r w:rsidRPr="00C222A9">
              <w:rPr>
                <w:rFonts w:eastAsia="Times New Roman" w:cs="Times New Roman"/>
                <w:color w:val="000000"/>
                <w:sz w:val="18"/>
                <w:szCs w:val="18"/>
                <w:lang w:eastAsia="hu-HU"/>
              </w:rPr>
              <w:t>0</w:t>
            </w:r>
            <w:r>
              <w:rPr>
                <w:rFonts w:eastAsia="Times New Roman" w:cs="Times New Roman"/>
                <w:color w:val="000000"/>
                <w:sz w:val="18"/>
                <w:szCs w:val="18"/>
                <w:lang w:eastAsia="hu-HU"/>
              </w:rPr>
              <w:t>6</w:t>
            </w:r>
            <w:r w:rsidRPr="00C222A9">
              <w:rPr>
                <w:rFonts w:eastAsia="Times New Roman" w:cs="Times New Roman"/>
                <w:color w:val="000000"/>
                <w:sz w:val="18"/>
                <w:szCs w:val="18"/>
                <w:lang w:eastAsia="hu-HU"/>
              </w:rPr>
              <w:t xml:space="preserve"> -16 </w:t>
            </w:r>
            <w:r>
              <w:rPr>
                <w:rFonts w:eastAsia="Times New Roman" w:cs="Times New Roman"/>
                <w:color w:val="000000"/>
                <w:sz w:val="18"/>
                <w:szCs w:val="18"/>
                <w:lang w:eastAsia="hu-HU"/>
              </w:rPr>
              <w:t>Agrárvállalkozási és</w:t>
            </w:r>
            <w:r w:rsidRPr="00C222A9">
              <w:rPr>
                <w:rFonts w:eastAsia="Times New Roman" w:cs="Times New Roman"/>
                <w:color w:val="000000"/>
                <w:sz w:val="18"/>
                <w:szCs w:val="18"/>
                <w:lang w:eastAsia="hu-HU"/>
              </w:rPr>
              <w:t xml:space="preserve"> kereskedelmi ismeretek</w:t>
            </w:r>
          </w:p>
        </w:tc>
        <w:tc>
          <w:tcPr>
            <w:tcW w:w="1821" w:type="dxa"/>
            <w:shd w:val="clear" w:color="auto" w:fill="auto"/>
            <w:vAlign w:val="center"/>
            <w:hideMark/>
          </w:tcPr>
          <w:p w14:paraId="16B0C28E" w14:textId="77777777" w:rsidR="00361003" w:rsidRPr="00C222A9" w:rsidRDefault="00361003" w:rsidP="00526B55">
            <w:pPr>
              <w:spacing w:after="0"/>
              <w:jc w:val="left"/>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Gazdálkodási ismeretek</w:t>
            </w:r>
          </w:p>
        </w:tc>
        <w:tc>
          <w:tcPr>
            <w:tcW w:w="500" w:type="dxa"/>
            <w:shd w:val="clear" w:color="auto" w:fill="auto"/>
            <w:noWrap/>
            <w:vAlign w:val="center"/>
            <w:hideMark/>
          </w:tcPr>
          <w:p w14:paraId="10E22A85"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36</w:t>
            </w:r>
          </w:p>
        </w:tc>
        <w:tc>
          <w:tcPr>
            <w:tcW w:w="500" w:type="dxa"/>
            <w:shd w:val="clear" w:color="000000" w:fill="F2F2F2"/>
            <w:noWrap/>
            <w:vAlign w:val="center"/>
            <w:hideMark/>
          </w:tcPr>
          <w:p w14:paraId="4F85F2A1"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auto" w:fill="auto"/>
            <w:noWrap/>
            <w:vAlign w:val="center"/>
            <w:hideMark/>
          </w:tcPr>
          <w:p w14:paraId="60B9DAC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54</w:t>
            </w:r>
          </w:p>
        </w:tc>
        <w:tc>
          <w:tcPr>
            <w:tcW w:w="500" w:type="dxa"/>
            <w:shd w:val="clear" w:color="000000" w:fill="F2F2F2"/>
            <w:noWrap/>
            <w:vAlign w:val="center"/>
            <w:hideMark/>
          </w:tcPr>
          <w:p w14:paraId="550C2C9C"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4F184EB6"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7290877D"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72</w:t>
            </w:r>
          </w:p>
        </w:tc>
        <w:tc>
          <w:tcPr>
            <w:tcW w:w="500" w:type="dxa"/>
            <w:shd w:val="clear" w:color="000000" w:fill="F2F2F2"/>
            <w:noWrap/>
            <w:vAlign w:val="center"/>
            <w:hideMark/>
          </w:tcPr>
          <w:p w14:paraId="2DAAAB6A"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077ED5A8"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88" w:type="dxa"/>
            <w:shd w:val="clear" w:color="auto" w:fill="auto"/>
            <w:noWrap/>
            <w:vAlign w:val="center"/>
            <w:hideMark/>
          </w:tcPr>
          <w:p w14:paraId="27D740D6"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16</w:t>
            </w:r>
          </w:p>
        </w:tc>
        <w:tc>
          <w:tcPr>
            <w:tcW w:w="412" w:type="dxa"/>
            <w:shd w:val="clear" w:color="000000" w:fill="F2F2F2"/>
            <w:noWrap/>
            <w:vAlign w:val="center"/>
            <w:hideMark/>
          </w:tcPr>
          <w:p w14:paraId="07DF0B11"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12B83CEE"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178</w:t>
            </w:r>
          </w:p>
        </w:tc>
        <w:tc>
          <w:tcPr>
            <w:tcW w:w="675" w:type="dxa"/>
            <w:vMerge w:val="restart"/>
            <w:shd w:val="clear" w:color="auto" w:fill="auto"/>
            <w:noWrap/>
            <w:hideMark/>
          </w:tcPr>
          <w:p w14:paraId="41064151"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178</w:t>
            </w:r>
          </w:p>
        </w:tc>
        <w:tc>
          <w:tcPr>
            <w:tcW w:w="681" w:type="dxa"/>
            <w:vMerge w:val="restart"/>
            <w:shd w:val="clear" w:color="auto" w:fill="auto"/>
            <w:noWrap/>
            <w:hideMark/>
          </w:tcPr>
          <w:p w14:paraId="28048583"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auto" w:fill="auto"/>
            <w:noWrap/>
            <w:vAlign w:val="center"/>
            <w:hideMark/>
          </w:tcPr>
          <w:p w14:paraId="5082B833"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41E14C8D"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7B4296C2"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178</w:t>
            </w:r>
          </w:p>
        </w:tc>
        <w:tc>
          <w:tcPr>
            <w:tcW w:w="500" w:type="dxa"/>
            <w:shd w:val="clear" w:color="auto" w:fill="auto"/>
            <w:noWrap/>
            <w:vAlign w:val="center"/>
            <w:hideMark/>
          </w:tcPr>
          <w:p w14:paraId="449E930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127A510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79832DD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38828911"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02D123AD"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2C5256CD"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r>
      <w:tr w:rsidR="00361003" w:rsidRPr="00C222A9" w14:paraId="3F09CE4F" w14:textId="77777777" w:rsidTr="00361003">
        <w:trPr>
          <w:trHeight w:val="480"/>
          <w:jc w:val="center"/>
        </w:trPr>
        <w:tc>
          <w:tcPr>
            <w:tcW w:w="940" w:type="dxa"/>
            <w:vMerge/>
            <w:vAlign w:val="center"/>
            <w:hideMark/>
          </w:tcPr>
          <w:p w14:paraId="2EF395D0"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51C70F2C"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Agrárvállalkozási ismeretek</w:t>
            </w:r>
          </w:p>
        </w:tc>
        <w:tc>
          <w:tcPr>
            <w:tcW w:w="500" w:type="dxa"/>
            <w:shd w:val="clear" w:color="auto" w:fill="auto"/>
            <w:noWrap/>
            <w:vAlign w:val="center"/>
            <w:hideMark/>
          </w:tcPr>
          <w:p w14:paraId="332084A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500" w:type="dxa"/>
            <w:shd w:val="clear" w:color="000000" w:fill="F2F2F2"/>
            <w:noWrap/>
            <w:vAlign w:val="center"/>
            <w:hideMark/>
          </w:tcPr>
          <w:p w14:paraId="018D54C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5F94D6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500" w:type="dxa"/>
            <w:shd w:val="clear" w:color="000000" w:fill="F2F2F2"/>
            <w:noWrap/>
            <w:vAlign w:val="center"/>
            <w:hideMark/>
          </w:tcPr>
          <w:p w14:paraId="681B215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3DBD3E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35DF2E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63B7C2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317AD6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E64273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6340C71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723797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38</w:t>
            </w:r>
          </w:p>
        </w:tc>
        <w:tc>
          <w:tcPr>
            <w:tcW w:w="675" w:type="dxa"/>
            <w:vMerge/>
            <w:vAlign w:val="center"/>
            <w:hideMark/>
          </w:tcPr>
          <w:p w14:paraId="36F8244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8945AEF"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E7163E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F138AE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BC3EFB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38</w:t>
            </w:r>
          </w:p>
        </w:tc>
        <w:tc>
          <w:tcPr>
            <w:tcW w:w="500" w:type="dxa"/>
            <w:shd w:val="clear" w:color="auto" w:fill="auto"/>
            <w:noWrap/>
            <w:vAlign w:val="center"/>
            <w:hideMark/>
          </w:tcPr>
          <w:p w14:paraId="16D13EB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460B60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D33C41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5F6A45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20A518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40E57D6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r>
      <w:tr w:rsidR="00361003" w:rsidRPr="00C222A9" w14:paraId="1F768518" w14:textId="77777777" w:rsidTr="00361003">
        <w:trPr>
          <w:trHeight w:val="480"/>
          <w:jc w:val="center"/>
        </w:trPr>
        <w:tc>
          <w:tcPr>
            <w:tcW w:w="940" w:type="dxa"/>
            <w:vMerge/>
            <w:vAlign w:val="center"/>
            <w:hideMark/>
          </w:tcPr>
          <w:p w14:paraId="763C955F"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D3B5434"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Vállalkozási alapismeretek</w:t>
            </w:r>
          </w:p>
        </w:tc>
        <w:tc>
          <w:tcPr>
            <w:tcW w:w="500" w:type="dxa"/>
            <w:shd w:val="clear" w:color="auto" w:fill="auto"/>
            <w:noWrap/>
            <w:vAlign w:val="center"/>
            <w:hideMark/>
          </w:tcPr>
          <w:p w14:paraId="573BB47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8863E6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1159A3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c>
          <w:tcPr>
            <w:tcW w:w="500" w:type="dxa"/>
            <w:shd w:val="clear" w:color="000000" w:fill="F2F2F2"/>
            <w:noWrap/>
            <w:vAlign w:val="center"/>
            <w:hideMark/>
          </w:tcPr>
          <w:p w14:paraId="74CAEA4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78B8B8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F738D5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F01DBE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55F227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2DB8E89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29BFFB1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51176F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c>
          <w:tcPr>
            <w:tcW w:w="675" w:type="dxa"/>
            <w:vMerge/>
            <w:vAlign w:val="center"/>
            <w:hideMark/>
          </w:tcPr>
          <w:p w14:paraId="4A0D4C4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7B3501C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B915CD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2A4B85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440DFF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c>
          <w:tcPr>
            <w:tcW w:w="500" w:type="dxa"/>
            <w:shd w:val="clear" w:color="auto" w:fill="auto"/>
            <w:noWrap/>
            <w:vAlign w:val="center"/>
            <w:hideMark/>
          </w:tcPr>
          <w:p w14:paraId="17DBB71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30C542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B04879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7D1E97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AF67D2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1D2B415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r>
      <w:tr w:rsidR="00361003" w:rsidRPr="00C222A9" w14:paraId="2B73DBFA" w14:textId="77777777" w:rsidTr="00361003">
        <w:trPr>
          <w:trHeight w:val="720"/>
          <w:jc w:val="center"/>
        </w:trPr>
        <w:tc>
          <w:tcPr>
            <w:tcW w:w="940" w:type="dxa"/>
            <w:vMerge/>
            <w:vAlign w:val="center"/>
            <w:hideMark/>
          </w:tcPr>
          <w:p w14:paraId="20DC9F12"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4ACF359A"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Mezőgazdasági vállalkozások sajátosságai</w:t>
            </w:r>
          </w:p>
        </w:tc>
        <w:tc>
          <w:tcPr>
            <w:tcW w:w="500" w:type="dxa"/>
            <w:shd w:val="clear" w:color="auto" w:fill="auto"/>
            <w:noWrap/>
            <w:vAlign w:val="center"/>
            <w:hideMark/>
          </w:tcPr>
          <w:p w14:paraId="0FF532A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CA4CAB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902BCF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917C5F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013639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2E041D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500" w:type="dxa"/>
            <w:shd w:val="clear" w:color="000000" w:fill="F2F2F2"/>
            <w:noWrap/>
            <w:vAlign w:val="center"/>
            <w:hideMark/>
          </w:tcPr>
          <w:p w14:paraId="0049BDF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809EB8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F9C528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4B16389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E86D4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675" w:type="dxa"/>
            <w:vMerge/>
            <w:vAlign w:val="center"/>
            <w:hideMark/>
          </w:tcPr>
          <w:p w14:paraId="059C8AF1"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18AF413"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C2636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E6C52D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CB2D59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500" w:type="dxa"/>
            <w:shd w:val="clear" w:color="auto" w:fill="auto"/>
            <w:noWrap/>
            <w:vAlign w:val="center"/>
            <w:hideMark/>
          </w:tcPr>
          <w:p w14:paraId="13B84FB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0D77EE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62CC9E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F495B4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C40C3B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1BA1DBA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r>
      <w:tr w:rsidR="00361003" w:rsidRPr="00C222A9" w14:paraId="63CF455A" w14:textId="77777777" w:rsidTr="00361003">
        <w:trPr>
          <w:trHeight w:val="240"/>
          <w:jc w:val="center"/>
        </w:trPr>
        <w:tc>
          <w:tcPr>
            <w:tcW w:w="940" w:type="dxa"/>
            <w:vMerge/>
            <w:vAlign w:val="center"/>
            <w:hideMark/>
          </w:tcPr>
          <w:p w14:paraId="16CABE8B"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AFCA13A"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Marketing</w:t>
            </w:r>
          </w:p>
        </w:tc>
        <w:tc>
          <w:tcPr>
            <w:tcW w:w="500" w:type="dxa"/>
            <w:shd w:val="clear" w:color="auto" w:fill="auto"/>
            <w:noWrap/>
            <w:vAlign w:val="center"/>
            <w:hideMark/>
          </w:tcPr>
          <w:p w14:paraId="5968285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BE0ED7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F0205B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BA1BB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6A9F4A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11A85F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32</w:t>
            </w:r>
          </w:p>
        </w:tc>
        <w:tc>
          <w:tcPr>
            <w:tcW w:w="500" w:type="dxa"/>
            <w:shd w:val="clear" w:color="000000" w:fill="F2F2F2"/>
            <w:noWrap/>
            <w:vAlign w:val="center"/>
            <w:hideMark/>
          </w:tcPr>
          <w:p w14:paraId="5192983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FE6725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46BE215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0711F26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68E280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32</w:t>
            </w:r>
          </w:p>
        </w:tc>
        <w:tc>
          <w:tcPr>
            <w:tcW w:w="675" w:type="dxa"/>
            <w:vMerge/>
            <w:vAlign w:val="center"/>
            <w:hideMark/>
          </w:tcPr>
          <w:p w14:paraId="26A3362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5E60DE7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544525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917301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99CB87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32</w:t>
            </w:r>
          </w:p>
        </w:tc>
        <w:tc>
          <w:tcPr>
            <w:tcW w:w="500" w:type="dxa"/>
            <w:shd w:val="clear" w:color="auto" w:fill="auto"/>
            <w:noWrap/>
            <w:vAlign w:val="center"/>
            <w:hideMark/>
          </w:tcPr>
          <w:p w14:paraId="4C5CE24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2628B9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9924E7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CD8011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5ADD5F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38F6816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r>
      <w:tr w:rsidR="00361003" w:rsidRPr="00C222A9" w14:paraId="0719239F" w14:textId="77777777" w:rsidTr="00361003">
        <w:trPr>
          <w:trHeight w:val="720"/>
          <w:jc w:val="center"/>
        </w:trPr>
        <w:tc>
          <w:tcPr>
            <w:tcW w:w="940" w:type="dxa"/>
            <w:vMerge/>
            <w:vAlign w:val="center"/>
            <w:hideMark/>
          </w:tcPr>
          <w:p w14:paraId="21A46DFB"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3C1BF952"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A mezőgazdasági vállalkozások marketingje</w:t>
            </w:r>
          </w:p>
        </w:tc>
        <w:tc>
          <w:tcPr>
            <w:tcW w:w="500" w:type="dxa"/>
            <w:shd w:val="clear" w:color="auto" w:fill="auto"/>
            <w:noWrap/>
            <w:vAlign w:val="center"/>
            <w:hideMark/>
          </w:tcPr>
          <w:p w14:paraId="4CD43AB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4DD4E4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910E4C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82601E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5240A0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2A1AC3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500" w:type="dxa"/>
            <w:shd w:val="clear" w:color="000000" w:fill="F2F2F2"/>
            <w:noWrap/>
            <w:vAlign w:val="center"/>
            <w:hideMark/>
          </w:tcPr>
          <w:p w14:paraId="5F57EB7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AF0B3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F25367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412" w:type="dxa"/>
            <w:shd w:val="clear" w:color="000000" w:fill="F2F2F2"/>
            <w:noWrap/>
            <w:vAlign w:val="center"/>
            <w:hideMark/>
          </w:tcPr>
          <w:p w14:paraId="21A6371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09C1D0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38</w:t>
            </w:r>
          </w:p>
        </w:tc>
        <w:tc>
          <w:tcPr>
            <w:tcW w:w="675" w:type="dxa"/>
            <w:vMerge/>
            <w:vAlign w:val="center"/>
            <w:hideMark/>
          </w:tcPr>
          <w:p w14:paraId="0011C3A7"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448B7CB1"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3B58E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DCF0F0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B81643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38</w:t>
            </w:r>
          </w:p>
        </w:tc>
        <w:tc>
          <w:tcPr>
            <w:tcW w:w="500" w:type="dxa"/>
            <w:shd w:val="clear" w:color="auto" w:fill="auto"/>
            <w:noWrap/>
            <w:vAlign w:val="center"/>
            <w:hideMark/>
          </w:tcPr>
          <w:p w14:paraId="1DEDE9B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B2D097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9D12C9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8A786B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DE75A9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4F8A48D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r>
      <w:tr w:rsidR="00361003" w:rsidRPr="00C222A9" w14:paraId="4855A111" w14:textId="77777777" w:rsidTr="00361003">
        <w:trPr>
          <w:trHeight w:val="240"/>
          <w:jc w:val="center"/>
        </w:trPr>
        <w:tc>
          <w:tcPr>
            <w:tcW w:w="940" w:type="dxa"/>
            <w:vMerge/>
            <w:vAlign w:val="center"/>
            <w:hideMark/>
          </w:tcPr>
          <w:p w14:paraId="6A78311F"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0017277"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 xml:space="preserve">Európai </w:t>
            </w:r>
            <w:proofErr w:type="spellStart"/>
            <w:r w:rsidRPr="00C222A9">
              <w:rPr>
                <w:rFonts w:eastAsia="Times New Roman" w:cs="Times New Roman"/>
                <w:color w:val="000000"/>
                <w:sz w:val="18"/>
                <w:szCs w:val="18"/>
                <w:lang w:eastAsia="hu-HU"/>
              </w:rPr>
              <w:t>úniós</w:t>
            </w:r>
            <w:proofErr w:type="spellEnd"/>
            <w:r w:rsidRPr="00C222A9">
              <w:rPr>
                <w:rFonts w:eastAsia="Times New Roman" w:cs="Times New Roman"/>
                <w:color w:val="000000"/>
                <w:sz w:val="18"/>
                <w:szCs w:val="18"/>
                <w:lang w:eastAsia="hu-HU"/>
              </w:rPr>
              <w:t xml:space="preserve"> ismeretek</w:t>
            </w:r>
          </w:p>
        </w:tc>
        <w:tc>
          <w:tcPr>
            <w:tcW w:w="500" w:type="dxa"/>
            <w:shd w:val="clear" w:color="auto" w:fill="auto"/>
            <w:noWrap/>
            <w:vAlign w:val="center"/>
            <w:hideMark/>
          </w:tcPr>
          <w:p w14:paraId="4242474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500" w:type="dxa"/>
            <w:shd w:val="clear" w:color="000000" w:fill="F2F2F2"/>
            <w:noWrap/>
            <w:vAlign w:val="center"/>
            <w:hideMark/>
          </w:tcPr>
          <w:p w14:paraId="03B6700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8F382B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0EABB1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817361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D82218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44D77A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AF36D2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7AF28D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35BE987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BEB2D2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675" w:type="dxa"/>
            <w:vMerge/>
            <w:vAlign w:val="center"/>
            <w:hideMark/>
          </w:tcPr>
          <w:p w14:paraId="3830D01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43AB0959"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39267C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2A361C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0EBFDF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500" w:type="dxa"/>
            <w:shd w:val="clear" w:color="auto" w:fill="auto"/>
            <w:noWrap/>
            <w:vAlign w:val="center"/>
            <w:hideMark/>
          </w:tcPr>
          <w:p w14:paraId="787BD15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119D45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6F2D5C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D012A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0C3D6A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640FAC6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r>
      <w:tr w:rsidR="00361003" w:rsidRPr="00C222A9" w14:paraId="547A65E5" w14:textId="77777777" w:rsidTr="00361003">
        <w:trPr>
          <w:trHeight w:val="480"/>
          <w:jc w:val="center"/>
        </w:trPr>
        <w:tc>
          <w:tcPr>
            <w:tcW w:w="940" w:type="dxa"/>
            <w:vMerge/>
            <w:vAlign w:val="center"/>
            <w:hideMark/>
          </w:tcPr>
          <w:p w14:paraId="1810E51E"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5B325E81" w14:textId="77777777" w:rsidR="00361003" w:rsidRPr="00C222A9" w:rsidRDefault="00361003" w:rsidP="00526B55">
            <w:pPr>
              <w:spacing w:after="0"/>
              <w:jc w:val="left"/>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Gazdálkodási alapgyakorlatok</w:t>
            </w:r>
          </w:p>
        </w:tc>
        <w:tc>
          <w:tcPr>
            <w:tcW w:w="500" w:type="dxa"/>
            <w:shd w:val="clear" w:color="auto" w:fill="auto"/>
            <w:noWrap/>
            <w:vAlign w:val="center"/>
            <w:hideMark/>
          </w:tcPr>
          <w:p w14:paraId="2881905C"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0D8BCF4C"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72</w:t>
            </w:r>
          </w:p>
        </w:tc>
        <w:tc>
          <w:tcPr>
            <w:tcW w:w="500" w:type="dxa"/>
            <w:shd w:val="clear" w:color="auto" w:fill="auto"/>
            <w:noWrap/>
            <w:vAlign w:val="center"/>
            <w:hideMark/>
          </w:tcPr>
          <w:p w14:paraId="479C611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554577F6"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72</w:t>
            </w:r>
          </w:p>
        </w:tc>
        <w:tc>
          <w:tcPr>
            <w:tcW w:w="500" w:type="dxa"/>
            <w:shd w:val="clear" w:color="000000" w:fill="F2F2F2"/>
            <w:noWrap/>
            <w:vAlign w:val="center"/>
            <w:hideMark/>
          </w:tcPr>
          <w:p w14:paraId="6517F294"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62C20C4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495DEAF1"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72</w:t>
            </w:r>
          </w:p>
        </w:tc>
        <w:tc>
          <w:tcPr>
            <w:tcW w:w="500" w:type="dxa"/>
            <w:shd w:val="clear" w:color="000000" w:fill="F2F2F2"/>
            <w:noWrap/>
            <w:vAlign w:val="center"/>
            <w:hideMark/>
          </w:tcPr>
          <w:p w14:paraId="330AEFA6"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88" w:type="dxa"/>
            <w:shd w:val="clear" w:color="auto" w:fill="auto"/>
            <w:noWrap/>
            <w:vAlign w:val="center"/>
            <w:hideMark/>
          </w:tcPr>
          <w:p w14:paraId="459893D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412" w:type="dxa"/>
            <w:shd w:val="clear" w:color="000000" w:fill="F2F2F2"/>
            <w:noWrap/>
            <w:vAlign w:val="center"/>
            <w:hideMark/>
          </w:tcPr>
          <w:p w14:paraId="096B6A9B"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48</w:t>
            </w:r>
          </w:p>
        </w:tc>
        <w:tc>
          <w:tcPr>
            <w:tcW w:w="681" w:type="dxa"/>
            <w:shd w:val="clear" w:color="auto" w:fill="auto"/>
            <w:noWrap/>
            <w:vAlign w:val="center"/>
            <w:hideMark/>
          </w:tcPr>
          <w:p w14:paraId="78E58031"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264</w:t>
            </w:r>
          </w:p>
        </w:tc>
        <w:tc>
          <w:tcPr>
            <w:tcW w:w="675" w:type="dxa"/>
            <w:vMerge w:val="restart"/>
            <w:shd w:val="clear" w:color="auto" w:fill="auto"/>
            <w:noWrap/>
            <w:hideMark/>
          </w:tcPr>
          <w:p w14:paraId="1773C75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264</w:t>
            </w:r>
          </w:p>
        </w:tc>
        <w:tc>
          <w:tcPr>
            <w:tcW w:w="681" w:type="dxa"/>
            <w:vMerge w:val="restart"/>
            <w:shd w:val="clear" w:color="auto" w:fill="auto"/>
            <w:noWrap/>
            <w:hideMark/>
          </w:tcPr>
          <w:p w14:paraId="4FB44CD2"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auto" w:fill="auto"/>
            <w:noWrap/>
            <w:vAlign w:val="center"/>
            <w:hideMark/>
          </w:tcPr>
          <w:p w14:paraId="52F3EECD"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731D187E"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3E419ACD"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264</w:t>
            </w:r>
          </w:p>
        </w:tc>
        <w:tc>
          <w:tcPr>
            <w:tcW w:w="500" w:type="dxa"/>
            <w:shd w:val="clear" w:color="auto" w:fill="auto"/>
            <w:noWrap/>
            <w:vAlign w:val="center"/>
            <w:hideMark/>
          </w:tcPr>
          <w:p w14:paraId="75DC7C3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269650B4"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6FA2D3A4"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549E3B01"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554A7C1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25875952"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r>
      <w:tr w:rsidR="00361003" w:rsidRPr="00C222A9" w14:paraId="16EDE4CA" w14:textId="77777777" w:rsidTr="00361003">
        <w:trPr>
          <w:trHeight w:val="240"/>
          <w:jc w:val="center"/>
        </w:trPr>
        <w:tc>
          <w:tcPr>
            <w:tcW w:w="940" w:type="dxa"/>
            <w:vMerge/>
            <w:vAlign w:val="center"/>
            <w:hideMark/>
          </w:tcPr>
          <w:p w14:paraId="76A3EA7D"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967B79F"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Adózási ismeretek</w:t>
            </w:r>
          </w:p>
        </w:tc>
        <w:tc>
          <w:tcPr>
            <w:tcW w:w="500" w:type="dxa"/>
            <w:shd w:val="clear" w:color="auto" w:fill="auto"/>
            <w:noWrap/>
            <w:vAlign w:val="center"/>
            <w:hideMark/>
          </w:tcPr>
          <w:p w14:paraId="626A1EC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C2AF17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67F094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2948DF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000000" w:fill="F2F2F2"/>
            <w:noWrap/>
            <w:vAlign w:val="center"/>
            <w:hideMark/>
          </w:tcPr>
          <w:p w14:paraId="5817F38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9E6935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DAEDF1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15</w:t>
            </w:r>
          </w:p>
        </w:tc>
        <w:tc>
          <w:tcPr>
            <w:tcW w:w="500" w:type="dxa"/>
            <w:shd w:val="clear" w:color="000000" w:fill="F2F2F2"/>
            <w:noWrap/>
            <w:vAlign w:val="center"/>
            <w:hideMark/>
          </w:tcPr>
          <w:p w14:paraId="08B0A26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B536D0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4A8BCD4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04E641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27</w:t>
            </w:r>
          </w:p>
        </w:tc>
        <w:tc>
          <w:tcPr>
            <w:tcW w:w="675" w:type="dxa"/>
            <w:vMerge/>
            <w:vAlign w:val="center"/>
            <w:hideMark/>
          </w:tcPr>
          <w:p w14:paraId="0A61F37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AC6BA1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4DD8FE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2E61D2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0F86C2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27</w:t>
            </w:r>
          </w:p>
        </w:tc>
        <w:tc>
          <w:tcPr>
            <w:tcW w:w="500" w:type="dxa"/>
            <w:shd w:val="clear" w:color="auto" w:fill="auto"/>
            <w:noWrap/>
            <w:vAlign w:val="center"/>
            <w:hideMark/>
          </w:tcPr>
          <w:p w14:paraId="0559127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5264F6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9C0D2A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55EE96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52DC56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07F9D85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r>
      <w:tr w:rsidR="00361003" w:rsidRPr="00C222A9" w14:paraId="63E87482" w14:textId="77777777" w:rsidTr="00361003">
        <w:trPr>
          <w:trHeight w:val="240"/>
          <w:jc w:val="center"/>
        </w:trPr>
        <w:tc>
          <w:tcPr>
            <w:tcW w:w="940" w:type="dxa"/>
            <w:vMerge/>
            <w:vAlign w:val="center"/>
            <w:hideMark/>
          </w:tcPr>
          <w:p w14:paraId="3F6EE908"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1CEEB4F8"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Vállalkozás gyakorlása</w:t>
            </w:r>
          </w:p>
        </w:tc>
        <w:tc>
          <w:tcPr>
            <w:tcW w:w="500" w:type="dxa"/>
            <w:shd w:val="clear" w:color="auto" w:fill="auto"/>
            <w:noWrap/>
            <w:vAlign w:val="center"/>
            <w:hideMark/>
          </w:tcPr>
          <w:p w14:paraId="24CCE82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3F2650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72</w:t>
            </w:r>
          </w:p>
        </w:tc>
        <w:tc>
          <w:tcPr>
            <w:tcW w:w="500" w:type="dxa"/>
            <w:shd w:val="clear" w:color="auto" w:fill="auto"/>
            <w:noWrap/>
            <w:vAlign w:val="center"/>
            <w:hideMark/>
          </w:tcPr>
          <w:p w14:paraId="651B717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8DE03C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844DA8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480BEC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A234ED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45</w:t>
            </w:r>
          </w:p>
        </w:tc>
        <w:tc>
          <w:tcPr>
            <w:tcW w:w="500" w:type="dxa"/>
            <w:shd w:val="clear" w:color="000000" w:fill="F2F2F2"/>
            <w:noWrap/>
            <w:vAlign w:val="center"/>
            <w:hideMark/>
          </w:tcPr>
          <w:p w14:paraId="0794DF8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550322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20A1FD6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182570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117</w:t>
            </w:r>
          </w:p>
        </w:tc>
        <w:tc>
          <w:tcPr>
            <w:tcW w:w="675" w:type="dxa"/>
            <w:vMerge/>
            <w:vAlign w:val="center"/>
            <w:hideMark/>
          </w:tcPr>
          <w:p w14:paraId="00511A0F"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4261709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F2A211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E4472E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2F9ECC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117</w:t>
            </w:r>
          </w:p>
        </w:tc>
        <w:tc>
          <w:tcPr>
            <w:tcW w:w="500" w:type="dxa"/>
            <w:shd w:val="clear" w:color="auto" w:fill="auto"/>
            <w:noWrap/>
            <w:vAlign w:val="center"/>
            <w:hideMark/>
          </w:tcPr>
          <w:p w14:paraId="68FE544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FF51A6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90230F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41C537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DBA9B7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6AEB675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r>
      <w:tr w:rsidR="00361003" w:rsidRPr="00C222A9" w14:paraId="17AC3D2E" w14:textId="77777777" w:rsidTr="00361003">
        <w:trPr>
          <w:trHeight w:val="720"/>
          <w:jc w:val="center"/>
        </w:trPr>
        <w:tc>
          <w:tcPr>
            <w:tcW w:w="940" w:type="dxa"/>
            <w:vMerge/>
            <w:vAlign w:val="center"/>
            <w:hideMark/>
          </w:tcPr>
          <w:p w14:paraId="67CA7B76"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5DEF4EB5"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Mezőgazdasági vállalkozás marketing tevékenysége</w:t>
            </w:r>
          </w:p>
        </w:tc>
        <w:tc>
          <w:tcPr>
            <w:tcW w:w="500" w:type="dxa"/>
            <w:shd w:val="clear" w:color="auto" w:fill="auto"/>
            <w:noWrap/>
            <w:vAlign w:val="center"/>
            <w:hideMark/>
          </w:tcPr>
          <w:p w14:paraId="0A43E76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A11E86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C0CE2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563AFD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C5DF85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C0CF9A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8D2194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F2015E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5CF419D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1B90941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48</w:t>
            </w:r>
          </w:p>
        </w:tc>
        <w:tc>
          <w:tcPr>
            <w:tcW w:w="681" w:type="dxa"/>
            <w:shd w:val="clear" w:color="auto" w:fill="auto"/>
            <w:noWrap/>
            <w:vAlign w:val="center"/>
            <w:hideMark/>
          </w:tcPr>
          <w:p w14:paraId="148F072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48</w:t>
            </w:r>
          </w:p>
        </w:tc>
        <w:tc>
          <w:tcPr>
            <w:tcW w:w="675" w:type="dxa"/>
            <w:vMerge/>
            <w:vAlign w:val="center"/>
            <w:hideMark/>
          </w:tcPr>
          <w:p w14:paraId="4E12759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53585C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15938E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6E885B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15F16E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48</w:t>
            </w:r>
          </w:p>
        </w:tc>
        <w:tc>
          <w:tcPr>
            <w:tcW w:w="500" w:type="dxa"/>
            <w:shd w:val="clear" w:color="auto" w:fill="auto"/>
            <w:noWrap/>
            <w:vAlign w:val="center"/>
            <w:hideMark/>
          </w:tcPr>
          <w:p w14:paraId="07FF3A3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569520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47DC98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8A88C0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511599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75A6B64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r>
      <w:tr w:rsidR="00361003" w:rsidRPr="00C222A9" w14:paraId="7021C720" w14:textId="77777777" w:rsidTr="00361003">
        <w:trPr>
          <w:trHeight w:val="240"/>
          <w:jc w:val="center"/>
        </w:trPr>
        <w:tc>
          <w:tcPr>
            <w:tcW w:w="940" w:type="dxa"/>
            <w:vMerge/>
            <w:vAlign w:val="center"/>
            <w:hideMark/>
          </w:tcPr>
          <w:p w14:paraId="45B3D0C6"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1E5D0536"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Adminisztráció</w:t>
            </w:r>
          </w:p>
        </w:tc>
        <w:tc>
          <w:tcPr>
            <w:tcW w:w="500" w:type="dxa"/>
            <w:shd w:val="clear" w:color="auto" w:fill="auto"/>
            <w:noWrap/>
            <w:vAlign w:val="center"/>
            <w:hideMark/>
          </w:tcPr>
          <w:p w14:paraId="4A2EABB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B7E53A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85B6AF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624063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60</w:t>
            </w:r>
          </w:p>
        </w:tc>
        <w:tc>
          <w:tcPr>
            <w:tcW w:w="500" w:type="dxa"/>
            <w:shd w:val="clear" w:color="000000" w:fill="F2F2F2"/>
            <w:noWrap/>
            <w:vAlign w:val="center"/>
            <w:hideMark/>
          </w:tcPr>
          <w:p w14:paraId="4F0F161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0CF4D5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BD6EC6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F38178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25EBE72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661034F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6CCA12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60</w:t>
            </w:r>
          </w:p>
        </w:tc>
        <w:tc>
          <w:tcPr>
            <w:tcW w:w="675" w:type="dxa"/>
            <w:vMerge/>
            <w:vAlign w:val="center"/>
            <w:hideMark/>
          </w:tcPr>
          <w:p w14:paraId="434E27B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85637D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A96BA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493CE1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55736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60</w:t>
            </w:r>
          </w:p>
        </w:tc>
        <w:tc>
          <w:tcPr>
            <w:tcW w:w="500" w:type="dxa"/>
            <w:shd w:val="clear" w:color="auto" w:fill="auto"/>
            <w:noWrap/>
            <w:vAlign w:val="center"/>
            <w:hideMark/>
          </w:tcPr>
          <w:p w14:paraId="7DD98C9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DF4A0A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CC502D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D0B8EF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F7923F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6565094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r>
      <w:tr w:rsidR="00361003" w:rsidRPr="00C222A9" w14:paraId="125F3D94" w14:textId="77777777" w:rsidTr="00361003">
        <w:trPr>
          <w:trHeight w:val="240"/>
          <w:jc w:val="center"/>
        </w:trPr>
        <w:tc>
          <w:tcPr>
            <w:tcW w:w="940" w:type="dxa"/>
            <w:vMerge/>
            <w:vAlign w:val="center"/>
            <w:hideMark/>
          </w:tcPr>
          <w:p w14:paraId="5AE10AC3"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666C9AA"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Kommunikáció</w:t>
            </w:r>
          </w:p>
        </w:tc>
        <w:tc>
          <w:tcPr>
            <w:tcW w:w="500" w:type="dxa"/>
            <w:shd w:val="clear" w:color="auto" w:fill="auto"/>
            <w:noWrap/>
            <w:vAlign w:val="center"/>
            <w:hideMark/>
          </w:tcPr>
          <w:p w14:paraId="00B2B0E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2386BC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98B621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33E3B5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57804B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8591D6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DCA7C4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000000" w:fill="F2F2F2"/>
            <w:noWrap/>
            <w:vAlign w:val="center"/>
            <w:hideMark/>
          </w:tcPr>
          <w:p w14:paraId="7C0E3A3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48DBE69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372AC31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E8C249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675" w:type="dxa"/>
            <w:vMerge/>
            <w:vAlign w:val="center"/>
            <w:hideMark/>
          </w:tcPr>
          <w:p w14:paraId="6163EA9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512BEFA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D9503F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8C562E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770521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auto" w:fill="auto"/>
            <w:noWrap/>
            <w:vAlign w:val="center"/>
            <w:hideMark/>
          </w:tcPr>
          <w:p w14:paraId="3B0B423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9F7C80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1C1165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783267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D670CF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1569AE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r>
      <w:tr w:rsidR="00361003" w:rsidRPr="00C222A9" w14:paraId="143F1F61" w14:textId="77777777" w:rsidTr="00361003">
        <w:trPr>
          <w:trHeight w:val="480"/>
          <w:jc w:val="center"/>
        </w:trPr>
        <w:tc>
          <w:tcPr>
            <w:tcW w:w="940" w:type="dxa"/>
            <w:vMerge w:val="restart"/>
            <w:shd w:val="clear" w:color="auto" w:fill="auto"/>
            <w:textDirection w:val="btLr"/>
            <w:vAlign w:val="center"/>
            <w:hideMark/>
          </w:tcPr>
          <w:p w14:paraId="6ACA0D9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10925-16</w:t>
            </w:r>
            <w:r w:rsidRPr="00C222A9">
              <w:rPr>
                <w:rFonts w:eastAsia="Times New Roman" w:cs="Times New Roman"/>
                <w:color w:val="000000"/>
                <w:sz w:val="18"/>
                <w:szCs w:val="18"/>
                <w:lang w:eastAsia="hu-HU"/>
              </w:rPr>
              <w:br/>
              <w:t>Agrárműszaki alapok</w:t>
            </w:r>
          </w:p>
        </w:tc>
        <w:tc>
          <w:tcPr>
            <w:tcW w:w="1821" w:type="dxa"/>
            <w:shd w:val="clear" w:color="auto" w:fill="auto"/>
            <w:vAlign w:val="center"/>
            <w:hideMark/>
          </w:tcPr>
          <w:p w14:paraId="64791860" w14:textId="77777777" w:rsidR="00361003" w:rsidRPr="00C222A9" w:rsidRDefault="00361003" w:rsidP="00526B55">
            <w:pPr>
              <w:spacing w:after="0"/>
              <w:jc w:val="left"/>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xml:space="preserve">Géprajz, gépelemek, </w:t>
            </w:r>
            <w:proofErr w:type="spellStart"/>
            <w:r w:rsidRPr="00C222A9">
              <w:rPr>
                <w:rFonts w:eastAsia="Times New Roman" w:cs="Times New Roman"/>
                <w:b/>
                <w:bCs/>
                <w:color w:val="000000"/>
                <w:sz w:val="18"/>
                <w:szCs w:val="18"/>
                <w:lang w:eastAsia="hu-HU"/>
              </w:rPr>
              <w:t>mehanika</w:t>
            </w:r>
            <w:proofErr w:type="spellEnd"/>
          </w:p>
        </w:tc>
        <w:tc>
          <w:tcPr>
            <w:tcW w:w="500" w:type="dxa"/>
            <w:shd w:val="clear" w:color="auto" w:fill="auto"/>
            <w:noWrap/>
            <w:vAlign w:val="center"/>
            <w:hideMark/>
          </w:tcPr>
          <w:p w14:paraId="31A6D7C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36</w:t>
            </w:r>
          </w:p>
        </w:tc>
        <w:tc>
          <w:tcPr>
            <w:tcW w:w="500" w:type="dxa"/>
            <w:shd w:val="clear" w:color="000000" w:fill="F2F2F2"/>
            <w:noWrap/>
            <w:vAlign w:val="center"/>
            <w:hideMark/>
          </w:tcPr>
          <w:p w14:paraId="68B1E2C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auto" w:fill="auto"/>
            <w:noWrap/>
            <w:vAlign w:val="center"/>
            <w:hideMark/>
          </w:tcPr>
          <w:p w14:paraId="0B570B66"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36</w:t>
            </w:r>
          </w:p>
        </w:tc>
        <w:tc>
          <w:tcPr>
            <w:tcW w:w="500" w:type="dxa"/>
            <w:shd w:val="clear" w:color="000000" w:fill="F2F2F2"/>
            <w:noWrap/>
            <w:vAlign w:val="center"/>
            <w:hideMark/>
          </w:tcPr>
          <w:p w14:paraId="255D069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7CD3CEE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64B6AA79"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36</w:t>
            </w:r>
          </w:p>
        </w:tc>
        <w:tc>
          <w:tcPr>
            <w:tcW w:w="500" w:type="dxa"/>
            <w:shd w:val="clear" w:color="000000" w:fill="F2F2F2"/>
            <w:noWrap/>
            <w:vAlign w:val="center"/>
            <w:hideMark/>
          </w:tcPr>
          <w:p w14:paraId="4EB6C35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5470C336"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88" w:type="dxa"/>
            <w:shd w:val="clear" w:color="auto" w:fill="auto"/>
            <w:noWrap/>
            <w:vAlign w:val="center"/>
            <w:hideMark/>
          </w:tcPr>
          <w:p w14:paraId="04FDC9F5" w14:textId="49AF4A29"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32</w:t>
            </w:r>
          </w:p>
        </w:tc>
        <w:tc>
          <w:tcPr>
            <w:tcW w:w="412" w:type="dxa"/>
            <w:shd w:val="clear" w:color="000000" w:fill="F2F2F2"/>
            <w:noWrap/>
            <w:vAlign w:val="center"/>
            <w:hideMark/>
          </w:tcPr>
          <w:p w14:paraId="17397F98"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13E0978E" w14:textId="3C2907ED"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140</w:t>
            </w:r>
          </w:p>
        </w:tc>
        <w:tc>
          <w:tcPr>
            <w:tcW w:w="675" w:type="dxa"/>
            <w:vMerge w:val="restart"/>
            <w:shd w:val="clear" w:color="auto" w:fill="auto"/>
            <w:noWrap/>
            <w:hideMark/>
          </w:tcPr>
          <w:p w14:paraId="2A22D1F1"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vMerge w:val="restart"/>
            <w:shd w:val="clear" w:color="auto" w:fill="auto"/>
            <w:noWrap/>
            <w:hideMark/>
          </w:tcPr>
          <w:p w14:paraId="14DCDC9A" w14:textId="7412A4C4"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140</w:t>
            </w:r>
          </w:p>
        </w:tc>
        <w:tc>
          <w:tcPr>
            <w:tcW w:w="500" w:type="dxa"/>
            <w:shd w:val="clear" w:color="auto" w:fill="auto"/>
            <w:noWrap/>
            <w:vAlign w:val="center"/>
            <w:hideMark/>
          </w:tcPr>
          <w:p w14:paraId="7807AF72"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59E2AEC2"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68573C8A" w14:textId="054BEECA"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140</w:t>
            </w:r>
          </w:p>
        </w:tc>
        <w:tc>
          <w:tcPr>
            <w:tcW w:w="500" w:type="dxa"/>
            <w:shd w:val="clear" w:color="auto" w:fill="auto"/>
            <w:noWrap/>
            <w:vAlign w:val="center"/>
            <w:hideMark/>
          </w:tcPr>
          <w:p w14:paraId="75BA61D5" w14:textId="2624061E"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140</w:t>
            </w:r>
          </w:p>
        </w:tc>
        <w:tc>
          <w:tcPr>
            <w:tcW w:w="500" w:type="dxa"/>
            <w:shd w:val="clear" w:color="000000" w:fill="F2F2F2"/>
            <w:noWrap/>
            <w:vAlign w:val="center"/>
            <w:hideMark/>
          </w:tcPr>
          <w:p w14:paraId="0A481135"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09C8D63B"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78CF3CD8"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415E1923"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51F7387E" w14:textId="073CFDD9"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140</w:t>
            </w:r>
          </w:p>
        </w:tc>
      </w:tr>
      <w:tr w:rsidR="00361003" w:rsidRPr="00C222A9" w14:paraId="0717A596" w14:textId="77777777" w:rsidTr="00361003">
        <w:trPr>
          <w:trHeight w:val="240"/>
          <w:jc w:val="center"/>
        </w:trPr>
        <w:tc>
          <w:tcPr>
            <w:tcW w:w="940" w:type="dxa"/>
            <w:vMerge/>
            <w:vAlign w:val="center"/>
            <w:hideMark/>
          </w:tcPr>
          <w:p w14:paraId="54A38B67"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127CCFB"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Műszaki dokumentációk</w:t>
            </w:r>
          </w:p>
        </w:tc>
        <w:tc>
          <w:tcPr>
            <w:tcW w:w="500" w:type="dxa"/>
            <w:shd w:val="clear" w:color="auto" w:fill="auto"/>
            <w:noWrap/>
            <w:vAlign w:val="center"/>
            <w:hideMark/>
          </w:tcPr>
          <w:p w14:paraId="137B91C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500" w:type="dxa"/>
            <w:shd w:val="clear" w:color="000000" w:fill="F2F2F2"/>
            <w:noWrap/>
            <w:vAlign w:val="center"/>
            <w:hideMark/>
          </w:tcPr>
          <w:p w14:paraId="069571A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E365AD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647493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7D0806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4DB86F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4D5F33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EDF9ED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3DDFB5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26012D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644E81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675" w:type="dxa"/>
            <w:vMerge/>
            <w:vAlign w:val="center"/>
            <w:hideMark/>
          </w:tcPr>
          <w:p w14:paraId="6C8926F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4A9367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A9C220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2D1CDA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5CBE74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500" w:type="dxa"/>
            <w:shd w:val="clear" w:color="auto" w:fill="auto"/>
            <w:noWrap/>
            <w:vAlign w:val="center"/>
            <w:hideMark/>
          </w:tcPr>
          <w:p w14:paraId="1A742D3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500" w:type="dxa"/>
            <w:shd w:val="clear" w:color="000000" w:fill="F2F2F2"/>
            <w:noWrap/>
            <w:vAlign w:val="center"/>
            <w:hideMark/>
          </w:tcPr>
          <w:p w14:paraId="75F7671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F3A4AC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A5365F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C7BC55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534E8A2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r>
      <w:tr w:rsidR="00361003" w:rsidRPr="00C222A9" w14:paraId="3085CDDF" w14:textId="77777777" w:rsidTr="00361003">
        <w:trPr>
          <w:trHeight w:val="240"/>
          <w:jc w:val="center"/>
        </w:trPr>
        <w:tc>
          <w:tcPr>
            <w:tcW w:w="940" w:type="dxa"/>
            <w:vMerge/>
            <w:vAlign w:val="center"/>
            <w:hideMark/>
          </w:tcPr>
          <w:p w14:paraId="313818AD"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50176CA1"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Műszaki alapmérések</w:t>
            </w:r>
          </w:p>
        </w:tc>
        <w:tc>
          <w:tcPr>
            <w:tcW w:w="500" w:type="dxa"/>
            <w:shd w:val="clear" w:color="auto" w:fill="auto"/>
            <w:noWrap/>
            <w:vAlign w:val="center"/>
            <w:hideMark/>
          </w:tcPr>
          <w:p w14:paraId="35D5456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000000" w:fill="F2F2F2"/>
            <w:noWrap/>
            <w:vAlign w:val="center"/>
            <w:hideMark/>
          </w:tcPr>
          <w:p w14:paraId="51D4B42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810CC7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780817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7F4823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A3417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B719BD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074320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24B0868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2326655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30A116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675" w:type="dxa"/>
            <w:vMerge/>
            <w:vAlign w:val="center"/>
            <w:hideMark/>
          </w:tcPr>
          <w:p w14:paraId="044A2D4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CB7D19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2F13F3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C11F56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7FFFF2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auto" w:fill="auto"/>
            <w:noWrap/>
            <w:vAlign w:val="center"/>
            <w:hideMark/>
          </w:tcPr>
          <w:p w14:paraId="32ED593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000000" w:fill="F2F2F2"/>
            <w:noWrap/>
            <w:vAlign w:val="center"/>
            <w:hideMark/>
          </w:tcPr>
          <w:p w14:paraId="56851E4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BE653B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E2684D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6C34BD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0D41CDE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r>
      <w:tr w:rsidR="00361003" w:rsidRPr="00C222A9" w14:paraId="34A0091C" w14:textId="77777777" w:rsidTr="00361003">
        <w:trPr>
          <w:trHeight w:val="480"/>
          <w:jc w:val="center"/>
        </w:trPr>
        <w:tc>
          <w:tcPr>
            <w:tcW w:w="940" w:type="dxa"/>
            <w:vMerge/>
            <w:vAlign w:val="center"/>
            <w:hideMark/>
          </w:tcPr>
          <w:p w14:paraId="1837B683"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C61728B"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Gépelemek igénybevételének módjai</w:t>
            </w:r>
          </w:p>
        </w:tc>
        <w:tc>
          <w:tcPr>
            <w:tcW w:w="500" w:type="dxa"/>
            <w:shd w:val="clear" w:color="auto" w:fill="auto"/>
            <w:noWrap/>
            <w:vAlign w:val="center"/>
            <w:hideMark/>
          </w:tcPr>
          <w:p w14:paraId="4B0D8CF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1E6918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56932F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0FD6236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518D3D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483225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5C9318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27E04A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78530D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4BAF8E7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8F8FD2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675" w:type="dxa"/>
            <w:vMerge/>
            <w:vAlign w:val="center"/>
            <w:hideMark/>
          </w:tcPr>
          <w:p w14:paraId="7314115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3EAFAF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8AAE25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EBB2E0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DE1A26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auto" w:fill="auto"/>
            <w:noWrap/>
            <w:vAlign w:val="center"/>
            <w:hideMark/>
          </w:tcPr>
          <w:p w14:paraId="641F22E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198BC71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260E9B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AF3B63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2A29C3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6350FA5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r>
      <w:tr w:rsidR="00361003" w:rsidRPr="00C222A9" w14:paraId="6863D434" w14:textId="77777777" w:rsidTr="00361003">
        <w:trPr>
          <w:trHeight w:val="240"/>
          <w:jc w:val="center"/>
        </w:trPr>
        <w:tc>
          <w:tcPr>
            <w:tcW w:w="940" w:type="dxa"/>
            <w:vMerge/>
            <w:vAlign w:val="center"/>
            <w:hideMark/>
          </w:tcPr>
          <w:p w14:paraId="7A8A5188"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766D0DC"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Kötőgépelemek</w:t>
            </w:r>
          </w:p>
        </w:tc>
        <w:tc>
          <w:tcPr>
            <w:tcW w:w="500" w:type="dxa"/>
            <w:shd w:val="clear" w:color="auto" w:fill="auto"/>
            <w:noWrap/>
            <w:vAlign w:val="center"/>
            <w:hideMark/>
          </w:tcPr>
          <w:p w14:paraId="4ABD39F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864F49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4094D5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500" w:type="dxa"/>
            <w:shd w:val="clear" w:color="000000" w:fill="F2F2F2"/>
            <w:noWrap/>
            <w:vAlign w:val="center"/>
            <w:hideMark/>
          </w:tcPr>
          <w:p w14:paraId="63E879F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89CBD0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00C480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234EF6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3D0B2E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86C577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3F64E46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C9BDBC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675" w:type="dxa"/>
            <w:vMerge/>
            <w:vAlign w:val="center"/>
            <w:hideMark/>
          </w:tcPr>
          <w:p w14:paraId="224C15C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5BEC1FA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C87118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4B822F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721223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500" w:type="dxa"/>
            <w:shd w:val="clear" w:color="auto" w:fill="auto"/>
            <w:noWrap/>
            <w:vAlign w:val="center"/>
            <w:hideMark/>
          </w:tcPr>
          <w:p w14:paraId="6D294C7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500" w:type="dxa"/>
            <w:shd w:val="clear" w:color="000000" w:fill="F2F2F2"/>
            <w:noWrap/>
            <w:vAlign w:val="center"/>
            <w:hideMark/>
          </w:tcPr>
          <w:p w14:paraId="6467B14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90892E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8F7DAB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78F819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176A69A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r>
      <w:tr w:rsidR="00361003" w:rsidRPr="00C222A9" w14:paraId="021D0F33" w14:textId="77777777" w:rsidTr="00361003">
        <w:trPr>
          <w:trHeight w:val="960"/>
          <w:jc w:val="center"/>
        </w:trPr>
        <w:tc>
          <w:tcPr>
            <w:tcW w:w="940" w:type="dxa"/>
            <w:vMerge/>
            <w:vAlign w:val="center"/>
            <w:hideMark/>
          </w:tcPr>
          <w:p w14:paraId="58D0B2FE"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596FADE3"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Tengelyek, tengelykötések, csapágyak, csapágyazások</w:t>
            </w:r>
          </w:p>
        </w:tc>
        <w:tc>
          <w:tcPr>
            <w:tcW w:w="500" w:type="dxa"/>
            <w:shd w:val="clear" w:color="auto" w:fill="auto"/>
            <w:noWrap/>
            <w:vAlign w:val="center"/>
            <w:hideMark/>
          </w:tcPr>
          <w:p w14:paraId="300A8B0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F848DE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B454C4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6C8D47A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303443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F5CA46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000000" w:fill="F2F2F2"/>
            <w:noWrap/>
            <w:vAlign w:val="center"/>
            <w:hideMark/>
          </w:tcPr>
          <w:p w14:paraId="101C0CF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F2B234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54F4F45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544EAB7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91593E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675" w:type="dxa"/>
            <w:vMerge/>
            <w:vAlign w:val="center"/>
            <w:hideMark/>
          </w:tcPr>
          <w:p w14:paraId="7BD704C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02DFA25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864695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F29A76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C086D9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500" w:type="dxa"/>
            <w:shd w:val="clear" w:color="auto" w:fill="auto"/>
            <w:noWrap/>
            <w:vAlign w:val="center"/>
            <w:hideMark/>
          </w:tcPr>
          <w:p w14:paraId="0A60284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500" w:type="dxa"/>
            <w:shd w:val="clear" w:color="000000" w:fill="F2F2F2"/>
            <w:noWrap/>
            <w:vAlign w:val="center"/>
            <w:hideMark/>
          </w:tcPr>
          <w:p w14:paraId="25F5BBA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F2DC92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A8B50F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DAEAFA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4194BCD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r>
      <w:tr w:rsidR="00361003" w:rsidRPr="00C222A9" w14:paraId="25BF6C53" w14:textId="77777777" w:rsidTr="00361003">
        <w:trPr>
          <w:trHeight w:val="240"/>
          <w:jc w:val="center"/>
        </w:trPr>
        <w:tc>
          <w:tcPr>
            <w:tcW w:w="940" w:type="dxa"/>
            <w:vMerge/>
            <w:vAlign w:val="center"/>
            <w:hideMark/>
          </w:tcPr>
          <w:p w14:paraId="2FDCC682"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43B83ECC"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Rugók</w:t>
            </w:r>
          </w:p>
        </w:tc>
        <w:tc>
          <w:tcPr>
            <w:tcW w:w="500" w:type="dxa"/>
            <w:shd w:val="clear" w:color="auto" w:fill="auto"/>
            <w:noWrap/>
            <w:vAlign w:val="center"/>
            <w:hideMark/>
          </w:tcPr>
          <w:p w14:paraId="5F78A6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2A1F3C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A1320C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ADDE85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E27D8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9A4DB9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74897F0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9DB38C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4A1F546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2EF6199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2414AD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675" w:type="dxa"/>
            <w:vMerge/>
            <w:vAlign w:val="center"/>
            <w:hideMark/>
          </w:tcPr>
          <w:p w14:paraId="0DE1EE49"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F7F0C8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80FB49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D8FC4C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F7C911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auto" w:fill="auto"/>
            <w:noWrap/>
            <w:vAlign w:val="center"/>
            <w:hideMark/>
          </w:tcPr>
          <w:p w14:paraId="08D6B27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2F893EE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F3FA65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7DD6A2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43EB22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0446A89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r>
      <w:tr w:rsidR="00361003" w:rsidRPr="00C222A9" w14:paraId="0D153429" w14:textId="77777777" w:rsidTr="00361003">
        <w:trPr>
          <w:trHeight w:val="240"/>
          <w:jc w:val="center"/>
        </w:trPr>
        <w:tc>
          <w:tcPr>
            <w:tcW w:w="940" w:type="dxa"/>
            <w:vMerge/>
            <w:vAlign w:val="center"/>
            <w:hideMark/>
          </w:tcPr>
          <w:p w14:paraId="3BAB6519"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39524BB8"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Tengelykapcsolók, fékek</w:t>
            </w:r>
          </w:p>
        </w:tc>
        <w:tc>
          <w:tcPr>
            <w:tcW w:w="500" w:type="dxa"/>
            <w:shd w:val="clear" w:color="auto" w:fill="auto"/>
            <w:noWrap/>
            <w:vAlign w:val="center"/>
            <w:hideMark/>
          </w:tcPr>
          <w:p w14:paraId="31B1C08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B34921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AD4CD3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0D1FA3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27A042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DFE07A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000000" w:fill="F2F2F2"/>
            <w:noWrap/>
            <w:vAlign w:val="center"/>
            <w:hideMark/>
          </w:tcPr>
          <w:p w14:paraId="5578C0C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48858B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4DC0A78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72E76BE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322C3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675" w:type="dxa"/>
            <w:vMerge/>
            <w:vAlign w:val="center"/>
            <w:hideMark/>
          </w:tcPr>
          <w:p w14:paraId="57BC5FF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70BA379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2F3397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7EFE76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98CAF6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auto" w:fill="auto"/>
            <w:noWrap/>
            <w:vAlign w:val="center"/>
            <w:hideMark/>
          </w:tcPr>
          <w:p w14:paraId="75321EF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000000" w:fill="F2F2F2"/>
            <w:noWrap/>
            <w:vAlign w:val="center"/>
            <w:hideMark/>
          </w:tcPr>
          <w:p w14:paraId="1ED9EE8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9A1596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DEEED5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2146CF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24A5F0D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r>
      <w:tr w:rsidR="00361003" w:rsidRPr="00C222A9" w14:paraId="21D31408" w14:textId="77777777" w:rsidTr="00361003">
        <w:trPr>
          <w:trHeight w:val="480"/>
          <w:jc w:val="center"/>
        </w:trPr>
        <w:tc>
          <w:tcPr>
            <w:tcW w:w="940" w:type="dxa"/>
            <w:vMerge/>
            <w:vAlign w:val="center"/>
            <w:hideMark/>
          </w:tcPr>
          <w:p w14:paraId="017ECA63"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826E1FF"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Vezetékelemek és kötéseik</w:t>
            </w:r>
          </w:p>
        </w:tc>
        <w:tc>
          <w:tcPr>
            <w:tcW w:w="500" w:type="dxa"/>
            <w:shd w:val="clear" w:color="auto" w:fill="auto"/>
            <w:noWrap/>
            <w:vAlign w:val="center"/>
            <w:hideMark/>
          </w:tcPr>
          <w:p w14:paraId="7FDCC2E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32E4F5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2A6AF9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FAC39A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D2BD1A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5167FF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6B37AB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1C4C51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4CA8D6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412" w:type="dxa"/>
            <w:shd w:val="clear" w:color="000000" w:fill="F2F2F2"/>
            <w:noWrap/>
            <w:vAlign w:val="center"/>
            <w:hideMark/>
          </w:tcPr>
          <w:p w14:paraId="69A068A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9DC01F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75" w:type="dxa"/>
            <w:vMerge/>
            <w:vAlign w:val="center"/>
            <w:hideMark/>
          </w:tcPr>
          <w:p w14:paraId="18447A7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61BB66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031283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8E1AD6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4C67BA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0D82555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5C11A44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BD738C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AAA7BC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95BEF7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56FF790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72435A32" w14:textId="77777777" w:rsidTr="00361003">
        <w:trPr>
          <w:trHeight w:val="240"/>
          <w:jc w:val="center"/>
        </w:trPr>
        <w:tc>
          <w:tcPr>
            <w:tcW w:w="940" w:type="dxa"/>
            <w:vMerge/>
            <w:vAlign w:val="center"/>
            <w:hideMark/>
          </w:tcPr>
          <w:p w14:paraId="39B42E81"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5068DC29"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Hajtások</w:t>
            </w:r>
          </w:p>
        </w:tc>
        <w:tc>
          <w:tcPr>
            <w:tcW w:w="500" w:type="dxa"/>
            <w:shd w:val="clear" w:color="auto" w:fill="auto"/>
            <w:noWrap/>
            <w:vAlign w:val="center"/>
            <w:hideMark/>
          </w:tcPr>
          <w:p w14:paraId="73F9DAA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3469C0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6DB89B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F3FD40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EB6E00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8BC1B5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371D36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0C8582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60EBD24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7</w:t>
            </w:r>
          </w:p>
        </w:tc>
        <w:tc>
          <w:tcPr>
            <w:tcW w:w="412" w:type="dxa"/>
            <w:shd w:val="clear" w:color="000000" w:fill="F2F2F2"/>
            <w:noWrap/>
            <w:vAlign w:val="center"/>
            <w:hideMark/>
          </w:tcPr>
          <w:p w14:paraId="51EEA10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AA5062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7</w:t>
            </w:r>
          </w:p>
        </w:tc>
        <w:tc>
          <w:tcPr>
            <w:tcW w:w="675" w:type="dxa"/>
            <w:vMerge/>
            <w:vAlign w:val="center"/>
            <w:hideMark/>
          </w:tcPr>
          <w:p w14:paraId="37E8DF61"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7BCE595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4634E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E69252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2C3978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7</w:t>
            </w:r>
          </w:p>
        </w:tc>
        <w:tc>
          <w:tcPr>
            <w:tcW w:w="500" w:type="dxa"/>
            <w:shd w:val="clear" w:color="auto" w:fill="auto"/>
            <w:noWrap/>
            <w:vAlign w:val="center"/>
            <w:hideMark/>
          </w:tcPr>
          <w:p w14:paraId="0498AC4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7</w:t>
            </w:r>
          </w:p>
        </w:tc>
        <w:tc>
          <w:tcPr>
            <w:tcW w:w="500" w:type="dxa"/>
            <w:shd w:val="clear" w:color="000000" w:fill="F2F2F2"/>
            <w:noWrap/>
            <w:vAlign w:val="center"/>
            <w:hideMark/>
          </w:tcPr>
          <w:p w14:paraId="7016B76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287A5F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8F5E43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C401D3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32AEAD8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7</w:t>
            </w:r>
          </w:p>
        </w:tc>
      </w:tr>
      <w:tr w:rsidR="00361003" w:rsidRPr="00C222A9" w14:paraId="316E6D77" w14:textId="77777777" w:rsidTr="00361003">
        <w:trPr>
          <w:trHeight w:val="240"/>
          <w:jc w:val="center"/>
        </w:trPr>
        <w:tc>
          <w:tcPr>
            <w:tcW w:w="940" w:type="dxa"/>
            <w:vMerge/>
            <w:vAlign w:val="center"/>
            <w:hideMark/>
          </w:tcPr>
          <w:p w14:paraId="1CE827AD"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1146E6E6"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Statikai alapfogalmak</w:t>
            </w:r>
          </w:p>
        </w:tc>
        <w:tc>
          <w:tcPr>
            <w:tcW w:w="500" w:type="dxa"/>
            <w:shd w:val="clear" w:color="auto" w:fill="auto"/>
            <w:noWrap/>
            <w:vAlign w:val="center"/>
            <w:hideMark/>
          </w:tcPr>
          <w:p w14:paraId="01ABAFC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28456D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A044A4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1A1696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856047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6F7085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E082F7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B12196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6066A76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7</w:t>
            </w:r>
          </w:p>
        </w:tc>
        <w:tc>
          <w:tcPr>
            <w:tcW w:w="412" w:type="dxa"/>
            <w:shd w:val="clear" w:color="000000" w:fill="F2F2F2"/>
            <w:noWrap/>
            <w:vAlign w:val="center"/>
            <w:hideMark/>
          </w:tcPr>
          <w:p w14:paraId="5D31838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F8F626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7</w:t>
            </w:r>
          </w:p>
        </w:tc>
        <w:tc>
          <w:tcPr>
            <w:tcW w:w="675" w:type="dxa"/>
            <w:vMerge/>
            <w:vAlign w:val="center"/>
            <w:hideMark/>
          </w:tcPr>
          <w:p w14:paraId="4ABDEDA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73529493"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21AD01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9AE434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D5889E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7</w:t>
            </w:r>
          </w:p>
        </w:tc>
        <w:tc>
          <w:tcPr>
            <w:tcW w:w="500" w:type="dxa"/>
            <w:shd w:val="clear" w:color="auto" w:fill="auto"/>
            <w:noWrap/>
            <w:vAlign w:val="center"/>
            <w:hideMark/>
          </w:tcPr>
          <w:p w14:paraId="58AE83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7</w:t>
            </w:r>
          </w:p>
        </w:tc>
        <w:tc>
          <w:tcPr>
            <w:tcW w:w="500" w:type="dxa"/>
            <w:shd w:val="clear" w:color="000000" w:fill="F2F2F2"/>
            <w:noWrap/>
            <w:vAlign w:val="center"/>
            <w:hideMark/>
          </w:tcPr>
          <w:p w14:paraId="39FEAF9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AA2CD4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2A926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E38FDD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2B6DE17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7</w:t>
            </w:r>
          </w:p>
        </w:tc>
      </w:tr>
      <w:tr w:rsidR="00361003" w:rsidRPr="00C222A9" w14:paraId="22A5F532" w14:textId="77777777" w:rsidTr="00361003">
        <w:trPr>
          <w:trHeight w:val="240"/>
          <w:jc w:val="center"/>
        </w:trPr>
        <w:tc>
          <w:tcPr>
            <w:tcW w:w="940" w:type="dxa"/>
            <w:vMerge/>
            <w:vAlign w:val="center"/>
            <w:hideMark/>
          </w:tcPr>
          <w:p w14:paraId="3EBC62A5"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5C212756"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Statikai alapfogalmak</w:t>
            </w:r>
          </w:p>
        </w:tc>
        <w:tc>
          <w:tcPr>
            <w:tcW w:w="500" w:type="dxa"/>
            <w:shd w:val="clear" w:color="auto" w:fill="auto"/>
            <w:noWrap/>
            <w:vAlign w:val="center"/>
            <w:hideMark/>
          </w:tcPr>
          <w:p w14:paraId="2F3E944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ECC6F2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3D0AD1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78E271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37EC3B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12666C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9425F9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2595E7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598A1A2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w:t>
            </w:r>
          </w:p>
        </w:tc>
        <w:tc>
          <w:tcPr>
            <w:tcW w:w="412" w:type="dxa"/>
            <w:shd w:val="clear" w:color="000000" w:fill="F2F2F2"/>
            <w:noWrap/>
            <w:vAlign w:val="center"/>
            <w:hideMark/>
          </w:tcPr>
          <w:p w14:paraId="221A2DF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162813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w:t>
            </w:r>
          </w:p>
        </w:tc>
        <w:tc>
          <w:tcPr>
            <w:tcW w:w="675" w:type="dxa"/>
            <w:vMerge/>
            <w:vAlign w:val="center"/>
            <w:hideMark/>
          </w:tcPr>
          <w:p w14:paraId="1B034FE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91D2A9B"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EF8666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A7D856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C7400F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w:t>
            </w:r>
          </w:p>
        </w:tc>
        <w:tc>
          <w:tcPr>
            <w:tcW w:w="500" w:type="dxa"/>
            <w:shd w:val="clear" w:color="auto" w:fill="auto"/>
            <w:noWrap/>
            <w:vAlign w:val="center"/>
            <w:hideMark/>
          </w:tcPr>
          <w:p w14:paraId="0956965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w:t>
            </w:r>
          </w:p>
        </w:tc>
        <w:tc>
          <w:tcPr>
            <w:tcW w:w="500" w:type="dxa"/>
            <w:shd w:val="clear" w:color="000000" w:fill="F2F2F2"/>
            <w:noWrap/>
            <w:vAlign w:val="center"/>
            <w:hideMark/>
          </w:tcPr>
          <w:p w14:paraId="59D27CD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B0D34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4AD9D5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37ADD1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2B8183B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w:t>
            </w:r>
          </w:p>
        </w:tc>
      </w:tr>
      <w:tr w:rsidR="00361003" w:rsidRPr="00C222A9" w14:paraId="0D7BA975" w14:textId="77777777" w:rsidTr="00361003">
        <w:trPr>
          <w:trHeight w:val="240"/>
          <w:jc w:val="center"/>
        </w:trPr>
        <w:tc>
          <w:tcPr>
            <w:tcW w:w="940" w:type="dxa"/>
            <w:vMerge/>
            <w:vAlign w:val="center"/>
            <w:hideMark/>
          </w:tcPr>
          <w:p w14:paraId="53BC351D"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64E6AFB"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Tartók statikája</w:t>
            </w:r>
          </w:p>
        </w:tc>
        <w:tc>
          <w:tcPr>
            <w:tcW w:w="500" w:type="dxa"/>
            <w:shd w:val="clear" w:color="auto" w:fill="auto"/>
            <w:noWrap/>
            <w:vAlign w:val="center"/>
            <w:hideMark/>
          </w:tcPr>
          <w:p w14:paraId="5A6CAFA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69B258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8FABA8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5D29FC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C47EA1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DEB22B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09F4AC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A038F2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597982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412" w:type="dxa"/>
            <w:shd w:val="clear" w:color="000000" w:fill="F2F2F2"/>
            <w:noWrap/>
            <w:vAlign w:val="center"/>
            <w:hideMark/>
          </w:tcPr>
          <w:p w14:paraId="23B3A5A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DE6704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75" w:type="dxa"/>
            <w:vMerge/>
            <w:vAlign w:val="center"/>
            <w:hideMark/>
          </w:tcPr>
          <w:p w14:paraId="4C6D21C3"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1B51FDE"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C943BF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DCCAAE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FC425D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22EDB55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14521EC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D7361C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E7BE77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26A981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3E59937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157AD75F" w14:textId="77777777" w:rsidTr="00361003">
        <w:trPr>
          <w:trHeight w:val="240"/>
          <w:jc w:val="center"/>
        </w:trPr>
        <w:tc>
          <w:tcPr>
            <w:tcW w:w="940" w:type="dxa"/>
            <w:vMerge/>
            <w:vAlign w:val="center"/>
            <w:hideMark/>
          </w:tcPr>
          <w:p w14:paraId="5C20A3D3"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6B39C9F0"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Szilárdságtan</w:t>
            </w:r>
          </w:p>
        </w:tc>
        <w:tc>
          <w:tcPr>
            <w:tcW w:w="500" w:type="dxa"/>
            <w:shd w:val="clear" w:color="auto" w:fill="auto"/>
            <w:noWrap/>
            <w:vAlign w:val="center"/>
            <w:hideMark/>
          </w:tcPr>
          <w:p w14:paraId="10C9604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87F908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0D7A9B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C9686D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5BF597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8D7298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160117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D8A75F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3DB807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412" w:type="dxa"/>
            <w:shd w:val="clear" w:color="000000" w:fill="F2F2F2"/>
            <w:noWrap/>
            <w:vAlign w:val="center"/>
            <w:hideMark/>
          </w:tcPr>
          <w:p w14:paraId="16DCD80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158939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675" w:type="dxa"/>
            <w:vMerge/>
            <w:vAlign w:val="center"/>
            <w:hideMark/>
          </w:tcPr>
          <w:p w14:paraId="2E228B7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7E4CB030"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F10137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6C81AD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5BA9D0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auto" w:fill="auto"/>
            <w:noWrap/>
            <w:vAlign w:val="center"/>
            <w:hideMark/>
          </w:tcPr>
          <w:p w14:paraId="2327A14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000000" w:fill="F2F2F2"/>
            <w:noWrap/>
            <w:vAlign w:val="center"/>
            <w:hideMark/>
          </w:tcPr>
          <w:p w14:paraId="4262614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339D34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C6A39E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23B61B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7B1FFEB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r>
      <w:tr w:rsidR="00361003" w:rsidRPr="00C222A9" w14:paraId="4F2734FD" w14:textId="77777777" w:rsidTr="00361003">
        <w:trPr>
          <w:trHeight w:val="480"/>
          <w:jc w:val="center"/>
        </w:trPr>
        <w:tc>
          <w:tcPr>
            <w:tcW w:w="940" w:type="dxa"/>
            <w:vMerge/>
            <w:vAlign w:val="center"/>
            <w:hideMark/>
          </w:tcPr>
          <w:p w14:paraId="24A50FC9"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6B5B554E"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Keretszerkezetek, hajtóművek, szivattyúk</w:t>
            </w:r>
          </w:p>
        </w:tc>
        <w:tc>
          <w:tcPr>
            <w:tcW w:w="500" w:type="dxa"/>
            <w:shd w:val="clear" w:color="auto" w:fill="auto"/>
            <w:noWrap/>
            <w:vAlign w:val="center"/>
            <w:hideMark/>
          </w:tcPr>
          <w:p w14:paraId="3B97279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0D6C9B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B06112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2CC050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7EA399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FB0DB9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EE4A8A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5274AC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F6DEB3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412" w:type="dxa"/>
            <w:shd w:val="clear" w:color="000000" w:fill="F2F2F2"/>
            <w:noWrap/>
            <w:vAlign w:val="center"/>
            <w:hideMark/>
          </w:tcPr>
          <w:p w14:paraId="36E5C5A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7DC1FF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675" w:type="dxa"/>
            <w:vMerge/>
            <w:vAlign w:val="center"/>
            <w:hideMark/>
          </w:tcPr>
          <w:p w14:paraId="42C3E69B"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70729CE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7FA268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2A4F65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D8C283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auto" w:fill="auto"/>
            <w:noWrap/>
            <w:vAlign w:val="center"/>
            <w:hideMark/>
          </w:tcPr>
          <w:p w14:paraId="24EFF5C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24B418A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C21835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CB8C34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7283B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5D7AE81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r>
      <w:tr w:rsidR="00361003" w:rsidRPr="00C222A9" w14:paraId="277C8409" w14:textId="77777777" w:rsidTr="00361003">
        <w:trPr>
          <w:trHeight w:val="240"/>
          <w:jc w:val="center"/>
        </w:trPr>
        <w:tc>
          <w:tcPr>
            <w:tcW w:w="940" w:type="dxa"/>
            <w:vMerge/>
            <w:vAlign w:val="center"/>
            <w:hideMark/>
          </w:tcPr>
          <w:p w14:paraId="2E28BE4E"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6C197B7E" w14:textId="77777777" w:rsidR="00361003" w:rsidRPr="00C222A9" w:rsidRDefault="00361003" w:rsidP="00526B55">
            <w:pPr>
              <w:spacing w:after="0"/>
              <w:jc w:val="left"/>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Anyagismeret</w:t>
            </w:r>
          </w:p>
        </w:tc>
        <w:tc>
          <w:tcPr>
            <w:tcW w:w="500" w:type="dxa"/>
            <w:shd w:val="clear" w:color="auto" w:fill="auto"/>
            <w:noWrap/>
            <w:vAlign w:val="center"/>
            <w:hideMark/>
          </w:tcPr>
          <w:p w14:paraId="2400CF89"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36</w:t>
            </w:r>
          </w:p>
        </w:tc>
        <w:tc>
          <w:tcPr>
            <w:tcW w:w="500" w:type="dxa"/>
            <w:shd w:val="clear" w:color="000000" w:fill="F2F2F2"/>
            <w:noWrap/>
            <w:vAlign w:val="center"/>
            <w:hideMark/>
          </w:tcPr>
          <w:p w14:paraId="4E267C42"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auto" w:fill="auto"/>
            <w:noWrap/>
            <w:vAlign w:val="center"/>
            <w:hideMark/>
          </w:tcPr>
          <w:p w14:paraId="3579C06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1AD5F8E5"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1DBA30C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0AECFB23"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406B28D5"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6A0A594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88" w:type="dxa"/>
            <w:shd w:val="clear" w:color="auto" w:fill="auto"/>
            <w:noWrap/>
            <w:vAlign w:val="center"/>
            <w:hideMark/>
          </w:tcPr>
          <w:p w14:paraId="2A0FFA32"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412" w:type="dxa"/>
            <w:shd w:val="clear" w:color="000000" w:fill="F2F2F2"/>
            <w:noWrap/>
            <w:vAlign w:val="center"/>
            <w:hideMark/>
          </w:tcPr>
          <w:p w14:paraId="41FE1E3D"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4CDAEE5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36</w:t>
            </w:r>
          </w:p>
        </w:tc>
        <w:tc>
          <w:tcPr>
            <w:tcW w:w="675" w:type="dxa"/>
            <w:vMerge w:val="restart"/>
            <w:shd w:val="clear" w:color="auto" w:fill="auto"/>
            <w:noWrap/>
            <w:hideMark/>
          </w:tcPr>
          <w:p w14:paraId="05F653D4"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vMerge w:val="restart"/>
            <w:shd w:val="clear" w:color="auto" w:fill="auto"/>
            <w:noWrap/>
            <w:hideMark/>
          </w:tcPr>
          <w:p w14:paraId="55FAA5C9"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36</w:t>
            </w:r>
          </w:p>
        </w:tc>
        <w:tc>
          <w:tcPr>
            <w:tcW w:w="500" w:type="dxa"/>
            <w:shd w:val="clear" w:color="auto" w:fill="auto"/>
            <w:noWrap/>
            <w:vAlign w:val="center"/>
            <w:hideMark/>
          </w:tcPr>
          <w:p w14:paraId="0BB6EB96"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03788BA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42911A18"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36</w:t>
            </w:r>
          </w:p>
        </w:tc>
        <w:tc>
          <w:tcPr>
            <w:tcW w:w="500" w:type="dxa"/>
            <w:shd w:val="clear" w:color="auto" w:fill="auto"/>
            <w:noWrap/>
            <w:vAlign w:val="center"/>
            <w:hideMark/>
          </w:tcPr>
          <w:p w14:paraId="53A2E18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36</w:t>
            </w:r>
          </w:p>
        </w:tc>
        <w:tc>
          <w:tcPr>
            <w:tcW w:w="500" w:type="dxa"/>
            <w:shd w:val="clear" w:color="000000" w:fill="F2F2F2"/>
            <w:noWrap/>
            <w:vAlign w:val="center"/>
            <w:hideMark/>
          </w:tcPr>
          <w:p w14:paraId="2AB418CC"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5A280886"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4CDBE248"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2A84C9B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433A1D22"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36</w:t>
            </w:r>
          </w:p>
        </w:tc>
      </w:tr>
      <w:tr w:rsidR="00361003" w:rsidRPr="00C222A9" w14:paraId="633051CF" w14:textId="77777777" w:rsidTr="00361003">
        <w:trPr>
          <w:trHeight w:val="480"/>
          <w:jc w:val="center"/>
        </w:trPr>
        <w:tc>
          <w:tcPr>
            <w:tcW w:w="940" w:type="dxa"/>
            <w:vMerge/>
            <w:vAlign w:val="center"/>
            <w:hideMark/>
          </w:tcPr>
          <w:p w14:paraId="6EE20936"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0884271" w14:textId="77777777" w:rsidR="00361003" w:rsidRPr="00C222A9" w:rsidRDefault="00361003" w:rsidP="00526B55">
            <w:pPr>
              <w:spacing w:after="0"/>
              <w:jc w:val="left"/>
              <w:rPr>
                <w:rFonts w:eastAsia="Times New Roman" w:cs="Times New Roman"/>
                <w:color w:val="000000"/>
                <w:sz w:val="18"/>
                <w:szCs w:val="18"/>
                <w:lang w:eastAsia="hu-HU"/>
              </w:rPr>
            </w:pPr>
            <w:proofErr w:type="spellStart"/>
            <w:r w:rsidRPr="00C222A9">
              <w:rPr>
                <w:rFonts w:eastAsia="Times New Roman" w:cs="Times New Roman"/>
                <w:color w:val="000000"/>
                <w:sz w:val="18"/>
                <w:szCs w:val="18"/>
                <w:lang w:eastAsia="hu-HU"/>
              </w:rPr>
              <w:t>Metalográfiai</w:t>
            </w:r>
            <w:proofErr w:type="spellEnd"/>
            <w:r w:rsidRPr="00C222A9">
              <w:rPr>
                <w:rFonts w:eastAsia="Times New Roman" w:cs="Times New Roman"/>
                <w:color w:val="000000"/>
                <w:sz w:val="18"/>
                <w:szCs w:val="18"/>
                <w:lang w:eastAsia="hu-HU"/>
              </w:rPr>
              <w:t xml:space="preserve"> alapismeretek</w:t>
            </w:r>
          </w:p>
        </w:tc>
        <w:tc>
          <w:tcPr>
            <w:tcW w:w="500" w:type="dxa"/>
            <w:shd w:val="clear" w:color="auto" w:fill="auto"/>
            <w:noWrap/>
            <w:vAlign w:val="center"/>
            <w:hideMark/>
          </w:tcPr>
          <w:p w14:paraId="174BBE3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4FCC1E1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4AB2C5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5D143E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8279CA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2B1D6C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B88C8B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989C29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4FB031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2CB2098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52381A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75" w:type="dxa"/>
            <w:vMerge/>
            <w:vAlign w:val="center"/>
            <w:hideMark/>
          </w:tcPr>
          <w:p w14:paraId="7E313A01"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418B38DE"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51163E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7328B2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911492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372F81C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3491B23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46FA1E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9A4042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43FF3B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2476232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65D119B3" w14:textId="77777777" w:rsidTr="00361003">
        <w:trPr>
          <w:trHeight w:val="240"/>
          <w:jc w:val="center"/>
        </w:trPr>
        <w:tc>
          <w:tcPr>
            <w:tcW w:w="940" w:type="dxa"/>
            <w:vMerge/>
            <w:vAlign w:val="center"/>
            <w:hideMark/>
          </w:tcPr>
          <w:p w14:paraId="4FBF5195"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9A9A3BB"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Fémek és ötvözetek</w:t>
            </w:r>
          </w:p>
        </w:tc>
        <w:tc>
          <w:tcPr>
            <w:tcW w:w="500" w:type="dxa"/>
            <w:shd w:val="clear" w:color="auto" w:fill="auto"/>
            <w:noWrap/>
            <w:vAlign w:val="center"/>
            <w:hideMark/>
          </w:tcPr>
          <w:p w14:paraId="709EB6D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000000" w:fill="F2F2F2"/>
            <w:noWrap/>
            <w:vAlign w:val="center"/>
            <w:hideMark/>
          </w:tcPr>
          <w:p w14:paraId="13DA8A1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1F1532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210BA9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6D40E0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029DE3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13F5B2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69963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5586518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1CF2D1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A62E30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675" w:type="dxa"/>
            <w:vMerge/>
            <w:vAlign w:val="center"/>
            <w:hideMark/>
          </w:tcPr>
          <w:p w14:paraId="2EACE6E0"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A21FCF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4F23E3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C48829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4C6BBD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auto" w:fill="auto"/>
            <w:noWrap/>
            <w:vAlign w:val="center"/>
            <w:hideMark/>
          </w:tcPr>
          <w:p w14:paraId="771FF60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000000" w:fill="F2F2F2"/>
            <w:noWrap/>
            <w:vAlign w:val="center"/>
            <w:hideMark/>
          </w:tcPr>
          <w:p w14:paraId="202F223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B41965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E315E1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6F2C9E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1B389C4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r>
      <w:tr w:rsidR="00361003" w:rsidRPr="00C222A9" w14:paraId="0EDE5554" w14:textId="77777777" w:rsidTr="00361003">
        <w:trPr>
          <w:trHeight w:val="240"/>
          <w:jc w:val="center"/>
        </w:trPr>
        <w:tc>
          <w:tcPr>
            <w:tcW w:w="940" w:type="dxa"/>
            <w:vMerge/>
            <w:vAlign w:val="center"/>
            <w:hideMark/>
          </w:tcPr>
          <w:p w14:paraId="21D3DF2A"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582520C1"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Nem fémes anyagok</w:t>
            </w:r>
          </w:p>
        </w:tc>
        <w:tc>
          <w:tcPr>
            <w:tcW w:w="500" w:type="dxa"/>
            <w:shd w:val="clear" w:color="auto" w:fill="auto"/>
            <w:noWrap/>
            <w:vAlign w:val="center"/>
            <w:hideMark/>
          </w:tcPr>
          <w:p w14:paraId="2A4DF43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000000" w:fill="F2F2F2"/>
            <w:noWrap/>
            <w:vAlign w:val="center"/>
            <w:hideMark/>
          </w:tcPr>
          <w:p w14:paraId="0B9ED83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7D9A7F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40CD35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B13B3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DDBFBF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B5F1BF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AC07A4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520657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76E248D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212728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675" w:type="dxa"/>
            <w:vMerge/>
            <w:vAlign w:val="center"/>
            <w:hideMark/>
          </w:tcPr>
          <w:p w14:paraId="78C12F1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639459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E2FE54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E7CE2A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8105B0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auto" w:fill="auto"/>
            <w:noWrap/>
            <w:vAlign w:val="center"/>
            <w:hideMark/>
          </w:tcPr>
          <w:p w14:paraId="5680785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000000" w:fill="F2F2F2"/>
            <w:noWrap/>
            <w:vAlign w:val="center"/>
            <w:hideMark/>
          </w:tcPr>
          <w:p w14:paraId="1994FA1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34C354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DA5B41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8FAF6D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4EDCFCE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r>
      <w:tr w:rsidR="00361003" w:rsidRPr="00C222A9" w14:paraId="71C6D17D" w14:textId="77777777" w:rsidTr="00361003">
        <w:trPr>
          <w:trHeight w:val="240"/>
          <w:jc w:val="center"/>
        </w:trPr>
        <w:tc>
          <w:tcPr>
            <w:tcW w:w="940" w:type="dxa"/>
            <w:vMerge/>
            <w:vAlign w:val="center"/>
            <w:hideMark/>
          </w:tcPr>
          <w:p w14:paraId="027C2839"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01FC8BA"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Tüzelő és kenőanyagok</w:t>
            </w:r>
          </w:p>
        </w:tc>
        <w:tc>
          <w:tcPr>
            <w:tcW w:w="500" w:type="dxa"/>
            <w:shd w:val="clear" w:color="auto" w:fill="auto"/>
            <w:noWrap/>
            <w:vAlign w:val="center"/>
            <w:hideMark/>
          </w:tcPr>
          <w:p w14:paraId="4183022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000000" w:fill="F2F2F2"/>
            <w:noWrap/>
            <w:vAlign w:val="center"/>
            <w:hideMark/>
          </w:tcPr>
          <w:p w14:paraId="59F5D19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67604F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8A853C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CA335B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C5166D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9E2C4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BA0361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4C487D0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13F2546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29DF1B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675" w:type="dxa"/>
            <w:vMerge/>
            <w:vAlign w:val="center"/>
            <w:hideMark/>
          </w:tcPr>
          <w:p w14:paraId="104E55E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841DAF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179954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060F8C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33482F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auto" w:fill="auto"/>
            <w:noWrap/>
            <w:vAlign w:val="center"/>
            <w:hideMark/>
          </w:tcPr>
          <w:p w14:paraId="60905A0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000000" w:fill="F2F2F2"/>
            <w:noWrap/>
            <w:vAlign w:val="center"/>
            <w:hideMark/>
          </w:tcPr>
          <w:p w14:paraId="1CDB04D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9558E1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239B87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B6777F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4B720F6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r>
      <w:tr w:rsidR="00361003" w:rsidRPr="00C222A9" w14:paraId="7F8B2972" w14:textId="77777777" w:rsidTr="00361003">
        <w:trPr>
          <w:trHeight w:val="240"/>
          <w:jc w:val="center"/>
        </w:trPr>
        <w:tc>
          <w:tcPr>
            <w:tcW w:w="940" w:type="dxa"/>
            <w:vMerge/>
            <w:vAlign w:val="center"/>
            <w:hideMark/>
          </w:tcPr>
          <w:p w14:paraId="735FA324"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37028A4C"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Fémek alakítása</w:t>
            </w:r>
          </w:p>
        </w:tc>
        <w:tc>
          <w:tcPr>
            <w:tcW w:w="500" w:type="dxa"/>
            <w:shd w:val="clear" w:color="auto" w:fill="auto"/>
            <w:noWrap/>
            <w:vAlign w:val="center"/>
            <w:hideMark/>
          </w:tcPr>
          <w:p w14:paraId="13FA038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7965C2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FDF04D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9CA756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707494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D925C7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2F1315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9FFC69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3471F70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131EAA8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A80AE8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75" w:type="dxa"/>
            <w:vMerge/>
            <w:vAlign w:val="center"/>
            <w:hideMark/>
          </w:tcPr>
          <w:p w14:paraId="55B3137B"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51FF2B40"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52B20B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293375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4BDFDA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07B9111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61D0766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55AC38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60BECC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2878D3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4541920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23AC3C6D" w14:textId="77777777" w:rsidTr="00361003">
        <w:trPr>
          <w:trHeight w:val="480"/>
          <w:jc w:val="center"/>
        </w:trPr>
        <w:tc>
          <w:tcPr>
            <w:tcW w:w="940" w:type="dxa"/>
            <w:vMerge/>
            <w:vAlign w:val="center"/>
            <w:hideMark/>
          </w:tcPr>
          <w:p w14:paraId="18C1E8A3"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6206702F" w14:textId="77777777" w:rsidR="00361003" w:rsidRPr="00C222A9" w:rsidRDefault="00361003" w:rsidP="00526B55">
            <w:pPr>
              <w:spacing w:after="0"/>
              <w:jc w:val="left"/>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xml:space="preserve">Agrárműszaki alapok szakmai gyakorlat </w:t>
            </w:r>
          </w:p>
        </w:tc>
        <w:tc>
          <w:tcPr>
            <w:tcW w:w="500" w:type="dxa"/>
            <w:shd w:val="clear" w:color="auto" w:fill="auto"/>
            <w:noWrap/>
            <w:vAlign w:val="center"/>
            <w:hideMark/>
          </w:tcPr>
          <w:p w14:paraId="2CB7C9EA"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21C9E356"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72</w:t>
            </w:r>
          </w:p>
        </w:tc>
        <w:tc>
          <w:tcPr>
            <w:tcW w:w="500" w:type="dxa"/>
            <w:shd w:val="clear" w:color="auto" w:fill="auto"/>
            <w:noWrap/>
            <w:vAlign w:val="center"/>
            <w:hideMark/>
          </w:tcPr>
          <w:p w14:paraId="59231F1A"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336CFF83"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36</w:t>
            </w:r>
          </w:p>
        </w:tc>
        <w:tc>
          <w:tcPr>
            <w:tcW w:w="500" w:type="dxa"/>
            <w:shd w:val="clear" w:color="000000" w:fill="F2F2F2"/>
            <w:noWrap/>
            <w:vAlign w:val="center"/>
            <w:hideMark/>
          </w:tcPr>
          <w:p w14:paraId="779320F9"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6264EF3C"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553AB786" w14:textId="6B9D529C"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000000" w:fill="F2F2F2"/>
            <w:noWrap/>
            <w:vAlign w:val="center"/>
            <w:hideMark/>
          </w:tcPr>
          <w:p w14:paraId="489F6AA4"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88" w:type="dxa"/>
            <w:shd w:val="clear" w:color="auto" w:fill="auto"/>
            <w:noWrap/>
            <w:vAlign w:val="center"/>
            <w:hideMark/>
          </w:tcPr>
          <w:p w14:paraId="26CB030D"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412" w:type="dxa"/>
            <w:shd w:val="clear" w:color="000000" w:fill="F2F2F2"/>
            <w:noWrap/>
            <w:vAlign w:val="center"/>
            <w:hideMark/>
          </w:tcPr>
          <w:p w14:paraId="5540CBA9"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31D1E63E" w14:textId="433C0DAD"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675" w:type="dxa"/>
            <w:vMerge w:val="restart"/>
            <w:shd w:val="clear" w:color="auto" w:fill="auto"/>
            <w:noWrap/>
            <w:hideMark/>
          </w:tcPr>
          <w:p w14:paraId="5C7A95D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vMerge w:val="restart"/>
            <w:shd w:val="clear" w:color="auto" w:fill="auto"/>
            <w:noWrap/>
            <w:hideMark/>
          </w:tcPr>
          <w:p w14:paraId="65D23CBA" w14:textId="0E8DFB86"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500" w:type="dxa"/>
            <w:shd w:val="clear" w:color="auto" w:fill="auto"/>
            <w:noWrap/>
            <w:vAlign w:val="center"/>
            <w:hideMark/>
          </w:tcPr>
          <w:p w14:paraId="4D70A88D"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75FF0229"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5302D009" w14:textId="594F0160"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500" w:type="dxa"/>
            <w:shd w:val="clear" w:color="auto" w:fill="auto"/>
            <w:noWrap/>
            <w:vAlign w:val="center"/>
            <w:hideMark/>
          </w:tcPr>
          <w:p w14:paraId="2DF3CDE6"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7D2EC838" w14:textId="2FBCDE89"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500" w:type="dxa"/>
            <w:shd w:val="clear" w:color="000000" w:fill="F2F2F2"/>
            <w:noWrap/>
            <w:vAlign w:val="center"/>
            <w:hideMark/>
          </w:tcPr>
          <w:p w14:paraId="06C3FA1E"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275F086C"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03D2E191"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4C243258" w14:textId="74A4A254"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r>
      <w:tr w:rsidR="00361003" w:rsidRPr="00C222A9" w14:paraId="2DB034F2" w14:textId="77777777" w:rsidTr="00361003">
        <w:trPr>
          <w:trHeight w:val="480"/>
          <w:jc w:val="center"/>
        </w:trPr>
        <w:tc>
          <w:tcPr>
            <w:tcW w:w="940" w:type="dxa"/>
            <w:vMerge/>
            <w:vAlign w:val="center"/>
            <w:hideMark/>
          </w:tcPr>
          <w:p w14:paraId="2196EF00"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365B9ED4"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Műhely megismerése, előrajzolás</w:t>
            </w:r>
          </w:p>
        </w:tc>
        <w:tc>
          <w:tcPr>
            <w:tcW w:w="500" w:type="dxa"/>
            <w:shd w:val="clear" w:color="auto" w:fill="auto"/>
            <w:noWrap/>
            <w:vAlign w:val="center"/>
            <w:hideMark/>
          </w:tcPr>
          <w:p w14:paraId="4C63A32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575FE0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3A9F58F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E24D05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558DCC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D1A122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C37894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999851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19299B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201FF8B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59477D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675" w:type="dxa"/>
            <w:vMerge/>
            <w:vAlign w:val="center"/>
            <w:hideMark/>
          </w:tcPr>
          <w:p w14:paraId="2BC64F4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71DBCD93"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86A737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6DD829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AE892B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0751032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9F270A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74D91BD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80F2C5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92559B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78F0170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r>
      <w:tr w:rsidR="00361003" w:rsidRPr="00C222A9" w14:paraId="6C680668" w14:textId="77777777" w:rsidTr="00361003">
        <w:trPr>
          <w:trHeight w:val="240"/>
          <w:jc w:val="center"/>
        </w:trPr>
        <w:tc>
          <w:tcPr>
            <w:tcW w:w="940" w:type="dxa"/>
            <w:vMerge/>
            <w:vAlign w:val="center"/>
            <w:hideMark/>
          </w:tcPr>
          <w:p w14:paraId="5BEBF3D1"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5F572D8"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Fémipari alapműveletek</w:t>
            </w:r>
          </w:p>
        </w:tc>
        <w:tc>
          <w:tcPr>
            <w:tcW w:w="500" w:type="dxa"/>
            <w:shd w:val="clear" w:color="auto" w:fill="auto"/>
            <w:noWrap/>
            <w:vAlign w:val="center"/>
            <w:hideMark/>
          </w:tcPr>
          <w:p w14:paraId="1BC8C6A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079E9A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c>
          <w:tcPr>
            <w:tcW w:w="500" w:type="dxa"/>
            <w:shd w:val="clear" w:color="auto" w:fill="auto"/>
            <w:noWrap/>
            <w:vAlign w:val="center"/>
            <w:hideMark/>
          </w:tcPr>
          <w:p w14:paraId="6004B41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F7D675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8F3490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8448C9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8D380E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505399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4804D7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4928E41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0C3049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c>
          <w:tcPr>
            <w:tcW w:w="675" w:type="dxa"/>
            <w:vMerge/>
            <w:vAlign w:val="center"/>
            <w:hideMark/>
          </w:tcPr>
          <w:p w14:paraId="14951F6E"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7E3865E"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EA6A1F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9A01DB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EA14DB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c>
          <w:tcPr>
            <w:tcW w:w="500" w:type="dxa"/>
            <w:shd w:val="clear" w:color="auto" w:fill="auto"/>
            <w:noWrap/>
            <w:vAlign w:val="center"/>
            <w:hideMark/>
          </w:tcPr>
          <w:p w14:paraId="2D2F944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558ABC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c>
          <w:tcPr>
            <w:tcW w:w="500" w:type="dxa"/>
            <w:shd w:val="clear" w:color="000000" w:fill="F2F2F2"/>
            <w:noWrap/>
            <w:vAlign w:val="center"/>
            <w:hideMark/>
          </w:tcPr>
          <w:p w14:paraId="05C3DE4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632CE2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61B031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75522BD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r>
      <w:tr w:rsidR="00361003" w:rsidRPr="00C222A9" w14:paraId="79E2C93F" w14:textId="77777777" w:rsidTr="00361003">
        <w:trPr>
          <w:trHeight w:val="240"/>
          <w:jc w:val="center"/>
        </w:trPr>
        <w:tc>
          <w:tcPr>
            <w:tcW w:w="940" w:type="dxa"/>
            <w:vMerge/>
            <w:vAlign w:val="center"/>
            <w:hideMark/>
          </w:tcPr>
          <w:p w14:paraId="6DCAAC01"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133595AE"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Kötések</w:t>
            </w:r>
          </w:p>
        </w:tc>
        <w:tc>
          <w:tcPr>
            <w:tcW w:w="500" w:type="dxa"/>
            <w:shd w:val="clear" w:color="auto" w:fill="auto"/>
            <w:noWrap/>
            <w:vAlign w:val="center"/>
            <w:hideMark/>
          </w:tcPr>
          <w:p w14:paraId="0BD8F86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DBE377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500" w:type="dxa"/>
            <w:shd w:val="clear" w:color="auto" w:fill="auto"/>
            <w:noWrap/>
            <w:vAlign w:val="center"/>
            <w:hideMark/>
          </w:tcPr>
          <w:p w14:paraId="2561FAD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ADFD4B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7EFE0B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88DD3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3FEA15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A7F518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21669AB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784ABBB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611509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675" w:type="dxa"/>
            <w:vMerge/>
            <w:vAlign w:val="center"/>
            <w:hideMark/>
          </w:tcPr>
          <w:p w14:paraId="414ED37B"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0813E8D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ED8E4D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1D0BAD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F9BB72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500" w:type="dxa"/>
            <w:shd w:val="clear" w:color="auto" w:fill="auto"/>
            <w:noWrap/>
            <w:vAlign w:val="center"/>
            <w:hideMark/>
          </w:tcPr>
          <w:p w14:paraId="33CEE54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33DD96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500" w:type="dxa"/>
            <w:shd w:val="clear" w:color="000000" w:fill="F2F2F2"/>
            <w:noWrap/>
            <w:vAlign w:val="center"/>
            <w:hideMark/>
          </w:tcPr>
          <w:p w14:paraId="16C97E9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B0A0F3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BF793B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43E9C2C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r>
      <w:tr w:rsidR="00361003" w:rsidRPr="00C222A9" w14:paraId="2687035E" w14:textId="77777777" w:rsidTr="00361003">
        <w:trPr>
          <w:trHeight w:val="240"/>
          <w:jc w:val="center"/>
        </w:trPr>
        <w:tc>
          <w:tcPr>
            <w:tcW w:w="940" w:type="dxa"/>
            <w:vMerge/>
            <w:vAlign w:val="center"/>
            <w:hideMark/>
          </w:tcPr>
          <w:p w14:paraId="0C4F7E7C"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60B4139E"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Mérések</w:t>
            </w:r>
          </w:p>
        </w:tc>
        <w:tc>
          <w:tcPr>
            <w:tcW w:w="500" w:type="dxa"/>
            <w:shd w:val="clear" w:color="auto" w:fill="auto"/>
            <w:noWrap/>
            <w:vAlign w:val="center"/>
            <w:hideMark/>
          </w:tcPr>
          <w:p w14:paraId="709B02A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5C1821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auto" w:fill="auto"/>
            <w:noWrap/>
            <w:vAlign w:val="center"/>
            <w:hideMark/>
          </w:tcPr>
          <w:p w14:paraId="6BA8292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D3EDE7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FE917E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C47CEB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9D31B3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2C84F7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99E834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211FAB1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6F358D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675" w:type="dxa"/>
            <w:vMerge/>
            <w:vAlign w:val="center"/>
            <w:hideMark/>
          </w:tcPr>
          <w:p w14:paraId="50A3EE8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C0249EB"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EDAA1E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481D31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38CE23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auto" w:fill="auto"/>
            <w:noWrap/>
            <w:vAlign w:val="center"/>
            <w:hideMark/>
          </w:tcPr>
          <w:p w14:paraId="2ECF3A4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EFBE85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010D726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BEAAB9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4C689D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7FA2E06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r>
      <w:tr w:rsidR="00361003" w:rsidRPr="00C222A9" w14:paraId="54F22CFF" w14:textId="77777777" w:rsidTr="00361003">
        <w:trPr>
          <w:trHeight w:val="240"/>
          <w:jc w:val="center"/>
        </w:trPr>
        <w:tc>
          <w:tcPr>
            <w:tcW w:w="940" w:type="dxa"/>
            <w:vMerge/>
            <w:vAlign w:val="center"/>
            <w:hideMark/>
          </w:tcPr>
          <w:p w14:paraId="2498F90E"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1B9741A4"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Korrózió elleni védelem</w:t>
            </w:r>
          </w:p>
        </w:tc>
        <w:tc>
          <w:tcPr>
            <w:tcW w:w="500" w:type="dxa"/>
            <w:shd w:val="clear" w:color="auto" w:fill="auto"/>
            <w:noWrap/>
            <w:vAlign w:val="center"/>
            <w:hideMark/>
          </w:tcPr>
          <w:p w14:paraId="53B4C0D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856539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2D29CA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4CFAA3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0DC22F7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DA3C22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E5BDE1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563A0F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3A23460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76423EA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66A6AC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75" w:type="dxa"/>
            <w:vMerge/>
            <w:vAlign w:val="center"/>
            <w:hideMark/>
          </w:tcPr>
          <w:p w14:paraId="1B8F338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5FB896B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77AA7B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78040D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E45390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60A973B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FCA34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6B5416A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3F6194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3338D9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4BCB651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2F53B157" w14:textId="77777777" w:rsidTr="00361003">
        <w:trPr>
          <w:trHeight w:val="480"/>
          <w:jc w:val="center"/>
        </w:trPr>
        <w:tc>
          <w:tcPr>
            <w:tcW w:w="940" w:type="dxa"/>
            <w:vMerge/>
            <w:vAlign w:val="center"/>
            <w:hideMark/>
          </w:tcPr>
          <w:p w14:paraId="69B52653"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658C295F" w14:textId="77777777" w:rsidR="00361003" w:rsidRPr="00C222A9" w:rsidRDefault="00361003" w:rsidP="00526B55">
            <w:pPr>
              <w:spacing w:after="0"/>
              <w:jc w:val="left"/>
              <w:rPr>
                <w:rFonts w:eastAsia="Times New Roman" w:cs="Times New Roman"/>
                <w:color w:val="000000"/>
                <w:sz w:val="18"/>
                <w:szCs w:val="18"/>
                <w:lang w:eastAsia="hu-HU"/>
              </w:rPr>
            </w:pPr>
            <w:proofErr w:type="spellStart"/>
            <w:r w:rsidRPr="00C222A9">
              <w:rPr>
                <w:rFonts w:eastAsia="Times New Roman" w:cs="Times New Roman"/>
                <w:color w:val="000000"/>
                <w:sz w:val="18"/>
                <w:szCs w:val="18"/>
                <w:lang w:eastAsia="hu-HU"/>
              </w:rPr>
              <w:t>Melegüzemi</w:t>
            </w:r>
            <w:proofErr w:type="spellEnd"/>
            <w:r w:rsidRPr="00C222A9">
              <w:rPr>
                <w:rFonts w:eastAsia="Times New Roman" w:cs="Times New Roman"/>
                <w:color w:val="000000"/>
                <w:sz w:val="18"/>
                <w:szCs w:val="18"/>
                <w:lang w:eastAsia="hu-HU"/>
              </w:rPr>
              <w:t xml:space="preserve"> technológiák alkalmazása</w:t>
            </w:r>
          </w:p>
        </w:tc>
        <w:tc>
          <w:tcPr>
            <w:tcW w:w="500" w:type="dxa"/>
            <w:shd w:val="clear" w:color="auto" w:fill="auto"/>
            <w:noWrap/>
            <w:vAlign w:val="center"/>
            <w:hideMark/>
          </w:tcPr>
          <w:p w14:paraId="4ADBDFF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02AD29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5DE44A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AFD558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500" w:type="dxa"/>
            <w:shd w:val="clear" w:color="000000" w:fill="F2F2F2"/>
            <w:noWrap/>
            <w:vAlign w:val="center"/>
            <w:hideMark/>
          </w:tcPr>
          <w:p w14:paraId="53C6C3C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B50A74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02EBC7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C01015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D9E285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577EB6D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33883F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675" w:type="dxa"/>
            <w:vMerge/>
            <w:vAlign w:val="center"/>
            <w:hideMark/>
          </w:tcPr>
          <w:p w14:paraId="1A2C316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C6F90D0"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F1339F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FA4116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43D41C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500" w:type="dxa"/>
            <w:shd w:val="clear" w:color="auto" w:fill="auto"/>
            <w:noWrap/>
            <w:vAlign w:val="center"/>
            <w:hideMark/>
          </w:tcPr>
          <w:p w14:paraId="7D10B46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4E58FB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500" w:type="dxa"/>
            <w:shd w:val="clear" w:color="000000" w:fill="F2F2F2"/>
            <w:noWrap/>
            <w:vAlign w:val="center"/>
            <w:hideMark/>
          </w:tcPr>
          <w:p w14:paraId="75C801A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4F536A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E3E27E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518D286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r>
      <w:tr w:rsidR="00361003" w:rsidRPr="00C222A9" w14:paraId="6DB15520" w14:textId="77777777" w:rsidTr="00361003">
        <w:trPr>
          <w:trHeight w:val="240"/>
          <w:jc w:val="center"/>
        </w:trPr>
        <w:tc>
          <w:tcPr>
            <w:tcW w:w="940" w:type="dxa"/>
            <w:vMerge/>
            <w:vAlign w:val="center"/>
            <w:hideMark/>
          </w:tcPr>
          <w:p w14:paraId="38C719BE"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49335E45"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Lánghegesztés</w:t>
            </w:r>
          </w:p>
        </w:tc>
        <w:tc>
          <w:tcPr>
            <w:tcW w:w="500" w:type="dxa"/>
            <w:shd w:val="clear" w:color="auto" w:fill="auto"/>
            <w:noWrap/>
            <w:vAlign w:val="center"/>
            <w:hideMark/>
          </w:tcPr>
          <w:p w14:paraId="6E8D506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E51D0F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3CA55E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44DF49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1DACA90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3DE6F6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763A84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53C06B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3ADB2AB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0501C4B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FE3352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75" w:type="dxa"/>
            <w:vMerge/>
            <w:vAlign w:val="center"/>
            <w:hideMark/>
          </w:tcPr>
          <w:p w14:paraId="3A7A1EB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79F9F3C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509FF3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B8FFC3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DCB24F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4555FC0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EB3AD9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1E17EB3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6A6DFD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AE60C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067C681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25FFBC70" w14:textId="77777777" w:rsidTr="00361003">
        <w:trPr>
          <w:trHeight w:val="240"/>
          <w:jc w:val="center"/>
        </w:trPr>
        <w:tc>
          <w:tcPr>
            <w:tcW w:w="940" w:type="dxa"/>
            <w:vMerge/>
            <w:vAlign w:val="center"/>
            <w:hideMark/>
          </w:tcPr>
          <w:p w14:paraId="471B9D9E"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97A8CF2"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Ívhegesztés</w:t>
            </w:r>
          </w:p>
        </w:tc>
        <w:tc>
          <w:tcPr>
            <w:tcW w:w="500" w:type="dxa"/>
            <w:shd w:val="clear" w:color="auto" w:fill="auto"/>
            <w:noWrap/>
            <w:vAlign w:val="center"/>
            <w:hideMark/>
          </w:tcPr>
          <w:p w14:paraId="1DF5A29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36AEBD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7E7974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AA2C9A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121F874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E9586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95CC3E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6D3ACE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619D517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6B4C295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3DB9F6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75" w:type="dxa"/>
            <w:vMerge/>
            <w:vAlign w:val="center"/>
            <w:hideMark/>
          </w:tcPr>
          <w:p w14:paraId="7B7F7C0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4C6D0B1"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A410BB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C6B372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82FE4E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106D570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DAF4F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59934DC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31C44C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E88676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01F4C39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2C149162" w14:textId="77777777" w:rsidTr="00361003">
        <w:trPr>
          <w:trHeight w:val="240"/>
          <w:jc w:val="center"/>
        </w:trPr>
        <w:tc>
          <w:tcPr>
            <w:tcW w:w="940" w:type="dxa"/>
            <w:vMerge/>
            <w:vAlign w:val="center"/>
            <w:hideMark/>
          </w:tcPr>
          <w:p w14:paraId="5EECECF4"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424B3C6F"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Hajtóművek szerelése</w:t>
            </w:r>
          </w:p>
        </w:tc>
        <w:tc>
          <w:tcPr>
            <w:tcW w:w="500" w:type="dxa"/>
            <w:shd w:val="clear" w:color="auto" w:fill="auto"/>
            <w:noWrap/>
            <w:vAlign w:val="center"/>
            <w:hideMark/>
          </w:tcPr>
          <w:p w14:paraId="319AC46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96DDF6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720B53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CD57C7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514A78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46B34F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FDBC28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500" w:type="dxa"/>
            <w:shd w:val="clear" w:color="000000" w:fill="F2F2F2"/>
            <w:noWrap/>
            <w:vAlign w:val="center"/>
            <w:hideMark/>
          </w:tcPr>
          <w:p w14:paraId="1CC32E0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6C9B31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02E8261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F0A04B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675" w:type="dxa"/>
            <w:vMerge/>
            <w:vAlign w:val="center"/>
            <w:hideMark/>
          </w:tcPr>
          <w:p w14:paraId="5E62C6F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0E77688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5F15C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77D590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ECE196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500" w:type="dxa"/>
            <w:shd w:val="clear" w:color="auto" w:fill="auto"/>
            <w:noWrap/>
            <w:vAlign w:val="center"/>
            <w:hideMark/>
          </w:tcPr>
          <w:p w14:paraId="53B1111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AE920D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500" w:type="dxa"/>
            <w:shd w:val="clear" w:color="000000" w:fill="F2F2F2"/>
            <w:noWrap/>
            <w:vAlign w:val="center"/>
            <w:hideMark/>
          </w:tcPr>
          <w:p w14:paraId="6C9E3D4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DA2F20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F2C4AA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21393E3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r>
      <w:tr w:rsidR="00361003" w:rsidRPr="00C222A9" w14:paraId="6F94CA83" w14:textId="77777777" w:rsidTr="00361003">
        <w:trPr>
          <w:trHeight w:val="240"/>
          <w:jc w:val="center"/>
        </w:trPr>
        <w:tc>
          <w:tcPr>
            <w:tcW w:w="940" w:type="dxa"/>
            <w:vMerge/>
            <w:vAlign w:val="center"/>
            <w:hideMark/>
          </w:tcPr>
          <w:p w14:paraId="17F35141"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6C80E19C"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Gépi forgácsolás alapjai</w:t>
            </w:r>
          </w:p>
        </w:tc>
        <w:tc>
          <w:tcPr>
            <w:tcW w:w="500" w:type="dxa"/>
            <w:shd w:val="clear" w:color="auto" w:fill="auto"/>
            <w:noWrap/>
            <w:vAlign w:val="center"/>
            <w:hideMark/>
          </w:tcPr>
          <w:p w14:paraId="101058D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E2E237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B12D4B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C770D1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E3E871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FD2809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99BC98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488FA52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49C0745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773CAC0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DA1B5F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675" w:type="dxa"/>
            <w:vMerge/>
            <w:vAlign w:val="center"/>
            <w:hideMark/>
          </w:tcPr>
          <w:p w14:paraId="6FCE513E"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590F9E40"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736D84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E145CF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E3F073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auto" w:fill="auto"/>
            <w:noWrap/>
            <w:vAlign w:val="center"/>
            <w:hideMark/>
          </w:tcPr>
          <w:p w14:paraId="23036A4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5119F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201C27C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32FBBF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94ABA1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12D0CEA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r>
      <w:tr w:rsidR="00361003" w:rsidRPr="00C222A9" w14:paraId="68EADF36" w14:textId="77777777" w:rsidTr="00361003">
        <w:trPr>
          <w:trHeight w:val="240"/>
          <w:jc w:val="center"/>
        </w:trPr>
        <w:tc>
          <w:tcPr>
            <w:tcW w:w="940" w:type="dxa"/>
            <w:vMerge/>
            <w:vAlign w:val="center"/>
            <w:hideMark/>
          </w:tcPr>
          <w:p w14:paraId="3A29E85E"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4C443D3"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Köszörülés</w:t>
            </w:r>
          </w:p>
        </w:tc>
        <w:tc>
          <w:tcPr>
            <w:tcW w:w="500" w:type="dxa"/>
            <w:shd w:val="clear" w:color="auto" w:fill="auto"/>
            <w:noWrap/>
            <w:vAlign w:val="center"/>
            <w:hideMark/>
          </w:tcPr>
          <w:p w14:paraId="2772A63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4607B9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471BB8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A34E18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9BC883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0C2FBE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34696C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1613EDB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5929A7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343D523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F874F7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675" w:type="dxa"/>
            <w:vMerge/>
            <w:vAlign w:val="center"/>
            <w:hideMark/>
          </w:tcPr>
          <w:p w14:paraId="7501238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47BD104B"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B26D8B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C54217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295D02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auto" w:fill="auto"/>
            <w:noWrap/>
            <w:vAlign w:val="center"/>
            <w:hideMark/>
          </w:tcPr>
          <w:p w14:paraId="685EC81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72F4AD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0C55DE5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53F5BB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AAF3AF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2F76501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r>
      <w:tr w:rsidR="00361003" w:rsidRPr="00C222A9" w14:paraId="22A53AE2" w14:textId="77777777" w:rsidTr="00361003">
        <w:trPr>
          <w:trHeight w:val="240"/>
          <w:jc w:val="center"/>
        </w:trPr>
        <w:tc>
          <w:tcPr>
            <w:tcW w:w="940" w:type="dxa"/>
            <w:vMerge/>
            <w:vAlign w:val="center"/>
            <w:hideMark/>
          </w:tcPr>
          <w:p w14:paraId="1582138E"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3A34E882"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Esztergályozás</w:t>
            </w:r>
          </w:p>
        </w:tc>
        <w:tc>
          <w:tcPr>
            <w:tcW w:w="500" w:type="dxa"/>
            <w:shd w:val="clear" w:color="auto" w:fill="auto"/>
            <w:noWrap/>
            <w:vAlign w:val="center"/>
            <w:hideMark/>
          </w:tcPr>
          <w:p w14:paraId="19D76E0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8A5175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07DA77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F8F77D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DF5890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F9709D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0625D3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500" w:type="dxa"/>
            <w:shd w:val="clear" w:color="000000" w:fill="F2F2F2"/>
            <w:noWrap/>
            <w:vAlign w:val="center"/>
            <w:hideMark/>
          </w:tcPr>
          <w:p w14:paraId="689E0EF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2B0343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0CCF840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00827C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675" w:type="dxa"/>
            <w:vMerge/>
            <w:vAlign w:val="center"/>
            <w:hideMark/>
          </w:tcPr>
          <w:p w14:paraId="23E9E797"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5F66427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1112C1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AD6670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E3B08D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500" w:type="dxa"/>
            <w:shd w:val="clear" w:color="auto" w:fill="auto"/>
            <w:noWrap/>
            <w:vAlign w:val="center"/>
            <w:hideMark/>
          </w:tcPr>
          <w:p w14:paraId="49CF6B7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55A66A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500" w:type="dxa"/>
            <w:shd w:val="clear" w:color="000000" w:fill="F2F2F2"/>
            <w:noWrap/>
            <w:vAlign w:val="center"/>
            <w:hideMark/>
          </w:tcPr>
          <w:p w14:paraId="68211E3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991D08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9F9474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7B31054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r>
      <w:tr w:rsidR="00361003" w:rsidRPr="00C222A9" w14:paraId="2881A530" w14:textId="77777777" w:rsidTr="00361003">
        <w:trPr>
          <w:trHeight w:val="240"/>
          <w:jc w:val="center"/>
        </w:trPr>
        <w:tc>
          <w:tcPr>
            <w:tcW w:w="940" w:type="dxa"/>
            <w:vMerge/>
            <w:vAlign w:val="center"/>
            <w:hideMark/>
          </w:tcPr>
          <w:p w14:paraId="37D0B6C3"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5D001554"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Marás, gyalulás</w:t>
            </w:r>
          </w:p>
        </w:tc>
        <w:tc>
          <w:tcPr>
            <w:tcW w:w="500" w:type="dxa"/>
            <w:shd w:val="clear" w:color="auto" w:fill="auto"/>
            <w:noWrap/>
            <w:vAlign w:val="center"/>
            <w:hideMark/>
          </w:tcPr>
          <w:p w14:paraId="7C58416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0D1C4F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A7EFD2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4C2491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C7B9A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CECA0F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CE7650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000000" w:fill="F2F2F2"/>
            <w:noWrap/>
            <w:vAlign w:val="center"/>
            <w:hideMark/>
          </w:tcPr>
          <w:p w14:paraId="341B230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01B451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013762A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4CF359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675" w:type="dxa"/>
            <w:vMerge/>
            <w:vAlign w:val="center"/>
            <w:hideMark/>
          </w:tcPr>
          <w:p w14:paraId="5C48CFA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70533C7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4448D2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4E81A3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7426BE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auto" w:fill="auto"/>
            <w:noWrap/>
            <w:vAlign w:val="center"/>
            <w:hideMark/>
          </w:tcPr>
          <w:p w14:paraId="3A33229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6C1C26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000000" w:fill="F2F2F2"/>
            <w:noWrap/>
            <w:vAlign w:val="center"/>
            <w:hideMark/>
          </w:tcPr>
          <w:p w14:paraId="624AFBC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1AAA4E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A857C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2E0FA03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r>
      <w:tr w:rsidR="00361003" w:rsidRPr="00C222A9" w14:paraId="168814E0" w14:textId="77777777" w:rsidTr="00361003">
        <w:trPr>
          <w:trHeight w:val="240"/>
          <w:jc w:val="center"/>
        </w:trPr>
        <w:tc>
          <w:tcPr>
            <w:tcW w:w="940" w:type="dxa"/>
            <w:vMerge w:val="restart"/>
            <w:shd w:val="clear" w:color="auto" w:fill="auto"/>
            <w:textDirection w:val="btLr"/>
            <w:vAlign w:val="center"/>
            <w:hideMark/>
          </w:tcPr>
          <w:p w14:paraId="10AAE20E" w14:textId="2C24DFEA"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10975-16 Agrárműszaki erőforrások</w:t>
            </w:r>
          </w:p>
        </w:tc>
        <w:tc>
          <w:tcPr>
            <w:tcW w:w="1821" w:type="dxa"/>
            <w:shd w:val="clear" w:color="auto" w:fill="auto"/>
            <w:vAlign w:val="center"/>
            <w:hideMark/>
          </w:tcPr>
          <w:p w14:paraId="06AEEEBC" w14:textId="77777777" w:rsidR="00361003" w:rsidRPr="00C222A9" w:rsidRDefault="00361003" w:rsidP="00526B55">
            <w:pPr>
              <w:spacing w:after="0"/>
              <w:jc w:val="left"/>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Erőgépek</w:t>
            </w:r>
          </w:p>
        </w:tc>
        <w:tc>
          <w:tcPr>
            <w:tcW w:w="500" w:type="dxa"/>
            <w:shd w:val="clear" w:color="auto" w:fill="auto"/>
            <w:noWrap/>
            <w:vAlign w:val="center"/>
            <w:hideMark/>
          </w:tcPr>
          <w:p w14:paraId="7ECAFA04"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4BE66284"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auto" w:fill="auto"/>
            <w:noWrap/>
            <w:vAlign w:val="center"/>
            <w:hideMark/>
          </w:tcPr>
          <w:p w14:paraId="605E3B31" w14:textId="5CF167EC"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000000" w:fill="F2F2F2"/>
            <w:noWrap/>
            <w:vAlign w:val="center"/>
            <w:hideMark/>
          </w:tcPr>
          <w:p w14:paraId="1A11AD75"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33380F23"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08A97CF2"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36</w:t>
            </w:r>
          </w:p>
        </w:tc>
        <w:tc>
          <w:tcPr>
            <w:tcW w:w="500" w:type="dxa"/>
            <w:shd w:val="clear" w:color="000000" w:fill="F2F2F2"/>
            <w:noWrap/>
            <w:vAlign w:val="center"/>
            <w:hideMark/>
          </w:tcPr>
          <w:p w14:paraId="692B1179"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344A4CB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88" w:type="dxa"/>
            <w:shd w:val="clear" w:color="auto" w:fill="auto"/>
            <w:noWrap/>
            <w:vAlign w:val="center"/>
            <w:hideMark/>
          </w:tcPr>
          <w:p w14:paraId="216CCDD6" w14:textId="2F90D123"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w:t>
            </w:r>
            <w:r w:rsidRPr="00C222A9">
              <w:rPr>
                <w:rFonts w:eastAsia="Times New Roman" w:cs="Times New Roman"/>
                <w:b/>
                <w:bCs/>
                <w:color w:val="000000"/>
                <w:sz w:val="18"/>
                <w:szCs w:val="18"/>
                <w:lang w:eastAsia="hu-HU"/>
              </w:rPr>
              <w:t>2</w:t>
            </w:r>
          </w:p>
        </w:tc>
        <w:tc>
          <w:tcPr>
            <w:tcW w:w="412" w:type="dxa"/>
            <w:shd w:val="clear" w:color="000000" w:fill="F2F2F2"/>
            <w:noWrap/>
            <w:vAlign w:val="center"/>
            <w:hideMark/>
          </w:tcPr>
          <w:p w14:paraId="662152AC"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276D78B6" w14:textId="4EB0F383"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170</w:t>
            </w:r>
          </w:p>
        </w:tc>
        <w:tc>
          <w:tcPr>
            <w:tcW w:w="675" w:type="dxa"/>
            <w:vMerge w:val="restart"/>
            <w:shd w:val="clear" w:color="auto" w:fill="auto"/>
            <w:noWrap/>
            <w:hideMark/>
          </w:tcPr>
          <w:p w14:paraId="2DBCAAF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vMerge w:val="restart"/>
            <w:shd w:val="clear" w:color="auto" w:fill="auto"/>
            <w:noWrap/>
            <w:hideMark/>
          </w:tcPr>
          <w:p w14:paraId="39F8BA0D" w14:textId="02FA56B2"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170</w:t>
            </w:r>
          </w:p>
        </w:tc>
        <w:tc>
          <w:tcPr>
            <w:tcW w:w="500" w:type="dxa"/>
            <w:shd w:val="clear" w:color="auto" w:fill="auto"/>
            <w:noWrap/>
            <w:vAlign w:val="center"/>
            <w:hideMark/>
          </w:tcPr>
          <w:p w14:paraId="16064E28" w14:textId="2232E230"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500" w:type="dxa"/>
            <w:shd w:val="clear" w:color="000000" w:fill="F2F2F2"/>
            <w:noWrap/>
            <w:vAlign w:val="center"/>
            <w:hideMark/>
          </w:tcPr>
          <w:p w14:paraId="0AF1084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5BD885E1" w14:textId="6EA1C215"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201</w:t>
            </w:r>
          </w:p>
        </w:tc>
        <w:tc>
          <w:tcPr>
            <w:tcW w:w="500" w:type="dxa"/>
            <w:shd w:val="clear" w:color="auto" w:fill="auto"/>
            <w:noWrap/>
            <w:vAlign w:val="center"/>
            <w:hideMark/>
          </w:tcPr>
          <w:p w14:paraId="1C94F802" w14:textId="59F20083"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170</w:t>
            </w:r>
          </w:p>
        </w:tc>
        <w:tc>
          <w:tcPr>
            <w:tcW w:w="500" w:type="dxa"/>
            <w:shd w:val="clear" w:color="000000" w:fill="F2F2F2"/>
            <w:noWrap/>
            <w:vAlign w:val="center"/>
            <w:hideMark/>
          </w:tcPr>
          <w:p w14:paraId="19FB3474"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551803CE"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1556E27C" w14:textId="1C05BFAF"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500" w:type="dxa"/>
            <w:shd w:val="clear" w:color="000000" w:fill="F2F2F2"/>
            <w:noWrap/>
            <w:vAlign w:val="center"/>
            <w:hideMark/>
          </w:tcPr>
          <w:p w14:paraId="413B710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206D2744" w14:textId="10E61FDE"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201</w:t>
            </w:r>
          </w:p>
        </w:tc>
      </w:tr>
      <w:tr w:rsidR="00361003" w:rsidRPr="00C222A9" w14:paraId="1AB36A26" w14:textId="77777777" w:rsidTr="00361003">
        <w:trPr>
          <w:trHeight w:val="480"/>
          <w:jc w:val="center"/>
        </w:trPr>
        <w:tc>
          <w:tcPr>
            <w:tcW w:w="940" w:type="dxa"/>
            <w:vMerge/>
            <w:vAlign w:val="center"/>
            <w:hideMark/>
          </w:tcPr>
          <w:p w14:paraId="7D959F8D"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016DDAE"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Belsőégésű motorok felépítése</w:t>
            </w:r>
          </w:p>
        </w:tc>
        <w:tc>
          <w:tcPr>
            <w:tcW w:w="500" w:type="dxa"/>
            <w:shd w:val="clear" w:color="auto" w:fill="auto"/>
            <w:noWrap/>
            <w:vAlign w:val="center"/>
            <w:hideMark/>
          </w:tcPr>
          <w:p w14:paraId="0807053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060F13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213A99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775D1BE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A04736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7CC852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C1CBBE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561502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214BD94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75DB6A1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D819A0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75" w:type="dxa"/>
            <w:vMerge/>
            <w:vAlign w:val="center"/>
            <w:hideMark/>
          </w:tcPr>
          <w:p w14:paraId="6FFF7FEB"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7DB582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4D28F4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CCFD4A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C1E3C0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0EF189D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6342113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89C2EF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AC2C9D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DC53C2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52A18D3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5D291329" w14:textId="77777777" w:rsidTr="00361003">
        <w:trPr>
          <w:trHeight w:val="480"/>
          <w:jc w:val="center"/>
        </w:trPr>
        <w:tc>
          <w:tcPr>
            <w:tcW w:w="940" w:type="dxa"/>
            <w:vMerge/>
            <w:vAlign w:val="center"/>
            <w:hideMark/>
          </w:tcPr>
          <w:p w14:paraId="6FFBEE3F"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EEFDACD"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Belsőégésű motorok működése</w:t>
            </w:r>
          </w:p>
        </w:tc>
        <w:tc>
          <w:tcPr>
            <w:tcW w:w="500" w:type="dxa"/>
            <w:shd w:val="clear" w:color="auto" w:fill="auto"/>
            <w:noWrap/>
            <w:vAlign w:val="center"/>
            <w:hideMark/>
          </w:tcPr>
          <w:p w14:paraId="05DD02B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ABEBFB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2CC912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0CE9C40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F11731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B78340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D71F80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8459A9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14919A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1C690FD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591FA7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75" w:type="dxa"/>
            <w:vMerge/>
            <w:vAlign w:val="center"/>
            <w:hideMark/>
          </w:tcPr>
          <w:p w14:paraId="4C413EC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7E132D70"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0C3224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90658D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38B8E5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3BE0961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31E9EA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5DD139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D46584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EB5B1E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2B75B18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2FDA07D4" w14:textId="77777777" w:rsidTr="00361003">
        <w:trPr>
          <w:trHeight w:val="480"/>
          <w:jc w:val="center"/>
        </w:trPr>
        <w:tc>
          <w:tcPr>
            <w:tcW w:w="940" w:type="dxa"/>
            <w:vMerge/>
            <w:vAlign w:val="center"/>
            <w:hideMark/>
          </w:tcPr>
          <w:p w14:paraId="0BD0FACB"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6B31EAA0"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Belsőégésű motorok tüzelőanyag-ellátása</w:t>
            </w:r>
          </w:p>
        </w:tc>
        <w:tc>
          <w:tcPr>
            <w:tcW w:w="500" w:type="dxa"/>
            <w:shd w:val="clear" w:color="auto" w:fill="auto"/>
            <w:noWrap/>
            <w:vAlign w:val="center"/>
            <w:hideMark/>
          </w:tcPr>
          <w:p w14:paraId="0D74A16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E60A7B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D0DD86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11</w:t>
            </w:r>
          </w:p>
        </w:tc>
        <w:tc>
          <w:tcPr>
            <w:tcW w:w="500" w:type="dxa"/>
            <w:shd w:val="clear" w:color="000000" w:fill="F2F2F2"/>
            <w:noWrap/>
            <w:vAlign w:val="center"/>
            <w:hideMark/>
          </w:tcPr>
          <w:p w14:paraId="47342D4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7BAD83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60659E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CB3C02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6E015E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3DB40D9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3F79295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633311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11</w:t>
            </w:r>
          </w:p>
        </w:tc>
        <w:tc>
          <w:tcPr>
            <w:tcW w:w="675" w:type="dxa"/>
            <w:vMerge/>
            <w:vAlign w:val="center"/>
            <w:hideMark/>
          </w:tcPr>
          <w:p w14:paraId="14EF145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2EB8D3E"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1965C3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05D6C6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B144F8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11</w:t>
            </w:r>
          </w:p>
        </w:tc>
        <w:tc>
          <w:tcPr>
            <w:tcW w:w="500" w:type="dxa"/>
            <w:shd w:val="clear" w:color="auto" w:fill="auto"/>
            <w:noWrap/>
            <w:vAlign w:val="center"/>
            <w:hideMark/>
          </w:tcPr>
          <w:p w14:paraId="453C036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11</w:t>
            </w:r>
          </w:p>
        </w:tc>
        <w:tc>
          <w:tcPr>
            <w:tcW w:w="500" w:type="dxa"/>
            <w:shd w:val="clear" w:color="000000" w:fill="F2F2F2"/>
            <w:noWrap/>
            <w:vAlign w:val="center"/>
            <w:hideMark/>
          </w:tcPr>
          <w:p w14:paraId="2A5A541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658C48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677740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FAA673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27457D0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11</w:t>
            </w:r>
          </w:p>
        </w:tc>
      </w:tr>
      <w:tr w:rsidR="00361003" w:rsidRPr="00C222A9" w14:paraId="7BFC4086" w14:textId="77777777" w:rsidTr="00361003">
        <w:trPr>
          <w:trHeight w:val="480"/>
          <w:jc w:val="center"/>
        </w:trPr>
        <w:tc>
          <w:tcPr>
            <w:tcW w:w="940" w:type="dxa"/>
            <w:vMerge/>
            <w:vAlign w:val="center"/>
            <w:hideMark/>
          </w:tcPr>
          <w:p w14:paraId="5A6B0FC7"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5849353C"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Belsőégésű motorok szabályozása</w:t>
            </w:r>
          </w:p>
        </w:tc>
        <w:tc>
          <w:tcPr>
            <w:tcW w:w="500" w:type="dxa"/>
            <w:shd w:val="clear" w:color="auto" w:fill="auto"/>
            <w:noWrap/>
            <w:vAlign w:val="center"/>
            <w:hideMark/>
          </w:tcPr>
          <w:p w14:paraId="1ABC1E5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DE3D31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825954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04DDD8E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DD6202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A9B7D8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A2AD72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88D588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189E69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52602DD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ECC264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675" w:type="dxa"/>
            <w:vMerge/>
            <w:vAlign w:val="center"/>
            <w:hideMark/>
          </w:tcPr>
          <w:p w14:paraId="08E4D44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4DB0458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E689D3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E6532C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B59113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auto" w:fill="auto"/>
            <w:noWrap/>
            <w:vAlign w:val="center"/>
            <w:hideMark/>
          </w:tcPr>
          <w:p w14:paraId="02F67BE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44FBBEE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8D7A56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3F0FFB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F8FCCA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2AAAF81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r>
      <w:tr w:rsidR="00361003" w:rsidRPr="00C222A9" w14:paraId="636281BB" w14:textId="77777777" w:rsidTr="00361003">
        <w:trPr>
          <w:trHeight w:val="480"/>
          <w:jc w:val="center"/>
        </w:trPr>
        <w:tc>
          <w:tcPr>
            <w:tcW w:w="940" w:type="dxa"/>
            <w:vMerge/>
            <w:vAlign w:val="center"/>
            <w:hideMark/>
          </w:tcPr>
          <w:p w14:paraId="17446166"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35593E54"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Belsőégésű motorok kenése, hűtése</w:t>
            </w:r>
          </w:p>
        </w:tc>
        <w:tc>
          <w:tcPr>
            <w:tcW w:w="500" w:type="dxa"/>
            <w:shd w:val="clear" w:color="auto" w:fill="auto"/>
            <w:noWrap/>
            <w:vAlign w:val="center"/>
            <w:hideMark/>
          </w:tcPr>
          <w:p w14:paraId="3E6E99A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409A83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187D65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0336D1E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920308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2F3D86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FC110C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CAE633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6920E72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2E51C46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1E7699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675" w:type="dxa"/>
            <w:vMerge/>
            <w:vAlign w:val="center"/>
            <w:hideMark/>
          </w:tcPr>
          <w:p w14:paraId="75CADA6F"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022ADBF3"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144A41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156C8C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961C91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auto" w:fill="auto"/>
            <w:noWrap/>
            <w:vAlign w:val="center"/>
            <w:hideMark/>
          </w:tcPr>
          <w:p w14:paraId="376C842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5916708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CE708B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647088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E1E58D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6D43F6D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r>
      <w:tr w:rsidR="00361003" w:rsidRPr="00C222A9" w14:paraId="4328ED24" w14:textId="77777777" w:rsidTr="00361003">
        <w:trPr>
          <w:trHeight w:val="240"/>
          <w:jc w:val="center"/>
        </w:trPr>
        <w:tc>
          <w:tcPr>
            <w:tcW w:w="940" w:type="dxa"/>
            <w:vMerge/>
            <w:vAlign w:val="center"/>
            <w:hideMark/>
          </w:tcPr>
          <w:p w14:paraId="5517D01A"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D97683D"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Közlekedési ismeretek</w:t>
            </w:r>
          </w:p>
        </w:tc>
        <w:tc>
          <w:tcPr>
            <w:tcW w:w="500" w:type="dxa"/>
            <w:shd w:val="clear" w:color="auto" w:fill="auto"/>
            <w:noWrap/>
            <w:vAlign w:val="center"/>
            <w:hideMark/>
          </w:tcPr>
          <w:p w14:paraId="3D396FC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F82238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E9A8E2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A4CFF6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6F009C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1B524C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c>
          <w:tcPr>
            <w:tcW w:w="500" w:type="dxa"/>
            <w:shd w:val="clear" w:color="000000" w:fill="F2F2F2"/>
            <w:noWrap/>
            <w:vAlign w:val="center"/>
            <w:hideMark/>
          </w:tcPr>
          <w:p w14:paraId="3D51240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CDF5DA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5017E1D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3F3F2AB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556071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c>
          <w:tcPr>
            <w:tcW w:w="675" w:type="dxa"/>
            <w:vMerge/>
            <w:vAlign w:val="center"/>
            <w:hideMark/>
          </w:tcPr>
          <w:p w14:paraId="005A028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82099F1"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5BE674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48DD86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0B30AB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c>
          <w:tcPr>
            <w:tcW w:w="500" w:type="dxa"/>
            <w:shd w:val="clear" w:color="auto" w:fill="auto"/>
            <w:noWrap/>
            <w:vAlign w:val="center"/>
            <w:hideMark/>
          </w:tcPr>
          <w:p w14:paraId="5FAF8D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c>
          <w:tcPr>
            <w:tcW w:w="500" w:type="dxa"/>
            <w:shd w:val="clear" w:color="000000" w:fill="F2F2F2"/>
            <w:noWrap/>
            <w:vAlign w:val="center"/>
            <w:hideMark/>
          </w:tcPr>
          <w:p w14:paraId="6CDB660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7E663F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C9544B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579AF0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483C0F6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r>
      <w:tr w:rsidR="00361003" w:rsidRPr="00C222A9" w14:paraId="12BB6A67" w14:textId="77777777" w:rsidTr="00361003">
        <w:trPr>
          <w:trHeight w:val="720"/>
          <w:jc w:val="center"/>
        </w:trPr>
        <w:tc>
          <w:tcPr>
            <w:tcW w:w="940" w:type="dxa"/>
            <w:vMerge/>
            <w:vAlign w:val="center"/>
            <w:hideMark/>
          </w:tcPr>
          <w:p w14:paraId="141E536D"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6A732BCD" w14:textId="77777777" w:rsidR="00361003" w:rsidRPr="00C222A9" w:rsidRDefault="00361003" w:rsidP="00526B55">
            <w:pPr>
              <w:spacing w:after="0"/>
              <w:jc w:val="left"/>
              <w:rPr>
                <w:rFonts w:eastAsia="Times New Roman" w:cs="Times New Roman"/>
                <w:color w:val="000000"/>
                <w:sz w:val="18"/>
                <w:szCs w:val="18"/>
                <w:lang w:eastAsia="hu-HU"/>
              </w:rPr>
            </w:pPr>
            <w:proofErr w:type="spellStart"/>
            <w:r w:rsidRPr="00C222A9">
              <w:rPr>
                <w:rFonts w:eastAsia="Times New Roman" w:cs="Times New Roman"/>
                <w:color w:val="000000"/>
                <w:sz w:val="18"/>
                <w:szCs w:val="18"/>
                <w:lang w:eastAsia="hu-HU"/>
              </w:rPr>
              <w:t>Agrárárműszaki</w:t>
            </w:r>
            <w:proofErr w:type="spellEnd"/>
            <w:r w:rsidRPr="00C222A9">
              <w:rPr>
                <w:rFonts w:eastAsia="Times New Roman" w:cs="Times New Roman"/>
                <w:color w:val="000000"/>
                <w:sz w:val="18"/>
                <w:szCs w:val="18"/>
                <w:lang w:eastAsia="hu-HU"/>
              </w:rPr>
              <w:t xml:space="preserve"> erőforrások mechanikus teljesítmény-átvitele</w:t>
            </w:r>
          </w:p>
        </w:tc>
        <w:tc>
          <w:tcPr>
            <w:tcW w:w="500" w:type="dxa"/>
            <w:shd w:val="clear" w:color="auto" w:fill="auto"/>
            <w:noWrap/>
            <w:vAlign w:val="center"/>
            <w:hideMark/>
          </w:tcPr>
          <w:p w14:paraId="2442BF0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FA7286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AC63F2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627284E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E62614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F3B7B5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7F7DDE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B088F0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4262FA0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6A1E77F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DEC487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675" w:type="dxa"/>
            <w:vMerge/>
            <w:vAlign w:val="center"/>
            <w:hideMark/>
          </w:tcPr>
          <w:p w14:paraId="5CA5F1D9"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53BF72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884C35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847DC3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7D724F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auto" w:fill="auto"/>
            <w:noWrap/>
            <w:vAlign w:val="center"/>
            <w:hideMark/>
          </w:tcPr>
          <w:p w14:paraId="43B2A19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36ED6FE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DEBA3A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3F2EF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9E472A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4C0FBC6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r>
      <w:tr w:rsidR="00361003" w:rsidRPr="00C222A9" w14:paraId="5C801894" w14:textId="77777777" w:rsidTr="00361003">
        <w:trPr>
          <w:trHeight w:val="960"/>
          <w:jc w:val="center"/>
        </w:trPr>
        <w:tc>
          <w:tcPr>
            <w:tcW w:w="940" w:type="dxa"/>
            <w:vMerge/>
            <w:vAlign w:val="center"/>
            <w:hideMark/>
          </w:tcPr>
          <w:p w14:paraId="3AEDA0A0"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4937DE3C"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Agrárműszaki erőforrások hidraulikus teljesítmény-átviteli rendszerei</w:t>
            </w:r>
          </w:p>
        </w:tc>
        <w:tc>
          <w:tcPr>
            <w:tcW w:w="500" w:type="dxa"/>
            <w:shd w:val="clear" w:color="auto" w:fill="auto"/>
            <w:noWrap/>
            <w:vAlign w:val="center"/>
            <w:hideMark/>
          </w:tcPr>
          <w:p w14:paraId="0E65808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7001CB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A59C33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30A2D3B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1A02EC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92F5D5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91C8C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7421A6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3DFD132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30D5931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C79C3B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675" w:type="dxa"/>
            <w:vMerge/>
            <w:vAlign w:val="center"/>
            <w:hideMark/>
          </w:tcPr>
          <w:p w14:paraId="3655E07B"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7918D7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5ED3D0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94B79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F831D0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03FD19E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1FD707D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754659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BC9812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C6CC3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139BD67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r>
      <w:tr w:rsidR="00361003" w:rsidRPr="00C222A9" w14:paraId="1D15A4DE" w14:textId="77777777" w:rsidTr="00361003">
        <w:trPr>
          <w:trHeight w:val="960"/>
          <w:jc w:val="center"/>
        </w:trPr>
        <w:tc>
          <w:tcPr>
            <w:tcW w:w="940" w:type="dxa"/>
            <w:vMerge/>
            <w:vAlign w:val="center"/>
            <w:hideMark/>
          </w:tcPr>
          <w:p w14:paraId="393BD52F"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476E49BC" w14:textId="77777777" w:rsidR="00361003" w:rsidRPr="00C222A9" w:rsidRDefault="00361003" w:rsidP="00526B55">
            <w:pPr>
              <w:spacing w:after="0"/>
              <w:jc w:val="left"/>
              <w:rPr>
                <w:rFonts w:eastAsia="Times New Roman" w:cs="Times New Roman"/>
                <w:color w:val="000000"/>
                <w:sz w:val="18"/>
                <w:szCs w:val="18"/>
                <w:lang w:eastAsia="hu-HU"/>
              </w:rPr>
            </w:pPr>
            <w:proofErr w:type="spellStart"/>
            <w:r w:rsidRPr="00C222A9">
              <w:rPr>
                <w:rFonts w:eastAsia="Times New Roman" w:cs="Times New Roman"/>
                <w:color w:val="000000"/>
                <w:sz w:val="18"/>
                <w:szCs w:val="18"/>
                <w:lang w:eastAsia="hu-HU"/>
              </w:rPr>
              <w:t>Agrárárműszaki</w:t>
            </w:r>
            <w:proofErr w:type="spellEnd"/>
            <w:r w:rsidRPr="00C222A9">
              <w:rPr>
                <w:rFonts w:eastAsia="Times New Roman" w:cs="Times New Roman"/>
                <w:color w:val="000000"/>
                <w:sz w:val="18"/>
                <w:szCs w:val="18"/>
                <w:lang w:eastAsia="hu-HU"/>
              </w:rPr>
              <w:t xml:space="preserve"> erőforrások járószerkezete és kormányzása</w:t>
            </w:r>
          </w:p>
        </w:tc>
        <w:tc>
          <w:tcPr>
            <w:tcW w:w="500" w:type="dxa"/>
            <w:shd w:val="clear" w:color="auto" w:fill="auto"/>
            <w:noWrap/>
            <w:vAlign w:val="center"/>
            <w:hideMark/>
          </w:tcPr>
          <w:p w14:paraId="08A44C0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205638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3C770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000000" w:fill="F2F2F2"/>
            <w:noWrap/>
            <w:vAlign w:val="center"/>
            <w:hideMark/>
          </w:tcPr>
          <w:p w14:paraId="5535DAD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E1A43F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0AE92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43DF44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7D1242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6D65D12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412" w:type="dxa"/>
            <w:shd w:val="clear" w:color="000000" w:fill="F2F2F2"/>
            <w:noWrap/>
            <w:vAlign w:val="center"/>
            <w:hideMark/>
          </w:tcPr>
          <w:p w14:paraId="76149F5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0321AB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11</w:t>
            </w:r>
          </w:p>
        </w:tc>
        <w:tc>
          <w:tcPr>
            <w:tcW w:w="675" w:type="dxa"/>
            <w:vMerge/>
            <w:vAlign w:val="center"/>
            <w:hideMark/>
          </w:tcPr>
          <w:p w14:paraId="6D386C7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8A53C90"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611308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C80CC6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42E0E7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11</w:t>
            </w:r>
          </w:p>
        </w:tc>
        <w:tc>
          <w:tcPr>
            <w:tcW w:w="500" w:type="dxa"/>
            <w:shd w:val="clear" w:color="auto" w:fill="auto"/>
            <w:noWrap/>
            <w:vAlign w:val="center"/>
            <w:hideMark/>
          </w:tcPr>
          <w:p w14:paraId="65EEBC6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11</w:t>
            </w:r>
          </w:p>
        </w:tc>
        <w:tc>
          <w:tcPr>
            <w:tcW w:w="500" w:type="dxa"/>
            <w:shd w:val="clear" w:color="000000" w:fill="F2F2F2"/>
            <w:noWrap/>
            <w:vAlign w:val="center"/>
            <w:hideMark/>
          </w:tcPr>
          <w:p w14:paraId="12BECA4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C63FB1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2A4524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4F5857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6A0D58D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11</w:t>
            </w:r>
          </w:p>
        </w:tc>
      </w:tr>
      <w:tr w:rsidR="00361003" w:rsidRPr="00C222A9" w14:paraId="0A6353E4" w14:textId="77777777" w:rsidTr="00361003">
        <w:trPr>
          <w:trHeight w:val="240"/>
          <w:jc w:val="center"/>
        </w:trPr>
        <w:tc>
          <w:tcPr>
            <w:tcW w:w="940" w:type="dxa"/>
            <w:vMerge/>
            <w:vAlign w:val="center"/>
            <w:hideMark/>
          </w:tcPr>
          <w:p w14:paraId="6262A90B"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DFC0760"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Alváz és felépítmény</w:t>
            </w:r>
          </w:p>
        </w:tc>
        <w:tc>
          <w:tcPr>
            <w:tcW w:w="500" w:type="dxa"/>
            <w:shd w:val="clear" w:color="auto" w:fill="auto"/>
            <w:noWrap/>
            <w:vAlign w:val="center"/>
            <w:hideMark/>
          </w:tcPr>
          <w:p w14:paraId="3703E69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BB1312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7B67A6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E82C33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9871FB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FD8A56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54ECFF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B8D054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2C0F763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412" w:type="dxa"/>
            <w:shd w:val="clear" w:color="000000" w:fill="F2F2F2"/>
            <w:noWrap/>
            <w:vAlign w:val="center"/>
            <w:hideMark/>
          </w:tcPr>
          <w:p w14:paraId="6837E40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3334FD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75" w:type="dxa"/>
            <w:vMerge/>
            <w:vAlign w:val="center"/>
            <w:hideMark/>
          </w:tcPr>
          <w:p w14:paraId="228A8B2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80A0D4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4ACEF2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96097F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9B3D4D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02F9600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33E696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02F87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A77A8D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B96178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581074F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1FAE5998" w14:textId="77777777" w:rsidTr="00361003">
        <w:trPr>
          <w:trHeight w:val="480"/>
          <w:jc w:val="center"/>
        </w:trPr>
        <w:tc>
          <w:tcPr>
            <w:tcW w:w="940" w:type="dxa"/>
            <w:vMerge/>
            <w:vAlign w:val="center"/>
            <w:hideMark/>
          </w:tcPr>
          <w:p w14:paraId="3D94C428"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F360974"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Vonó- és függesztő szerkezet</w:t>
            </w:r>
          </w:p>
        </w:tc>
        <w:tc>
          <w:tcPr>
            <w:tcW w:w="500" w:type="dxa"/>
            <w:shd w:val="clear" w:color="auto" w:fill="auto"/>
            <w:noWrap/>
            <w:vAlign w:val="center"/>
            <w:hideMark/>
          </w:tcPr>
          <w:p w14:paraId="778D44B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192798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B4DD1F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237BDB7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19F9CE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354267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E553C9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70222A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27F84A8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w:t>
            </w:r>
          </w:p>
        </w:tc>
        <w:tc>
          <w:tcPr>
            <w:tcW w:w="412" w:type="dxa"/>
            <w:shd w:val="clear" w:color="000000" w:fill="F2F2F2"/>
            <w:noWrap/>
            <w:vAlign w:val="center"/>
            <w:hideMark/>
          </w:tcPr>
          <w:p w14:paraId="7B50834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AC9DB6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675" w:type="dxa"/>
            <w:vMerge/>
            <w:vAlign w:val="center"/>
            <w:hideMark/>
          </w:tcPr>
          <w:p w14:paraId="0CF3656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7086B9FF"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B9A5CB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BE342F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88D45B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auto" w:fill="auto"/>
            <w:noWrap/>
            <w:vAlign w:val="center"/>
            <w:hideMark/>
          </w:tcPr>
          <w:p w14:paraId="2EB84FA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000000" w:fill="F2F2F2"/>
            <w:noWrap/>
            <w:vAlign w:val="center"/>
            <w:hideMark/>
          </w:tcPr>
          <w:p w14:paraId="6FD583A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D28756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42D0B9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F22A6F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3F6BA53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r>
      <w:tr w:rsidR="00361003" w:rsidRPr="00C222A9" w14:paraId="230CE1DB" w14:textId="77777777" w:rsidTr="00361003">
        <w:trPr>
          <w:trHeight w:val="480"/>
          <w:jc w:val="center"/>
        </w:trPr>
        <w:tc>
          <w:tcPr>
            <w:tcW w:w="940" w:type="dxa"/>
            <w:vMerge/>
            <w:vAlign w:val="center"/>
            <w:hideMark/>
          </w:tcPr>
          <w:p w14:paraId="7EAFE68B"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3D2C69E4"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Agrárműszaki erőforrások fékezése</w:t>
            </w:r>
          </w:p>
        </w:tc>
        <w:tc>
          <w:tcPr>
            <w:tcW w:w="500" w:type="dxa"/>
            <w:shd w:val="clear" w:color="auto" w:fill="auto"/>
            <w:noWrap/>
            <w:vAlign w:val="center"/>
            <w:hideMark/>
          </w:tcPr>
          <w:p w14:paraId="1F83C7C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D947E9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4C9BB3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2A1F8AE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7200DD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3C0CA9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6293E5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748E1D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20C362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412" w:type="dxa"/>
            <w:shd w:val="clear" w:color="000000" w:fill="F2F2F2"/>
            <w:noWrap/>
            <w:vAlign w:val="center"/>
            <w:hideMark/>
          </w:tcPr>
          <w:p w14:paraId="7986D34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4644BD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675" w:type="dxa"/>
            <w:vMerge/>
            <w:vAlign w:val="center"/>
            <w:hideMark/>
          </w:tcPr>
          <w:p w14:paraId="56BD8909"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403EFEA1"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BBB309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744035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74135C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auto" w:fill="auto"/>
            <w:noWrap/>
            <w:vAlign w:val="center"/>
            <w:hideMark/>
          </w:tcPr>
          <w:p w14:paraId="5BB952A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000000" w:fill="F2F2F2"/>
            <w:noWrap/>
            <w:vAlign w:val="center"/>
            <w:hideMark/>
          </w:tcPr>
          <w:p w14:paraId="6FA4F3C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629506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9FEF00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44A867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1A1497B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r>
      <w:tr w:rsidR="00361003" w:rsidRPr="00C222A9" w14:paraId="328A599A" w14:textId="77777777" w:rsidTr="00361003">
        <w:trPr>
          <w:trHeight w:val="720"/>
          <w:jc w:val="center"/>
        </w:trPr>
        <w:tc>
          <w:tcPr>
            <w:tcW w:w="940" w:type="dxa"/>
            <w:vMerge/>
            <w:vAlign w:val="center"/>
            <w:hideMark/>
          </w:tcPr>
          <w:p w14:paraId="40416600"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7F2E6DE"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Agrárműszaki erőforrások elektromos berendezései</w:t>
            </w:r>
          </w:p>
        </w:tc>
        <w:tc>
          <w:tcPr>
            <w:tcW w:w="500" w:type="dxa"/>
            <w:shd w:val="clear" w:color="auto" w:fill="auto"/>
            <w:noWrap/>
            <w:vAlign w:val="center"/>
            <w:hideMark/>
          </w:tcPr>
          <w:p w14:paraId="1B8BEF1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260A82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120266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396F154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58F9A3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11CC30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7734F5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DB7AE5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AA85BD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412" w:type="dxa"/>
            <w:shd w:val="clear" w:color="000000" w:fill="F2F2F2"/>
            <w:noWrap/>
            <w:vAlign w:val="center"/>
            <w:hideMark/>
          </w:tcPr>
          <w:p w14:paraId="47D7C98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C5A2C8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675" w:type="dxa"/>
            <w:vMerge/>
            <w:vAlign w:val="center"/>
            <w:hideMark/>
          </w:tcPr>
          <w:p w14:paraId="6A6A5E7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0DB753B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D12CAA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4F52D3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CD4EBA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500" w:type="dxa"/>
            <w:shd w:val="clear" w:color="auto" w:fill="auto"/>
            <w:noWrap/>
            <w:vAlign w:val="center"/>
            <w:hideMark/>
          </w:tcPr>
          <w:p w14:paraId="7F6045F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500" w:type="dxa"/>
            <w:shd w:val="clear" w:color="000000" w:fill="F2F2F2"/>
            <w:noWrap/>
            <w:vAlign w:val="center"/>
            <w:hideMark/>
          </w:tcPr>
          <w:p w14:paraId="2B6A1E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122FC0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62BC5E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854FB1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1F30E9E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r>
      <w:tr w:rsidR="00361003" w:rsidRPr="00C222A9" w14:paraId="6F236661" w14:textId="77777777" w:rsidTr="00361003">
        <w:trPr>
          <w:trHeight w:val="480"/>
          <w:jc w:val="center"/>
        </w:trPr>
        <w:tc>
          <w:tcPr>
            <w:tcW w:w="940" w:type="dxa"/>
            <w:vMerge/>
            <w:vAlign w:val="center"/>
            <w:hideMark/>
          </w:tcPr>
          <w:p w14:paraId="009C2724"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1963A6B"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Egyéb agrárműszaki erőforrások</w:t>
            </w:r>
          </w:p>
        </w:tc>
        <w:tc>
          <w:tcPr>
            <w:tcW w:w="500" w:type="dxa"/>
            <w:shd w:val="clear" w:color="auto" w:fill="auto"/>
            <w:noWrap/>
            <w:vAlign w:val="center"/>
            <w:hideMark/>
          </w:tcPr>
          <w:p w14:paraId="2413023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84869D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D106A7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59D1348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9D88B4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36364F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725AA4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B024F5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2ABA05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412" w:type="dxa"/>
            <w:shd w:val="clear" w:color="000000" w:fill="F2F2F2"/>
            <w:noWrap/>
            <w:vAlign w:val="center"/>
            <w:hideMark/>
          </w:tcPr>
          <w:p w14:paraId="5D33FA1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E0ED45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7</w:t>
            </w:r>
          </w:p>
        </w:tc>
        <w:tc>
          <w:tcPr>
            <w:tcW w:w="675" w:type="dxa"/>
            <w:vMerge/>
            <w:vAlign w:val="center"/>
            <w:hideMark/>
          </w:tcPr>
          <w:p w14:paraId="09F51B73"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B2AB85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0EE7F8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89E3D8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9ABFAD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7</w:t>
            </w:r>
          </w:p>
        </w:tc>
        <w:tc>
          <w:tcPr>
            <w:tcW w:w="500" w:type="dxa"/>
            <w:shd w:val="clear" w:color="auto" w:fill="auto"/>
            <w:noWrap/>
            <w:vAlign w:val="center"/>
            <w:hideMark/>
          </w:tcPr>
          <w:p w14:paraId="75C3529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7</w:t>
            </w:r>
          </w:p>
        </w:tc>
        <w:tc>
          <w:tcPr>
            <w:tcW w:w="500" w:type="dxa"/>
            <w:shd w:val="clear" w:color="000000" w:fill="F2F2F2"/>
            <w:noWrap/>
            <w:vAlign w:val="center"/>
            <w:hideMark/>
          </w:tcPr>
          <w:p w14:paraId="61452D9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5F2207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4D45A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1A7C32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1BF7091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7</w:t>
            </w:r>
          </w:p>
        </w:tc>
      </w:tr>
      <w:tr w:rsidR="00361003" w:rsidRPr="00C222A9" w14:paraId="232B5F27" w14:textId="77777777" w:rsidTr="00361003">
        <w:trPr>
          <w:trHeight w:val="720"/>
          <w:jc w:val="center"/>
        </w:trPr>
        <w:tc>
          <w:tcPr>
            <w:tcW w:w="940" w:type="dxa"/>
            <w:vMerge/>
            <w:vAlign w:val="center"/>
            <w:hideMark/>
          </w:tcPr>
          <w:p w14:paraId="3C1B8C17"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7DA1F5B"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Agrárműszaki erőforrások karbantartása</w:t>
            </w:r>
          </w:p>
        </w:tc>
        <w:tc>
          <w:tcPr>
            <w:tcW w:w="500" w:type="dxa"/>
            <w:shd w:val="clear" w:color="auto" w:fill="auto"/>
            <w:noWrap/>
            <w:vAlign w:val="center"/>
            <w:hideMark/>
          </w:tcPr>
          <w:p w14:paraId="32A4370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0E01CA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0B7F7F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7CB10C5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F3302E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30332A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CBB2F9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41DCEE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369686D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412" w:type="dxa"/>
            <w:shd w:val="clear" w:color="000000" w:fill="F2F2F2"/>
            <w:noWrap/>
            <w:vAlign w:val="center"/>
            <w:hideMark/>
          </w:tcPr>
          <w:p w14:paraId="47BF148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882A07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675" w:type="dxa"/>
            <w:vMerge/>
            <w:vAlign w:val="center"/>
            <w:hideMark/>
          </w:tcPr>
          <w:p w14:paraId="1653860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D4A3B6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3D5850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15C661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0C6057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47CD1A4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2275BA1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96FB37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D44597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228C20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20A98A4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r>
      <w:tr w:rsidR="00361003" w:rsidRPr="00C222A9" w14:paraId="05C73609" w14:textId="77777777" w:rsidTr="00361003">
        <w:trPr>
          <w:trHeight w:val="960"/>
          <w:jc w:val="center"/>
        </w:trPr>
        <w:tc>
          <w:tcPr>
            <w:tcW w:w="940" w:type="dxa"/>
            <w:vMerge/>
            <w:vAlign w:val="center"/>
            <w:hideMark/>
          </w:tcPr>
          <w:p w14:paraId="51EE10F7"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350DBD9B"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Új és javított gépek bejáratása, korrózióvédelme, gépek tárolása</w:t>
            </w:r>
          </w:p>
        </w:tc>
        <w:tc>
          <w:tcPr>
            <w:tcW w:w="500" w:type="dxa"/>
            <w:shd w:val="clear" w:color="auto" w:fill="auto"/>
            <w:noWrap/>
            <w:vAlign w:val="center"/>
            <w:hideMark/>
          </w:tcPr>
          <w:p w14:paraId="1F81231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82CBAE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70BA9B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57B350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2AE8CC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D5ADD4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1E878E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E7272D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7AD25F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412" w:type="dxa"/>
            <w:shd w:val="clear" w:color="000000" w:fill="F2F2F2"/>
            <w:noWrap/>
            <w:vAlign w:val="center"/>
            <w:hideMark/>
          </w:tcPr>
          <w:p w14:paraId="6896162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0DC8A1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675" w:type="dxa"/>
            <w:vMerge/>
            <w:vAlign w:val="center"/>
            <w:hideMark/>
          </w:tcPr>
          <w:p w14:paraId="07AA8FD7"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55CEBC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8CDB50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6A71D9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428203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auto" w:fill="auto"/>
            <w:noWrap/>
            <w:vAlign w:val="center"/>
            <w:hideMark/>
          </w:tcPr>
          <w:p w14:paraId="32680A4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5C5F707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46AEFF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5854D1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5EB74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34E30F1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r>
      <w:tr w:rsidR="00361003" w:rsidRPr="00C222A9" w14:paraId="3F672B07" w14:textId="77777777" w:rsidTr="00361003">
        <w:trPr>
          <w:trHeight w:val="480"/>
          <w:jc w:val="center"/>
        </w:trPr>
        <w:tc>
          <w:tcPr>
            <w:tcW w:w="940" w:type="dxa"/>
            <w:vMerge/>
            <w:vAlign w:val="center"/>
            <w:hideMark/>
          </w:tcPr>
          <w:p w14:paraId="4670A5BA"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6A929BB9"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Karbantartás és javítás szervezése</w:t>
            </w:r>
          </w:p>
        </w:tc>
        <w:tc>
          <w:tcPr>
            <w:tcW w:w="500" w:type="dxa"/>
            <w:shd w:val="clear" w:color="auto" w:fill="auto"/>
            <w:noWrap/>
            <w:vAlign w:val="center"/>
            <w:hideMark/>
          </w:tcPr>
          <w:p w14:paraId="0E39CB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A4A2FE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B1CC91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A5B9A8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744DE6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813E9D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EFE6BD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17CF52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1D6647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68D7F32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F98108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47BF2AC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0BD96B1E"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EEF084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231E913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6B5047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auto" w:fill="auto"/>
            <w:noWrap/>
            <w:vAlign w:val="center"/>
            <w:hideMark/>
          </w:tcPr>
          <w:p w14:paraId="4979A9F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B79526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85BEB3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95AE7E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0F807E9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4F85144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r>
      <w:tr w:rsidR="00361003" w:rsidRPr="00C222A9" w14:paraId="3682F858" w14:textId="77777777" w:rsidTr="00361003">
        <w:trPr>
          <w:trHeight w:val="480"/>
          <w:jc w:val="center"/>
        </w:trPr>
        <w:tc>
          <w:tcPr>
            <w:tcW w:w="940" w:type="dxa"/>
            <w:vMerge/>
            <w:vAlign w:val="center"/>
            <w:hideMark/>
          </w:tcPr>
          <w:p w14:paraId="73EA7977"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542C6D7"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Mezőgazdasági erőgépek részegységeinek javítása</w:t>
            </w:r>
          </w:p>
        </w:tc>
        <w:tc>
          <w:tcPr>
            <w:tcW w:w="500" w:type="dxa"/>
            <w:shd w:val="clear" w:color="auto" w:fill="auto"/>
            <w:noWrap/>
            <w:vAlign w:val="center"/>
            <w:hideMark/>
          </w:tcPr>
          <w:p w14:paraId="4D59762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C16481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DD7EA8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5F4E01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E9E98C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558BFB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8C0E2F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AD0231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6DDF829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32A10AF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72F276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75" w:type="dxa"/>
            <w:vMerge/>
            <w:vAlign w:val="center"/>
            <w:hideMark/>
          </w:tcPr>
          <w:p w14:paraId="1707B40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D920B9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6D38FA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500" w:type="dxa"/>
            <w:shd w:val="clear" w:color="000000" w:fill="F2F2F2"/>
            <w:noWrap/>
            <w:vAlign w:val="center"/>
            <w:hideMark/>
          </w:tcPr>
          <w:p w14:paraId="7D3AAD7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F1CB59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26</w:t>
            </w:r>
          </w:p>
        </w:tc>
        <w:tc>
          <w:tcPr>
            <w:tcW w:w="500" w:type="dxa"/>
            <w:shd w:val="clear" w:color="auto" w:fill="auto"/>
            <w:noWrap/>
            <w:vAlign w:val="center"/>
            <w:hideMark/>
          </w:tcPr>
          <w:p w14:paraId="1B6F77A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1E4D85E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F15BE2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02D184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500" w:type="dxa"/>
            <w:shd w:val="clear" w:color="000000" w:fill="F2F2F2"/>
            <w:noWrap/>
            <w:vAlign w:val="center"/>
            <w:hideMark/>
          </w:tcPr>
          <w:p w14:paraId="7D09B03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77BA05F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26</w:t>
            </w:r>
          </w:p>
        </w:tc>
      </w:tr>
      <w:tr w:rsidR="00361003" w:rsidRPr="00C222A9" w14:paraId="2EA67253" w14:textId="77777777" w:rsidTr="00361003">
        <w:trPr>
          <w:trHeight w:val="480"/>
          <w:jc w:val="center"/>
        </w:trPr>
        <w:tc>
          <w:tcPr>
            <w:tcW w:w="940" w:type="dxa"/>
            <w:vMerge/>
            <w:vAlign w:val="center"/>
            <w:hideMark/>
          </w:tcPr>
          <w:p w14:paraId="597E234E"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571D5149"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Egyéb agrárgazdasági erőgépek javítása</w:t>
            </w:r>
          </w:p>
        </w:tc>
        <w:tc>
          <w:tcPr>
            <w:tcW w:w="500" w:type="dxa"/>
            <w:shd w:val="clear" w:color="auto" w:fill="auto"/>
            <w:noWrap/>
            <w:vAlign w:val="center"/>
            <w:hideMark/>
          </w:tcPr>
          <w:p w14:paraId="73A0E0B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DD9051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9A47FD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6C9688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7BAA09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DB05DA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205DFE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66B940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5819EA9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7548A55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EFC3E0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2DE414DE"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2015467"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80FBF6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7</w:t>
            </w:r>
          </w:p>
        </w:tc>
        <w:tc>
          <w:tcPr>
            <w:tcW w:w="500" w:type="dxa"/>
            <w:shd w:val="clear" w:color="000000" w:fill="F2F2F2"/>
            <w:noWrap/>
            <w:vAlign w:val="center"/>
            <w:hideMark/>
          </w:tcPr>
          <w:p w14:paraId="7F2E669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221E9E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7</w:t>
            </w:r>
          </w:p>
        </w:tc>
        <w:tc>
          <w:tcPr>
            <w:tcW w:w="500" w:type="dxa"/>
            <w:shd w:val="clear" w:color="auto" w:fill="auto"/>
            <w:noWrap/>
            <w:vAlign w:val="center"/>
            <w:hideMark/>
          </w:tcPr>
          <w:p w14:paraId="5A17D86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FD4CC5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1AF196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56ED71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7</w:t>
            </w:r>
          </w:p>
        </w:tc>
        <w:tc>
          <w:tcPr>
            <w:tcW w:w="500" w:type="dxa"/>
            <w:shd w:val="clear" w:color="000000" w:fill="F2F2F2"/>
            <w:noWrap/>
            <w:vAlign w:val="center"/>
            <w:hideMark/>
          </w:tcPr>
          <w:p w14:paraId="783F6B0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33FA915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7</w:t>
            </w:r>
          </w:p>
        </w:tc>
      </w:tr>
      <w:tr w:rsidR="00361003" w:rsidRPr="00C222A9" w14:paraId="65708B4E" w14:textId="77777777" w:rsidTr="00361003">
        <w:trPr>
          <w:trHeight w:val="480"/>
          <w:jc w:val="center"/>
        </w:trPr>
        <w:tc>
          <w:tcPr>
            <w:tcW w:w="940" w:type="dxa"/>
            <w:vMerge/>
            <w:vAlign w:val="center"/>
            <w:hideMark/>
          </w:tcPr>
          <w:p w14:paraId="427CAB13"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43BBD856" w14:textId="77777777" w:rsidR="00361003" w:rsidRPr="00C222A9" w:rsidRDefault="00361003" w:rsidP="00526B55">
            <w:pPr>
              <w:spacing w:after="0"/>
              <w:jc w:val="left"/>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Erőgépek szakmai gyakorlat</w:t>
            </w:r>
          </w:p>
        </w:tc>
        <w:tc>
          <w:tcPr>
            <w:tcW w:w="500" w:type="dxa"/>
            <w:shd w:val="clear" w:color="auto" w:fill="auto"/>
            <w:noWrap/>
            <w:vAlign w:val="center"/>
            <w:hideMark/>
          </w:tcPr>
          <w:p w14:paraId="491BE76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4E8A562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36</w:t>
            </w:r>
          </w:p>
        </w:tc>
        <w:tc>
          <w:tcPr>
            <w:tcW w:w="500" w:type="dxa"/>
            <w:shd w:val="clear" w:color="auto" w:fill="auto"/>
            <w:noWrap/>
            <w:vAlign w:val="center"/>
            <w:hideMark/>
          </w:tcPr>
          <w:p w14:paraId="2C18054A"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308FA9AC" w14:textId="45C0E3E3"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52</w:t>
            </w:r>
          </w:p>
        </w:tc>
        <w:tc>
          <w:tcPr>
            <w:tcW w:w="500" w:type="dxa"/>
            <w:shd w:val="clear" w:color="000000" w:fill="F2F2F2"/>
            <w:noWrap/>
            <w:vAlign w:val="center"/>
            <w:hideMark/>
          </w:tcPr>
          <w:p w14:paraId="126CF165"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78757539"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4D1EFB2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36</w:t>
            </w:r>
          </w:p>
        </w:tc>
        <w:tc>
          <w:tcPr>
            <w:tcW w:w="500" w:type="dxa"/>
            <w:shd w:val="clear" w:color="000000" w:fill="F2F2F2"/>
            <w:noWrap/>
            <w:vAlign w:val="center"/>
            <w:hideMark/>
          </w:tcPr>
          <w:p w14:paraId="3894D85C"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88" w:type="dxa"/>
            <w:shd w:val="clear" w:color="auto" w:fill="auto"/>
            <w:noWrap/>
            <w:vAlign w:val="center"/>
            <w:hideMark/>
          </w:tcPr>
          <w:p w14:paraId="413D242D"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412" w:type="dxa"/>
            <w:shd w:val="clear" w:color="000000" w:fill="F2F2F2"/>
            <w:noWrap/>
            <w:vAlign w:val="center"/>
            <w:hideMark/>
          </w:tcPr>
          <w:p w14:paraId="61A1BB9F" w14:textId="79E599F4"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681" w:type="dxa"/>
            <w:shd w:val="clear" w:color="auto" w:fill="auto"/>
            <w:noWrap/>
            <w:vAlign w:val="center"/>
            <w:hideMark/>
          </w:tcPr>
          <w:p w14:paraId="14A7A479" w14:textId="32BAC465"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186</w:t>
            </w:r>
          </w:p>
        </w:tc>
        <w:tc>
          <w:tcPr>
            <w:tcW w:w="675" w:type="dxa"/>
            <w:vMerge w:val="restart"/>
            <w:shd w:val="clear" w:color="auto" w:fill="auto"/>
            <w:noWrap/>
            <w:hideMark/>
          </w:tcPr>
          <w:p w14:paraId="7E5D6409"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vMerge w:val="restart"/>
            <w:shd w:val="clear" w:color="auto" w:fill="auto"/>
            <w:noWrap/>
            <w:hideMark/>
          </w:tcPr>
          <w:p w14:paraId="5FD3A24E" w14:textId="0B8ACB6E"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186</w:t>
            </w:r>
          </w:p>
        </w:tc>
        <w:tc>
          <w:tcPr>
            <w:tcW w:w="500" w:type="dxa"/>
            <w:shd w:val="clear" w:color="auto" w:fill="auto"/>
            <w:noWrap/>
            <w:vAlign w:val="center"/>
            <w:hideMark/>
          </w:tcPr>
          <w:p w14:paraId="5506800C"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756B33E8" w14:textId="496FAEFE"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681" w:type="dxa"/>
            <w:shd w:val="clear" w:color="auto" w:fill="auto"/>
            <w:noWrap/>
            <w:vAlign w:val="center"/>
            <w:hideMark/>
          </w:tcPr>
          <w:p w14:paraId="2CB34C89" w14:textId="220CA9F6"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310</w:t>
            </w:r>
          </w:p>
        </w:tc>
        <w:tc>
          <w:tcPr>
            <w:tcW w:w="500" w:type="dxa"/>
            <w:shd w:val="clear" w:color="auto" w:fill="auto"/>
            <w:noWrap/>
            <w:vAlign w:val="center"/>
            <w:hideMark/>
          </w:tcPr>
          <w:p w14:paraId="758BE3FB"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12B60794" w14:textId="7B043819"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186</w:t>
            </w:r>
          </w:p>
        </w:tc>
        <w:tc>
          <w:tcPr>
            <w:tcW w:w="500" w:type="dxa"/>
            <w:shd w:val="clear" w:color="000000" w:fill="F2F2F2"/>
            <w:noWrap/>
            <w:vAlign w:val="center"/>
            <w:hideMark/>
          </w:tcPr>
          <w:p w14:paraId="6C4D61C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6FABEA4C"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31486703" w14:textId="74310E1A"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681" w:type="dxa"/>
            <w:shd w:val="clear" w:color="auto" w:fill="auto"/>
            <w:noWrap/>
            <w:vAlign w:val="center"/>
            <w:hideMark/>
          </w:tcPr>
          <w:p w14:paraId="41A4AC3E" w14:textId="045DE478"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310</w:t>
            </w:r>
          </w:p>
        </w:tc>
      </w:tr>
      <w:tr w:rsidR="00361003" w:rsidRPr="00C222A9" w14:paraId="22E20C27" w14:textId="77777777" w:rsidTr="00361003">
        <w:trPr>
          <w:trHeight w:val="480"/>
          <w:jc w:val="center"/>
        </w:trPr>
        <w:tc>
          <w:tcPr>
            <w:tcW w:w="940" w:type="dxa"/>
            <w:vMerge/>
            <w:vAlign w:val="center"/>
            <w:hideMark/>
          </w:tcPr>
          <w:p w14:paraId="299D25CD"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CBFE39F"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Biztonsági ellenőrzés és üzemeltetés</w:t>
            </w:r>
          </w:p>
        </w:tc>
        <w:tc>
          <w:tcPr>
            <w:tcW w:w="500" w:type="dxa"/>
            <w:shd w:val="clear" w:color="auto" w:fill="auto"/>
            <w:noWrap/>
            <w:vAlign w:val="center"/>
            <w:hideMark/>
          </w:tcPr>
          <w:p w14:paraId="6D603EE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05B466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8A855F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CF8188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4D1439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B1BB8B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1897CC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c>
          <w:tcPr>
            <w:tcW w:w="500" w:type="dxa"/>
            <w:shd w:val="clear" w:color="000000" w:fill="F2F2F2"/>
            <w:noWrap/>
            <w:vAlign w:val="center"/>
            <w:hideMark/>
          </w:tcPr>
          <w:p w14:paraId="6284984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3D318F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24726E0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4F43E1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c>
          <w:tcPr>
            <w:tcW w:w="675" w:type="dxa"/>
            <w:vMerge/>
            <w:vAlign w:val="center"/>
            <w:hideMark/>
          </w:tcPr>
          <w:p w14:paraId="38FEC4A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0CA513F"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C9BA1E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99FB1E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E77C1B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c>
          <w:tcPr>
            <w:tcW w:w="500" w:type="dxa"/>
            <w:shd w:val="clear" w:color="auto" w:fill="auto"/>
            <w:noWrap/>
            <w:vAlign w:val="center"/>
            <w:hideMark/>
          </w:tcPr>
          <w:p w14:paraId="234FF73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DCC532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c>
          <w:tcPr>
            <w:tcW w:w="500" w:type="dxa"/>
            <w:shd w:val="clear" w:color="000000" w:fill="F2F2F2"/>
            <w:noWrap/>
            <w:vAlign w:val="center"/>
            <w:hideMark/>
          </w:tcPr>
          <w:p w14:paraId="329F966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F5AAC7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497150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730F093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r>
      <w:tr w:rsidR="00361003" w:rsidRPr="00C222A9" w14:paraId="3023981E" w14:textId="77777777" w:rsidTr="00361003">
        <w:trPr>
          <w:trHeight w:val="480"/>
          <w:jc w:val="center"/>
        </w:trPr>
        <w:tc>
          <w:tcPr>
            <w:tcW w:w="940" w:type="dxa"/>
            <w:vMerge/>
            <w:vAlign w:val="center"/>
            <w:hideMark/>
          </w:tcPr>
          <w:p w14:paraId="54F9076A"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09E3FC7"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Motorok szerkezeti felépítése</w:t>
            </w:r>
          </w:p>
        </w:tc>
        <w:tc>
          <w:tcPr>
            <w:tcW w:w="500" w:type="dxa"/>
            <w:shd w:val="clear" w:color="auto" w:fill="auto"/>
            <w:noWrap/>
            <w:vAlign w:val="center"/>
            <w:hideMark/>
          </w:tcPr>
          <w:p w14:paraId="13667FE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E4463B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500" w:type="dxa"/>
            <w:shd w:val="clear" w:color="auto" w:fill="auto"/>
            <w:noWrap/>
            <w:vAlign w:val="center"/>
            <w:hideMark/>
          </w:tcPr>
          <w:p w14:paraId="00B2E5F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A2DC15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785F542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C2BC21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5C1E47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A6689A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ABC0FD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1BB8266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2A56CE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26</w:t>
            </w:r>
          </w:p>
        </w:tc>
        <w:tc>
          <w:tcPr>
            <w:tcW w:w="675" w:type="dxa"/>
            <w:vMerge/>
            <w:vAlign w:val="center"/>
            <w:hideMark/>
          </w:tcPr>
          <w:p w14:paraId="1F4E76B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02DEE5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D1CE9C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9423CC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D22A04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26</w:t>
            </w:r>
          </w:p>
        </w:tc>
        <w:tc>
          <w:tcPr>
            <w:tcW w:w="500" w:type="dxa"/>
            <w:shd w:val="clear" w:color="auto" w:fill="auto"/>
            <w:noWrap/>
            <w:vAlign w:val="center"/>
            <w:hideMark/>
          </w:tcPr>
          <w:p w14:paraId="346C3CC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7648EE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26</w:t>
            </w:r>
          </w:p>
        </w:tc>
        <w:tc>
          <w:tcPr>
            <w:tcW w:w="500" w:type="dxa"/>
            <w:shd w:val="clear" w:color="000000" w:fill="F2F2F2"/>
            <w:noWrap/>
            <w:vAlign w:val="center"/>
            <w:hideMark/>
          </w:tcPr>
          <w:p w14:paraId="27CB5AB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F63B85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FA361E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69EFD0A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26</w:t>
            </w:r>
          </w:p>
        </w:tc>
      </w:tr>
      <w:tr w:rsidR="00361003" w:rsidRPr="00C222A9" w14:paraId="05F9125B" w14:textId="77777777" w:rsidTr="00361003">
        <w:trPr>
          <w:trHeight w:val="480"/>
          <w:jc w:val="center"/>
        </w:trPr>
        <w:tc>
          <w:tcPr>
            <w:tcW w:w="940" w:type="dxa"/>
            <w:vMerge/>
            <w:vAlign w:val="center"/>
            <w:hideMark/>
          </w:tcPr>
          <w:p w14:paraId="608F7264"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A2448B5"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Tüzelőanyag ellátó rendszerek kialakításai</w:t>
            </w:r>
          </w:p>
        </w:tc>
        <w:tc>
          <w:tcPr>
            <w:tcW w:w="500" w:type="dxa"/>
            <w:shd w:val="clear" w:color="auto" w:fill="auto"/>
            <w:noWrap/>
            <w:vAlign w:val="center"/>
            <w:hideMark/>
          </w:tcPr>
          <w:p w14:paraId="521AD52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A70CB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auto" w:fill="auto"/>
            <w:noWrap/>
            <w:vAlign w:val="center"/>
            <w:hideMark/>
          </w:tcPr>
          <w:p w14:paraId="043DE6D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5CEBC2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000000" w:fill="F2F2F2"/>
            <w:noWrap/>
            <w:vAlign w:val="center"/>
            <w:hideMark/>
          </w:tcPr>
          <w:p w14:paraId="7714CE0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431B72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24CBC9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4EAFF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65FC3D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22E85B0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6F9128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675" w:type="dxa"/>
            <w:vMerge/>
            <w:vAlign w:val="center"/>
            <w:hideMark/>
          </w:tcPr>
          <w:p w14:paraId="5C48AFF7"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B937849"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37A756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BF6545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40DA33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500" w:type="dxa"/>
            <w:shd w:val="clear" w:color="auto" w:fill="auto"/>
            <w:noWrap/>
            <w:vAlign w:val="center"/>
            <w:hideMark/>
          </w:tcPr>
          <w:p w14:paraId="6A3B04C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5339FB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500" w:type="dxa"/>
            <w:shd w:val="clear" w:color="000000" w:fill="F2F2F2"/>
            <w:noWrap/>
            <w:vAlign w:val="center"/>
            <w:hideMark/>
          </w:tcPr>
          <w:p w14:paraId="5883CDC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37A4D7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5F9D57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2C7E57B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r>
      <w:tr w:rsidR="00361003" w:rsidRPr="00C222A9" w14:paraId="66FB9068" w14:textId="77777777" w:rsidTr="00361003">
        <w:trPr>
          <w:trHeight w:val="480"/>
          <w:jc w:val="center"/>
        </w:trPr>
        <w:tc>
          <w:tcPr>
            <w:tcW w:w="940" w:type="dxa"/>
            <w:vMerge/>
            <w:vAlign w:val="center"/>
            <w:hideMark/>
          </w:tcPr>
          <w:p w14:paraId="3F41E9FA"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5EB9E925"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Kenési és hűtési rendszerek</w:t>
            </w:r>
          </w:p>
        </w:tc>
        <w:tc>
          <w:tcPr>
            <w:tcW w:w="500" w:type="dxa"/>
            <w:shd w:val="clear" w:color="auto" w:fill="auto"/>
            <w:noWrap/>
            <w:vAlign w:val="center"/>
            <w:hideMark/>
          </w:tcPr>
          <w:p w14:paraId="265C1FD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73DBE0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6B05E0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714D91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05D8FBF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046AD1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26BF37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2683CC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53F1682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6F3483C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CB0D95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75" w:type="dxa"/>
            <w:vMerge/>
            <w:vAlign w:val="center"/>
            <w:hideMark/>
          </w:tcPr>
          <w:p w14:paraId="378F9DB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BA2B35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BC741C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634924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9DD16E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51C42C4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DE2840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25EF757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E79C17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000331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32B50E8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4964916B" w14:textId="77777777" w:rsidTr="00361003">
        <w:trPr>
          <w:trHeight w:val="960"/>
          <w:jc w:val="center"/>
        </w:trPr>
        <w:tc>
          <w:tcPr>
            <w:tcW w:w="940" w:type="dxa"/>
            <w:vMerge/>
            <w:vAlign w:val="center"/>
            <w:hideMark/>
          </w:tcPr>
          <w:p w14:paraId="5BDFE289"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37028C2B"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Agrárműszaki erőforrások mechanikus teljesítmény-átviteli rendszerei</w:t>
            </w:r>
          </w:p>
        </w:tc>
        <w:tc>
          <w:tcPr>
            <w:tcW w:w="500" w:type="dxa"/>
            <w:shd w:val="clear" w:color="auto" w:fill="auto"/>
            <w:noWrap/>
            <w:vAlign w:val="center"/>
            <w:hideMark/>
          </w:tcPr>
          <w:p w14:paraId="5437303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440C29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376A95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A4B8A8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5F0E5D0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5136BF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52108A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F56553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E10420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70C1C39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47A12E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675" w:type="dxa"/>
            <w:vMerge/>
            <w:vAlign w:val="center"/>
            <w:hideMark/>
          </w:tcPr>
          <w:p w14:paraId="6A353DF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7969F6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86DB2C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370EC1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E1D053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auto" w:fill="auto"/>
            <w:noWrap/>
            <w:vAlign w:val="center"/>
            <w:hideMark/>
          </w:tcPr>
          <w:p w14:paraId="4A5EF6D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8313FD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546C21B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355F27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343DE0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7DA8A23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r>
      <w:tr w:rsidR="00361003" w:rsidRPr="00C222A9" w14:paraId="4AB9952A" w14:textId="77777777" w:rsidTr="00361003">
        <w:trPr>
          <w:trHeight w:val="960"/>
          <w:jc w:val="center"/>
        </w:trPr>
        <w:tc>
          <w:tcPr>
            <w:tcW w:w="940" w:type="dxa"/>
            <w:vMerge/>
            <w:vAlign w:val="center"/>
            <w:hideMark/>
          </w:tcPr>
          <w:p w14:paraId="322B8393"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4A635FBD"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Agrárműszaki erőforrások hidraulikus teljesítmény-átviteli rendszerei</w:t>
            </w:r>
          </w:p>
        </w:tc>
        <w:tc>
          <w:tcPr>
            <w:tcW w:w="500" w:type="dxa"/>
            <w:shd w:val="clear" w:color="auto" w:fill="auto"/>
            <w:noWrap/>
            <w:vAlign w:val="center"/>
            <w:hideMark/>
          </w:tcPr>
          <w:p w14:paraId="3E04794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CAE928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03751A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54457F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69F0B3C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22E4AA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4F22B8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97CAB7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6ECBC54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1A5B4F9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C0838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675" w:type="dxa"/>
            <w:vMerge/>
            <w:vAlign w:val="center"/>
            <w:hideMark/>
          </w:tcPr>
          <w:p w14:paraId="2267BEC0"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010D999B"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1CA783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F72DCE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4925A9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7DAACA1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C18CAA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7E221AF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D7244F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3CC5E5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724B383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r>
      <w:tr w:rsidR="00361003" w:rsidRPr="00C222A9" w14:paraId="54A83D4F" w14:textId="77777777" w:rsidTr="00361003">
        <w:trPr>
          <w:trHeight w:val="480"/>
          <w:jc w:val="center"/>
        </w:trPr>
        <w:tc>
          <w:tcPr>
            <w:tcW w:w="940" w:type="dxa"/>
            <w:vMerge/>
            <w:vAlign w:val="center"/>
            <w:hideMark/>
          </w:tcPr>
          <w:p w14:paraId="4C9C42CD"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1BB8472"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Vonó és függesztő-szerkezetek</w:t>
            </w:r>
          </w:p>
        </w:tc>
        <w:tc>
          <w:tcPr>
            <w:tcW w:w="500" w:type="dxa"/>
            <w:shd w:val="clear" w:color="auto" w:fill="auto"/>
            <w:noWrap/>
            <w:vAlign w:val="center"/>
            <w:hideMark/>
          </w:tcPr>
          <w:p w14:paraId="4D7B592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01893E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9EDB64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F7629E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0331EBD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D31730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D1741F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04A90D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27A2BE4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296B6D0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w:t>
            </w:r>
          </w:p>
        </w:tc>
        <w:tc>
          <w:tcPr>
            <w:tcW w:w="681" w:type="dxa"/>
            <w:shd w:val="clear" w:color="auto" w:fill="auto"/>
            <w:noWrap/>
            <w:vAlign w:val="center"/>
            <w:hideMark/>
          </w:tcPr>
          <w:p w14:paraId="1942BCA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675" w:type="dxa"/>
            <w:vMerge/>
            <w:vAlign w:val="center"/>
            <w:hideMark/>
          </w:tcPr>
          <w:p w14:paraId="304CFA7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432456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79C8E6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C0EE78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2D5A43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auto" w:fill="auto"/>
            <w:noWrap/>
            <w:vAlign w:val="center"/>
            <w:hideMark/>
          </w:tcPr>
          <w:p w14:paraId="3909172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CCA698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000000" w:fill="F2F2F2"/>
            <w:noWrap/>
            <w:vAlign w:val="center"/>
            <w:hideMark/>
          </w:tcPr>
          <w:p w14:paraId="6C3FD7A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842146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A15F70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47B3B80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r>
      <w:tr w:rsidR="00361003" w:rsidRPr="00C222A9" w14:paraId="467FA095" w14:textId="77777777" w:rsidTr="00361003">
        <w:trPr>
          <w:trHeight w:val="480"/>
          <w:jc w:val="center"/>
        </w:trPr>
        <w:tc>
          <w:tcPr>
            <w:tcW w:w="940" w:type="dxa"/>
            <w:vMerge/>
            <w:vAlign w:val="center"/>
            <w:hideMark/>
          </w:tcPr>
          <w:p w14:paraId="5544EC32"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5026149A"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Járó- és kormányszerkezetek</w:t>
            </w:r>
          </w:p>
        </w:tc>
        <w:tc>
          <w:tcPr>
            <w:tcW w:w="500" w:type="dxa"/>
            <w:shd w:val="clear" w:color="auto" w:fill="auto"/>
            <w:noWrap/>
            <w:vAlign w:val="center"/>
            <w:hideMark/>
          </w:tcPr>
          <w:p w14:paraId="44714DC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9C1E93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F1DC57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42D4D2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78F6CD9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F3987E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D1E5F6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14014F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32713A4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3CD6450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681" w:type="dxa"/>
            <w:shd w:val="clear" w:color="auto" w:fill="auto"/>
            <w:noWrap/>
            <w:vAlign w:val="center"/>
            <w:hideMark/>
          </w:tcPr>
          <w:p w14:paraId="0323326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675" w:type="dxa"/>
            <w:vMerge/>
            <w:vAlign w:val="center"/>
            <w:hideMark/>
          </w:tcPr>
          <w:p w14:paraId="7852565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09C814AB"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BCD974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9321AC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239E17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auto" w:fill="auto"/>
            <w:noWrap/>
            <w:vAlign w:val="center"/>
            <w:hideMark/>
          </w:tcPr>
          <w:p w14:paraId="518A78D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84B240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000000" w:fill="F2F2F2"/>
            <w:noWrap/>
            <w:vAlign w:val="center"/>
            <w:hideMark/>
          </w:tcPr>
          <w:p w14:paraId="05B107E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38975C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B77F7A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4463DF7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r>
      <w:tr w:rsidR="00361003" w:rsidRPr="00C222A9" w14:paraId="39FD308E" w14:textId="77777777" w:rsidTr="00361003">
        <w:trPr>
          <w:trHeight w:val="240"/>
          <w:jc w:val="center"/>
        </w:trPr>
        <w:tc>
          <w:tcPr>
            <w:tcW w:w="940" w:type="dxa"/>
            <w:vMerge/>
            <w:vAlign w:val="center"/>
            <w:hideMark/>
          </w:tcPr>
          <w:p w14:paraId="29404641"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1D3E217"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 xml:space="preserve">Alváz és felépítmény </w:t>
            </w:r>
          </w:p>
        </w:tc>
        <w:tc>
          <w:tcPr>
            <w:tcW w:w="500" w:type="dxa"/>
            <w:shd w:val="clear" w:color="auto" w:fill="auto"/>
            <w:noWrap/>
            <w:vAlign w:val="center"/>
            <w:hideMark/>
          </w:tcPr>
          <w:p w14:paraId="710C3C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D7C172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C91583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EF2D5A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w:t>
            </w:r>
          </w:p>
        </w:tc>
        <w:tc>
          <w:tcPr>
            <w:tcW w:w="500" w:type="dxa"/>
            <w:shd w:val="clear" w:color="000000" w:fill="F2F2F2"/>
            <w:noWrap/>
            <w:vAlign w:val="center"/>
            <w:hideMark/>
          </w:tcPr>
          <w:p w14:paraId="14FA678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563021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254B20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63DB54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2860CB6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2468CB8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w:t>
            </w:r>
          </w:p>
        </w:tc>
        <w:tc>
          <w:tcPr>
            <w:tcW w:w="681" w:type="dxa"/>
            <w:shd w:val="clear" w:color="auto" w:fill="auto"/>
            <w:noWrap/>
            <w:vAlign w:val="center"/>
            <w:hideMark/>
          </w:tcPr>
          <w:p w14:paraId="63548CA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675" w:type="dxa"/>
            <w:vMerge/>
            <w:vAlign w:val="center"/>
            <w:hideMark/>
          </w:tcPr>
          <w:p w14:paraId="3DA3B1C3"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4BE7654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725FE3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795284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037893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auto" w:fill="auto"/>
            <w:noWrap/>
            <w:vAlign w:val="center"/>
            <w:hideMark/>
          </w:tcPr>
          <w:p w14:paraId="3D97866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90CEB1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7FA30BD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D0961E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BFE13C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3D49242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r>
      <w:tr w:rsidR="00361003" w:rsidRPr="00C222A9" w14:paraId="1F891B0D" w14:textId="77777777" w:rsidTr="00361003">
        <w:trPr>
          <w:trHeight w:val="1200"/>
          <w:jc w:val="center"/>
        </w:trPr>
        <w:tc>
          <w:tcPr>
            <w:tcW w:w="940" w:type="dxa"/>
            <w:vMerge/>
            <w:vAlign w:val="center"/>
            <w:hideMark/>
          </w:tcPr>
          <w:p w14:paraId="413C947F"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4C19AEF7"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Agrárműszaki erőforrásokon és munkagépeken alkalmazott fékszerkezetek</w:t>
            </w:r>
          </w:p>
        </w:tc>
        <w:tc>
          <w:tcPr>
            <w:tcW w:w="500" w:type="dxa"/>
            <w:shd w:val="clear" w:color="auto" w:fill="auto"/>
            <w:noWrap/>
            <w:vAlign w:val="center"/>
            <w:hideMark/>
          </w:tcPr>
          <w:p w14:paraId="6E09130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D2C61D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AB15A1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0D9924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15CE501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6E2699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6F91E9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E17802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569CA80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52E69CB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26</w:t>
            </w:r>
          </w:p>
        </w:tc>
        <w:tc>
          <w:tcPr>
            <w:tcW w:w="681" w:type="dxa"/>
            <w:shd w:val="clear" w:color="auto" w:fill="auto"/>
            <w:noWrap/>
            <w:vAlign w:val="center"/>
            <w:hideMark/>
          </w:tcPr>
          <w:p w14:paraId="7416C43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28</w:t>
            </w:r>
          </w:p>
        </w:tc>
        <w:tc>
          <w:tcPr>
            <w:tcW w:w="675" w:type="dxa"/>
            <w:vMerge/>
            <w:vAlign w:val="center"/>
            <w:hideMark/>
          </w:tcPr>
          <w:p w14:paraId="28733500"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6C4F69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D343A5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7B0279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BEC17A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28</w:t>
            </w:r>
          </w:p>
        </w:tc>
        <w:tc>
          <w:tcPr>
            <w:tcW w:w="500" w:type="dxa"/>
            <w:shd w:val="clear" w:color="auto" w:fill="auto"/>
            <w:noWrap/>
            <w:vAlign w:val="center"/>
            <w:hideMark/>
          </w:tcPr>
          <w:p w14:paraId="3B548AA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557335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28</w:t>
            </w:r>
          </w:p>
        </w:tc>
        <w:tc>
          <w:tcPr>
            <w:tcW w:w="500" w:type="dxa"/>
            <w:shd w:val="clear" w:color="000000" w:fill="F2F2F2"/>
            <w:noWrap/>
            <w:vAlign w:val="center"/>
            <w:hideMark/>
          </w:tcPr>
          <w:p w14:paraId="6D590C7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C40CB4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CC2977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403A818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28</w:t>
            </w:r>
          </w:p>
        </w:tc>
      </w:tr>
      <w:tr w:rsidR="00361003" w:rsidRPr="00C222A9" w14:paraId="5DD41171" w14:textId="77777777" w:rsidTr="00361003">
        <w:trPr>
          <w:trHeight w:val="720"/>
          <w:jc w:val="center"/>
        </w:trPr>
        <w:tc>
          <w:tcPr>
            <w:tcW w:w="940" w:type="dxa"/>
            <w:vMerge/>
            <w:vAlign w:val="center"/>
            <w:hideMark/>
          </w:tcPr>
          <w:p w14:paraId="4813C13F"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38E964BB"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Agrárműszaki erőforrások elektromos berendezései</w:t>
            </w:r>
          </w:p>
        </w:tc>
        <w:tc>
          <w:tcPr>
            <w:tcW w:w="500" w:type="dxa"/>
            <w:shd w:val="clear" w:color="auto" w:fill="auto"/>
            <w:noWrap/>
            <w:vAlign w:val="center"/>
            <w:hideMark/>
          </w:tcPr>
          <w:p w14:paraId="2170C44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E270A3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ABF0CA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E5589D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4295936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F45E81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7E64B6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8E737A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94E28C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4680305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681" w:type="dxa"/>
            <w:shd w:val="clear" w:color="auto" w:fill="auto"/>
            <w:noWrap/>
            <w:vAlign w:val="center"/>
            <w:hideMark/>
          </w:tcPr>
          <w:p w14:paraId="3ECB5AC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675" w:type="dxa"/>
            <w:vMerge/>
            <w:vAlign w:val="center"/>
            <w:hideMark/>
          </w:tcPr>
          <w:p w14:paraId="1A66C16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7316C4A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B83A0B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3B8BF1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c>
          <w:tcPr>
            <w:tcW w:w="681" w:type="dxa"/>
            <w:shd w:val="clear" w:color="auto" w:fill="auto"/>
            <w:noWrap/>
            <w:vAlign w:val="center"/>
            <w:hideMark/>
          </w:tcPr>
          <w:p w14:paraId="31874A1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56</w:t>
            </w:r>
          </w:p>
        </w:tc>
        <w:tc>
          <w:tcPr>
            <w:tcW w:w="500" w:type="dxa"/>
            <w:shd w:val="clear" w:color="auto" w:fill="auto"/>
            <w:noWrap/>
            <w:vAlign w:val="center"/>
            <w:hideMark/>
          </w:tcPr>
          <w:p w14:paraId="2E33314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CF706A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500" w:type="dxa"/>
            <w:shd w:val="clear" w:color="000000" w:fill="F2F2F2"/>
            <w:noWrap/>
            <w:vAlign w:val="center"/>
            <w:hideMark/>
          </w:tcPr>
          <w:p w14:paraId="2BC6160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9488FD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FC22D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c>
          <w:tcPr>
            <w:tcW w:w="681" w:type="dxa"/>
            <w:shd w:val="clear" w:color="auto" w:fill="auto"/>
            <w:noWrap/>
            <w:vAlign w:val="center"/>
            <w:hideMark/>
          </w:tcPr>
          <w:p w14:paraId="77539DA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56</w:t>
            </w:r>
          </w:p>
        </w:tc>
      </w:tr>
      <w:tr w:rsidR="00361003" w:rsidRPr="00C222A9" w14:paraId="60015065" w14:textId="77777777" w:rsidTr="00361003">
        <w:trPr>
          <w:trHeight w:val="480"/>
          <w:jc w:val="center"/>
        </w:trPr>
        <w:tc>
          <w:tcPr>
            <w:tcW w:w="940" w:type="dxa"/>
            <w:vMerge/>
            <w:vAlign w:val="center"/>
            <w:hideMark/>
          </w:tcPr>
          <w:p w14:paraId="2BAE0CF8"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4F3455AB"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Egyéb agrárműszaki erőforrások javítása</w:t>
            </w:r>
          </w:p>
        </w:tc>
        <w:tc>
          <w:tcPr>
            <w:tcW w:w="500" w:type="dxa"/>
            <w:shd w:val="clear" w:color="auto" w:fill="auto"/>
            <w:noWrap/>
            <w:vAlign w:val="center"/>
            <w:hideMark/>
          </w:tcPr>
          <w:p w14:paraId="6B69A78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F4BE77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DFC885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C075AF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51392B5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93F92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6ED9EC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4F1EA2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5FB09F2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15D7665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37E5ED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675" w:type="dxa"/>
            <w:vMerge/>
            <w:vAlign w:val="center"/>
            <w:hideMark/>
          </w:tcPr>
          <w:p w14:paraId="2209374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569A31C0"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4736AD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AD7918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681" w:type="dxa"/>
            <w:shd w:val="clear" w:color="auto" w:fill="auto"/>
            <w:noWrap/>
            <w:vAlign w:val="center"/>
            <w:hideMark/>
          </w:tcPr>
          <w:p w14:paraId="0AF5C70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500" w:type="dxa"/>
            <w:shd w:val="clear" w:color="auto" w:fill="auto"/>
            <w:noWrap/>
            <w:vAlign w:val="center"/>
            <w:hideMark/>
          </w:tcPr>
          <w:p w14:paraId="11E0FDC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F73C76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500" w:type="dxa"/>
            <w:shd w:val="clear" w:color="000000" w:fill="F2F2F2"/>
            <w:noWrap/>
            <w:vAlign w:val="center"/>
            <w:hideMark/>
          </w:tcPr>
          <w:p w14:paraId="17B4AE2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989E6D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A68687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681" w:type="dxa"/>
            <w:shd w:val="clear" w:color="auto" w:fill="auto"/>
            <w:noWrap/>
            <w:vAlign w:val="center"/>
            <w:hideMark/>
          </w:tcPr>
          <w:p w14:paraId="627C923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r>
      <w:tr w:rsidR="00361003" w:rsidRPr="00C222A9" w14:paraId="679FE0F3" w14:textId="77777777" w:rsidTr="00361003">
        <w:trPr>
          <w:trHeight w:val="480"/>
          <w:jc w:val="center"/>
        </w:trPr>
        <w:tc>
          <w:tcPr>
            <w:tcW w:w="940" w:type="dxa"/>
            <w:vMerge/>
            <w:vAlign w:val="center"/>
            <w:hideMark/>
          </w:tcPr>
          <w:p w14:paraId="2D76106E"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561085B"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Mezőgazdasági erőgépek részegységeinek javítása</w:t>
            </w:r>
          </w:p>
        </w:tc>
        <w:tc>
          <w:tcPr>
            <w:tcW w:w="500" w:type="dxa"/>
            <w:shd w:val="clear" w:color="auto" w:fill="auto"/>
            <w:noWrap/>
            <w:vAlign w:val="center"/>
            <w:hideMark/>
          </w:tcPr>
          <w:p w14:paraId="52DE04C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A6B00E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60F060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967C9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DAC4C9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602137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8B0BBC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F219AF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3741BF9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705F7B2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A04D16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45E2197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0DF88550"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21F0A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BE98D0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c>
          <w:tcPr>
            <w:tcW w:w="681" w:type="dxa"/>
            <w:shd w:val="clear" w:color="auto" w:fill="auto"/>
            <w:noWrap/>
            <w:vAlign w:val="center"/>
            <w:hideMark/>
          </w:tcPr>
          <w:p w14:paraId="59D41AE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c>
          <w:tcPr>
            <w:tcW w:w="500" w:type="dxa"/>
            <w:shd w:val="clear" w:color="auto" w:fill="auto"/>
            <w:noWrap/>
            <w:vAlign w:val="center"/>
            <w:hideMark/>
          </w:tcPr>
          <w:p w14:paraId="39184C0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429B96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FB99C5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EAFE19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C6D4C6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c>
          <w:tcPr>
            <w:tcW w:w="681" w:type="dxa"/>
            <w:shd w:val="clear" w:color="auto" w:fill="auto"/>
            <w:noWrap/>
            <w:vAlign w:val="center"/>
            <w:hideMark/>
          </w:tcPr>
          <w:p w14:paraId="58198F6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36</w:t>
            </w:r>
          </w:p>
        </w:tc>
      </w:tr>
      <w:tr w:rsidR="00361003" w:rsidRPr="00C222A9" w14:paraId="0BA73732" w14:textId="77777777" w:rsidTr="00361003">
        <w:trPr>
          <w:trHeight w:val="480"/>
          <w:jc w:val="center"/>
        </w:trPr>
        <w:tc>
          <w:tcPr>
            <w:tcW w:w="940" w:type="dxa"/>
            <w:vMerge/>
            <w:vAlign w:val="center"/>
            <w:hideMark/>
          </w:tcPr>
          <w:p w14:paraId="7B85A563"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5126C25F"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Agrárgazdasági erőgépek karbantartása</w:t>
            </w:r>
          </w:p>
        </w:tc>
        <w:tc>
          <w:tcPr>
            <w:tcW w:w="500" w:type="dxa"/>
            <w:shd w:val="clear" w:color="auto" w:fill="auto"/>
            <w:noWrap/>
            <w:vAlign w:val="center"/>
            <w:hideMark/>
          </w:tcPr>
          <w:p w14:paraId="0CCF138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F2C145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915AE6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FD0092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w:t>
            </w:r>
          </w:p>
        </w:tc>
        <w:tc>
          <w:tcPr>
            <w:tcW w:w="500" w:type="dxa"/>
            <w:shd w:val="clear" w:color="000000" w:fill="F2F2F2"/>
            <w:noWrap/>
            <w:vAlign w:val="center"/>
            <w:hideMark/>
          </w:tcPr>
          <w:p w14:paraId="5AFCA47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93E4E0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643885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7D1E40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4A2658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3C20226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7D52C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w:t>
            </w:r>
          </w:p>
        </w:tc>
        <w:tc>
          <w:tcPr>
            <w:tcW w:w="675" w:type="dxa"/>
            <w:vMerge/>
            <w:vAlign w:val="center"/>
            <w:hideMark/>
          </w:tcPr>
          <w:p w14:paraId="08229F57"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3477B10"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848DFF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EC4E7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681" w:type="dxa"/>
            <w:shd w:val="clear" w:color="auto" w:fill="auto"/>
            <w:noWrap/>
            <w:vAlign w:val="center"/>
            <w:hideMark/>
          </w:tcPr>
          <w:p w14:paraId="62F9266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23</w:t>
            </w:r>
          </w:p>
        </w:tc>
        <w:tc>
          <w:tcPr>
            <w:tcW w:w="500" w:type="dxa"/>
            <w:shd w:val="clear" w:color="auto" w:fill="auto"/>
            <w:noWrap/>
            <w:vAlign w:val="center"/>
            <w:hideMark/>
          </w:tcPr>
          <w:p w14:paraId="0B43F53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922519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w:t>
            </w:r>
          </w:p>
        </w:tc>
        <w:tc>
          <w:tcPr>
            <w:tcW w:w="500" w:type="dxa"/>
            <w:shd w:val="clear" w:color="000000" w:fill="F2F2F2"/>
            <w:noWrap/>
            <w:vAlign w:val="center"/>
            <w:hideMark/>
          </w:tcPr>
          <w:p w14:paraId="44A0B9D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506387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AB1BC8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681" w:type="dxa"/>
            <w:shd w:val="clear" w:color="auto" w:fill="auto"/>
            <w:noWrap/>
            <w:vAlign w:val="center"/>
            <w:hideMark/>
          </w:tcPr>
          <w:p w14:paraId="4F9B15F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23</w:t>
            </w:r>
          </w:p>
        </w:tc>
      </w:tr>
      <w:tr w:rsidR="00361003" w:rsidRPr="00C222A9" w14:paraId="3148DA74" w14:textId="77777777" w:rsidTr="00361003">
        <w:trPr>
          <w:trHeight w:val="960"/>
          <w:jc w:val="center"/>
        </w:trPr>
        <w:tc>
          <w:tcPr>
            <w:tcW w:w="940" w:type="dxa"/>
            <w:vMerge/>
            <w:vAlign w:val="center"/>
            <w:hideMark/>
          </w:tcPr>
          <w:p w14:paraId="28FD3A0E"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15A8EA1B"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Új és javított gépek bejáratása, korrózióvédelme, gépek tárolása</w:t>
            </w:r>
          </w:p>
        </w:tc>
        <w:tc>
          <w:tcPr>
            <w:tcW w:w="500" w:type="dxa"/>
            <w:shd w:val="clear" w:color="auto" w:fill="auto"/>
            <w:noWrap/>
            <w:vAlign w:val="center"/>
            <w:hideMark/>
          </w:tcPr>
          <w:p w14:paraId="37874F1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CF253A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77F811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187FFE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9715C1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CE6E56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0FA79D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421823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348CCED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18E8248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CCE080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2716C07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EE31F4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A33371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9D5B5E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681" w:type="dxa"/>
            <w:shd w:val="clear" w:color="auto" w:fill="auto"/>
            <w:noWrap/>
            <w:vAlign w:val="center"/>
            <w:hideMark/>
          </w:tcPr>
          <w:p w14:paraId="16B02BC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auto" w:fill="auto"/>
            <w:noWrap/>
            <w:vAlign w:val="center"/>
            <w:hideMark/>
          </w:tcPr>
          <w:p w14:paraId="7F8CF2A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D4687D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5D6883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235886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ABE447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681" w:type="dxa"/>
            <w:shd w:val="clear" w:color="auto" w:fill="auto"/>
            <w:noWrap/>
            <w:vAlign w:val="center"/>
            <w:hideMark/>
          </w:tcPr>
          <w:p w14:paraId="10553E6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r>
      <w:tr w:rsidR="00361003" w:rsidRPr="00C222A9" w14:paraId="00FBCFB7" w14:textId="77777777" w:rsidTr="00361003">
        <w:trPr>
          <w:trHeight w:val="240"/>
          <w:jc w:val="center"/>
        </w:trPr>
        <w:tc>
          <w:tcPr>
            <w:tcW w:w="940" w:type="dxa"/>
            <w:vMerge w:val="restart"/>
            <w:shd w:val="clear" w:color="auto" w:fill="auto"/>
            <w:textDirection w:val="btLr"/>
            <w:vAlign w:val="center"/>
            <w:hideMark/>
          </w:tcPr>
          <w:p w14:paraId="52F15B7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11049-16 Mezőgazdasági termelés gépei</w:t>
            </w:r>
          </w:p>
        </w:tc>
        <w:tc>
          <w:tcPr>
            <w:tcW w:w="1821" w:type="dxa"/>
            <w:shd w:val="clear" w:color="auto" w:fill="auto"/>
            <w:vAlign w:val="center"/>
            <w:hideMark/>
          </w:tcPr>
          <w:p w14:paraId="104F07CD" w14:textId="77777777" w:rsidR="00361003" w:rsidRPr="00C222A9" w:rsidRDefault="00361003" w:rsidP="00526B55">
            <w:pPr>
              <w:spacing w:after="0"/>
              <w:jc w:val="left"/>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Munkagépek</w:t>
            </w:r>
          </w:p>
        </w:tc>
        <w:tc>
          <w:tcPr>
            <w:tcW w:w="500" w:type="dxa"/>
            <w:shd w:val="clear" w:color="auto" w:fill="auto"/>
            <w:noWrap/>
            <w:vAlign w:val="center"/>
            <w:hideMark/>
          </w:tcPr>
          <w:p w14:paraId="4E10176B"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5A5F4979"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auto" w:fill="auto"/>
            <w:noWrap/>
            <w:vAlign w:val="center"/>
            <w:hideMark/>
          </w:tcPr>
          <w:p w14:paraId="14928C7D"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36</w:t>
            </w:r>
          </w:p>
        </w:tc>
        <w:tc>
          <w:tcPr>
            <w:tcW w:w="500" w:type="dxa"/>
            <w:shd w:val="clear" w:color="000000" w:fill="F2F2F2"/>
            <w:noWrap/>
            <w:vAlign w:val="center"/>
            <w:hideMark/>
          </w:tcPr>
          <w:p w14:paraId="55244F9B"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6D0ECFFD"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6C4DFF3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36</w:t>
            </w:r>
          </w:p>
        </w:tc>
        <w:tc>
          <w:tcPr>
            <w:tcW w:w="500" w:type="dxa"/>
            <w:shd w:val="clear" w:color="000000" w:fill="F2F2F2"/>
            <w:noWrap/>
            <w:vAlign w:val="center"/>
            <w:hideMark/>
          </w:tcPr>
          <w:p w14:paraId="0744C6D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748BC75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88" w:type="dxa"/>
            <w:shd w:val="clear" w:color="auto" w:fill="auto"/>
            <w:noWrap/>
            <w:vAlign w:val="center"/>
            <w:hideMark/>
          </w:tcPr>
          <w:p w14:paraId="316B5422" w14:textId="3509B384"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412" w:type="dxa"/>
            <w:shd w:val="clear" w:color="000000" w:fill="F2F2F2"/>
            <w:noWrap/>
            <w:vAlign w:val="center"/>
            <w:hideMark/>
          </w:tcPr>
          <w:p w14:paraId="7D877C2E"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51B3FD20" w14:textId="25632B71"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103</w:t>
            </w:r>
          </w:p>
        </w:tc>
        <w:tc>
          <w:tcPr>
            <w:tcW w:w="675" w:type="dxa"/>
            <w:vMerge w:val="restart"/>
            <w:shd w:val="clear" w:color="auto" w:fill="auto"/>
            <w:noWrap/>
            <w:hideMark/>
          </w:tcPr>
          <w:p w14:paraId="01029DC1"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vMerge w:val="restart"/>
            <w:shd w:val="clear" w:color="auto" w:fill="auto"/>
            <w:noWrap/>
            <w:hideMark/>
          </w:tcPr>
          <w:p w14:paraId="5C6AA285" w14:textId="04D403F5"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103</w:t>
            </w:r>
          </w:p>
        </w:tc>
        <w:tc>
          <w:tcPr>
            <w:tcW w:w="500" w:type="dxa"/>
            <w:shd w:val="clear" w:color="auto" w:fill="auto"/>
            <w:noWrap/>
            <w:vAlign w:val="center"/>
            <w:hideMark/>
          </w:tcPr>
          <w:p w14:paraId="01E9A502" w14:textId="5D4E7671"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500" w:type="dxa"/>
            <w:shd w:val="clear" w:color="000000" w:fill="F2F2F2"/>
            <w:noWrap/>
            <w:vAlign w:val="center"/>
            <w:hideMark/>
          </w:tcPr>
          <w:p w14:paraId="7B6BF0C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76FFEA56" w14:textId="1F2C13AB"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258</w:t>
            </w:r>
          </w:p>
        </w:tc>
        <w:tc>
          <w:tcPr>
            <w:tcW w:w="500" w:type="dxa"/>
            <w:shd w:val="clear" w:color="auto" w:fill="auto"/>
            <w:noWrap/>
            <w:vAlign w:val="center"/>
            <w:hideMark/>
          </w:tcPr>
          <w:p w14:paraId="52CDEE6F" w14:textId="5B8D7406"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103</w:t>
            </w:r>
          </w:p>
        </w:tc>
        <w:tc>
          <w:tcPr>
            <w:tcW w:w="500" w:type="dxa"/>
            <w:shd w:val="clear" w:color="000000" w:fill="F2F2F2"/>
            <w:noWrap/>
            <w:vAlign w:val="center"/>
            <w:hideMark/>
          </w:tcPr>
          <w:p w14:paraId="414108A4"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76F56021"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3E75C90D" w14:textId="5A56B66A"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500" w:type="dxa"/>
            <w:shd w:val="clear" w:color="000000" w:fill="F2F2F2"/>
            <w:noWrap/>
            <w:vAlign w:val="center"/>
            <w:hideMark/>
          </w:tcPr>
          <w:p w14:paraId="47AEC353"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16882B8F" w14:textId="743EA180"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258</w:t>
            </w:r>
          </w:p>
        </w:tc>
      </w:tr>
      <w:tr w:rsidR="00361003" w:rsidRPr="00C222A9" w14:paraId="15F5E1F6" w14:textId="77777777" w:rsidTr="00361003">
        <w:trPr>
          <w:trHeight w:val="480"/>
          <w:jc w:val="center"/>
        </w:trPr>
        <w:tc>
          <w:tcPr>
            <w:tcW w:w="940" w:type="dxa"/>
            <w:vMerge/>
            <w:vAlign w:val="center"/>
            <w:hideMark/>
          </w:tcPr>
          <w:p w14:paraId="575C4CE3"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AFE7D28"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Tápanyag visszapótlás gépei</w:t>
            </w:r>
          </w:p>
        </w:tc>
        <w:tc>
          <w:tcPr>
            <w:tcW w:w="500" w:type="dxa"/>
            <w:shd w:val="clear" w:color="auto" w:fill="auto"/>
            <w:noWrap/>
            <w:vAlign w:val="center"/>
            <w:hideMark/>
          </w:tcPr>
          <w:p w14:paraId="7E4BAE2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865C01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287718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000000" w:fill="F2F2F2"/>
            <w:noWrap/>
            <w:vAlign w:val="center"/>
            <w:hideMark/>
          </w:tcPr>
          <w:p w14:paraId="1119FCF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D0B464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4951AB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72ECC6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96450C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87CA9F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3190DB8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D433E8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675" w:type="dxa"/>
            <w:vMerge/>
            <w:vAlign w:val="center"/>
            <w:hideMark/>
          </w:tcPr>
          <w:p w14:paraId="37C2DBD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4978D1A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B0FA18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1B471D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27F142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auto" w:fill="auto"/>
            <w:noWrap/>
            <w:vAlign w:val="center"/>
            <w:hideMark/>
          </w:tcPr>
          <w:p w14:paraId="4033E81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000000" w:fill="F2F2F2"/>
            <w:noWrap/>
            <w:vAlign w:val="center"/>
            <w:hideMark/>
          </w:tcPr>
          <w:p w14:paraId="225C8E3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3C9444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B4D1F4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8B5A53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3B8FC7E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r>
      <w:tr w:rsidR="00361003" w:rsidRPr="00C222A9" w14:paraId="67A1833A" w14:textId="77777777" w:rsidTr="00361003">
        <w:trPr>
          <w:trHeight w:val="240"/>
          <w:jc w:val="center"/>
        </w:trPr>
        <w:tc>
          <w:tcPr>
            <w:tcW w:w="940" w:type="dxa"/>
            <w:vMerge/>
            <w:vAlign w:val="center"/>
            <w:hideMark/>
          </w:tcPr>
          <w:p w14:paraId="14EA4E72"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BD0281A"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Talajművelés gépei</w:t>
            </w:r>
          </w:p>
        </w:tc>
        <w:tc>
          <w:tcPr>
            <w:tcW w:w="500" w:type="dxa"/>
            <w:shd w:val="clear" w:color="auto" w:fill="auto"/>
            <w:noWrap/>
            <w:vAlign w:val="center"/>
            <w:hideMark/>
          </w:tcPr>
          <w:p w14:paraId="2EFC028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4F95EF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DBC06F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000000" w:fill="F2F2F2"/>
            <w:noWrap/>
            <w:vAlign w:val="center"/>
            <w:hideMark/>
          </w:tcPr>
          <w:p w14:paraId="7164DDA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598C71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11A421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765BD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52D495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4563593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0F63295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A35C09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675" w:type="dxa"/>
            <w:vMerge/>
            <w:vAlign w:val="center"/>
            <w:hideMark/>
          </w:tcPr>
          <w:p w14:paraId="2B29BCAB"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7B37A9D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17C508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92A7C1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DE7AD3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auto" w:fill="auto"/>
            <w:noWrap/>
            <w:vAlign w:val="center"/>
            <w:hideMark/>
          </w:tcPr>
          <w:p w14:paraId="2BEDD50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000000" w:fill="F2F2F2"/>
            <w:noWrap/>
            <w:vAlign w:val="center"/>
            <w:hideMark/>
          </w:tcPr>
          <w:p w14:paraId="5E13300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1269AB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10A495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2ABF61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7A0D346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r>
      <w:tr w:rsidR="00361003" w:rsidRPr="00C222A9" w14:paraId="3ACD73BC" w14:textId="77777777" w:rsidTr="00361003">
        <w:trPr>
          <w:trHeight w:val="480"/>
          <w:jc w:val="center"/>
        </w:trPr>
        <w:tc>
          <w:tcPr>
            <w:tcW w:w="940" w:type="dxa"/>
            <w:vMerge/>
            <w:vAlign w:val="center"/>
            <w:hideMark/>
          </w:tcPr>
          <w:p w14:paraId="3A34407B"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19A848E"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Vetés, ültetés, palántázás gépei</w:t>
            </w:r>
          </w:p>
        </w:tc>
        <w:tc>
          <w:tcPr>
            <w:tcW w:w="500" w:type="dxa"/>
            <w:shd w:val="clear" w:color="auto" w:fill="auto"/>
            <w:noWrap/>
            <w:vAlign w:val="center"/>
            <w:hideMark/>
          </w:tcPr>
          <w:p w14:paraId="545ABFE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88006F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29853B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48D0D52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E8EC13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59738B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6567A73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487921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6FFB9E3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22F2AB5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2A3AAA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675" w:type="dxa"/>
            <w:vMerge/>
            <w:vAlign w:val="center"/>
            <w:hideMark/>
          </w:tcPr>
          <w:p w14:paraId="6BD5B8A7"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0119DA87"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7E12A4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41F0F2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696178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500" w:type="dxa"/>
            <w:shd w:val="clear" w:color="auto" w:fill="auto"/>
            <w:noWrap/>
            <w:vAlign w:val="center"/>
            <w:hideMark/>
          </w:tcPr>
          <w:p w14:paraId="27124CC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500" w:type="dxa"/>
            <w:shd w:val="clear" w:color="000000" w:fill="F2F2F2"/>
            <w:noWrap/>
            <w:vAlign w:val="center"/>
            <w:hideMark/>
          </w:tcPr>
          <w:p w14:paraId="0418058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898A4F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2FE90C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B04B00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7DE0F96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r>
      <w:tr w:rsidR="00361003" w:rsidRPr="00C222A9" w14:paraId="69450571" w14:textId="77777777" w:rsidTr="00361003">
        <w:trPr>
          <w:trHeight w:val="240"/>
          <w:jc w:val="center"/>
        </w:trPr>
        <w:tc>
          <w:tcPr>
            <w:tcW w:w="940" w:type="dxa"/>
            <w:vMerge/>
            <w:vAlign w:val="center"/>
            <w:hideMark/>
          </w:tcPr>
          <w:p w14:paraId="76DDC27E"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347B5BC1"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Növényvédelem gépei</w:t>
            </w:r>
          </w:p>
        </w:tc>
        <w:tc>
          <w:tcPr>
            <w:tcW w:w="500" w:type="dxa"/>
            <w:shd w:val="clear" w:color="auto" w:fill="auto"/>
            <w:noWrap/>
            <w:vAlign w:val="center"/>
            <w:hideMark/>
          </w:tcPr>
          <w:p w14:paraId="544A187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99A670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36F356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C61BE8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CD683A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C8666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000000" w:fill="F2F2F2"/>
            <w:noWrap/>
            <w:vAlign w:val="center"/>
            <w:hideMark/>
          </w:tcPr>
          <w:p w14:paraId="7B20CAF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41718E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523588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6807B0C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A164AD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675" w:type="dxa"/>
            <w:vMerge/>
            <w:vAlign w:val="center"/>
            <w:hideMark/>
          </w:tcPr>
          <w:p w14:paraId="1442E870"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5DBD69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DC4711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43454F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6ABF24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auto" w:fill="auto"/>
            <w:noWrap/>
            <w:vAlign w:val="center"/>
            <w:hideMark/>
          </w:tcPr>
          <w:p w14:paraId="1D7B4FC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000000" w:fill="F2F2F2"/>
            <w:noWrap/>
            <w:vAlign w:val="center"/>
            <w:hideMark/>
          </w:tcPr>
          <w:p w14:paraId="1EAFB2E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56DF65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69065E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CA3651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436A8A3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r>
      <w:tr w:rsidR="00361003" w:rsidRPr="00C222A9" w14:paraId="3D9B1FFB" w14:textId="77777777" w:rsidTr="00361003">
        <w:trPr>
          <w:trHeight w:val="240"/>
          <w:jc w:val="center"/>
        </w:trPr>
        <w:tc>
          <w:tcPr>
            <w:tcW w:w="940" w:type="dxa"/>
            <w:vMerge/>
            <w:vAlign w:val="center"/>
            <w:hideMark/>
          </w:tcPr>
          <w:p w14:paraId="17EEB95D"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3C49DB2F"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Öntözés gépei</w:t>
            </w:r>
          </w:p>
        </w:tc>
        <w:tc>
          <w:tcPr>
            <w:tcW w:w="500" w:type="dxa"/>
            <w:shd w:val="clear" w:color="auto" w:fill="auto"/>
            <w:noWrap/>
            <w:vAlign w:val="center"/>
            <w:hideMark/>
          </w:tcPr>
          <w:p w14:paraId="262FF23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86C04D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301A1C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0A890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DB7DCD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19F06F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2CDBA8D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1E9424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6C9FA50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438A1F1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4D6716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75" w:type="dxa"/>
            <w:vMerge/>
            <w:vAlign w:val="center"/>
            <w:hideMark/>
          </w:tcPr>
          <w:p w14:paraId="51C9F01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4B0C4A2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185323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DE4AB2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887712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6F0BD70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344511C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8C8621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A68529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F3642B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4FA9BBE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6D6FBEE9" w14:textId="77777777" w:rsidTr="00361003">
        <w:trPr>
          <w:trHeight w:val="480"/>
          <w:jc w:val="center"/>
        </w:trPr>
        <w:tc>
          <w:tcPr>
            <w:tcW w:w="940" w:type="dxa"/>
            <w:vMerge/>
            <w:vAlign w:val="center"/>
            <w:hideMark/>
          </w:tcPr>
          <w:p w14:paraId="0326B275"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E98F6E9"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Szálastakarmányok betakarításának gépei</w:t>
            </w:r>
          </w:p>
        </w:tc>
        <w:tc>
          <w:tcPr>
            <w:tcW w:w="500" w:type="dxa"/>
            <w:shd w:val="clear" w:color="auto" w:fill="auto"/>
            <w:noWrap/>
            <w:vAlign w:val="center"/>
            <w:hideMark/>
          </w:tcPr>
          <w:p w14:paraId="751A005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18AF78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B45957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784816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1660D9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323146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73D3352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8ABACD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3D123BA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412" w:type="dxa"/>
            <w:shd w:val="clear" w:color="000000" w:fill="F2F2F2"/>
            <w:noWrap/>
            <w:vAlign w:val="center"/>
            <w:hideMark/>
          </w:tcPr>
          <w:p w14:paraId="7F881C9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3BD7DF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675" w:type="dxa"/>
            <w:vMerge/>
            <w:vAlign w:val="center"/>
            <w:hideMark/>
          </w:tcPr>
          <w:p w14:paraId="379512C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CFDB3FB"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BEE88A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8FDAB8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6AB89E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500" w:type="dxa"/>
            <w:shd w:val="clear" w:color="auto" w:fill="auto"/>
            <w:noWrap/>
            <w:vAlign w:val="center"/>
            <w:hideMark/>
          </w:tcPr>
          <w:p w14:paraId="5DD7486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500" w:type="dxa"/>
            <w:shd w:val="clear" w:color="000000" w:fill="F2F2F2"/>
            <w:noWrap/>
            <w:vAlign w:val="center"/>
            <w:hideMark/>
          </w:tcPr>
          <w:p w14:paraId="2701623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B20FCA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B890FA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42B092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520A3A6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r>
      <w:tr w:rsidR="00361003" w:rsidRPr="00C222A9" w14:paraId="3A9FC573" w14:textId="77777777" w:rsidTr="00361003">
        <w:trPr>
          <w:trHeight w:val="240"/>
          <w:jc w:val="center"/>
        </w:trPr>
        <w:tc>
          <w:tcPr>
            <w:tcW w:w="940" w:type="dxa"/>
            <w:vMerge/>
            <w:vAlign w:val="center"/>
            <w:hideMark/>
          </w:tcPr>
          <w:p w14:paraId="72FBD8A4"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42B31047"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Gabona betakarítás gépei</w:t>
            </w:r>
          </w:p>
        </w:tc>
        <w:tc>
          <w:tcPr>
            <w:tcW w:w="500" w:type="dxa"/>
            <w:shd w:val="clear" w:color="auto" w:fill="auto"/>
            <w:noWrap/>
            <w:vAlign w:val="center"/>
            <w:hideMark/>
          </w:tcPr>
          <w:p w14:paraId="6ED7263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EE1EC9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C3D2F6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25022C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75364D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550748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A944D5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668EA9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1FB60D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412" w:type="dxa"/>
            <w:shd w:val="clear" w:color="000000" w:fill="F2F2F2"/>
            <w:noWrap/>
            <w:vAlign w:val="center"/>
            <w:hideMark/>
          </w:tcPr>
          <w:p w14:paraId="53BFF43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60904F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675" w:type="dxa"/>
            <w:vMerge/>
            <w:vAlign w:val="center"/>
            <w:hideMark/>
          </w:tcPr>
          <w:p w14:paraId="230FBABE"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D7BC40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01CBC9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697C3B4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DFB231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500" w:type="dxa"/>
            <w:shd w:val="clear" w:color="auto" w:fill="auto"/>
            <w:noWrap/>
            <w:vAlign w:val="center"/>
            <w:hideMark/>
          </w:tcPr>
          <w:p w14:paraId="067EA4E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43888F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8FF992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0A4712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2F9586D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1661A26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r>
      <w:tr w:rsidR="00361003" w:rsidRPr="00C222A9" w14:paraId="48F27289" w14:textId="77777777" w:rsidTr="00361003">
        <w:trPr>
          <w:trHeight w:val="480"/>
          <w:jc w:val="center"/>
        </w:trPr>
        <w:tc>
          <w:tcPr>
            <w:tcW w:w="940" w:type="dxa"/>
            <w:vMerge/>
            <w:vAlign w:val="center"/>
            <w:hideMark/>
          </w:tcPr>
          <w:p w14:paraId="1E668E91"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5F781695"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Kukorica betakarítás gépei</w:t>
            </w:r>
          </w:p>
        </w:tc>
        <w:tc>
          <w:tcPr>
            <w:tcW w:w="500" w:type="dxa"/>
            <w:shd w:val="clear" w:color="auto" w:fill="auto"/>
            <w:noWrap/>
            <w:vAlign w:val="center"/>
            <w:hideMark/>
          </w:tcPr>
          <w:p w14:paraId="39E35B9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23DDA3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9EA584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E4ABC1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41EC60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BA0B8B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FDA1B3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D5300A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44D8B5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412" w:type="dxa"/>
            <w:shd w:val="clear" w:color="000000" w:fill="F2F2F2"/>
            <w:noWrap/>
            <w:vAlign w:val="center"/>
            <w:hideMark/>
          </w:tcPr>
          <w:p w14:paraId="5DE7861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610C39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675" w:type="dxa"/>
            <w:vMerge/>
            <w:vAlign w:val="center"/>
            <w:hideMark/>
          </w:tcPr>
          <w:p w14:paraId="1C2CC63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7CBCC23B"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0744F9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000000" w:fill="F2F2F2"/>
            <w:noWrap/>
            <w:vAlign w:val="center"/>
            <w:hideMark/>
          </w:tcPr>
          <w:p w14:paraId="391F0F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79DD1E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auto" w:fill="auto"/>
            <w:noWrap/>
            <w:vAlign w:val="center"/>
            <w:hideMark/>
          </w:tcPr>
          <w:p w14:paraId="7C89962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000000" w:fill="F2F2F2"/>
            <w:noWrap/>
            <w:vAlign w:val="center"/>
            <w:hideMark/>
          </w:tcPr>
          <w:p w14:paraId="45533CD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5523E7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F32B80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000000" w:fill="F2F2F2"/>
            <w:noWrap/>
            <w:vAlign w:val="center"/>
            <w:hideMark/>
          </w:tcPr>
          <w:p w14:paraId="37CA3D0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6495267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r>
      <w:tr w:rsidR="00361003" w:rsidRPr="00C222A9" w14:paraId="4E9C92CB" w14:textId="77777777" w:rsidTr="00361003">
        <w:trPr>
          <w:trHeight w:val="480"/>
          <w:jc w:val="center"/>
        </w:trPr>
        <w:tc>
          <w:tcPr>
            <w:tcW w:w="940" w:type="dxa"/>
            <w:vMerge/>
            <w:vAlign w:val="center"/>
            <w:hideMark/>
          </w:tcPr>
          <w:p w14:paraId="1820C58B"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3C471BD2"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Szemes termények utókezelésének gépei</w:t>
            </w:r>
          </w:p>
        </w:tc>
        <w:tc>
          <w:tcPr>
            <w:tcW w:w="500" w:type="dxa"/>
            <w:shd w:val="clear" w:color="auto" w:fill="auto"/>
            <w:noWrap/>
            <w:vAlign w:val="center"/>
            <w:hideMark/>
          </w:tcPr>
          <w:p w14:paraId="0451B53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DA2282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0EBD90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2F0DDF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D804E6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E4DBBE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72EAD7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4C2781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384EDF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412" w:type="dxa"/>
            <w:shd w:val="clear" w:color="000000" w:fill="F2F2F2"/>
            <w:noWrap/>
            <w:vAlign w:val="center"/>
            <w:hideMark/>
          </w:tcPr>
          <w:p w14:paraId="6DAA8CC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2E86D6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675" w:type="dxa"/>
            <w:vMerge/>
            <w:vAlign w:val="center"/>
            <w:hideMark/>
          </w:tcPr>
          <w:p w14:paraId="69BA465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A2A22DF"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D888A9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000000" w:fill="F2F2F2"/>
            <w:noWrap/>
            <w:vAlign w:val="center"/>
            <w:hideMark/>
          </w:tcPr>
          <w:p w14:paraId="6A3AC5C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BC289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auto" w:fill="auto"/>
            <w:noWrap/>
            <w:vAlign w:val="center"/>
            <w:hideMark/>
          </w:tcPr>
          <w:p w14:paraId="21240F1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000000" w:fill="F2F2F2"/>
            <w:noWrap/>
            <w:vAlign w:val="center"/>
            <w:hideMark/>
          </w:tcPr>
          <w:p w14:paraId="7F648F3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FD64BD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B27D5C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000000" w:fill="F2F2F2"/>
            <w:noWrap/>
            <w:vAlign w:val="center"/>
            <w:hideMark/>
          </w:tcPr>
          <w:p w14:paraId="72407A3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2E9CC0C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r>
      <w:tr w:rsidR="00361003" w:rsidRPr="00C222A9" w14:paraId="7F489558" w14:textId="77777777" w:rsidTr="00361003">
        <w:trPr>
          <w:trHeight w:val="480"/>
          <w:jc w:val="center"/>
        </w:trPr>
        <w:tc>
          <w:tcPr>
            <w:tcW w:w="940" w:type="dxa"/>
            <w:vMerge/>
            <w:vAlign w:val="center"/>
            <w:hideMark/>
          </w:tcPr>
          <w:p w14:paraId="67B8634A"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7C5FD27"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Burgonya betakarításának gépei</w:t>
            </w:r>
          </w:p>
        </w:tc>
        <w:tc>
          <w:tcPr>
            <w:tcW w:w="500" w:type="dxa"/>
            <w:shd w:val="clear" w:color="auto" w:fill="auto"/>
            <w:noWrap/>
            <w:vAlign w:val="center"/>
            <w:hideMark/>
          </w:tcPr>
          <w:p w14:paraId="5EFC5ED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2CFE44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C75672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F02806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E04F5B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F524DF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38594D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6AC822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3090D6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w:t>
            </w:r>
          </w:p>
        </w:tc>
        <w:tc>
          <w:tcPr>
            <w:tcW w:w="412" w:type="dxa"/>
            <w:shd w:val="clear" w:color="000000" w:fill="F2F2F2"/>
            <w:noWrap/>
            <w:vAlign w:val="center"/>
            <w:hideMark/>
          </w:tcPr>
          <w:p w14:paraId="3D53BAA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02B6B5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w:t>
            </w:r>
          </w:p>
        </w:tc>
        <w:tc>
          <w:tcPr>
            <w:tcW w:w="675" w:type="dxa"/>
            <w:vMerge/>
            <w:vAlign w:val="center"/>
            <w:hideMark/>
          </w:tcPr>
          <w:p w14:paraId="2CC27D1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C45BEF0"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ABAC00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w:t>
            </w:r>
          </w:p>
        </w:tc>
        <w:tc>
          <w:tcPr>
            <w:tcW w:w="500" w:type="dxa"/>
            <w:shd w:val="clear" w:color="000000" w:fill="F2F2F2"/>
            <w:noWrap/>
            <w:vAlign w:val="center"/>
            <w:hideMark/>
          </w:tcPr>
          <w:p w14:paraId="496580E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60F8FE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2E11B87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w:t>
            </w:r>
          </w:p>
        </w:tc>
        <w:tc>
          <w:tcPr>
            <w:tcW w:w="500" w:type="dxa"/>
            <w:shd w:val="clear" w:color="000000" w:fill="F2F2F2"/>
            <w:noWrap/>
            <w:vAlign w:val="center"/>
            <w:hideMark/>
          </w:tcPr>
          <w:p w14:paraId="78DF662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D5DEE3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788489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w:t>
            </w:r>
          </w:p>
        </w:tc>
        <w:tc>
          <w:tcPr>
            <w:tcW w:w="500" w:type="dxa"/>
            <w:shd w:val="clear" w:color="000000" w:fill="F2F2F2"/>
            <w:noWrap/>
            <w:vAlign w:val="center"/>
            <w:hideMark/>
          </w:tcPr>
          <w:p w14:paraId="12557A7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7447BDC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059B442F" w14:textId="77777777" w:rsidTr="00361003">
        <w:trPr>
          <w:trHeight w:val="480"/>
          <w:jc w:val="center"/>
        </w:trPr>
        <w:tc>
          <w:tcPr>
            <w:tcW w:w="940" w:type="dxa"/>
            <w:vMerge/>
            <w:vAlign w:val="center"/>
            <w:hideMark/>
          </w:tcPr>
          <w:p w14:paraId="5EBD2161"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18B670CA"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Cukorrépa betakarításának gépei</w:t>
            </w:r>
          </w:p>
        </w:tc>
        <w:tc>
          <w:tcPr>
            <w:tcW w:w="500" w:type="dxa"/>
            <w:shd w:val="clear" w:color="auto" w:fill="auto"/>
            <w:noWrap/>
            <w:vAlign w:val="center"/>
            <w:hideMark/>
          </w:tcPr>
          <w:p w14:paraId="0436FE3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CC2993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07C664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F6DDFA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52A0CA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933DCE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5AE3DE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88A3C7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A3E376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412" w:type="dxa"/>
            <w:shd w:val="clear" w:color="000000" w:fill="F2F2F2"/>
            <w:noWrap/>
            <w:vAlign w:val="center"/>
            <w:hideMark/>
          </w:tcPr>
          <w:p w14:paraId="5FE087F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3CDF4B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675" w:type="dxa"/>
            <w:vMerge/>
            <w:vAlign w:val="center"/>
            <w:hideMark/>
          </w:tcPr>
          <w:p w14:paraId="4F32CBD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AC35830"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31B1C2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2213E18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FBFDE5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2EC0C74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34AADB2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9A6E6A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2EC3D7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2BFE9DB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61F4C0F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r>
      <w:tr w:rsidR="00361003" w:rsidRPr="00C222A9" w14:paraId="261B94F5" w14:textId="77777777" w:rsidTr="00361003">
        <w:trPr>
          <w:trHeight w:val="480"/>
          <w:jc w:val="center"/>
        </w:trPr>
        <w:tc>
          <w:tcPr>
            <w:tcW w:w="940" w:type="dxa"/>
            <w:vMerge/>
            <w:vAlign w:val="center"/>
            <w:hideMark/>
          </w:tcPr>
          <w:p w14:paraId="309375FF"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42296F3"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Ipari növények betakarításának gépei</w:t>
            </w:r>
          </w:p>
        </w:tc>
        <w:tc>
          <w:tcPr>
            <w:tcW w:w="500" w:type="dxa"/>
            <w:shd w:val="clear" w:color="auto" w:fill="auto"/>
            <w:noWrap/>
            <w:vAlign w:val="center"/>
            <w:hideMark/>
          </w:tcPr>
          <w:p w14:paraId="187A09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CD241C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932933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4474F1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EB3287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A2311C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E6EB96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8CB1BF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42FC255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5E30B82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E1538D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5F332C7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493D6ADB"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439320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500" w:type="dxa"/>
            <w:shd w:val="clear" w:color="000000" w:fill="F2F2F2"/>
            <w:noWrap/>
            <w:vAlign w:val="center"/>
            <w:hideMark/>
          </w:tcPr>
          <w:p w14:paraId="3141ABB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F65252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500" w:type="dxa"/>
            <w:shd w:val="clear" w:color="auto" w:fill="auto"/>
            <w:noWrap/>
            <w:vAlign w:val="center"/>
            <w:hideMark/>
          </w:tcPr>
          <w:p w14:paraId="26503B2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EFA91D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DBA18A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74FE0C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500" w:type="dxa"/>
            <w:shd w:val="clear" w:color="000000" w:fill="F2F2F2"/>
            <w:noWrap/>
            <w:vAlign w:val="center"/>
            <w:hideMark/>
          </w:tcPr>
          <w:p w14:paraId="1E6F420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2D44090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r>
      <w:tr w:rsidR="00361003" w:rsidRPr="00C222A9" w14:paraId="64155FAB" w14:textId="77777777" w:rsidTr="00361003">
        <w:trPr>
          <w:trHeight w:val="720"/>
          <w:jc w:val="center"/>
        </w:trPr>
        <w:tc>
          <w:tcPr>
            <w:tcW w:w="940" w:type="dxa"/>
            <w:vMerge/>
            <w:vAlign w:val="center"/>
            <w:hideMark/>
          </w:tcPr>
          <w:p w14:paraId="0B2E4A0F"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9DBC6C4"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Zöldség, gyümölcs betakarítás és feldolgozás gépei</w:t>
            </w:r>
          </w:p>
        </w:tc>
        <w:tc>
          <w:tcPr>
            <w:tcW w:w="500" w:type="dxa"/>
            <w:shd w:val="clear" w:color="auto" w:fill="auto"/>
            <w:noWrap/>
            <w:vAlign w:val="center"/>
            <w:hideMark/>
          </w:tcPr>
          <w:p w14:paraId="7378869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1D155E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6D97E8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0D79B0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A63CFF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22DD77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3B0254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79228D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3D34E3F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311984D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B0B1D3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346C2497"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3C4806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47E0D0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500" w:type="dxa"/>
            <w:shd w:val="clear" w:color="000000" w:fill="F2F2F2"/>
            <w:noWrap/>
            <w:vAlign w:val="center"/>
            <w:hideMark/>
          </w:tcPr>
          <w:p w14:paraId="42C6FF8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7453E5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500" w:type="dxa"/>
            <w:shd w:val="clear" w:color="auto" w:fill="auto"/>
            <w:noWrap/>
            <w:vAlign w:val="center"/>
            <w:hideMark/>
          </w:tcPr>
          <w:p w14:paraId="6675BC8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DCEDCA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3F43A2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B66CBB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500" w:type="dxa"/>
            <w:shd w:val="clear" w:color="000000" w:fill="F2F2F2"/>
            <w:noWrap/>
            <w:vAlign w:val="center"/>
            <w:hideMark/>
          </w:tcPr>
          <w:p w14:paraId="51A13EF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31FA22C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r>
      <w:tr w:rsidR="00361003" w:rsidRPr="00C222A9" w14:paraId="7B2FE969" w14:textId="77777777" w:rsidTr="00361003">
        <w:trPr>
          <w:trHeight w:val="480"/>
          <w:jc w:val="center"/>
        </w:trPr>
        <w:tc>
          <w:tcPr>
            <w:tcW w:w="940" w:type="dxa"/>
            <w:vMerge/>
            <w:vAlign w:val="center"/>
            <w:hideMark/>
          </w:tcPr>
          <w:p w14:paraId="23041D7B"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6FEBC2E9"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Szállítás és anyagmozgatás gépei</w:t>
            </w:r>
          </w:p>
        </w:tc>
        <w:tc>
          <w:tcPr>
            <w:tcW w:w="500" w:type="dxa"/>
            <w:shd w:val="clear" w:color="auto" w:fill="auto"/>
            <w:noWrap/>
            <w:vAlign w:val="center"/>
            <w:hideMark/>
          </w:tcPr>
          <w:p w14:paraId="4103547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7CCCB8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6A9A40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506AF8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C87D79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266426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80D2F2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CD6893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D5AD69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70E7A0B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10CA2D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5CCF9B0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37B0043"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0C5C96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500" w:type="dxa"/>
            <w:shd w:val="clear" w:color="000000" w:fill="F2F2F2"/>
            <w:noWrap/>
            <w:vAlign w:val="center"/>
            <w:hideMark/>
          </w:tcPr>
          <w:p w14:paraId="7ECD588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6CB000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500" w:type="dxa"/>
            <w:shd w:val="clear" w:color="auto" w:fill="auto"/>
            <w:noWrap/>
            <w:vAlign w:val="center"/>
            <w:hideMark/>
          </w:tcPr>
          <w:p w14:paraId="54CCC81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F25C38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6CAADF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881B99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500" w:type="dxa"/>
            <w:shd w:val="clear" w:color="000000" w:fill="F2F2F2"/>
            <w:noWrap/>
            <w:vAlign w:val="center"/>
            <w:hideMark/>
          </w:tcPr>
          <w:p w14:paraId="03B9F1A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0F779F8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r>
      <w:tr w:rsidR="00361003" w:rsidRPr="00C222A9" w14:paraId="440F66FF" w14:textId="77777777" w:rsidTr="00361003">
        <w:trPr>
          <w:trHeight w:val="480"/>
          <w:jc w:val="center"/>
        </w:trPr>
        <w:tc>
          <w:tcPr>
            <w:tcW w:w="940" w:type="dxa"/>
            <w:vMerge/>
            <w:vAlign w:val="center"/>
            <w:hideMark/>
          </w:tcPr>
          <w:p w14:paraId="781A6C82"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8C1B1BC"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Az állattartás épületei és gépei</w:t>
            </w:r>
          </w:p>
        </w:tc>
        <w:tc>
          <w:tcPr>
            <w:tcW w:w="500" w:type="dxa"/>
            <w:shd w:val="clear" w:color="auto" w:fill="auto"/>
            <w:noWrap/>
            <w:vAlign w:val="center"/>
            <w:hideMark/>
          </w:tcPr>
          <w:p w14:paraId="1E87386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48C5B3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794B1A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E70885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E2A892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0DC959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96324A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B813AD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7BAFCE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2B83BFF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86949F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7A4768A3"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086223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4DC3CB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25</w:t>
            </w:r>
          </w:p>
        </w:tc>
        <w:tc>
          <w:tcPr>
            <w:tcW w:w="500" w:type="dxa"/>
            <w:shd w:val="clear" w:color="000000" w:fill="F2F2F2"/>
            <w:noWrap/>
            <w:vAlign w:val="center"/>
            <w:hideMark/>
          </w:tcPr>
          <w:p w14:paraId="201278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FAF14A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25</w:t>
            </w:r>
          </w:p>
        </w:tc>
        <w:tc>
          <w:tcPr>
            <w:tcW w:w="500" w:type="dxa"/>
            <w:shd w:val="clear" w:color="auto" w:fill="auto"/>
            <w:noWrap/>
            <w:vAlign w:val="center"/>
            <w:hideMark/>
          </w:tcPr>
          <w:p w14:paraId="7AB8E9C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2EDEC6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C924B2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35947E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25</w:t>
            </w:r>
          </w:p>
        </w:tc>
        <w:tc>
          <w:tcPr>
            <w:tcW w:w="500" w:type="dxa"/>
            <w:shd w:val="clear" w:color="000000" w:fill="F2F2F2"/>
            <w:noWrap/>
            <w:vAlign w:val="center"/>
            <w:hideMark/>
          </w:tcPr>
          <w:p w14:paraId="0327EF4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2E13AE3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25</w:t>
            </w:r>
          </w:p>
        </w:tc>
      </w:tr>
      <w:tr w:rsidR="00361003" w:rsidRPr="00C222A9" w14:paraId="467F5E50" w14:textId="77777777" w:rsidTr="00361003">
        <w:trPr>
          <w:trHeight w:val="720"/>
          <w:jc w:val="center"/>
        </w:trPr>
        <w:tc>
          <w:tcPr>
            <w:tcW w:w="940" w:type="dxa"/>
            <w:vMerge/>
            <w:vAlign w:val="center"/>
            <w:hideMark/>
          </w:tcPr>
          <w:p w14:paraId="1DEF2E83"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BD82450"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Mezőgazdasági munkagépek karbantartása</w:t>
            </w:r>
          </w:p>
        </w:tc>
        <w:tc>
          <w:tcPr>
            <w:tcW w:w="500" w:type="dxa"/>
            <w:shd w:val="clear" w:color="auto" w:fill="auto"/>
            <w:noWrap/>
            <w:vAlign w:val="center"/>
            <w:hideMark/>
          </w:tcPr>
          <w:p w14:paraId="54012F7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C862F2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2CB1BD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4F7136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5B0B85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79C3AC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F88542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C10AD1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26CE08A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492FB84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6BD570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68C19710"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5CD3EF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DF66B9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418B61F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B3A2B3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auto" w:fill="auto"/>
            <w:noWrap/>
            <w:vAlign w:val="center"/>
            <w:hideMark/>
          </w:tcPr>
          <w:p w14:paraId="2198480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A0F073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D955D7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62F81C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2793CB6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6BEEE2C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r>
      <w:tr w:rsidR="00361003" w:rsidRPr="00C222A9" w14:paraId="6B813F91" w14:textId="77777777" w:rsidTr="00361003">
        <w:trPr>
          <w:trHeight w:val="720"/>
          <w:jc w:val="center"/>
        </w:trPr>
        <w:tc>
          <w:tcPr>
            <w:tcW w:w="940" w:type="dxa"/>
            <w:vMerge/>
            <w:vAlign w:val="center"/>
            <w:hideMark/>
          </w:tcPr>
          <w:p w14:paraId="1F51F184"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5AB0F40"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Új és javított gépek bejáratása, korrózió védelme, gépek tárolása</w:t>
            </w:r>
          </w:p>
        </w:tc>
        <w:tc>
          <w:tcPr>
            <w:tcW w:w="500" w:type="dxa"/>
            <w:shd w:val="clear" w:color="auto" w:fill="auto"/>
            <w:noWrap/>
            <w:vAlign w:val="center"/>
            <w:hideMark/>
          </w:tcPr>
          <w:p w14:paraId="5171054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7E4D83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147011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C01537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9EC48C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8B11C3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D94319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940206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4C27535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1BB47D6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63CBC7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1317742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05CFE24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329473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319CE48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AF75AE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auto" w:fill="auto"/>
            <w:noWrap/>
            <w:vAlign w:val="center"/>
            <w:hideMark/>
          </w:tcPr>
          <w:p w14:paraId="2E66CCD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8CD699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B5887A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E588AD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35D392B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10B0D8F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r>
      <w:tr w:rsidR="00361003" w:rsidRPr="00C222A9" w14:paraId="5E1AD76F" w14:textId="77777777" w:rsidTr="00361003">
        <w:trPr>
          <w:trHeight w:val="720"/>
          <w:jc w:val="center"/>
        </w:trPr>
        <w:tc>
          <w:tcPr>
            <w:tcW w:w="940" w:type="dxa"/>
            <w:vMerge/>
            <w:vAlign w:val="center"/>
            <w:hideMark/>
          </w:tcPr>
          <w:p w14:paraId="58709FD3"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3B04F1F"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Mezőgazdasági munkagépek részegységeinek javítása</w:t>
            </w:r>
          </w:p>
        </w:tc>
        <w:tc>
          <w:tcPr>
            <w:tcW w:w="500" w:type="dxa"/>
            <w:shd w:val="clear" w:color="auto" w:fill="auto"/>
            <w:noWrap/>
            <w:vAlign w:val="center"/>
            <w:hideMark/>
          </w:tcPr>
          <w:p w14:paraId="7C31A82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80CEA3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280FD6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985C9E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C9EB3C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F648AF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F355C6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D27FBA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1EDC34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696A636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175092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71EC7AE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834AF91"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83FFCA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25</w:t>
            </w:r>
          </w:p>
        </w:tc>
        <w:tc>
          <w:tcPr>
            <w:tcW w:w="500" w:type="dxa"/>
            <w:shd w:val="clear" w:color="000000" w:fill="F2F2F2"/>
            <w:noWrap/>
            <w:vAlign w:val="center"/>
            <w:hideMark/>
          </w:tcPr>
          <w:p w14:paraId="09CC8E9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7876E0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25</w:t>
            </w:r>
          </w:p>
        </w:tc>
        <w:tc>
          <w:tcPr>
            <w:tcW w:w="500" w:type="dxa"/>
            <w:shd w:val="clear" w:color="auto" w:fill="auto"/>
            <w:noWrap/>
            <w:vAlign w:val="center"/>
            <w:hideMark/>
          </w:tcPr>
          <w:p w14:paraId="7195ED3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FB9766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8FFFBC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F6BABA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25</w:t>
            </w:r>
          </w:p>
        </w:tc>
        <w:tc>
          <w:tcPr>
            <w:tcW w:w="500" w:type="dxa"/>
            <w:shd w:val="clear" w:color="000000" w:fill="F2F2F2"/>
            <w:noWrap/>
            <w:vAlign w:val="center"/>
            <w:hideMark/>
          </w:tcPr>
          <w:p w14:paraId="60A5311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3C59DA5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25</w:t>
            </w:r>
          </w:p>
        </w:tc>
      </w:tr>
      <w:tr w:rsidR="00361003" w:rsidRPr="00C222A9" w14:paraId="7DDA5E17" w14:textId="77777777" w:rsidTr="00361003">
        <w:trPr>
          <w:trHeight w:val="480"/>
          <w:jc w:val="center"/>
        </w:trPr>
        <w:tc>
          <w:tcPr>
            <w:tcW w:w="940" w:type="dxa"/>
            <w:vMerge/>
            <w:vAlign w:val="center"/>
            <w:hideMark/>
          </w:tcPr>
          <w:p w14:paraId="46C79943"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24F744E" w14:textId="77777777" w:rsidR="00361003" w:rsidRPr="00C222A9" w:rsidRDefault="00361003" w:rsidP="00526B55">
            <w:pPr>
              <w:spacing w:after="0"/>
              <w:jc w:val="left"/>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Munkagépek szakmai gyakorlat</w:t>
            </w:r>
          </w:p>
        </w:tc>
        <w:tc>
          <w:tcPr>
            <w:tcW w:w="500" w:type="dxa"/>
            <w:shd w:val="clear" w:color="auto" w:fill="auto"/>
            <w:noWrap/>
            <w:vAlign w:val="center"/>
            <w:hideMark/>
          </w:tcPr>
          <w:p w14:paraId="1222C52D"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5AF30C43"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auto" w:fill="auto"/>
            <w:noWrap/>
            <w:vAlign w:val="center"/>
            <w:hideMark/>
          </w:tcPr>
          <w:p w14:paraId="392A5A08"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28CCA9C4" w14:textId="18380E82"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000000" w:fill="F2F2F2"/>
            <w:noWrap/>
            <w:vAlign w:val="center"/>
            <w:hideMark/>
          </w:tcPr>
          <w:p w14:paraId="4E999B45"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75E68273"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2727748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2FAF525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88" w:type="dxa"/>
            <w:shd w:val="clear" w:color="auto" w:fill="auto"/>
            <w:noWrap/>
            <w:vAlign w:val="center"/>
            <w:hideMark/>
          </w:tcPr>
          <w:p w14:paraId="73F5A206"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412" w:type="dxa"/>
            <w:shd w:val="clear" w:color="000000" w:fill="F2F2F2"/>
            <w:noWrap/>
            <w:vAlign w:val="center"/>
            <w:hideMark/>
          </w:tcPr>
          <w:p w14:paraId="3155ADA7" w14:textId="14506737"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32</w:t>
            </w:r>
          </w:p>
        </w:tc>
        <w:tc>
          <w:tcPr>
            <w:tcW w:w="681" w:type="dxa"/>
            <w:shd w:val="clear" w:color="auto" w:fill="auto"/>
            <w:noWrap/>
            <w:vAlign w:val="center"/>
            <w:hideMark/>
          </w:tcPr>
          <w:p w14:paraId="3EF3A1AE" w14:textId="34447658"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104</w:t>
            </w:r>
          </w:p>
        </w:tc>
        <w:tc>
          <w:tcPr>
            <w:tcW w:w="675" w:type="dxa"/>
            <w:vMerge w:val="restart"/>
            <w:shd w:val="clear" w:color="auto" w:fill="auto"/>
            <w:noWrap/>
            <w:hideMark/>
          </w:tcPr>
          <w:p w14:paraId="238E6B0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vMerge w:val="restart"/>
            <w:shd w:val="clear" w:color="auto" w:fill="auto"/>
            <w:noWrap/>
            <w:hideMark/>
          </w:tcPr>
          <w:p w14:paraId="29ACA4B7" w14:textId="6C7D2868"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104</w:t>
            </w:r>
          </w:p>
        </w:tc>
        <w:tc>
          <w:tcPr>
            <w:tcW w:w="500" w:type="dxa"/>
            <w:shd w:val="clear" w:color="auto" w:fill="auto"/>
            <w:noWrap/>
            <w:vAlign w:val="center"/>
            <w:hideMark/>
          </w:tcPr>
          <w:p w14:paraId="5F37CAA8"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7A66887D" w14:textId="1F7F1E4C"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681" w:type="dxa"/>
            <w:shd w:val="clear" w:color="auto" w:fill="auto"/>
            <w:noWrap/>
            <w:vAlign w:val="center"/>
            <w:hideMark/>
          </w:tcPr>
          <w:p w14:paraId="4A8F0E1C" w14:textId="7D291B69"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228</w:t>
            </w:r>
          </w:p>
        </w:tc>
        <w:tc>
          <w:tcPr>
            <w:tcW w:w="500" w:type="dxa"/>
            <w:shd w:val="clear" w:color="auto" w:fill="auto"/>
            <w:noWrap/>
            <w:vAlign w:val="center"/>
            <w:hideMark/>
          </w:tcPr>
          <w:p w14:paraId="6D1D14D2"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0FB4B587" w14:textId="79999EAB"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104</w:t>
            </w:r>
          </w:p>
        </w:tc>
        <w:tc>
          <w:tcPr>
            <w:tcW w:w="500" w:type="dxa"/>
            <w:shd w:val="clear" w:color="000000" w:fill="F2F2F2"/>
            <w:noWrap/>
            <w:vAlign w:val="center"/>
            <w:hideMark/>
          </w:tcPr>
          <w:p w14:paraId="22A4ABA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2258D9B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45A50AFC" w14:textId="75FDC352"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681" w:type="dxa"/>
            <w:shd w:val="clear" w:color="auto" w:fill="auto"/>
            <w:noWrap/>
            <w:vAlign w:val="center"/>
            <w:hideMark/>
          </w:tcPr>
          <w:p w14:paraId="67A346A7" w14:textId="771C2761"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228</w:t>
            </w:r>
          </w:p>
        </w:tc>
      </w:tr>
      <w:tr w:rsidR="00361003" w:rsidRPr="00C222A9" w14:paraId="1CE8FCF8" w14:textId="77777777" w:rsidTr="00361003">
        <w:trPr>
          <w:trHeight w:val="480"/>
          <w:jc w:val="center"/>
        </w:trPr>
        <w:tc>
          <w:tcPr>
            <w:tcW w:w="940" w:type="dxa"/>
            <w:vMerge/>
            <w:vAlign w:val="center"/>
            <w:hideMark/>
          </w:tcPr>
          <w:p w14:paraId="3D588800"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866345B"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Tápanyag visszapótlás gépei</w:t>
            </w:r>
          </w:p>
        </w:tc>
        <w:tc>
          <w:tcPr>
            <w:tcW w:w="500" w:type="dxa"/>
            <w:shd w:val="clear" w:color="auto" w:fill="auto"/>
            <w:noWrap/>
            <w:vAlign w:val="center"/>
            <w:hideMark/>
          </w:tcPr>
          <w:p w14:paraId="35A0855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A29184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59621C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B9BC1E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116A0A7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C1F56E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955010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D155D1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7A0CBE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0EBBAF5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681" w:type="dxa"/>
            <w:shd w:val="clear" w:color="auto" w:fill="auto"/>
            <w:noWrap/>
            <w:vAlign w:val="center"/>
            <w:hideMark/>
          </w:tcPr>
          <w:p w14:paraId="5141921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675" w:type="dxa"/>
            <w:vMerge/>
            <w:vAlign w:val="center"/>
            <w:hideMark/>
          </w:tcPr>
          <w:p w14:paraId="5B8D4F4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5726F3A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C5DB1C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17AA31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8CEB9B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auto" w:fill="auto"/>
            <w:noWrap/>
            <w:vAlign w:val="center"/>
            <w:hideMark/>
          </w:tcPr>
          <w:p w14:paraId="0DB7629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F4E409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081136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7669A9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64449E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14D3D04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r>
      <w:tr w:rsidR="00361003" w:rsidRPr="00C222A9" w14:paraId="6DAB0424" w14:textId="77777777" w:rsidTr="00361003">
        <w:trPr>
          <w:trHeight w:val="240"/>
          <w:jc w:val="center"/>
        </w:trPr>
        <w:tc>
          <w:tcPr>
            <w:tcW w:w="940" w:type="dxa"/>
            <w:vMerge/>
            <w:vAlign w:val="center"/>
            <w:hideMark/>
          </w:tcPr>
          <w:p w14:paraId="313D8824"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09CA2F3"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Talajművelés gépei</w:t>
            </w:r>
          </w:p>
        </w:tc>
        <w:tc>
          <w:tcPr>
            <w:tcW w:w="500" w:type="dxa"/>
            <w:shd w:val="clear" w:color="auto" w:fill="auto"/>
            <w:noWrap/>
            <w:vAlign w:val="center"/>
            <w:hideMark/>
          </w:tcPr>
          <w:p w14:paraId="63D02E2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4887B7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2F48AF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A85368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500" w:type="dxa"/>
            <w:shd w:val="clear" w:color="000000" w:fill="F2F2F2"/>
            <w:noWrap/>
            <w:vAlign w:val="center"/>
            <w:hideMark/>
          </w:tcPr>
          <w:p w14:paraId="23897D0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C8D96C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EDD72F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08F086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6A4124A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6027724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81" w:type="dxa"/>
            <w:shd w:val="clear" w:color="auto" w:fill="auto"/>
            <w:noWrap/>
            <w:vAlign w:val="center"/>
            <w:hideMark/>
          </w:tcPr>
          <w:p w14:paraId="645811A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675" w:type="dxa"/>
            <w:vMerge/>
            <w:vAlign w:val="center"/>
            <w:hideMark/>
          </w:tcPr>
          <w:p w14:paraId="21AA9AF9"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90811B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59D138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6028DF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B0CFC7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500" w:type="dxa"/>
            <w:shd w:val="clear" w:color="auto" w:fill="auto"/>
            <w:noWrap/>
            <w:vAlign w:val="center"/>
            <w:hideMark/>
          </w:tcPr>
          <w:p w14:paraId="0C3F5DB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5FB1D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500" w:type="dxa"/>
            <w:shd w:val="clear" w:color="000000" w:fill="F2F2F2"/>
            <w:noWrap/>
            <w:vAlign w:val="center"/>
            <w:hideMark/>
          </w:tcPr>
          <w:p w14:paraId="3DA9B5E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2B3B57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3461EB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2415A6C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r>
      <w:tr w:rsidR="00361003" w:rsidRPr="00C222A9" w14:paraId="35074BA2" w14:textId="77777777" w:rsidTr="00361003">
        <w:trPr>
          <w:trHeight w:val="480"/>
          <w:jc w:val="center"/>
        </w:trPr>
        <w:tc>
          <w:tcPr>
            <w:tcW w:w="940" w:type="dxa"/>
            <w:vMerge/>
            <w:vAlign w:val="center"/>
            <w:hideMark/>
          </w:tcPr>
          <w:p w14:paraId="54CAC499"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1E5149A"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Vetés, ültetés, palántázás gépei</w:t>
            </w:r>
          </w:p>
        </w:tc>
        <w:tc>
          <w:tcPr>
            <w:tcW w:w="500" w:type="dxa"/>
            <w:shd w:val="clear" w:color="auto" w:fill="auto"/>
            <w:noWrap/>
            <w:vAlign w:val="center"/>
            <w:hideMark/>
          </w:tcPr>
          <w:p w14:paraId="4E3BABE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23FDFD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77B2A2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B0CD4F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000000" w:fill="F2F2F2"/>
            <w:noWrap/>
            <w:vAlign w:val="center"/>
            <w:hideMark/>
          </w:tcPr>
          <w:p w14:paraId="1653B7F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4C45DB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C4BDBB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538079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1871F9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67D3BC7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81" w:type="dxa"/>
            <w:shd w:val="clear" w:color="auto" w:fill="auto"/>
            <w:noWrap/>
            <w:vAlign w:val="center"/>
            <w:hideMark/>
          </w:tcPr>
          <w:p w14:paraId="40F3297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675" w:type="dxa"/>
            <w:vMerge/>
            <w:vAlign w:val="center"/>
            <w:hideMark/>
          </w:tcPr>
          <w:p w14:paraId="4B8B2940"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4BA66B9"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E03A55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CE9F3A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6356F2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500" w:type="dxa"/>
            <w:shd w:val="clear" w:color="auto" w:fill="auto"/>
            <w:noWrap/>
            <w:vAlign w:val="center"/>
            <w:hideMark/>
          </w:tcPr>
          <w:p w14:paraId="5AF57C4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6ACFB6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500" w:type="dxa"/>
            <w:shd w:val="clear" w:color="000000" w:fill="F2F2F2"/>
            <w:noWrap/>
            <w:vAlign w:val="center"/>
            <w:hideMark/>
          </w:tcPr>
          <w:p w14:paraId="053612F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683229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FD2DAE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0725179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r>
      <w:tr w:rsidR="00361003" w:rsidRPr="00C222A9" w14:paraId="63413ED7" w14:textId="77777777" w:rsidTr="00361003">
        <w:trPr>
          <w:trHeight w:val="480"/>
          <w:jc w:val="center"/>
        </w:trPr>
        <w:tc>
          <w:tcPr>
            <w:tcW w:w="940" w:type="dxa"/>
            <w:vMerge/>
            <w:vAlign w:val="center"/>
            <w:hideMark/>
          </w:tcPr>
          <w:p w14:paraId="73ED53C6"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2B3CF88" w14:textId="77777777" w:rsidR="00361003" w:rsidRPr="00C222A9" w:rsidRDefault="00361003" w:rsidP="00526B55">
            <w:pPr>
              <w:spacing w:after="0"/>
              <w:jc w:val="left"/>
              <w:rPr>
                <w:rFonts w:eastAsia="Times New Roman" w:cs="Times New Roman"/>
                <w:color w:val="000000"/>
                <w:sz w:val="18"/>
                <w:szCs w:val="18"/>
                <w:lang w:eastAsia="hu-HU"/>
              </w:rPr>
            </w:pPr>
            <w:proofErr w:type="spellStart"/>
            <w:r w:rsidRPr="00C222A9">
              <w:rPr>
                <w:rFonts w:eastAsia="Times New Roman" w:cs="Times New Roman"/>
                <w:color w:val="000000"/>
                <w:sz w:val="18"/>
                <w:szCs w:val="18"/>
                <w:lang w:eastAsia="hu-HU"/>
              </w:rPr>
              <w:t>Növényvényápolás</w:t>
            </w:r>
            <w:proofErr w:type="spellEnd"/>
            <w:r w:rsidRPr="00C222A9">
              <w:rPr>
                <w:rFonts w:eastAsia="Times New Roman" w:cs="Times New Roman"/>
                <w:color w:val="000000"/>
                <w:sz w:val="18"/>
                <w:szCs w:val="18"/>
                <w:lang w:eastAsia="hu-HU"/>
              </w:rPr>
              <w:t xml:space="preserve"> gépei</w:t>
            </w:r>
          </w:p>
        </w:tc>
        <w:tc>
          <w:tcPr>
            <w:tcW w:w="500" w:type="dxa"/>
            <w:shd w:val="clear" w:color="auto" w:fill="auto"/>
            <w:noWrap/>
            <w:vAlign w:val="center"/>
            <w:hideMark/>
          </w:tcPr>
          <w:p w14:paraId="2B1271C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DA32B5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7C393B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506699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020D697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7931EF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217E0C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917AE4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C85AE2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7F7748F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E36FF0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75" w:type="dxa"/>
            <w:vMerge/>
            <w:vAlign w:val="center"/>
            <w:hideMark/>
          </w:tcPr>
          <w:p w14:paraId="3EE36EF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624BA0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A0125D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91467C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EDE984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3C85E61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7D7EC3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318E1C9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3EB138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C594A5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6885775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12547E90" w14:textId="77777777" w:rsidTr="00361003">
        <w:trPr>
          <w:trHeight w:val="240"/>
          <w:jc w:val="center"/>
        </w:trPr>
        <w:tc>
          <w:tcPr>
            <w:tcW w:w="940" w:type="dxa"/>
            <w:vMerge/>
            <w:vAlign w:val="center"/>
            <w:hideMark/>
          </w:tcPr>
          <w:p w14:paraId="5914BB4F"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B62B38C"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Öntözés gépei</w:t>
            </w:r>
          </w:p>
        </w:tc>
        <w:tc>
          <w:tcPr>
            <w:tcW w:w="500" w:type="dxa"/>
            <w:shd w:val="clear" w:color="auto" w:fill="auto"/>
            <w:noWrap/>
            <w:vAlign w:val="center"/>
            <w:hideMark/>
          </w:tcPr>
          <w:p w14:paraId="5373230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313CF7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A09B3E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146C7C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236B3CF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40EAC7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1FC32A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3309C3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5AE6D35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64474C4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E465A8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675" w:type="dxa"/>
            <w:vMerge/>
            <w:vAlign w:val="center"/>
            <w:hideMark/>
          </w:tcPr>
          <w:p w14:paraId="0C0B7D8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FDB7C6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23F9B5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D37F78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71EFCF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auto" w:fill="auto"/>
            <w:noWrap/>
            <w:vAlign w:val="center"/>
            <w:hideMark/>
          </w:tcPr>
          <w:p w14:paraId="5ADB2ED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5A03D1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0F54F03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890BC7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39BAB9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3613028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r>
      <w:tr w:rsidR="00361003" w:rsidRPr="00C222A9" w14:paraId="79E7191B" w14:textId="77777777" w:rsidTr="00361003">
        <w:trPr>
          <w:trHeight w:val="480"/>
          <w:jc w:val="center"/>
        </w:trPr>
        <w:tc>
          <w:tcPr>
            <w:tcW w:w="940" w:type="dxa"/>
            <w:vMerge/>
            <w:vAlign w:val="center"/>
            <w:hideMark/>
          </w:tcPr>
          <w:p w14:paraId="4E881069"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54EA6B87"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Szálastakarmányok betakarításának gépei</w:t>
            </w:r>
          </w:p>
        </w:tc>
        <w:tc>
          <w:tcPr>
            <w:tcW w:w="500" w:type="dxa"/>
            <w:shd w:val="clear" w:color="auto" w:fill="auto"/>
            <w:noWrap/>
            <w:vAlign w:val="center"/>
            <w:hideMark/>
          </w:tcPr>
          <w:p w14:paraId="728847A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131488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AB836E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81E863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260EFCF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80A55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F85F3E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0EA391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49CD0D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3F05A04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5E19BB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75" w:type="dxa"/>
            <w:vMerge/>
            <w:vAlign w:val="center"/>
            <w:hideMark/>
          </w:tcPr>
          <w:p w14:paraId="4B201EA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A452F69"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B3885D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27379E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317480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4F32796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E692F6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044B5B7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A013CD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C882F6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0F8EF20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65423796" w14:textId="77777777" w:rsidTr="00361003">
        <w:trPr>
          <w:trHeight w:val="240"/>
          <w:jc w:val="center"/>
        </w:trPr>
        <w:tc>
          <w:tcPr>
            <w:tcW w:w="940" w:type="dxa"/>
            <w:vMerge/>
            <w:vAlign w:val="center"/>
            <w:hideMark/>
          </w:tcPr>
          <w:p w14:paraId="31BB0D9B"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005C341"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Gabona betakarítás gépei</w:t>
            </w:r>
          </w:p>
        </w:tc>
        <w:tc>
          <w:tcPr>
            <w:tcW w:w="500" w:type="dxa"/>
            <w:shd w:val="clear" w:color="auto" w:fill="auto"/>
            <w:noWrap/>
            <w:vAlign w:val="center"/>
            <w:hideMark/>
          </w:tcPr>
          <w:p w14:paraId="03E3144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98E525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3F8DBC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D14E9F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465F8B4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A70177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941DC5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EADFB5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438F683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6F9D96E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681" w:type="dxa"/>
            <w:shd w:val="clear" w:color="auto" w:fill="auto"/>
            <w:noWrap/>
            <w:vAlign w:val="center"/>
            <w:hideMark/>
          </w:tcPr>
          <w:p w14:paraId="0BB36AC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675" w:type="dxa"/>
            <w:vMerge/>
            <w:vAlign w:val="center"/>
            <w:hideMark/>
          </w:tcPr>
          <w:p w14:paraId="7D14DB37"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42AB54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5795F0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C3E66A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0F504D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42C75C6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531EE3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178D3A7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008591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B4DD4B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73E64DC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r>
      <w:tr w:rsidR="00361003" w:rsidRPr="00C222A9" w14:paraId="585A0D07" w14:textId="77777777" w:rsidTr="00361003">
        <w:trPr>
          <w:trHeight w:val="480"/>
          <w:jc w:val="center"/>
        </w:trPr>
        <w:tc>
          <w:tcPr>
            <w:tcW w:w="940" w:type="dxa"/>
            <w:vMerge/>
            <w:vAlign w:val="center"/>
            <w:hideMark/>
          </w:tcPr>
          <w:p w14:paraId="385B582C"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352724B"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Kukorica betakarítás gépei</w:t>
            </w:r>
          </w:p>
        </w:tc>
        <w:tc>
          <w:tcPr>
            <w:tcW w:w="500" w:type="dxa"/>
            <w:shd w:val="clear" w:color="auto" w:fill="auto"/>
            <w:noWrap/>
            <w:vAlign w:val="center"/>
            <w:hideMark/>
          </w:tcPr>
          <w:p w14:paraId="2A2C283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B0E8BA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80FA9A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BEC69C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07A29F6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4C92CE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4CC332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8D3DAA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2771C7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7E8AFF9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681" w:type="dxa"/>
            <w:shd w:val="clear" w:color="auto" w:fill="auto"/>
            <w:noWrap/>
            <w:vAlign w:val="center"/>
            <w:hideMark/>
          </w:tcPr>
          <w:p w14:paraId="357CAE0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75" w:type="dxa"/>
            <w:vMerge/>
            <w:vAlign w:val="center"/>
            <w:hideMark/>
          </w:tcPr>
          <w:p w14:paraId="0B2C4E5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DC5D0E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8ECB07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B3BCBE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00A5FF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49107B0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84C451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41022CE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B81C60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C96DD2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12AED62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5545446A" w14:textId="77777777" w:rsidTr="00361003">
        <w:trPr>
          <w:trHeight w:val="480"/>
          <w:jc w:val="center"/>
        </w:trPr>
        <w:tc>
          <w:tcPr>
            <w:tcW w:w="940" w:type="dxa"/>
            <w:vMerge/>
            <w:vAlign w:val="center"/>
            <w:hideMark/>
          </w:tcPr>
          <w:p w14:paraId="11B2993E"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BAD8EE2"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Szemes termények utókezelésének gépei</w:t>
            </w:r>
          </w:p>
        </w:tc>
        <w:tc>
          <w:tcPr>
            <w:tcW w:w="500" w:type="dxa"/>
            <w:shd w:val="clear" w:color="auto" w:fill="auto"/>
            <w:noWrap/>
            <w:vAlign w:val="center"/>
            <w:hideMark/>
          </w:tcPr>
          <w:p w14:paraId="228337E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F03DF7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2A00C6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108AC2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44C11AD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F2EF58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78D4DE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2F249F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340B972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3BB20BD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w:t>
            </w:r>
          </w:p>
        </w:tc>
        <w:tc>
          <w:tcPr>
            <w:tcW w:w="681" w:type="dxa"/>
            <w:shd w:val="clear" w:color="auto" w:fill="auto"/>
            <w:noWrap/>
            <w:vAlign w:val="center"/>
            <w:hideMark/>
          </w:tcPr>
          <w:p w14:paraId="387CB65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75" w:type="dxa"/>
            <w:vMerge/>
            <w:vAlign w:val="center"/>
            <w:hideMark/>
          </w:tcPr>
          <w:p w14:paraId="236CA1F1"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98D6F13"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1EADB2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9E7652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D20632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2E88D52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265973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1E675B0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E1CA01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B359BA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42A1D3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2B6B197A" w14:textId="77777777" w:rsidTr="00361003">
        <w:trPr>
          <w:trHeight w:val="480"/>
          <w:jc w:val="center"/>
        </w:trPr>
        <w:tc>
          <w:tcPr>
            <w:tcW w:w="940" w:type="dxa"/>
            <w:vMerge/>
            <w:vAlign w:val="center"/>
            <w:hideMark/>
          </w:tcPr>
          <w:p w14:paraId="5D5E8447"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E05759B"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Burgonya betakarításának gépei</w:t>
            </w:r>
          </w:p>
        </w:tc>
        <w:tc>
          <w:tcPr>
            <w:tcW w:w="500" w:type="dxa"/>
            <w:shd w:val="clear" w:color="auto" w:fill="auto"/>
            <w:noWrap/>
            <w:vAlign w:val="center"/>
            <w:hideMark/>
          </w:tcPr>
          <w:p w14:paraId="23714B4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C619E8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80AEF8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693725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519585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03678D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4C7C4D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ED8925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457268F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5131E4B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681" w:type="dxa"/>
            <w:shd w:val="clear" w:color="auto" w:fill="auto"/>
            <w:noWrap/>
            <w:vAlign w:val="center"/>
            <w:hideMark/>
          </w:tcPr>
          <w:p w14:paraId="0220D6B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675" w:type="dxa"/>
            <w:vMerge/>
            <w:vAlign w:val="center"/>
            <w:hideMark/>
          </w:tcPr>
          <w:p w14:paraId="40D9085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121A26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25F83F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5563F9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8D2922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213D6CC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C84131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01DD6E0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6D2515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D865D4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56B651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r>
      <w:tr w:rsidR="00361003" w:rsidRPr="00C222A9" w14:paraId="2BD99F3F" w14:textId="77777777" w:rsidTr="00361003">
        <w:trPr>
          <w:trHeight w:val="480"/>
          <w:jc w:val="center"/>
        </w:trPr>
        <w:tc>
          <w:tcPr>
            <w:tcW w:w="940" w:type="dxa"/>
            <w:vMerge/>
            <w:vAlign w:val="center"/>
            <w:hideMark/>
          </w:tcPr>
          <w:p w14:paraId="77F8570C"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D306FA8"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Cukorrépa betakarításának gépei</w:t>
            </w:r>
          </w:p>
        </w:tc>
        <w:tc>
          <w:tcPr>
            <w:tcW w:w="500" w:type="dxa"/>
            <w:shd w:val="clear" w:color="auto" w:fill="auto"/>
            <w:noWrap/>
            <w:vAlign w:val="center"/>
            <w:hideMark/>
          </w:tcPr>
          <w:p w14:paraId="0772B90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730013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7AAF75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4DEA69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0CA978E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C8FD01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42E051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4858F2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52D0CE0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2F7D227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681" w:type="dxa"/>
            <w:shd w:val="clear" w:color="auto" w:fill="auto"/>
            <w:noWrap/>
            <w:vAlign w:val="center"/>
            <w:hideMark/>
          </w:tcPr>
          <w:p w14:paraId="6E9EDD2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675" w:type="dxa"/>
            <w:vMerge/>
            <w:vAlign w:val="center"/>
            <w:hideMark/>
          </w:tcPr>
          <w:p w14:paraId="5F962EE7"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F922DC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5F23D2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920B43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6ADB06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0054B81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D26C9A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6414001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E53449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B7B72C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19F01EC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r>
      <w:tr w:rsidR="00361003" w:rsidRPr="00C222A9" w14:paraId="183C12F2" w14:textId="77777777" w:rsidTr="00361003">
        <w:trPr>
          <w:trHeight w:val="480"/>
          <w:jc w:val="center"/>
        </w:trPr>
        <w:tc>
          <w:tcPr>
            <w:tcW w:w="940" w:type="dxa"/>
            <w:vMerge/>
            <w:vAlign w:val="center"/>
            <w:hideMark/>
          </w:tcPr>
          <w:p w14:paraId="56BEFD64"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80BC66F"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Ipari növények betakarításának gépei</w:t>
            </w:r>
          </w:p>
        </w:tc>
        <w:tc>
          <w:tcPr>
            <w:tcW w:w="500" w:type="dxa"/>
            <w:shd w:val="clear" w:color="auto" w:fill="auto"/>
            <w:noWrap/>
            <w:vAlign w:val="center"/>
            <w:hideMark/>
          </w:tcPr>
          <w:p w14:paraId="03F3841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01FD30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FF0925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B2B97D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26C9A0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B5CC0C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05B5BE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BE21BD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3C53D0C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767DC5F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221C81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7504F489"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5A262D1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59CDF5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E30DC7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681" w:type="dxa"/>
            <w:shd w:val="clear" w:color="auto" w:fill="auto"/>
            <w:noWrap/>
            <w:vAlign w:val="center"/>
            <w:hideMark/>
          </w:tcPr>
          <w:p w14:paraId="6387264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500" w:type="dxa"/>
            <w:shd w:val="clear" w:color="auto" w:fill="auto"/>
            <w:noWrap/>
            <w:vAlign w:val="center"/>
            <w:hideMark/>
          </w:tcPr>
          <w:p w14:paraId="52D4A2F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27E00B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6EED59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384923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FE92C5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681" w:type="dxa"/>
            <w:shd w:val="clear" w:color="auto" w:fill="auto"/>
            <w:noWrap/>
            <w:vAlign w:val="center"/>
            <w:hideMark/>
          </w:tcPr>
          <w:p w14:paraId="3F576EA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r>
      <w:tr w:rsidR="00361003" w:rsidRPr="00C222A9" w14:paraId="0FB8A5AE" w14:textId="77777777" w:rsidTr="00361003">
        <w:trPr>
          <w:trHeight w:val="720"/>
          <w:jc w:val="center"/>
        </w:trPr>
        <w:tc>
          <w:tcPr>
            <w:tcW w:w="940" w:type="dxa"/>
            <w:vMerge/>
            <w:vAlign w:val="center"/>
            <w:hideMark/>
          </w:tcPr>
          <w:p w14:paraId="53AF9C70"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13115C51"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Zöldség, gyümölcs betakarítás és feldolgozás gépei</w:t>
            </w:r>
          </w:p>
        </w:tc>
        <w:tc>
          <w:tcPr>
            <w:tcW w:w="500" w:type="dxa"/>
            <w:shd w:val="clear" w:color="auto" w:fill="auto"/>
            <w:noWrap/>
            <w:vAlign w:val="center"/>
            <w:hideMark/>
          </w:tcPr>
          <w:p w14:paraId="11B9FBC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6FBE18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80887C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A4EE2C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F5E7FD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75B915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EE33A2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E39CC1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6A569E5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1805343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AB1F0B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376B5253"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B42117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0A40D5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0A0B50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681" w:type="dxa"/>
            <w:shd w:val="clear" w:color="auto" w:fill="auto"/>
            <w:noWrap/>
            <w:vAlign w:val="center"/>
            <w:hideMark/>
          </w:tcPr>
          <w:p w14:paraId="404D68A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auto" w:fill="auto"/>
            <w:noWrap/>
            <w:vAlign w:val="center"/>
            <w:hideMark/>
          </w:tcPr>
          <w:p w14:paraId="74B5388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7461C5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7B9D6C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F723BD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C6F220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681" w:type="dxa"/>
            <w:shd w:val="clear" w:color="auto" w:fill="auto"/>
            <w:noWrap/>
            <w:vAlign w:val="center"/>
            <w:hideMark/>
          </w:tcPr>
          <w:p w14:paraId="2E79BF9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r>
      <w:tr w:rsidR="00361003" w:rsidRPr="00C222A9" w14:paraId="4B7E2520" w14:textId="77777777" w:rsidTr="00361003">
        <w:trPr>
          <w:trHeight w:val="480"/>
          <w:jc w:val="center"/>
        </w:trPr>
        <w:tc>
          <w:tcPr>
            <w:tcW w:w="940" w:type="dxa"/>
            <w:vMerge/>
            <w:vAlign w:val="center"/>
            <w:hideMark/>
          </w:tcPr>
          <w:p w14:paraId="39B8CE2A"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1CA05D1"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Szállítás és anyagmozgatás gépei</w:t>
            </w:r>
          </w:p>
        </w:tc>
        <w:tc>
          <w:tcPr>
            <w:tcW w:w="500" w:type="dxa"/>
            <w:shd w:val="clear" w:color="auto" w:fill="auto"/>
            <w:noWrap/>
            <w:vAlign w:val="center"/>
            <w:hideMark/>
          </w:tcPr>
          <w:p w14:paraId="49C84ED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4868F1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92C232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D4E233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9A9620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2225BB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B26608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A516F4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31271A5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442B294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6DAFA7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59C82649"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E71A40B"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8AF3EE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60DA03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681" w:type="dxa"/>
            <w:shd w:val="clear" w:color="auto" w:fill="auto"/>
            <w:noWrap/>
            <w:vAlign w:val="center"/>
            <w:hideMark/>
          </w:tcPr>
          <w:p w14:paraId="23C7B4C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500" w:type="dxa"/>
            <w:shd w:val="clear" w:color="auto" w:fill="auto"/>
            <w:noWrap/>
            <w:vAlign w:val="center"/>
            <w:hideMark/>
          </w:tcPr>
          <w:p w14:paraId="3F6EC72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7DAF7F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668701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F9FF6C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6CABF0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681" w:type="dxa"/>
            <w:shd w:val="clear" w:color="auto" w:fill="auto"/>
            <w:noWrap/>
            <w:vAlign w:val="center"/>
            <w:hideMark/>
          </w:tcPr>
          <w:p w14:paraId="4B104D9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r>
      <w:tr w:rsidR="00361003" w:rsidRPr="00C222A9" w14:paraId="0217F922" w14:textId="77777777" w:rsidTr="00361003">
        <w:trPr>
          <w:trHeight w:val="480"/>
          <w:jc w:val="center"/>
        </w:trPr>
        <w:tc>
          <w:tcPr>
            <w:tcW w:w="940" w:type="dxa"/>
            <w:vMerge/>
            <w:vAlign w:val="center"/>
            <w:hideMark/>
          </w:tcPr>
          <w:p w14:paraId="41631318"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10E04ABA"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Az állattartás épületei és gépei</w:t>
            </w:r>
          </w:p>
        </w:tc>
        <w:tc>
          <w:tcPr>
            <w:tcW w:w="500" w:type="dxa"/>
            <w:shd w:val="clear" w:color="auto" w:fill="auto"/>
            <w:noWrap/>
            <w:vAlign w:val="center"/>
            <w:hideMark/>
          </w:tcPr>
          <w:p w14:paraId="0A548AC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85DAB3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C7F62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DEE22E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3BE58A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85AE87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293E34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E823B4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55283C8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03A7C47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627E70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53D62E43"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5AB9A7D1"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F67D0D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CC3D91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681" w:type="dxa"/>
            <w:shd w:val="clear" w:color="auto" w:fill="auto"/>
            <w:noWrap/>
            <w:vAlign w:val="center"/>
            <w:hideMark/>
          </w:tcPr>
          <w:p w14:paraId="306C336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500" w:type="dxa"/>
            <w:shd w:val="clear" w:color="auto" w:fill="auto"/>
            <w:noWrap/>
            <w:vAlign w:val="center"/>
            <w:hideMark/>
          </w:tcPr>
          <w:p w14:paraId="41FCCD8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A66CA4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46BE6A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A7B959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226994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c>
          <w:tcPr>
            <w:tcW w:w="681" w:type="dxa"/>
            <w:shd w:val="clear" w:color="auto" w:fill="auto"/>
            <w:noWrap/>
            <w:vAlign w:val="center"/>
            <w:hideMark/>
          </w:tcPr>
          <w:p w14:paraId="3DD3D17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22</w:t>
            </w:r>
          </w:p>
        </w:tc>
      </w:tr>
      <w:tr w:rsidR="00361003" w:rsidRPr="00C222A9" w14:paraId="3E3C010B" w14:textId="77777777" w:rsidTr="00361003">
        <w:trPr>
          <w:trHeight w:val="720"/>
          <w:jc w:val="center"/>
        </w:trPr>
        <w:tc>
          <w:tcPr>
            <w:tcW w:w="940" w:type="dxa"/>
            <w:vMerge/>
            <w:vAlign w:val="center"/>
            <w:hideMark/>
          </w:tcPr>
          <w:p w14:paraId="6CBD4F96"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35A31D37"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Mezőgazdasági munkagépek karbantartása</w:t>
            </w:r>
          </w:p>
        </w:tc>
        <w:tc>
          <w:tcPr>
            <w:tcW w:w="500" w:type="dxa"/>
            <w:shd w:val="clear" w:color="auto" w:fill="auto"/>
            <w:noWrap/>
            <w:vAlign w:val="center"/>
            <w:hideMark/>
          </w:tcPr>
          <w:p w14:paraId="3C6D4FF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8A23FE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37A541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6F8C1A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02A38E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ED6AF5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D11953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6972FF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116B77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0F885F2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DB7A47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092E9EF7"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5C9522E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068C21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DEB0C2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681" w:type="dxa"/>
            <w:shd w:val="clear" w:color="auto" w:fill="auto"/>
            <w:noWrap/>
            <w:vAlign w:val="center"/>
            <w:hideMark/>
          </w:tcPr>
          <w:p w14:paraId="2D3F050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auto" w:fill="auto"/>
            <w:noWrap/>
            <w:vAlign w:val="center"/>
            <w:hideMark/>
          </w:tcPr>
          <w:p w14:paraId="65B16A0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23CC7F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0CFFE2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65643E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678136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681" w:type="dxa"/>
            <w:shd w:val="clear" w:color="auto" w:fill="auto"/>
            <w:noWrap/>
            <w:vAlign w:val="center"/>
            <w:hideMark/>
          </w:tcPr>
          <w:p w14:paraId="078CC3B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r>
      <w:tr w:rsidR="00361003" w:rsidRPr="00C222A9" w14:paraId="529EBF7D" w14:textId="77777777" w:rsidTr="00361003">
        <w:trPr>
          <w:trHeight w:val="720"/>
          <w:jc w:val="center"/>
        </w:trPr>
        <w:tc>
          <w:tcPr>
            <w:tcW w:w="940" w:type="dxa"/>
            <w:vMerge/>
            <w:vAlign w:val="center"/>
            <w:hideMark/>
          </w:tcPr>
          <w:p w14:paraId="1F00CF20"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D16C714"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Új és javított gépek bejáratása, korrózió védelme, gépek tárolása</w:t>
            </w:r>
          </w:p>
        </w:tc>
        <w:tc>
          <w:tcPr>
            <w:tcW w:w="500" w:type="dxa"/>
            <w:shd w:val="clear" w:color="auto" w:fill="auto"/>
            <w:noWrap/>
            <w:vAlign w:val="center"/>
            <w:hideMark/>
          </w:tcPr>
          <w:p w14:paraId="4E8D66D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1AE7EB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E3F6EE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28E272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281B6F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5554F3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4CBD16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A2C7A7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6763D7B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7C584EB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2CFBEC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56D5E607"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6E6744E"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208C56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589DDE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681" w:type="dxa"/>
            <w:shd w:val="clear" w:color="auto" w:fill="auto"/>
            <w:noWrap/>
            <w:vAlign w:val="center"/>
            <w:hideMark/>
          </w:tcPr>
          <w:p w14:paraId="6513C14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41EBE95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26368D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AB945A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0B24A8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2E1C04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681" w:type="dxa"/>
            <w:shd w:val="clear" w:color="auto" w:fill="auto"/>
            <w:noWrap/>
            <w:vAlign w:val="center"/>
            <w:hideMark/>
          </w:tcPr>
          <w:p w14:paraId="39998C0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r>
      <w:tr w:rsidR="00361003" w:rsidRPr="00C222A9" w14:paraId="6C62F798" w14:textId="77777777" w:rsidTr="00361003">
        <w:trPr>
          <w:trHeight w:val="720"/>
          <w:jc w:val="center"/>
        </w:trPr>
        <w:tc>
          <w:tcPr>
            <w:tcW w:w="940" w:type="dxa"/>
            <w:vMerge/>
            <w:vAlign w:val="center"/>
            <w:hideMark/>
          </w:tcPr>
          <w:p w14:paraId="2F250669"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3A73C87B"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Mezőgazdasági munkagépek részegységeinek javítása</w:t>
            </w:r>
          </w:p>
        </w:tc>
        <w:tc>
          <w:tcPr>
            <w:tcW w:w="500" w:type="dxa"/>
            <w:shd w:val="clear" w:color="auto" w:fill="auto"/>
            <w:noWrap/>
            <w:vAlign w:val="center"/>
            <w:hideMark/>
          </w:tcPr>
          <w:p w14:paraId="2FEF4B2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A23BBB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7E42D9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7B523B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B26F51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0968C7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A9781C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15A933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6ACFBD9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3EA829C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458C4A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6C7C844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7FEB29D9"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BB1617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EF5FBC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32</w:t>
            </w:r>
          </w:p>
        </w:tc>
        <w:tc>
          <w:tcPr>
            <w:tcW w:w="681" w:type="dxa"/>
            <w:shd w:val="clear" w:color="auto" w:fill="auto"/>
            <w:noWrap/>
            <w:vAlign w:val="center"/>
            <w:hideMark/>
          </w:tcPr>
          <w:p w14:paraId="1DC82B5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32</w:t>
            </w:r>
          </w:p>
        </w:tc>
        <w:tc>
          <w:tcPr>
            <w:tcW w:w="500" w:type="dxa"/>
            <w:shd w:val="clear" w:color="auto" w:fill="auto"/>
            <w:noWrap/>
            <w:vAlign w:val="center"/>
            <w:hideMark/>
          </w:tcPr>
          <w:p w14:paraId="2333E86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968511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1FB179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8C43BC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B36A8F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32</w:t>
            </w:r>
          </w:p>
        </w:tc>
        <w:tc>
          <w:tcPr>
            <w:tcW w:w="681" w:type="dxa"/>
            <w:shd w:val="clear" w:color="auto" w:fill="auto"/>
            <w:noWrap/>
            <w:vAlign w:val="center"/>
            <w:hideMark/>
          </w:tcPr>
          <w:p w14:paraId="4AFD243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32</w:t>
            </w:r>
          </w:p>
        </w:tc>
      </w:tr>
      <w:tr w:rsidR="00361003" w:rsidRPr="00C222A9" w14:paraId="725A2321" w14:textId="77777777" w:rsidTr="00361003">
        <w:trPr>
          <w:trHeight w:val="240"/>
          <w:jc w:val="center"/>
        </w:trPr>
        <w:tc>
          <w:tcPr>
            <w:tcW w:w="940" w:type="dxa"/>
            <w:vMerge w:val="restart"/>
            <w:shd w:val="clear" w:color="auto" w:fill="auto"/>
            <w:textDirection w:val="btLr"/>
            <w:vAlign w:val="center"/>
            <w:hideMark/>
          </w:tcPr>
          <w:p w14:paraId="2BC1631A" w14:textId="77777777" w:rsidR="00361003" w:rsidRPr="00C222A9" w:rsidRDefault="00361003" w:rsidP="00526B55">
            <w:pPr>
              <w:spacing w:after="0"/>
              <w:jc w:val="center"/>
              <w:rPr>
                <w:rFonts w:eastAsia="Times New Roman" w:cs="Times New Roman"/>
                <w:color w:val="000000"/>
                <w:sz w:val="18"/>
                <w:szCs w:val="18"/>
                <w:lang w:eastAsia="hu-HU"/>
              </w:rPr>
            </w:pPr>
            <w:bookmarkStart w:id="0" w:name="_GoBack"/>
            <w:bookmarkEnd w:id="0"/>
            <w:r w:rsidRPr="00C222A9">
              <w:rPr>
                <w:rFonts w:eastAsia="Times New Roman" w:cs="Times New Roman"/>
                <w:color w:val="000000"/>
                <w:sz w:val="18"/>
                <w:szCs w:val="18"/>
                <w:lang w:eastAsia="hu-HU"/>
              </w:rPr>
              <w:t>11050-16 Gépek üzemeltetése a mezőgazdaságban</w:t>
            </w:r>
          </w:p>
        </w:tc>
        <w:tc>
          <w:tcPr>
            <w:tcW w:w="1821" w:type="dxa"/>
            <w:shd w:val="clear" w:color="auto" w:fill="auto"/>
            <w:vAlign w:val="center"/>
            <w:hideMark/>
          </w:tcPr>
          <w:p w14:paraId="3503B10A" w14:textId="77777777" w:rsidR="00361003" w:rsidRPr="00C222A9" w:rsidRDefault="00361003" w:rsidP="00526B55">
            <w:pPr>
              <w:spacing w:after="0"/>
              <w:jc w:val="left"/>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Gépek üzemeltetése</w:t>
            </w:r>
          </w:p>
        </w:tc>
        <w:tc>
          <w:tcPr>
            <w:tcW w:w="500" w:type="dxa"/>
            <w:shd w:val="clear" w:color="auto" w:fill="auto"/>
            <w:noWrap/>
            <w:vAlign w:val="center"/>
            <w:hideMark/>
          </w:tcPr>
          <w:p w14:paraId="79889CD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08F5E4D6"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auto" w:fill="auto"/>
            <w:noWrap/>
            <w:vAlign w:val="center"/>
            <w:hideMark/>
          </w:tcPr>
          <w:p w14:paraId="5C589B9D"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4E56C6E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72186E5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2E4E002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0169D93B"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54BF4ADB"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88" w:type="dxa"/>
            <w:shd w:val="clear" w:color="auto" w:fill="auto"/>
            <w:noWrap/>
            <w:vAlign w:val="center"/>
            <w:hideMark/>
          </w:tcPr>
          <w:p w14:paraId="49A783A8"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412" w:type="dxa"/>
            <w:shd w:val="clear" w:color="000000" w:fill="F2F2F2"/>
            <w:noWrap/>
            <w:vAlign w:val="center"/>
            <w:hideMark/>
          </w:tcPr>
          <w:p w14:paraId="3A72B001"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5CD6E663"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75" w:type="dxa"/>
            <w:vMerge w:val="restart"/>
            <w:shd w:val="clear" w:color="auto" w:fill="auto"/>
            <w:noWrap/>
            <w:hideMark/>
          </w:tcPr>
          <w:p w14:paraId="3B513D81"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vMerge w:val="restart"/>
            <w:shd w:val="clear" w:color="auto" w:fill="auto"/>
            <w:noWrap/>
            <w:hideMark/>
          </w:tcPr>
          <w:p w14:paraId="36B15A0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auto" w:fill="auto"/>
            <w:noWrap/>
            <w:vAlign w:val="center"/>
            <w:hideMark/>
          </w:tcPr>
          <w:p w14:paraId="4CD7820E" w14:textId="2DAFCA8F"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217</w:t>
            </w:r>
          </w:p>
        </w:tc>
        <w:tc>
          <w:tcPr>
            <w:tcW w:w="500" w:type="dxa"/>
            <w:shd w:val="clear" w:color="000000" w:fill="F2F2F2"/>
            <w:noWrap/>
            <w:vAlign w:val="center"/>
            <w:hideMark/>
          </w:tcPr>
          <w:p w14:paraId="02A51FD1"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13C24868" w14:textId="660F0D11"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217</w:t>
            </w:r>
          </w:p>
        </w:tc>
        <w:tc>
          <w:tcPr>
            <w:tcW w:w="500" w:type="dxa"/>
            <w:shd w:val="clear" w:color="auto" w:fill="auto"/>
            <w:noWrap/>
            <w:vAlign w:val="center"/>
            <w:hideMark/>
          </w:tcPr>
          <w:p w14:paraId="1F606918"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50AC87B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05E095EA"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13E3D839" w14:textId="2E3B9FB3"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217</w:t>
            </w:r>
          </w:p>
        </w:tc>
        <w:tc>
          <w:tcPr>
            <w:tcW w:w="500" w:type="dxa"/>
            <w:shd w:val="clear" w:color="000000" w:fill="F2F2F2"/>
            <w:noWrap/>
            <w:vAlign w:val="center"/>
            <w:hideMark/>
          </w:tcPr>
          <w:p w14:paraId="26EACE9C"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19051097" w14:textId="2288E75D"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217</w:t>
            </w:r>
          </w:p>
        </w:tc>
      </w:tr>
      <w:tr w:rsidR="00361003" w:rsidRPr="00C222A9" w14:paraId="069595E3" w14:textId="77777777" w:rsidTr="00361003">
        <w:trPr>
          <w:trHeight w:val="480"/>
          <w:jc w:val="center"/>
        </w:trPr>
        <w:tc>
          <w:tcPr>
            <w:tcW w:w="940" w:type="dxa"/>
            <w:vMerge/>
            <w:vAlign w:val="center"/>
            <w:hideMark/>
          </w:tcPr>
          <w:p w14:paraId="0702A4A0"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B723684"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Tápanyag visszapótlás gépeinek üzemeltetése</w:t>
            </w:r>
          </w:p>
        </w:tc>
        <w:tc>
          <w:tcPr>
            <w:tcW w:w="500" w:type="dxa"/>
            <w:shd w:val="clear" w:color="auto" w:fill="auto"/>
            <w:noWrap/>
            <w:vAlign w:val="center"/>
            <w:hideMark/>
          </w:tcPr>
          <w:p w14:paraId="602988F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478759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C4450D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3DD1A6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44B796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E7E1C6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7151C3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FE7968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6285EC1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46BF19A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C47F9B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604346A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0FFA73D3"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63A227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4F4A287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B00591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0767AA9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F0842D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AF8FFB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D7789A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1DE92BC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1541563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717228A8" w14:textId="77777777" w:rsidTr="00361003">
        <w:trPr>
          <w:trHeight w:val="480"/>
          <w:jc w:val="center"/>
        </w:trPr>
        <w:tc>
          <w:tcPr>
            <w:tcW w:w="940" w:type="dxa"/>
            <w:vMerge/>
            <w:vAlign w:val="center"/>
            <w:hideMark/>
          </w:tcPr>
          <w:p w14:paraId="33A3DC63"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304AA146"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Talajművelés gépeinek üzemeltetése</w:t>
            </w:r>
          </w:p>
        </w:tc>
        <w:tc>
          <w:tcPr>
            <w:tcW w:w="500" w:type="dxa"/>
            <w:shd w:val="clear" w:color="auto" w:fill="auto"/>
            <w:noWrap/>
            <w:vAlign w:val="center"/>
            <w:hideMark/>
          </w:tcPr>
          <w:p w14:paraId="0C3629A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4E8156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68ACDD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6068EE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4A46AA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29BD6B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F88183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31606F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6F161DC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3E81324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D72F00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3D6E869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542E5773"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0DDB5A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248E066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798959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33B01C4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6396F7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476E1E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FC45BE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6B06FE6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065B239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r>
      <w:tr w:rsidR="00361003" w:rsidRPr="00C222A9" w14:paraId="1A123793" w14:textId="77777777" w:rsidTr="00361003">
        <w:trPr>
          <w:trHeight w:val="720"/>
          <w:jc w:val="center"/>
        </w:trPr>
        <w:tc>
          <w:tcPr>
            <w:tcW w:w="940" w:type="dxa"/>
            <w:vMerge/>
            <w:vAlign w:val="center"/>
            <w:hideMark/>
          </w:tcPr>
          <w:p w14:paraId="438EA114"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51C65368"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Vetés, ültetés, palántázás gépeinek üzemeltetése</w:t>
            </w:r>
          </w:p>
        </w:tc>
        <w:tc>
          <w:tcPr>
            <w:tcW w:w="500" w:type="dxa"/>
            <w:shd w:val="clear" w:color="auto" w:fill="auto"/>
            <w:noWrap/>
            <w:vAlign w:val="center"/>
            <w:hideMark/>
          </w:tcPr>
          <w:p w14:paraId="3B5E330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7D7BAD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A272E7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C2E175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F435B5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613417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BC3428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CDD10A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7D408F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3C68DE1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E1C396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3BD3B8C1"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446399C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C0E72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114D8B9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6F0660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auto" w:fill="auto"/>
            <w:noWrap/>
            <w:vAlign w:val="center"/>
            <w:hideMark/>
          </w:tcPr>
          <w:p w14:paraId="2F86523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F0DBD2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D1DAC6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66C9AB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1F78B63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74F29A3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r>
      <w:tr w:rsidR="00361003" w:rsidRPr="00C222A9" w14:paraId="788C775A" w14:textId="77777777" w:rsidTr="00361003">
        <w:trPr>
          <w:trHeight w:val="480"/>
          <w:jc w:val="center"/>
        </w:trPr>
        <w:tc>
          <w:tcPr>
            <w:tcW w:w="940" w:type="dxa"/>
            <w:vMerge/>
            <w:vAlign w:val="center"/>
            <w:hideMark/>
          </w:tcPr>
          <w:p w14:paraId="47EAB9ED"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12EB836E"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Növényápolás gépeinek üzemeltetése</w:t>
            </w:r>
          </w:p>
        </w:tc>
        <w:tc>
          <w:tcPr>
            <w:tcW w:w="500" w:type="dxa"/>
            <w:shd w:val="clear" w:color="auto" w:fill="auto"/>
            <w:noWrap/>
            <w:vAlign w:val="center"/>
            <w:hideMark/>
          </w:tcPr>
          <w:p w14:paraId="42667BF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0ADC07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4BD6EF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257F77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3BE61D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9BCFA8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1E41A6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6D688C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2F4A61E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539AE7C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8BAD01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31CD62B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F51ADA0"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B7E991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72C493A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A6218D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20606EA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E813E6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F43D16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7C644E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6C4E008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0776EDC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r>
      <w:tr w:rsidR="00361003" w:rsidRPr="00C222A9" w14:paraId="72269295" w14:textId="77777777" w:rsidTr="00361003">
        <w:trPr>
          <w:trHeight w:val="480"/>
          <w:jc w:val="center"/>
        </w:trPr>
        <w:tc>
          <w:tcPr>
            <w:tcW w:w="940" w:type="dxa"/>
            <w:vMerge/>
            <w:vAlign w:val="center"/>
            <w:hideMark/>
          </w:tcPr>
          <w:p w14:paraId="3FCBC144"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6C21411"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Öntözés gépeinek üzemeltetése</w:t>
            </w:r>
          </w:p>
        </w:tc>
        <w:tc>
          <w:tcPr>
            <w:tcW w:w="500" w:type="dxa"/>
            <w:shd w:val="clear" w:color="auto" w:fill="auto"/>
            <w:noWrap/>
            <w:vAlign w:val="center"/>
            <w:hideMark/>
          </w:tcPr>
          <w:p w14:paraId="33A8AC7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8EC249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644C83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7C2B10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30DACA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EA5B0C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57C876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5637FF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5300E4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4F9F94F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822171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0EDD1EB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53EFCC8F"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1877CB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000000" w:fill="F2F2F2"/>
            <w:noWrap/>
            <w:vAlign w:val="center"/>
            <w:hideMark/>
          </w:tcPr>
          <w:p w14:paraId="35C942F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51BC61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auto" w:fill="auto"/>
            <w:noWrap/>
            <w:vAlign w:val="center"/>
            <w:hideMark/>
          </w:tcPr>
          <w:p w14:paraId="158A521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67B327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F4CB6D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D0FDA7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000000" w:fill="F2F2F2"/>
            <w:noWrap/>
            <w:vAlign w:val="center"/>
            <w:hideMark/>
          </w:tcPr>
          <w:p w14:paraId="143D825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16BD2AF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r>
      <w:tr w:rsidR="00361003" w:rsidRPr="00C222A9" w14:paraId="0CC88E60" w14:textId="77777777" w:rsidTr="00361003">
        <w:trPr>
          <w:trHeight w:val="720"/>
          <w:jc w:val="center"/>
        </w:trPr>
        <w:tc>
          <w:tcPr>
            <w:tcW w:w="940" w:type="dxa"/>
            <w:vMerge/>
            <w:vAlign w:val="center"/>
            <w:hideMark/>
          </w:tcPr>
          <w:p w14:paraId="4CD24F32"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3B350EC0"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Szálastakarmányok betakarításának gépeinek üzemeltetése</w:t>
            </w:r>
          </w:p>
        </w:tc>
        <w:tc>
          <w:tcPr>
            <w:tcW w:w="500" w:type="dxa"/>
            <w:shd w:val="clear" w:color="auto" w:fill="auto"/>
            <w:noWrap/>
            <w:vAlign w:val="center"/>
            <w:hideMark/>
          </w:tcPr>
          <w:p w14:paraId="40199C3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189E4D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21CA1D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F795C2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DD0C34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CE0010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893ACD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45AFC3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318B903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522888F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81A3BC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2174EE6F"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DEBCC67"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A0D481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000000" w:fill="F2F2F2"/>
            <w:noWrap/>
            <w:vAlign w:val="center"/>
            <w:hideMark/>
          </w:tcPr>
          <w:p w14:paraId="6A9438F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359E04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auto" w:fill="auto"/>
            <w:noWrap/>
            <w:vAlign w:val="center"/>
            <w:hideMark/>
          </w:tcPr>
          <w:p w14:paraId="39FEC6E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E20AEE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6E3D0B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CCA672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000000" w:fill="F2F2F2"/>
            <w:noWrap/>
            <w:vAlign w:val="center"/>
            <w:hideMark/>
          </w:tcPr>
          <w:p w14:paraId="6BE319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0251878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r>
      <w:tr w:rsidR="00361003" w:rsidRPr="00C222A9" w14:paraId="4E7A8C2F" w14:textId="77777777" w:rsidTr="00361003">
        <w:trPr>
          <w:trHeight w:val="480"/>
          <w:jc w:val="center"/>
        </w:trPr>
        <w:tc>
          <w:tcPr>
            <w:tcW w:w="940" w:type="dxa"/>
            <w:vMerge/>
            <w:vAlign w:val="center"/>
            <w:hideMark/>
          </w:tcPr>
          <w:p w14:paraId="050AADEE"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5BF3EA6"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Gabona betakarítás gépeinek üzemeltetése</w:t>
            </w:r>
          </w:p>
        </w:tc>
        <w:tc>
          <w:tcPr>
            <w:tcW w:w="500" w:type="dxa"/>
            <w:shd w:val="clear" w:color="auto" w:fill="auto"/>
            <w:noWrap/>
            <w:vAlign w:val="center"/>
            <w:hideMark/>
          </w:tcPr>
          <w:p w14:paraId="0221ACD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0EF892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06DA0B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8BB186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CA3AFF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EA23EF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156786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D55C5C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E90821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28DC55D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7D5377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39BE0329"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498C0C71"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CC62F0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15</w:t>
            </w:r>
          </w:p>
        </w:tc>
        <w:tc>
          <w:tcPr>
            <w:tcW w:w="500" w:type="dxa"/>
            <w:shd w:val="clear" w:color="000000" w:fill="F2F2F2"/>
            <w:noWrap/>
            <w:vAlign w:val="center"/>
            <w:hideMark/>
          </w:tcPr>
          <w:p w14:paraId="7A061F0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7E1AF2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15</w:t>
            </w:r>
          </w:p>
        </w:tc>
        <w:tc>
          <w:tcPr>
            <w:tcW w:w="500" w:type="dxa"/>
            <w:shd w:val="clear" w:color="auto" w:fill="auto"/>
            <w:noWrap/>
            <w:vAlign w:val="center"/>
            <w:hideMark/>
          </w:tcPr>
          <w:p w14:paraId="08085F6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441BBA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8C8D47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B8B375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15</w:t>
            </w:r>
          </w:p>
        </w:tc>
        <w:tc>
          <w:tcPr>
            <w:tcW w:w="500" w:type="dxa"/>
            <w:shd w:val="clear" w:color="000000" w:fill="F2F2F2"/>
            <w:noWrap/>
            <w:vAlign w:val="center"/>
            <w:hideMark/>
          </w:tcPr>
          <w:p w14:paraId="66D7C0B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7E09868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15</w:t>
            </w:r>
          </w:p>
        </w:tc>
      </w:tr>
      <w:tr w:rsidR="00361003" w:rsidRPr="00C222A9" w14:paraId="11727CFF" w14:textId="77777777" w:rsidTr="00361003">
        <w:trPr>
          <w:trHeight w:val="720"/>
          <w:jc w:val="center"/>
        </w:trPr>
        <w:tc>
          <w:tcPr>
            <w:tcW w:w="940" w:type="dxa"/>
            <w:vMerge/>
            <w:vAlign w:val="center"/>
            <w:hideMark/>
          </w:tcPr>
          <w:p w14:paraId="4E60C841"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1EF5601"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Szemes termények utókezelésének gépeinek üzemeltetése</w:t>
            </w:r>
          </w:p>
        </w:tc>
        <w:tc>
          <w:tcPr>
            <w:tcW w:w="500" w:type="dxa"/>
            <w:shd w:val="clear" w:color="auto" w:fill="auto"/>
            <w:noWrap/>
            <w:vAlign w:val="center"/>
            <w:hideMark/>
          </w:tcPr>
          <w:p w14:paraId="30DC841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6C545C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9126C5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2D3DE7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509406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EF9C2A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EAE7DA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718485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99BFA0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6FD5042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A0D9CB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57411F9F"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7866F11F"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03D34B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671C0D1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A2F4FE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4418FFE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E1DF02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D91BFB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B756D6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72F30E0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716D841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617EAB0E" w14:textId="77777777" w:rsidTr="00361003">
        <w:trPr>
          <w:trHeight w:val="720"/>
          <w:jc w:val="center"/>
        </w:trPr>
        <w:tc>
          <w:tcPr>
            <w:tcW w:w="940" w:type="dxa"/>
            <w:vMerge/>
            <w:vAlign w:val="center"/>
            <w:hideMark/>
          </w:tcPr>
          <w:p w14:paraId="7031ED1E"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466297BA"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Burgonya betakarításának gépeinek üzemeltetése</w:t>
            </w:r>
          </w:p>
        </w:tc>
        <w:tc>
          <w:tcPr>
            <w:tcW w:w="500" w:type="dxa"/>
            <w:shd w:val="clear" w:color="auto" w:fill="auto"/>
            <w:noWrap/>
            <w:vAlign w:val="center"/>
            <w:hideMark/>
          </w:tcPr>
          <w:p w14:paraId="3994D99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E6BC6E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7B95D7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D443D4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DEFC7D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2D1CD3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5BB39A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A9ED69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3A9B376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6FA9F8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6B6323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76B1E78F"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20D48E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2B23B0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000000" w:fill="F2F2F2"/>
            <w:noWrap/>
            <w:vAlign w:val="center"/>
            <w:hideMark/>
          </w:tcPr>
          <w:p w14:paraId="3A9054F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E18494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auto" w:fill="auto"/>
            <w:noWrap/>
            <w:vAlign w:val="center"/>
            <w:hideMark/>
          </w:tcPr>
          <w:p w14:paraId="14C0999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BD1EDE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FA1B1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92D215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000000" w:fill="F2F2F2"/>
            <w:noWrap/>
            <w:vAlign w:val="center"/>
            <w:hideMark/>
          </w:tcPr>
          <w:p w14:paraId="5364D3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5E14DD6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r>
      <w:tr w:rsidR="00361003" w:rsidRPr="00C222A9" w14:paraId="172EEE38" w14:textId="77777777" w:rsidTr="00361003">
        <w:trPr>
          <w:trHeight w:val="720"/>
          <w:jc w:val="center"/>
        </w:trPr>
        <w:tc>
          <w:tcPr>
            <w:tcW w:w="940" w:type="dxa"/>
            <w:vMerge/>
            <w:vAlign w:val="center"/>
            <w:hideMark/>
          </w:tcPr>
          <w:p w14:paraId="537534D7"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52790681"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Ipari növények és egyéb növények betakarításának gépei</w:t>
            </w:r>
          </w:p>
        </w:tc>
        <w:tc>
          <w:tcPr>
            <w:tcW w:w="500" w:type="dxa"/>
            <w:shd w:val="clear" w:color="auto" w:fill="auto"/>
            <w:noWrap/>
            <w:vAlign w:val="center"/>
            <w:hideMark/>
          </w:tcPr>
          <w:p w14:paraId="50B8BBB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A06562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02363D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8B9205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11B8F0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94A504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2F602F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2DBA0E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5EB8B77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6F62A87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6E4E5F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0656482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71B1F2B"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687790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363AFB8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FD038C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auto" w:fill="auto"/>
            <w:noWrap/>
            <w:vAlign w:val="center"/>
            <w:hideMark/>
          </w:tcPr>
          <w:p w14:paraId="421F99E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1607B8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D6EC10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CEF259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1D82172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22BF125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r>
      <w:tr w:rsidR="00361003" w:rsidRPr="00C222A9" w14:paraId="4C65D179" w14:textId="77777777" w:rsidTr="00361003">
        <w:trPr>
          <w:trHeight w:val="960"/>
          <w:jc w:val="center"/>
        </w:trPr>
        <w:tc>
          <w:tcPr>
            <w:tcW w:w="940" w:type="dxa"/>
            <w:vMerge/>
            <w:vAlign w:val="center"/>
            <w:hideMark/>
          </w:tcPr>
          <w:p w14:paraId="39A4D509"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38D8354"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Zöldség, gyümölcs betakarítás és feldolgozás gépeinek üzemeltetése</w:t>
            </w:r>
          </w:p>
        </w:tc>
        <w:tc>
          <w:tcPr>
            <w:tcW w:w="500" w:type="dxa"/>
            <w:shd w:val="clear" w:color="auto" w:fill="auto"/>
            <w:noWrap/>
            <w:vAlign w:val="center"/>
            <w:hideMark/>
          </w:tcPr>
          <w:p w14:paraId="359DDB5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3F4D2B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2450AE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DC017E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D611C6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18AA8E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F7F775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8115BD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5CFDBCF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0D46685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11D453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3AF6367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295208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E0D504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500" w:type="dxa"/>
            <w:shd w:val="clear" w:color="000000" w:fill="F2F2F2"/>
            <w:noWrap/>
            <w:vAlign w:val="center"/>
            <w:hideMark/>
          </w:tcPr>
          <w:p w14:paraId="5FCCA17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85AE93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500" w:type="dxa"/>
            <w:shd w:val="clear" w:color="auto" w:fill="auto"/>
            <w:noWrap/>
            <w:vAlign w:val="center"/>
            <w:hideMark/>
          </w:tcPr>
          <w:p w14:paraId="62B2739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3087A8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751B31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4501A4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500" w:type="dxa"/>
            <w:shd w:val="clear" w:color="000000" w:fill="F2F2F2"/>
            <w:noWrap/>
            <w:vAlign w:val="center"/>
            <w:hideMark/>
          </w:tcPr>
          <w:p w14:paraId="100BD92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31956C3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r>
      <w:tr w:rsidR="00361003" w:rsidRPr="00C222A9" w14:paraId="109DA9E9" w14:textId="77777777" w:rsidTr="00361003">
        <w:trPr>
          <w:trHeight w:val="720"/>
          <w:jc w:val="center"/>
        </w:trPr>
        <w:tc>
          <w:tcPr>
            <w:tcW w:w="940" w:type="dxa"/>
            <w:vMerge/>
            <w:vAlign w:val="center"/>
            <w:hideMark/>
          </w:tcPr>
          <w:p w14:paraId="7921F814"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7371167"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Szállítás és anyagmozgatás gépeinek üzemeltetése</w:t>
            </w:r>
          </w:p>
        </w:tc>
        <w:tc>
          <w:tcPr>
            <w:tcW w:w="500" w:type="dxa"/>
            <w:shd w:val="clear" w:color="auto" w:fill="auto"/>
            <w:noWrap/>
            <w:vAlign w:val="center"/>
            <w:hideMark/>
          </w:tcPr>
          <w:p w14:paraId="42AFD0B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DE5E44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7743B2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10F526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3D98C4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BE6EBC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4F06B1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64A235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553B428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5D73570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CDDC32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529406A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3CF446E"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180DFB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000000" w:fill="F2F2F2"/>
            <w:noWrap/>
            <w:vAlign w:val="center"/>
            <w:hideMark/>
          </w:tcPr>
          <w:p w14:paraId="181257D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2C0214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auto" w:fill="auto"/>
            <w:noWrap/>
            <w:vAlign w:val="center"/>
            <w:hideMark/>
          </w:tcPr>
          <w:p w14:paraId="6FC982A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0A5FCB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ADBB27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959965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000000" w:fill="F2F2F2"/>
            <w:noWrap/>
            <w:vAlign w:val="center"/>
            <w:hideMark/>
          </w:tcPr>
          <w:p w14:paraId="7CE9095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1317BC4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r>
      <w:tr w:rsidR="00361003" w:rsidRPr="00C222A9" w14:paraId="74850205" w14:textId="77777777" w:rsidTr="00361003">
        <w:trPr>
          <w:trHeight w:val="480"/>
          <w:jc w:val="center"/>
        </w:trPr>
        <w:tc>
          <w:tcPr>
            <w:tcW w:w="940" w:type="dxa"/>
            <w:vMerge/>
            <w:vAlign w:val="center"/>
            <w:hideMark/>
          </w:tcPr>
          <w:p w14:paraId="0B8C0E23"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17071AED"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Az állattartás épületei és gépeinek üzemeltetése</w:t>
            </w:r>
          </w:p>
        </w:tc>
        <w:tc>
          <w:tcPr>
            <w:tcW w:w="500" w:type="dxa"/>
            <w:shd w:val="clear" w:color="auto" w:fill="auto"/>
            <w:noWrap/>
            <w:vAlign w:val="center"/>
            <w:hideMark/>
          </w:tcPr>
          <w:p w14:paraId="5DB8910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C9FFF4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11007F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F0DDCF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1E34BA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7D9D73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B21ACB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5EB1B7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2789157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51097E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45063A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4B0B66E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0F770A47"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4D20A4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500" w:type="dxa"/>
            <w:shd w:val="clear" w:color="000000" w:fill="F2F2F2"/>
            <w:noWrap/>
            <w:vAlign w:val="center"/>
            <w:hideMark/>
          </w:tcPr>
          <w:p w14:paraId="68E120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FA41A3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500" w:type="dxa"/>
            <w:shd w:val="clear" w:color="auto" w:fill="auto"/>
            <w:noWrap/>
            <w:vAlign w:val="center"/>
            <w:hideMark/>
          </w:tcPr>
          <w:p w14:paraId="758F1FF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ECA8BC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B61B9C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F2192C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500" w:type="dxa"/>
            <w:shd w:val="clear" w:color="000000" w:fill="F2F2F2"/>
            <w:noWrap/>
            <w:vAlign w:val="center"/>
            <w:hideMark/>
          </w:tcPr>
          <w:p w14:paraId="0609146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2560255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r>
      <w:tr w:rsidR="00361003" w:rsidRPr="00C222A9" w14:paraId="5E130E21" w14:textId="77777777" w:rsidTr="00361003">
        <w:trPr>
          <w:trHeight w:val="240"/>
          <w:jc w:val="center"/>
        </w:trPr>
        <w:tc>
          <w:tcPr>
            <w:tcW w:w="940" w:type="dxa"/>
            <w:vMerge/>
            <w:vAlign w:val="center"/>
            <w:hideMark/>
          </w:tcPr>
          <w:p w14:paraId="2DAB7959"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65B04CE"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Gépjavítás alapjai</w:t>
            </w:r>
          </w:p>
        </w:tc>
        <w:tc>
          <w:tcPr>
            <w:tcW w:w="500" w:type="dxa"/>
            <w:shd w:val="clear" w:color="auto" w:fill="auto"/>
            <w:noWrap/>
            <w:vAlign w:val="center"/>
            <w:hideMark/>
          </w:tcPr>
          <w:p w14:paraId="3ED787A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D7BFDD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8C6EC3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260C73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5C806B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5B5692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B8ECCA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04D652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442E5E2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41DE3DC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5F5E0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44B45D7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5672425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86818E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500" w:type="dxa"/>
            <w:shd w:val="clear" w:color="000000" w:fill="F2F2F2"/>
            <w:noWrap/>
            <w:vAlign w:val="center"/>
            <w:hideMark/>
          </w:tcPr>
          <w:p w14:paraId="4C91896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651029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500" w:type="dxa"/>
            <w:shd w:val="clear" w:color="auto" w:fill="auto"/>
            <w:noWrap/>
            <w:vAlign w:val="center"/>
            <w:hideMark/>
          </w:tcPr>
          <w:p w14:paraId="6CDC5FD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D54F1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ECB335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47D22E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500" w:type="dxa"/>
            <w:shd w:val="clear" w:color="000000" w:fill="F2F2F2"/>
            <w:noWrap/>
            <w:vAlign w:val="center"/>
            <w:hideMark/>
          </w:tcPr>
          <w:p w14:paraId="7FB0449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284444E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r>
      <w:tr w:rsidR="00361003" w:rsidRPr="00C222A9" w14:paraId="20470EF5" w14:textId="77777777" w:rsidTr="00361003">
        <w:trPr>
          <w:trHeight w:val="720"/>
          <w:jc w:val="center"/>
        </w:trPr>
        <w:tc>
          <w:tcPr>
            <w:tcW w:w="940" w:type="dxa"/>
            <w:vMerge/>
            <w:vAlign w:val="center"/>
            <w:hideMark/>
          </w:tcPr>
          <w:p w14:paraId="1C11F024"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7365AFC"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Mezőgazdasági gépek állapotváltozásának formái</w:t>
            </w:r>
          </w:p>
        </w:tc>
        <w:tc>
          <w:tcPr>
            <w:tcW w:w="500" w:type="dxa"/>
            <w:shd w:val="clear" w:color="auto" w:fill="auto"/>
            <w:noWrap/>
            <w:vAlign w:val="center"/>
            <w:hideMark/>
          </w:tcPr>
          <w:p w14:paraId="62A01B7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34AA85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228814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6F41D5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E16745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E78F58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16F4AE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5994F1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557D0B8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392F83B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EDD0F9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31AC2DAF"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56168F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504B62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50CBE72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96EC06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auto" w:fill="auto"/>
            <w:noWrap/>
            <w:vAlign w:val="center"/>
            <w:hideMark/>
          </w:tcPr>
          <w:p w14:paraId="68D8A42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A1D8F5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B1087B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4328D0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22585B4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32B336B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r>
      <w:tr w:rsidR="00361003" w:rsidRPr="00C222A9" w14:paraId="06ADA20F" w14:textId="77777777" w:rsidTr="00361003">
        <w:trPr>
          <w:trHeight w:val="960"/>
          <w:jc w:val="center"/>
        </w:trPr>
        <w:tc>
          <w:tcPr>
            <w:tcW w:w="940" w:type="dxa"/>
            <w:vMerge/>
            <w:vAlign w:val="center"/>
            <w:hideMark/>
          </w:tcPr>
          <w:p w14:paraId="611585DF"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11BDB70C"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Műszaki állapotváltozások mérése, gépek diagnosztizálása</w:t>
            </w:r>
          </w:p>
        </w:tc>
        <w:tc>
          <w:tcPr>
            <w:tcW w:w="500" w:type="dxa"/>
            <w:shd w:val="clear" w:color="auto" w:fill="auto"/>
            <w:noWrap/>
            <w:vAlign w:val="center"/>
            <w:hideMark/>
          </w:tcPr>
          <w:p w14:paraId="1ED0649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BB042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3FB0C2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10D8F6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0424F0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ADEDB1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288105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8E83EF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60C43D4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636FCBC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2EA266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7BCF25D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54EB715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767CDF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500" w:type="dxa"/>
            <w:shd w:val="clear" w:color="000000" w:fill="F2F2F2"/>
            <w:noWrap/>
            <w:vAlign w:val="center"/>
            <w:hideMark/>
          </w:tcPr>
          <w:p w14:paraId="1455D29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B7C3AA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500" w:type="dxa"/>
            <w:shd w:val="clear" w:color="auto" w:fill="auto"/>
            <w:noWrap/>
            <w:vAlign w:val="center"/>
            <w:hideMark/>
          </w:tcPr>
          <w:p w14:paraId="27E3E0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C2A7C0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4E50D9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246DC7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500" w:type="dxa"/>
            <w:shd w:val="clear" w:color="000000" w:fill="F2F2F2"/>
            <w:noWrap/>
            <w:vAlign w:val="center"/>
            <w:hideMark/>
          </w:tcPr>
          <w:p w14:paraId="03851BE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248B14E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r>
      <w:tr w:rsidR="00361003" w:rsidRPr="00C222A9" w14:paraId="2B84450E" w14:textId="77777777" w:rsidTr="00361003">
        <w:trPr>
          <w:trHeight w:val="480"/>
          <w:jc w:val="center"/>
        </w:trPr>
        <w:tc>
          <w:tcPr>
            <w:tcW w:w="940" w:type="dxa"/>
            <w:vMerge/>
            <w:vAlign w:val="center"/>
            <w:hideMark/>
          </w:tcPr>
          <w:p w14:paraId="4E2EDF82"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74151B2"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Gépjavítási technológiai eljárások</w:t>
            </w:r>
          </w:p>
        </w:tc>
        <w:tc>
          <w:tcPr>
            <w:tcW w:w="500" w:type="dxa"/>
            <w:shd w:val="clear" w:color="auto" w:fill="auto"/>
            <w:noWrap/>
            <w:vAlign w:val="center"/>
            <w:hideMark/>
          </w:tcPr>
          <w:p w14:paraId="2275169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0F07A9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49AF31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76D11E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E5487A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BE4BA6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0D0E09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84581A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D8B103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2AF9410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74094D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439ADA2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6AF6F5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34F5BC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500" w:type="dxa"/>
            <w:shd w:val="clear" w:color="000000" w:fill="F2F2F2"/>
            <w:noWrap/>
            <w:vAlign w:val="center"/>
            <w:hideMark/>
          </w:tcPr>
          <w:p w14:paraId="068004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84073E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500" w:type="dxa"/>
            <w:shd w:val="clear" w:color="auto" w:fill="auto"/>
            <w:noWrap/>
            <w:vAlign w:val="center"/>
            <w:hideMark/>
          </w:tcPr>
          <w:p w14:paraId="5BAC60C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F0A95A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41CFBB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6F09A3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c>
          <w:tcPr>
            <w:tcW w:w="500" w:type="dxa"/>
            <w:shd w:val="clear" w:color="000000" w:fill="F2F2F2"/>
            <w:noWrap/>
            <w:vAlign w:val="center"/>
            <w:hideMark/>
          </w:tcPr>
          <w:p w14:paraId="0759969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12F3BC1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24</w:t>
            </w:r>
          </w:p>
        </w:tc>
      </w:tr>
      <w:tr w:rsidR="00361003" w:rsidRPr="00C222A9" w14:paraId="1A86FCE6" w14:textId="77777777" w:rsidTr="00361003">
        <w:trPr>
          <w:trHeight w:val="480"/>
          <w:jc w:val="center"/>
        </w:trPr>
        <w:tc>
          <w:tcPr>
            <w:tcW w:w="940" w:type="dxa"/>
            <w:vMerge/>
            <w:vAlign w:val="center"/>
            <w:hideMark/>
          </w:tcPr>
          <w:p w14:paraId="0C59FD7C"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35E37E4" w14:textId="77777777" w:rsidR="00361003" w:rsidRPr="00C222A9" w:rsidRDefault="00361003" w:rsidP="00526B55">
            <w:pPr>
              <w:spacing w:after="0"/>
              <w:jc w:val="left"/>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Gépek üzemeltetése szakmai gyakorlat</w:t>
            </w:r>
          </w:p>
        </w:tc>
        <w:tc>
          <w:tcPr>
            <w:tcW w:w="500" w:type="dxa"/>
            <w:shd w:val="clear" w:color="auto" w:fill="auto"/>
            <w:noWrap/>
            <w:vAlign w:val="center"/>
            <w:hideMark/>
          </w:tcPr>
          <w:p w14:paraId="23B485DE"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5F806453"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auto" w:fill="auto"/>
            <w:noWrap/>
            <w:vAlign w:val="center"/>
            <w:hideMark/>
          </w:tcPr>
          <w:p w14:paraId="5B959EDA"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15FBF98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7E9F50FA"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40F290D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34AB521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2B77EE01"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88" w:type="dxa"/>
            <w:shd w:val="clear" w:color="auto" w:fill="auto"/>
            <w:noWrap/>
            <w:vAlign w:val="center"/>
            <w:hideMark/>
          </w:tcPr>
          <w:p w14:paraId="32F26D1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412" w:type="dxa"/>
            <w:shd w:val="clear" w:color="000000" w:fill="F2F2F2"/>
            <w:noWrap/>
            <w:vAlign w:val="center"/>
            <w:hideMark/>
          </w:tcPr>
          <w:p w14:paraId="194ECA58"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7EB5490A"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75" w:type="dxa"/>
            <w:vMerge w:val="restart"/>
            <w:shd w:val="clear" w:color="auto" w:fill="auto"/>
            <w:noWrap/>
            <w:hideMark/>
          </w:tcPr>
          <w:p w14:paraId="0BBFF1E2"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vMerge w:val="restart"/>
            <w:shd w:val="clear" w:color="auto" w:fill="auto"/>
            <w:noWrap/>
            <w:hideMark/>
          </w:tcPr>
          <w:p w14:paraId="5DAF1848"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auto" w:fill="auto"/>
            <w:noWrap/>
            <w:vAlign w:val="center"/>
            <w:hideMark/>
          </w:tcPr>
          <w:p w14:paraId="2143704E"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33381443" w14:textId="30B3DD45"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w:t>
            </w:r>
            <w:r w:rsidRPr="00C222A9">
              <w:rPr>
                <w:rFonts w:eastAsia="Times New Roman" w:cs="Times New Roman"/>
                <w:b/>
                <w:bCs/>
                <w:color w:val="000000"/>
                <w:sz w:val="18"/>
                <w:szCs w:val="18"/>
                <w:lang w:eastAsia="hu-HU"/>
              </w:rPr>
              <w:t>17</w:t>
            </w:r>
          </w:p>
        </w:tc>
        <w:tc>
          <w:tcPr>
            <w:tcW w:w="681" w:type="dxa"/>
            <w:shd w:val="clear" w:color="auto" w:fill="auto"/>
            <w:noWrap/>
            <w:vAlign w:val="center"/>
            <w:hideMark/>
          </w:tcPr>
          <w:p w14:paraId="096E2376" w14:textId="4BEA244D"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w:t>
            </w:r>
            <w:r w:rsidRPr="00C222A9">
              <w:rPr>
                <w:rFonts w:eastAsia="Times New Roman" w:cs="Times New Roman"/>
                <w:b/>
                <w:bCs/>
                <w:color w:val="000000"/>
                <w:sz w:val="18"/>
                <w:szCs w:val="18"/>
                <w:lang w:eastAsia="hu-HU"/>
              </w:rPr>
              <w:t>17</w:t>
            </w:r>
          </w:p>
        </w:tc>
        <w:tc>
          <w:tcPr>
            <w:tcW w:w="500" w:type="dxa"/>
            <w:shd w:val="clear" w:color="auto" w:fill="auto"/>
            <w:noWrap/>
            <w:vAlign w:val="center"/>
            <w:hideMark/>
          </w:tcPr>
          <w:p w14:paraId="6153268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4DF9FFE1"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0ADA37BA"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70989E01"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29F2787D" w14:textId="65693521"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w:t>
            </w:r>
            <w:r w:rsidRPr="00C222A9">
              <w:rPr>
                <w:rFonts w:eastAsia="Times New Roman" w:cs="Times New Roman"/>
                <w:b/>
                <w:bCs/>
                <w:color w:val="000000"/>
                <w:sz w:val="18"/>
                <w:szCs w:val="18"/>
                <w:lang w:eastAsia="hu-HU"/>
              </w:rPr>
              <w:t>17</w:t>
            </w:r>
          </w:p>
        </w:tc>
        <w:tc>
          <w:tcPr>
            <w:tcW w:w="681" w:type="dxa"/>
            <w:shd w:val="clear" w:color="auto" w:fill="auto"/>
            <w:noWrap/>
            <w:vAlign w:val="center"/>
            <w:hideMark/>
          </w:tcPr>
          <w:p w14:paraId="56050B15" w14:textId="6DE25745" w:rsidR="00361003" w:rsidRPr="00C222A9" w:rsidRDefault="00361003" w:rsidP="00526B5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w:t>
            </w:r>
            <w:r w:rsidRPr="00C222A9">
              <w:rPr>
                <w:rFonts w:eastAsia="Times New Roman" w:cs="Times New Roman"/>
                <w:b/>
                <w:bCs/>
                <w:color w:val="000000"/>
                <w:sz w:val="18"/>
                <w:szCs w:val="18"/>
                <w:lang w:eastAsia="hu-HU"/>
              </w:rPr>
              <w:t>17</w:t>
            </w:r>
          </w:p>
        </w:tc>
      </w:tr>
      <w:tr w:rsidR="00361003" w:rsidRPr="00C222A9" w14:paraId="73B5AACD" w14:textId="77777777" w:rsidTr="00361003">
        <w:trPr>
          <w:trHeight w:val="480"/>
          <w:jc w:val="center"/>
        </w:trPr>
        <w:tc>
          <w:tcPr>
            <w:tcW w:w="940" w:type="dxa"/>
            <w:vMerge/>
            <w:vAlign w:val="center"/>
            <w:hideMark/>
          </w:tcPr>
          <w:p w14:paraId="47A0B5FB"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B724163"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Tápanyag visszapótlás gépeinek üzemeltetése</w:t>
            </w:r>
          </w:p>
        </w:tc>
        <w:tc>
          <w:tcPr>
            <w:tcW w:w="500" w:type="dxa"/>
            <w:shd w:val="clear" w:color="auto" w:fill="auto"/>
            <w:noWrap/>
            <w:vAlign w:val="center"/>
            <w:hideMark/>
          </w:tcPr>
          <w:p w14:paraId="58BAABF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C650CF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BAE089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E8D361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A600B8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1A6524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4AEE4F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4922DD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36F5A31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087D96B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50BFEF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48420A33"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88E1BA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EC76FF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41F4D9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681" w:type="dxa"/>
            <w:shd w:val="clear" w:color="auto" w:fill="auto"/>
            <w:noWrap/>
            <w:vAlign w:val="center"/>
            <w:hideMark/>
          </w:tcPr>
          <w:p w14:paraId="6FEF90C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auto" w:fill="auto"/>
            <w:noWrap/>
            <w:vAlign w:val="center"/>
            <w:hideMark/>
          </w:tcPr>
          <w:p w14:paraId="54934D0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1FE30A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F9D31D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C8EB1C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9478FB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681" w:type="dxa"/>
            <w:shd w:val="clear" w:color="auto" w:fill="auto"/>
            <w:noWrap/>
            <w:vAlign w:val="center"/>
            <w:hideMark/>
          </w:tcPr>
          <w:p w14:paraId="69621B1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r>
      <w:tr w:rsidR="00361003" w:rsidRPr="00C222A9" w14:paraId="237DBA88" w14:textId="77777777" w:rsidTr="00361003">
        <w:trPr>
          <w:trHeight w:val="480"/>
          <w:jc w:val="center"/>
        </w:trPr>
        <w:tc>
          <w:tcPr>
            <w:tcW w:w="940" w:type="dxa"/>
            <w:vMerge/>
            <w:vAlign w:val="center"/>
            <w:hideMark/>
          </w:tcPr>
          <w:p w14:paraId="1B6660D4"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419D5D49"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Talajművelés gépeinek üzemeltetése</w:t>
            </w:r>
          </w:p>
        </w:tc>
        <w:tc>
          <w:tcPr>
            <w:tcW w:w="500" w:type="dxa"/>
            <w:shd w:val="clear" w:color="auto" w:fill="auto"/>
            <w:noWrap/>
            <w:vAlign w:val="center"/>
            <w:hideMark/>
          </w:tcPr>
          <w:p w14:paraId="125086C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650730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75A172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63823A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2BD167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B128CD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1B12EB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55A78B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AD550C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3488D5C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07D49C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6184D42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FCC9D9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7C7581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58C46B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681" w:type="dxa"/>
            <w:shd w:val="clear" w:color="auto" w:fill="auto"/>
            <w:noWrap/>
            <w:vAlign w:val="center"/>
            <w:hideMark/>
          </w:tcPr>
          <w:p w14:paraId="118105A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500" w:type="dxa"/>
            <w:shd w:val="clear" w:color="auto" w:fill="auto"/>
            <w:noWrap/>
            <w:vAlign w:val="center"/>
            <w:hideMark/>
          </w:tcPr>
          <w:p w14:paraId="1DC30CE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ED37C1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24D888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37C7A8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974E60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681" w:type="dxa"/>
            <w:shd w:val="clear" w:color="auto" w:fill="auto"/>
            <w:noWrap/>
            <w:vAlign w:val="center"/>
            <w:hideMark/>
          </w:tcPr>
          <w:p w14:paraId="14A89C3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r>
      <w:tr w:rsidR="00361003" w:rsidRPr="00C222A9" w14:paraId="4F95E5CD" w14:textId="77777777" w:rsidTr="00361003">
        <w:trPr>
          <w:trHeight w:val="720"/>
          <w:jc w:val="center"/>
        </w:trPr>
        <w:tc>
          <w:tcPr>
            <w:tcW w:w="940" w:type="dxa"/>
            <w:vMerge/>
            <w:vAlign w:val="center"/>
            <w:hideMark/>
          </w:tcPr>
          <w:p w14:paraId="2969B100"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56B80C50"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Vetés, ültetés, palántázás gépeinek üzemeltetése</w:t>
            </w:r>
          </w:p>
        </w:tc>
        <w:tc>
          <w:tcPr>
            <w:tcW w:w="500" w:type="dxa"/>
            <w:shd w:val="clear" w:color="auto" w:fill="auto"/>
            <w:noWrap/>
            <w:vAlign w:val="center"/>
            <w:hideMark/>
          </w:tcPr>
          <w:p w14:paraId="1122596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DCC0E1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845947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05DB33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5B0DC8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D08426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0E8B88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AFBA24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228C6C9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002E74C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1420E2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2E2568D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C34390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7BEE8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F7A5AA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681" w:type="dxa"/>
            <w:shd w:val="clear" w:color="auto" w:fill="auto"/>
            <w:noWrap/>
            <w:vAlign w:val="center"/>
            <w:hideMark/>
          </w:tcPr>
          <w:p w14:paraId="43F3A50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500" w:type="dxa"/>
            <w:shd w:val="clear" w:color="auto" w:fill="auto"/>
            <w:noWrap/>
            <w:vAlign w:val="center"/>
            <w:hideMark/>
          </w:tcPr>
          <w:p w14:paraId="751010E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4647F2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E6FA98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CC690A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8A7575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681" w:type="dxa"/>
            <w:shd w:val="clear" w:color="auto" w:fill="auto"/>
            <w:noWrap/>
            <w:vAlign w:val="center"/>
            <w:hideMark/>
          </w:tcPr>
          <w:p w14:paraId="36CF73B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r>
      <w:tr w:rsidR="00361003" w:rsidRPr="00C222A9" w14:paraId="6005EB7A" w14:textId="77777777" w:rsidTr="00361003">
        <w:trPr>
          <w:trHeight w:val="480"/>
          <w:jc w:val="center"/>
        </w:trPr>
        <w:tc>
          <w:tcPr>
            <w:tcW w:w="940" w:type="dxa"/>
            <w:vMerge/>
            <w:vAlign w:val="center"/>
            <w:hideMark/>
          </w:tcPr>
          <w:p w14:paraId="449DD286"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5A22B7A"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Növényápolás gépeinek üzemeltetése</w:t>
            </w:r>
          </w:p>
        </w:tc>
        <w:tc>
          <w:tcPr>
            <w:tcW w:w="500" w:type="dxa"/>
            <w:shd w:val="clear" w:color="auto" w:fill="auto"/>
            <w:noWrap/>
            <w:vAlign w:val="center"/>
            <w:hideMark/>
          </w:tcPr>
          <w:p w14:paraId="464C255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240BAE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84F941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FF07A7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797E23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8CEBC9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E25A77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595C24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5D4A7C4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0D8F686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1A4BD0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37F4F403"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4B41E697"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A37FDF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11758D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681" w:type="dxa"/>
            <w:shd w:val="clear" w:color="auto" w:fill="auto"/>
            <w:noWrap/>
            <w:vAlign w:val="center"/>
            <w:hideMark/>
          </w:tcPr>
          <w:p w14:paraId="47B7A44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6B25AA1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EFAB84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37B5A2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E3F2B8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8763A0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681" w:type="dxa"/>
            <w:shd w:val="clear" w:color="auto" w:fill="auto"/>
            <w:noWrap/>
            <w:vAlign w:val="center"/>
            <w:hideMark/>
          </w:tcPr>
          <w:p w14:paraId="4A9C0F5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r>
      <w:tr w:rsidR="00361003" w:rsidRPr="00C222A9" w14:paraId="05F2D8BE" w14:textId="77777777" w:rsidTr="00361003">
        <w:trPr>
          <w:trHeight w:val="480"/>
          <w:jc w:val="center"/>
        </w:trPr>
        <w:tc>
          <w:tcPr>
            <w:tcW w:w="940" w:type="dxa"/>
            <w:vMerge/>
            <w:vAlign w:val="center"/>
            <w:hideMark/>
          </w:tcPr>
          <w:p w14:paraId="5E2783DB"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CFA4EEA"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Öntözés gépeinek üzemeltetése</w:t>
            </w:r>
          </w:p>
        </w:tc>
        <w:tc>
          <w:tcPr>
            <w:tcW w:w="500" w:type="dxa"/>
            <w:shd w:val="clear" w:color="auto" w:fill="auto"/>
            <w:noWrap/>
            <w:vAlign w:val="center"/>
            <w:hideMark/>
          </w:tcPr>
          <w:p w14:paraId="616110B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3CA897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C080C9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BD7FAD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7BDBE1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531C7C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1CAE8B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04E041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4BFF401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1A49ACF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77E1B7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5BF1390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5025278B"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C6AD83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9F56BD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81" w:type="dxa"/>
            <w:shd w:val="clear" w:color="auto" w:fill="auto"/>
            <w:noWrap/>
            <w:vAlign w:val="center"/>
            <w:hideMark/>
          </w:tcPr>
          <w:p w14:paraId="07377B0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7677F73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354B95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458660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E4EDF6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2DD497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81" w:type="dxa"/>
            <w:shd w:val="clear" w:color="auto" w:fill="auto"/>
            <w:noWrap/>
            <w:vAlign w:val="center"/>
            <w:hideMark/>
          </w:tcPr>
          <w:p w14:paraId="0E58F67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176D999D" w14:textId="77777777" w:rsidTr="00361003">
        <w:trPr>
          <w:trHeight w:val="720"/>
          <w:jc w:val="center"/>
        </w:trPr>
        <w:tc>
          <w:tcPr>
            <w:tcW w:w="940" w:type="dxa"/>
            <w:vMerge/>
            <w:vAlign w:val="center"/>
            <w:hideMark/>
          </w:tcPr>
          <w:p w14:paraId="5071B163"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34AEFDEE"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Szálastakarmányok betakarításának gépeinek üzemeltetése</w:t>
            </w:r>
          </w:p>
        </w:tc>
        <w:tc>
          <w:tcPr>
            <w:tcW w:w="500" w:type="dxa"/>
            <w:shd w:val="clear" w:color="auto" w:fill="auto"/>
            <w:noWrap/>
            <w:vAlign w:val="center"/>
            <w:hideMark/>
          </w:tcPr>
          <w:p w14:paraId="7DAF54F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A5BCEA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F14337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508133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1D4C49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A85EE5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F15E05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54B53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35CA5C8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2F4C419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B7C3D0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083F12B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76BD94A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1FD926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7E6667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681" w:type="dxa"/>
            <w:shd w:val="clear" w:color="auto" w:fill="auto"/>
            <w:noWrap/>
            <w:vAlign w:val="center"/>
            <w:hideMark/>
          </w:tcPr>
          <w:p w14:paraId="3CF4BB8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auto" w:fill="auto"/>
            <w:noWrap/>
            <w:vAlign w:val="center"/>
            <w:hideMark/>
          </w:tcPr>
          <w:p w14:paraId="13CB89B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26E9FC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8F5340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1DA692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301083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681" w:type="dxa"/>
            <w:shd w:val="clear" w:color="auto" w:fill="auto"/>
            <w:noWrap/>
            <w:vAlign w:val="center"/>
            <w:hideMark/>
          </w:tcPr>
          <w:p w14:paraId="69A5C46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r>
      <w:tr w:rsidR="00361003" w:rsidRPr="00C222A9" w14:paraId="08A9B484" w14:textId="77777777" w:rsidTr="00361003">
        <w:trPr>
          <w:trHeight w:val="480"/>
          <w:jc w:val="center"/>
        </w:trPr>
        <w:tc>
          <w:tcPr>
            <w:tcW w:w="940" w:type="dxa"/>
            <w:vMerge/>
            <w:vAlign w:val="center"/>
            <w:hideMark/>
          </w:tcPr>
          <w:p w14:paraId="62AAD3DB"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4E8E5EC3"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Gabona betakarítás gépeinek üzemeltetése</w:t>
            </w:r>
          </w:p>
        </w:tc>
        <w:tc>
          <w:tcPr>
            <w:tcW w:w="500" w:type="dxa"/>
            <w:shd w:val="clear" w:color="auto" w:fill="auto"/>
            <w:noWrap/>
            <w:vAlign w:val="center"/>
            <w:hideMark/>
          </w:tcPr>
          <w:p w14:paraId="21E4CCE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196390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B176DD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CDE450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609CDB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124DE1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E68C33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415EAE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47E246B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4EBE977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0C4AB2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13E706F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102AE4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EE4FE3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1F9AEC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681" w:type="dxa"/>
            <w:shd w:val="clear" w:color="auto" w:fill="auto"/>
            <w:noWrap/>
            <w:vAlign w:val="center"/>
            <w:hideMark/>
          </w:tcPr>
          <w:p w14:paraId="52B2F74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500" w:type="dxa"/>
            <w:shd w:val="clear" w:color="auto" w:fill="auto"/>
            <w:noWrap/>
            <w:vAlign w:val="center"/>
            <w:hideMark/>
          </w:tcPr>
          <w:p w14:paraId="36C49F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029D8B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06C8F7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FC7D88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0C9FA1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681" w:type="dxa"/>
            <w:shd w:val="clear" w:color="auto" w:fill="auto"/>
            <w:noWrap/>
            <w:vAlign w:val="center"/>
            <w:hideMark/>
          </w:tcPr>
          <w:p w14:paraId="3F8C692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r>
      <w:tr w:rsidR="00361003" w:rsidRPr="00C222A9" w14:paraId="314FD39D" w14:textId="77777777" w:rsidTr="00361003">
        <w:trPr>
          <w:trHeight w:val="720"/>
          <w:jc w:val="center"/>
        </w:trPr>
        <w:tc>
          <w:tcPr>
            <w:tcW w:w="940" w:type="dxa"/>
            <w:vMerge/>
            <w:vAlign w:val="center"/>
            <w:hideMark/>
          </w:tcPr>
          <w:p w14:paraId="717ECECB"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8D02D58"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Szemes termények utókezelésének gépeinek üzemeltetése</w:t>
            </w:r>
          </w:p>
        </w:tc>
        <w:tc>
          <w:tcPr>
            <w:tcW w:w="500" w:type="dxa"/>
            <w:shd w:val="clear" w:color="auto" w:fill="auto"/>
            <w:noWrap/>
            <w:vAlign w:val="center"/>
            <w:hideMark/>
          </w:tcPr>
          <w:p w14:paraId="1FB1FBB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A13359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DFB909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6E797B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DB37E8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A08D17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F596BD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48B299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9C763E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414FFA1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43A438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3A3CB56F"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460929AF"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890E78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A10094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81" w:type="dxa"/>
            <w:shd w:val="clear" w:color="auto" w:fill="auto"/>
            <w:noWrap/>
            <w:vAlign w:val="center"/>
            <w:hideMark/>
          </w:tcPr>
          <w:p w14:paraId="7440C8B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7460680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184794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22DD92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3EFD19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249027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81" w:type="dxa"/>
            <w:shd w:val="clear" w:color="auto" w:fill="auto"/>
            <w:noWrap/>
            <w:vAlign w:val="center"/>
            <w:hideMark/>
          </w:tcPr>
          <w:p w14:paraId="55F19E3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5E75895C" w14:textId="77777777" w:rsidTr="00361003">
        <w:trPr>
          <w:trHeight w:val="720"/>
          <w:jc w:val="center"/>
        </w:trPr>
        <w:tc>
          <w:tcPr>
            <w:tcW w:w="940" w:type="dxa"/>
            <w:vMerge/>
            <w:vAlign w:val="center"/>
            <w:hideMark/>
          </w:tcPr>
          <w:p w14:paraId="5E75FEE2"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6FBFFD90"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Burgonya betakarításának gépeinek üzemeltetése</w:t>
            </w:r>
          </w:p>
        </w:tc>
        <w:tc>
          <w:tcPr>
            <w:tcW w:w="500" w:type="dxa"/>
            <w:shd w:val="clear" w:color="auto" w:fill="auto"/>
            <w:noWrap/>
            <w:vAlign w:val="center"/>
            <w:hideMark/>
          </w:tcPr>
          <w:p w14:paraId="567CCAB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C79C82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700CC8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4B20AC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D54BB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6A5437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D1A142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C8419E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52E25E7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514E501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462AAC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183DEE1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AE35D0B"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F75386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F0287B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681" w:type="dxa"/>
            <w:shd w:val="clear" w:color="auto" w:fill="auto"/>
            <w:noWrap/>
            <w:vAlign w:val="center"/>
            <w:hideMark/>
          </w:tcPr>
          <w:p w14:paraId="4F1E24D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500" w:type="dxa"/>
            <w:shd w:val="clear" w:color="auto" w:fill="auto"/>
            <w:noWrap/>
            <w:vAlign w:val="center"/>
            <w:hideMark/>
          </w:tcPr>
          <w:p w14:paraId="52783B8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990615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2F3226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47B43B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7E1F18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c>
          <w:tcPr>
            <w:tcW w:w="681" w:type="dxa"/>
            <w:shd w:val="clear" w:color="auto" w:fill="auto"/>
            <w:noWrap/>
            <w:vAlign w:val="center"/>
            <w:hideMark/>
          </w:tcPr>
          <w:p w14:paraId="21FC131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5</w:t>
            </w:r>
          </w:p>
        </w:tc>
      </w:tr>
      <w:tr w:rsidR="00361003" w:rsidRPr="00C222A9" w14:paraId="770E6A3A" w14:textId="77777777" w:rsidTr="00361003">
        <w:trPr>
          <w:trHeight w:val="720"/>
          <w:jc w:val="center"/>
        </w:trPr>
        <w:tc>
          <w:tcPr>
            <w:tcW w:w="940" w:type="dxa"/>
            <w:vMerge/>
            <w:vAlign w:val="center"/>
            <w:hideMark/>
          </w:tcPr>
          <w:p w14:paraId="5E23821C"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13435766"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Ipari növények és egyéb növények betakarításának gépei</w:t>
            </w:r>
          </w:p>
        </w:tc>
        <w:tc>
          <w:tcPr>
            <w:tcW w:w="500" w:type="dxa"/>
            <w:shd w:val="clear" w:color="auto" w:fill="auto"/>
            <w:noWrap/>
            <w:vAlign w:val="center"/>
            <w:hideMark/>
          </w:tcPr>
          <w:p w14:paraId="5B63B2D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AD1A0B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70ED9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FC49C1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4A4728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3CA4E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334693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CB43AD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6942333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2BB4323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AF6D19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29D2E8B1"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B35A48C"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3F644F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9C04A6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681" w:type="dxa"/>
            <w:shd w:val="clear" w:color="auto" w:fill="auto"/>
            <w:noWrap/>
            <w:vAlign w:val="center"/>
            <w:hideMark/>
          </w:tcPr>
          <w:p w14:paraId="70F29AA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500" w:type="dxa"/>
            <w:shd w:val="clear" w:color="auto" w:fill="auto"/>
            <w:noWrap/>
            <w:vAlign w:val="center"/>
            <w:hideMark/>
          </w:tcPr>
          <w:p w14:paraId="26238E4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D14ECB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6C9FC8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DEA7F6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8270FA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681" w:type="dxa"/>
            <w:shd w:val="clear" w:color="auto" w:fill="auto"/>
            <w:noWrap/>
            <w:vAlign w:val="center"/>
            <w:hideMark/>
          </w:tcPr>
          <w:p w14:paraId="6D91379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r>
      <w:tr w:rsidR="00361003" w:rsidRPr="00C222A9" w14:paraId="7F4F62CF" w14:textId="77777777" w:rsidTr="00361003">
        <w:trPr>
          <w:trHeight w:val="960"/>
          <w:jc w:val="center"/>
        </w:trPr>
        <w:tc>
          <w:tcPr>
            <w:tcW w:w="940" w:type="dxa"/>
            <w:vMerge/>
            <w:vAlign w:val="center"/>
            <w:hideMark/>
          </w:tcPr>
          <w:p w14:paraId="65C631FE"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F78B95B"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Zöldség, gyümölcs betakarítás és feldolgozás gépeinek üzemeltetése</w:t>
            </w:r>
          </w:p>
        </w:tc>
        <w:tc>
          <w:tcPr>
            <w:tcW w:w="500" w:type="dxa"/>
            <w:shd w:val="clear" w:color="auto" w:fill="auto"/>
            <w:noWrap/>
            <w:vAlign w:val="center"/>
            <w:hideMark/>
          </w:tcPr>
          <w:p w14:paraId="26B0245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E6FDD4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487B57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5489E0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DE3FEB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EAF697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A6E539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589EC1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47335AE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1833A92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0EC6D4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5929BE5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177351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53CA36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254628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681" w:type="dxa"/>
            <w:shd w:val="clear" w:color="auto" w:fill="auto"/>
            <w:noWrap/>
            <w:vAlign w:val="center"/>
            <w:hideMark/>
          </w:tcPr>
          <w:p w14:paraId="3A55C2C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071DC99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CCBB7B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E54C09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46D9FD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C9A21C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681" w:type="dxa"/>
            <w:shd w:val="clear" w:color="auto" w:fill="auto"/>
            <w:noWrap/>
            <w:vAlign w:val="center"/>
            <w:hideMark/>
          </w:tcPr>
          <w:p w14:paraId="600D750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r>
      <w:tr w:rsidR="00361003" w:rsidRPr="00C222A9" w14:paraId="4AA52905" w14:textId="77777777" w:rsidTr="00361003">
        <w:trPr>
          <w:trHeight w:val="720"/>
          <w:jc w:val="center"/>
        </w:trPr>
        <w:tc>
          <w:tcPr>
            <w:tcW w:w="940" w:type="dxa"/>
            <w:vMerge/>
            <w:vAlign w:val="center"/>
            <w:hideMark/>
          </w:tcPr>
          <w:p w14:paraId="238E942A"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FD6D791"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Szállítás és anyagmozgatás gépeinek üzemeltetése</w:t>
            </w:r>
          </w:p>
        </w:tc>
        <w:tc>
          <w:tcPr>
            <w:tcW w:w="500" w:type="dxa"/>
            <w:shd w:val="clear" w:color="auto" w:fill="auto"/>
            <w:noWrap/>
            <w:vAlign w:val="center"/>
            <w:hideMark/>
          </w:tcPr>
          <w:p w14:paraId="29F33C1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35501A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F2CCEC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504F51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A3C576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7F25D5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7F3B8B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C02CDF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22A3D25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01C874F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23C3E7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5C36069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FA6F29E"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2B6529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78B57B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681" w:type="dxa"/>
            <w:shd w:val="clear" w:color="auto" w:fill="auto"/>
            <w:noWrap/>
            <w:vAlign w:val="center"/>
            <w:hideMark/>
          </w:tcPr>
          <w:p w14:paraId="07B1517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500" w:type="dxa"/>
            <w:shd w:val="clear" w:color="auto" w:fill="auto"/>
            <w:noWrap/>
            <w:vAlign w:val="center"/>
            <w:hideMark/>
          </w:tcPr>
          <w:p w14:paraId="388FF6D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5FE369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480B1B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82FA80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74E04D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681" w:type="dxa"/>
            <w:shd w:val="clear" w:color="auto" w:fill="auto"/>
            <w:noWrap/>
            <w:vAlign w:val="center"/>
            <w:hideMark/>
          </w:tcPr>
          <w:p w14:paraId="471D507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r>
      <w:tr w:rsidR="00361003" w:rsidRPr="00C222A9" w14:paraId="788F7407" w14:textId="77777777" w:rsidTr="00361003">
        <w:trPr>
          <w:trHeight w:val="480"/>
          <w:jc w:val="center"/>
        </w:trPr>
        <w:tc>
          <w:tcPr>
            <w:tcW w:w="940" w:type="dxa"/>
            <w:vMerge/>
            <w:vAlign w:val="center"/>
            <w:hideMark/>
          </w:tcPr>
          <w:p w14:paraId="3D237058"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1399BD68"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Az állattartás épületei és gépeinek üzemeltetése</w:t>
            </w:r>
          </w:p>
        </w:tc>
        <w:tc>
          <w:tcPr>
            <w:tcW w:w="500" w:type="dxa"/>
            <w:shd w:val="clear" w:color="auto" w:fill="auto"/>
            <w:noWrap/>
            <w:vAlign w:val="center"/>
            <w:hideMark/>
          </w:tcPr>
          <w:p w14:paraId="115A1E2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9439E6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21FAB6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3FF892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D3D64E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753B8B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1E15DE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DDC4D9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798AE0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37595A8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9F1A20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45E3172E"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33FD11C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9F155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802B0F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681" w:type="dxa"/>
            <w:shd w:val="clear" w:color="auto" w:fill="auto"/>
            <w:noWrap/>
            <w:vAlign w:val="center"/>
            <w:hideMark/>
          </w:tcPr>
          <w:p w14:paraId="6A4B4E4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500" w:type="dxa"/>
            <w:shd w:val="clear" w:color="auto" w:fill="auto"/>
            <w:noWrap/>
            <w:vAlign w:val="center"/>
            <w:hideMark/>
          </w:tcPr>
          <w:p w14:paraId="6606676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EBAFA4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62006F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5B788F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D0E732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c>
          <w:tcPr>
            <w:tcW w:w="681" w:type="dxa"/>
            <w:shd w:val="clear" w:color="auto" w:fill="auto"/>
            <w:noWrap/>
            <w:vAlign w:val="center"/>
            <w:hideMark/>
          </w:tcPr>
          <w:p w14:paraId="6E63751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16</w:t>
            </w:r>
          </w:p>
        </w:tc>
      </w:tr>
      <w:tr w:rsidR="00361003" w:rsidRPr="00C222A9" w14:paraId="47134950" w14:textId="77777777" w:rsidTr="00361003">
        <w:trPr>
          <w:trHeight w:val="240"/>
          <w:jc w:val="center"/>
        </w:trPr>
        <w:tc>
          <w:tcPr>
            <w:tcW w:w="940" w:type="dxa"/>
            <w:vMerge/>
            <w:vAlign w:val="center"/>
            <w:hideMark/>
          </w:tcPr>
          <w:p w14:paraId="326322CF"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03B3931"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Gépjavítás alapjai</w:t>
            </w:r>
          </w:p>
        </w:tc>
        <w:tc>
          <w:tcPr>
            <w:tcW w:w="500" w:type="dxa"/>
            <w:shd w:val="clear" w:color="auto" w:fill="auto"/>
            <w:noWrap/>
            <w:vAlign w:val="center"/>
            <w:hideMark/>
          </w:tcPr>
          <w:p w14:paraId="7A738B8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DBBC93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82294B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1B160D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CDC0E5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011DEB7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3DF8E0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2593D5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4926BC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503E585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2D0A6C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199BD719"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0A979EA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5ADF22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D2F0C8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681" w:type="dxa"/>
            <w:shd w:val="clear" w:color="auto" w:fill="auto"/>
            <w:noWrap/>
            <w:vAlign w:val="center"/>
            <w:hideMark/>
          </w:tcPr>
          <w:p w14:paraId="0100221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500" w:type="dxa"/>
            <w:shd w:val="clear" w:color="auto" w:fill="auto"/>
            <w:noWrap/>
            <w:vAlign w:val="center"/>
            <w:hideMark/>
          </w:tcPr>
          <w:p w14:paraId="7D2767D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BC6E35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80C765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123E90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9B0799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681" w:type="dxa"/>
            <w:shd w:val="clear" w:color="auto" w:fill="auto"/>
            <w:noWrap/>
            <w:vAlign w:val="center"/>
            <w:hideMark/>
          </w:tcPr>
          <w:p w14:paraId="0235052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r>
      <w:tr w:rsidR="00361003" w:rsidRPr="00C222A9" w14:paraId="5A41E704" w14:textId="77777777" w:rsidTr="00361003">
        <w:trPr>
          <w:trHeight w:val="960"/>
          <w:jc w:val="center"/>
        </w:trPr>
        <w:tc>
          <w:tcPr>
            <w:tcW w:w="940" w:type="dxa"/>
            <w:vMerge/>
            <w:vAlign w:val="center"/>
            <w:hideMark/>
          </w:tcPr>
          <w:p w14:paraId="49F058FB"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4927AA3"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Műszaki állapotváltozások mérése, gépek diagnosztizálása</w:t>
            </w:r>
          </w:p>
        </w:tc>
        <w:tc>
          <w:tcPr>
            <w:tcW w:w="500" w:type="dxa"/>
            <w:shd w:val="clear" w:color="auto" w:fill="auto"/>
            <w:noWrap/>
            <w:vAlign w:val="center"/>
            <w:hideMark/>
          </w:tcPr>
          <w:p w14:paraId="60E143A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CECA62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DAEC2C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473A81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40317C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5B3D5F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F24C9D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160E87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4DC229F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2CD1C12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5ECB54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64F2A3F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4B89A97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B3695B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81B624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681" w:type="dxa"/>
            <w:shd w:val="clear" w:color="auto" w:fill="auto"/>
            <w:noWrap/>
            <w:vAlign w:val="center"/>
            <w:hideMark/>
          </w:tcPr>
          <w:p w14:paraId="4D95355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500" w:type="dxa"/>
            <w:shd w:val="clear" w:color="auto" w:fill="auto"/>
            <w:noWrap/>
            <w:vAlign w:val="center"/>
            <w:hideMark/>
          </w:tcPr>
          <w:p w14:paraId="702C7A2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557672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51C877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285299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99A0F8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681" w:type="dxa"/>
            <w:shd w:val="clear" w:color="auto" w:fill="auto"/>
            <w:noWrap/>
            <w:vAlign w:val="center"/>
            <w:hideMark/>
          </w:tcPr>
          <w:p w14:paraId="565371C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r>
      <w:tr w:rsidR="00361003" w:rsidRPr="00C222A9" w14:paraId="408DA7D0" w14:textId="77777777" w:rsidTr="00361003">
        <w:trPr>
          <w:trHeight w:val="480"/>
          <w:jc w:val="center"/>
        </w:trPr>
        <w:tc>
          <w:tcPr>
            <w:tcW w:w="940" w:type="dxa"/>
            <w:vMerge/>
            <w:vAlign w:val="center"/>
            <w:hideMark/>
          </w:tcPr>
          <w:p w14:paraId="2D4875F9"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4FE28C0D"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Gépjavítási technológiai eljárások</w:t>
            </w:r>
          </w:p>
        </w:tc>
        <w:tc>
          <w:tcPr>
            <w:tcW w:w="500" w:type="dxa"/>
            <w:shd w:val="clear" w:color="auto" w:fill="auto"/>
            <w:noWrap/>
            <w:vAlign w:val="center"/>
            <w:hideMark/>
          </w:tcPr>
          <w:p w14:paraId="1045AB2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BC34F8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ECEEAD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3155E6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5D2825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7DEE19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C80B76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10956B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E518CF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1999C6A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B67F13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75" w:type="dxa"/>
            <w:vMerge/>
            <w:vAlign w:val="center"/>
            <w:hideMark/>
          </w:tcPr>
          <w:p w14:paraId="1D9E2D1E"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583592B7"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A4A66E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359648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681" w:type="dxa"/>
            <w:shd w:val="clear" w:color="auto" w:fill="auto"/>
            <w:noWrap/>
            <w:vAlign w:val="center"/>
            <w:hideMark/>
          </w:tcPr>
          <w:p w14:paraId="0772A85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500" w:type="dxa"/>
            <w:shd w:val="clear" w:color="auto" w:fill="auto"/>
            <w:noWrap/>
            <w:vAlign w:val="center"/>
            <w:hideMark/>
          </w:tcPr>
          <w:p w14:paraId="54B12A3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BAE19B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11D33C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8576EB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D4063F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c>
          <w:tcPr>
            <w:tcW w:w="681" w:type="dxa"/>
            <w:shd w:val="clear" w:color="auto" w:fill="auto"/>
            <w:noWrap/>
            <w:vAlign w:val="center"/>
            <w:hideMark/>
          </w:tcPr>
          <w:p w14:paraId="2A48A92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20</w:t>
            </w:r>
          </w:p>
        </w:tc>
      </w:tr>
      <w:tr w:rsidR="00361003" w:rsidRPr="00C222A9" w14:paraId="6EE40BE0" w14:textId="77777777" w:rsidTr="00361003">
        <w:trPr>
          <w:trHeight w:val="480"/>
          <w:jc w:val="center"/>
        </w:trPr>
        <w:tc>
          <w:tcPr>
            <w:tcW w:w="940" w:type="dxa"/>
            <w:vMerge w:val="restart"/>
            <w:shd w:val="clear" w:color="auto" w:fill="auto"/>
            <w:textDirection w:val="btLr"/>
            <w:vAlign w:val="center"/>
            <w:hideMark/>
          </w:tcPr>
          <w:p w14:paraId="156BB952" w14:textId="727FA0AE"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w:t>
            </w:r>
            <w:r>
              <w:rPr>
                <w:rFonts w:eastAsia="Times New Roman" w:cs="Times New Roman"/>
                <w:color w:val="000000"/>
                <w:sz w:val="18"/>
                <w:szCs w:val="18"/>
                <w:lang w:eastAsia="hu-HU"/>
              </w:rPr>
              <w:t>1</w:t>
            </w:r>
            <w:r w:rsidRPr="00C222A9">
              <w:rPr>
                <w:rFonts w:eastAsia="Times New Roman" w:cs="Times New Roman"/>
                <w:color w:val="000000"/>
                <w:sz w:val="18"/>
                <w:szCs w:val="18"/>
                <w:lang w:eastAsia="hu-HU"/>
              </w:rPr>
              <w:t>908-16 Mezőgazdasági ismeretek</w:t>
            </w:r>
          </w:p>
        </w:tc>
        <w:tc>
          <w:tcPr>
            <w:tcW w:w="1821" w:type="dxa"/>
            <w:shd w:val="clear" w:color="auto" w:fill="auto"/>
            <w:vAlign w:val="center"/>
            <w:hideMark/>
          </w:tcPr>
          <w:p w14:paraId="60B141B3" w14:textId="77777777" w:rsidR="00361003" w:rsidRPr="00C222A9" w:rsidRDefault="00361003" w:rsidP="00526B55">
            <w:pPr>
              <w:spacing w:after="0"/>
              <w:jc w:val="left"/>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Mezőgazdasági ismeretek</w:t>
            </w:r>
          </w:p>
        </w:tc>
        <w:tc>
          <w:tcPr>
            <w:tcW w:w="500" w:type="dxa"/>
            <w:shd w:val="clear" w:color="auto" w:fill="auto"/>
            <w:noWrap/>
            <w:vAlign w:val="center"/>
            <w:hideMark/>
          </w:tcPr>
          <w:p w14:paraId="24766DBE"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36</w:t>
            </w:r>
          </w:p>
        </w:tc>
        <w:tc>
          <w:tcPr>
            <w:tcW w:w="500" w:type="dxa"/>
            <w:shd w:val="clear" w:color="000000" w:fill="F2F2F2"/>
            <w:noWrap/>
            <w:vAlign w:val="center"/>
            <w:hideMark/>
          </w:tcPr>
          <w:p w14:paraId="6E5CE0B2"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auto" w:fill="auto"/>
            <w:noWrap/>
            <w:vAlign w:val="center"/>
            <w:hideMark/>
          </w:tcPr>
          <w:p w14:paraId="7C250239"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32D344C3"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6E01B0A6"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51E2B8E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01DC65A4"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7F33F162"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88" w:type="dxa"/>
            <w:shd w:val="clear" w:color="auto" w:fill="auto"/>
            <w:noWrap/>
            <w:vAlign w:val="center"/>
            <w:hideMark/>
          </w:tcPr>
          <w:p w14:paraId="06C02E46"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31</w:t>
            </w:r>
          </w:p>
        </w:tc>
        <w:tc>
          <w:tcPr>
            <w:tcW w:w="412" w:type="dxa"/>
            <w:shd w:val="clear" w:color="000000" w:fill="F2F2F2"/>
            <w:noWrap/>
            <w:vAlign w:val="center"/>
            <w:hideMark/>
          </w:tcPr>
          <w:p w14:paraId="15BBEC9A"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65709A1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67</w:t>
            </w:r>
          </w:p>
        </w:tc>
        <w:tc>
          <w:tcPr>
            <w:tcW w:w="675" w:type="dxa"/>
            <w:vMerge w:val="restart"/>
            <w:shd w:val="clear" w:color="auto" w:fill="auto"/>
            <w:noWrap/>
            <w:hideMark/>
          </w:tcPr>
          <w:p w14:paraId="2BD590B9"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vMerge w:val="restart"/>
            <w:shd w:val="clear" w:color="auto" w:fill="auto"/>
            <w:noWrap/>
            <w:hideMark/>
          </w:tcPr>
          <w:p w14:paraId="3B1DCD8B"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67</w:t>
            </w:r>
          </w:p>
        </w:tc>
        <w:tc>
          <w:tcPr>
            <w:tcW w:w="500" w:type="dxa"/>
            <w:shd w:val="clear" w:color="auto" w:fill="auto"/>
            <w:noWrap/>
            <w:vAlign w:val="center"/>
            <w:hideMark/>
          </w:tcPr>
          <w:p w14:paraId="01631A27"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51EEF6AD"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577A20A4"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67</w:t>
            </w:r>
          </w:p>
        </w:tc>
        <w:tc>
          <w:tcPr>
            <w:tcW w:w="500" w:type="dxa"/>
            <w:shd w:val="clear" w:color="auto" w:fill="auto"/>
            <w:noWrap/>
            <w:vAlign w:val="center"/>
            <w:hideMark/>
          </w:tcPr>
          <w:p w14:paraId="0343181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67</w:t>
            </w:r>
          </w:p>
        </w:tc>
        <w:tc>
          <w:tcPr>
            <w:tcW w:w="500" w:type="dxa"/>
            <w:shd w:val="clear" w:color="000000" w:fill="F2F2F2"/>
            <w:noWrap/>
            <w:vAlign w:val="center"/>
            <w:hideMark/>
          </w:tcPr>
          <w:p w14:paraId="3FFEC12E"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2B45D15D"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307DAA7D"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60023EBF"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512E0E36"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67</w:t>
            </w:r>
          </w:p>
        </w:tc>
      </w:tr>
      <w:tr w:rsidR="00361003" w:rsidRPr="00C222A9" w14:paraId="0B29F74E" w14:textId="77777777" w:rsidTr="00361003">
        <w:trPr>
          <w:trHeight w:val="480"/>
          <w:jc w:val="center"/>
        </w:trPr>
        <w:tc>
          <w:tcPr>
            <w:tcW w:w="940" w:type="dxa"/>
            <w:vMerge/>
            <w:vAlign w:val="center"/>
            <w:hideMark/>
          </w:tcPr>
          <w:p w14:paraId="3DA87D8C"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3E5305D"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Növények életműködése, környezete</w:t>
            </w:r>
          </w:p>
        </w:tc>
        <w:tc>
          <w:tcPr>
            <w:tcW w:w="500" w:type="dxa"/>
            <w:shd w:val="clear" w:color="auto" w:fill="auto"/>
            <w:noWrap/>
            <w:vAlign w:val="center"/>
            <w:hideMark/>
          </w:tcPr>
          <w:p w14:paraId="7DF684E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7554840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658F34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D7AC23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97896E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241481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D76D0E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239EDA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235E62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76F0E6B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2D1207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675" w:type="dxa"/>
            <w:vMerge/>
            <w:vAlign w:val="center"/>
            <w:hideMark/>
          </w:tcPr>
          <w:p w14:paraId="7BD7C228"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F40709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62B443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4E4CE2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8C524F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auto" w:fill="auto"/>
            <w:noWrap/>
            <w:vAlign w:val="center"/>
            <w:hideMark/>
          </w:tcPr>
          <w:p w14:paraId="5E27715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500" w:type="dxa"/>
            <w:shd w:val="clear" w:color="000000" w:fill="F2F2F2"/>
            <w:noWrap/>
            <w:vAlign w:val="center"/>
            <w:hideMark/>
          </w:tcPr>
          <w:p w14:paraId="2A34FCF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DDA479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9F8F88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F62D48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3D80A44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r>
      <w:tr w:rsidR="00361003" w:rsidRPr="00C222A9" w14:paraId="3ACD8E42" w14:textId="77777777" w:rsidTr="00361003">
        <w:trPr>
          <w:trHeight w:val="480"/>
          <w:jc w:val="center"/>
        </w:trPr>
        <w:tc>
          <w:tcPr>
            <w:tcW w:w="940" w:type="dxa"/>
            <w:vMerge/>
            <w:vAlign w:val="center"/>
            <w:hideMark/>
          </w:tcPr>
          <w:p w14:paraId="64012CD2"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1C216B0E"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Talajtan, talajművelése, trágyázás</w:t>
            </w:r>
          </w:p>
        </w:tc>
        <w:tc>
          <w:tcPr>
            <w:tcW w:w="500" w:type="dxa"/>
            <w:shd w:val="clear" w:color="auto" w:fill="auto"/>
            <w:noWrap/>
            <w:vAlign w:val="center"/>
            <w:hideMark/>
          </w:tcPr>
          <w:p w14:paraId="3873EB9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5221788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9191B1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330677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2FD351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6EA816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D74543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2CFBA8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463423F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595385E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445C9D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675" w:type="dxa"/>
            <w:vMerge/>
            <w:vAlign w:val="center"/>
            <w:hideMark/>
          </w:tcPr>
          <w:p w14:paraId="345CF06F"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C80962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C0C7EF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66F1FF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02B4CC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auto" w:fill="auto"/>
            <w:noWrap/>
            <w:vAlign w:val="center"/>
            <w:hideMark/>
          </w:tcPr>
          <w:p w14:paraId="682E6C8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5805596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0434AE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09EAB7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224924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400C816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r>
      <w:tr w:rsidR="00361003" w:rsidRPr="00C222A9" w14:paraId="3CAAB0B5" w14:textId="77777777" w:rsidTr="00361003">
        <w:trPr>
          <w:trHeight w:val="480"/>
          <w:jc w:val="center"/>
        </w:trPr>
        <w:tc>
          <w:tcPr>
            <w:tcW w:w="940" w:type="dxa"/>
            <w:vMerge/>
            <w:vAlign w:val="center"/>
            <w:hideMark/>
          </w:tcPr>
          <w:p w14:paraId="7AD75024"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312A70F0"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Vetés, ültetés, növényápolás</w:t>
            </w:r>
          </w:p>
        </w:tc>
        <w:tc>
          <w:tcPr>
            <w:tcW w:w="500" w:type="dxa"/>
            <w:shd w:val="clear" w:color="auto" w:fill="auto"/>
            <w:noWrap/>
            <w:vAlign w:val="center"/>
            <w:hideMark/>
          </w:tcPr>
          <w:p w14:paraId="3587AC9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30F6042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9098B4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E31177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C5DB63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22496E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0BEE35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624EB0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315A5F9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7310EB3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B1D210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675" w:type="dxa"/>
            <w:vMerge/>
            <w:vAlign w:val="center"/>
            <w:hideMark/>
          </w:tcPr>
          <w:p w14:paraId="578A0235"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64838949"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536B42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EA9EE9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833206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7C6FBBF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658A6EF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AD0906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E4013C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B44D0F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1A11EC8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r>
      <w:tr w:rsidR="00361003" w:rsidRPr="00C222A9" w14:paraId="6E15C2A3" w14:textId="77777777" w:rsidTr="00361003">
        <w:trPr>
          <w:trHeight w:val="480"/>
          <w:jc w:val="center"/>
        </w:trPr>
        <w:tc>
          <w:tcPr>
            <w:tcW w:w="940" w:type="dxa"/>
            <w:vMerge/>
            <w:vAlign w:val="center"/>
            <w:hideMark/>
          </w:tcPr>
          <w:p w14:paraId="7B49F128"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5EB590D4"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Betakarítás, termesztési módok</w:t>
            </w:r>
          </w:p>
        </w:tc>
        <w:tc>
          <w:tcPr>
            <w:tcW w:w="500" w:type="dxa"/>
            <w:shd w:val="clear" w:color="auto" w:fill="auto"/>
            <w:noWrap/>
            <w:vAlign w:val="center"/>
            <w:hideMark/>
          </w:tcPr>
          <w:p w14:paraId="72840FE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000000" w:fill="F2F2F2"/>
            <w:noWrap/>
            <w:vAlign w:val="center"/>
            <w:hideMark/>
          </w:tcPr>
          <w:p w14:paraId="4F638E1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94F4C4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22EB2B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48AC55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AC055B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FA45A0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F1E28D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31099D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4</w:t>
            </w:r>
          </w:p>
        </w:tc>
        <w:tc>
          <w:tcPr>
            <w:tcW w:w="412" w:type="dxa"/>
            <w:shd w:val="clear" w:color="000000" w:fill="F2F2F2"/>
            <w:noWrap/>
            <w:vAlign w:val="center"/>
            <w:hideMark/>
          </w:tcPr>
          <w:p w14:paraId="2EEAA4A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ABA479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675" w:type="dxa"/>
            <w:vMerge/>
            <w:vAlign w:val="center"/>
            <w:hideMark/>
          </w:tcPr>
          <w:p w14:paraId="57598F46"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1DA506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F4BC02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816B91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AC7479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500" w:type="dxa"/>
            <w:shd w:val="clear" w:color="auto" w:fill="auto"/>
            <w:noWrap/>
            <w:vAlign w:val="center"/>
            <w:hideMark/>
          </w:tcPr>
          <w:p w14:paraId="1A11B04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c>
          <w:tcPr>
            <w:tcW w:w="500" w:type="dxa"/>
            <w:shd w:val="clear" w:color="000000" w:fill="F2F2F2"/>
            <w:noWrap/>
            <w:vAlign w:val="center"/>
            <w:hideMark/>
          </w:tcPr>
          <w:p w14:paraId="33A4D13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4FAE5A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848F3C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61BC4D3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0FEC0F5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18</w:t>
            </w:r>
          </w:p>
        </w:tc>
      </w:tr>
      <w:tr w:rsidR="00361003" w:rsidRPr="00C222A9" w14:paraId="7139C813" w14:textId="77777777" w:rsidTr="00361003">
        <w:trPr>
          <w:trHeight w:val="480"/>
          <w:jc w:val="center"/>
        </w:trPr>
        <w:tc>
          <w:tcPr>
            <w:tcW w:w="940" w:type="dxa"/>
            <w:vMerge/>
            <w:vAlign w:val="center"/>
            <w:hideMark/>
          </w:tcPr>
          <w:p w14:paraId="53D8EA57"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43A2E0A6"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Állattartási alapismeretek</w:t>
            </w:r>
          </w:p>
        </w:tc>
        <w:tc>
          <w:tcPr>
            <w:tcW w:w="500" w:type="dxa"/>
            <w:shd w:val="clear" w:color="auto" w:fill="auto"/>
            <w:noWrap/>
            <w:vAlign w:val="center"/>
            <w:hideMark/>
          </w:tcPr>
          <w:p w14:paraId="0C93646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D7EB9D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1ACA72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7955D8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832067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22FF2A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47DCE0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956EEE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27185C3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15</w:t>
            </w:r>
          </w:p>
        </w:tc>
        <w:tc>
          <w:tcPr>
            <w:tcW w:w="412" w:type="dxa"/>
            <w:shd w:val="clear" w:color="000000" w:fill="F2F2F2"/>
            <w:noWrap/>
            <w:vAlign w:val="center"/>
            <w:hideMark/>
          </w:tcPr>
          <w:p w14:paraId="6C95FE8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5152270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15</w:t>
            </w:r>
          </w:p>
        </w:tc>
        <w:tc>
          <w:tcPr>
            <w:tcW w:w="675" w:type="dxa"/>
            <w:vMerge/>
            <w:vAlign w:val="center"/>
            <w:hideMark/>
          </w:tcPr>
          <w:p w14:paraId="57B03B57"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EE165D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80D2F9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CE7941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B280C5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15</w:t>
            </w:r>
          </w:p>
        </w:tc>
        <w:tc>
          <w:tcPr>
            <w:tcW w:w="500" w:type="dxa"/>
            <w:shd w:val="clear" w:color="auto" w:fill="auto"/>
            <w:noWrap/>
            <w:vAlign w:val="center"/>
            <w:hideMark/>
          </w:tcPr>
          <w:p w14:paraId="6A6E605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15</w:t>
            </w:r>
          </w:p>
        </w:tc>
        <w:tc>
          <w:tcPr>
            <w:tcW w:w="500" w:type="dxa"/>
            <w:shd w:val="clear" w:color="000000" w:fill="F2F2F2"/>
            <w:noWrap/>
            <w:vAlign w:val="center"/>
            <w:hideMark/>
          </w:tcPr>
          <w:p w14:paraId="2772B15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6091D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6B911D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4EE4BD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14E0055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15</w:t>
            </w:r>
          </w:p>
        </w:tc>
      </w:tr>
      <w:tr w:rsidR="00361003" w:rsidRPr="00C222A9" w14:paraId="672CD814" w14:textId="77777777" w:rsidTr="00361003">
        <w:trPr>
          <w:trHeight w:val="480"/>
          <w:jc w:val="center"/>
        </w:trPr>
        <w:tc>
          <w:tcPr>
            <w:tcW w:w="940" w:type="dxa"/>
            <w:vMerge/>
            <w:vAlign w:val="center"/>
            <w:hideMark/>
          </w:tcPr>
          <w:p w14:paraId="50BD6934"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0D79C3BD"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Fontosabb haszonállatok jellemzői</w:t>
            </w:r>
          </w:p>
        </w:tc>
        <w:tc>
          <w:tcPr>
            <w:tcW w:w="500" w:type="dxa"/>
            <w:shd w:val="clear" w:color="auto" w:fill="auto"/>
            <w:noWrap/>
            <w:vAlign w:val="center"/>
            <w:hideMark/>
          </w:tcPr>
          <w:p w14:paraId="07E6E87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070340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B88EFD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F66229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C4A9F2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5C864E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3D39B3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7F5F6F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320FB90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412" w:type="dxa"/>
            <w:shd w:val="clear" w:color="000000" w:fill="F2F2F2"/>
            <w:noWrap/>
            <w:vAlign w:val="center"/>
            <w:hideMark/>
          </w:tcPr>
          <w:p w14:paraId="203AC31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95A6ED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675" w:type="dxa"/>
            <w:vMerge/>
            <w:vAlign w:val="center"/>
            <w:hideMark/>
          </w:tcPr>
          <w:p w14:paraId="6D5B1E1F"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5B9F7A4E"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023E3A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BE1EF1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59E024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auto" w:fill="auto"/>
            <w:noWrap/>
            <w:vAlign w:val="center"/>
            <w:hideMark/>
          </w:tcPr>
          <w:p w14:paraId="09CA04C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c>
          <w:tcPr>
            <w:tcW w:w="500" w:type="dxa"/>
            <w:shd w:val="clear" w:color="000000" w:fill="F2F2F2"/>
            <w:noWrap/>
            <w:vAlign w:val="center"/>
            <w:hideMark/>
          </w:tcPr>
          <w:p w14:paraId="26254B5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FC7F94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5B4281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B72AC7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594FD8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12</w:t>
            </w:r>
          </w:p>
        </w:tc>
      </w:tr>
      <w:tr w:rsidR="00361003" w:rsidRPr="00C222A9" w14:paraId="16529837" w14:textId="77777777" w:rsidTr="00361003">
        <w:trPr>
          <w:trHeight w:val="720"/>
          <w:jc w:val="center"/>
        </w:trPr>
        <w:tc>
          <w:tcPr>
            <w:tcW w:w="940" w:type="dxa"/>
            <w:vMerge/>
            <w:vAlign w:val="center"/>
            <w:hideMark/>
          </w:tcPr>
          <w:p w14:paraId="3E6A651C"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12B5C7F4" w14:textId="77777777" w:rsidR="00361003" w:rsidRPr="00C222A9" w:rsidRDefault="00361003" w:rsidP="00526B55">
            <w:pPr>
              <w:spacing w:after="0"/>
              <w:jc w:val="left"/>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Mezőgazdasági ismeretek szakmai gyakorlat</w:t>
            </w:r>
          </w:p>
        </w:tc>
        <w:tc>
          <w:tcPr>
            <w:tcW w:w="500" w:type="dxa"/>
            <w:shd w:val="clear" w:color="auto" w:fill="auto"/>
            <w:noWrap/>
            <w:vAlign w:val="center"/>
            <w:hideMark/>
          </w:tcPr>
          <w:p w14:paraId="2B768F45"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7E630242"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54</w:t>
            </w:r>
          </w:p>
        </w:tc>
        <w:tc>
          <w:tcPr>
            <w:tcW w:w="500" w:type="dxa"/>
            <w:shd w:val="clear" w:color="auto" w:fill="auto"/>
            <w:noWrap/>
            <w:vAlign w:val="center"/>
            <w:hideMark/>
          </w:tcPr>
          <w:p w14:paraId="375AA705"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2BC64D33"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718C63F5"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31E3A451"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05238A13"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3F74BBCA"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88" w:type="dxa"/>
            <w:shd w:val="clear" w:color="auto" w:fill="auto"/>
            <w:noWrap/>
            <w:vAlign w:val="center"/>
            <w:hideMark/>
          </w:tcPr>
          <w:p w14:paraId="7C5519C2"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412" w:type="dxa"/>
            <w:shd w:val="clear" w:color="000000" w:fill="F2F2F2"/>
            <w:noWrap/>
            <w:vAlign w:val="center"/>
            <w:hideMark/>
          </w:tcPr>
          <w:p w14:paraId="67CA1E76"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4FFF7FCA"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54</w:t>
            </w:r>
          </w:p>
        </w:tc>
        <w:tc>
          <w:tcPr>
            <w:tcW w:w="675" w:type="dxa"/>
            <w:vMerge w:val="restart"/>
            <w:shd w:val="clear" w:color="auto" w:fill="auto"/>
            <w:noWrap/>
            <w:hideMark/>
          </w:tcPr>
          <w:p w14:paraId="17D649F1"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vMerge w:val="restart"/>
            <w:shd w:val="clear" w:color="auto" w:fill="auto"/>
            <w:noWrap/>
            <w:hideMark/>
          </w:tcPr>
          <w:p w14:paraId="12DF6910"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54</w:t>
            </w:r>
          </w:p>
        </w:tc>
        <w:tc>
          <w:tcPr>
            <w:tcW w:w="500" w:type="dxa"/>
            <w:shd w:val="clear" w:color="auto" w:fill="auto"/>
            <w:noWrap/>
            <w:vAlign w:val="center"/>
            <w:hideMark/>
          </w:tcPr>
          <w:p w14:paraId="1FCE3B5E"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45C85399"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313BF53E"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54</w:t>
            </w:r>
          </w:p>
        </w:tc>
        <w:tc>
          <w:tcPr>
            <w:tcW w:w="500" w:type="dxa"/>
            <w:shd w:val="clear" w:color="auto" w:fill="auto"/>
            <w:noWrap/>
            <w:vAlign w:val="center"/>
            <w:hideMark/>
          </w:tcPr>
          <w:p w14:paraId="643C0B23"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6E841FB8"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54</w:t>
            </w:r>
          </w:p>
        </w:tc>
        <w:tc>
          <w:tcPr>
            <w:tcW w:w="500" w:type="dxa"/>
            <w:shd w:val="clear" w:color="000000" w:fill="F2F2F2"/>
            <w:noWrap/>
            <w:vAlign w:val="center"/>
            <w:hideMark/>
          </w:tcPr>
          <w:p w14:paraId="5DC1C629"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 </w:t>
            </w:r>
          </w:p>
        </w:tc>
        <w:tc>
          <w:tcPr>
            <w:tcW w:w="500" w:type="dxa"/>
            <w:shd w:val="clear" w:color="auto" w:fill="auto"/>
            <w:noWrap/>
            <w:vAlign w:val="center"/>
            <w:hideMark/>
          </w:tcPr>
          <w:p w14:paraId="6DDBF785"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500" w:type="dxa"/>
            <w:shd w:val="clear" w:color="000000" w:fill="F2F2F2"/>
            <w:noWrap/>
            <w:vAlign w:val="center"/>
            <w:hideMark/>
          </w:tcPr>
          <w:p w14:paraId="2AB3A759"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0</w:t>
            </w:r>
          </w:p>
        </w:tc>
        <w:tc>
          <w:tcPr>
            <w:tcW w:w="681" w:type="dxa"/>
            <w:shd w:val="clear" w:color="auto" w:fill="auto"/>
            <w:noWrap/>
            <w:vAlign w:val="center"/>
            <w:hideMark/>
          </w:tcPr>
          <w:p w14:paraId="4927C8E3" w14:textId="77777777" w:rsidR="00361003" w:rsidRPr="00C222A9" w:rsidRDefault="00361003" w:rsidP="00526B55">
            <w:pPr>
              <w:spacing w:after="0"/>
              <w:jc w:val="center"/>
              <w:rPr>
                <w:rFonts w:eastAsia="Times New Roman" w:cs="Times New Roman"/>
                <w:b/>
                <w:bCs/>
                <w:color w:val="000000"/>
                <w:sz w:val="18"/>
                <w:szCs w:val="18"/>
                <w:lang w:eastAsia="hu-HU"/>
              </w:rPr>
            </w:pPr>
            <w:r w:rsidRPr="00C222A9">
              <w:rPr>
                <w:rFonts w:eastAsia="Times New Roman" w:cs="Times New Roman"/>
                <w:b/>
                <w:bCs/>
                <w:color w:val="000000"/>
                <w:sz w:val="18"/>
                <w:szCs w:val="18"/>
                <w:lang w:eastAsia="hu-HU"/>
              </w:rPr>
              <w:t>54</w:t>
            </w:r>
          </w:p>
        </w:tc>
      </w:tr>
      <w:tr w:rsidR="00361003" w:rsidRPr="00C222A9" w14:paraId="3DE47DB4" w14:textId="77777777" w:rsidTr="00361003">
        <w:trPr>
          <w:trHeight w:val="480"/>
          <w:jc w:val="center"/>
        </w:trPr>
        <w:tc>
          <w:tcPr>
            <w:tcW w:w="940" w:type="dxa"/>
            <w:vMerge/>
            <w:vAlign w:val="center"/>
            <w:hideMark/>
          </w:tcPr>
          <w:p w14:paraId="79A63118"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7B671FB"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Növények életműködése, környezete</w:t>
            </w:r>
          </w:p>
        </w:tc>
        <w:tc>
          <w:tcPr>
            <w:tcW w:w="500" w:type="dxa"/>
            <w:shd w:val="clear" w:color="auto" w:fill="auto"/>
            <w:noWrap/>
            <w:vAlign w:val="center"/>
            <w:hideMark/>
          </w:tcPr>
          <w:p w14:paraId="7EA667A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0E2E9B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2C2D54D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21BC45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E49404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B3501B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B8EF23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5EE043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7237CE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777A9C9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35D6AA1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675" w:type="dxa"/>
            <w:vMerge/>
            <w:vAlign w:val="center"/>
            <w:hideMark/>
          </w:tcPr>
          <w:p w14:paraId="07492994"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1CCCBCB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570FA9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A4B717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B4BC13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auto" w:fill="auto"/>
            <w:noWrap/>
            <w:vAlign w:val="center"/>
            <w:hideMark/>
          </w:tcPr>
          <w:p w14:paraId="7440013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567AA71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c>
          <w:tcPr>
            <w:tcW w:w="500" w:type="dxa"/>
            <w:shd w:val="clear" w:color="000000" w:fill="F2F2F2"/>
            <w:noWrap/>
            <w:vAlign w:val="center"/>
            <w:hideMark/>
          </w:tcPr>
          <w:p w14:paraId="3A68112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456757D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8A2B0C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0465511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6</w:t>
            </w:r>
          </w:p>
        </w:tc>
      </w:tr>
      <w:tr w:rsidR="00361003" w:rsidRPr="00C222A9" w14:paraId="524A4D28" w14:textId="77777777" w:rsidTr="00361003">
        <w:trPr>
          <w:trHeight w:val="480"/>
          <w:jc w:val="center"/>
        </w:trPr>
        <w:tc>
          <w:tcPr>
            <w:tcW w:w="940" w:type="dxa"/>
            <w:vMerge/>
            <w:vAlign w:val="center"/>
            <w:hideMark/>
          </w:tcPr>
          <w:p w14:paraId="01B72B86"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6B0D71F1"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Talajtan, talajművelése, trágyázás</w:t>
            </w:r>
          </w:p>
        </w:tc>
        <w:tc>
          <w:tcPr>
            <w:tcW w:w="500" w:type="dxa"/>
            <w:shd w:val="clear" w:color="auto" w:fill="auto"/>
            <w:noWrap/>
            <w:vAlign w:val="center"/>
            <w:hideMark/>
          </w:tcPr>
          <w:p w14:paraId="0EF6BA9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A61F4D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auto" w:fill="auto"/>
            <w:noWrap/>
            <w:vAlign w:val="center"/>
            <w:hideMark/>
          </w:tcPr>
          <w:p w14:paraId="0AFA09B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5525FE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4361F4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1B59972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70919F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335442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D83C9C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43E0DA0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419B07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675" w:type="dxa"/>
            <w:vMerge/>
            <w:vAlign w:val="center"/>
            <w:hideMark/>
          </w:tcPr>
          <w:p w14:paraId="089472BF"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4202B9DE"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DA1412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E4C73C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46020BE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auto" w:fill="auto"/>
            <w:noWrap/>
            <w:vAlign w:val="center"/>
            <w:hideMark/>
          </w:tcPr>
          <w:p w14:paraId="578EA33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6190F3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c>
          <w:tcPr>
            <w:tcW w:w="500" w:type="dxa"/>
            <w:shd w:val="clear" w:color="000000" w:fill="F2F2F2"/>
            <w:noWrap/>
            <w:vAlign w:val="center"/>
            <w:hideMark/>
          </w:tcPr>
          <w:p w14:paraId="5A6A53D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C1FB0F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6D55E6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629391B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14</w:t>
            </w:r>
          </w:p>
        </w:tc>
      </w:tr>
      <w:tr w:rsidR="00361003" w:rsidRPr="00C222A9" w14:paraId="3FB46DFE" w14:textId="77777777" w:rsidTr="00361003">
        <w:trPr>
          <w:trHeight w:val="480"/>
          <w:jc w:val="center"/>
        </w:trPr>
        <w:tc>
          <w:tcPr>
            <w:tcW w:w="940" w:type="dxa"/>
            <w:vMerge/>
            <w:vAlign w:val="center"/>
            <w:hideMark/>
          </w:tcPr>
          <w:p w14:paraId="077EE767"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2A80152A"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Vetés, ültetés, növényápolás</w:t>
            </w:r>
          </w:p>
        </w:tc>
        <w:tc>
          <w:tcPr>
            <w:tcW w:w="500" w:type="dxa"/>
            <w:shd w:val="clear" w:color="auto" w:fill="auto"/>
            <w:noWrap/>
            <w:vAlign w:val="center"/>
            <w:hideMark/>
          </w:tcPr>
          <w:p w14:paraId="5E2AA61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531CCB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auto" w:fill="auto"/>
            <w:noWrap/>
            <w:vAlign w:val="center"/>
            <w:hideMark/>
          </w:tcPr>
          <w:p w14:paraId="0288647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58257E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474429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6B2B98B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28F442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D358C1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1A4D247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1C7D5B6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1028344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675" w:type="dxa"/>
            <w:vMerge/>
            <w:vAlign w:val="center"/>
            <w:hideMark/>
          </w:tcPr>
          <w:p w14:paraId="716AEBB9"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2DE2072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33A23A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875F95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0EB18E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auto" w:fill="auto"/>
            <w:noWrap/>
            <w:vAlign w:val="center"/>
            <w:hideMark/>
          </w:tcPr>
          <w:p w14:paraId="36274CD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1CBB44F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c>
          <w:tcPr>
            <w:tcW w:w="500" w:type="dxa"/>
            <w:shd w:val="clear" w:color="000000" w:fill="F2F2F2"/>
            <w:noWrap/>
            <w:vAlign w:val="center"/>
            <w:hideMark/>
          </w:tcPr>
          <w:p w14:paraId="5751C3C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6D0490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F8FC54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398F0B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10</w:t>
            </w:r>
          </w:p>
        </w:tc>
      </w:tr>
      <w:tr w:rsidR="00361003" w:rsidRPr="00C222A9" w14:paraId="403F4B2C" w14:textId="77777777" w:rsidTr="00361003">
        <w:trPr>
          <w:trHeight w:val="480"/>
          <w:jc w:val="center"/>
        </w:trPr>
        <w:tc>
          <w:tcPr>
            <w:tcW w:w="940" w:type="dxa"/>
            <w:vMerge/>
            <w:vAlign w:val="center"/>
            <w:hideMark/>
          </w:tcPr>
          <w:p w14:paraId="07EC7661"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15861732"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Betakarítás, termesztési módok</w:t>
            </w:r>
          </w:p>
        </w:tc>
        <w:tc>
          <w:tcPr>
            <w:tcW w:w="500" w:type="dxa"/>
            <w:shd w:val="clear" w:color="auto" w:fill="auto"/>
            <w:noWrap/>
            <w:vAlign w:val="center"/>
            <w:hideMark/>
          </w:tcPr>
          <w:p w14:paraId="007430B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47CFFA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4A6834C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ABCD75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99D1B0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B23159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C001C3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B476C9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7E1D5A9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4729DB6D"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2BD3CCD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675" w:type="dxa"/>
            <w:vMerge/>
            <w:vAlign w:val="center"/>
            <w:hideMark/>
          </w:tcPr>
          <w:p w14:paraId="77658787"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0D0D2DD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DA39AC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8763EDB"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B561A9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01480F0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4475E53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79E6A4F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2052F84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A0AF11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00CFD58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r>
      <w:tr w:rsidR="00361003" w:rsidRPr="00C222A9" w14:paraId="6134D5FB" w14:textId="77777777" w:rsidTr="00361003">
        <w:trPr>
          <w:trHeight w:val="480"/>
          <w:jc w:val="center"/>
        </w:trPr>
        <w:tc>
          <w:tcPr>
            <w:tcW w:w="940" w:type="dxa"/>
            <w:vMerge/>
            <w:vAlign w:val="center"/>
            <w:hideMark/>
          </w:tcPr>
          <w:p w14:paraId="5733BA7D"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76863B1A"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Állattartási alapismeretek</w:t>
            </w:r>
          </w:p>
        </w:tc>
        <w:tc>
          <w:tcPr>
            <w:tcW w:w="500" w:type="dxa"/>
            <w:shd w:val="clear" w:color="auto" w:fill="auto"/>
            <w:noWrap/>
            <w:vAlign w:val="center"/>
            <w:hideMark/>
          </w:tcPr>
          <w:p w14:paraId="1FC73B3A"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937E57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306A74A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F08DDA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122C9DCC"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54AE694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4208F42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6C8A3FB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EBB7CB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49AC508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299E89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675" w:type="dxa"/>
            <w:vMerge/>
            <w:vAlign w:val="center"/>
            <w:hideMark/>
          </w:tcPr>
          <w:p w14:paraId="157BCBE2"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49496269"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F5130A9"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8C4870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767DFEBF"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5AA2DD5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351271D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1FA5AB55"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1AAA32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7A41459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35177D7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r>
      <w:tr w:rsidR="00361003" w:rsidRPr="00C222A9" w14:paraId="41AD3C90" w14:textId="77777777" w:rsidTr="00361003">
        <w:trPr>
          <w:trHeight w:val="480"/>
          <w:jc w:val="center"/>
        </w:trPr>
        <w:tc>
          <w:tcPr>
            <w:tcW w:w="940" w:type="dxa"/>
            <w:vMerge/>
            <w:vAlign w:val="center"/>
            <w:hideMark/>
          </w:tcPr>
          <w:p w14:paraId="4301EE47" w14:textId="77777777" w:rsidR="00361003" w:rsidRPr="00C222A9" w:rsidRDefault="00361003" w:rsidP="00526B55">
            <w:pPr>
              <w:spacing w:after="0"/>
              <w:jc w:val="left"/>
              <w:rPr>
                <w:rFonts w:eastAsia="Times New Roman" w:cs="Times New Roman"/>
                <w:color w:val="000000"/>
                <w:sz w:val="18"/>
                <w:szCs w:val="18"/>
                <w:lang w:eastAsia="hu-HU"/>
              </w:rPr>
            </w:pPr>
          </w:p>
        </w:tc>
        <w:tc>
          <w:tcPr>
            <w:tcW w:w="1821" w:type="dxa"/>
            <w:shd w:val="clear" w:color="auto" w:fill="auto"/>
            <w:vAlign w:val="center"/>
            <w:hideMark/>
          </w:tcPr>
          <w:p w14:paraId="3C1EE971" w14:textId="77777777" w:rsidR="00361003" w:rsidRPr="00C222A9" w:rsidRDefault="00361003" w:rsidP="00526B55">
            <w:pPr>
              <w:spacing w:after="0"/>
              <w:jc w:val="left"/>
              <w:rPr>
                <w:rFonts w:eastAsia="Times New Roman" w:cs="Times New Roman"/>
                <w:color w:val="000000"/>
                <w:sz w:val="18"/>
                <w:szCs w:val="18"/>
                <w:lang w:eastAsia="hu-HU"/>
              </w:rPr>
            </w:pPr>
            <w:r w:rsidRPr="00C222A9">
              <w:rPr>
                <w:rFonts w:eastAsia="Times New Roman" w:cs="Times New Roman"/>
                <w:color w:val="000000"/>
                <w:sz w:val="18"/>
                <w:szCs w:val="18"/>
                <w:lang w:eastAsia="hu-HU"/>
              </w:rPr>
              <w:t>Fontosabb haszonállatok jellemzői</w:t>
            </w:r>
          </w:p>
        </w:tc>
        <w:tc>
          <w:tcPr>
            <w:tcW w:w="500" w:type="dxa"/>
            <w:shd w:val="clear" w:color="auto" w:fill="auto"/>
            <w:noWrap/>
            <w:vAlign w:val="center"/>
            <w:hideMark/>
          </w:tcPr>
          <w:p w14:paraId="3E762FF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5719F23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196CF9C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04B6EEB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78F05E0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38554A27"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3B0A98C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094DA20"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88" w:type="dxa"/>
            <w:shd w:val="clear" w:color="auto" w:fill="auto"/>
            <w:noWrap/>
            <w:vAlign w:val="center"/>
            <w:hideMark/>
          </w:tcPr>
          <w:p w14:paraId="0980B573"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412" w:type="dxa"/>
            <w:shd w:val="clear" w:color="000000" w:fill="F2F2F2"/>
            <w:noWrap/>
            <w:vAlign w:val="center"/>
            <w:hideMark/>
          </w:tcPr>
          <w:p w14:paraId="29BDBC9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6EF9C9F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675" w:type="dxa"/>
            <w:vMerge/>
            <w:vAlign w:val="center"/>
            <w:hideMark/>
          </w:tcPr>
          <w:p w14:paraId="7FC52CDD"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681" w:type="dxa"/>
            <w:vMerge/>
            <w:vAlign w:val="center"/>
            <w:hideMark/>
          </w:tcPr>
          <w:p w14:paraId="4A57267A" w14:textId="77777777" w:rsidR="00361003" w:rsidRPr="00C222A9" w:rsidRDefault="00361003" w:rsidP="00526B5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C6BEA78"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000000" w:fill="F2F2F2"/>
            <w:noWrap/>
            <w:vAlign w:val="center"/>
            <w:hideMark/>
          </w:tcPr>
          <w:p w14:paraId="230EB066"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681" w:type="dxa"/>
            <w:shd w:val="clear" w:color="auto" w:fill="auto"/>
            <w:noWrap/>
            <w:vAlign w:val="center"/>
            <w:hideMark/>
          </w:tcPr>
          <w:p w14:paraId="0591F26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auto" w:fill="auto"/>
            <w:noWrap/>
            <w:vAlign w:val="center"/>
            <w:hideMark/>
          </w:tcPr>
          <w:p w14:paraId="4B0C24F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2BF3EF21"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c>
          <w:tcPr>
            <w:tcW w:w="500" w:type="dxa"/>
            <w:shd w:val="clear" w:color="000000" w:fill="F2F2F2"/>
            <w:noWrap/>
            <w:vAlign w:val="center"/>
            <w:hideMark/>
          </w:tcPr>
          <w:p w14:paraId="48298A1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 </w:t>
            </w:r>
          </w:p>
        </w:tc>
        <w:tc>
          <w:tcPr>
            <w:tcW w:w="500" w:type="dxa"/>
            <w:shd w:val="clear" w:color="auto" w:fill="auto"/>
            <w:noWrap/>
            <w:vAlign w:val="center"/>
            <w:hideMark/>
          </w:tcPr>
          <w:p w14:paraId="7CA2C082"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500" w:type="dxa"/>
            <w:shd w:val="clear" w:color="000000" w:fill="F2F2F2"/>
            <w:noWrap/>
            <w:vAlign w:val="center"/>
            <w:hideMark/>
          </w:tcPr>
          <w:p w14:paraId="0AC0319E"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0</w:t>
            </w:r>
          </w:p>
        </w:tc>
        <w:tc>
          <w:tcPr>
            <w:tcW w:w="681" w:type="dxa"/>
            <w:shd w:val="clear" w:color="auto" w:fill="auto"/>
            <w:noWrap/>
            <w:vAlign w:val="center"/>
            <w:hideMark/>
          </w:tcPr>
          <w:p w14:paraId="0A3C2D94" w14:textId="77777777" w:rsidR="00361003" w:rsidRPr="00C222A9" w:rsidRDefault="00361003" w:rsidP="00526B55">
            <w:pPr>
              <w:spacing w:after="0"/>
              <w:jc w:val="center"/>
              <w:rPr>
                <w:rFonts w:eastAsia="Times New Roman" w:cs="Times New Roman"/>
                <w:color w:val="000000"/>
                <w:sz w:val="18"/>
                <w:szCs w:val="18"/>
                <w:lang w:eastAsia="hu-HU"/>
              </w:rPr>
            </w:pPr>
            <w:r w:rsidRPr="00C222A9">
              <w:rPr>
                <w:rFonts w:eastAsia="Times New Roman" w:cs="Times New Roman"/>
                <w:color w:val="000000"/>
                <w:sz w:val="18"/>
                <w:szCs w:val="18"/>
                <w:lang w:eastAsia="hu-HU"/>
              </w:rPr>
              <w:t>8</w:t>
            </w:r>
          </w:p>
        </w:tc>
      </w:tr>
    </w:tbl>
    <w:p w14:paraId="0790467E" w14:textId="77777777" w:rsidR="00420CA2" w:rsidRPr="00C222A9" w:rsidRDefault="00420CA2" w:rsidP="00DD65F6">
      <w:pPr>
        <w:spacing w:after="0"/>
        <w:jc w:val="left"/>
        <w:rPr>
          <w:rFonts w:cs="Times New Roman"/>
        </w:rPr>
      </w:pPr>
    </w:p>
    <w:p w14:paraId="44ED0845" w14:textId="77777777" w:rsidR="00752ECD" w:rsidRPr="00C222A9" w:rsidRDefault="00752ECD" w:rsidP="00DD65F6">
      <w:pPr>
        <w:spacing w:after="0"/>
        <w:jc w:val="left"/>
        <w:rPr>
          <w:rFonts w:cs="Times New Roman"/>
        </w:rPr>
      </w:pPr>
    </w:p>
    <w:p w14:paraId="54631742" w14:textId="3AAB25BE" w:rsidR="00752ECD" w:rsidRPr="00C222A9" w:rsidRDefault="00752ECD" w:rsidP="00DD65F6">
      <w:pPr>
        <w:spacing w:after="0"/>
        <w:jc w:val="left"/>
        <w:rPr>
          <w:rFonts w:cs="Times New Roman"/>
        </w:rPr>
      </w:pPr>
      <w:bookmarkStart w:id="1" w:name="_MON_1525896342"/>
      <w:bookmarkStart w:id="2" w:name="_MON_1525895563"/>
      <w:bookmarkEnd w:id="1"/>
      <w:bookmarkEnd w:id="2"/>
    </w:p>
    <w:p w14:paraId="788010CC" w14:textId="77777777" w:rsidR="004F6765" w:rsidRPr="00C222A9" w:rsidRDefault="004F6765" w:rsidP="000B5E9D">
      <w:pPr>
        <w:spacing w:after="0"/>
        <w:rPr>
          <w:rFonts w:cs="Times New Roman"/>
        </w:rPr>
      </w:pPr>
    </w:p>
    <w:p w14:paraId="6411496F" w14:textId="77777777" w:rsidR="00CB484D" w:rsidRPr="00C222A9" w:rsidRDefault="00CB484D" w:rsidP="00CB484D">
      <w:pPr>
        <w:spacing w:after="0"/>
        <w:rPr>
          <w:rFonts w:cs="Times New Roman"/>
        </w:rPr>
      </w:pPr>
      <w:r w:rsidRPr="00C222A9">
        <w:rPr>
          <w:rFonts w:cs="Times New Roman"/>
        </w:rPr>
        <w:t xml:space="preserve">Jelmagyarázat: e/elmélet; </w:t>
      </w:r>
      <w:proofErr w:type="spellStart"/>
      <w:r w:rsidRPr="00C222A9">
        <w:rPr>
          <w:rFonts w:cs="Times New Roman"/>
        </w:rPr>
        <w:t>gy</w:t>
      </w:r>
      <w:proofErr w:type="spellEnd"/>
      <w:r w:rsidRPr="00C222A9">
        <w:rPr>
          <w:rFonts w:cs="Times New Roman"/>
        </w:rPr>
        <w:t xml:space="preserve">/gyakorlat; </w:t>
      </w:r>
      <w:proofErr w:type="spellStart"/>
      <w:r w:rsidRPr="00C222A9">
        <w:rPr>
          <w:rFonts w:cs="Times New Roman"/>
        </w:rPr>
        <w:t>ögy</w:t>
      </w:r>
      <w:proofErr w:type="spellEnd"/>
      <w:r w:rsidRPr="00C222A9">
        <w:rPr>
          <w:rFonts w:cs="Times New Roman"/>
        </w:rPr>
        <w:t>/összefüggő szakmai gyakorlat</w:t>
      </w:r>
    </w:p>
    <w:p w14:paraId="063B13C0" w14:textId="77777777" w:rsidR="00CB484D" w:rsidRPr="00C222A9" w:rsidRDefault="00CB484D" w:rsidP="00CB484D">
      <w:pPr>
        <w:spacing w:after="0"/>
        <w:rPr>
          <w:rFonts w:cs="Times New Roman"/>
        </w:rPr>
      </w:pPr>
    </w:p>
    <w:p w14:paraId="237159DC" w14:textId="77777777" w:rsidR="00CB484D" w:rsidRPr="00C222A9" w:rsidRDefault="00CB484D" w:rsidP="00CB484D">
      <w:pPr>
        <w:spacing w:after="0"/>
        <w:rPr>
          <w:rFonts w:cs="Times New Roman"/>
        </w:rPr>
      </w:pPr>
      <w:r w:rsidRPr="00C222A9">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4E910DBC" w14:textId="77777777" w:rsidR="00CB484D" w:rsidRPr="00C222A9" w:rsidRDefault="00CB484D" w:rsidP="00CB484D">
      <w:pPr>
        <w:spacing w:after="0"/>
        <w:rPr>
          <w:rFonts w:cs="Times New Roman"/>
        </w:rPr>
      </w:pPr>
      <w:r w:rsidRPr="00C222A9">
        <w:rPr>
          <w:rFonts w:cs="Times New Roman"/>
        </w:rPr>
        <w:t>A szakmai és vizsgakövetelményben a szakképesítésre meghatározott elmélet/gyakorlat arányának a teljes képzési idő során kell teljesülnie.</w:t>
      </w:r>
    </w:p>
    <w:p w14:paraId="2DC8C3B5" w14:textId="77777777" w:rsidR="001A7777" w:rsidRPr="00C222A9" w:rsidRDefault="00CB484D" w:rsidP="00CB484D">
      <w:pPr>
        <w:spacing w:after="0"/>
        <w:rPr>
          <w:rFonts w:cs="Times New Roman"/>
        </w:rPr>
      </w:pPr>
      <w:r w:rsidRPr="00C222A9">
        <w:rPr>
          <w:rFonts w:cs="Times New Roman"/>
        </w:rPr>
        <w:t>A tantárgyakra meghatározott időkeret kötelező érvényű, a témakörökre kialakított óraszám pedig ajánlás.</w:t>
      </w:r>
    </w:p>
    <w:p w14:paraId="0A08CB80" w14:textId="77777777" w:rsidR="00752ECD" w:rsidRPr="00C222A9" w:rsidRDefault="00752ECD" w:rsidP="000A21B7">
      <w:pPr>
        <w:spacing w:after="0"/>
        <w:rPr>
          <w:rFonts w:cs="Times New Roman"/>
        </w:rPr>
        <w:sectPr w:rsidR="00752ECD" w:rsidRPr="00C222A9" w:rsidSect="00CB484D">
          <w:pgSz w:w="16838" w:h="11906" w:orient="landscape"/>
          <w:pgMar w:top="1417" w:right="1417" w:bottom="1417" w:left="1417" w:header="708" w:footer="708" w:gutter="0"/>
          <w:cols w:space="708"/>
          <w:docGrid w:linePitch="360"/>
        </w:sectPr>
      </w:pPr>
    </w:p>
    <w:p w14:paraId="0E73B1B0" w14:textId="77777777" w:rsidR="00C53E01" w:rsidRPr="00C222A9" w:rsidRDefault="00C53E01" w:rsidP="00C53E01">
      <w:pPr>
        <w:rPr>
          <w:rFonts w:cs="Times New Roman"/>
        </w:rPr>
      </w:pPr>
    </w:p>
    <w:p w14:paraId="07746BA8" w14:textId="77777777" w:rsidR="00C53E01" w:rsidRPr="00C222A9" w:rsidRDefault="00C53E01" w:rsidP="00C53E01">
      <w:pPr>
        <w:spacing w:before="2880"/>
        <w:jc w:val="center"/>
        <w:rPr>
          <w:rFonts w:cs="Times New Roman"/>
          <w:b/>
          <w:sz w:val="36"/>
        </w:rPr>
      </w:pPr>
      <w:r w:rsidRPr="00C222A9">
        <w:rPr>
          <w:rFonts w:cs="Times New Roman"/>
          <w:b/>
          <w:sz w:val="36"/>
        </w:rPr>
        <w:t>A</w:t>
      </w:r>
    </w:p>
    <w:p w14:paraId="1852C0C9" w14:textId="77777777" w:rsidR="00C53E01" w:rsidRPr="00C222A9" w:rsidRDefault="00C53E01" w:rsidP="00C53E01">
      <w:pPr>
        <w:spacing w:after="480"/>
        <w:jc w:val="center"/>
        <w:rPr>
          <w:rFonts w:cs="Times New Roman"/>
          <w:b/>
          <w:sz w:val="36"/>
        </w:rPr>
      </w:pPr>
      <w:r w:rsidRPr="00C222A9">
        <w:rPr>
          <w:rFonts w:cs="Times New Roman"/>
          <w:b/>
          <w:sz w:val="36"/>
        </w:rPr>
        <w:t>11499-12 azonosító számú</w:t>
      </w:r>
    </w:p>
    <w:p w14:paraId="39BA8DB3" w14:textId="77777777" w:rsidR="00C53E01" w:rsidRPr="00C222A9" w:rsidRDefault="00C53E01" w:rsidP="00C53E01">
      <w:pPr>
        <w:jc w:val="center"/>
        <w:rPr>
          <w:rFonts w:cs="Times New Roman"/>
          <w:b/>
          <w:sz w:val="36"/>
        </w:rPr>
      </w:pPr>
      <w:r w:rsidRPr="00C222A9">
        <w:rPr>
          <w:rFonts w:cs="Times New Roman"/>
          <w:b/>
          <w:sz w:val="36"/>
        </w:rPr>
        <w:t>Foglalkoztatás II.</w:t>
      </w:r>
    </w:p>
    <w:p w14:paraId="44DAEC16" w14:textId="77777777" w:rsidR="00C53E01" w:rsidRPr="00C222A9" w:rsidRDefault="00C53E01" w:rsidP="00C53E01">
      <w:pPr>
        <w:jc w:val="center"/>
        <w:rPr>
          <w:rFonts w:cs="Times New Roman"/>
          <w:b/>
          <w:sz w:val="36"/>
        </w:rPr>
      </w:pPr>
      <w:proofErr w:type="gramStart"/>
      <w:r w:rsidRPr="00C222A9">
        <w:rPr>
          <w:rFonts w:cs="Times New Roman"/>
          <w:b/>
          <w:sz w:val="36"/>
        </w:rPr>
        <w:t>megnevezésű</w:t>
      </w:r>
      <w:proofErr w:type="gramEnd"/>
    </w:p>
    <w:p w14:paraId="1D9FDC97" w14:textId="77777777" w:rsidR="00C53E01" w:rsidRPr="00C222A9" w:rsidRDefault="00C53E01" w:rsidP="00C53E01">
      <w:pPr>
        <w:spacing w:before="480" w:after="480"/>
        <w:jc w:val="center"/>
        <w:rPr>
          <w:rFonts w:cs="Times New Roman"/>
          <w:b/>
          <w:sz w:val="36"/>
        </w:rPr>
      </w:pPr>
      <w:proofErr w:type="gramStart"/>
      <w:r w:rsidRPr="00C222A9">
        <w:rPr>
          <w:rFonts w:cs="Times New Roman"/>
          <w:b/>
          <w:sz w:val="36"/>
        </w:rPr>
        <w:t>szakmai</w:t>
      </w:r>
      <w:proofErr w:type="gramEnd"/>
      <w:r w:rsidRPr="00C222A9">
        <w:rPr>
          <w:rFonts w:cs="Times New Roman"/>
          <w:b/>
          <w:sz w:val="36"/>
        </w:rPr>
        <w:t xml:space="preserve"> követelménymodul</w:t>
      </w:r>
    </w:p>
    <w:p w14:paraId="18DE431B" w14:textId="77777777" w:rsidR="00C53E01" w:rsidRPr="00C222A9" w:rsidRDefault="00C53E01" w:rsidP="00C53E01">
      <w:pPr>
        <w:jc w:val="center"/>
        <w:rPr>
          <w:rFonts w:cs="Times New Roman"/>
          <w:b/>
          <w:sz w:val="36"/>
        </w:rPr>
      </w:pPr>
      <w:proofErr w:type="gramStart"/>
      <w:r w:rsidRPr="00C222A9">
        <w:rPr>
          <w:rFonts w:cs="Times New Roman"/>
          <w:b/>
          <w:sz w:val="36"/>
        </w:rPr>
        <w:t>tantárgyai</w:t>
      </w:r>
      <w:proofErr w:type="gramEnd"/>
      <w:r w:rsidRPr="00C222A9">
        <w:rPr>
          <w:rFonts w:cs="Times New Roman"/>
          <w:b/>
          <w:sz w:val="36"/>
        </w:rPr>
        <w:t>, témakörei</w:t>
      </w:r>
    </w:p>
    <w:p w14:paraId="21C129C5" w14:textId="77777777" w:rsidR="00C53E01" w:rsidRPr="00C222A9" w:rsidRDefault="00C53E01" w:rsidP="00C53E01">
      <w:pPr>
        <w:spacing w:after="200" w:line="276" w:lineRule="auto"/>
        <w:jc w:val="left"/>
        <w:rPr>
          <w:rFonts w:cs="Times New Roman"/>
        </w:rPr>
      </w:pPr>
      <w:r w:rsidRPr="00C222A9">
        <w:rPr>
          <w:rFonts w:cs="Times New Roman"/>
        </w:rPr>
        <w:br w:type="page"/>
      </w:r>
    </w:p>
    <w:p w14:paraId="0A6C1E92" w14:textId="77777777" w:rsidR="00C53E01" w:rsidRPr="00C222A9" w:rsidRDefault="00C53E01" w:rsidP="00C53E01">
      <w:pPr>
        <w:rPr>
          <w:rFonts w:cs="Times New Roman"/>
        </w:rPr>
      </w:pPr>
      <w:r w:rsidRPr="00C222A9">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C222A9" w14:paraId="5FE99B3C" w14:textId="77777777" w:rsidTr="004A436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DD7CC3"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7C0827BE"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Foglalkoztatás II.</w:t>
            </w:r>
          </w:p>
        </w:tc>
      </w:tr>
      <w:tr w:rsidR="00C53E01" w:rsidRPr="00C222A9" w14:paraId="1ACC8D68" w14:textId="77777777" w:rsidTr="004A43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F52657"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FELADATOK</w:t>
            </w:r>
          </w:p>
        </w:tc>
      </w:tr>
      <w:tr w:rsidR="00C53E01" w:rsidRPr="00C222A9" w14:paraId="2D61114C"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59924B"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6B4E13F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4E805C20"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FE1625A"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Alkalmazza a </w:t>
            </w:r>
            <w:proofErr w:type="spellStart"/>
            <w:r w:rsidRPr="00C222A9">
              <w:rPr>
                <w:rFonts w:eastAsia="Times New Roman" w:cs="Times New Roman"/>
                <w:color w:val="000000"/>
                <w:sz w:val="20"/>
                <w:szCs w:val="20"/>
                <w:lang w:eastAsia="hu-HU"/>
              </w:rPr>
              <w:t>munkaerőpiaci</w:t>
            </w:r>
            <w:proofErr w:type="spellEnd"/>
            <w:r w:rsidRPr="00C222A9">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04871D6C"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53D65BFB"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5B11B1"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19C27384"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2A934CE5"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937B88"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71F6F7F4"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7DC9438B"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F9AD67"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587E3BCE"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0C9B7527"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313969"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54744C2E"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298095C5" w14:textId="77777777" w:rsidTr="004A43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EA16FC"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ISMERETEK</w:t>
            </w:r>
          </w:p>
        </w:tc>
      </w:tr>
      <w:tr w:rsidR="00C53E01" w:rsidRPr="00C222A9" w14:paraId="5E531D53" w14:textId="77777777" w:rsidTr="004A43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4FE6056"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6DC29ECD"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3543C339"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98E6EC"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45DFC98B"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57AF5744" w14:textId="77777777" w:rsidTr="004A43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A52080"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70DC8A37"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02028C8B"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B3AC22"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13DF8BCA"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767801DC"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D660E7"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59503E6F"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1BA8956E"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EC5772"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29E39A70"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7B5A5CAB"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794F2A"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21DECC8F"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5B161B27"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A1FA57"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650DBCEF"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529A6FAB" w14:textId="77777777" w:rsidTr="004A43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A1C8A72"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33F82B1B"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2C2DCA12" w14:textId="77777777" w:rsidTr="004A43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BACA31"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5DEB6FD3"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5C3CB15B" w14:textId="77777777" w:rsidTr="004A43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ADD4E6"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6ECD7CE1"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2FCE9D16" w14:textId="77777777" w:rsidTr="004A43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6CE65F"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KÉSZSÉGEK</w:t>
            </w:r>
          </w:p>
        </w:tc>
      </w:tr>
      <w:tr w:rsidR="00C53E01" w:rsidRPr="00C222A9" w14:paraId="23E05DB1"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6D0EEA"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06E1EA26"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346F6621"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1771761"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00C8DA6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03B516DD"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ADC91F"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1609740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64BB293C"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3ABDBD"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498DEC9D"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69337D94"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29D9B4"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0F91D8B6"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0E8023BA" w14:textId="77777777" w:rsidTr="004A43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659132"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SZEMÉLYES KOMPETENCIÁK</w:t>
            </w:r>
          </w:p>
        </w:tc>
      </w:tr>
      <w:tr w:rsidR="00C53E01" w:rsidRPr="00C222A9" w14:paraId="04E7F9A6"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4E75416"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1991AEB4"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678B5793"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610901"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6FA351F0"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3CF77816" w14:textId="77777777" w:rsidTr="004A43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AB981D"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TÁRSAS KOMPETENCIÁK</w:t>
            </w:r>
          </w:p>
        </w:tc>
      </w:tr>
      <w:tr w:rsidR="00C53E01" w:rsidRPr="00C222A9" w14:paraId="5ACAA495"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C6BEE0"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6F95A43D"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546631C7"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18BBAD"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6EE4A3A0"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13D1A70B" w14:textId="77777777" w:rsidTr="004A43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90747C"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MÓDSZERKOMPETENCIÁK</w:t>
            </w:r>
          </w:p>
        </w:tc>
      </w:tr>
      <w:tr w:rsidR="00C53E01" w:rsidRPr="00C222A9" w14:paraId="204FB8BB"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D021D58"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052CBCB2"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71F85A5E"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6E9D06"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078AC6C6"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bl>
    <w:p w14:paraId="5FAFAA14" w14:textId="77777777" w:rsidR="00C53E01" w:rsidRPr="00C222A9" w:rsidRDefault="00C53E01" w:rsidP="00C53E01">
      <w:pPr>
        <w:jc w:val="center"/>
        <w:rPr>
          <w:rFonts w:cs="Times New Roman"/>
        </w:rPr>
      </w:pPr>
    </w:p>
    <w:p w14:paraId="711CAAB0" w14:textId="77777777" w:rsidR="00C53E01" w:rsidRPr="00C222A9" w:rsidRDefault="00C53E01" w:rsidP="00C53E01">
      <w:pPr>
        <w:rPr>
          <w:rFonts w:cs="Times New Roman"/>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sidRPr="00C222A9">
        <w:rPr>
          <w:rFonts w:cs="Times New Roman"/>
        </w:rPr>
        <w:br w:type="page"/>
      </w:r>
    </w:p>
    <w:p w14:paraId="73CD1194" w14:textId="77777777" w:rsidR="00C53E01" w:rsidRPr="00C222A9" w:rsidRDefault="00C53E01" w:rsidP="00C53E01">
      <w:pPr>
        <w:spacing w:after="0"/>
        <w:rPr>
          <w:rFonts w:cs="Times New Roman"/>
        </w:rPr>
      </w:pPr>
    </w:p>
    <w:p w14:paraId="1D284D7C" w14:textId="1489A623" w:rsidR="00C53E01" w:rsidRPr="00C222A9" w:rsidRDefault="00283A0A" w:rsidP="00C53E01">
      <w:pPr>
        <w:pStyle w:val="Listaszerbekezds"/>
        <w:numPr>
          <w:ilvl w:val="0"/>
          <w:numId w:val="8"/>
        </w:numPr>
        <w:tabs>
          <w:tab w:val="right" w:pos="9072"/>
        </w:tabs>
        <w:spacing w:after="0"/>
        <w:rPr>
          <w:rFonts w:cs="Times New Roman"/>
          <w:b/>
        </w:rPr>
      </w:pPr>
      <w:r>
        <w:rPr>
          <w:rFonts w:cs="Times New Roman"/>
          <w:b/>
        </w:rPr>
        <w:t>Foglalkoztatás II. tantárgy</w:t>
      </w:r>
      <w:r>
        <w:rPr>
          <w:rFonts w:cs="Times New Roman"/>
          <w:b/>
        </w:rPr>
        <w:tab/>
        <w:t>15 óra/15</w:t>
      </w:r>
      <w:r w:rsidR="00C53E01" w:rsidRPr="00C222A9">
        <w:rPr>
          <w:rFonts w:cs="Times New Roman"/>
          <w:b/>
        </w:rPr>
        <w:t xml:space="preserve"> óra*</w:t>
      </w:r>
    </w:p>
    <w:p w14:paraId="2E31451F" w14:textId="77777777" w:rsidR="00C53E01" w:rsidRPr="00C222A9" w:rsidRDefault="00C53E01" w:rsidP="00C53E01">
      <w:pPr>
        <w:spacing w:after="0"/>
        <w:jc w:val="right"/>
        <w:rPr>
          <w:rFonts w:cs="Times New Roman"/>
          <w:sz w:val="20"/>
        </w:rPr>
      </w:pPr>
      <w:r w:rsidRPr="00C222A9">
        <w:rPr>
          <w:rFonts w:cs="Times New Roman"/>
          <w:sz w:val="20"/>
        </w:rPr>
        <w:t>* 9-13. évfolyamon megszervezett képzés/13. és 14. évfolyamon megszervezett képzés</w:t>
      </w:r>
    </w:p>
    <w:p w14:paraId="33357D25" w14:textId="77777777" w:rsidR="00C53E01" w:rsidRPr="00C222A9" w:rsidRDefault="00C53E01" w:rsidP="00C53E01">
      <w:pPr>
        <w:rPr>
          <w:rFonts w:cs="Times New Roman"/>
        </w:rPr>
      </w:pPr>
    </w:p>
    <w:p w14:paraId="260EC7D7"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A tantárgy tanításának célja</w:t>
      </w:r>
    </w:p>
    <w:p w14:paraId="20153CF4" w14:textId="77777777" w:rsidR="00C53E01" w:rsidRPr="00C222A9" w:rsidRDefault="00C53E01" w:rsidP="00C53E01">
      <w:pPr>
        <w:spacing w:after="0"/>
        <w:ind w:left="426"/>
        <w:rPr>
          <w:rFonts w:cs="Times New Roman"/>
        </w:rPr>
      </w:pPr>
      <w:r w:rsidRPr="00C222A9">
        <w:rPr>
          <w:rFonts w:cs="Times New Roman"/>
        </w:rPr>
        <w:t>A tanuló általános felkészítése az álláskeresés módszereire, technikáira, valamint a munkavállaláshoz, munkaviszony létesítéséhez szükséges alapismeretek elsajátítására.</w:t>
      </w:r>
    </w:p>
    <w:p w14:paraId="69D018CE" w14:textId="77777777" w:rsidR="00C53E01" w:rsidRPr="00C222A9" w:rsidRDefault="00C53E01" w:rsidP="00C53E01">
      <w:pPr>
        <w:spacing w:after="0"/>
        <w:ind w:left="426"/>
        <w:rPr>
          <w:rFonts w:cs="Times New Roman"/>
        </w:rPr>
      </w:pPr>
    </w:p>
    <w:p w14:paraId="6F549191"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Kapcsolódó közismereti, szakmai tartalmak</w:t>
      </w:r>
    </w:p>
    <w:p w14:paraId="1A6155C0" w14:textId="77777777" w:rsidR="00C53E01" w:rsidRPr="00C222A9" w:rsidRDefault="00C53E01" w:rsidP="00C53E01">
      <w:pPr>
        <w:spacing w:after="0"/>
        <w:ind w:left="426"/>
        <w:rPr>
          <w:rFonts w:cs="Times New Roman"/>
        </w:rPr>
      </w:pPr>
      <w:r w:rsidRPr="00C222A9">
        <w:rPr>
          <w:rFonts w:cs="Times New Roman"/>
        </w:rPr>
        <w:t>—</w:t>
      </w:r>
    </w:p>
    <w:p w14:paraId="232353C9" w14:textId="77777777" w:rsidR="00C53E01" w:rsidRPr="00C222A9" w:rsidRDefault="00C53E01" w:rsidP="00C53E01">
      <w:pPr>
        <w:spacing w:after="0"/>
        <w:ind w:left="426"/>
        <w:rPr>
          <w:rFonts w:cs="Times New Roman"/>
        </w:rPr>
      </w:pPr>
    </w:p>
    <w:p w14:paraId="1D51FFDE"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Témakörök</w:t>
      </w:r>
    </w:p>
    <w:p w14:paraId="6DD1A3D0" w14:textId="77777777" w:rsidR="00C53E01" w:rsidRPr="00C222A9" w:rsidRDefault="00C53E01"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i/>
        </w:rPr>
        <w:t>Munkajogi alapismeretek</w:t>
      </w:r>
      <w:r w:rsidRPr="00C222A9">
        <w:rPr>
          <w:rFonts w:cs="Times New Roman"/>
          <w:b/>
          <w:i/>
        </w:rPr>
        <w:tab/>
        <w:t>4 óra/4 óra</w:t>
      </w:r>
    </w:p>
    <w:p w14:paraId="1E865D4C" w14:textId="77777777" w:rsidR="00C53E01" w:rsidRPr="00C222A9" w:rsidRDefault="00C53E01" w:rsidP="00C53E01">
      <w:pPr>
        <w:spacing w:after="0"/>
        <w:ind w:left="851"/>
        <w:rPr>
          <w:rFonts w:cs="Times New Roman"/>
        </w:rPr>
      </w:pPr>
      <w:r w:rsidRPr="00C222A9">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23B5F478" w14:textId="77777777" w:rsidR="00C53E01" w:rsidRPr="00C222A9" w:rsidRDefault="00C53E01" w:rsidP="00C53E01">
      <w:pPr>
        <w:spacing w:after="0"/>
        <w:ind w:left="851"/>
        <w:rPr>
          <w:rFonts w:cs="Times New Roman"/>
        </w:rPr>
      </w:pPr>
      <w:r w:rsidRPr="00C222A9">
        <w:rPr>
          <w:rFonts w:cs="Times New Roman"/>
        </w:rPr>
        <w:t>Munkajogi alapok: felek a munkajogviszonyban, munkaviszony létesítése, munkakör, munkaszerződés módosítása, megszűnése, megszüntetése, felmondás, végkielégítés, pihenőidők, szabadság.</w:t>
      </w:r>
    </w:p>
    <w:p w14:paraId="16705A7E" w14:textId="77777777" w:rsidR="00C53E01" w:rsidRPr="00C222A9" w:rsidRDefault="00C53E01" w:rsidP="00C53E01">
      <w:pPr>
        <w:spacing w:after="0"/>
        <w:ind w:left="851"/>
        <w:rPr>
          <w:rFonts w:cs="Times New Roman"/>
        </w:rPr>
      </w:pPr>
      <w:r w:rsidRPr="00C222A9">
        <w:rPr>
          <w:rFonts w:cs="Times New Roman"/>
        </w:rPr>
        <w:t>Foglalkoztatási formák: munkaviszony, megbízási jogviszony, vállalkozási jogviszony, közalkalmazotti jogviszony, közszolgálati jogviszony.</w:t>
      </w:r>
    </w:p>
    <w:p w14:paraId="6F4C3E68" w14:textId="77777777" w:rsidR="00C53E01" w:rsidRPr="00C222A9" w:rsidRDefault="00C53E01" w:rsidP="00C53E01">
      <w:pPr>
        <w:spacing w:after="0"/>
        <w:ind w:left="851"/>
        <w:rPr>
          <w:rFonts w:cs="Times New Roman"/>
        </w:rPr>
      </w:pPr>
      <w:r w:rsidRPr="00C222A9">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5B03032E" w14:textId="77777777" w:rsidR="00C53E01" w:rsidRPr="00C222A9" w:rsidRDefault="00C53E01" w:rsidP="00C53E01">
      <w:pPr>
        <w:tabs>
          <w:tab w:val="left" w:pos="1418"/>
          <w:tab w:val="right" w:pos="9072"/>
        </w:tabs>
        <w:spacing w:after="0"/>
        <w:ind w:left="851"/>
        <w:rPr>
          <w:rFonts w:cs="Times New Roman"/>
        </w:rPr>
      </w:pPr>
    </w:p>
    <w:p w14:paraId="1D9DEF07" w14:textId="309EAC43" w:rsidR="00C53E01" w:rsidRPr="00C222A9" w:rsidRDefault="00283A0A" w:rsidP="00C53E01">
      <w:pPr>
        <w:pStyle w:val="Listaszerbekezds"/>
        <w:numPr>
          <w:ilvl w:val="2"/>
          <w:numId w:val="8"/>
        </w:numPr>
        <w:tabs>
          <w:tab w:val="left" w:pos="1701"/>
          <w:tab w:val="right" w:pos="9072"/>
        </w:tabs>
        <w:spacing w:after="0"/>
        <w:ind w:left="993" w:hanging="426"/>
        <w:rPr>
          <w:rFonts w:cs="Times New Roman"/>
          <w:b/>
          <w:i/>
        </w:rPr>
      </w:pPr>
      <w:r>
        <w:rPr>
          <w:rFonts w:cs="Times New Roman"/>
          <w:b/>
          <w:i/>
        </w:rPr>
        <w:t>Munkaviszony létesítése</w:t>
      </w:r>
      <w:r>
        <w:rPr>
          <w:rFonts w:cs="Times New Roman"/>
          <w:b/>
          <w:i/>
        </w:rPr>
        <w:tab/>
        <w:t>3 óra/3</w:t>
      </w:r>
      <w:r w:rsidR="00C53E01" w:rsidRPr="00C222A9">
        <w:rPr>
          <w:rFonts w:cs="Times New Roman"/>
          <w:b/>
          <w:i/>
        </w:rPr>
        <w:t xml:space="preserve"> óra</w:t>
      </w:r>
    </w:p>
    <w:p w14:paraId="4EE7A7EC" w14:textId="77777777" w:rsidR="00C53E01" w:rsidRPr="00C222A9" w:rsidRDefault="00C53E01" w:rsidP="00C53E01">
      <w:pPr>
        <w:spacing w:after="0"/>
        <w:ind w:left="851"/>
        <w:rPr>
          <w:rFonts w:cs="Times New Roman"/>
        </w:rPr>
      </w:pPr>
      <w:r w:rsidRPr="00C222A9">
        <w:rPr>
          <w:rFonts w:cs="Times New Roman"/>
        </w:rPr>
        <w:t>Munkaviszony létrejötte, fajtái: munkaszerződés, teljes- és részmunkaidő, határozott és határozatlan munkaviszony, minimálbér és garantált bérminimum, képviselet szabályai, elállás szabályai, próbaidő.</w:t>
      </w:r>
    </w:p>
    <w:p w14:paraId="2821F468" w14:textId="77777777" w:rsidR="00C53E01" w:rsidRPr="00C222A9" w:rsidRDefault="00C53E01" w:rsidP="00C53E01">
      <w:pPr>
        <w:spacing w:after="0"/>
        <w:ind w:left="851"/>
        <w:rPr>
          <w:rFonts w:cs="Times New Roman"/>
        </w:rPr>
      </w:pPr>
      <w:r w:rsidRPr="00C222A9">
        <w:rPr>
          <w:rFonts w:cs="Times New Roman"/>
        </w:rPr>
        <w:t>Munkavállaláshoz szükséges iratok, munkaviszony megszűnésekor a munkáltató által kiadandó dokumentumok.</w:t>
      </w:r>
    </w:p>
    <w:p w14:paraId="39AA144C" w14:textId="77777777" w:rsidR="00C53E01" w:rsidRPr="00C222A9" w:rsidRDefault="00C53E01" w:rsidP="00C53E01">
      <w:pPr>
        <w:spacing w:after="0"/>
        <w:ind w:left="851"/>
        <w:rPr>
          <w:rFonts w:cs="Times New Roman"/>
        </w:rPr>
      </w:pPr>
      <w:r w:rsidRPr="00C222A9">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4CD96B45" w14:textId="77777777" w:rsidR="00C53E01" w:rsidRPr="00C222A9" w:rsidRDefault="00C53E01" w:rsidP="00C53E01">
      <w:pPr>
        <w:tabs>
          <w:tab w:val="left" w:pos="1418"/>
          <w:tab w:val="right" w:pos="9072"/>
        </w:tabs>
        <w:spacing w:after="0"/>
        <w:ind w:left="851"/>
        <w:rPr>
          <w:rFonts w:cs="Times New Roman"/>
        </w:rPr>
      </w:pPr>
    </w:p>
    <w:p w14:paraId="4BF510BB" w14:textId="77777777" w:rsidR="00C53E01" w:rsidRPr="00C222A9" w:rsidRDefault="00C53E01"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i/>
        </w:rPr>
        <w:t>Álláskeresés</w:t>
      </w:r>
      <w:r w:rsidRPr="00C222A9">
        <w:rPr>
          <w:rFonts w:cs="Times New Roman"/>
          <w:b/>
          <w:i/>
        </w:rPr>
        <w:tab/>
        <w:t>4 óra/4 óra</w:t>
      </w:r>
    </w:p>
    <w:p w14:paraId="138FA789" w14:textId="77777777" w:rsidR="00C53E01" w:rsidRPr="00C222A9" w:rsidRDefault="00C53E01" w:rsidP="00C53E01">
      <w:pPr>
        <w:spacing w:after="0"/>
        <w:ind w:left="851"/>
        <w:rPr>
          <w:rFonts w:cs="Times New Roman"/>
        </w:rPr>
      </w:pPr>
      <w:r w:rsidRPr="00C222A9">
        <w:rPr>
          <w:rFonts w:cs="Times New Roman"/>
        </w:rPr>
        <w:t>Karrierlehetőségek feltérképezése: önismeret, reális célkitűzések, helyi munkaerőpiac ismerete, mobilitás szerepe, képzések szerepe, foglalkoztatási támogatások ismerete.</w:t>
      </w:r>
    </w:p>
    <w:p w14:paraId="091ADED5" w14:textId="77777777" w:rsidR="00C53E01" w:rsidRPr="00C222A9" w:rsidRDefault="00C53E01" w:rsidP="00C53E01">
      <w:pPr>
        <w:spacing w:after="0"/>
        <w:ind w:left="851"/>
        <w:rPr>
          <w:rFonts w:cs="Times New Roman"/>
        </w:rPr>
      </w:pPr>
      <w:r w:rsidRPr="00C222A9">
        <w:rPr>
          <w:rFonts w:cs="Times New Roman"/>
        </w:rPr>
        <w:t xml:space="preserve">Motivációs levél és önéletrajz készítése: fontossága, formai és tartalmi kritériumai, szakmai önéletrajz fajtái: hagyományos, </w:t>
      </w:r>
      <w:proofErr w:type="spellStart"/>
      <w:r w:rsidRPr="00C222A9">
        <w:rPr>
          <w:rFonts w:cs="Times New Roman"/>
        </w:rPr>
        <w:t>Europass</w:t>
      </w:r>
      <w:proofErr w:type="spellEnd"/>
      <w:r w:rsidRPr="00C222A9">
        <w:rPr>
          <w:rFonts w:cs="Times New Roman"/>
        </w:rPr>
        <w:t>, amerikai típusú, önéletrajzban szereplő email cím és fénykép megválasztása, motivációs levél felépítése.</w:t>
      </w:r>
    </w:p>
    <w:p w14:paraId="66E33D5C" w14:textId="77777777" w:rsidR="00C53E01" w:rsidRPr="00C222A9" w:rsidRDefault="00C53E01" w:rsidP="00C53E01">
      <w:pPr>
        <w:spacing w:after="0"/>
        <w:ind w:left="851"/>
        <w:rPr>
          <w:rFonts w:cs="Times New Roman"/>
        </w:rPr>
      </w:pPr>
      <w:r w:rsidRPr="00C222A9">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C222A9">
        <w:rPr>
          <w:rFonts w:cs="Times New Roman"/>
        </w:rPr>
        <w:lastRenderedPageBreak/>
        <w:t>segítségével történő álláskeresés, cégek adatbázisába történő jelentkezés, közösségi portálok szerepe.</w:t>
      </w:r>
    </w:p>
    <w:p w14:paraId="36B5E42A" w14:textId="77777777" w:rsidR="00C53E01" w:rsidRPr="00C222A9" w:rsidRDefault="00C53E01" w:rsidP="00C53E01">
      <w:pPr>
        <w:spacing w:after="0"/>
        <w:ind w:left="851"/>
        <w:rPr>
          <w:rFonts w:cs="Times New Roman"/>
        </w:rPr>
      </w:pPr>
      <w:proofErr w:type="spellStart"/>
      <w:r w:rsidRPr="00C222A9">
        <w:rPr>
          <w:rFonts w:cs="Times New Roman"/>
        </w:rPr>
        <w:t>Munkaerőpiaci</w:t>
      </w:r>
      <w:proofErr w:type="spellEnd"/>
      <w:r w:rsidRPr="00C222A9">
        <w:rPr>
          <w:rFonts w:cs="Times New Roman"/>
        </w:rPr>
        <w:t xml:space="preserve"> technikák alkalmazása: Foglalkozási Információs Tanácsadó (FIT), Foglalkoztatási Információs Pontok (FIP), Nemzeti Pályaorientációs Portál (NPP). </w:t>
      </w:r>
    </w:p>
    <w:p w14:paraId="7AFEEEC1" w14:textId="77777777" w:rsidR="00C53E01" w:rsidRPr="00C222A9" w:rsidRDefault="00C53E01" w:rsidP="00C53E01">
      <w:pPr>
        <w:spacing w:after="0"/>
        <w:ind w:left="851"/>
        <w:rPr>
          <w:rFonts w:cs="Times New Roman"/>
        </w:rPr>
      </w:pPr>
      <w:r w:rsidRPr="00C222A9">
        <w:rPr>
          <w:rFonts w:cs="Times New Roman"/>
        </w:rPr>
        <w:t>Állásinterjú: felkészülés, megjelenés, szereplés az állásinterjún, testbeszéd szerepe.</w:t>
      </w:r>
    </w:p>
    <w:p w14:paraId="211A579A" w14:textId="77777777" w:rsidR="00C53E01" w:rsidRPr="00C222A9" w:rsidRDefault="00C53E01" w:rsidP="00C53E01">
      <w:pPr>
        <w:tabs>
          <w:tab w:val="left" w:pos="1418"/>
          <w:tab w:val="right" w:pos="9072"/>
        </w:tabs>
        <w:spacing w:after="0"/>
        <w:ind w:left="851"/>
        <w:rPr>
          <w:rFonts w:cs="Times New Roman"/>
        </w:rPr>
      </w:pPr>
    </w:p>
    <w:p w14:paraId="0A9F8198" w14:textId="77777777" w:rsidR="00C53E01" w:rsidRPr="00C222A9" w:rsidRDefault="00C53E01"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i/>
        </w:rPr>
        <w:t>Munkanélküliség</w:t>
      </w:r>
      <w:r w:rsidRPr="00C222A9">
        <w:rPr>
          <w:rFonts w:cs="Times New Roman"/>
          <w:b/>
          <w:i/>
        </w:rPr>
        <w:tab/>
        <w:t>4 óra/4 óra</w:t>
      </w:r>
    </w:p>
    <w:p w14:paraId="243B651C" w14:textId="77777777" w:rsidR="00C53E01" w:rsidRPr="00C222A9" w:rsidRDefault="00C53E01" w:rsidP="00C53E01">
      <w:pPr>
        <w:spacing w:after="0"/>
        <w:ind w:left="851"/>
        <w:rPr>
          <w:rFonts w:cs="Times New Roman"/>
        </w:rPr>
      </w:pPr>
      <w:r w:rsidRPr="00C222A9">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15A2A231" w14:textId="77777777" w:rsidR="00C53E01" w:rsidRPr="00C222A9" w:rsidRDefault="00C53E01" w:rsidP="00C53E01">
      <w:pPr>
        <w:spacing w:after="0"/>
        <w:ind w:left="851"/>
        <w:rPr>
          <w:rFonts w:cs="Times New Roman"/>
        </w:rPr>
      </w:pPr>
      <w:r w:rsidRPr="00C222A9">
        <w:rPr>
          <w:rFonts w:cs="Times New Roman"/>
        </w:rPr>
        <w:t xml:space="preserve">Álláskeresési ellátások („passzív eszközök”): álláskeresési járadék és nyugdíj előtti álláskeresési segély. Utazási költségtérítés. </w:t>
      </w:r>
    </w:p>
    <w:p w14:paraId="1B34DC10" w14:textId="77777777" w:rsidR="00C53E01" w:rsidRPr="00C222A9" w:rsidRDefault="00C53E01" w:rsidP="00C53E01">
      <w:pPr>
        <w:spacing w:after="0"/>
        <w:ind w:left="851"/>
        <w:rPr>
          <w:rFonts w:cs="Times New Roman"/>
        </w:rPr>
      </w:pPr>
      <w:r w:rsidRPr="00C222A9">
        <w:rPr>
          <w:rFonts w:cs="Times New Roman"/>
        </w:rPr>
        <w:t xml:space="preserve">Foglalkoztatást helyettesítő támogatás. </w:t>
      </w:r>
    </w:p>
    <w:p w14:paraId="55EB165F" w14:textId="77777777" w:rsidR="00C53E01" w:rsidRPr="00C222A9" w:rsidRDefault="00C53E01" w:rsidP="00C53E01">
      <w:pPr>
        <w:spacing w:after="0"/>
        <w:ind w:left="851"/>
        <w:rPr>
          <w:rFonts w:cs="Times New Roman"/>
        </w:rPr>
      </w:pPr>
      <w:r w:rsidRPr="00C222A9">
        <w:rPr>
          <w:rFonts w:cs="Times New Roman"/>
        </w:rPr>
        <w:t xml:space="preserve">Közfoglalkoztatás: </w:t>
      </w:r>
      <w:proofErr w:type="spellStart"/>
      <w:r w:rsidRPr="00C222A9">
        <w:rPr>
          <w:rFonts w:cs="Times New Roman"/>
        </w:rPr>
        <w:t>közfoglalkoztatás</w:t>
      </w:r>
      <w:proofErr w:type="spellEnd"/>
      <w:r w:rsidRPr="00C222A9">
        <w:rPr>
          <w:rFonts w:cs="Times New Roman"/>
        </w:rPr>
        <w:t xml:space="preserve"> célja, közfoglalkozatás célcsoportja, közfoglalkozatás főbb szabályai</w:t>
      </w:r>
    </w:p>
    <w:p w14:paraId="36C61C12" w14:textId="77777777" w:rsidR="00C53E01" w:rsidRPr="00C222A9" w:rsidRDefault="00C53E01" w:rsidP="00C53E01">
      <w:pPr>
        <w:spacing w:after="0"/>
        <w:ind w:left="851"/>
        <w:rPr>
          <w:rFonts w:cs="Times New Roman"/>
        </w:rPr>
      </w:pPr>
      <w:r w:rsidRPr="00C222A9">
        <w:rPr>
          <w:rFonts w:cs="Times New Roman"/>
        </w:rPr>
        <w:t xml:space="preserve">Munkaügyi szervezet: Nemzeti Foglalkoztatási Szervezet (NFSZ) felépítése, Nemzeti Munkaügyi Hivatal, munkaügyi központ, kirendeltség feladatai. </w:t>
      </w:r>
    </w:p>
    <w:p w14:paraId="692FA50B" w14:textId="77777777" w:rsidR="00C53E01" w:rsidRPr="00C222A9" w:rsidRDefault="00C53E01" w:rsidP="00C53E01">
      <w:pPr>
        <w:spacing w:after="0"/>
        <w:ind w:left="851"/>
        <w:rPr>
          <w:rFonts w:cs="Times New Roman"/>
        </w:rPr>
      </w:pPr>
      <w:r w:rsidRPr="00C222A9">
        <w:rPr>
          <w:rFonts w:cs="Times New Roman"/>
        </w:rPr>
        <w:t>Az álláskeresők részére nyújtott támogatások („aktív eszközök”): önfoglalkoztatás támogatása, foglalkoztatást elősegítő támogatások (képzések, béralapú támogatások, mobilitási támogatások).</w:t>
      </w:r>
    </w:p>
    <w:p w14:paraId="63DB9446" w14:textId="77777777" w:rsidR="00C53E01" w:rsidRPr="00C222A9" w:rsidRDefault="00C53E01" w:rsidP="00C53E01">
      <w:pPr>
        <w:spacing w:after="0"/>
        <w:ind w:left="851"/>
        <w:rPr>
          <w:rFonts w:cs="Times New Roman"/>
        </w:rPr>
      </w:pPr>
      <w:r w:rsidRPr="00C222A9">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79D4363D" w14:textId="77777777" w:rsidR="00C53E01" w:rsidRPr="00C222A9" w:rsidRDefault="00C53E01" w:rsidP="00C53E01">
      <w:pPr>
        <w:spacing w:after="0"/>
        <w:ind w:left="851"/>
        <w:rPr>
          <w:rFonts w:cs="Times New Roman"/>
        </w:rPr>
      </w:pPr>
      <w:r w:rsidRPr="00C222A9">
        <w:rPr>
          <w:rFonts w:cs="Times New Roman"/>
        </w:rPr>
        <w:t>A munkaerőpiac sajátosságai, NFSZ szolgáltatásai: pályaválasztási tanácsadás, munka- és pályatanácsadás, álláskeresési tanácsadás, álláskereső klub, pszichológiai tanácsadás.</w:t>
      </w:r>
    </w:p>
    <w:p w14:paraId="5D31C92E" w14:textId="77777777" w:rsidR="00C53E01" w:rsidRPr="00C222A9" w:rsidRDefault="00C53E01" w:rsidP="00C53E01">
      <w:pPr>
        <w:tabs>
          <w:tab w:val="left" w:pos="1418"/>
          <w:tab w:val="right" w:pos="9072"/>
        </w:tabs>
        <w:spacing w:after="0"/>
        <w:ind w:left="851"/>
        <w:rPr>
          <w:rFonts w:cs="Times New Roman"/>
        </w:rPr>
      </w:pPr>
    </w:p>
    <w:p w14:paraId="59FFCFD6"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A képzés javasolt helyszíne (ajánlás)</w:t>
      </w:r>
    </w:p>
    <w:p w14:paraId="45D534AF" w14:textId="77777777" w:rsidR="00C53E01" w:rsidRPr="00C222A9" w:rsidRDefault="00C53E01" w:rsidP="00C53E01">
      <w:pPr>
        <w:spacing w:after="0"/>
        <w:ind w:left="426"/>
        <w:rPr>
          <w:rFonts w:cs="Times New Roman"/>
        </w:rPr>
      </w:pPr>
      <w:r w:rsidRPr="00C222A9">
        <w:rPr>
          <w:rFonts w:cs="Times New Roman"/>
        </w:rPr>
        <w:t>Tanterem</w:t>
      </w:r>
    </w:p>
    <w:p w14:paraId="1F5305A7" w14:textId="77777777" w:rsidR="00C53E01" w:rsidRPr="00C222A9" w:rsidRDefault="00C53E01" w:rsidP="00C53E01">
      <w:pPr>
        <w:spacing w:after="0"/>
        <w:ind w:left="426"/>
        <w:rPr>
          <w:rFonts w:cs="Times New Roman"/>
        </w:rPr>
      </w:pPr>
    </w:p>
    <w:p w14:paraId="4F0C969B"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A tantárgy elsajátítása során alkalmazható sajátos módszerek, tanulói tevékenységformák (ajánlás)</w:t>
      </w:r>
    </w:p>
    <w:p w14:paraId="30FAA854" w14:textId="77777777" w:rsidR="00C53E01" w:rsidRPr="00C222A9" w:rsidRDefault="00C53E01" w:rsidP="00C53E01">
      <w:pPr>
        <w:spacing w:after="0"/>
        <w:ind w:left="426"/>
        <w:rPr>
          <w:rFonts w:cs="Times New Roman"/>
        </w:rPr>
      </w:pPr>
    </w:p>
    <w:p w14:paraId="1B186733" w14:textId="77777777" w:rsidR="00C53E01" w:rsidRPr="00C222A9" w:rsidRDefault="00C53E01" w:rsidP="00C53E01">
      <w:pPr>
        <w:pStyle w:val="Listaszerbekezds"/>
        <w:numPr>
          <w:ilvl w:val="2"/>
          <w:numId w:val="8"/>
        </w:numPr>
        <w:spacing w:after="0"/>
        <w:rPr>
          <w:rFonts w:cs="Times New Roman"/>
          <w:b/>
        </w:rPr>
      </w:pPr>
      <w:r w:rsidRPr="00C222A9">
        <w:rPr>
          <w:rFonts w:cs="Times New Roman"/>
          <w:b/>
        </w:rPr>
        <w:t>A tantárgy elsajátítása során alkalmazható sajátos módszerek (ajánlás)</w:t>
      </w:r>
    </w:p>
    <w:p w14:paraId="123BCA59" w14:textId="77777777" w:rsidR="00C53E01" w:rsidRPr="00C222A9"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222A9" w14:paraId="24BD9581" w14:textId="77777777" w:rsidTr="004A436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CE825D"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F6BEEF1"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ABA867D"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0C65BD4"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C53E01" w:rsidRPr="00C222A9" w14:paraId="1BBF7D5D" w14:textId="77777777" w:rsidTr="004A436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81D4644" w14:textId="77777777" w:rsidR="00C53E01" w:rsidRPr="00C222A9" w:rsidRDefault="00C53E01" w:rsidP="004A436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61D4E5C" w14:textId="77777777" w:rsidR="00C53E01" w:rsidRPr="00C222A9" w:rsidRDefault="00C53E01" w:rsidP="004A436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D53E6FB"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6D0F091"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8A9CC29"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50A006E" w14:textId="77777777" w:rsidR="00C53E01" w:rsidRPr="00C222A9" w:rsidRDefault="00C53E01" w:rsidP="004A4365">
            <w:pPr>
              <w:spacing w:after="0"/>
              <w:jc w:val="left"/>
              <w:rPr>
                <w:rFonts w:eastAsia="Times New Roman" w:cs="Times New Roman"/>
                <w:color w:val="000000"/>
                <w:sz w:val="20"/>
                <w:szCs w:val="20"/>
                <w:lang w:eastAsia="hu-HU"/>
              </w:rPr>
            </w:pPr>
          </w:p>
        </w:tc>
      </w:tr>
      <w:tr w:rsidR="00C53E01" w:rsidRPr="00C222A9" w14:paraId="3305E1C7" w14:textId="77777777" w:rsidTr="004A43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C3926F0"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79789F8"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6B94E58E"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A37591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861C5C2"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9EC8DB9"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4D238217" w14:textId="77777777" w:rsidTr="004A43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3B3548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1BE9297"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570A72A3"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6DCB181"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B9276FC"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EB6235"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53491D65" w14:textId="77777777" w:rsidTr="004A43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6428957"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19BB868"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6DFE3389"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C0C131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645512B"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47A31B"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16638242" w14:textId="77777777" w:rsidTr="004A43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F99CAF"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0FCBC1E"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AC99CDF"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393E5E9"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BE7FFC0"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E4B3601"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729B6D9A" w14:textId="77777777" w:rsidTr="004A43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288D2CE"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560BDE7C"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206316FD"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475AD86"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18E975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50BE25"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19E48060" w14:textId="77777777" w:rsidTr="004A43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FC8A24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5F068F61"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19B7534F"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903B3B9"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1298A0"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A75F27C"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6E1DAA21" w14:textId="77777777" w:rsidR="00C53E01" w:rsidRPr="00C222A9" w:rsidRDefault="00C53E01" w:rsidP="00C53E01">
      <w:pPr>
        <w:spacing w:after="0"/>
        <w:ind w:left="426"/>
        <w:rPr>
          <w:rFonts w:cs="Times New Roman"/>
        </w:rPr>
      </w:pPr>
    </w:p>
    <w:p w14:paraId="0314AA3B" w14:textId="77777777" w:rsidR="00C53E01" w:rsidRPr="00C222A9" w:rsidRDefault="00C53E01" w:rsidP="00C53E01">
      <w:pPr>
        <w:spacing w:after="0"/>
        <w:ind w:left="426"/>
        <w:rPr>
          <w:rFonts w:cs="Times New Roman"/>
        </w:rPr>
      </w:pPr>
    </w:p>
    <w:p w14:paraId="4AD33ED3" w14:textId="77777777" w:rsidR="00C53E01" w:rsidRPr="00C222A9" w:rsidRDefault="00C53E01" w:rsidP="00C53E01">
      <w:pPr>
        <w:pStyle w:val="Listaszerbekezds"/>
        <w:numPr>
          <w:ilvl w:val="2"/>
          <w:numId w:val="8"/>
        </w:numPr>
        <w:spacing w:after="0"/>
        <w:rPr>
          <w:rFonts w:cs="Times New Roman"/>
          <w:b/>
        </w:rPr>
      </w:pPr>
      <w:r w:rsidRPr="00C222A9">
        <w:rPr>
          <w:rFonts w:cs="Times New Roman"/>
          <w:b/>
        </w:rPr>
        <w:t>A tantárgy elsajátítása során alkalmazható tanulói tevékenységformák (ajánlás)</w:t>
      </w:r>
    </w:p>
    <w:p w14:paraId="251DF0A2" w14:textId="77777777" w:rsidR="00C53E01" w:rsidRPr="00C222A9"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222A9" w14:paraId="59A5043E" w14:textId="77777777" w:rsidTr="004A436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8A54861"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7D65654"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4BAAAFD"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83E508E"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C53E01" w:rsidRPr="00C222A9" w14:paraId="0F9DDDEC" w14:textId="77777777" w:rsidTr="004A436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AA0A241" w14:textId="77777777" w:rsidR="00C53E01" w:rsidRPr="00C222A9" w:rsidRDefault="00C53E01" w:rsidP="004A436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6F7D6862" w14:textId="77777777" w:rsidR="00C53E01" w:rsidRPr="00C222A9" w:rsidRDefault="00C53E01" w:rsidP="004A436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91A7076"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6593842"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7D00A33"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32438A5" w14:textId="77777777" w:rsidR="00C53E01" w:rsidRPr="00C222A9" w:rsidRDefault="00C53E01" w:rsidP="004A4365">
            <w:pPr>
              <w:spacing w:after="0"/>
              <w:jc w:val="left"/>
              <w:rPr>
                <w:rFonts w:eastAsia="Times New Roman" w:cs="Times New Roman"/>
                <w:color w:val="000000"/>
                <w:sz w:val="20"/>
                <w:szCs w:val="20"/>
                <w:lang w:eastAsia="hu-HU"/>
              </w:rPr>
            </w:pPr>
          </w:p>
        </w:tc>
      </w:tr>
      <w:tr w:rsidR="00C53E01" w:rsidRPr="00C222A9" w14:paraId="582920FE" w14:textId="77777777" w:rsidTr="004A43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576141"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13ACF22"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 feldolgozó tevékenységek</w:t>
            </w:r>
          </w:p>
        </w:tc>
      </w:tr>
      <w:tr w:rsidR="00C53E01" w:rsidRPr="00C222A9" w14:paraId="3C22EF9F" w14:textId="77777777" w:rsidTr="004A43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E3A1B7"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3BFC379"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EBAB233"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B53460B"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B2BCAF"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FD5141"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62298E4C" w14:textId="77777777" w:rsidTr="004A43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4F8BC4"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3DB1B259"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513D97F"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8BBCD2"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D79C6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980CA3"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4DB5C3DB" w14:textId="77777777" w:rsidTr="004A43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44E594"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41285527"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35792B5"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A405EB"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83CBE1"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73169D4"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51C9D35F" w14:textId="77777777" w:rsidTr="004A43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277A3B"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28902D2"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D3E26E2"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66517E"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511AC1"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7C18A2"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39849D89" w14:textId="77777777" w:rsidTr="004A43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BEB92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1DD1FE9D"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C2180AA"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51B301"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4CFE82"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5CCB691"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51C46BC4" w14:textId="77777777" w:rsidTr="004A43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9C67D6"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E485922"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8901F67"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119925"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2CFB6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B58BE3"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70EA0AC7" w14:textId="77777777" w:rsidTr="004A43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67120B"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482C3A04"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63BA756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36FB57"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54E2F0"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930315"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0EBA4C0F" w14:textId="77777777" w:rsidTr="004A43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DAC5F70"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8D6424D"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Ismeretalkalmazási gyakorló tevékenységek, feladatok</w:t>
            </w:r>
          </w:p>
        </w:tc>
      </w:tr>
      <w:tr w:rsidR="00C53E01" w:rsidRPr="00C222A9" w14:paraId="4FF648E5" w14:textId="77777777" w:rsidTr="004A43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0484E3"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746ABD19"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DE5509C"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523323"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807D9C"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5FB6D9"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056FB657" w14:textId="77777777" w:rsidTr="004A43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575D86"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50ABA4F0"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63E35B0F"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29406B"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9906E9"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2AB01C5"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634BE309" w14:textId="77777777" w:rsidTr="004A43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B2DDEE"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4DF8C163"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5B1FC935"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76D2B7"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7E95DE"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4821F7"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7151CD19" w14:textId="77777777" w:rsidR="00C53E01" w:rsidRPr="00C222A9" w:rsidRDefault="00C53E01" w:rsidP="00C53E01">
      <w:pPr>
        <w:spacing w:after="0"/>
        <w:ind w:left="426"/>
        <w:rPr>
          <w:rFonts w:cs="Times New Roman"/>
        </w:rPr>
      </w:pPr>
    </w:p>
    <w:p w14:paraId="6A362972" w14:textId="77777777" w:rsidR="00C53E01" w:rsidRPr="00C222A9" w:rsidRDefault="00C53E01" w:rsidP="00C53E01">
      <w:pPr>
        <w:spacing w:after="0"/>
        <w:ind w:left="426"/>
        <w:rPr>
          <w:rFonts w:cs="Times New Roman"/>
        </w:rPr>
      </w:pPr>
    </w:p>
    <w:p w14:paraId="3AE0F3E0"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A tantárgy értékelésének módja</w:t>
      </w:r>
    </w:p>
    <w:p w14:paraId="62F89CB5" w14:textId="77777777" w:rsidR="00C53E01" w:rsidRPr="00C222A9" w:rsidRDefault="00C53E01" w:rsidP="00C53E01">
      <w:pPr>
        <w:spacing w:after="0"/>
        <w:ind w:left="426"/>
        <w:rPr>
          <w:rFonts w:cs="Times New Roman"/>
        </w:rPr>
      </w:pPr>
      <w:r w:rsidRPr="00C222A9">
        <w:rPr>
          <w:rFonts w:cs="Times New Roman"/>
        </w:rPr>
        <w:t>A nemzeti köznevelésről szóló 2011. évi CXC. törvény. 54. § (2) a) pontja szerinti értékeléssel.</w:t>
      </w:r>
    </w:p>
    <w:p w14:paraId="76A0BEC4" w14:textId="77777777" w:rsidR="00C53E01" w:rsidRPr="00C222A9" w:rsidRDefault="00C53E01" w:rsidP="00C53E01">
      <w:pPr>
        <w:spacing w:after="0"/>
        <w:ind w:left="426"/>
        <w:rPr>
          <w:rFonts w:cs="Times New Roman"/>
        </w:rPr>
      </w:pPr>
    </w:p>
    <w:p w14:paraId="0FC35E71" w14:textId="77777777" w:rsidR="00C53E01" w:rsidRPr="00C222A9" w:rsidRDefault="00C53E01" w:rsidP="00C53E01">
      <w:pPr>
        <w:spacing w:after="200" w:line="276" w:lineRule="auto"/>
        <w:jc w:val="left"/>
        <w:rPr>
          <w:rFonts w:cs="Times New Roman"/>
        </w:rPr>
      </w:pPr>
      <w:r w:rsidRPr="00C222A9">
        <w:rPr>
          <w:rFonts w:cs="Times New Roman"/>
        </w:rPr>
        <w:br w:type="page"/>
      </w:r>
    </w:p>
    <w:p w14:paraId="550AC4A1" w14:textId="77777777" w:rsidR="00C53E01" w:rsidRPr="00C222A9" w:rsidRDefault="00C53E01" w:rsidP="00C53E01">
      <w:pPr>
        <w:rPr>
          <w:rFonts w:cs="Times New Roman"/>
        </w:rPr>
      </w:pPr>
    </w:p>
    <w:p w14:paraId="19263B71" w14:textId="77777777" w:rsidR="00C53E01" w:rsidRPr="00C222A9" w:rsidRDefault="00C53E01" w:rsidP="00C53E01">
      <w:pPr>
        <w:spacing w:before="2880"/>
        <w:jc w:val="center"/>
        <w:rPr>
          <w:rFonts w:cs="Times New Roman"/>
          <w:b/>
          <w:sz w:val="36"/>
        </w:rPr>
      </w:pPr>
      <w:r w:rsidRPr="00C222A9">
        <w:rPr>
          <w:rFonts w:cs="Times New Roman"/>
          <w:b/>
          <w:sz w:val="36"/>
        </w:rPr>
        <w:t>A</w:t>
      </w:r>
    </w:p>
    <w:p w14:paraId="6AC3278E" w14:textId="77777777" w:rsidR="00C53E01" w:rsidRPr="00C222A9" w:rsidRDefault="00C53E01" w:rsidP="00C53E01">
      <w:pPr>
        <w:spacing w:after="480"/>
        <w:jc w:val="center"/>
        <w:rPr>
          <w:rFonts w:cs="Times New Roman"/>
          <w:b/>
          <w:sz w:val="36"/>
        </w:rPr>
      </w:pPr>
      <w:r w:rsidRPr="00C222A9">
        <w:rPr>
          <w:rFonts w:cs="Times New Roman"/>
          <w:b/>
          <w:sz w:val="36"/>
        </w:rPr>
        <w:t>11498-12 azonosító számú</w:t>
      </w:r>
    </w:p>
    <w:p w14:paraId="5BD153B1" w14:textId="77777777" w:rsidR="00C53E01" w:rsidRPr="00C222A9" w:rsidRDefault="00C53E01" w:rsidP="00C53E01">
      <w:pPr>
        <w:jc w:val="center"/>
        <w:rPr>
          <w:rFonts w:cs="Times New Roman"/>
          <w:b/>
          <w:sz w:val="36"/>
        </w:rPr>
      </w:pPr>
      <w:r w:rsidRPr="00C222A9">
        <w:rPr>
          <w:rFonts w:cs="Times New Roman"/>
          <w:b/>
          <w:sz w:val="36"/>
        </w:rPr>
        <w:t xml:space="preserve">Foglalkoztatás I. </w:t>
      </w:r>
    </w:p>
    <w:p w14:paraId="088496BB" w14:textId="77777777" w:rsidR="00C53E01" w:rsidRPr="00C222A9" w:rsidRDefault="00C53E01" w:rsidP="00C53E01">
      <w:pPr>
        <w:jc w:val="center"/>
        <w:rPr>
          <w:rFonts w:cs="Times New Roman"/>
          <w:b/>
          <w:sz w:val="36"/>
        </w:rPr>
      </w:pPr>
      <w:r w:rsidRPr="00C222A9">
        <w:rPr>
          <w:rFonts w:cs="Times New Roman"/>
          <w:b/>
          <w:sz w:val="36"/>
        </w:rPr>
        <w:t>(érettségire épülő képzések esetén)</w:t>
      </w:r>
    </w:p>
    <w:p w14:paraId="619726D9" w14:textId="77777777" w:rsidR="00C53E01" w:rsidRPr="00C222A9" w:rsidRDefault="00C53E01" w:rsidP="00C53E01">
      <w:pPr>
        <w:jc w:val="center"/>
        <w:rPr>
          <w:rFonts w:cs="Times New Roman"/>
          <w:b/>
          <w:sz w:val="36"/>
        </w:rPr>
      </w:pPr>
      <w:proofErr w:type="gramStart"/>
      <w:r w:rsidRPr="00C222A9">
        <w:rPr>
          <w:rFonts w:cs="Times New Roman"/>
          <w:b/>
          <w:sz w:val="36"/>
        </w:rPr>
        <w:t>megnevezésű</w:t>
      </w:r>
      <w:proofErr w:type="gramEnd"/>
    </w:p>
    <w:p w14:paraId="7EBA4565" w14:textId="77777777" w:rsidR="00C53E01" w:rsidRPr="00C222A9" w:rsidRDefault="00C53E01" w:rsidP="00C53E01">
      <w:pPr>
        <w:spacing w:before="480" w:after="480"/>
        <w:jc w:val="center"/>
        <w:rPr>
          <w:rFonts w:cs="Times New Roman"/>
          <w:b/>
          <w:sz w:val="36"/>
        </w:rPr>
      </w:pPr>
      <w:proofErr w:type="gramStart"/>
      <w:r w:rsidRPr="00C222A9">
        <w:rPr>
          <w:rFonts w:cs="Times New Roman"/>
          <w:b/>
          <w:sz w:val="36"/>
        </w:rPr>
        <w:t>szakmai</w:t>
      </w:r>
      <w:proofErr w:type="gramEnd"/>
      <w:r w:rsidRPr="00C222A9">
        <w:rPr>
          <w:rFonts w:cs="Times New Roman"/>
          <w:b/>
          <w:sz w:val="36"/>
        </w:rPr>
        <w:t xml:space="preserve"> követelménymodul</w:t>
      </w:r>
    </w:p>
    <w:p w14:paraId="4B05297A" w14:textId="77777777" w:rsidR="00C53E01" w:rsidRPr="00C222A9" w:rsidRDefault="00C53E01" w:rsidP="00C53E01">
      <w:pPr>
        <w:jc w:val="center"/>
        <w:rPr>
          <w:rFonts w:cs="Times New Roman"/>
          <w:b/>
          <w:sz w:val="36"/>
        </w:rPr>
      </w:pPr>
      <w:proofErr w:type="gramStart"/>
      <w:r w:rsidRPr="00C222A9">
        <w:rPr>
          <w:rFonts w:cs="Times New Roman"/>
          <w:b/>
          <w:sz w:val="36"/>
        </w:rPr>
        <w:t>tantárgyai</w:t>
      </w:r>
      <w:proofErr w:type="gramEnd"/>
      <w:r w:rsidRPr="00C222A9">
        <w:rPr>
          <w:rFonts w:cs="Times New Roman"/>
          <w:b/>
          <w:sz w:val="36"/>
        </w:rPr>
        <w:t>, témakörei</w:t>
      </w:r>
    </w:p>
    <w:p w14:paraId="20151BD8" w14:textId="77777777" w:rsidR="00C53E01" w:rsidRPr="00C222A9" w:rsidRDefault="00C53E01" w:rsidP="00C53E01">
      <w:pPr>
        <w:spacing w:after="200" w:line="276" w:lineRule="auto"/>
        <w:jc w:val="left"/>
        <w:rPr>
          <w:rFonts w:cs="Times New Roman"/>
        </w:rPr>
      </w:pPr>
      <w:r w:rsidRPr="00C222A9">
        <w:rPr>
          <w:rFonts w:cs="Times New Roman"/>
        </w:rPr>
        <w:br w:type="page"/>
      </w:r>
    </w:p>
    <w:p w14:paraId="64D9DDDF" w14:textId="77777777" w:rsidR="00C53E01" w:rsidRPr="00C222A9" w:rsidRDefault="00C53E01" w:rsidP="00C53E01">
      <w:pPr>
        <w:rPr>
          <w:rFonts w:cs="Times New Roman"/>
        </w:rPr>
      </w:pPr>
      <w:r w:rsidRPr="00C222A9">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C222A9" w14:paraId="3E68D804" w14:textId="77777777" w:rsidTr="004A436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5219AE4"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453FDF5D"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Foglalkoztatás I.</w:t>
            </w:r>
          </w:p>
        </w:tc>
      </w:tr>
      <w:tr w:rsidR="00C53E01" w:rsidRPr="00C222A9" w14:paraId="7A5E35E0" w14:textId="77777777" w:rsidTr="004A43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33D423"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FELADATOK</w:t>
            </w:r>
          </w:p>
        </w:tc>
      </w:tr>
      <w:tr w:rsidR="00C53E01" w:rsidRPr="00C222A9" w14:paraId="4C1E9EE9"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B45D98D"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11B79D6A"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1562E652" w14:textId="77777777" w:rsidTr="004A43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C31B59" w14:textId="77777777" w:rsidR="00C53E01" w:rsidRPr="00C222A9" w:rsidRDefault="00C53E01" w:rsidP="004A4365">
            <w:pPr>
              <w:spacing w:after="0"/>
              <w:ind w:left="286"/>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50FD02D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69D48EB3" w14:textId="77777777" w:rsidTr="004A43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2AA711" w14:textId="77777777" w:rsidR="00C53E01" w:rsidRPr="00C222A9" w:rsidRDefault="00C53E01" w:rsidP="004A4365">
            <w:pPr>
              <w:spacing w:after="0"/>
              <w:ind w:left="286"/>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1557F166"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116FC940"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734F28" w14:textId="77777777" w:rsidR="00C53E01" w:rsidRPr="00C222A9" w:rsidRDefault="00C53E01" w:rsidP="004A4365">
            <w:pPr>
              <w:spacing w:after="0"/>
              <w:ind w:left="286"/>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54B07B1C"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3192C130"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885B32" w14:textId="77777777" w:rsidR="00C53E01" w:rsidRPr="00C222A9" w:rsidRDefault="00C53E01" w:rsidP="004A4365">
            <w:pPr>
              <w:spacing w:after="0"/>
              <w:ind w:left="286"/>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721F3074"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6A312CAA" w14:textId="77777777" w:rsidTr="004A43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60A0967" w14:textId="77777777" w:rsidR="00C53E01" w:rsidRPr="00C222A9" w:rsidRDefault="00C53E01" w:rsidP="004A4365">
            <w:pPr>
              <w:spacing w:after="0"/>
              <w:ind w:left="286"/>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2A17B2C0"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2D05B55C" w14:textId="77777777" w:rsidTr="004A43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8B6972" w14:textId="77777777" w:rsidR="00C53E01" w:rsidRPr="00C222A9" w:rsidRDefault="00C53E01" w:rsidP="004A4365">
            <w:pPr>
              <w:spacing w:after="0"/>
              <w:ind w:left="286"/>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2E5925A3"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13E37C94" w14:textId="77777777" w:rsidTr="004A43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0B476A" w14:textId="77777777" w:rsidR="00C53E01" w:rsidRPr="00C222A9" w:rsidRDefault="00C53E01" w:rsidP="004A4365">
            <w:pPr>
              <w:spacing w:after="0"/>
              <w:ind w:left="286"/>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7EBF81CC"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37F43956" w14:textId="77777777" w:rsidTr="004A43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2EEAD9"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ISMERETEK</w:t>
            </w:r>
          </w:p>
        </w:tc>
      </w:tr>
      <w:tr w:rsidR="00C53E01" w:rsidRPr="00C222A9" w14:paraId="53BD0482"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485C0E"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06004754"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110A27F5" w14:textId="77777777" w:rsidTr="004A43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62C266" w14:textId="77777777" w:rsidR="00C53E01" w:rsidRPr="00C222A9" w:rsidRDefault="00C53E01" w:rsidP="004A4365">
            <w:pPr>
              <w:spacing w:after="0"/>
              <w:ind w:left="286"/>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08C88E5C"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04795313" w14:textId="77777777" w:rsidTr="004A43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AB8EE3" w14:textId="77777777" w:rsidR="00C53E01" w:rsidRPr="00C222A9" w:rsidRDefault="00C53E01" w:rsidP="004A4365">
            <w:pPr>
              <w:spacing w:after="0"/>
              <w:ind w:left="286"/>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49956CBC"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386EAC1C" w14:textId="77777777" w:rsidTr="004A43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D74AD29" w14:textId="77777777" w:rsidR="00C53E01" w:rsidRPr="00C222A9" w:rsidRDefault="00C53E01" w:rsidP="004A4365">
            <w:pPr>
              <w:spacing w:after="0"/>
              <w:ind w:left="286"/>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4023CCA5"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09E79093"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CD83AB" w14:textId="77777777" w:rsidR="00C53E01" w:rsidRPr="00C222A9" w:rsidRDefault="00C53E01" w:rsidP="004A4365">
            <w:pPr>
              <w:spacing w:after="0"/>
              <w:ind w:left="286"/>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4F40F443"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4B48C2BF" w14:textId="77777777" w:rsidTr="004A43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A20FE7"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KÉSZSÉGEK</w:t>
            </w:r>
          </w:p>
        </w:tc>
      </w:tr>
      <w:tr w:rsidR="00C53E01" w:rsidRPr="00C222A9" w14:paraId="7AB8151C" w14:textId="77777777" w:rsidTr="004A436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163EB35"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31433795"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1633A296" w14:textId="77777777" w:rsidTr="004A436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0EC60A"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68D032A4"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1D6388E5" w14:textId="77777777" w:rsidTr="004A43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F11946"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SZEMÉLYES KOMPETENCIÁK</w:t>
            </w:r>
          </w:p>
        </w:tc>
      </w:tr>
      <w:tr w:rsidR="00C53E01" w:rsidRPr="00C222A9" w14:paraId="7A72EE67"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877357"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7D60824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3A6D72F6" w14:textId="77777777" w:rsidTr="004A43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30D523"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TÁRSAS KOMPETENCIÁK</w:t>
            </w:r>
          </w:p>
        </w:tc>
      </w:tr>
      <w:tr w:rsidR="00C53E01" w:rsidRPr="00C222A9" w14:paraId="3715F988"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E019A4"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17446CFE"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52EB3985"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12A527"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2356C5B3"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1FE30886" w14:textId="77777777" w:rsidTr="004A436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0A86D3"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MÓDSZERKOMPETENCIÁK</w:t>
            </w:r>
          </w:p>
        </w:tc>
      </w:tr>
      <w:tr w:rsidR="00C53E01" w:rsidRPr="00C222A9" w14:paraId="664C1AF4"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3CAB52C"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72955789"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6F51ECC4"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B2E9F8"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3AC69514"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53E01" w:rsidRPr="00C222A9" w14:paraId="2B5D7209" w14:textId="77777777" w:rsidTr="004A436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F50680"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37073A89"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bl>
    <w:p w14:paraId="3AEC9C0F" w14:textId="77777777" w:rsidR="00C53E01" w:rsidRPr="00C222A9" w:rsidRDefault="00C53E01" w:rsidP="00C53E01">
      <w:pPr>
        <w:rPr>
          <w:rFonts w:cs="Times New Roman"/>
        </w:rPr>
      </w:pPr>
    </w:p>
    <w:p w14:paraId="222BCEA8" w14:textId="77777777" w:rsidR="00C53E01" w:rsidRPr="00C222A9" w:rsidRDefault="00C53E01" w:rsidP="00C53E01">
      <w:pPr>
        <w:rPr>
          <w:rFonts w:cs="Times New Roman"/>
        </w:rPr>
      </w:pPr>
      <w:r w:rsidRPr="00C222A9">
        <w:rPr>
          <w:rFonts w:cs="Times New Roman"/>
        </w:rPr>
        <w:br w:type="page"/>
      </w:r>
    </w:p>
    <w:p w14:paraId="05A3C965" w14:textId="77777777" w:rsidR="00C53E01" w:rsidRPr="00C222A9" w:rsidRDefault="00C53E01" w:rsidP="00C53E01">
      <w:pPr>
        <w:spacing w:after="0"/>
        <w:rPr>
          <w:rFonts w:cs="Times New Roman"/>
        </w:rPr>
      </w:pPr>
    </w:p>
    <w:p w14:paraId="7771CA4E" w14:textId="41BB8D18" w:rsidR="00C53E01" w:rsidRPr="00C222A9" w:rsidRDefault="00283A0A" w:rsidP="00C53E01">
      <w:pPr>
        <w:pStyle w:val="Listaszerbekezds"/>
        <w:numPr>
          <w:ilvl w:val="0"/>
          <w:numId w:val="8"/>
        </w:numPr>
        <w:tabs>
          <w:tab w:val="right" w:pos="9072"/>
        </w:tabs>
        <w:spacing w:after="0"/>
        <w:rPr>
          <w:rFonts w:cs="Times New Roman"/>
          <w:b/>
        </w:rPr>
      </w:pPr>
      <w:r>
        <w:rPr>
          <w:rFonts w:cs="Times New Roman"/>
          <w:b/>
        </w:rPr>
        <w:t>Foglalkoztatás I. tantárgy</w:t>
      </w:r>
      <w:r>
        <w:rPr>
          <w:rFonts w:cs="Times New Roman"/>
          <w:b/>
        </w:rPr>
        <w:tab/>
        <w:t>62 óra/62</w:t>
      </w:r>
      <w:r w:rsidR="00C53E01" w:rsidRPr="00C222A9">
        <w:rPr>
          <w:rFonts w:cs="Times New Roman"/>
          <w:b/>
        </w:rPr>
        <w:t xml:space="preserve"> óra*</w:t>
      </w:r>
    </w:p>
    <w:p w14:paraId="636B0F64" w14:textId="77777777" w:rsidR="00C53E01" w:rsidRPr="00C222A9" w:rsidRDefault="00C53E01" w:rsidP="00C53E01">
      <w:pPr>
        <w:spacing w:after="0"/>
        <w:jc w:val="right"/>
        <w:rPr>
          <w:rFonts w:cs="Times New Roman"/>
          <w:sz w:val="20"/>
        </w:rPr>
      </w:pPr>
      <w:r w:rsidRPr="00C222A9">
        <w:rPr>
          <w:rFonts w:cs="Times New Roman"/>
          <w:sz w:val="20"/>
        </w:rPr>
        <w:t>* 9-13. évfolyamon megszervezett képzés/13. és 14. évfolyamon megszervezett képzés</w:t>
      </w:r>
    </w:p>
    <w:p w14:paraId="1D3A4F50" w14:textId="77777777" w:rsidR="00C53E01" w:rsidRPr="00C222A9" w:rsidRDefault="00C53E01" w:rsidP="00C53E01">
      <w:pPr>
        <w:rPr>
          <w:rFonts w:cs="Times New Roman"/>
        </w:rPr>
      </w:pPr>
    </w:p>
    <w:p w14:paraId="61017DB0"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A tantárgy tanításának célja</w:t>
      </w:r>
    </w:p>
    <w:p w14:paraId="113FA9AC" w14:textId="77777777" w:rsidR="00C53E01" w:rsidRPr="00C222A9" w:rsidRDefault="00C53E01" w:rsidP="00C53E01">
      <w:pPr>
        <w:spacing w:after="0"/>
        <w:ind w:left="426"/>
        <w:rPr>
          <w:rFonts w:cs="Times New Roman"/>
        </w:rPr>
      </w:pPr>
      <w:r w:rsidRPr="00C222A9">
        <w:rPr>
          <w:rFonts w:cs="Times New Roman"/>
        </w:rPr>
        <w:t>A tantárgy tanításának célja, hogy a diákok alkalmasak legyenek egy idegen nyelvű állásinterjún eredményesen és hatékonyan részt venni.</w:t>
      </w:r>
    </w:p>
    <w:p w14:paraId="525CF211" w14:textId="77777777" w:rsidR="00C53E01" w:rsidRPr="00C222A9" w:rsidRDefault="00C53E01" w:rsidP="00C53E01">
      <w:pPr>
        <w:spacing w:after="0"/>
        <w:ind w:left="426"/>
        <w:rPr>
          <w:rFonts w:cs="Times New Roman"/>
        </w:rPr>
      </w:pPr>
      <w:r w:rsidRPr="00C222A9">
        <w:rPr>
          <w:rFonts w:cs="Times New Roman"/>
        </w:rPr>
        <w:t>Ehhez kapcsolódóan tudjanak idegen nyelven személyes és szakmai vonatkozást is beleértve bemutatkozni, a munkavállaláshoz kapcsolódóan pedig egy egyszerű formanyomtatványt kitölteni.</w:t>
      </w:r>
    </w:p>
    <w:p w14:paraId="52BF540F" w14:textId="77777777" w:rsidR="00C53E01" w:rsidRPr="00C222A9" w:rsidRDefault="00C53E01" w:rsidP="00C53E01">
      <w:pPr>
        <w:spacing w:after="0"/>
        <w:ind w:left="426"/>
        <w:rPr>
          <w:rFonts w:cs="Times New Roman"/>
        </w:rPr>
      </w:pPr>
      <w:r w:rsidRPr="00C222A9">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1108B425" w14:textId="77777777" w:rsidR="00C53E01" w:rsidRPr="00C222A9" w:rsidRDefault="00C53E01" w:rsidP="00C53E01">
      <w:pPr>
        <w:spacing w:after="0"/>
        <w:ind w:left="426"/>
        <w:rPr>
          <w:rFonts w:cs="Times New Roman"/>
        </w:rPr>
      </w:pPr>
    </w:p>
    <w:p w14:paraId="15F3AA1D"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Kapcsolódó közismereti, szakmai tartalmak</w:t>
      </w:r>
    </w:p>
    <w:p w14:paraId="3FD1D6A1" w14:textId="77777777" w:rsidR="00C53E01" w:rsidRPr="00C222A9" w:rsidRDefault="00C53E01" w:rsidP="00C53E01">
      <w:pPr>
        <w:spacing w:after="0"/>
        <w:ind w:left="426"/>
        <w:rPr>
          <w:rFonts w:cs="Times New Roman"/>
        </w:rPr>
      </w:pPr>
      <w:r w:rsidRPr="00C222A9">
        <w:rPr>
          <w:rFonts w:cs="Times New Roman"/>
        </w:rPr>
        <w:t>Idegen nyelvek</w:t>
      </w:r>
    </w:p>
    <w:p w14:paraId="7023ABE3" w14:textId="77777777" w:rsidR="00C53E01" w:rsidRPr="00C222A9" w:rsidRDefault="00C53E01" w:rsidP="00C53E01">
      <w:pPr>
        <w:spacing w:after="0"/>
        <w:ind w:left="426"/>
        <w:rPr>
          <w:rFonts w:cs="Times New Roman"/>
        </w:rPr>
      </w:pPr>
    </w:p>
    <w:p w14:paraId="238615A8"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Témakörök</w:t>
      </w:r>
    </w:p>
    <w:p w14:paraId="69F9A0FA" w14:textId="77777777" w:rsidR="00C53E01" w:rsidRPr="00C222A9" w:rsidRDefault="00C53E01"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i/>
        </w:rPr>
        <w:t>Nyelvtani rendszerezés 1</w:t>
      </w:r>
      <w:r w:rsidRPr="00C222A9">
        <w:rPr>
          <w:rFonts w:cs="Times New Roman"/>
          <w:b/>
          <w:i/>
        </w:rPr>
        <w:tab/>
        <w:t>8 óra/8 óra</w:t>
      </w:r>
    </w:p>
    <w:p w14:paraId="28A17395" w14:textId="77777777" w:rsidR="00C53E01" w:rsidRPr="00C222A9" w:rsidRDefault="00C53E01" w:rsidP="00C53E01">
      <w:pPr>
        <w:spacing w:after="0"/>
        <w:ind w:left="851"/>
        <w:rPr>
          <w:rFonts w:cs="Times New Roman"/>
        </w:rPr>
      </w:pPr>
      <w:r w:rsidRPr="00C222A9">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54DBF006" w14:textId="77777777" w:rsidR="00C53E01" w:rsidRPr="00C222A9" w:rsidRDefault="00C53E01" w:rsidP="00C53E01">
      <w:pPr>
        <w:spacing w:after="0"/>
        <w:ind w:left="851"/>
        <w:rPr>
          <w:rFonts w:cs="Times New Roman"/>
        </w:rPr>
      </w:pPr>
      <w:r w:rsidRPr="00C222A9">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1493E84E" w14:textId="77777777" w:rsidR="00C53E01" w:rsidRPr="00C222A9" w:rsidRDefault="00C53E01" w:rsidP="00C53E01">
      <w:pPr>
        <w:tabs>
          <w:tab w:val="left" w:pos="1418"/>
          <w:tab w:val="right" w:pos="9072"/>
        </w:tabs>
        <w:spacing w:after="0"/>
        <w:ind w:left="851"/>
        <w:rPr>
          <w:rFonts w:cs="Times New Roman"/>
        </w:rPr>
      </w:pPr>
    </w:p>
    <w:p w14:paraId="0943AED0" w14:textId="77777777" w:rsidR="00C53E01" w:rsidRPr="00C222A9" w:rsidRDefault="00C53E01"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i/>
        </w:rPr>
        <w:t>Nyelvtani rendszerezés 2</w:t>
      </w:r>
      <w:r w:rsidRPr="00C222A9">
        <w:rPr>
          <w:rFonts w:cs="Times New Roman"/>
          <w:b/>
          <w:i/>
        </w:rPr>
        <w:tab/>
        <w:t>8 óra/8 óra</w:t>
      </w:r>
    </w:p>
    <w:p w14:paraId="04961711" w14:textId="77777777" w:rsidR="00C53E01" w:rsidRPr="00C222A9" w:rsidRDefault="00C53E01" w:rsidP="00C53E01">
      <w:pPr>
        <w:spacing w:after="0"/>
        <w:ind w:left="851"/>
        <w:rPr>
          <w:rFonts w:cs="Times New Roman"/>
        </w:rPr>
      </w:pPr>
      <w:r w:rsidRPr="00C222A9">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w:t>
      </w:r>
      <w:r w:rsidRPr="00C222A9">
        <w:rPr>
          <w:rFonts w:cs="Times New Roman"/>
        </w:rPr>
        <w:lastRenderedPageBreak/>
        <w:t>állásinterjún elhangozott kérdésekre relevánsan tudjon felelni, illetve képes legyen tájékozódni a munkakörülményekről és lehetőségekről.</w:t>
      </w:r>
    </w:p>
    <w:p w14:paraId="0CFF8ED1" w14:textId="77777777" w:rsidR="00C53E01" w:rsidRPr="00C222A9" w:rsidRDefault="00C53E01" w:rsidP="00C53E01">
      <w:pPr>
        <w:tabs>
          <w:tab w:val="left" w:pos="1418"/>
          <w:tab w:val="right" w:pos="9072"/>
        </w:tabs>
        <w:spacing w:after="0"/>
        <w:ind w:left="851"/>
        <w:rPr>
          <w:rFonts w:cs="Times New Roman"/>
        </w:rPr>
      </w:pPr>
    </w:p>
    <w:p w14:paraId="43169EC6" w14:textId="3B118EB7" w:rsidR="00C53E01" w:rsidRPr="00C222A9" w:rsidRDefault="002029DD" w:rsidP="00C53E01">
      <w:pPr>
        <w:pStyle w:val="Listaszerbekezds"/>
        <w:numPr>
          <w:ilvl w:val="2"/>
          <w:numId w:val="8"/>
        </w:numPr>
        <w:tabs>
          <w:tab w:val="left" w:pos="1701"/>
          <w:tab w:val="right" w:pos="9072"/>
        </w:tabs>
        <w:spacing w:after="0"/>
        <w:ind w:left="993" w:hanging="426"/>
        <w:rPr>
          <w:rFonts w:cs="Times New Roman"/>
          <w:b/>
          <w:i/>
        </w:rPr>
      </w:pPr>
      <w:r>
        <w:rPr>
          <w:rFonts w:cs="Times New Roman"/>
          <w:b/>
          <w:i/>
        </w:rPr>
        <w:t>Nyelvi készségfejlesztés</w:t>
      </w:r>
      <w:r>
        <w:rPr>
          <w:rFonts w:cs="Times New Roman"/>
          <w:b/>
          <w:i/>
        </w:rPr>
        <w:tab/>
        <w:t>22 óra/22</w:t>
      </w:r>
      <w:r w:rsidR="00C53E01" w:rsidRPr="00C222A9">
        <w:rPr>
          <w:rFonts w:cs="Times New Roman"/>
          <w:b/>
          <w:i/>
        </w:rPr>
        <w:t xml:space="preserve"> óra</w:t>
      </w:r>
    </w:p>
    <w:p w14:paraId="55D5EA45" w14:textId="77777777" w:rsidR="00C53E01" w:rsidRPr="00C222A9" w:rsidRDefault="00C53E01" w:rsidP="00C53E01">
      <w:pPr>
        <w:spacing w:after="0"/>
        <w:ind w:left="851"/>
        <w:rPr>
          <w:rFonts w:cs="Times New Roman"/>
        </w:rPr>
      </w:pPr>
      <w:r w:rsidRPr="00C222A9">
        <w:rPr>
          <w:rFonts w:cs="Times New Roman"/>
        </w:rPr>
        <w:t>(Az induktív nyelvtanulási képesség és az idegen nyelvi asszociatív memória fejlesztése fonetikai készségfejlesztéssel kiegészítve)</w:t>
      </w:r>
    </w:p>
    <w:p w14:paraId="0A8938D4" w14:textId="77777777" w:rsidR="00C53E01" w:rsidRPr="00C222A9" w:rsidRDefault="00C53E01" w:rsidP="00C53E01">
      <w:pPr>
        <w:spacing w:after="0"/>
        <w:ind w:left="851"/>
        <w:rPr>
          <w:rFonts w:cs="Times New Roman"/>
        </w:rPr>
      </w:pPr>
    </w:p>
    <w:p w14:paraId="4D55D5BC" w14:textId="77777777" w:rsidR="00C53E01" w:rsidRPr="00C222A9" w:rsidRDefault="00C53E01" w:rsidP="00C53E01">
      <w:pPr>
        <w:spacing w:after="0"/>
        <w:ind w:left="851"/>
        <w:rPr>
          <w:rFonts w:cs="Times New Roman"/>
        </w:rPr>
      </w:pPr>
      <w:r w:rsidRPr="00C222A9">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70F57A64" w14:textId="77777777" w:rsidR="00C53E01" w:rsidRPr="00C222A9" w:rsidRDefault="00C53E01" w:rsidP="00C53E01">
      <w:pPr>
        <w:spacing w:after="0"/>
        <w:ind w:left="851"/>
        <w:rPr>
          <w:rFonts w:cs="Times New Roman"/>
        </w:rPr>
      </w:pPr>
      <w:r w:rsidRPr="00C222A9">
        <w:rPr>
          <w:rFonts w:cs="Times New Roman"/>
        </w:rPr>
        <w:t>Az elsajátítandó témakörök:</w:t>
      </w:r>
    </w:p>
    <w:p w14:paraId="14653A27" w14:textId="77777777" w:rsidR="00C53E01" w:rsidRPr="00C222A9" w:rsidRDefault="00C53E01" w:rsidP="00C53E01">
      <w:pPr>
        <w:spacing w:after="0"/>
        <w:ind w:left="851"/>
        <w:rPr>
          <w:rFonts w:cs="Times New Roman"/>
        </w:rPr>
      </w:pPr>
      <w:r w:rsidRPr="00C222A9">
        <w:rPr>
          <w:rFonts w:cs="Times New Roman"/>
        </w:rPr>
        <w:t>-</w:t>
      </w:r>
      <w:r w:rsidRPr="00C222A9">
        <w:rPr>
          <w:rFonts w:cs="Times New Roman"/>
        </w:rPr>
        <w:tab/>
        <w:t>személyes bemutatkozás</w:t>
      </w:r>
    </w:p>
    <w:p w14:paraId="0A74AC55" w14:textId="77777777" w:rsidR="00C53E01" w:rsidRPr="00C222A9" w:rsidRDefault="00C53E01" w:rsidP="00C53E01">
      <w:pPr>
        <w:spacing w:after="0"/>
        <w:ind w:left="851"/>
        <w:rPr>
          <w:rFonts w:cs="Times New Roman"/>
        </w:rPr>
      </w:pPr>
      <w:r w:rsidRPr="00C222A9">
        <w:rPr>
          <w:rFonts w:cs="Times New Roman"/>
        </w:rPr>
        <w:t>-</w:t>
      </w:r>
      <w:r w:rsidRPr="00C222A9">
        <w:rPr>
          <w:rFonts w:cs="Times New Roman"/>
        </w:rPr>
        <w:tab/>
        <w:t>a munka világa</w:t>
      </w:r>
    </w:p>
    <w:p w14:paraId="3903FB44" w14:textId="77777777" w:rsidR="00C53E01" w:rsidRPr="00C222A9" w:rsidRDefault="00C53E01" w:rsidP="00C53E01">
      <w:pPr>
        <w:spacing w:after="0"/>
        <w:ind w:left="851"/>
        <w:rPr>
          <w:rFonts w:cs="Times New Roman"/>
        </w:rPr>
      </w:pPr>
      <w:r w:rsidRPr="00C222A9">
        <w:rPr>
          <w:rFonts w:cs="Times New Roman"/>
        </w:rPr>
        <w:t>-</w:t>
      </w:r>
      <w:r w:rsidRPr="00C222A9">
        <w:rPr>
          <w:rFonts w:cs="Times New Roman"/>
        </w:rPr>
        <w:tab/>
        <w:t>napi tevékenységek, aktivitás</w:t>
      </w:r>
    </w:p>
    <w:p w14:paraId="68CB36FE" w14:textId="77777777" w:rsidR="00C53E01" w:rsidRPr="00C222A9" w:rsidRDefault="00C53E01" w:rsidP="00C53E01">
      <w:pPr>
        <w:spacing w:after="0"/>
        <w:ind w:left="851"/>
        <w:rPr>
          <w:rFonts w:cs="Times New Roman"/>
        </w:rPr>
      </w:pPr>
      <w:r w:rsidRPr="00C222A9">
        <w:rPr>
          <w:rFonts w:cs="Times New Roman"/>
        </w:rPr>
        <w:t>-</w:t>
      </w:r>
      <w:r w:rsidRPr="00C222A9">
        <w:rPr>
          <w:rFonts w:cs="Times New Roman"/>
        </w:rPr>
        <w:tab/>
        <w:t>lakás, ház</w:t>
      </w:r>
    </w:p>
    <w:p w14:paraId="57099F90" w14:textId="77777777" w:rsidR="00C53E01" w:rsidRPr="00C222A9" w:rsidRDefault="00C53E01" w:rsidP="00C53E01">
      <w:pPr>
        <w:spacing w:after="0"/>
        <w:ind w:left="851"/>
        <w:rPr>
          <w:rFonts w:cs="Times New Roman"/>
        </w:rPr>
      </w:pPr>
      <w:r w:rsidRPr="00C222A9">
        <w:rPr>
          <w:rFonts w:cs="Times New Roman"/>
        </w:rPr>
        <w:t>-</w:t>
      </w:r>
      <w:r w:rsidRPr="00C222A9">
        <w:rPr>
          <w:rFonts w:cs="Times New Roman"/>
        </w:rPr>
        <w:tab/>
        <w:t xml:space="preserve">utazás, </w:t>
      </w:r>
    </w:p>
    <w:p w14:paraId="273B49BB" w14:textId="77777777" w:rsidR="00C53E01" w:rsidRPr="00C222A9" w:rsidRDefault="00C53E01" w:rsidP="00C53E01">
      <w:pPr>
        <w:spacing w:after="0"/>
        <w:ind w:left="851"/>
        <w:rPr>
          <w:rFonts w:cs="Times New Roman"/>
        </w:rPr>
      </w:pPr>
      <w:r w:rsidRPr="00C222A9">
        <w:rPr>
          <w:rFonts w:cs="Times New Roman"/>
        </w:rPr>
        <w:t>-</w:t>
      </w:r>
      <w:r w:rsidRPr="00C222A9">
        <w:rPr>
          <w:rFonts w:cs="Times New Roman"/>
        </w:rPr>
        <w:tab/>
        <w:t xml:space="preserve">étkezés  </w:t>
      </w:r>
    </w:p>
    <w:p w14:paraId="28884C6C" w14:textId="77777777" w:rsidR="00C53E01" w:rsidRPr="00C222A9" w:rsidRDefault="00C53E01" w:rsidP="00C53E01">
      <w:pPr>
        <w:spacing w:after="0"/>
        <w:ind w:left="851"/>
        <w:rPr>
          <w:rFonts w:cs="Times New Roman"/>
        </w:rPr>
      </w:pPr>
      <w:r w:rsidRPr="00C222A9">
        <w:rPr>
          <w:rFonts w:cs="Times New Roman"/>
        </w:rPr>
        <w:t>Ezen a témakörön keresztül valósul meg a fonetikai dekódolási képességfejlesztés is, amely során a célnyelv legfontosabb fonetikai szabályaival ismerkedik meg a nyelvtanuló.</w:t>
      </w:r>
    </w:p>
    <w:p w14:paraId="0FE89BA3" w14:textId="77777777" w:rsidR="00C53E01" w:rsidRPr="00C222A9" w:rsidRDefault="00C53E01" w:rsidP="00C53E01">
      <w:pPr>
        <w:tabs>
          <w:tab w:val="left" w:pos="1418"/>
          <w:tab w:val="right" w:pos="9072"/>
        </w:tabs>
        <w:spacing w:after="0"/>
        <w:ind w:left="851"/>
        <w:rPr>
          <w:rFonts w:cs="Times New Roman"/>
        </w:rPr>
      </w:pPr>
    </w:p>
    <w:p w14:paraId="69A76BDE" w14:textId="77777777" w:rsidR="00C53E01" w:rsidRPr="00C222A9" w:rsidRDefault="00C53E01"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i/>
        </w:rPr>
        <w:t>Munkavállalói szókincs</w:t>
      </w:r>
      <w:r w:rsidRPr="00C222A9">
        <w:rPr>
          <w:rFonts w:cs="Times New Roman"/>
          <w:b/>
          <w:i/>
        </w:rPr>
        <w:tab/>
        <w:t>24 óra/24 óra</w:t>
      </w:r>
    </w:p>
    <w:p w14:paraId="56E21191" w14:textId="77777777" w:rsidR="00C53E01" w:rsidRPr="00C222A9" w:rsidRDefault="00C53E01" w:rsidP="00C53E01">
      <w:pPr>
        <w:spacing w:after="0"/>
        <w:ind w:left="851"/>
        <w:rPr>
          <w:rFonts w:cs="Times New Roman"/>
        </w:rPr>
      </w:pPr>
      <w:r w:rsidRPr="00C222A9">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39C8D36C" w14:textId="77777777" w:rsidR="00C53E01" w:rsidRPr="00C222A9" w:rsidRDefault="00C53E01" w:rsidP="00C53E01">
      <w:pPr>
        <w:tabs>
          <w:tab w:val="left" w:pos="1418"/>
          <w:tab w:val="right" w:pos="9072"/>
        </w:tabs>
        <w:spacing w:after="0"/>
        <w:ind w:left="851"/>
        <w:rPr>
          <w:rFonts w:cs="Times New Roman"/>
        </w:rPr>
      </w:pPr>
    </w:p>
    <w:p w14:paraId="6863B7B7"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A képzés javasolt helyszíne (ajánlás)</w:t>
      </w:r>
    </w:p>
    <w:p w14:paraId="548BCD62" w14:textId="77777777" w:rsidR="00C53E01" w:rsidRPr="00C222A9" w:rsidRDefault="00C53E01" w:rsidP="00C53E01">
      <w:pPr>
        <w:spacing w:after="0"/>
        <w:ind w:left="426"/>
        <w:rPr>
          <w:rFonts w:cs="Times New Roman"/>
        </w:rPr>
      </w:pPr>
      <w:r w:rsidRPr="00C222A9">
        <w:rPr>
          <w:rFonts w:cs="Times New Roman"/>
        </w:rPr>
        <w:t>Az órák kb. 50%-</w:t>
      </w:r>
      <w:proofErr w:type="gramStart"/>
      <w:r w:rsidRPr="00C222A9">
        <w:rPr>
          <w:rFonts w:cs="Times New Roman"/>
        </w:rPr>
        <w:t>a</w:t>
      </w:r>
      <w:proofErr w:type="gramEnd"/>
      <w:r w:rsidRPr="00C222A9">
        <w:rPr>
          <w:rFonts w:cs="Times New Roman"/>
        </w:rPr>
        <w:t xml:space="preserve"> egyszerű tanteremben történjen, egy másik fele pedig számítógépes tanterem, hiszen az oktatás egy jelentős részben digitális tananyag által támogatott formában zajlik.</w:t>
      </w:r>
    </w:p>
    <w:p w14:paraId="125303A4" w14:textId="77777777" w:rsidR="00C53E01" w:rsidRPr="00C222A9" w:rsidRDefault="00C53E01" w:rsidP="00C53E01">
      <w:pPr>
        <w:spacing w:after="0"/>
        <w:ind w:left="426"/>
        <w:rPr>
          <w:rFonts w:cs="Times New Roman"/>
        </w:rPr>
      </w:pPr>
    </w:p>
    <w:p w14:paraId="15BF78A8"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lastRenderedPageBreak/>
        <w:t>A tantárgy elsajátítása során alkalmazható sajátos módszerek, tanulói tevékenységformák (ajánlás)</w:t>
      </w:r>
    </w:p>
    <w:p w14:paraId="6D8482D8" w14:textId="77777777" w:rsidR="00C53E01" w:rsidRPr="00C222A9" w:rsidRDefault="00C53E01" w:rsidP="00C53E01">
      <w:pPr>
        <w:spacing w:after="0"/>
        <w:ind w:left="426"/>
        <w:rPr>
          <w:rFonts w:cs="Times New Roman"/>
        </w:rPr>
      </w:pPr>
    </w:p>
    <w:p w14:paraId="0F9C930E" w14:textId="77777777" w:rsidR="00C53E01" w:rsidRPr="00C222A9" w:rsidRDefault="00C53E01" w:rsidP="00C53E01">
      <w:pPr>
        <w:spacing w:after="0"/>
        <w:ind w:left="426"/>
        <w:rPr>
          <w:rFonts w:cs="Times New Roman"/>
          <w:i/>
        </w:rPr>
      </w:pPr>
      <w:r w:rsidRPr="00C222A9">
        <w:rPr>
          <w:rFonts w:cs="Times New Roman"/>
          <w:i/>
        </w:rPr>
        <w:t>A tananyag kb. fele digitális tartalmú oktatási anyag, így speciálisak mind a módszerek, mind pedig a tanulói tevékenységformák.</w:t>
      </w:r>
    </w:p>
    <w:p w14:paraId="04C239DC" w14:textId="77777777" w:rsidR="00C53E01" w:rsidRPr="00C222A9" w:rsidRDefault="00C53E01" w:rsidP="00C53E01">
      <w:pPr>
        <w:spacing w:after="0"/>
        <w:ind w:left="426"/>
        <w:rPr>
          <w:rFonts w:cs="Times New Roman"/>
        </w:rPr>
      </w:pPr>
    </w:p>
    <w:p w14:paraId="2A32621F" w14:textId="77777777" w:rsidR="00C53E01" w:rsidRPr="00C222A9" w:rsidRDefault="00C53E01" w:rsidP="00C53E01">
      <w:pPr>
        <w:spacing w:after="0"/>
        <w:ind w:left="426"/>
        <w:rPr>
          <w:rFonts w:cs="Times New Roman"/>
        </w:rPr>
      </w:pPr>
    </w:p>
    <w:p w14:paraId="69EB17C0" w14:textId="77777777" w:rsidR="00C53E01" w:rsidRPr="00C222A9" w:rsidRDefault="00C53E01" w:rsidP="00C53E01">
      <w:pPr>
        <w:pStyle w:val="Listaszerbekezds"/>
        <w:numPr>
          <w:ilvl w:val="2"/>
          <w:numId w:val="8"/>
        </w:numPr>
        <w:spacing w:after="0"/>
        <w:rPr>
          <w:rFonts w:cs="Times New Roman"/>
          <w:b/>
        </w:rPr>
      </w:pPr>
      <w:r w:rsidRPr="00C222A9">
        <w:rPr>
          <w:rFonts w:cs="Times New Roman"/>
          <w:b/>
        </w:rPr>
        <w:t>A tantárgy elsajátítása során alkalmazható sajátos módszerek (ajánlás)</w:t>
      </w:r>
    </w:p>
    <w:p w14:paraId="7AFB0E71" w14:textId="77777777" w:rsidR="00C53E01" w:rsidRPr="00C222A9"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222A9" w14:paraId="26866936" w14:textId="77777777" w:rsidTr="004A436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C660242"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0716589"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950FE27"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32FFA7"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C53E01" w:rsidRPr="00C222A9" w14:paraId="2E12DD02" w14:textId="77777777" w:rsidTr="004A436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D7EF14C" w14:textId="77777777" w:rsidR="00C53E01" w:rsidRPr="00C222A9" w:rsidRDefault="00C53E01" w:rsidP="004A436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9FB9852" w14:textId="77777777" w:rsidR="00C53E01" w:rsidRPr="00C222A9" w:rsidRDefault="00C53E01" w:rsidP="004A436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40F65F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DC7AF4F"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09D7031"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2E609CD" w14:textId="77777777" w:rsidR="00C53E01" w:rsidRPr="00C222A9" w:rsidRDefault="00C53E01" w:rsidP="004A4365">
            <w:pPr>
              <w:spacing w:after="0"/>
              <w:jc w:val="left"/>
              <w:rPr>
                <w:rFonts w:eastAsia="Times New Roman" w:cs="Times New Roman"/>
                <w:color w:val="000000"/>
                <w:sz w:val="20"/>
                <w:szCs w:val="20"/>
                <w:lang w:eastAsia="hu-HU"/>
              </w:rPr>
            </w:pPr>
          </w:p>
        </w:tc>
      </w:tr>
      <w:tr w:rsidR="00C53E01" w:rsidRPr="00C222A9" w14:paraId="3294DD20" w14:textId="77777777" w:rsidTr="004A43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4B55FE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D2D1A60"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659BF93"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C17370D"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1A7E6F6"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1541ACD"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1F8C5DD8" w14:textId="77777777" w:rsidTr="004A43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3F3F1E0"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092E705"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6EB57554"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2631D27"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F62262D"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35F715A"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300A083B" w14:textId="77777777" w:rsidTr="004A43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6F8DA45"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3DA68BF"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1CF165DE"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3DDC080"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D2ED9F3"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96C050A"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0FD7C6C6" w14:textId="77777777" w:rsidTr="004A43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BEA90BC"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0BF32D8"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20E6B4E"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E3732D9"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6A6B2C9"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4258E7A"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0AE7A7C7" w14:textId="77777777" w:rsidTr="004A43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3F15559"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3C6412BF"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662FF3F0"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8AE3420"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E1285B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7A0B25F"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38265395" w14:textId="77777777" w:rsidTr="004A43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1C38C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79BB5966"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23618AED"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01B7D16"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99AB0C6"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7C7877"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20B22E8E" w14:textId="77777777" w:rsidTr="004A43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16159C4"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EBD777C"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459DD49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2F1B17F"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D332CA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F44E280"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66A0F202" w14:textId="77777777" w:rsidTr="004A43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EB0C032"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0DCA2A5D"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1FC7F05A"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45C79DF"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ABC3D4B"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2886BEC"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39C281BB" w14:textId="77777777" w:rsidTr="004A43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771162F"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586CF2A6"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66A5A185"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B3255A3"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50C44C0"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2B66160"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2480E931" w14:textId="77777777" w:rsidTr="004A4365">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5F7C550"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3D597ADC"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14:paraId="2CCB19DF"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6AC5296"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BE8FE6A"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74EBA5"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007EC4E3" w14:textId="77777777" w:rsidR="00C53E01" w:rsidRPr="00C222A9" w:rsidRDefault="00C53E01" w:rsidP="00C53E01">
      <w:pPr>
        <w:spacing w:after="0"/>
        <w:ind w:left="426"/>
        <w:rPr>
          <w:rFonts w:cs="Times New Roman"/>
        </w:rPr>
      </w:pPr>
    </w:p>
    <w:p w14:paraId="1A53E1E7" w14:textId="77777777" w:rsidR="00C53E01" w:rsidRPr="00C222A9" w:rsidRDefault="00C53E01" w:rsidP="00C53E01">
      <w:pPr>
        <w:spacing w:after="0"/>
        <w:ind w:left="426"/>
        <w:rPr>
          <w:rFonts w:cs="Times New Roman"/>
        </w:rPr>
      </w:pPr>
    </w:p>
    <w:p w14:paraId="1F0E1F8E" w14:textId="77777777" w:rsidR="00C53E01" w:rsidRPr="00C222A9" w:rsidRDefault="00C53E01" w:rsidP="00C53E01">
      <w:pPr>
        <w:pStyle w:val="Listaszerbekezds"/>
        <w:numPr>
          <w:ilvl w:val="2"/>
          <w:numId w:val="8"/>
        </w:numPr>
        <w:spacing w:after="0"/>
        <w:rPr>
          <w:rFonts w:cs="Times New Roman"/>
          <w:b/>
        </w:rPr>
      </w:pPr>
      <w:r w:rsidRPr="00C222A9">
        <w:rPr>
          <w:rFonts w:cs="Times New Roman"/>
          <w:b/>
        </w:rPr>
        <w:t>A tantárgy elsajátítása során alkalmazható tanulói tevékenységformák (ajánlás)</w:t>
      </w:r>
    </w:p>
    <w:p w14:paraId="7BDD583F" w14:textId="77777777" w:rsidR="00C53E01" w:rsidRPr="00C222A9"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222A9" w14:paraId="492B139C" w14:textId="77777777" w:rsidTr="004A436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8F604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86DA843"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1DCE0CA"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1A8860A"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C53E01" w:rsidRPr="00C222A9" w14:paraId="3F318EE0" w14:textId="77777777" w:rsidTr="004A436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49C29AE" w14:textId="77777777" w:rsidR="00C53E01" w:rsidRPr="00C222A9" w:rsidRDefault="00C53E01" w:rsidP="004A436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5F7C22A" w14:textId="77777777" w:rsidR="00C53E01" w:rsidRPr="00C222A9" w:rsidRDefault="00C53E01" w:rsidP="004A436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CE0A9D0"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1DF6142"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1A312DE"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817AC15" w14:textId="77777777" w:rsidR="00C53E01" w:rsidRPr="00C222A9" w:rsidRDefault="00C53E01" w:rsidP="004A4365">
            <w:pPr>
              <w:spacing w:after="0"/>
              <w:jc w:val="left"/>
              <w:rPr>
                <w:rFonts w:eastAsia="Times New Roman" w:cs="Times New Roman"/>
                <w:color w:val="000000"/>
                <w:sz w:val="20"/>
                <w:szCs w:val="20"/>
                <w:lang w:eastAsia="hu-HU"/>
              </w:rPr>
            </w:pPr>
          </w:p>
        </w:tc>
      </w:tr>
      <w:tr w:rsidR="00C53E01" w:rsidRPr="00C222A9" w14:paraId="51445D64" w14:textId="77777777" w:rsidTr="004A43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B42FAEB"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3A0F785"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 feldolgozó tevékenységek</w:t>
            </w:r>
          </w:p>
        </w:tc>
      </w:tr>
      <w:tr w:rsidR="00C53E01" w:rsidRPr="00C222A9" w14:paraId="4C724055" w14:textId="77777777" w:rsidTr="004A43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BFA862"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41AB9663"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EB5252F"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607862"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F70844"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904E92C"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73D82144" w14:textId="77777777" w:rsidTr="004A43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1AE6C0"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11346D7"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B917FF2"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E63896"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15ABE2"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6FCB53"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75C12A63" w14:textId="77777777" w:rsidTr="004A43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81201E"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5BA06D4"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CA4A405"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3525B6"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F4A56A"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C7A955F"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48B2A4BD" w14:textId="77777777" w:rsidTr="004A43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83FFBE"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8F6E586"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2D04D27"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2C943A"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3F64B6"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C078CD4"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45AE3EF9" w14:textId="77777777" w:rsidTr="004A43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66CD17"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6AD6AA71"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855AF01"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27A03E"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3B2D0E"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3C7DAD"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18B59D0D" w14:textId="77777777" w:rsidTr="004A43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B2AA3A"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9394FC3"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6B59366"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EE4ACA9"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C0ABEF"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90AFD1"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6E2A1A2E" w14:textId="77777777" w:rsidTr="004A43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A56B113"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AD3E5F7"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Ismeretalkalmazási gyakorló tevékenységek, feladatok</w:t>
            </w:r>
          </w:p>
        </w:tc>
      </w:tr>
      <w:tr w:rsidR="00C53E01" w:rsidRPr="00C222A9" w14:paraId="43C6635F" w14:textId="77777777" w:rsidTr="004A43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3B54AA"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5F2BE4A2"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14:paraId="31EF03C1"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6FC1FB"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717CE0"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FD043D1"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555C5923" w14:textId="77777777" w:rsidTr="004A43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DF0110"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2389C95"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50DBA47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416D1C"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0389AA"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C504F7"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2195F1D5" w14:textId="77777777" w:rsidTr="004A43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2D472A6"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3B3F2977"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012687EF"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399D2A"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4F16B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277A91"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3B012ACC" w14:textId="77777777" w:rsidTr="004A43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06B341A"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BBA7400"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Komplex információk körében</w:t>
            </w:r>
          </w:p>
        </w:tc>
      </w:tr>
      <w:tr w:rsidR="00C53E01" w:rsidRPr="00C222A9" w14:paraId="44F8B343" w14:textId="77777777" w:rsidTr="004A43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D3A542"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7077A3F3"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38D98C5A"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EA21E7"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3602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12C8BB7"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68EFA555" w14:textId="77777777" w:rsidTr="004A43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401EBA2"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8B9549C"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Csoportos munkaformák körében</w:t>
            </w:r>
          </w:p>
        </w:tc>
      </w:tr>
      <w:tr w:rsidR="00C53E01" w:rsidRPr="00C222A9" w14:paraId="295244FE" w14:textId="77777777" w:rsidTr="004A43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CA6A4B7"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009DD78"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0582080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7AE0AA"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09B7B8"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8D9DF25"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41561CBC" w14:textId="77777777" w:rsidTr="004A43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2D80BD"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70B0C2E6"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4831F581"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A42AC2"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09269A"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1A986B"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53E01" w:rsidRPr="00C222A9" w14:paraId="33E5C543" w14:textId="77777777" w:rsidTr="004A43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99264D"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515F0ED2"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46C866A1"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160E40"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2D65F9" w14:textId="77777777" w:rsidR="00C53E01" w:rsidRPr="00C222A9" w:rsidRDefault="00C53E01" w:rsidP="004A4365">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6ADC830" w14:textId="77777777" w:rsidR="00C53E01" w:rsidRPr="00C222A9" w:rsidRDefault="00C53E01" w:rsidP="004A4365">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10CD5D6E" w14:textId="77777777" w:rsidR="00C53E01" w:rsidRPr="00C222A9" w:rsidRDefault="00C53E01" w:rsidP="00C53E01">
      <w:pPr>
        <w:spacing w:after="0"/>
        <w:ind w:left="426"/>
        <w:rPr>
          <w:rFonts w:cs="Times New Roman"/>
        </w:rPr>
      </w:pPr>
    </w:p>
    <w:p w14:paraId="31860061" w14:textId="77777777" w:rsidR="00C53E01" w:rsidRPr="00C222A9" w:rsidRDefault="00C53E01" w:rsidP="00C53E01">
      <w:pPr>
        <w:spacing w:after="0"/>
        <w:ind w:left="426"/>
        <w:rPr>
          <w:rFonts w:cs="Times New Roman"/>
        </w:rPr>
      </w:pPr>
    </w:p>
    <w:p w14:paraId="7CC964A6"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A tantárgy értékelésének módja</w:t>
      </w:r>
    </w:p>
    <w:p w14:paraId="55272538" w14:textId="77777777" w:rsidR="00C53E01" w:rsidRPr="00C222A9" w:rsidRDefault="00C53E01" w:rsidP="00C53E01">
      <w:pPr>
        <w:spacing w:after="0"/>
        <w:ind w:left="426"/>
        <w:rPr>
          <w:rFonts w:cs="Times New Roman"/>
        </w:rPr>
      </w:pPr>
      <w:r w:rsidRPr="00C222A9">
        <w:rPr>
          <w:rFonts w:cs="Times New Roman"/>
        </w:rPr>
        <w:t>A nemzeti köznevelésről szóló 2011. évi CXC. törvény. 54. § (2) a) pontja szerinti értékeléssel.</w:t>
      </w:r>
    </w:p>
    <w:p w14:paraId="59CBCB5B" w14:textId="77777777" w:rsidR="00C53E01" w:rsidRPr="00C222A9" w:rsidRDefault="00C53E01" w:rsidP="00C53E01">
      <w:pPr>
        <w:spacing w:after="0"/>
        <w:ind w:left="426"/>
        <w:rPr>
          <w:rFonts w:cs="Times New Roman"/>
        </w:rPr>
      </w:pPr>
    </w:p>
    <w:p w14:paraId="7A453F1E" w14:textId="77777777" w:rsidR="00C53E01" w:rsidRPr="00C222A9" w:rsidRDefault="00C53E01" w:rsidP="00C53E01">
      <w:pPr>
        <w:spacing w:after="0"/>
        <w:rPr>
          <w:rFonts w:cs="Times New Roman"/>
        </w:rPr>
      </w:pPr>
    </w:p>
    <w:p w14:paraId="4D9352AA" w14:textId="77777777" w:rsidR="00C53E01" w:rsidRPr="00C222A9" w:rsidRDefault="00C53E01" w:rsidP="00C53E01">
      <w:pPr>
        <w:spacing w:after="200" w:line="276" w:lineRule="auto"/>
        <w:jc w:val="left"/>
        <w:rPr>
          <w:rFonts w:cs="Times New Roman"/>
        </w:rPr>
      </w:pPr>
      <w:r w:rsidRPr="00C222A9">
        <w:rPr>
          <w:rFonts w:cs="Times New Roman"/>
        </w:rPr>
        <w:br w:type="page"/>
      </w:r>
    </w:p>
    <w:p w14:paraId="27D72BD6" w14:textId="77777777" w:rsidR="00C53E01" w:rsidRPr="00C222A9" w:rsidRDefault="00C53E01" w:rsidP="00C53E01">
      <w:pPr>
        <w:rPr>
          <w:rFonts w:cs="Times New Roman"/>
        </w:rPr>
      </w:pPr>
    </w:p>
    <w:p w14:paraId="04B96FB0" w14:textId="77777777" w:rsidR="00C53E01" w:rsidRPr="00C222A9" w:rsidRDefault="00C53E01" w:rsidP="00C53E01">
      <w:pPr>
        <w:spacing w:before="2880"/>
        <w:jc w:val="center"/>
        <w:rPr>
          <w:rFonts w:cs="Times New Roman"/>
          <w:b/>
          <w:sz w:val="36"/>
        </w:rPr>
      </w:pPr>
      <w:r w:rsidRPr="00C222A9">
        <w:rPr>
          <w:rFonts w:cs="Times New Roman"/>
          <w:b/>
          <w:sz w:val="36"/>
        </w:rPr>
        <w:t>A</w:t>
      </w:r>
    </w:p>
    <w:p w14:paraId="58FE563A" w14:textId="56A8250E" w:rsidR="00C53E01" w:rsidRPr="00C222A9" w:rsidRDefault="00A50DE3" w:rsidP="00C53E01">
      <w:pPr>
        <w:spacing w:after="480"/>
        <w:jc w:val="center"/>
        <w:rPr>
          <w:rFonts w:cs="Times New Roman"/>
          <w:b/>
          <w:sz w:val="36"/>
        </w:rPr>
      </w:pPr>
      <w:r w:rsidRPr="00C222A9">
        <w:rPr>
          <w:rFonts w:cs="Times New Roman"/>
          <w:b/>
          <w:sz w:val="36"/>
          <w:highlight w:val="yellow"/>
        </w:rPr>
        <w:t>11500</w:t>
      </w:r>
      <w:r w:rsidR="00C53E01" w:rsidRPr="00C222A9">
        <w:rPr>
          <w:rFonts w:cs="Times New Roman"/>
          <w:b/>
          <w:sz w:val="36"/>
          <w:highlight w:val="yellow"/>
        </w:rPr>
        <w:t>-</w:t>
      </w:r>
      <w:r w:rsidR="00592006">
        <w:rPr>
          <w:rFonts w:cs="Times New Roman"/>
          <w:b/>
          <w:sz w:val="36"/>
        </w:rPr>
        <w:t>12</w:t>
      </w:r>
      <w:r w:rsidR="00C53E01" w:rsidRPr="00C222A9">
        <w:rPr>
          <w:rFonts w:cs="Times New Roman"/>
          <w:b/>
          <w:sz w:val="36"/>
        </w:rPr>
        <w:t xml:space="preserve"> azonosító számú</w:t>
      </w:r>
    </w:p>
    <w:p w14:paraId="303EDE1E" w14:textId="77777777" w:rsidR="00C53E01" w:rsidRPr="00C222A9" w:rsidRDefault="00A50DE3" w:rsidP="00C53E01">
      <w:pPr>
        <w:jc w:val="center"/>
        <w:rPr>
          <w:rFonts w:cs="Times New Roman"/>
          <w:b/>
          <w:sz w:val="36"/>
        </w:rPr>
      </w:pPr>
      <w:r w:rsidRPr="00C222A9">
        <w:rPr>
          <w:rFonts w:cs="Times New Roman"/>
          <w:b/>
          <w:sz w:val="36"/>
        </w:rPr>
        <w:t>Munkahelyi egészség és biztonság</w:t>
      </w:r>
    </w:p>
    <w:p w14:paraId="76DBDFB7" w14:textId="77777777" w:rsidR="00C53E01" w:rsidRPr="00C222A9" w:rsidRDefault="00C53E01" w:rsidP="00C53E01">
      <w:pPr>
        <w:jc w:val="center"/>
        <w:rPr>
          <w:rFonts w:cs="Times New Roman"/>
          <w:b/>
          <w:sz w:val="36"/>
        </w:rPr>
      </w:pPr>
      <w:proofErr w:type="gramStart"/>
      <w:r w:rsidRPr="00C222A9">
        <w:rPr>
          <w:rFonts w:cs="Times New Roman"/>
          <w:b/>
          <w:sz w:val="36"/>
        </w:rPr>
        <w:t>megnevezésű</w:t>
      </w:r>
      <w:proofErr w:type="gramEnd"/>
    </w:p>
    <w:p w14:paraId="6C225FDF" w14:textId="77777777" w:rsidR="00C53E01" w:rsidRPr="00C222A9" w:rsidRDefault="00C53E01" w:rsidP="00C53E01">
      <w:pPr>
        <w:spacing w:before="480" w:after="480"/>
        <w:jc w:val="center"/>
        <w:rPr>
          <w:rFonts w:cs="Times New Roman"/>
          <w:b/>
          <w:sz w:val="36"/>
        </w:rPr>
      </w:pPr>
      <w:proofErr w:type="gramStart"/>
      <w:r w:rsidRPr="00C222A9">
        <w:rPr>
          <w:rFonts w:cs="Times New Roman"/>
          <w:b/>
          <w:sz w:val="36"/>
        </w:rPr>
        <w:t>szakmai</w:t>
      </w:r>
      <w:proofErr w:type="gramEnd"/>
      <w:r w:rsidRPr="00C222A9">
        <w:rPr>
          <w:rFonts w:cs="Times New Roman"/>
          <w:b/>
          <w:sz w:val="36"/>
        </w:rPr>
        <w:t xml:space="preserve"> követelménymodul</w:t>
      </w:r>
    </w:p>
    <w:p w14:paraId="7DC4D988" w14:textId="77777777" w:rsidR="00C53E01" w:rsidRPr="00C222A9" w:rsidRDefault="00C53E01" w:rsidP="00C53E01">
      <w:pPr>
        <w:jc w:val="center"/>
        <w:rPr>
          <w:rFonts w:cs="Times New Roman"/>
          <w:b/>
          <w:sz w:val="36"/>
        </w:rPr>
      </w:pPr>
      <w:proofErr w:type="gramStart"/>
      <w:r w:rsidRPr="00C222A9">
        <w:rPr>
          <w:rFonts w:cs="Times New Roman"/>
          <w:b/>
          <w:sz w:val="36"/>
        </w:rPr>
        <w:t>tantárgyai</w:t>
      </w:r>
      <w:proofErr w:type="gramEnd"/>
      <w:r w:rsidRPr="00C222A9">
        <w:rPr>
          <w:rFonts w:cs="Times New Roman"/>
          <w:b/>
          <w:sz w:val="36"/>
        </w:rPr>
        <w:t>, témakörei</w:t>
      </w:r>
    </w:p>
    <w:p w14:paraId="03DA296D" w14:textId="77777777" w:rsidR="00C53E01" w:rsidRPr="00C222A9" w:rsidRDefault="00C53E01" w:rsidP="00C53E01">
      <w:pPr>
        <w:spacing w:after="200" w:line="276" w:lineRule="auto"/>
        <w:jc w:val="left"/>
        <w:rPr>
          <w:rFonts w:cs="Times New Roman"/>
        </w:rPr>
      </w:pPr>
      <w:r w:rsidRPr="00C222A9">
        <w:rPr>
          <w:rFonts w:cs="Times New Roman"/>
        </w:rPr>
        <w:br w:type="page"/>
      </w:r>
    </w:p>
    <w:p w14:paraId="6373E72E" w14:textId="505F903F" w:rsidR="00C53E01" w:rsidRPr="00C222A9" w:rsidRDefault="00C53E01" w:rsidP="00C53E01">
      <w:pPr>
        <w:rPr>
          <w:rFonts w:cs="Times New Roman"/>
        </w:rPr>
      </w:pPr>
      <w:r w:rsidRPr="00C222A9">
        <w:rPr>
          <w:rFonts w:cs="Times New Roman"/>
        </w:rPr>
        <w:lastRenderedPageBreak/>
        <w:t xml:space="preserve">A </w:t>
      </w:r>
      <w:r w:rsidR="00DB2906">
        <w:rPr>
          <w:rFonts w:cs="Times New Roman"/>
        </w:rPr>
        <w:t>11500</w:t>
      </w:r>
      <w:r w:rsidRPr="00C222A9">
        <w:rPr>
          <w:rFonts w:cs="Times New Roman"/>
        </w:rPr>
        <w:t>-</w:t>
      </w:r>
      <w:r w:rsidR="00DB2906">
        <w:rPr>
          <w:rFonts w:cs="Times New Roman"/>
        </w:rPr>
        <w:t>12</w:t>
      </w:r>
      <w:r w:rsidRPr="00C222A9">
        <w:rPr>
          <w:rFonts w:cs="Times New Roman"/>
        </w:rPr>
        <w:t xml:space="preserve"> azonosító számú </w:t>
      </w:r>
      <w:r w:rsidR="00DB2906">
        <w:rPr>
          <w:rFonts w:cs="Times New Roman"/>
        </w:rPr>
        <w:t>Munkahelyi egészség és biztonság</w:t>
      </w:r>
      <w:r w:rsidRPr="00C222A9">
        <w:rPr>
          <w:rFonts w:cs="Times New Roman"/>
        </w:rPr>
        <w:t xml:space="preserve"> megnevezésű szakmai követelménymodulhoz tartozó tantárgyak és témakörök oktatása során fejlesztendő kompetenciák</w:t>
      </w:r>
    </w:p>
    <w:p w14:paraId="534A9888" w14:textId="6DF90EB9" w:rsidR="00EF76FA" w:rsidRPr="00C222A9" w:rsidRDefault="00EF76FA" w:rsidP="00C53E01">
      <w:pPr>
        <w:jc w:val="center"/>
        <w:rPr>
          <w:rFonts w:cs="Times New Roman"/>
        </w:rPr>
      </w:pPr>
    </w:p>
    <w:tbl>
      <w:tblPr>
        <w:tblW w:w="5640" w:type="dxa"/>
        <w:jc w:val="center"/>
        <w:tblCellMar>
          <w:left w:w="70" w:type="dxa"/>
          <w:right w:w="70" w:type="dxa"/>
        </w:tblCellMar>
        <w:tblLook w:val="04A0" w:firstRow="1" w:lastRow="0" w:firstColumn="1" w:lastColumn="0" w:noHBand="0" w:noVBand="1"/>
      </w:tblPr>
      <w:tblGrid>
        <w:gridCol w:w="4100"/>
        <w:gridCol w:w="1540"/>
      </w:tblGrid>
      <w:tr w:rsidR="00EF76FA" w:rsidRPr="00C222A9" w14:paraId="69087C00" w14:textId="77777777" w:rsidTr="00EF76FA">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FCA812E"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54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6CAB18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Munkahelyi egészség és biztonság</w:t>
            </w:r>
          </w:p>
        </w:tc>
      </w:tr>
      <w:tr w:rsidR="00EF76FA" w:rsidRPr="00C222A9" w14:paraId="193738C4" w14:textId="77777777" w:rsidTr="00EF76FA">
        <w:trPr>
          <w:trHeight w:val="300"/>
          <w:jc w:val="center"/>
        </w:trPr>
        <w:tc>
          <w:tcPr>
            <w:tcW w:w="56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89F98D"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FELADATOK</w:t>
            </w:r>
          </w:p>
        </w:tc>
      </w:tr>
      <w:tr w:rsidR="00EF76FA" w:rsidRPr="00C222A9" w14:paraId="3EFFB659"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68986EC"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Tudatosítja a munkahelyi egészség és biztonság jelentőségét</w:t>
            </w:r>
          </w:p>
        </w:tc>
        <w:tc>
          <w:tcPr>
            <w:tcW w:w="1540" w:type="dxa"/>
            <w:tcBorders>
              <w:top w:val="nil"/>
              <w:left w:val="nil"/>
              <w:bottom w:val="single" w:sz="4" w:space="0" w:color="auto"/>
              <w:right w:val="single" w:sz="4" w:space="0" w:color="auto"/>
            </w:tcBorders>
            <w:shd w:val="clear" w:color="auto" w:fill="auto"/>
            <w:noWrap/>
            <w:vAlign w:val="center"/>
            <w:hideMark/>
          </w:tcPr>
          <w:p w14:paraId="150A162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57145818"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3033D4F"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Betartja és betartatja a munkahelyekkel kapcsolatos munkavédelmi követelményeket</w:t>
            </w:r>
          </w:p>
        </w:tc>
        <w:tc>
          <w:tcPr>
            <w:tcW w:w="1540" w:type="dxa"/>
            <w:tcBorders>
              <w:top w:val="nil"/>
              <w:left w:val="nil"/>
              <w:bottom w:val="single" w:sz="4" w:space="0" w:color="auto"/>
              <w:right w:val="single" w:sz="4" w:space="0" w:color="auto"/>
            </w:tcBorders>
            <w:shd w:val="clear" w:color="auto" w:fill="auto"/>
            <w:noWrap/>
            <w:vAlign w:val="center"/>
            <w:hideMark/>
          </w:tcPr>
          <w:p w14:paraId="5E53FCC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742725FD" w14:textId="77777777" w:rsidTr="00EF76FA">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28484B5"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Betartja és betartatja a munkavégzés személyi és szervezési feltételeivel kapcsolatos munkavédelmi követelményeket</w:t>
            </w:r>
          </w:p>
        </w:tc>
        <w:tc>
          <w:tcPr>
            <w:tcW w:w="1540" w:type="dxa"/>
            <w:tcBorders>
              <w:top w:val="nil"/>
              <w:left w:val="nil"/>
              <w:bottom w:val="single" w:sz="4" w:space="0" w:color="auto"/>
              <w:right w:val="single" w:sz="4" w:space="0" w:color="auto"/>
            </w:tcBorders>
            <w:shd w:val="clear" w:color="auto" w:fill="auto"/>
            <w:noWrap/>
            <w:vAlign w:val="center"/>
            <w:hideMark/>
          </w:tcPr>
          <w:p w14:paraId="70E3F47C"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7C5E8963" w14:textId="77777777" w:rsidTr="00EF76FA">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CE95F50"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Betartja és betartatja a munkavégzés tárgyi feltételeivel kapcsolatos munkavédelmi követelményeket</w:t>
            </w:r>
          </w:p>
        </w:tc>
        <w:tc>
          <w:tcPr>
            <w:tcW w:w="1540" w:type="dxa"/>
            <w:tcBorders>
              <w:top w:val="nil"/>
              <w:left w:val="nil"/>
              <w:bottom w:val="single" w:sz="4" w:space="0" w:color="auto"/>
              <w:right w:val="single" w:sz="4" w:space="0" w:color="auto"/>
            </w:tcBorders>
            <w:shd w:val="clear" w:color="auto" w:fill="auto"/>
            <w:noWrap/>
            <w:vAlign w:val="center"/>
            <w:hideMark/>
          </w:tcPr>
          <w:p w14:paraId="3FFA320A"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2806F4DB" w14:textId="77777777" w:rsidTr="00EF76FA">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1C9A069"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munkavédelmi szakemberrel, munkavédelmi képviselővel együttműködve részt vesz a munkavédelmi feladatok ellátásában</w:t>
            </w:r>
          </w:p>
        </w:tc>
        <w:tc>
          <w:tcPr>
            <w:tcW w:w="1540" w:type="dxa"/>
            <w:tcBorders>
              <w:top w:val="nil"/>
              <w:left w:val="nil"/>
              <w:bottom w:val="single" w:sz="4" w:space="0" w:color="auto"/>
              <w:right w:val="single" w:sz="4" w:space="0" w:color="auto"/>
            </w:tcBorders>
            <w:shd w:val="clear" w:color="auto" w:fill="auto"/>
            <w:noWrap/>
            <w:vAlign w:val="center"/>
            <w:hideMark/>
          </w:tcPr>
          <w:p w14:paraId="3F1BC95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59817DD6" w14:textId="77777777" w:rsidTr="00EF76FA">
        <w:trPr>
          <w:trHeight w:val="300"/>
          <w:jc w:val="center"/>
        </w:trPr>
        <w:tc>
          <w:tcPr>
            <w:tcW w:w="56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EC3387"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ISMERETEK</w:t>
            </w:r>
          </w:p>
        </w:tc>
      </w:tr>
      <w:tr w:rsidR="00EF76FA" w:rsidRPr="00C222A9" w14:paraId="403A35B5"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7C552A2"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munkahelyi egészség és biztonság, mint érték</w:t>
            </w:r>
          </w:p>
        </w:tc>
        <w:tc>
          <w:tcPr>
            <w:tcW w:w="1540" w:type="dxa"/>
            <w:tcBorders>
              <w:top w:val="nil"/>
              <w:left w:val="nil"/>
              <w:bottom w:val="single" w:sz="4" w:space="0" w:color="auto"/>
              <w:right w:val="single" w:sz="4" w:space="0" w:color="auto"/>
            </w:tcBorders>
            <w:shd w:val="clear" w:color="auto" w:fill="auto"/>
            <w:noWrap/>
            <w:vAlign w:val="center"/>
            <w:hideMark/>
          </w:tcPr>
          <w:p w14:paraId="47FFED2A"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010BE362"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42B253E"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munkabalesetek és foglalkozási megbetegedések hátrányos következményei</w:t>
            </w:r>
          </w:p>
        </w:tc>
        <w:tc>
          <w:tcPr>
            <w:tcW w:w="1540" w:type="dxa"/>
            <w:tcBorders>
              <w:top w:val="nil"/>
              <w:left w:val="nil"/>
              <w:bottom w:val="single" w:sz="4" w:space="0" w:color="auto"/>
              <w:right w:val="single" w:sz="4" w:space="0" w:color="auto"/>
            </w:tcBorders>
            <w:shd w:val="clear" w:color="auto" w:fill="auto"/>
            <w:noWrap/>
            <w:vAlign w:val="center"/>
            <w:hideMark/>
          </w:tcPr>
          <w:p w14:paraId="56406FBF"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19E062DB"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01ED6C8"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munkavédelem fogalomrendszere, szabályozása</w:t>
            </w:r>
          </w:p>
        </w:tc>
        <w:tc>
          <w:tcPr>
            <w:tcW w:w="1540" w:type="dxa"/>
            <w:tcBorders>
              <w:top w:val="nil"/>
              <w:left w:val="nil"/>
              <w:bottom w:val="single" w:sz="4" w:space="0" w:color="auto"/>
              <w:right w:val="single" w:sz="4" w:space="0" w:color="auto"/>
            </w:tcBorders>
            <w:shd w:val="clear" w:color="auto" w:fill="auto"/>
            <w:noWrap/>
            <w:vAlign w:val="center"/>
            <w:hideMark/>
          </w:tcPr>
          <w:p w14:paraId="7A2288A0"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133FCC72"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03D216E"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Munkahelyek kialakításának alapvető szabályai</w:t>
            </w:r>
          </w:p>
        </w:tc>
        <w:tc>
          <w:tcPr>
            <w:tcW w:w="1540" w:type="dxa"/>
            <w:tcBorders>
              <w:top w:val="nil"/>
              <w:left w:val="nil"/>
              <w:bottom w:val="single" w:sz="4" w:space="0" w:color="auto"/>
              <w:right w:val="single" w:sz="4" w:space="0" w:color="auto"/>
            </w:tcBorders>
            <w:shd w:val="clear" w:color="auto" w:fill="auto"/>
            <w:noWrap/>
            <w:vAlign w:val="center"/>
            <w:hideMark/>
          </w:tcPr>
          <w:p w14:paraId="543869CD"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76A2A957"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192E545"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munkavégzés általános személyi és szervezési feltételei</w:t>
            </w:r>
          </w:p>
        </w:tc>
        <w:tc>
          <w:tcPr>
            <w:tcW w:w="1540" w:type="dxa"/>
            <w:tcBorders>
              <w:top w:val="nil"/>
              <w:left w:val="nil"/>
              <w:bottom w:val="single" w:sz="4" w:space="0" w:color="auto"/>
              <w:right w:val="single" w:sz="4" w:space="0" w:color="auto"/>
            </w:tcBorders>
            <w:shd w:val="clear" w:color="auto" w:fill="auto"/>
            <w:noWrap/>
            <w:vAlign w:val="center"/>
            <w:hideMark/>
          </w:tcPr>
          <w:p w14:paraId="4B722FDA"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636B7A7C"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9476511"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Munkaeszközök a munkahelyeken</w:t>
            </w:r>
          </w:p>
        </w:tc>
        <w:tc>
          <w:tcPr>
            <w:tcW w:w="1540" w:type="dxa"/>
            <w:tcBorders>
              <w:top w:val="nil"/>
              <w:left w:val="nil"/>
              <w:bottom w:val="single" w:sz="4" w:space="0" w:color="auto"/>
              <w:right w:val="single" w:sz="4" w:space="0" w:color="auto"/>
            </w:tcBorders>
            <w:shd w:val="clear" w:color="auto" w:fill="auto"/>
            <w:noWrap/>
            <w:vAlign w:val="center"/>
            <w:hideMark/>
          </w:tcPr>
          <w:p w14:paraId="22FD1DC3"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1C426C2D"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D46CD2D"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Munkavédelmi feladatok a munkahelyeken</w:t>
            </w:r>
          </w:p>
        </w:tc>
        <w:tc>
          <w:tcPr>
            <w:tcW w:w="1540" w:type="dxa"/>
            <w:tcBorders>
              <w:top w:val="nil"/>
              <w:left w:val="nil"/>
              <w:bottom w:val="single" w:sz="4" w:space="0" w:color="auto"/>
              <w:right w:val="single" w:sz="4" w:space="0" w:color="auto"/>
            </w:tcBorders>
            <w:shd w:val="clear" w:color="auto" w:fill="auto"/>
            <w:noWrap/>
            <w:vAlign w:val="center"/>
            <w:hideMark/>
          </w:tcPr>
          <w:p w14:paraId="103A00EE"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5C5017D0"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B3CB94A"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Munkavédelmi szakemberek és feladataik a munkahelyeken</w:t>
            </w:r>
          </w:p>
        </w:tc>
        <w:tc>
          <w:tcPr>
            <w:tcW w:w="1540" w:type="dxa"/>
            <w:tcBorders>
              <w:top w:val="nil"/>
              <w:left w:val="nil"/>
              <w:bottom w:val="single" w:sz="4" w:space="0" w:color="auto"/>
              <w:right w:val="single" w:sz="4" w:space="0" w:color="auto"/>
            </w:tcBorders>
            <w:shd w:val="clear" w:color="auto" w:fill="auto"/>
            <w:noWrap/>
            <w:vAlign w:val="center"/>
            <w:hideMark/>
          </w:tcPr>
          <w:p w14:paraId="239D158A"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41B7D208"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7AE67C0"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munkahelyi munkavédelmi érdekképviselet</w:t>
            </w:r>
          </w:p>
        </w:tc>
        <w:tc>
          <w:tcPr>
            <w:tcW w:w="1540" w:type="dxa"/>
            <w:tcBorders>
              <w:top w:val="nil"/>
              <w:left w:val="nil"/>
              <w:bottom w:val="single" w:sz="4" w:space="0" w:color="auto"/>
              <w:right w:val="single" w:sz="4" w:space="0" w:color="auto"/>
            </w:tcBorders>
            <w:shd w:val="clear" w:color="auto" w:fill="auto"/>
            <w:noWrap/>
            <w:vAlign w:val="center"/>
            <w:hideMark/>
          </w:tcPr>
          <w:p w14:paraId="48CED46A"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006CE5F4" w14:textId="77777777" w:rsidTr="00EF76FA">
        <w:trPr>
          <w:trHeight w:val="300"/>
          <w:jc w:val="center"/>
        </w:trPr>
        <w:tc>
          <w:tcPr>
            <w:tcW w:w="56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01497C"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KÉSZSÉGEK</w:t>
            </w:r>
          </w:p>
        </w:tc>
      </w:tr>
      <w:tr w:rsidR="00EF76FA" w:rsidRPr="00C222A9" w14:paraId="397E1CEF"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CBE7530"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Információforrások kezelése</w:t>
            </w:r>
          </w:p>
        </w:tc>
        <w:tc>
          <w:tcPr>
            <w:tcW w:w="1540" w:type="dxa"/>
            <w:tcBorders>
              <w:top w:val="nil"/>
              <w:left w:val="nil"/>
              <w:bottom w:val="single" w:sz="4" w:space="0" w:color="auto"/>
              <w:right w:val="single" w:sz="4" w:space="0" w:color="auto"/>
            </w:tcBorders>
            <w:shd w:val="clear" w:color="auto" w:fill="auto"/>
            <w:noWrap/>
            <w:vAlign w:val="center"/>
            <w:hideMark/>
          </w:tcPr>
          <w:p w14:paraId="61A2B17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67AF3C1C"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628D158"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Biztonsági szín- s alakjelek</w:t>
            </w:r>
          </w:p>
        </w:tc>
        <w:tc>
          <w:tcPr>
            <w:tcW w:w="1540" w:type="dxa"/>
            <w:tcBorders>
              <w:top w:val="nil"/>
              <w:left w:val="nil"/>
              <w:bottom w:val="single" w:sz="4" w:space="0" w:color="auto"/>
              <w:right w:val="single" w:sz="4" w:space="0" w:color="auto"/>
            </w:tcBorders>
            <w:shd w:val="clear" w:color="auto" w:fill="auto"/>
            <w:noWrap/>
            <w:vAlign w:val="center"/>
            <w:hideMark/>
          </w:tcPr>
          <w:p w14:paraId="56F3F29C"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7BFEFA07"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8A1FE86"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szakmai szöveg megértése</w:t>
            </w:r>
          </w:p>
        </w:tc>
        <w:tc>
          <w:tcPr>
            <w:tcW w:w="1540" w:type="dxa"/>
            <w:tcBorders>
              <w:top w:val="nil"/>
              <w:left w:val="nil"/>
              <w:bottom w:val="single" w:sz="4" w:space="0" w:color="auto"/>
              <w:right w:val="single" w:sz="4" w:space="0" w:color="auto"/>
            </w:tcBorders>
            <w:shd w:val="clear" w:color="auto" w:fill="auto"/>
            <w:noWrap/>
            <w:vAlign w:val="center"/>
            <w:hideMark/>
          </w:tcPr>
          <w:p w14:paraId="09AE3A4B"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232F49F6" w14:textId="77777777" w:rsidTr="00EF76FA">
        <w:trPr>
          <w:trHeight w:val="300"/>
          <w:jc w:val="center"/>
        </w:trPr>
        <w:tc>
          <w:tcPr>
            <w:tcW w:w="56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CAD3E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SZEMÉLYES KOMPETENCIÁK</w:t>
            </w:r>
          </w:p>
        </w:tc>
      </w:tr>
      <w:tr w:rsidR="00EF76FA" w:rsidRPr="00C222A9" w14:paraId="67B80F6C"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8353982" w14:textId="77777777" w:rsidR="00EF76FA" w:rsidRPr="00C222A9" w:rsidRDefault="00EF76FA" w:rsidP="00EF76FA">
            <w:pPr>
              <w:spacing w:after="0"/>
              <w:jc w:val="left"/>
              <w:rPr>
                <w:rFonts w:eastAsia="Times New Roman" w:cs="Times New Roman"/>
                <w:color w:val="000000"/>
                <w:sz w:val="20"/>
                <w:szCs w:val="20"/>
                <w:lang w:eastAsia="hu-HU"/>
              </w:rPr>
            </w:pPr>
            <w:proofErr w:type="spellStart"/>
            <w:r w:rsidRPr="00C222A9">
              <w:rPr>
                <w:rFonts w:eastAsia="Times New Roman" w:cs="Times New Roman"/>
                <w:color w:val="000000"/>
                <w:sz w:val="20"/>
                <w:szCs w:val="20"/>
                <w:lang w:eastAsia="hu-HU"/>
              </w:rPr>
              <w:t>Felelösségtudat</w:t>
            </w:r>
            <w:proofErr w:type="spellEnd"/>
          </w:p>
        </w:tc>
        <w:tc>
          <w:tcPr>
            <w:tcW w:w="1540" w:type="dxa"/>
            <w:tcBorders>
              <w:top w:val="nil"/>
              <w:left w:val="nil"/>
              <w:bottom w:val="single" w:sz="4" w:space="0" w:color="auto"/>
              <w:right w:val="single" w:sz="4" w:space="0" w:color="auto"/>
            </w:tcBorders>
            <w:shd w:val="clear" w:color="auto" w:fill="auto"/>
            <w:noWrap/>
            <w:vAlign w:val="center"/>
            <w:hideMark/>
          </w:tcPr>
          <w:p w14:paraId="5CEC1394"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21803571"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B348957"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Szabálykövetés</w:t>
            </w:r>
          </w:p>
        </w:tc>
        <w:tc>
          <w:tcPr>
            <w:tcW w:w="1540" w:type="dxa"/>
            <w:tcBorders>
              <w:top w:val="nil"/>
              <w:left w:val="nil"/>
              <w:bottom w:val="single" w:sz="4" w:space="0" w:color="auto"/>
              <w:right w:val="single" w:sz="4" w:space="0" w:color="auto"/>
            </w:tcBorders>
            <w:shd w:val="clear" w:color="auto" w:fill="auto"/>
            <w:noWrap/>
            <w:vAlign w:val="center"/>
            <w:hideMark/>
          </w:tcPr>
          <w:p w14:paraId="49857FAF"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4EAF0909"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E8EF3DC"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Döntésképesség</w:t>
            </w:r>
          </w:p>
        </w:tc>
        <w:tc>
          <w:tcPr>
            <w:tcW w:w="1540" w:type="dxa"/>
            <w:tcBorders>
              <w:top w:val="nil"/>
              <w:left w:val="nil"/>
              <w:bottom w:val="single" w:sz="4" w:space="0" w:color="auto"/>
              <w:right w:val="single" w:sz="4" w:space="0" w:color="auto"/>
            </w:tcBorders>
            <w:shd w:val="clear" w:color="auto" w:fill="auto"/>
            <w:noWrap/>
            <w:vAlign w:val="center"/>
            <w:hideMark/>
          </w:tcPr>
          <w:p w14:paraId="5D2E2785"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41DEC75B" w14:textId="77777777" w:rsidTr="00EF76FA">
        <w:trPr>
          <w:trHeight w:val="300"/>
          <w:jc w:val="center"/>
        </w:trPr>
        <w:tc>
          <w:tcPr>
            <w:tcW w:w="56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FA717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TÁRSAS KOMPETENCIÁK</w:t>
            </w:r>
          </w:p>
        </w:tc>
      </w:tr>
      <w:tr w:rsidR="00EF76FA" w:rsidRPr="00C222A9" w14:paraId="31B8C1B8"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A92B697"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Visszacsatolási képesség</w:t>
            </w:r>
          </w:p>
        </w:tc>
        <w:tc>
          <w:tcPr>
            <w:tcW w:w="1540" w:type="dxa"/>
            <w:tcBorders>
              <w:top w:val="nil"/>
              <w:left w:val="nil"/>
              <w:bottom w:val="single" w:sz="4" w:space="0" w:color="auto"/>
              <w:right w:val="single" w:sz="4" w:space="0" w:color="auto"/>
            </w:tcBorders>
            <w:shd w:val="clear" w:color="auto" w:fill="auto"/>
            <w:noWrap/>
            <w:vAlign w:val="center"/>
            <w:hideMark/>
          </w:tcPr>
          <w:p w14:paraId="0973921B"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32198D8C"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7EC7442"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Irányíthatóság</w:t>
            </w:r>
          </w:p>
        </w:tc>
        <w:tc>
          <w:tcPr>
            <w:tcW w:w="1540" w:type="dxa"/>
            <w:tcBorders>
              <w:top w:val="nil"/>
              <w:left w:val="nil"/>
              <w:bottom w:val="single" w:sz="4" w:space="0" w:color="auto"/>
              <w:right w:val="single" w:sz="4" w:space="0" w:color="auto"/>
            </w:tcBorders>
            <w:shd w:val="clear" w:color="auto" w:fill="auto"/>
            <w:noWrap/>
            <w:vAlign w:val="center"/>
            <w:hideMark/>
          </w:tcPr>
          <w:p w14:paraId="6534B53B"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5A2730C6"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9580A08"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lastRenderedPageBreak/>
              <w:t>Irányítási készség</w:t>
            </w:r>
          </w:p>
        </w:tc>
        <w:tc>
          <w:tcPr>
            <w:tcW w:w="1540" w:type="dxa"/>
            <w:tcBorders>
              <w:top w:val="nil"/>
              <w:left w:val="nil"/>
              <w:bottom w:val="single" w:sz="4" w:space="0" w:color="auto"/>
              <w:right w:val="single" w:sz="4" w:space="0" w:color="auto"/>
            </w:tcBorders>
            <w:shd w:val="clear" w:color="auto" w:fill="auto"/>
            <w:noWrap/>
            <w:vAlign w:val="center"/>
            <w:hideMark/>
          </w:tcPr>
          <w:p w14:paraId="61858409"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51D149C1" w14:textId="77777777" w:rsidTr="00EF76FA">
        <w:trPr>
          <w:trHeight w:val="300"/>
          <w:jc w:val="center"/>
        </w:trPr>
        <w:tc>
          <w:tcPr>
            <w:tcW w:w="56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86FE2A"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MÓDSZERKOMPETENCIÁK</w:t>
            </w:r>
          </w:p>
        </w:tc>
      </w:tr>
      <w:tr w:rsidR="00EF76FA" w:rsidRPr="00C222A9" w14:paraId="40E370DC"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507494D"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Rendszerező képesség</w:t>
            </w:r>
          </w:p>
        </w:tc>
        <w:tc>
          <w:tcPr>
            <w:tcW w:w="1540" w:type="dxa"/>
            <w:tcBorders>
              <w:top w:val="nil"/>
              <w:left w:val="nil"/>
              <w:bottom w:val="single" w:sz="4" w:space="0" w:color="auto"/>
              <w:right w:val="single" w:sz="4" w:space="0" w:color="auto"/>
            </w:tcBorders>
            <w:shd w:val="clear" w:color="auto" w:fill="auto"/>
            <w:noWrap/>
            <w:vAlign w:val="center"/>
            <w:hideMark/>
          </w:tcPr>
          <w:p w14:paraId="63940728"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6D35C907"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06D6DE7" w14:textId="77777777" w:rsidR="00EF76FA" w:rsidRPr="00C222A9" w:rsidRDefault="00EF76FA" w:rsidP="00EF76FA">
            <w:pPr>
              <w:spacing w:after="0"/>
              <w:jc w:val="left"/>
              <w:rPr>
                <w:rFonts w:eastAsia="Times New Roman" w:cs="Times New Roman"/>
                <w:color w:val="000000"/>
                <w:sz w:val="20"/>
                <w:szCs w:val="20"/>
                <w:lang w:eastAsia="hu-HU"/>
              </w:rPr>
            </w:pPr>
            <w:proofErr w:type="spellStart"/>
            <w:r w:rsidRPr="00C222A9">
              <w:rPr>
                <w:rFonts w:eastAsia="Times New Roman" w:cs="Times New Roman"/>
                <w:color w:val="000000"/>
                <w:sz w:val="20"/>
                <w:szCs w:val="20"/>
                <w:lang w:eastAsia="hu-HU"/>
              </w:rPr>
              <w:t>Körültekiés</w:t>
            </w:r>
            <w:proofErr w:type="spellEnd"/>
            <w:r w:rsidRPr="00C222A9">
              <w:rPr>
                <w:rFonts w:eastAsia="Times New Roman" w:cs="Times New Roman"/>
                <w:color w:val="000000"/>
                <w:sz w:val="20"/>
                <w:szCs w:val="20"/>
                <w:lang w:eastAsia="hu-HU"/>
              </w:rPr>
              <w:t>, elővigyázatosság</w:t>
            </w:r>
          </w:p>
        </w:tc>
        <w:tc>
          <w:tcPr>
            <w:tcW w:w="1540" w:type="dxa"/>
            <w:tcBorders>
              <w:top w:val="nil"/>
              <w:left w:val="nil"/>
              <w:bottom w:val="single" w:sz="4" w:space="0" w:color="auto"/>
              <w:right w:val="single" w:sz="4" w:space="0" w:color="auto"/>
            </w:tcBorders>
            <w:shd w:val="clear" w:color="auto" w:fill="auto"/>
            <w:noWrap/>
            <w:vAlign w:val="center"/>
            <w:hideMark/>
          </w:tcPr>
          <w:p w14:paraId="311E29C9"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25035888"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36DF68C"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Helyzetfelismerés</w:t>
            </w:r>
          </w:p>
        </w:tc>
        <w:tc>
          <w:tcPr>
            <w:tcW w:w="1540" w:type="dxa"/>
            <w:tcBorders>
              <w:top w:val="nil"/>
              <w:left w:val="nil"/>
              <w:bottom w:val="single" w:sz="4" w:space="0" w:color="auto"/>
              <w:right w:val="single" w:sz="4" w:space="0" w:color="auto"/>
            </w:tcBorders>
            <w:shd w:val="clear" w:color="auto" w:fill="auto"/>
            <w:noWrap/>
            <w:vAlign w:val="center"/>
            <w:hideMark/>
          </w:tcPr>
          <w:p w14:paraId="6C982D00"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bl>
    <w:p w14:paraId="7078AC78" w14:textId="7F71FED8" w:rsidR="00C53E01" w:rsidRPr="00C222A9" w:rsidRDefault="00C53E01" w:rsidP="00C53E01">
      <w:pPr>
        <w:jc w:val="center"/>
        <w:rPr>
          <w:rFonts w:cs="Times New Roman"/>
        </w:rPr>
      </w:pPr>
    </w:p>
    <w:p w14:paraId="607D72D9" w14:textId="77777777" w:rsidR="00C53E01" w:rsidRPr="00C222A9" w:rsidRDefault="00C53E01" w:rsidP="00C53E01">
      <w:pPr>
        <w:rPr>
          <w:rFonts w:cs="Times New Roman"/>
        </w:rPr>
      </w:pPr>
      <w:r w:rsidRPr="00C222A9">
        <w:rPr>
          <w:rFonts w:cs="Times New Roman"/>
        </w:rPr>
        <w:br w:type="page"/>
      </w:r>
    </w:p>
    <w:p w14:paraId="47ABE764" w14:textId="77777777" w:rsidR="00C53E01" w:rsidRPr="00C222A9" w:rsidRDefault="00C53E01" w:rsidP="00C53E01">
      <w:pPr>
        <w:spacing w:after="0"/>
        <w:rPr>
          <w:rFonts w:cs="Times New Roman"/>
        </w:rPr>
      </w:pPr>
    </w:p>
    <w:p w14:paraId="28D8CB22" w14:textId="77777777" w:rsidR="00C53E01" w:rsidRPr="00C222A9" w:rsidRDefault="00D7059A" w:rsidP="00C53E01">
      <w:pPr>
        <w:pStyle w:val="Listaszerbekezds"/>
        <w:numPr>
          <w:ilvl w:val="0"/>
          <w:numId w:val="8"/>
        </w:numPr>
        <w:tabs>
          <w:tab w:val="right" w:pos="9072"/>
        </w:tabs>
        <w:spacing w:after="0"/>
        <w:rPr>
          <w:rFonts w:cs="Times New Roman"/>
          <w:b/>
        </w:rPr>
      </w:pPr>
      <w:r w:rsidRPr="00C222A9">
        <w:rPr>
          <w:rFonts w:cs="Times New Roman"/>
          <w:b/>
        </w:rPr>
        <w:t>Munkahelyi egészség és biztonság</w:t>
      </w:r>
      <w:r w:rsidR="00C53E01" w:rsidRPr="00C222A9">
        <w:rPr>
          <w:rFonts w:cs="Times New Roman"/>
          <w:b/>
        </w:rPr>
        <w:t xml:space="preserve"> tantárgy</w:t>
      </w:r>
      <w:r w:rsidR="00C53E01" w:rsidRPr="00C222A9">
        <w:rPr>
          <w:rFonts w:cs="Times New Roman"/>
          <w:b/>
        </w:rPr>
        <w:tab/>
      </w:r>
      <w:r w:rsidR="00C65E71" w:rsidRPr="00C222A9">
        <w:rPr>
          <w:rFonts w:cs="Times New Roman"/>
          <w:b/>
        </w:rPr>
        <w:t>36</w:t>
      </w:r>
      <w:r w:rsidR="00C53E01" w:rsidRPr="00C222A9">
        <w:rPr>
          <w:rFonts w:cs="Times New Roman"/>
          <w:b/>
        </w:rPr>
        <w:t xml:space="preserve"> óra/</w:t>
      </w:r>
      <w:r w:rsidR="00C65E71" w:rsidRPr="00C222A9">
        <w:rPr>
          <w:rFonts w:cs="Times New Roman"/>
          <w:b/>
        </w:rPr>
        <w:t>36</w:t>
      </w:r>
      <w:r w:rsidR="00C53E01" w:rsidRPr="00C222A9">
        <w:rPr>
          <w:rFonts w:cs="Times New Roman"/>
          <w:b/>
        </w:rPr>
        <w:t xml:space="preserve"> óra*</w:t>
      </w:r>
    </w:p>
    <w:p w14:paraId="1FF5AF18" w14:textId="77777777" w:rsidR="00C53E01" w:rsidRPr="00C222A9" w:rsidRDefault="00C53E01" w:rsidP="00C53E01">
      <w:pPr>
        <w:spacing w:after="0"/>
        <w:jc w:val="right"/>
        <w:rPr>
          <w:rFonts w:cs="Times New Roman"/>
          <w:sz w:val="20"/>
        </w:rPr>
      </w:pPr>
      <w:r w:rsidRPr="00C222A9">
        <w:rPr>
          <w:rFonts w:cs="Times New Roman"/>
          <w:sz w:val="20"/>
        </w:rPr>
        <w:t>* 9-13. évfolyamon megszervezett képzés/13. és 14. évfolyamon megszervezett képzés</w:t>
      </w:r>
    </w:p>
    <w:p w14:paraId="2F4AFA18" w14:textId="77777777" w:rsidR="00C53E01" w:rsidRPr="00C222A9" w:rsidRDefault="00C53E01" w:rsidP="00C53E01">
      <w:pPr>
        <w:rPr>
          <w:rFonts w:cs="Times New Roman"/>
        </w:rPr>
      </w:pPr>
    </w:p>
    <w:p w14:paraId="6A694468"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A tantárgy tanításának célja</w:t>
      </w:r>
    </w:p>
    <w:p w14:paraId="637233E1" w14:textId="77777777" w:rsidR="00D7059A" w:rsidRPr="00C222A9" w:rsidRDefault="00D7059A" w:rsidP="00D7059A">
      <w:pPr>
        <w:spacing w:after="0"/>
        <w:ind w:left="426"/>
        <w:rPr>
          <w:rFonts w:cs="Times New Roman"/>
        </w:rPr>
      </w:pPr>
      <w:r w:rsidRPr="00C222A9">
        <w:rPr>
          <w:rFonts w:cs="Times New Roman"/>
        </w:rPr>
        <w:t>A tanuló általános felkészítése az egészséget nem veszélyeztető és biztonságos munkavégzésre, a biztonságos munkavállalói magatartáshoz szükséges kompetenciák elsajátíttatása.</w:t>
      </w:r>
    </w:p>
    <w:p w14:paraId="2F3D205F" w14:textId="77777777" w:rsidR="00C53E01" w:rsidRPr="00C222A9" w:rsidRDefault="00D7059A" w:rsidP="00D7059A">
      <w:pPr>
        <w:spacing w:after="0"/>
        <w:ind w:left="426"/>
        <w:rPr>
          <w:rFonts w:cs="Times New Roman"/>
        </w:rPr>
      </w:pPr>
      <w:r w:rsidRPr="00C222A9">
        <w:rPr>
          <w:rFonts w:cs="Times New Roman"/>
        </w:rPr>
        <w:t>Nincsen előtanulmányi követelmény.</w:t>
      </w:r>
    </w:p>
    <w:p w14:paraId="570FA9FD" w14:textId="77777777" w:rsidR="00C53E01" w:rsidRPr="00C222A9" w:rsidRDefault="00C53E01" w:rsidP="00C53E01">
      <w:pPr>
        <w:spacing w:after="0"/>
        <w:ind w:left="426"/>
        <w:rPr>
          <w:rFonts w:cs="Times New Roman"/>
        </w:rPr>
      </w:pPr>
    </w:p>
    <w:p w14:paraId="0EF921B6"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Kapcsolódó közismereti, szakmai tartalmak</w:t>
      </w:r>
    </w:p>
    <w:p w14:paraId="068EEB95" w14:textId="77777777" w:rsidR="00C53E01" w:rsidRPr="00C222A9" w:rsidRDefault="00D7059A" w:rsidP="00C53E01">
      <w:pPr>
        <w:spacing w:after="0"/>
        <w:ind w:left="426"/>
        <w:rPr>
          <w:rFonts w:cs="Times New Roman"/>
        </w:rPr>
      </w:pPr>
      <w:r w:rsidRPr="00C222A9">
        <w:rPr>
          <w:rFonts w:cs="Times New Roman"/>
        </w:rPr>
        <w:t>-</w:t>
      </w:r>
    </w:p>
    <w:p w14:paraId="33F069E7" w14:textId="77777777" w:rsidR="00C53E01" w:rsidRPr="00C222A9" w:rsidRDefault="00C53E01" w:rsidP="00C53E01">
      <w:pPr>
        <w:spacing w:after="0"/>
        <w:ind w:left="426"/>
        <w:rPr>
          <w:rFonts w:cs="Times New Roman"/>
        </w:rPr>
      </w:pPr>
    </w:p>
    <w:p w14:paraId="291B944B"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Témakörök</w:t>
      </w:r>
    </w:p>
    <w:p w14:paraId="2214BEC4" w14:textId="77777777" w:rsidR="00C53E01" w:rsidRPr="00C222A9" w:rsidRDefault="00D7059A"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szCs w:val="24"/>
        </w:rPr>
        <w:t>Munkavédelmi alapismeretek</w:t>
      </w:r>
      <w:r w:rsidR="00C53E01" w:rsidRPr="00C222A9">
        <w:rPr>
          <w:rFonts w:cs="Times New Roman"/>
          <w:b/>
          <w:i/>
        </w:rPr>
        <w:tab/>
      </w:r>
      <w:r w:rsidR="00C65E71" w:rsidRPr="00C222A9">
        <w:rPr>
          <w:rFonts w:cs="Times New Roman"/>
          <w:b/>
          <w:i/>
        </w:rPr>
        <w:t>8</w:t>
      </w:r>
      <w:r w:rsidR="00C53E01" w:rsidRPr="00C222A9">
        <w:rPr>
          <w:rFonts w:cs="Times New Roman"/>
          <w:b/>
          <w:i/>
        </w:rPr>
        <w:t xml:space="preserve"> óra/</w:t>
      </w:r>
      <w:r w:rsidR="00C65E71" w:rsidRPr="00C222A9">
        <w:rPr>
          <w:rFonts w:cs="Times New Roman"/>
          <w:b/>
          <w:i/>
        </w:rPr>
        <w:t>8</w:t>
      </w:r>
      <w:r w:rsidR="00C53E01" w:rsidRPr="00C222A9">
        <w:rPr>
          <w:rFonts w:cs="Times New Roman"/>
          <w:b/>
          <w:i/>
        </w:rPr>
        <w:t xml:space="preserve"> óra</w:t>
      </w:r>
    </w:p>
    <w:p w14:paraId="10E71D8D" w14:textId="77777777" w:rsidR="00D7059A" w:rsidRPr="00C222A9" w:rsidRDefault="00D7059A" w:rsidP="00D7059A">
      <w:pPr>
        <w:spacing w:after="0"/>
        <w:ind w:left="900" w:hanging="360"/>
        <w:rPr>
          <w:rFonts w:cs="Times New Roman"/>
          <w:szCs w:val="24"/>
        </w:rPr>
      </w:pPr>
      <w:r w:rsidRPr="00C222A9">
        <w:rPr>
          <w:rFonts w:cs="Times New Roman"/>
          <w:szCs w:val="24"/>
        </w:rPr>
        <w:t>A munkahelyi egészség és biztonság jelentősége</w:t>
      </w:r>
    </w:p>
    <w:p w14:paraId="0D65747B" w14:textId="77777777" w:rsidR="00D7059A" w:rsidRPr="00C222A9" w:rsidRDefault="00D7059A" w:rsidP="00D7059A">
      <w:pPr>
        <w:spacing w:after="0"/>
        <w:ind w:left="900" w:hanging="360"/>
        <w:rPr>
          <w:rFonts w:cs="Times New Roman"/>
          <w:bCs/>
          <w:szCs w:val="24"/>
        </w:rPr>
      </w:pPr>
      <w:r w:rsidRPr="00C222A9">
        <w:rPr>
          <w:rFonts w:cs="Times New Roman"/>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14:paraId="08324663" w14:textId="77777777" w:rsidR="00D7059A" w:rsidRPr="00C222A9" w:rsidRDefault="00D7059A" w:rsidP="00D7059A">
      <w:pPr>
        <w:spacing w:after="0"/>
        <w:ind w:left="540"/>
        <w:rPr>
          <w:rFonts w:cs="Times New Roman"/>
          <w:szCs w:val="24"/>
        </w:rPr>
      </w:pPr>
      <w:r w:rsidRPr="00C222A9">
        <w:rPr>
          <w:rFonts w:cs="Times New Roman"/>
          <w:szCs w:val="24"/>
        </w:rPr>
        <w:t>A munkakörnyezet és a munkavégzés hatása a munkát végző ember egészségére és testi épségére</w:t>
      </w:r>
    </w:p>
    <w:p w14:paraId="0BC3042F" w14:textId="77777777" w:rsidR="00D7059A" w:rsidRPr="00C222A9" w:rsidRDefault="00D7059A" w:rsidP="00D7059A">
      <w:pPr>
        <w:spacing w:after="0"/>
        <w:ind w:left="900"/>
        <w:rPr>
          <w:rFonts w:cs="Times New Roman"/>
          <w:bCs/>
          <w:szCs w:val="24"/>
        </w:rPr>
      </w:pPr>
      <w:r w:rsidRPr="00C222A9">
        <w:rPr>
          <w:rFonts w:cs="Times New Roman"/>
          <w:szCs w:val="24"/>
        </w:rPr>
        <w:t xml:space="preserve">A munkavállalók egészségét és biztonságát veszélyeztető kockázatok, a munkakörülmények hatásai, a </w:t>
      </w:r>
      <w:r w:rsidRPr="00C222A9">
        <w:rPr>
          <w:rFonts w:cs="Times New Roman"/>
          <w:bCs/>
          <w:szCs w:val="24"/>
        </w:rPr>
        <w:t>munkavégzésből eredő megterhelések, munkakörnyezet kóroki tényezők.</w:t>
      </w:r>
    </w:p>
    <w:p w14:paraId="538425BD" w14:textId="77777777" w:rsidR="00D7059A" w:rsidRPr="00C222A9" w:rsidRDefault="00D7059A" w:rsidP="00D7059A">
      <w:pPr>
        <w:spacing w:after="0"/>
        <w:ind w:left="900" w:hanging="360"/>
        <w:rPr>
          <w:rFonts w:cs="Times New Roman"/>
          <w:szCs w:val="24"/>
        </w:rPr>
      </w:pPr>
      <w:r w:rsidRPr="00C222A9">
        <w:rPr>
          <w:rFonts w:cs="Times New Roman"/>
          <w:szCs w:val="24"/>
        </w:rPr>
        <w:t>A megelőzés fontossága és lehetőségei</w:t>
      </w:r>
    </w:p>
    <w:p w14:paraId="0FA89303" w14:textId="77777777" w:rsidR="00D7059A" w:rsidRPr="00C222A9" w:rsidRDefault="00D7059A" w:rsidP="00D7059A">
      <w:pPr>
        <w:spacing w:after="0"/>
        <w:ind w:left="900" w:hanging="360"/>
        <w:rPr>
          <w:rFonts w:cs="Times New Roman"/>
          <w:bCs/>
          <w:szCs w:val="24"/>
        </w:rPr>
      </w:pPr>
      <w:r w:rsidRPr="00C222A9">
        <w:rPr>
          <w:rFonts w:cs="Times New Roman"/>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14:paraId="511C9B47" w14:textId="77777777" w:rsidR="00D7059A" w:rsidRPr="00C222A9" w:rsidRDefault="00D7059A" w:rsidP="00D7059A">
      <w:pPr>
        <w:spacing w:after="0"/>
        <w:ind w:left="900" w:hanging="360"/>
        <w:rPr>
          <w:rFonts w:cs="Times New Roman"/>
          <w:szCs w:val="24"/>
        </w:rPr>
      </w:pPr>
      <w:r w:rsidRPr="00C222A9">
        <w:rPr>
          <w:rFonts w:cs="Times New Roman"/>
          <w:szCs w:val="24"/>
        </w:rPr>
        <w:t>Munkavédelem, mint komplex fogalom (munkabiztonság-munkaegészségügy)</w:t>
      </w:r>
    </w:p>
    <w:p w14:paraId="517DCDAE" w14:textId="77777777" w:rsidR="00D7059A" w:rsidRPr="00C222A9" w:rsidRDefault="00D7059A" w:rsidP="00D7059A">
      <w:pPr>
        <w:spacing w:after="0"/>
        <w:ind w:left="900" w:hanging="360"/>
        <w:rPr>
          <w:rFonts w:cs="Times New Roman"/>
          <w:szCs w:val="24"/>
        </w:rPr>
      </w:pPr>
      <w:r w:rsidRPr="00C222A9">
        <w:rPr>
          <w:rFonts w:cs="Times New Roman"/>
          <w:szCs w:val="24"/>
        </w:rPr>
        <w:tab/>
        <w:t>Veszélyes és ártalmas termelési tényezők</w:t>
      </w:r>
    </w:p>
    <w:p w14:paraId="624872B6" w14:textId="77777777" w:rsidR="00D7059A" w:rsidRPr="00C222A9" w:rsidRDefault="00D7059A" w:rsidP="00D7059A">
      <w:pPr>
        <w:spacing w:after="0"/>
        <w:ind w:left="900" w:hanging="360"/>
        <w:rPr>
          <w:rFonts w:cs="Times New Roman"/>
          <w:szCs w:val="24"/>
        </w:rPr>
      </w:pPr>
      <w:r w:rsidRPr="00C222A9">
        <w:rPr>
          <w:rFonts w:cs="Times New Roman"/>
          <w:szCs w:val="24"/>
        </w:rPr>
        <w:t>A munkavédelem fogalomrendszere, források</w:t>
      </w:r>
    </w:p>
    <w:p w14:paraId="10659C8B" w14:textId="77777777" w:rsidR="00C53E01" w:rsidRPr="00C222A9" w:rsidRDefault="00D7059A" w:rsidP="00D7059A">
      <w:pPr>
        <w:autoSpaceDE w:val="0"/>
        <w:autoSpaceDN w:val="0"/>
        <w:adjustRightInd w:val="0"/>
        <w:ind w:firstLine="204"/>
        <w:rPr>
          <w:rFonts w:cs="Times New Roman"/>
          <w:szCs w:val="24"/>
        </w:rPr>
      </w:pPr>
      <w:r w:rsidRPr="00C222A9">
        <w:rPr>
          <w:rFonts w:cs="Times New Roman"/>
          <w:szCs w:val="24"/>
        </w:rPr>
        <w:tab/>
        <w:t xml:space="preserve">A munkavédelemről szóló 1993. évi XCIII törvény fogalom meghatározásai. </w:t>
      </w:r>
    </w:p>
    <w:p w14:paraId="25332D9B" w14:textId="77777777" w:rsidR="00C53E01" w:rsidRPr="00C222A9" w:rsidRDefault="00C53E01" w:rsidP="00C53E01">
      <w:pPr>
        <w:tabs>
          <w:tab w:val="left" w:pos="1418"/>
          <w:tab w:val="right" w:pos="9072"/>
        </w:tabs>
        <w:spacing w:after="0"/>
        <w:ind w:left="851"/>
        <w:rPr>
          <w:rFonts w:cs="Times New Roman"/>
        </w:rPr>
      </w:pPr>
    </w:p>
    <w:p w14:paraId="3769541F" w14:textId="77777777" w:rsidR="00C53E01" w:rsidRPr="00C222A9" w:rsidRDefault="00D7059A"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szCs w:val="24"/>
        </w:rPr>
        <w:t>Munkahelyek kialakítása</w:t>
      </w:r>
      <w:r w:rsidR="00C53E01" w:rsidRPr="00C222A9">
        <w:rPr>
          <w:rFonts w:cs="Times New Roman"/>
          <w:b/>
          <w:i/>
        </w:rPr>
        <w:tab/>
      </w:r>
      <w:r w:rsidR="00C65E71" w:rsidRPr="00C222A9">
        <w:rPr>
          <w:rFonts w:cs="Times New Roman"/>
          <w:b/>
          <w:i/>
        </w:rPr>
        <w:t>8</w:t>
      </w:r>
      <w:r w:rsidR="00C53E01" w:rsidRPr="00C222A9">
        <w:rPr>
          <w:rFonts w:cs="Times New Roman"/>
          <w:b/>
          <w:i/>
        </w:rPr>
        <w:t xml:space="preserve"> óra/</w:t>
      </w:r>
      <w:r w:rsidR="00C65E71" w:rsidRPr="00C222A9">
        <w:rPr>
          <w:rFonts w:cs="Times New Roman"/>
          <w:b/>
          <w:i/>
        </w:rPr>
        <w:t>8</w:t>
      </w:r>
      <w:r w:rsidR="00C53E01" w:rsidRPr="00C222A9">
        <w:rPr>
          <w:rFonts w:cs="Times New Roman"/>
          <w:b/>
          <w:i/>
        </w:rPr>
        <w:t xml:space="preserve"> óra</w:t>
      </w:r>
    </w:p>
    <w:p w14:paraId="5ECD07AB" w14:textId="77777777" w:rsidR="00D7059A" w:rsidRPr="00C222A9" w:rsidRDefault="00D7059A" w:rsidP="00D7059A">
      <w:pPr>
        <w:spacing w:after="0"/>
        <w:ind w:left="900" w:hanging="360"/>
        <w:rPr>
          <w:rFonts w:cs="Times New Roman"/>
          <w:szCs w:val="24"/>
        </w:rPr>
      </w:pPr>
      <w:r w:rsidRPr="00C222A9">
        <w:rPr>
          <w:rFonts w:cs="Times New Roman"/>
          <w:szCs w:val="24"/>
        </w:rPr>
        <w:t>Munkahelyek kialakításának általános szabályai</w:t>
      </w:r>
    </w:p>
    <w:p w14:paraId="7AAC263A" w14:textId="77777777" w:rsidR="00D7059A" w:rsidRPr="00C222A9" w:rsidRDefault="00D7059A" w:rsidP="00D7059A">
      <w:pPr>
        <w:spacing w:after="0"/>
        <w:ind w:left="900" w:hanging="360"/>
        <w:rPr>
          <w:rFonts w:cs="Times New Roman"/>
          <w:szCs w:val="24"/>
        </w:rPr>
      </w:pPr>
      <w:r w:rsidRPr="00C222A9">
        <w:rPr>
          <w:rFonts w:cs="Times New Roman"/>
          <w:szCs w:val="24"/>
        </w:rPr>
        <w:tab/>
        <w:t>A létesítés általános követelményei, a hatásos védelem módjai, prioritások.</w:t>
      </w:r>
    </w:p>
    <w:p w14:paraId="3943699E" w14:textId="77777777" w:rsidR="00D7059A" w:rsidRPr="00C222A9" w:rsidRDefault="00D7059A" w:rsidP="00D7059A">
      <w:pPr>
        <w:spacing w:after="0"/>
        <w:ind w:left="900" w:hanging="360"/>
        <w:rPr>
          <w:rFonts w:cs="Times New Roman"/>
          <w:szCs w:val="24"/>
        </w:rPr>
      </w:pPr>
      <w:r w:rsidRPr="00C222A9">
        <w:rPr>
          <w:rFonts w:cs="Times New Roman"/>
          <w:szCs w:val="24"/>
        </w:rPr>
        <w:t>Szociális létesítmények</w:t>
      </w:r>
    </w:p>
    <w:p w14:paraId="6A37B7A0" w14:textId="77777777" w:rsidR="00D7059A" w:rsidRPr="00C222A9" w:rsidRDefault="00D7059A" w:rsidP="00D7059A">
      <w:pPr>
        <w:spacing w:after="0"/>
        <w:ind w:left="900" w:hanging="360"/>
        <w:rPr>
          <w:rFonts w:cs="Times New Roman"/>
          <w:szCs w:val="24"/>
        </w:rPr>
      </w:pPr>
      <w:r w:rsidRPr="00C222A9">
        <w:rPr>
          <w:rFonts w:cs="Times New Roman"/>
          <w:szCs w:val="24"/>
        </w:rPr>
        <w:tab/>
        <w:t xml:space="preserve">Öltözőhelyiségek, pihenőhelyek, tisztálkodó- és mellékhelyiségek biztosítása, megfelelősége. </w:t>
      </w:r>
    </w:p>
    <w:p w14:paraId="768C5E2C" w14:textId="77777777" w:rsidR="00D7059A" w:rsidRPr="00C222A9" w:rsidRDefault="00D7059A" w:rsidP="00D7059A">
      <w:pPr>
        <w:spacing w:after="0"/>
        <w:ind w:left="900" w:hanging="360"/>
        <w:rPr>
          <w:rFonts w:cs="Times New Roman"/>
          <w:szCs w:val="24"/>
        </w:rPr>
      </w:pPr>
      <w:r w:rsidRPr="00C222A9">
        <w:rPr>
          <w:rFonts w:cs="Times New Roman"/>
          <w:szCs w:val="24"/>
        </w:rPr>
        <w:t>Közlekedési útvonalak, menekülési utak, jelölések</w:t>
      </w:r>
    </w:p>
    <w:p w14:paraId="0205B127" w14:textId="77777777" w:rsidR="00D7059A" w:rsidRPr="00C222A9" w:rsidRDefault="00D7059A" w:rsidP="00D7059A">
      <w:pPr>
        <w:spacing w:after="0"/>
        <w:ind w:left="900" w:hanging="360"/>
        <w:rPr>
          <w:rFonts w:cs="Times New Roman"/>
          <w:bCs/>
          <w:iCs/>
          <w:szCs w:val="24"/>
        </w:rPr>
      </w:pPr>
      <w:r w:rsidRPr="00C222A9">
        <w:rPr>
          <w:rFonts w:cs="Times New Roman"/>
          <w:szCs w:val="24"/>
        </w:rPr>
        <w:tab/>
      </w:r>
      <w:r w:rsidRPr="00C222A9">
        <w:rPr>
          <w:rFonts w:cs="Times New Roman"/>
          <w:bCs/>
          <w:iCs/>
          <w:szCs w:val="24"/>
        </w:rPr>
        <w:t>Közlekedési útvonalak, menekülési utak, helyiségek padlózata, ajtók és kapuk, lépcsők, veszélyes területek, akadálymentes közlekedés, jelölések.</w:t>
      </w:r>
    </w:p>
    <w:p w14:paraId="2F69DFB0" w14:textId="77777777" w:rsidR="00D7059A" w:rsidRPr="00C222A9" w:rsidRDefault="00D7059A" w:rsidP="00D7059A">
      <w:pPr>
        <w:spacing w:after="0"/>
        <w:ind w:left="900" w:hanging="360"/>
        <w:rPr>
          <w:rFonts w:cs="Times New Roman"/>
          <w:szCs w:val="24"/>
        </w:rPr>
      </w:pPr>
      <w:r w:rsidRPr="00C222A9">
        <w:rPr>
          <w:rFonts w:cs="Times New Roman"/>
          <w:szCs w:val="24"/>
        </w:rPr>
        <w:t>Alapvető feladatok a tűzmegelőzés érdekében</w:t>
      </w:r>
    </w:p>
    <w:p w14:paraId="0BB73776" w14:textId="77777777" w:rsidR="00D7059A" w:rsidRPr="00C222A9" w:rsidRDefault="00D7059A" w:rsidP="00D7059A">
      <w:pPr>
        <w:spacing w:after="0"/>
        <w:ind w:left="900"/>
        <w:rPr>
          <w:rFonts w:cs="Times New Roman"/>
          <w:bCs/>
          <w:szCs w:val="24"/>
        </w:rPr>
      </w:pPr>
      <w:r w:rsidRPr="00C222A9">
        <w:rPr>
          <w:rFonts w:cs="Times New Roman"/>
          <w:szCs w:val="24"/>
        </w:rPr>
        <w:t xml:space="preserve">Tűzmegelőzés, tervezés, létesítés, üzemeltetés, karbantartás, javítás és felülvizsgálat. </w:t>
      </w:r>
      <w:r w:rsidRPr="00C222A9">
        <w:rPr>
          <w:rFonts w:cs="Times New Roman"/>
          <w:bCs/>
          <w:szCs w:val="24"/>
        </w:rPr>
        <w:t xml:space="preserve">Tűzoltó készülékek, tűzoltó technika, beépített tűzjelző berendezés vagy tűzoltó </w:t>
      </w:r>
      <w:r w:rsidRPr="00C222A9">
        <w:rPr>
          <w:rFonts w:cs="Times New Roman"/>
          <w:bCs/>
          <w:szCs w:val="24"/>
        </w:rPr>
        <w:lastRenderedPageBreak/>
        <w:t xml:space="preserve">berendezések. Tűzjelzés adása, fogadása, tűzjelző vagy tűzoltó központok, valamint távfelügyelet. </w:t>
      </w:r>
    </w:p>
    <w:p w14:paraId="0ED77027" w14:textId="77777777" w:rsidR="00D7059A" w:rsidRPr="00C222A9" w:rsidRDefault="00D7059A" w:rsidP="00D7059A">
      <w:pPr>
        <w:spacing w:after="0"/>
        <w:ind w:left="900"/>
        <w:rPr>
          <w:rFonts w:cs="Times New Roman"/>
          <w:bCs/>
          <w:szCs w:val="24"/>
        </w:rPr>
      </w:pPr>
      <w:r w:rsidRPr="00C222A9">
        <w:rPr>
          <w:rFonts w:cs="Times New Roman"/>
          <w:bCs/>
          <w:szCs w:val="24"/>
        </w:rPr>
        <w:t>Termékfelelősség, forgalomba hozatal kritériumai.</w:t>
      </w:r>
    </w:p>
    <w:p w14:paraId="79F64A2D" w14:textId="77777777" w:rsidR="00D7059A" w:rsidRPr="00C222A9" w:rsidRDefault="00D7059A" w:rsidP="00D7059A">
      <w:pPr>
        <w:spacing w:after="0"/>
        <w:ind w:left="900" w:hanging="360"/>
        <w:rPr>
          <w:rFonts w:cs="Times New Roman"/>
          <w:szCs w:val="24"/>
        </w:rPr>
      </w:pPr>
      <w:r w:rsidRPr="00C222A9">
        <w:rPr>
          <w:rFonts w:cs="Times New Roman"/>
          <w:szCs w:val="24"/>
        </w:rPr>
        <w:t>Anyagmozgatás</w:t>
      </w:r>
    </w:p>
    <w:p w14:paraId="7888A185" w14:textId="77777777" w:rsidR="00D7059A" w:rsidRPr="00C222A9" w:rsidRDefault="00D7059A" w:rsidP="00D7059A">
      <w:pPr>
        <w:spacing w:after="0"/>
        <w:ind w:left="900" w:hanging="360"/>
        <w:rPr>
          <w:rFonts w:cs="Times New Roman"/>
          <w:szCs w:val="24"/>
        </w:rPr>
      </w:pPr>
      <w:r w:rsidRPr="00C222A9">
        <w:rPr>
          <w:rFonts w:cs="Times New Roman"/>
          <w:szCs w:val="24"/>
        </w:rPr>
        <w:tab/>
        <w:t>Anyagmozgatás a munkahelyeken. Kézi és gépi anyagmozgatás fajtái. A kézi anyagmozgatás szabályai, hátsérülések megelőzése.</w:t>
      </w:r>
      <w:r w:rsidRPr="00C222A9">
        <w:rPr>
          <w:rFonts w:cs="Times New Roman"/>
          <w:szCs w:val="24"/>
        </w:rPr>
        <w:tab/>
      </w:r>
    </w:p>
    <w:p w14:paraId="2CA97137" w14:textId="77777777" w:rsidR="00D7059A" w:rsidRPr="00C222A9" w:rsidRDefault="00D7059A" w:rsidP="00D7059A">
      <w:pPr>
        <w:spacing w:after="0"/>
        <w:ind w:left="900" w:hanging="360"/>
        <w:rPr>
          <w:rFonts w:cs="Times New Roman"/>
          <w:szCs w:val="24"/>
        </w:rPr>
      </w:pPr>
      <w:r w:rsidRPr="00C222A9">
        <w:rPr>
          <w:rFonts w:cs="Times New Roman"/>
          <w:szCs w:val="24"/>
        </w:rPr>
        <w:t>Raktározás</w:t>
      </w:r>
    </w:p>
    <w:p w14:paraId="7B69153B" w14:textId="77777777" w:rsidR="00D7059A" w:rsidRPr="00C222A9" w:rsidRDefault="00D7059A" w:rsidP="00D7059A">
      <w:pPr>
        <w:spacing w:after="0"/>
        <w:ind w:left="900" w:hanging="360"/>
        <w:rPr>
          <w:rFonts w:cs="Times New Roman"/>
          <w:szCs w:val="24"/>
        </w:rPr>
      </w:pPr>
      <w:r w:rsidRPr="00C222A9">
        <w:rPr>
          <w:rFonts w:cs="Times New Roman"/>
          <w:szCs w:val="24"/>
        </w:rPr>
        <w:tab/>
        <w:t>Áruk fajtái, raktározás típusai</w:t>
      </w:r>
    </w:p>
    <w:p w14:paraId="096078DD" w14:textId="77777777" w:rsidR="00D7059A" w:rsidRPr="00C222A9" w:rsidRDefault="00D7059A" w:rsidP="00D7059A">
      <w:pPr>
        <w:spacing w:after="0"/>
        <w:ind w:left="900" w:hanging="360"/>
        <w:rPr>
          <w:rFonts w:cs="Times New Roman"/>
          <w:szCs w:val="24"/>
        </w:rPr>
      </w:pPr>
      <w:r w:rsidRPr="00C222A9">
        <w:rPr>
          <w:rFonts w:cs="Times New Roman"/>
          <w:szCs w:val="24"/>
        </w:rPr>
        <w:t>Munkahelyi rend és hulladékkezelés</w:t>
      </w:r>
    </w:p>
    <w:p w14:paraId="550976A6" w14:textId="77777777" w:rsidR="00C53E01" w:rsidRPr="00C222A9" w:rsidRDefault="00D7059A" w:rsidP="00D7059A">
      <w:pPr>
        <w:spacing w:after="0"/>
        <w:ind w:left="900" w:hanging="360"/>
        <w:rPr>
          <w:rFonts w:cs="Times New Roman"/>
          <w:szCs w:val="24"/>
        </w:rPr>
      </w:pPr>
      <w:r w:rsidRPr="00C222A9">
        <w:rPr>
          <w:rFonts w:cs="Times New Roman"/>
          <w:szCs w:val="24"/>
        </w:rPr>
        <w:tab/>
        <w:t>Jelzések, feliratok, biztonsági szín-és alakjelek. Hulladékgazdálkodás, környezetvédelem célja, eszközei.</w:t>
      </w:r>
    </w:p>
    <w:p w14:paraId="67199944" w14:textId="77777777" w:rsidR="00C53E01" w:rsidRPr="00C222A9" w:rsidRDefault="00C53E01" w:rsidP="00C53E01">
      <w:pPr>
        <w:tabs>
          <w:tab w:val="left" w:pos="1418"/>
          <w:tab w:val="right" w:pos="9072"/>
        </w:tabs>
        <w:spacing w:after="0"/>
        <w:ind w:left="851"/>
        <w:rPr>
          <w:rFonts w:cs="Times New Roman"/>
        </w:rPr>
      </w:pPr>
    </w:p>
    <w:p w14:paraId="5C19B32C" w14:textId="77777777" w:rsidR="00C53E01" w:rsidRPr="00C222A9" w:rsidRDefault="00D7059A"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szCs w:val="24"/>
        </w:rPr>
        <w:t>Munkavégzés személyi feltételei</w:t>
      </w:r>
      <w:r w:rsidR="00C53E01" w:rsidRPr="00C222A9">
        <w:rPr>
          <w:rFonts w:cs="Times New Roman"/>
          <w:b/>
          <w:i/>
        </w:rPr>
        <w:tab/>
      </w:r>
      <w:r w:rsidR="00C65E71" w:rsidRPr="00C222A9">
        <w:rPr>
          <w:rFonts w:cs="Times New Roman"/>
          <w:b/>
          <w:i/>
        </w:rPr>
        <w:t>4</w:t>
      </w:r>
      <w:r w:rsidR="00C53E01" w:rsidRPr="00C222A9">
        <w:rPr>
          <w:rFonts w:cs="Times New Roman"/>
          <w:b/>
          <w:i/>
        </w:rPr>
        <w:t xml:space="preserve"> óra/</w:t>
      </w:r>
      <w:r w:rsidR="00C65E71" w:rsidRPr="00C222A9">
        <w:rPr>
          <w:rFonts w:cs="Times New Roman"/>
          <w:b/>
          <w:i/>
        </w:rPr>
        <w:t>4</w:t>
      </w:r>
      <w:r w:rsidR="00C53E01" w:rsidRPr="00C222A9">
        <w:rPr>
          <w:rFonts w:cs="Times New Roman"/>
          <w:b/>
          <w:i/>
        </w:rPr>
        <w:t xml:space="preserve"> óra</w:t>
      </w:r>
    </w:p>
    <w:p w14:paraId="60FB8748" w14:textId="77777777" w:rsidR="00D7059A" w:rsidRPr="00C222A9" w:rsidRDefault="00D7059A" w:rsidP="00D7059A">
      <w:pPr>
        <w:spacing w:after="0"/>
        <w:ind w:left="540"/>
        <w:rPr>
          <w:rFonts w:cs="Times New Roman"/>
          <w:szCs w:val="24"/>
        </w:rPr>
      </w:pPr>
      <w:r w:rsidRPr="00C222A9">
        <w:rPr>
          <w:rFonts w:cs="Times New Roman"/>
          <w:szCs w:val="24"/>
        </w:rPr>
        <w:t>A munkavégzés személyi feltételei: jogszerű foglalkoztatás, munkaköri alkalmasság orvosi vizsgálata, foglalkoztatási tilalmak, szakmai ismeretek, munkavédelmi ismeretek.</w:t>
      </w:r>
    </w:p>
    <w:p w14:paraId="2C81CF5E" w14:textId="77777777" w:rsidR="00C53E01" w:rsidRPr="00C222A9" w:rsidRDefault="00D7059A" w:rsidP="00D7059A">
      <w:pPr>
        <w:spacing w:after="0"/>
        <w:ind w:left="540"/>
        <w:rPr>
          <w:rFonts w:cs="Times New Roman"/>
          <w:szCs w:val="24"/>
        </w:rPr>
      </w:pPr>
      <w:r w:rsidRPr="00C222A9">
        <w:rPr>
          <w:rFonts w:cs="Times New Roman"/>
          <w:szCs w:val="24"/>
        </w:rPr>
        <w:t>A munkavégzés alapvető szervezési feltételei: egyedül végzett munka tilalma, irányítás szükségessége. Egyéni védőeszközök juttatásának szabályai.</w:t>
      </w:r>
    </w:p>
    <w:p w14:paraId="0AFD0671" w14:textId="77777777" w:rsidR="00C53E01" w:rsidRPr="00C222A9" w:rsidRDefault="00C53E01" w:rsidP="00C53E01">
      <w:pPr>
        <w:tabs>
          <w:tab w:val="left" w:pos="1418"/>
          <w:tab w:val="right" w:pos="9072"/>
        </w:tabs>
        <w:spacing w:after="0"/>
        <w:ind w:left="851"/>
        <w:rPr>
          <w:rFonts w:cs="Times New Roman"/>
        </w:rPr>
      </w:pPr>
    </w:p>
    <w:p w14:paraId="27ECE6DB" w14:textId="77777777" w:rsidR="00C53E01" w:rsidRPr="00C222A9" w:rsidRDefault="00D7059A" w:rsidP="00C53E01">
      <w:pPr>
        <w:pStyle w:val="Listaszerbekezds"/>
        <w:numPr>
          <w:ilvl w:val="2"/>
          <w:numId w:val="8"/>
        </w:numPr>
        <w:tabs>
          <w:tab w:val="left" w:pos="1701"/>
          <w:tab w:val="right" w:pos="9072"/>
        </w:tabs>
        <w:spacing w:after="0"/>
        <w:ind w:left="993" w:hanging="426"/>
        <w:rPr>
          <w:rFonts w:cs="Times New Roman"/>
          <w:b/>
          <w:i/>
        </w:rPr>
      </w:pPr>
      <w:bookmarkStart w:id="11" w:name="OLE_LINK1"/>
      <w:r w:rsidRPr="00C222A9">
        <w:rPr>
          <w:rFonts w:cs="Times New Roman"/>
          <w:b/>
          <w:szCs w:val="24"/>
        </w:rPr>
        <w:t>Munkaeszközök biztonsága</w:t>
      </w:r>
      <w:bookmarkEnd w:id="11"/>
      <w:r w:rsidR="00C53E01" w:rsidRPr="00C222A9">
        <w:rPr>
          <w:rFonts w:cs="Times New Roman"/>
          <w:b/>
          <w:i/>
        </w:rPr>
        <w:tab/>
      </w:r>
      <w:r w:rsidR="00C65E71" w:rsidRPr="00C222A9">
        <w:rPr>
          <w:rFonts w:cs="Times New Roman"/>
          <w:b/>
          <w:i/>
        </w:rPr>
        <w:t>4</w:t>
      </w:r>
      <w:r w:rsidR="00C53E01" w:rsidRPr="00C222A9">
        <w:rPr>
          <w:rFonts w:cs="Times New Roman"/>
          <w:b/>
          <w:i/>
        </w:rPr>
        <w:t xml:space="preserve"> óra/</w:t>
      </w:r>
      <w:r w:rsidR="00C65E71" w:rsidRPr="00C222A9">
        <w:rPr>
          <w:rFonts w:cs="Times New Roman"/>
          <w:b/>
          <w:i/>
        </w:rPr>
        <w:t>4</w:t>
      </w:r>
      <w:r w:rsidR="00C53E01" w:rsidRPr="00C222A9">
        <w:rPr>
          <w:rFonts w:cs="Times New Roman"/>
          <w:b/>
          <w:i/>
        </w:rPr>
        <w:t xml:space="preserve"> óra</w:t>
      </w:r>
    </w:p>
    <w:p w14:paraId="4661362D" w14:textId="77777777" w:rsidR="00D7059A" w:rsidRPr="00C222A9" w:rsidRDefault="00D7059A" w:rsidP="00D7059A">
      <w:pPr>
        <w:spacing w:after="0"/>
        <w:ind w:left="900" w:hanging="360"/>
        <w:rPr>
          <w:rFonts w:cs="Times New Roman"/>
          <w:szCs w:val="24"/>
        </w:rPr>
      </w:pPr>
      <w:r w:rsidRPr="00C222A9">
        <w:rPr>
          <w:rFonts w:cs="Times New Roman"/>
          <w:szCs w:val="24"/>
        </w:rPr>
        <w:t>Munkaeszközök halmazai</w:t>
      </w:r>
    </w:p>
    <w:p w14:paraId="1A68354A" w14:textId="77777777" w:rsidR="00D7059A" w:rsidRPr="00C222A9" w:rsidRDefault="00D7059A" w:rsidP="00D7059A">
      <w:pPr>
        <w:spacing w:after="0"/>
        <w:ind w:left="900" w:hanging="360"/>
        <w:rPr>
          <w:rFonts w:cs="Times New Roman"/>
          <w:szCs w:val="24"/>
        </w:rPr>
      </w:pPr>
      <w:r w:rsidRPr="00C222A9">
        <w:rPr>
          <w:rFonts w:cs="Times New Roman"/>
          <w:szCs w:val="24"/>
        </w:rPr>
        <w:tab/>
        <w:t>Szerszám, készülék, gép, berendezés fogalom meghatározása.</w:t>
      </w:r>
    </w:p>
    <w:p w14:paraId="2AD122AA" w14:textId="77777777" w:rsidR="00D7059A" w:rsidRPr="00C222A9" w:rsidRDefault="00D7059A" w:rsidP="00D7059A">
      <w:pPr>
        <w:spacing w:after="0"/>
        <w:ind w:left="900" w:hanging="360"/>
        <w:rPr>
          <w:rFonts w:cs="Times New Roman"/>
          <w:szCs w:val="24"/>
        </w:rPr>
      </w:pPr>
      <w:r w:rsidRPr="00C222A9">
        <w:rPr>
          <w:rFonts w:cs="Times New Roman"/>
          <w:szCs w:val="24"/>
        </w:rPr>
        <w:t>Munkaeszközök dokumentációi</w:t>
      </w:r>
    </w:p>
    <w:p w14:paraId="342B91E0" w14:textId="77777777" w:rsidR="00D7059A" w:rsidRPr="00C222A9" w:rsidRDefault="00D7059A" w:rsidP="00D7059A">
      <w:pPr>
        <w:autoSpaceDE w:val="0"/>
        <w:autoSpaceDN w:val="0"/>
        <w:adjustRightInd w:val="0"/>
        <w:ind w:left="900" w:hanging="360"/>
        <w:rPr>
          <w:rFonts w:cs="Times New Roman"/>
          <w:szCs w:val="24"/>
        </w:rPr>
      </w:pPr>
      <w:r w:rsidRPr="00C222A9">
        <w:rPr>
          <w:rFonts w:cs="Times New Roman"/>
          <w:szCs w:val="24"/>
        </w:rPr>
        <w:tab/>
        <w:t>Munkaeszköz üzembe helyezésének, használatba vételének dokumentációs követelményei, és a munkaeszközre (mint termékre) meghatározott EK-megfelelőségi nyilatkozat, valamint a megfelelőséget tanúsító egyéb dokumentumok.</w:t>
      </w:r>
    </w:p>
    <w:p w14:paraId="0688081C" w14:textId="77777777" w:rsidR="00D7059A" w:rsidRPr="00C222A9" w:rsidRDefault="00D7059A" w:rsidP="00D7059A">
      <w:pPr>
        <w:spacing w:after="0"/>
        <w:ind w:left="900" w:hanging="360"/>
        <w:rPr>
          <w:rFonts w:cs="Times New Roman"/>
          <w:szCs w:val="24"/>
        </w:rPr>
      </w:pPr>
      <w:r w:rsidRPr="00C222A9">
        <w:rPr>
          <w:rFonts w:cs="Times New Roman"/>
          <w:szCs w:val="24"/>
        </w:rPr>
        <w:t>Munkaeszközök veszélyessége, eljárások</w:t>
      </w:r>
    </w:p>
    <w:p w14:paraId="2BABC375" w14:textId="77777777" w:rsidR="00D7059A" w:rsidRPr="00C222A9" w:rsidRDefault="00D7059A" w:rsidP="00D7059A">
      <w:pPr>
        <w:spacing w:after="0"/>
        <w:ind w:left="900" w:hanging="360"/>
        <w:rPr>
          <w:rFonts w:cs="Times New Roman"/>
          <w:szCs w:val="24"/>
        </w:rPr>
      </w:pPr>
      <w:r w:rsidRPr="00C222A9">
        <w:rPr>
          <w:rFonts w:cs="Times New Roman"/>
          <w:szCs w:val="24"/>
        </w:rPr>
        <w:tab/>
        <w:t>Biztonságtechnika alapelvei, veszélyforrások típusai, megbízhatóság, meghibásodás, biztonság. A biztonságtechnika jellemzői, kialakítás követelményei. Veszélyes munkaeszközök, üzembe helyezési eljárás.</w:t>
      </w:r>
    </w:p>
    <w:p w14:paraId="77763C90" w14:textId="77777777" w:rsidR="00D7059A" w:rsidRPr="00C222A9" w:rsidRDefault="00D7059A" w:rsidP="00D7059A">
      <w:pPr>
        <w:spacing w:after="0"/>
        <w:ind w:left="900" w:hanging="360"/>
        <w:rPr>
          <w:rFonts w:cs="Times New Roman"/>
          <w:szCs w:val="24"/>
        </w:rPr>
      </w:pPr>
      <w:r w:rsidRPr="00C222A9">
        <w:rPr>
          <w:rFonts w:cs="Times New Roman"/>
          <w:szCs w:val="24"/>
        </w:rPr>
        <w:t>Munkaeszközök üzemeltetésének, használatának feltételei</w:t>
      </w:r>
    </w:p>
    <w:p w14:paraId="0DFE5115" w14:textId="77777777" w:rsidR="00C53E01" w:rsidRPr="00C222A9" w:rsidRDefault="00D7059A" w:rsidP="00D7059A">
      <w:pPr>
        <w:autoSpaceDE w:val="0"/>
        <w:autoSpaceDN w:val="0"/>
        <w:adjustRightInd w:val="0"/>
        <w:spacing w:after="0"/>
        <w:ind w:left="720" w:hanging="180"/>
        <w:rPr>
          <w:rFonts w:cs="Times New Roman"/>
          <w:szCs w:val="24"/>
        </w:rPr>
      </w:pPr>
      <w:r w:rsidRPr="00C222A9">
        <w:rPr>
          <w:rFonts w:cs="Times New Roman"/>
          <w:szCs w:val="24"/>
        </w:rPr>
        <w:tab/>
        <w:t>Feltétlenül és feltételesen ható biztonságtechnika, konstrukciós, üzemviteli és emberi tényezők szerepe. Általános üzemeltetési követelmények.</w:t>
      </w:r>
      <w:r w:rsidRPr="00C222A9">
        <w:rPr>
          <w:rFonts w:cs="Times New Roman"/>
          <w:szCs w:val="24"/>
          <w:lang w:eastAsia="hu-HU"/>
        </w:rPr>
        <w:t xml:space="preserve"> Kezelőelemek, védőberendezések kialakítása, a biztonságos működés ellenőrzése, ergonómiai követelmények.</w:t>
      </w:r>
    </w:p>
    <w:p w14:paraId="70795457" w14:textId="77777777" w:rsidR="00C53E01" w:rsidRPr="00C222A9" w:rsidRDefault="00C53E01" w:rsidP="00C53E01">
      <w:pPr>
        <w:tabs>
          <w:tab w:val="left" w:pos="1418"/>
          <w:tab w:val="right" w:pos="9072"/>
        </w:tabs>
        <w:spacing w:after="0"/>
        <w:ind w:left="851"/>
        <w:rPr>
          <w:rFonts w:cs="Times New Roman"/>
        </w:rPr>
      </w:pPr>
    </w:p>
    <w:p w14:paraId="79A572E8" w14:textId="77777777" w:rsidR="00C53E01" w:rsidRPr="00C222A9" w:rsidRDefault="00D7059A"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szCs w:val="24"/>
        </w:rPr>
        <w:t>Munkakörnyezeti hatások</w:t>
      </w:r>
      <w:r w:rsidR="00C53E01" w:rsidRPr="00C222A9">
        <w:rPr>
          <w:rFonts w:cs="Times New Roman"/>
          <w:b/>
          <w:i/>
        </w:rPr>
        <w:tab/>
      </w:r>
      <w:r w:rsidR="00C65E71" w:rsidRPr="00C222A9">
        <w:rPr>
          <w:rFonts w:cs="Times New Roman"/>
          <w:b/>
          <w:i/>
        </w:rPr>
        <w:t>4</w:t>
      </w:r>
      <w:r w:rsidR="00C53E01" w:rsidRPr="00C222A9">
        <w:rPr>
          <w:rFonts w:cs="Times New Roman"/>
          <w:b/>
          <w:i/>
        </w:rPr>
        <w:t xml:space="preserve"> óra/</w:t>
      </w:r>
      <w:r w:rsidR="00C65E71" w:rsidRPr="00C222A9">
        <w:rPr>
          <w:rFonts w:cs="Times New Roman"/>
          <w:b/>
          <w:i/>
        </w:rPr>
        <w:t>4</w:t>
      </w:r>
      <w:r w:rsidR="00C53E01" w:rsidRPr="00C222A9">
        <w:rPr>
          <w:rFonts w:cs="Times New Roman"/>
          <w:b/>
          <w:i/>
        </w:rPr>
        <w:t xml:space="preserve"> óra</w:t>
      </w:r>
    </w:p>
    <w:p w14:paraId="5B361E4C" w14:textId="77777777" w:rsidR="00D7059A" w:rsidRPr="00C222A9" w:rsidRDefault="00D7059A" w:rsidP="00D7059A">
      <w:pPr>
        <w:spacing w:after="0"/>
        <w:ind w:left="540"/>
        <w:rPr>
          <w:rFonts w:cs="Times New Roman"/>
          <w:szCs w:val="24"/>
        </w:rPr>
      </w:pPr>
      <w:r w:rsidRPr="00C222A9">
        <w:rPr>
          <w:rFonts w:cs="Times New Roman"/>
          <w:szCs w:val="24"/>
        </w:rPr>
        <w:t>Veszélyforrások, veszélyek a munkahelyeken (pl. zaj, rezgés, veszélyes anyagok és keverékek, stressz).</w:t>
      </w:r>
    </w:p>
    <w:p w14:paraId="463538BA" w14:textId="77777777" w:rsidR="00D7059A" w:rsidRPr="00C222A9" w:rsidRDefault="00D7059A" w:rsidP="00D7059A">
      <w:pPr>
        <w:autoSpaceDE w:val="0"/>
        <w:autoSpaceDN w:val="0"/>
        <w:adjustRightInd w:val="0"/>
        <w:spacing w:after="0"/>
        <w:ind w:left="900"/>
        <w:rPr>
          <w:rFonts w:cs="Times New Roman"/>
          <w:szCs w:val="24"/>
        </w:rPr>
      </w:pPr>
      <w:r w:rsidRPr="00C222A9">
        <w:rPr>
          <w:rFonts w:cs="Times New Roman"/>
          <w:szCs w:val="24"/>
        </w:rPr>
        <w:t xml:space="preserve">Fizikai, biológiai és kémiai hatások a dolgozókra, főbb veszélyforrások, valamint a veszélyforrások felismerésének módszerei és a védekezés a lehetőségei. </w:t>
      </w:r>
    </w:p>
    <w:p w14:paraId="02CE1FBA" w14:textId="77777777" w:rsidR="00D7059A" w:rsidRPr="00C222A9" w:rsidRDefault="00D7059A" w:rsidP="00D7059A">
      <w:pPr>
        <w:autoSpaceDE w:val="0"/>
        <w:autoSpaceDN w:val="0"/>
        <w:adjustRightInd w:val="0"/>
        <w:spacing w:after="0"/>
        <w:ind w:left="900"/>
        <w:rPr>
          <w:rFonts w:cs="Times New Roman"/>
          <w:szCs w:val="24"/>
        </w:rPr>
      </w:pPr>
      <w:r w:rsidRPr="00C222A9">
        <w:rPr>
          <w:rFonts w:cs="Times New Roman"/>
          <w:szCs w:val="24"/>
        </w:rPr>
        <w:t>A stressz, munkahelyi stressz fogalma és az ellene való védekezés jelentősége a munkahelyen.</w:t>
      </w:r>
    </w:p>
    <w:p w14:paraId="38A3C21E" w14:textId="77777777" w:rsidR="00D7059A" w:rsidRPr="00C222A9" w:rsidRDefault="00D7059A" w:rsidP="00D7059A">
      <w:pPr>
        <w:spacing w:after="0"/>
        <w:ind w:left="900" w:hanging="360"/>
        <w:rPr>
          <w:rFonts w:cs="Times New Roman"/>
          <w:szCs w:val="24"/>
        </w:rPr>
      </w:pPr>
      <w:r w:rsidRPr="00C222A9">
        <w:rPr>
          <w:rFonts w:cs="Times New Roman"/>
          <w:szCs w:val="24"/>
        </w:rPr>
        <w:t>A kockázat fogalma, felmérése és kezelése</w:t>
      </w:r>
    </w:p>
    <w:p w14:paraId="7D5ABE6E" w14:textId="77777777" w:rsidR="00C53E01" w:rsidRPr="00C222A9" w:rsidRDefault="00D7059A" w:rsidP="00D7059A">
      <w:pPr>
        <w:spacing w:after="0"/>
        <w:ind w:left="900"/>
        <w:rPr>
          <w:rFonts w:cs="Times New Roman"/>
          <w:szCs w:val="24"/>
        </w:rPr>
      </w:pPr>
      <w:r w:rsidRPr="00C222A9">
        <w:rPr>
          <w:rFonts w:cs="Times New Roman"/>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14:paraId="1D488862" w14:textId="77777777" w:rsidR="00C53E01" w:rsidRPr="00C222A9" w:rsidRDefault="00C53E01" w:rsidP="00C53E01">
      <w:pPr>
        <w:tabs>
          <w:tab w:val="left" w:pos="1418"/>
          <w:tab w:val="right" w:pos="9072"/>
        </w:tabs>
        <w:spacing w:after="0"/>
        <w:ind w:left="851"/>
        <w:rPr>
          <w:rFonts w:cs="Times New Roman"/>
        </w:rPr>
      </w:pPr>
    </w:p>
    <w:p w14:paraId="02A4EC59" w14:textId="77777777" w:rsidR="00C53E01" w:rsidRPr="00C222A9" w:rsidRDefault="00D7059A"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szCs w:val="24"/>
        </w:rPr>
        <w:t>Munkavédelmi jogi ismeretek</w:t>
      </w:r>
      <w:r w:rsidR="00C53E01" w:rsidRPr="00C222A9">
        <w:rPr>
          <w:rFonts w:cs="Times New Roman"/>
          <w:b/>
          <w:i/>
        </w:rPr>
        <w:tab/>
      </w:r>
      <w:r w:rsidR="00DF5451" w:rsidRPr="00C222A9">
        <w:rPr>
          <w:rFonts w:cs="Times New Roman"/>
          <w:b/>
          <w:i/>
        </w:rPr>
        <w:t>6</w:t>
      </w:r>
      <w:r w:rsidR="00C53E01" w:rsidRPr="00C222A9">
        <w:rPr>
          <w:rFonts w:cs="Times New Roman"/>
          <w:b/>
          <w:i/>
        </w:rPr>
        <w:t xml:space="preserve"> óra/</w:t>
      </w:r>
      <w:r w:rsidR="00DF5451" w:rsidRPr="00C222A9">
        <w:rPr>
          <w:rFonts w:cs="Times New Roman"/>
          <w:b/>
          <w:i/>
        </w:rPr>
        <w:t>6</w:t>
      </w:r>
      <w:r w:rsidR="00C53E01" w:rsidRPr="00C222A9">
        <w:rPr>
          <w:rFonts w:cs="Times New Roman"/>
          <w:b/>
          <w:i/>
        </w:rPr>
        <w:t xml:space="preserve"> óra</w:t>
      </w:r>
    </w:p>
    <w:p w14:paraId="0C0BD685" w14:textId="77777777" w:rsidR="00D7059A" w:rsidRPr="00C222A9" w:rsidRDefault="00D7059A" w:rsidP="00D7059A">
      <w:pPr>
        <w:spacing w:after="0"/>
        <w:ind w:left="900" w:hanging="360"/>
        <w:rPr>
          <w:rFonts w:cs="Times New Roman"/>
          <w:szCs w:val="24"/>
        </w:rPr>
      </w:pPr>
      <w:r w:rsidRPr="00C222A9">
        <w:rPr>
          <w:rFonts w:cs="Times New Roman"/>
          <w:szCs w:val="24"/>
        </w:rPr>
        <w:t>A munkavédelem szabályrendszere, jogok és kötelezettségek</w:t>
      </w:r>
    </w:p>
    <w:p w14:paraId="3D316B09" w14:textId="77777777" w:rsidR="00D7059A" w:rsidRPr="00C222A9" w:rsidRDefault="00D7059A" w:rsidP="00D7059A">
      <w:pPr>
        <w:spacing w:after="0"/>
        <w:ind w:left="900" w:hanging="360"/>
        <w:rPr>
          <w:rFonts w:cs="Times New Roman"/>
          <w:bCs/>
          <w:szCs w:val="24"/>
        </w:rPr>
      </w:pPr>
      <w:r w:rsidRPr="00C222A9">
        <w:rPr>
          <w:rFonts w:cs="Times New Roman"/>
          <w:szCs w:val="24"/>
        </w:rPr>
        <w:lastRenderedPageBreak/>
        <w:tab/>
        <w:t>Az Alaptörvényben biztosított</w:t>
      </w:r>
      <w:r w:rsidRPr="00C222A9">
        <w:rPr>
          <w:rFonts w:cs="Times New Roman"/>
          <w:bCs/>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14:paraId="2BE40404" w14:textId="77777777" w:rsidR="00D7059A" w:rsidRPr="00C222A9" w:rsidRDefault="00D7059A" w:rsidP="00D7059A">
      <w:pPr>
        <w:spacing w:after="0"/>
        <w:ind w:left="900" w:hanging="360"/>
        <w:rPr>
          <w:rFonts w:cs="Times New Roman"/>
          <w:szCs w:val="24"/>
        </w:rPr>
      </w:pPr>
      <w:r w:rsidRPr="00C222A9">
        <w:rPr>
          <w:rFonts w:cs="Times New Roman"/>
          <w:szCs w:val="24"/>
        </w:rPr>
        <w:t>Munkavédelmi feladatok a munkahelyeken</w:t>
      </w:r>
    </w:p>
    <w:p w14:paraId="657ACA25" w14:textId="77777777" w:rsidR="00D7059A" w:rsidRPr="00C222A9" w:rsidRDefault="00D7059A" w:rsidP="00D7059A">
      <w:pPr>
        <w:spacing w:after="0"/>
        <w:ind w:left="900" w:hanging="360"/>
        <w:rPr>
          <w:rFonts w:cs="Times New Roman"/>
          <w:szCs w:val="24"/>
        </w:rPr>
      </w:pPr>
      <w:r w:rsidRPr="00C222A9">
        <w:rPr>
          <w:rFonts w:cs="Times New Roman"/>
          <w:szCs w:val="24"/>
        </w:rPr>
        <w:tab/>
        <w:t>A munkáltatók alapvető feladatai az egészséget nem veszélyeztető és biztonságos munkakörülmények biztosítása érdekében. Tervezés, létesítés, üzemeltetés. Munkavállalók feladatai a munkavégzés során.</w:t>
      </w:r>
    </w:p>
    <w:p w14:paraId="32A9CC3A" w14:textId="77777777" w:rsidR="00D7059A" w:rsidRPr="00C222A9" w:rsidRDefault="00D7059A" w:rsidP="00D7059A">
      <w:pPr>
        <w:spacing w:after="0"/>
        <w:ind w:left="900" w:hanging="360"/>
        <w:rPr>
          <w:rFonts w:cs="Times New Roman"/>
          <w:szCs w:val="24"/>
        </w:rPr>
      </w:pPr>
      <w:r w:rsidRPr="00C222A9">
        <w:rPr>
          <w:rFonts w:cs="Times New Roman"/>
          <w:szCs w:val="24"/>
        </w:rPr>
        <w:t>Munkavédelmi szakemberek feladatai a munkahelyeken</w:t>
      </w:r>
    </w:p>
    <w:p w14:paraId="370C9E4B" w14:textId="77777777" w:rsidR="00D7059A" w:rsidRPr="00C222A9" w:rsidRDefault="00D7059A" w:rsidP="00D7059A">
      <w:pPr>
        <w:spacing w:after="0"/>
        <w:ind w:left="900" w:hanging="360"/>
        <w:rPr>
          <w:rFonts w:cs="Times New Roman"/>
          <w:szCs w:val="24"/>
        </w:rPr>
      </w:pPr>
      <w:r w:rsidRPr="00C222A9">
        <w:rPr>
          <w:rFonts w:cs="Times New Roman"/>
          <w:szCs w:val="24"/>
        </w:rPr>
        <w:tab/>
        <w:t>Munkabiztonsági és munkaegészségügyi szaktevékenység keretében ellátandó feladatok. Foglalkozás-egészségügyi feladatok.</w:t>
      </w:r>
    </w:p>
    <w:p w14:paraId="7A217930" w14:textId="77777777" w:rsidR="00D7059A" w:rsidRPr="00C222A9" w:rsidRDefault="00D7059A" w:rsidP="00D7059A">
      <w:pPr>
        <w:spacing w:after="0"/>
        <w:ind w:left="900" w:hanging="360"/>
        <w:rPr>
          <w:rFonts w:cs="Times New Roman"/>
          <w:szCs w:val="24"/>
        </w:rPr>
      </w:pPr>
      <w:r w:rsidRPr="00C222A9">
        <w:rPr>
          <w:rFonts w:cs="Times New Roman"/>
          <w:szCs w:val="24"/>
        </w:rPr>
        <w:t>Balesetek és foglalkozási megbetegedések.</w:t>
      </w:r>
    </w:p>
    <w:p w14:paraId="71330D63" w14:textId="77777777" w:rsidR="00D7059A" w:rsidRPr="00C222A9" w:rsidRDefault="00D7059A" w:rsidP="00D7059A">
      <w:pPr>
        <w:spacing w:after="0"/>
        <w:ind w:left="900" w:hanging="360"/>
        <w:rPr>
          <w:rFonts w:cs="Times New Roman"/>
          <w:szCs w:val="24"/>
        </w:rPr>
      </w:pPr>
      <w:r w:rsidRPr="00C222A9">
        <w:rPr>
          <w:rFonts w:cs="Times New Roman"/>
          <w:szCs w:val="24"/>
        </w:rPr>
        <w:tab/>
        <w:t>Balesetek és munkabalesetek, valamint a foglalkozási megbetegedések fogalma. Feladatok munkabaleset esetén. A kivizsgálás, mint a megelőzés eszköze.</w:t>
      </w:r>
    </w:p>
    <w:p w14:paraId="4E957EFB" w14:textId="77777777" w:rsidR="00D7059A" w:rsidRPr="00C222A9" w:rsidRDefault="00D7059A" w:rsidP="00D7059A">
      <w:pPr>
        <w:spacing w:after="0"/>
        <w:ind w:left="900" w:hanging="360"/>
        <w:rPr>
          <w:rFonts w:cs="Times New Roman"/>
          <w:szCs w:val="24"/>
        </w:rPr>
      </w:pPr>
      <w:r w:rsidRPr="00C222A9">
        <w:rPr>
          <w:rFonts w:cs="Times New Roman"/>
          <w:szCs w:val="24"/>
        </w:rPr>
        <w:t>Munkavédelmi érdekképviselet a munkahelyen</w:t>
      </w:r>
    </w:p>
    <w:p w14:paraId="5835524D" w14:textId="77777777" w:rsidR="00C53E01" w:rsidRPr="00C222A9" w:rsidRDefault="00D7059A" w:rsidP="00D7059A">
      <w:pPr>
        <w:spacing w:after="0"/>
        <w:ind w:left="900" w:hanging="360"/>
        <w:rPr>
          <w:rFonts w:cs="Times New Roman"/>
          <w:szCs w:val="24"/>
        </w:rPr>
      </w:pPr>
      <w:r w:rsidRPr="00C222A9">
        <w:rPr>
          <w:rFonts w:cs="Times New Roman"/>
          <w:szCs w:val="24"/>
        </w:rPr>
        <w:tab/>
        <w:t>A munkavállalók munkavédelmi érdekképviseletének jelentősége és lehetőségei. A választott képviselők szerepe, feladatai, jogai.</w:t>
      </w:r>
    </w:p>
    <w:p w14:paraId="10A33C20" w14:textId="77777777" w:rsidR="00C53E01" w:rsidRPr="00C222A9" w:rsidRDefault="00C53E01" w:rsidP="00C53E01">
      <w:pPr>
        <w:tabs>
          <w:tab w:val="left" w:pos="1418"/>
          <w:tab w:val="right" w:pos="9072"/>
        </w:tabs>
        <w:spacing w:after="0"/>
        <w:ind w:left="851"/>
        <w:rPr>
          <w:rFonts w:cs="Times New Roman"/>
        </w:rPr>
      </w:pPr>
    </w:p>
    <w:p w14:paraId="2D976050" w14:textId="77777777" w:rsidR="00C53E01" w:rsidRPr="00C222A9" w:rsidRDefault="00C53E01" w:rsidP="00C53E01">
      <w:pPr>
        <w:tabs>
          <w:tab w:val="left" w:pos="1418"/>
          <w:tab w:val="right" w:pos="9072"/>
        </w:tabs>
        <w:spacing w:after="0"/>
        <w:ind w:left="851"/>
        <w:rPr>
          <w:rFonts w:cs="Times New Roman"/>
        </w:rPr>
      </w:pPr>
    </w:p>
    <w:p w14:paraId="2356A7D8"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A képzés javasolt helyszíne (ajánlás)</w:t>
      </w:r>
    </w:p>
    <w:p w14:paraId="4E71C795" w14:textId="77777777" w:rsidR="00C53E01" w:rsidRPr="00C222A9" w:rsidRDefault="00520792" w:rsidP="00C53E01">
      <w:pPr>
        <w:spacing w:after="0"/>
        <w:ind w:left="426"/>
        <w:rPr>
          <w:rFonts w:cs="Times New Roman"/>
        </w:rPr>
      </w:pPr>
      <w:r w:rsidRPr="00C222A9">
        <w:rPr>
          <w:rFonts w:cs="Times New Roman"/>
        </w:rPr>
        <w:t>A képzés elméleti jellegű, bármilyen szakteremben oktatható.</w:t>
      </w:r>
    </w:p>
    <w:p w14:paraId="7E028F38" w14:textId="77777777" w:rsidR="00C53E01" w:rsidRPr="00C222A9" w:rsidRDefault="00C53E01" w:rsidP="00C53E01">
      <w:pPr>
        <w:spacing w:after="0"/>
        <w:ind w:left="426"/>
        <w:rPr>
          <w:rFonts w:cs="Times New Roman"/>
        </w:rPr>
      </w:pPr>
    </w:p>
    <w:p w14:paraId="433D4D5B"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A tantárgy elsajátítása során alkalmazható sajátos módszerek, tanulói tevékenységformák (ajánlás)</w:t>
      </w:r>
    </w:p>
    <w:p w14:paraId="21CD7932" w14:textId="77777777" w:rsidR="00C53E01" w:rsidRPr="00C222A9" w:rsidRDefault="00C53E01" w:rsidP="00C53E01">
      <w:pPr>
        <w:spacing w:after="0"/>
        <w:ind w:left="426"/>
        <w:rPr>
          <w:rFonts w:cs="Times New Roman"/>
        </w:rPr>
      </w:pPr>
    </w:p>
    <w:p w14:paraId="62AF4489" w14:textId="77777777" w:rsidR="00C53E01" w:rsidRPr="00C222A9" w:rsidRDefault="00C53E01" w:rsidP="00C53E01">
      <w:pPr>
        <w:spacing w:after="0"/>
        <w:ind w:left="426"/>
        <w:rPr>
          <w:rFonts w:cs="Times New Roman"/>
          <w:i/>
        </w:rPr>
      </w:pPr>
    </w:p>
    <w:p w14:paraId="78E51FA5" w14:textId="77777777" w:rsidR="00C53E01" w:rsidRPr="00C222A9" w:rsidRDefault="00C53E01" w:rsidP="00C53E01">
      <w:pPr>
        <w:spacing w:after="0"/>
        <w:ind w:left="426"/>
        <w:rPr>
          <w:rFonts w:cs="Times New Roman"/>
        </w:rPr>
      </w:pPr>
    </w:p>
    <w:p w14:paraId="08FC0205" w14:textId="77777777" w:rsidR="00C53E01" w:rsidRPr="00C222A9" w:rsidRDefault="00C53E01" w:rsidP="00C53E01">
      <w:pPr>
        <w:pStyle w:val="Listaszerbekezds"/>
        <w:numPr>
          <w:ilvl w:val="2"/>
          <w:numId w:val="8"/>
        </w:numPr>
        <w:spacing w:after="0"/>
        <w:rPr>
          <w:rFonts w:cs="Times New Roman"/>
          <w:b/>
        </w:rPr>
      </w:pPr>
      <w:r w:rsidRPr="00C222A9">
        <w:rPr>
          <w:rFonts w:cs="Times New Roman"/>
          <w:b/>
        </w:rPr>
        <w:t>A tantárgy elsajátítása során alkalmazható sajátos módszerek (ajánlás)</w:t>
      </w:r>
    </w:p>
    <w:p w14:paraId="4659F0B2" w14:textId="0373AFB0" w:rsidR="00EF76FA" w:rsidRPr="00C222A9" w:rsidRDefault="00EF76FA"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EF76FA" w:rsidRPr="00C222A9" w14:paraId="21E05EA8" w14:textId="77777777" w:rsidTr="00EF76FA">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0B78A5"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203A9D"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65758FB8"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177B4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EF76FA" w:rsidRPr="00C222A9" w14:paraId="5D273F49" w14:textId="77777777" w:rsidTr="00EF76FA">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379C180B" w14:textId="77777777" w:rsidR="00EF76FA" w:rsidRPr="00C222A9" w:rsidRDefault="00EF76FA" w:rsidP="00EF76FA">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7A531CA2" w14:textId="77777777" w:rsidR="00EF76FA" w:rsidRPr="00C222A9" w:rsidRDefault="00EF76FA" w:rsidP="00EF76FA">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617E6D5C"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4A363BA9"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1D9BA90C"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77B1055A" w14:textId="77777777" w:rsidR="00EF76FA" w:rsidRPr="00C222A9" w:rsidRDefault="00EF76FA" w:rsidP="00EF76FA">
            <w:pPr>
              <w:spacing w:after="0"/>
              <w:jc w:val="left"/>
              <w:rPr>
                <w:rFonts w:eastAsia="Times New Roman" w:cs="Times New Roman"/>
                <w:color w:val="000000"/>
                <w:sz w:val="20"/>
                <w:szCs w:val="20"/>
                <w:lang w:eastAsia="hu-HU"/>
              </w:rPr>
            </w:pPr>
          </w:p>
        </w:tc>
      </w:tr>
      <w:tr w:rsidR="00EF76FA" w:rsidRPr="00C222A9" w14:paraId="3B42D345" w14:textId="77777777" w:rsidTr="00EF76FA">
        <w:trPr>
          <w:trHeight w:val="528"/>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5B3BB7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1B2ADBC8"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563E598D"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0FE6485"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A63042E"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3A42597"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Szakkönyvek munkavédelmi tárgyú jogszabályok</w:t>
            </w:r>
          </w:p>
        </w:tc>
      </w:tr>
      <w:tr w:rsidR="00EF76FA" w:rsidRPr="00C222A9" w14:paraId="22333C14" w14:textId="77777777" w:rsidTr="00EF76FA">
        <w:trPr>
          <w:trHeight w:val="528"/>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DAFC780"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2B852D47"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2F26C3FA"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D3916B9"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229AD4C"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3E9FA46"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Munkabaleset, foglalkozási megbetegedés elemzése</w:t>
            </w:r>
          </w:p>
        </w:tc>
      </w:tr>
      <w:tr w:rsidR="00EF76FA" w:rsidRPr="00C222A9" w14:paraId="164A3A8D" w14:textId="77777777" w:rsidTr="00EF76F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2948D48"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37FCB79B"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751C94D7"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486ECA5"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7316F8D"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E91467F"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Vizuális oktatási anyagok</w:t>
            </w:r>
          </w:p>
        </w:tc>
      </w:tr>
      <w:tr w:rsidR="00EF76FA" w:rsidRPr="00C222A9" w14:paraId="4833B2E8" w14:textId="77777777" w:rsidTr="00EF76F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8B4E07B"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0E149D70"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47E8817E"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DBC9444"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690D836"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DC34B7B"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151E6E83" w14:textId="77777777" w:rsidTr="00EF76FA">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26346A0"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35992185"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teszt</w:t>
            </w:r>
          </w:p>
        </w:tc>
        <w:tc>
          <w:tcPr>
            <w:tcW w:w="980" w:type="dxa"/>
            <w:tcBorders>
              <w:top w:val="nil"/>
              <w:left w:val="nil"/>
              <w:bottom w:val="single" w:sz="4" w:space="0" w:color="auto"/>
              <w:right w:val="single" w:sz="4" w:space="0" w:color="auto"/>
            </w:tcBorders>
            <w:shd w:val="clear" w:color="auto" w:fill="auto"/>
            <w:vAlign w:val="center"/>
            <w:hideMark/>
          </w:tcPr>
          <w:p w14:paraId="4EA7CA67"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60CAF28"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FA84DEB"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6C24001"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5880322A" w14:textId="77777777" w:rsidR="00EF76FA" w:rsidRPr="00C222A9" w:rsidRDefault="00EF76FA" w:rsidP="00C53E01">
      <w:pPr>
        <w:spacing w:after="0"/>
        <w:ind w:left="426"/>
        <w:rPr>
          <w:rFonts w:cs="Times New Roman"/>
        </w:rPr>
      </w:pPr>
    </w:p>
    <w:p w14:paraId="050E82D2" w14:textId="77777777" w:rsidR="00C53E01" w:rsidRPr="00C222A9" w:rsidRDefault="00C53E01" w:rsidP="00C53E01">
      <w:pPr>
        <w:pStyle w:val="Listaszerbekezds"/>
        <w:numPr>
          <w:ilvl w:val="2"/>
          <w:numId w:val="8"/>
        </w:numPr>
        <w:spacing w:after="0"/>
        <w:rPr>
          <w:rFonts w:cs="Times New Roman"/>
          <w:b/>
        </w:rPr>
      </w:pPr>
      <w:r w:rsidRPr="00C222A9">
        <w:rPr>
          <w:rFonts w:cs="Times New Roman"/>
          <w:b/>
        </w:rPr>
        <w:t>A tantárgy elsajátítása során alkalmazható tanulói tevékenységformák (ajánlás)</w:t>
      </w:r>
    </w:p>
    <w:p w14:paraId="0070DA1A" w14:textId="53BDE438" w:rsidR="00EF76FA" w:rsidRPr="00C222A9" w:rsidRDefault="00EF76FA"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EF76FA" w:rsidRPr="00C222A9" w14:paraId="61481036" w14:textId="77777777" w:rsidTr="00EF76FA">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46BD5B7"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F27EC9"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CF6B7EC"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FFABD96"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EF76FA" w:rsidRPr="00C222A9" w14:paraId="3A65E14C" w14:textId="77777777" w:rsidTr="00EF76FA">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24A2D6F6" w14:textId="77777777" w:rsidR="00EF76FA" w:rsidRPr="00C222A9" w:rsidRDefault="00EF76FA" w:rsidP="00EF76FA">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161D7210" w14:textId="77777777" w:rsidR="00EF76FA" w:rsidRPr="00C222A9" w:rsidRDefault="00EF76FA" w:rsidP="00EF76F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2AD895D"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67B5514"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47BC51F"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B461379" w14:textId="77777777" w:rsidR="00EF76FA" w:rsidRPr="00C222A9" w:rsidRDefault="00EF76FA" w:rsidP="00EF76FA">
            <w:pPr>
              <w:spacing w:after="0"/>
              <w:jc w:val="left"/>
              <w:rPr>
                <w:rFonts w:eastAsia="Times New Roman" w:cs="Times New Roman"/>
                <w:color w:val="000000"/>
                <w:sz w:val="20"/>
                <w:szCs w:val="20"/>
                <w:lang w:eastAsia="hu-HU"/>
              </w:rPr>
            </w:pPr>
          </w:p>
        </w:tc>
      </w:tr>
      <w:tr w:rsidR="00EF76FA" w:rsidRPr="00C222A9" w14:paraId="4F87C59A" w14:textId="77777777" w:rsidTr="00EF76F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181005D"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CF7F53B"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 feldolgozó tevékenységek</w:t>
            </w:r>
          </w:p>
        </w:tc>
      </w:tr>
      <w:tr w:rsidR="00EF76FA" w:rsidRPr="00C222A9" w14:paraId="3D42BDAB" w14:textId="77777777" w:rsidTr="00EF76F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6B497D0"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7930CB7E"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FFBA52C"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FC6153"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2E8CEA"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8E0A5BA"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533E0820" w14:textId="77777777" w:rsidTr="00EF76F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4730E94" w14:textId="6CFF4A62"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0D032C38"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DC41BC3"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69E340"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3FFF2B"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62CE446"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092F1801" w14:textId="77777777" w:rsidTr="00EF76F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DCAA465" w14:textId="461C7B14"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32117854"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63420CD9"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F3D4F8"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3E1CC3"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9E2499E"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3DBC50C7" w14:textId="77777777" w:rsidTr="00EF76F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EB89D86"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B80229A"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Ismeretalkalmazási gyakorló tevékenységek, feladatok</w:t>
            </w:r>
          </w:p>
        </w:tc>
      </w:tr>
      <w:tr w:rsidR="00EF76FA" w:rsidRPr="00C222A9" w14:paraId="534F4E50" w14:textId="77777777" w:rsidTr="00EF76F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C73AC2B" w14:textId="74FA324C"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7CA0F191"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456042EF"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F49D06"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38AC9E"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8432781"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48D268EF" w14:textId="77777777" w:rsidTr="00EF76F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47C33B9" w14:textId="7049E41A"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4BD8FFD2"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5EDAFD4B"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34169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5276DD"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DA6F359"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060468F0" w14:textId="77777777" w:rsidTr="00EF76F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B107D3A" w14:textId="091FF0F5"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2A10332"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Komplex információk körében</w:t>
            </w:r>
          </w:p>
        </w:tc>
      </w:tr>
      <w:tr w:rsidR="00EF76FA" w:rsidRPr="00C222A9" w14:paraId="2018E0B8" w14:textId="77777777" w:rsidTr="00EF76F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23A7582" w14:textId="54E426B1"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47BAF084"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69A9CE3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5830A0"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4E498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266E2D5"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422B9BD3" w14:textId="77777777" w:rsidTr="00EF76F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571B66D" w14:textId="3B7E1D18"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6706DA8"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Csoportos munkaformák körében</w:t>
            </w:r>
          </w:p>
        </w:tc>
      </w:tr>
      <w:tr w:rsidR="00EF76FA" w:rsidRPr="00C222A9" w14:paraId="0F0BA1DB" w14:textId="77777777" w:rsidTr="00EF76F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E05C6AB" w14:textId="710E8138"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5EA35FDE"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3CA1A80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B71ED5"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269D8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0754CAE"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18BD7281" w14:textId="3D625558" w:rsidR="00C53E01" w:rsidRPr="00C222A9" w:rsidRDefault="00C53E01" w:rsidP="00C53E01">
      <w:pPr>
        <w:spacing w:after="0"/>
        <w:ind w:left="426"/>
        <w:rPr>
          <w:rFonts w:cs="Times New Roman"/>
        </w:rPr>
      </w:pPr>
    </w:p>
    <w:p w14:paraId="36DE8BE4"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A tantárgy értékelésének módja</w:t>
      </w:r>
    </w:p>
    <w:p w14:paraId="12A9792E" w14:textId="77777777" w:rsidR="00C53E01" w:rsidRPr="00C222A9" w:rsidRDefault="00C53E01" w:rsidP="00C53E01">
      <w:pPr>
        <w:spacing w:after="0"/>
        <w:ind w:left="426"/>
        <w:rPr>
          <w:rFonts w:cs="Times New Roman"/>
        </w:rPr>
      </w:pPr>
      <w:r w:rsidRPr="00C222A9">
        <w:rPr>
          <w:rFonts w:cs="Times New Roman"/>
        </w:rPr>
        <w:t>A nemzeti köznevelésről szóló 2011. évi CXC. törvény. 54. § (2) a) pontja szerinti értékeléssel.</w:t>
      </w:r>
    </w:p>
    <w:p w14:paraId="0A9A9AE7" w14:textId="77777777" w:rsidR="00C53E01" w:rsidRPr="00C222A9" w:rsidRDefault="00C53E01" w:rsidP="00C53E01">
      <w:pPr>
        <w:spacing w:after="0"/>
        <w:ind w:left="426"/>
        <w:rPr>
          <w:rFonts w:cs="Times New Roman"/>
        </w:rPr>
      </w:pPr>
    </w:p>
    <w:p w14:paraId="329A8B1D" w14:textId="06A23EBB" w:rsidR="00C53E01" w:rsidRPr="00C222A9" w:rsidRDefault="00C53E01" w:rsidP="00C53E01">
      <w:pPr>
        <w:spacing w:after="0"/>
        <w:ind w:left="426"/>
        <w:rPr>
          <w:rFonts w:cs="Times New Roman"/>
        </w:rPr>
      </w:pPr>
    </w:p>
    <w:p w14:paraId="6DD7B57E" w14:textId="77777777" w:rsidR="00C53E01" w:rsidRPr="00C222A9" w:rsidRDefault="00C53E01" w:rsidP="00C53E01">
      <w:pPr>
        <w:spacing w:after="0"/>
        <w:ind w:left="426"/>
        <w:rPr>
          <w:rFonts w:cs="Times New Roman"/>
        </w:rPr>
      </w:pPr>
    </w:p>
    <w:p w14:paraId="075A9A70" w14:textId="77777777" w:rsidR="00C53E01" w:rsidRPr="00C222A9" w:rsidRDefault="00C53E01" w:rsidP="00C53E01">
      <w:pPr>
        <w:spacing w:after="200" w:line="276" w:lineRule="auto"/>
        <w:jc w:val="left"/>
        <w:rPr>
          <w:rFonts w:cs="Times New Roman"/>
        </w:rPr>
      </w:pPr>
      <w:r w:rsidRPr="00C222A9">
        <w:rPr>
          <w:rFonts w:cs="Times New Roman"/>
        </w:rPr>
        <w:br w:type="page"/>
      </w:r>
    </w:p>
    <w:p w14:paraId="39E37150" w14:textId="77777777" w:rsidR="00C53E01" w:rsidRPr="00C222A9" w:rsidRDefault="00C53E01" w:rsidP="00C53E01">
      <w:pPr>
        <w:rPr>
          <w:rFonts w:cs="Times New Roman"/>
        </w:rPr>
      </w:pPr>
    </w:p>
    <w:p w14:paraId="657ECD7F" w14:textId="77777777" w:rsidR="00C53E01" w:rsidRPr="00C222A9" w:rsidRDefault="00C53E01" w:rsidP="00C53E01">
      <w:pPr>
        <w:spacing w:before="2880"/>
        <w:jc w:val="center"/>
        <w:rPr>
          <w:rFonts w:cs="Times New Roman"/>
          <w:b/>
          <w:sz w:val="36"/>
        </w:rPr>
      </w:pPr>
      <w:r w:rsidRPr="00C222A9">
        <w:rPr>
          <w:rFonts w:cs="Times New Roman"/>
          <w:b/>
          <w:sz w:val="36"/>
        </w:rPr>
        <w:t>A</w:t>
      </w:r>
    </w:p>
    <w:p w14:paraId="4C9E6D42" w14:textId="4575C238" w:rsidR="00C53E01" w:rsidRPr="00C222A9" w:rsidRDefault="00336095" w:rsidP="00C53E01">
      <w:pPr>
        <w:spacing w:after="480"/>
        <w:jc w:val="center"/>
        <w:rPr>
          <w:rFonts w:cs="Times New Roman"/>
          <w:b/>
          <w:sz w:val="36"/>
        </w:rPr>
      </w:pPr>
      <w:r>
        <w:rPr>
          <w:rFonts w:cs="Times New Roman"/>
          <w:b/>
          <w:sz w:val="36"/>
          <w:highlight w:val="yellow"/>
        </w:rPr>
        <w:t>11</w:t>
      </w:r>
      <w:r w:rsidR="00F269FB">
        <w:rPr>
          <w:rFonts w:cs="Times New Roman"/>
          <w:b/>
          <w:sz w:val="36"/>
          <w:highlight w:val="yellow"/>
        </w:rPr>
        <w:t>9</w:t>
      </w:r>
      <w:r w:rsidR="00D276F0" w:rsidRPr="00C222A9">
        <w:rPr>
          <w:rFonts w:cs="Times New Roman"/>
          <w:b/>
          <w:sz w:val="36"/>
          <w:highlight w:val="yellow"/>
        </w:rPr>
        <w:t>0</w:t>
      </w:r>
      <w:r w:rsidR="00F269FB">
        <w:rPr>
          <w:rFonts w:cs="Times New Roman"/>
          <w:b/>
          <w:sz w:val="36"/>
          <w:highlight w:val="yellow"/>
        </w:rPr>
        <w:t>6</w:t>
      </w:r>
      <w:r w:rsidR="00C53E01" w:rsidRPr="00C222A9">
        <w:rPr>
          <w:rFonts w:cs="Times New Roman"/>
          <w:b/>
          <w:sz w:val="36"/>
          <w:highlight w:val="yellow"/>
        </w:rPr>
        <w:t>-</w:t>
      </w:r>
      <w:r w:rsidR="00D276F0" w:rsidRPr="00C222A9">
        <w:rPr>
          <w:rFonts w:cs="Times New Roman"/>
          <w:b/>
          <w:sz w:val="36"/>
        </w:rPr>
        <w:t>16</w:t>
      </w:r>
      <w:r w:rsidR="00C53E01" w:rsidRPr="00C222A9">
        <w:rPr>
          <w:rFonts w:cs="Times New Roman"/>
          <w:b/>
          <w:sz w:val="36"/>
        </w:rPr>
        <w:t xml:space="preserve"> azonosító számú</w:t>
      </w:r>
    </w:p>
    <w:p w14:paraId="74D25AEF" w14:textId="45A1CE17" w:rsidR="00C53E01" w:rsidRPr="00C222A9" w:rsidRDefault="00381E28" w:rsidP="00C53E01">
      <w:pPr>
        <w:jc w:val="center"/>
        <w:rPr>
          <w:rFonts w:cs="Times New Roman"/>
          <w:b/>
          <w:sz w:val="36"/>
        </w:rPr>
      </w:pPr>
      <w:r>
        <w:rPr>
          <w:rFonts w:cs="Times New Roman"/>
          <w:b/>
          <w:sz w:val="36"/>
        </w:rPr>
        <w:t>Agrárvállalkozási,</w:t>
      </w:r>
      <w:r w:rsidR="00D276F0" w:rsidRPr="00C222A9">
        <w:rPr>
          <w:rFonts w:cs="Times New Roman"/>
          <w:b/>
          <w:sz w:val="36"/>
        </w:rPr>
        <w:t xml:space="preserve"> kereskedelmi ismeretek</w:t>
      </w:r>
    </w:p>
    <w:p w14:paraId="44F77A7C" w14:textId="77777777" w:rsidR="00C53E01" w:rsidRPr="00C222A9" w:rsidRDefault="00C53E01" w:rsidP="00C53E01">
      <w:pPr>
        <w:jc w:val="center"/>
        <w:rPr>
          <w:rFonts w:cs="Times New Roman"/>
          <w:b/>
          <w:sz w:val="36"/>
        </w:rPr>
      </w:pPr>
      <w:proofErr w:type="gramStart"/>
      <w:r w:rsidRPr="00C222A9">
        <w:rPr>
          <w:rFonts w:cs="Times New Roman"/>
          <w:b/>
          <w:sz w:val="36"/>
        </w:rPr>
        <w:t>megnevezésű</w:t>
      </w:r>
      <w:proofErr w:type="gramEnd"/>
    </w:p>
    <w:p w14:paraId="6522C408" w14:textId="77777777" w:rsidR="00C53E01" w:rsidRPr="00C222A9" w:rsidRDefault="00C53E01" w:rsidP="00C53E01">
      <w:pPr>
        <w:spacing w:before="480" w:after="480"/>
        <w:jc w:val="center"/>
        <w:rPr>
          <w:rFonts w:cs="Times New Roman"/>
          <w:b/>
          <w:sz w:val="36"/>
        </w:rPr>
      </w:pPr>
      <w:proofErr w:type="gramStart"/>
      <w:r w:rsidRPr="00C222A9">
        <w:rPr>
          <w:rFonts w:cs="Times New Roman"/>
          <w:b/>
          <w:sz w:val="36"/>
        </w:rPr>
        <w:t>szakmai</w:t>
      </w:r>
      <w:proofErr w:type="gramEnd"/>
      <w:r w:rsidRPr="00C222A9">
        <w:rPr>
          <w:rFonts w:cs="Times New Roman"/>
          <w:b/>
          <w:sz w:val="36"/>
        </w:rPr>
        <w:t xml:space="preserve"> követelménymodul</w:t>
      </w:r>
    </w:p>
    <w:p w14:paraId="01C750B6" w14:textId="77777777" w:rsidR="00C53E01" w:rsidRPr="00C222A9" w:rsidRDefault="00C53E01" w:rsidP="00C53E01">
      <w:pPr>
        <w:jc w:val="center"/>
        <w:rPr>
          <w:rFonts w:cs="Times New Roman"/>
          <w:b/>
          <w:sz w:val="36"/>
        </w:rPr>
      </w:pPr>
      <w:proofErr w:type="gramStart"/>
      <w:r w:rsidRPr="00C222A9">
        <w:rPr>
          <w:rFonts w:cs="Times New Roman"/>
          <w:b/>
          <w:sz w:val="36"/>
        </w:rPr>
        <w:t>tantárgyai</w:t>
      </w:r>
      <w:proofErr w:type="gramEnd"/>
      <w:r w:rsidRPr="00C222A9">
        <w:rPr>
          <w:rFonts w:cs="Times New Roman"/>
          <w:b/>
          <w:sz w:val="36"/>
        </w:rPr>
        <w:t>, témakörei</w:t>
      </w:r>
    </w:p>
    <w:p w14:paraId="566FF583" w14:textId="77777777" w:rsidR="00C53E01" w:rsidRPr="00C222A9" w:rsidRDefault="00C53E01" w:rsidP="00C53E01">
      <w:pPr>
        <w:spacing w:after="200" w:line="276" w:lineRule="auto"/>
        <w:jc w:val="left"/>
        <w:rPr>
          <w:rFonts w:cs="Times New Roman"/>
        </w:rPr>
      </w:pPr>
      <w:r w:rsidRPr="00C222A9">
        <w:rPr>
          <w:rFonts w:cs="Times New Roman"/>
        </w:rPr>
        <w:br w:type="page"/>
      </w:r>
    </w:p>
    <w:p w14:paraId="202A808E" w14:textId="42F04CA8" w:rsidR="00C53E01" w:rsidRPr="00C222A9" w:rsidRDefault="00C53E01" w:rsidP="00C53E01">
      <w:pPr>
        <w:rPr>
          <w:rFonts w:cs="Times New Roman"/>
        </w:rPr>
      </w:pPr>
      <w:r w:rsidRPr="00C222A9">
        <w:rPr>
          <w:rFonts w:cs="Times New Roman"/>
        </w:rPr>
        <w:lastRenderedPageBreak/>
        <w:t xml:space="preserve">A </w:t>
      </w:r>
      <w:r w:rsidR="00F269FB">
        <w:rPr>
          <w:rFonts w:cs="Times New Roman"/>
        </w:rPr>
        <w:t>109</w:t>
      </w:r>
      <w:r w:rsidR="00D276F0" w:rsidRPr="00C222A9">
        <w:rPr>
          <w:rFonts w:cs="Times New Roman"/>
        </w:rPr>
        <w:t>0</w:t>
      </w:r>
      <w:r w:rsidR="00F269FB">
        <w:rPr>
          <w:rFonts w:cs="Times New Roman"/>
        </w:rPr>
        <w:t>6</w:t>
      </w:r>
      <w:r w:rsidRPr="00C222A9">
        <w:rPr>
          <w:rFonts w:cs="Times New Roman"/>
        </w:rPr>
        <w:t>-</w:t>
      </w:r>
      <w:r w:rsidR="00D276F0" w:rsidRPr="00C222A9">
        <w:rPr>
          <w:rFonts w:cs="Times New Roman"/>
        </w:rPr>
        <w:t>16</w:t>
      </w:r>
      <w:r w:rsidRPr="00C222A9">
        <w:rPr>
          <w:rFonts w:cs="Times New Roman"/>
        </w:rPr>
        <w:t xml:space="preserve"> azonosító számú </w:t>
      </w:r>
      <w:r w:rsidR="00D276F0" w:rsidRPr="00C222A9">
        <w:rPr>
          <w:rFonts w:cs="Times New Roman"/>
        </w:rPr>
        <w:t>Agrárvál</w:t>
      </w:r>
      <w:r w:rsidR="00381E28">
        <w:rPr>
          <w:rFonts w:cs="Times New Roman"/>
        </w:rPr>
        <w:t>lalkozási,</w:t>
      </w:r>
      <w:r w:rsidR="00D276F0" w:rsidRPr="00C222A9">
        <w:rPr>
          <w:rFonts w:cs="Times New Roman"/>
        </w:rPr>
        <w:t xml:space="preserve"> kereskedelmi </w:t>
      </w:r>
      <w:r w:rsidR="00381E28" w:rsidRPr="00C222A9">
        <w:rPr>
          <w:rFonts w:cs="Times New Roman"/>
        </w:rPr>
        <w:t>ismeretek</w:t>
      </w:r>
      <w:r w:rsidRPr="00C222A9">
        <w:rPr>
          <w:rFonts w:cs="Times New Roman"/>
        </w:rPr>
        <w:t xml:space="preserve">. </w:t>
      </w:r>
      <w:proofErr w:type="gramStart"/>
      <w:r w:rsidRPr="00C222A9">
        <w:rPr>
          <w:rFonts w:cs="Times New Roman"/>
        </w:rPr>
        <w:t>megnevezésű</w:t>
      </w:r>
      <w:proofErr w:type="gramEnd"/>
      <w:r w:rsidRPr="00C222A9">
        <w:rPr>
          <w:rFonts w:cs="Times New Roman"/>
        </w:rPr>
        <w:t xml:space="preserve"> szakmai követelménymodulhoz tartozó tantárgyak és témakörök oktatása során fejlesztendő kompetenciák</w:t>
      </w:r>
    </w:p>
    <w:p w14:paraId="27047CAE" w14:textId="33EAB83A" w:rsidR="00EF76FA" w:rsidRPr="00C222A9" w:rsidRDefault="00EF76FA" w:rsidP="00C53E01">
      <w:pPr>
        <w:jc w:val="center"/>
        <w:rPr>
          <w:rFonts w:cs="Times New Roman"/>
        </w:rPr>
      </w:pPr>
    </w:p>
    <w:tbl>
      <w:tblPr>
        <w:tblW w:w="6440" w:type="dxa"/>
        <w:jc w:val="center"/>
        <w:tblCellMar>
          <w:left w:w="70" w:type="dxa"/>
          <w:right w:w="70" w:type="dxa"/>
        </w:tblCellMar>
        <w:tblLook w:val="04A0" w:firstRow="1" w:lastRow="0" w:firstColumn="1" w:lastColumn="0" w:noHBand="0" w:noVBand="1"/>
      </w:tblPr>
      <w:tblGrid>
        <w:gridCol w:w="4100"/>
        <w:gridCol w:w="1040"/>
        <w:gridCol w:w="1300"/>
      </w:tblGrid>
      <w:tr w:rsidR="00EF76FA" w:rsidRPr="00C222A9" w14:paraId="6BB3B1A9" w14:textId="77777777" w:rsidTr="00EF76FA">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2FE1BF"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04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1F4419E"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Gazdálkodási ismeretek</w:t>
            </w:r>
          </w:p>
        </w:tc>
        <w:tc>
          <w:tcPr>
            <w:tcW w:w="13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2860D2A"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Gazdálkodási alapgyakorlatok</w:t>
            </w:r>
          </w:p>
        </w:tc>
      </w:tr>
      <w:tr w:rsidR="00EF76FA" w:rsidRPr="00C222A9" w14:paraId="71923157" w14:textId="77777777" w:rsidTr="00EF76FA">
        <w:trPr>
          <w:trHeight w:val="300"/>
          <w:jc w:val="center"/>
        </w:trPr>
        <w:tc>
          <w:tcPr>
            <w:tcW w:w="64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B3A37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FELADATOK</w:t>
            </w:r>
          </w:p>
        </w:tc>
      </w:tr>
      <w:tr w:rsidR="00EF76FA" w:rsidRPr="00C222A9" w14:paraId="5833074E"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07BCA26"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Megtervezi vállalkozását</w:t>
            </w:r>
          </w:p>
        </w:tc>
        <w:tc>
          <w:tcPr>
            <w:tcW w:w="1040" w:type="dxa"/>
            <w:tcBorders>
              <w:top w:val="nil"/>
              <w:left w:val="nil"/>
              <w:bottom w:val="single" w:sz="4" w:space="0" w:color="auto"/>
              <w:right w:val="single" w:sz="4" w:space="0" w:color="auto"/>
            </w:tcBorders>
            <w:shd w:val="clear" w:color="auto" w:fill="auto"/>
            <w:noWrap/>
            <w:vAlign w:val="center"/>
            <w:hideMark/>
          </w:tcPr>
          <w:p w14:paraId="7806CAE0"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37A1E09F"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6FF4B46D"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8AC297B"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Ismeri az őstermelői, kistermelői élelmiszer előállítási tevékenység folytatásának feltételeit</w:t>
            </w:r>
          </w:p>
        </w:tc>
        <w:tc>
          <w:tcPr>
            <w:tcW w:w="1040" w:type="dxa"/>
            <w:tcBorders>
              <w:top w:val="nil"/>
              <w:left w:val="nil"/>
              <w:bottom w:val="single" w:sz="4" w:space="0" w:color="auto"/>
              <w:right w:val="single" w:sz="4" w:space="0" w:color="auto"/>
            </w:tcBorders>
            <w:shd w:val="clear" w:color="auto" w:fill="auto"/>
            <w:noWrap/>
            <w:vAlign w:val="center"/>
            <w:hideMark/>
          </w:tcPr>
          <w:p w14:paraId="3FC02DF9"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4AB07E93"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383BAF0A"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9BAB070"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Üzleti tervet, mezőgazdasági technológiai- és kampánytervet készít</w:t>
            </w:r>
          </w:p>
        </w:tc>
        <w:tc>
          <w:tcPr>
            <w:tcW w:w="1040" w:type="dxa"/>
            <w:tcBorders>
              <w:top w:val="nil"/>
              <w:left w:val="nil"/>
              <w:bottom w:val="single" w:sz="4" w:space="0" w:color="auto"/>
              <w:right w:val="single" w:sz="4" w:space="0" w:color="auto"/>
            </w:tcBorders>
            <w:shd w:val="clear" w:color="auto" w:fill="auto"/>
            <w:noWrap/>
            <w:vAlign w:val="center"/>
            <w:hideMark/>
          </w:tcPr>
          <w:p w14:paraId="2A0F6F76"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2D33D33E"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2099BF25"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4B6F157"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Megtervezi a vállalkozás anyagi feltételeit</w:t>
            </w:r>
          </w:p>
        </w:tc>
        <w:tc>
          <w:tcPr>
            <w:tcW w:w="1040" w:type="dxa"/>
            <w:tcBorders>
              <w:top w:val="nil"/>
              <w:left w:val="nil"/>
              <w:bottom w:val="single" w:sz="4" w:space="0" w:color="auto"/>
              <w:right w:val="single" w:sz="4" w:space="0" w:color="auto"/>
            </w:tcBorders>
            <w:shd w:val="clear" w:color="auto" w:fill="auto"/>
            <w:noWrap/>
            <w:vAlign w:val="center"/>
            <w:hideMark/>
          </w:tcPr>
          <w:p w14:paraId="59558739"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41316FC5"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3C65D255"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546BB78"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Biztosítja a vállalkozásához szükséges személyi és tárgyi feltételeket</w:t>
            </w:r>
          </w:p>
        </w:tc>
        <w:tc>
          <w:tcPr>
            <w:tcW w:w="1040" w:type="dxa"/>
            <w:tcBorders>
              <w:top w:val="nil"/>
              <w:left w:val="nil"/>
              <w:bottom w:val="single" w:sz="4" w:space="0" w:color="auto"/>
              <w:right w:val="single" w:sz="4" w:space="0" w:color="auto"/>
            </w:tcBorders>
            <w:shd w:val="clear" w:color="auto" w:fill="auto"/>
            <w:noWrap/>
            <w:vAlign w:val="center"/>
            <w:hideMark/>
          </w:tcPr>
          <w:p w14:paraId="4592B9F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28F43A1A"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69145176"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942ED62"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Irányítási és szervezési feladatokat lát el</w:t>
            </w:r>
          </w:p>
        </w:tc>
        <w:tc>
          <w:tcPr>
            <w:tcW w:w="1040" w:type="dxa"/>
            <w:tcBorders>
              <w:top w:val="nil"/>
              <w:left w:val="nil"/>
              <w:bottom w:val="single" w:sz="4" w:space="0" w:color="auto"/>
              <w:right w:val="single" w:sz="4" w:space="0" w:color="auto"/>
            </w:tcBorders>
            <w:shd w:val="clear" w:color="auto" w:fill="auto"/>
            <w:noWrap/>
            <w:vAlign w:val="center"/>
            <w:hideMark/>
          </w:tcPr>
          <w:p w14:paraId="07998EAA"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2902BCDE"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411E8CA7"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B85FA47"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Betartja és betartatja a munkajogi előírásokat</w:t>
            </w:r>
          </w:p>
        </w:tc>
        <w:tc>
          <w:tcPr>
            <w:tcW w:w="1040" w:type="dxa"/>
            <w:tcBorders>
              <w:top w:val="nil"/>
              <w:left w:val="nil"/>
              <w:bottom w:val="single" w:sz="4" w:space="0" w:color="auto"/>
              <w:right w:val="single" w:sz="4" w:space="0" w:color="auto"/>
            </w:tcBorders>
            <w:shd w:val="clear" w:color="auto" w:fill="auto"/>
            <w:noWrap/>
            <w:vAlign w:val="center"/>
            <w:hideMark/>
          </w:tcPr>
          <w:p w14:paraId="6DDF4A89"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2A3B545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2A3E134D"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C06CBB8"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Irányítási, szervezési feladatokat lát el</w:t>
            </w:r>
          </w:p>
        </w:tc>
        <w:tc>
          <w:tcPr>
            <w:tcW w:w="1040" w:type="dxa"/>
            <w:tcBorders>
              <w:top w:val="nil"/>
              <w:left w:val="nil"/>
              <w:bottom w:val="single" w:sz="4" w:space="0" w:color="auto"/>
              <w:right w:val="single" w:sz="4" w:space="0" w:color="auto"/>
            </w:tcBorders>
            <w:shd w:val="clear" w:color="auto" w:fill="auto"/>
            <w:noWrap/>
            <w:vAlign w:val="center"/>
            <w:hideMark/>
          </w:tcPr>
          <w:p w14:paraId="3BC21EA5"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211E80C0"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4317E176"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A774ABD"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Tudatosan fejleszti vállalkozása eszközeit, termékeit</w:t>
            </w:r>
          </w:p>
        </w:tc>
        <w:tc>
          <w:tcPr>
            <w:tcW w:w="1040" w:type="dxa"/>
            <w:tcBorders>
              <w:top w:val="nil"/>
              <w:left w:val="nil"/>
              <w:bottom w:val="single" w:sz="4" w:space="0" w:color="auto"/>
              <w:right w:val="single" w:sz="4" w:space="0" w:color="auto"/>
            </w:tcBorders>
            <w:shd w:val="clear" w:color="auto" w:fill="auto"/>
            <w:noWrap/>
            <w:vAlign w:val="center"/>
            <w:hideMark/>
          </w:tcPr>
          <w:p w14:paraId="3D7AFF5D"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32A3704C"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12BFD38C"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6313B25"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Adózási feladatokat lát el</w:t>
            </w:r>
          </w:p>
        </w:tc>
        <w:tc>
          <w:tcPr>
            <w:tcW w:w="1040" w:type="dxa"/>
            <w:tcBorders>
              <w:top w:val="nil"/>
              <w:left w:val="nil"/>
              <w:bottom w:val="single" w:sz="4" w:space="0" w:color="auto"/>
              <w:right w:val="single" w:sz="4" w:space="0" w:color="auto"/>
            </w:tcBorders>
            <w:shd w:val="clear" w:color="auto" w:fill="auto"/>
            <w:noWrap/>
            <w:vAlign w:val="center"/>
            <w:hideMark/>
          </w:tcPr>
          <w:p w14:paraId="29B6B4AA"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613D9667"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105B8219"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4236B70"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Figyelemmel kíséri a vállalkozásával kapcsolatos jogszabályokat</w:t>
            </w:r>
          </w:p>
        </w:tc>
        <w:tc>
          <w:tcPr>
            <w:tcW w:w="1040" w:type="dxa"/>
            <w:tcBorders>
              <w:top w:val="nil"/>
              <w:left w:val="nil"/>
              <w:bottom w:val="single" w:sz="4" w:space="0" w:color="auto"/>
              <w:right w:val="single" w:sz="4" w:space="0" w:color="auto"/>
            </w:tcBorders>
            <w:shd w:val="clear" w:color="auto" w:fill="auto"/>
            <w:noWrap/>
            <w:vAlign w:val="center"/>
            <w:hideMark/>
          </w:tcPr>
          <w:p w14:paraId="3DDD8FC3"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77E11124"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6B884BFA"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19AC1D7"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Kapcsolatot tart környezetével, továbbképzéseken vesz részt</w:t>
            </w:r>
          </w:p>
        </w:tc>
        <w:tc>
          <w:tcPr>
            <w:tcW w:w="1040" w:type="dxa"/>
            <w:tcBorders>
              <w:top w:val="nil"/>
              <w:left w:val="nil"/>
              <w:bottom w:val="single" w:sz="4" w:space="0" w:color="auto"/>
              <w:right w:val="single" w:sz="4" w:space="0" w:color="auto"/>
            </w:tcBorders>
            <w:shd w:val="clear" w:color="auto" w:fill="auto"/>
            <w:noWrap/>
            <w:vAlign w:val="center"/>
            <w:hideMark/>
          </w:tcPr>
          <w:p w14:paraId="490B16E4"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300" w:type="dxa"/>
            <w:tcBorders>
              <w:top w:val="nil"/>
              <w:left w:val="nil"/>
              <w:bottom w:val="single" w:sz="4" w:space="0" w:color="auto"/>
              <w:right w:val="single" w:sz="4" w:space="0" w:color="auto"/>
            </w:tcBorders>
            <w:shd w:val="clear" w:color="auto" w:fill="auto"/>
            <w:noWrap/>
            <w:vAlign w:val="center"/>
            <w:hideMark/>
          </w:tcPr>
          <w:p w14:paraId="497A1519"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390AB657"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6D7A53D"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Szükség esetén átalakítja, vagy megszünteti vállalkozását</w:t>
            </w:r>
          </w:p>
        </w:tc>
        <w:tc>
          <w:tcPr>
            <w:tcW w:w="1040" w:type="dxa"/>
            <w:tcBorders>
              <w:top w:val="nil"/>
              <w:left w:val="nil"/>
              <w:bottom w:val="single" w:sz="4" w:space="0" w:color="auto"/>
              <w:right w:val="single" w:sz="4" w:space="0" w:color="auto"/>
            </w:tcBorders>
            <w:shd w:val="clear" w:color="auto" w:fill="auto"/>
            <w:noWrap/>
            <w:vAlign w:val="center"/>
            <w:hideMark/>
          </w:tcPr>
          <w:p w14:paraId="79EAF2E4"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45751DF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2E6FF5E3"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B01F0E2"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Piackutatást, piacbefolyásolási tevékenységet végez</w:t>
            </w:r>
          </w:p>
        </w:tc>
        <w:tc>
          <w:tcPr>
            <w:tcW w:w="1040" w:type="dxa"/>
            <w:tcBorders>
              <w:top w:val="nil"/>
              <w:left w:val="nil"/>
              <w:bottom w:val="single" w:sz="4" w:space="0" w:color="auto"/>
              <w:right w:val="single" w:sz="4" w:space="0" w:color="auto"/>
            </w:tcBorders>
            <w:shd w:val="clear" w:color="auto" w:fill="auto"/>
            <w:noWrap/>
            <w:vAlign w:val="center"/>
            <w:hideMark/>
          </w:tcPr>
          <w:p w14:paraId="448300AB"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70BD6F9E"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366A74A9"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838D81D"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Üzleti tárgyalást, üzleti levelezést folytat</w:t>
            </w:r>
          </w:p>
        </w:tc>
        <w:tc>
          <w:tcPr>
            <w:tcW w:w="1040" w:type="dxa"/>
            <w:tcBorders>
              <w:top w:val="nil"/>
              <w:left w:val="nil"/>
              <w:bottom w:val="single" w:sz="4" w:space="0" w:color="auto"/>
              <w:right w:val="single" w:sz="4" w:space="0" w:color="auto"/>
            </w:tcBorders>
            <w:shd w:val="clear" w:color="auto" w:fill="auto"/>
            <w:noWrap/>
            <w:vAlign w:val="center"/>
            <w:hideMark/>
          </w:tcPr>
          <w:p w14:paraId="57C7916C"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300" w:type="dxa"/>
            <w:tcBorders>
              <w:top w:val="nil"/>
              <w:left w:val="nil"/>
              <w:bottom w:val="single" w:sz="4" w:space="0" w:color="auto"/>
              <w:right w:val="single" w:sz="4" w:space="0" w:color="auto"/>
            </w:tcBorders>
            <w:shd w:val="clear" w:color="auto" w:fill="auto"/>
            <w:noWrap/>
            <w:vAlign w:val="center"/>
            <w:hideMark/>
          </w:tcPr>
          <w:p w14:paraId="1E22C19D"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62A2B842"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D0A3BF5"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Tervet, pályázatot készít, készítet</w:t>
            </w:r>
          </w:p>
        </w:tc>
        <w:tc>
          <w:tcPr>
            <w:tcW w:w="1040" w:type="dxa"/>
            <w:tcBorders>
              <w:top w:val="nil"/>
              <w:left w:val="nil"/>
              <w:bottom w:val="single" w:sz="4" w:space="0" w:color="auto"/>
              <w:right w:val="single" w:sz="4" w:space="0" w:color="auto"/>
            </w:tcBorders>
            <w:shd w:val="clear" w:color="auto" w:fill="auto"/>
            <w:noWrap/>
            <w:vAlign w:val="center"/>
            <w:hideMark/>
          </w:tcPr>
          <w:p w14:paraId="7CAAE13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300" w:type="dxa"/>
            <w:tcBorders>
              <w:top w:val="nil"/>
              <w:left w:val="nil"/>
              <w:bottom w:val="single" w:sz="4" w:space="0" w:color="auto"/>
              <w:right w:val="single" w:sz="4" w:space="0" w:color="auto"/>
            </w:tcBorders>
            <w:shd w:val="clear" w:color="auto" w:fill="auto"/>
            <w:noWrap/>
            <w:vAlign w:val="center"/>
            <w:hideMark/>
          </w:tcPr>
          <w:p w14:paraId="428E2809"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36175C89"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783B7C3"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Támogatást igényel</w:t>
            </w:r>
          </w:p>
        </w:tc>
        <w:tc>
          <w:tcPr>
            <w:tcW w:w="1040" w:type="dxa"/>
            <w:tcBorders>
              <w:top w:val="nil"/>
              <w:left w:val="nil"/>
              <w:bottom w:val="single" w:sz="4" w:space="0" w:color="auto"/>
              <w:right w:val="single" w:sz="4" w:space="0" w:color="auto"/>
            </w:tcBorders>
            <w:shd w:val="clear" w:color="auto" w:fill="auto"/>
            <w:noWrap/>
            <w:vAlign w:val="center"/>
            <w:hideMark/>
          </w:tcPr>
          <w:p w14:paraId="332D6A04"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300" w:type="dxa"/>
            <w:tcBorders>
              <w:top w:val="nil"/>
              <w:left w:val="nil"/>
              <w:bottom w:val="single" w:sz="4" w:space="0" w:color="auto"/>
              <w:right w:val="single" w:sz="4" w:space="0" w:color="auto"/>
            </w:tcBorders>
            <w:shd w:val="clear" w:color="auto" w:fill="auto"/>
            <w:noWrap/>
            <w:vAlign w:val="center"/>
            <w:hideMark/>
          </w:tcPr>
          <w:p w14:paraId="7048DB70"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1A8044EC"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945CF8F"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Elvégzi a szükséges gazdasági számításokat</w:t>
            </w:r>
          </w:p>
        </w:tc>
        <w:tc>
          <w:tcPr>
            <w:tcW w:w="1040" w:type="dxa"/>
            <w:tcBorders>
              <w:top w:val="nil"/>
              <w:left w:val="nil"/>
              <w:bottom w:val="single" w:sz="4" w:space="0" w:color="auto"/>
              <w:right w:val="single" w:sz="4" w:space="0" w:color="auto"/>
            </w:tcBorders>
            <w:shd w:val="clear" w:color="auto" w:fill="auto"/>
            <w:noWrap/>
            <w:vAlign w:val="center"/>
            <w:hideMark/>
          </w:tcPr>
          <w:p w14:paraId="463867FB"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7CF9E983"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074D5F9D"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5E0CECD"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Jelentést, kimutatást készít, adatszolgáltatást végez</w:t>
            </w:r>
          </w:p>
        </w:tc>
        <w:tc>
          <w:tcPr>
            <w:tcW w:w="1040" w:type="dxa"/>
            <w:tcBorders>
              <w:top w:val="nil"/>
              <w:left w:val="nil"/>
              <w:bottom w:val="single" w:sz="4" w:space="0" w:color="auto"/>
              <w:right w:val="single" w:sz="4" w:space="0" w:color="auto"/>
            </w:tcBorders>
            <w:shd w:val="clear" w:color="auto" w:fill="auto"/>
            <w:noWrap/>
            <w:vAlign w:val="center"/>
            <w:hideMark/>
          </w:tcPr>
          <w:p w14:paraId="5C6A69BC"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300" w:type="dxa"/>
            <w:tcBorders>
              <w:top w:val="nil"/>
              <w:left w:val="nil"/>
              <w:bottom w:val="single" w:sz="4" w:space="0" w:color="auto"/>
              <w:right w:val="single" w:sz="4" w:space="0" w:color="auto"/>
            </w:tcBorders>
            <w:shd w:val="clear" w:color="auto" w:fill="auto"/>
            <w:noWrap/>
            <w:vAlign w:val="center"/>
            <w:hideMark/>
          </w:tcPr>
          <w:p w14:paraId="79673446"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3B127AFE"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E59B904"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Figyelembe veszi a fogyasztói érdekvédelem szabályait</w:t>
            </w:r>
          </w:p>
        </w:tc>
        <w:tc>
          <w:tcPr>
            <w:tcW w:w="1040" w:type="dxa"/>
            <w:tcBorders>
              <w:top w:val="nil"/>
              <w:left w:val="nil"/>
              <w:bottom w:val="single" w:sz="4" w:space="0" w:color="auto"/>
              <w:right w:val="single" w:sz="4" w:space="0" w:color="auto"/>
            </w:tcBorders>
            <w:shd w:val="clear" w:color="auto" w:fill="auto"/>
            <w:noWrap/>
            <w:vAlign w:val="center"/>
            <w:hideMark/>
          </w:tcPr>
          <w:p w14:paraId="131BA406"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26703E4B"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4D9B9EC4"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F054182"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Beszerzi a termeléshez, szolgáltatáshoz szükséges anyagokat</w:t>
            </w:r>
          </w:p>
        </w:tc>
        <w:tc>
          <w:tcPr>
            <w:tcW w:w="1040" w:type="dxa"/>
            <w:tcBorders>
              <w:top w:val="nil"/>
              <w:left w:val="nil"/>
              <w:bottom w:val="single" w:sz="4" w:space="0" w:color="auto"/>
              <w:right w:val="single" w:sz="4" w:space="0" w:color="auto"/>
            </w:tcBorders>
            <w:shd w:val="clear" w:color="auto" w:fill="auto"/>
            <w:noWrap/>
            <w:vAlign w:val="center"/>
            <w:hideMark/>
          </w:tcPr>
          <w:p w14:paraId="17AEECE6"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2CC2F0C6"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42D3B153"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6269FF0"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Készletezési, raktározási tevékenységet folytat</w:t>
            </w:r>
          </w:p>
        </w:tc>
        <w:tc>
          <w:tcPr>
            <w:tcW w:w="1040" w:type="dxa"/>
            <w:tcBorders>
              <w:top w:val="nil"/>
              <w:left w:val="nil"/>
              <w:bottom w:val="single" w:sz="4" w:space="0" w:color="auto"/>
              <w:right w:val="single" w:sz="4" w:space="0" w:color="auto"/>
            </w:tcBorders>
            <w:shd w:val="clear" w:color="auto" w:fill="auto"/>
            <w:noWrap/>
            <w:vAlign w:val="center"/>
            <w:hideMark/>
          </w:tcPr>
          <w:p w14:paraId="72D2B91D"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300" w:type="dxa"/>
            <w:tcBorders>
              <w:top w:val="nil"/>
              <w:left w:val="nil"/>
              <w:bottom w:val="single" w:sz="4" w:space="0" w:color="auto"/>
              <w:right w:val="single" w:sz="4" w:space="0" w:color="auto"/>
            </w:tcBorders>
            <w:shd w:val="clear" w:color="auto" w:fill="auto"/>
            <w:noWrap/>
            <w:vAlign w:val="center"/>
            <w:hideMark/>
          </w:tcPr>
          <w:p w14:paraId="19148234"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7A0C90C0"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E468BFA"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Értékesítési tevékenységet folytat</w:t>
            </w:r>
          </w:p>
        </w:tc>
        <w:tc>
          <w:tcPr>
            <w:tcW w:w="1040" w:type="dxa"/>
            <w:tcBorders>
              <w:top w:val="nil"/>
              <w:left w:val="nil"/>
              <w:bottom w:val="single" w:sz="4" w:space="0" w:color="auto"/>
              <w:right w:val="single" w:sz="4" w:space="0" w:color="auto"/>
            </w:tcBorders>
            <w:shd w:val="clear" w:color="auto" w:fill="auto"/>
            <w:noWrap/>
            <w:vAlign w:val="center"/>
            <w:hideMark/>
          </w:tcPr>
          <w:p w14:paraId="0374D2F6"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300" w:type="dxa"/>
            <w:tcBorders>
              <w:top w:val="nil"/>
              <w:left w:val="nil"/>
              <w:bottom w:val="single" w:sz="4" w:space="0" w:color="auto"/>
              <w:right w:val="single" w:sz="4" w:space="0" w:color="auto"/>
            </w:tcBorders>
            <w:shd w:val="clear" w:color="auto" w:fill="auto"/>
            <w:noWrap/>
            <w:vAlign w:val="center"/>
            <w:hideMark/>
          </w:tcPr>
          <w:p w14:paraId="33CDD26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2152A68C" w14:textId="77777777" w:rsidTr="00EF76FA">
        <w:trPr>
          <w:trHeight w:val="255"/>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F1A1AD2"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Ismeri és alkalmazza a vállalkozás jogkövető működése érdekében a fogyasztóvédelmi előírásokat</w:t>
            </w:r>
          </w:p>
        </w:tc>
        <w:tc>
          <w:tcPr>
            <w:tcW w:w="1040" w:type="dxa"/>
            <w:tcBorders>
              <w:top w:val="nil"/>
              <w:left w:val="nil"/>
              <w:bottom w:val="single" w:sz="4" w:space="0" w:color="auto"/>
              <w:right w:val="single" w:sz="4" w:space="0" w:color="auto"/>
            </w:tcBorders>
            <w:shd w:val="clear" w:color="auto" w:fill="auto"/>
            <w:noWrap/>
            <w:vAlign w:val="center"/>
            <w:hideMark/>
          </w:tcPr>
          <w:p w14:paraId="3783DAE8"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5871D058"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027074D1" w14:textId="77777777" w:rsidTr="00EF76FA">
        <w:trPr>
          <w:trHeight w:val="300"/>
          <w:jc w:val="center"/>
        </w:trPr>
        <w:tc>
          <w:tcPr>
            <w:tcW w:w="64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CC15E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ISMERETEK</w:t>
            </w:r>
          </w:p>
        </w:tc>
      </w:tr>
      <w:tr w:rsidR="00EF76FA" w:rsidRPr="00C222A9" w14:paraId="28EDA039" w14:textId="77777777" w:rsidTr="00EF76FA">
        <w:trPr>
          <w:trHeight w:val="300"/>
          <w:jc w:val="center"/>
        </w:trPr>
        <w:tc>
          <w:tcPr>
            <w:tcW w:w="4100" w:type="dxa"/>
            <w:tcBorders>
              <w:top w:val="nil"/>
              <w:left w:val="single" w:sz="4" w:space="0" w:color="auto"/>
              <w:bottom w:val="single" w:sz="4" w:space="0" w:color="auto"/>
              <w:right w:val="single" w:sz="4" w:space="0" w:color="auto"/>
            </w:tcBorders>
            <w:shd w:val="clear" w:color="auto" w:fill="auto"/>
            <w:noWrap/>
            <w:vAlign w:val="center"/>
            <w:hideMark/>
          </w:tcPr>
          <w:p w14:paraId="2F3E373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040" w:type="dxa"/>
            <w:tcBorders>
              <w:top w:val="nil"/>
              <w:left w:val="nil"/>
              <w:bottom w:val="single" w:sz="4" w:space="0" w:color="auto"/>
              <w:right w:val="single" w:sz="4" w:space="0" w:color="auto"/>
            </w:tcBorders>
            <w:shd w:val="clear" w:color="auto" w:fill="auto"/>
            <w:noWrap/>
            <w:vAlign w:val="center"/>
            <w:hideMark/>
          </w:tcPr>
          <w:p w14:paraId="00D80E4D"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300" w:type="dxa"/>
            <w:tcBorders>
              <w:top w:val="nil"/>
              <w:left w:val="nil"/>
              <w:bottom w:val="single" w:sz="4" w:space="0" w:color="auto"/>
              <w:right w:val="single" w:sz="4" w:space="0" w:color="auto"/>
            </w:tcBorders>
            <w:shd w:val="clear" w:color="auto" w:fill="auto"/>
            <w:noWrap/>
            <w:vAlign w:val="center"/>
            <w:hideMark/>
          </w:tcPr>
          <w:p w14:paraId="7BA94CA0"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606B7169"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F2860BB"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lastRenderedPageBreak/>
              <w:t>Alapfogalmak</w:t>
            </w:r>
          </w:p>
        </w:tc>
        <w:tc>
          <w:tcPr>
            <w:tcW w:w="1040" w:type="dxa"/>
            <w:tcBorders>
              <w:top w:val="nil"/>
              <w:left w:val="nil"/>
              <w:bottom w:val="single" w:sz="4" w:space="0" w:color="auto"/>
              <w:right w:val="single" w:sz="4" w:space="0" w:color="auto"/>
            </w:tcBorders>
            <w:shd w:val="clear" w:color="auto" w:fill="auto"/>
            <w:noWrap/>
            <w:vAlign w:val="center"/>
            <w:hideMark/>
          </w:tcPr>
          <w:p w14:paraId="0B13BE5A"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0F7A4310"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13E55FA6"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4EAB69E"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Őstermelői tevékenység, kistermelői élelmiszer előállítás</w:t>
            </w:r>
          </w:p>
        </w:tc>
        <w:tc>
          <w:tcPr>
            <w:tcW w:w="1040" w:type="dxa"/>
            <w:tcBorders>
              <w:top w:val="nil"/>
              <w:left w:val="nil"/>
              <w:bottom w:val="single" w:sz="4" w:space="0" w:color="auto"/>
              <w:right w:val="single" w:sz="4" w:space="0" w:color="auto"/>
            </w:tcBorders>
            <w:shd w:val="clear" w:color="auto" w:fill="auto"/>
            <w:noWrap/>
            <w:vAlign w:val="center"/>
            <w:hideMark/>
          </w:tcPr>
          <w:p w14:paraId="0B6C8D57"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5E76F016"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258649EF"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1932D1B"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mezőgazdasági termelés eszközeinek üzemgazdasági értékelése</w:t>
            </w:r>
          </w:p>
        </w:tc>
        <w:tc>
          <w:tcPr>
            <w:tcW w:w="1040" w:type="dxa"/>
            <w:tcBorders>
              <w:top w:val="nil"/>
              <w:left w:val="nil"/>
              <w:bottom w:val="single" w:sz="4" w:space="0" w:color="auto"/>
              <w:right w:val="single" w:sz="4" w:space="0" w:color="auto"/>
            </w:tcBorders>
            <w:shd w:val="clear" w:color="auto" w:fill="auto"/>
            <w:noWrap/>
            <w:vAlign w:val="center"/>
            <w:hideMark/>
          </w:tcPr>
          <w:p w14:paraId="663661C9"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4F525B5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0B480EE7" w14:textId="77777777" w:rsidTr="00EF76FA">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BCF13F1"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termékek ráfordításai és költségei, az egyes ágazatok jellemző költségei, a vállalkozás eredménye</w:t>
            </w:r>
          </w:p>
        </w:tc>
        <w:tc>
          <w:tcPr>
            <w:tcW w:w="1040" w:type="dxa"/>
            <w:tcBorders>
              <w:top w:val="nil"/>
              <w:left w:val="nil"/>
              <w:bottom w:val="single" w:sz="4" w:space="0" w:color="auto"/>
              <w:right w:val="single" w:sz="4" w:space="0" w:color="auto"/>
            </w:tcBorders>
            <w:shd w:val="clear" w:color="auto" w:fill="auto"/>
            <w:noWrap/>
            <w:vAlign w:val="center"/>
            <w:hideMark/>
          </w:tcPr>
          <w:p w14:paraId="423CCE48"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31C26FCE"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73FC9EE0"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67057F5"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termelési folyamat tényezői</w:t>
            </w:r>
          </w:p>
        </w:tc>
        <w:tc>
          <w:tcPr>
            <w:tcW w:w="1040" w:type="dxa"/>
            <w:tcBorders>
              <w:top w:val="nil"/>
              <w:left w:val="nil"/>
              <w:bottom w:val="single" w:sz="4" w:space="0" w:color="auto"/>
              <w:right w:val="single" w:sz="4" w:space="0" w:color="auto"/>
            </w:tcBorders>
            <w:shd w:val="clear" w:color="auto" w:fill="auto"/>
            <w:noWrap/>
            <w:vAlign w:val="center"/>
            <w:hideMark/>
          </w:tcPr>
          <w:p w14:paraId="7EEB3A00"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211D16B3"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4D2158AE" w14:textId="77777777" w:rsidTr="00EF76FA">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D67ED03"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vállalkozás fogalma, jellemzői, formái, létesítése</w:t>
            </w:r>
            <w:proofErr w:type="gramStart"/>
            <w:r w:rsidRPr="00C222A9">
              <w:rPr>
                <w:rFonts w:eastAsia="Times New Roman" w:cs="Times New Roman"/>
                <w:color w:val="000000"/>
                <w:sz w:val="20"/>
                <w:szCs w:val="20"/>
                <w:lang w:eastAsia="hu-HU"/>
              </w:rPr>
              <w:t>,működtetése</w:t>
            </w:r>
            <w:proofErr w:type="gramEnd"/>
            <w:r w:rsidRPr="00C222A9">
              <w:rPr>
                <w:rFonts w:eastAsia="Times New Roman" w:cs="Times New Roman"/>
                <w:color w:val="000000"/>
                <w:sz w:val="20"/>
                <w:szCs w:val="20"/>
                <w:lang w:eastAsia="hu-HU"/>
              </w:rPr>
              <w:t>, átalakítása, megszüntetése</w:t>
            </w:r>
          </w:p>
        </w:tc>
        <w:tc>
          <w:tcPr>
            <w:tcW w:w="1040" w:type="dxa"/>
            <w:tcBorders>
              <w:top w:val="nil"/>
              <w:left w:val="nil"/>
              <w:bottom w:val="single" w:sz="4" w:space="0" w:color="auto"/>
              <w:right w:val="single" w:sz="4" w:space="0" w:color="auto"/>
            </w:tcBorders>
            <w:shd w:val="clear" w:color="auto" w:fill="auto"/>
            <w:noWrap/>
            <w:vAlign w:val="center"/>
            <w:hideMark/>
          </w:tcPr>
          <w:p w14:paraId="56FC6CD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2CE7A13C"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15656AB3"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353FBE8"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Az üzleti terv készítésének céljai, az üzleti terv felépítése</w:t>
            </w:r>
          </w:p>
        </w:tc>
        <w:tc>
          <w:tcPr>
            <w:tcW w:w="1040" w:type="dxa"/>
            <w:tcBorders>
              <w:top w:val="nil"/>
              <w:left w:val="nil"/>
              <w:bottom w:val="single" w:sz="4" w:space="0" w:color="auto"/>
              <w:right w:val="single" w:sz="4" w:space="0" w:color="auto"/>
            </w:tcBorders>
            <w:shd w:val="clear" w:color="auto" w:fill="auto"/>
            <w:noWrap/>
            <w:vAlign w:val="center"/>
            <w:hideMark/>
          </w:tcPr>
          <w:p w14:paraId="17F3ADF4"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7A6525BB"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5FFA5038"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EBB20ED" w14:textId="77777777" w:rsidR="00EF76FA" w:rsidRPr="00C222A9" w:rsidRDefault="00EF76FA" w:rsidP="00EF76FA">
            <w:pPr>
              <w:spacing w:after="0"/>
              <w:jc w:val="left"/>
              <w:rPr>
                <w:rFonts w:eastAsia="Times New Roman" w:cs="Times New Roman"/>
                <w:color w:val="000000"/>
                <w:sz w:val="20"/>
                <w:szCs w:val="20"/>
                <w:lang w:eastAsia="hu-HU"/>
              </w:rPr>
            </w:pPr>
            <w:proofErr w:type="spellStart"/>
            <w:r w:rsidRPr="00C222A9">
              <w:rPr>
                <w:rFonts w:eastAsia="Times New Roman" w:cs="Times New Roman"/>
                <w:color w:val="000000"/>
                <w:sz w:val="20"/>
                <w:szCs w:val="20"/>
                <w:lang w:eastAsia="hu-HU"/>
              </w:rPr>
              <w:t>Mzezőgazdasági</w:t>
            </w:r>
            <w:proofErr w:type="spellEnd"/>
            <w:r w:rsidRPr="00C222A9">
              <w:rPr>
                <w:rFonts w:eastAsia="Times New Roman" w:cs="Times New Roman"/>
                <w:color w:val="000000"/>
                <w:sz w:val="20"/>
                <w:szCs w:val="20"/>
                <w:lang w:eastAsia="hu-HU"/>
              </w:rPr>
              <w:t xml:space="preserve"> technológiai és kampányterv felépítése, tartalma</w:t>
            </w:r>
          </w:p>
        </w:tc>
        <w:tc>
          <w:tcPr>
            <w:tcW w:w="1040" w:type="dxa"/>
            <w:tcBorders>
              <w:top w:val="nil"/>
              <w:left w:val="nil"/>
              <w:bottom w:val="single" w:sz="4" w:space="0" w:color="auto"/>
              <w:right w:val="single" w:sz="4" w:space="0" w:color="auto"/>
            </w:tcBorders>
            <w:shd w:val="clear" w:color="auto" w:fill="auto"/>
            <w:noWrap/>
            <w:vAlign w:val="center"/>
            <w:hideMark/>
          </w:tcPr>
          <w:p w14:paraId="1BEB246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26DF4F84"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265DE3FF"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0E4694F"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szerződéskötés alapelvei, a fontosabb szerződéstípusok</w:t>
            </w:r>
          </w:p>
        </w:tc>
        <w:tc>
          <w:tcPr>
            <w:tcW w:w="1040" w:type="dxa"/>
            <w:tcBorders>
              <w:top w:val="nil"/>
              <w:left w:val="nil"/>
              <w:bottom w:val="single" w:sz="4" w:space="0" w:color="auto"/>
              <w:right w:val="single" w:sz="4" w:space="0" w:color="auto"/>
            </w:tcBorders>
            <w:shd w:val="clear" w:color="auto" w:fill="auto"/>
            <w:noWrap/>
            <w:vAlign w:val="center"/>
            <w:hideMark/>
          </w:tcPr>
          <w:p w14:paraId="75A8C3ED"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66715F3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4A1955AA"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B007783"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Bizonylati elv- és fegyelem, bizonylatok kitöltése</w:t>
            </w:r>
          </w:p>
        </w:tc>
        <w:tc>
          <w:tcPr>
            <w:tcW w:w="1040" w:type="dxa"/>
            <w:tcBorders>
              <w:top w:val="nil"/>
              <w:left w:val="nil"/>
              <w:bottom w:val="single" w:sz="4" w:space="0" w:color="auto"/>
              <w:right w:val="single" w:sz="4" w:space="0" w:color="auto"/>
            </w:tcBorders>
            <w:shd w:val="clear" w:color="auto" w:fill="auto"/>
            <w:noWrap/>
            <w:vAlign w:val="center"/>
            <w:hideMark/>
          </w:tcPr>
          <w:p w14:paraId="5BF5E08A"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300" w:type="dxa"/>
            <w:tcBorders>
              <w:top w:val="nil"/>
              <w:left w:val="nil"/>
              <w:bottom w:val="single" w:sz="4" w:space="0" w:color="auto"/>
              <w:right w:val="single" w:sz="4" w:space="0" w:color="auto"/>
            </w:tcBorders>
            <w:shd w:val="clear" w:color="auto" w:fill="auto"/>
            <w:noWrap/>
            <w:vAlign w:val="center"/>
            <w:hideMark/>
          </w:tcPr>
          <w:p w14:paraId="02B3E308"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74964F21"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8F83799"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növénytermesztő, állattenyésztő szolgáltató tevékenységek analitikus nyilvántartásai</w:t>
            </w:r>
          </w:p>
        </w:tc>
        <w:tc>
          <w:tcPr>
            <w:tcW w:w="1040" w:type="dxa"/>
            <w:tcBorders>
              <w:top w:val="nil"/>
              <w:left w:val="nil"/>
              <w:bottom w:val="single" w:sz="4" w:space="0" w:color="auto"/>
              <w:right w:val="single" w:sz="4" w:space="0" w:color="auto"/>
            </w:tcBorders>
            <w:shd w:val="clear" w:color="auto" w:fill="auto"/>
            <w:noWrap/>
            <w:vAlign w:val="center"/>
            <w:hideMark/>
          </w:tcPr>
          <w:p w14:paraId="7579B515"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300" w:type="dxa"/>
            <w:tcBorders>
              <w:top w:val="nil"/>
              <w:left w:val="nil"/>
              <w:bottom w:val="single" w:sz="4" w:space="0" w:color="auto"/>
              <w:right w:val="single" w:sz="4" w:space="0" w:color="auto"/>
            </w:tcBorders>
            <w:shd w:val="clear" w:color="auto" w:fill="auto"/>
            <w:noWrap/>
            <w:vAlign w:val="center"/>
            <w:hideMark/>
          </w:tcPr>
          <w:p w14:paraId="5924D1ED"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6CE9FD14"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566A39E"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Az üzleti tárgyalás feltételei, résztvevői, menete</w:t>
            </w:r>
          </w:p>
        </w:tc>
        <w:tc>
          <w:tcPr>
            <w:tcW w:w="1040" w:type="dxa"/>
            <w:tcBorders>
              <w:top w:val="nil"/>
              <w:left w:val="nil"/>
              <w:bottom w:val="single" w:sz="4" w:space="0" w:color="auto"/>
              <w:right w:val="single" w:sz="4" w:space="0" w:color="auto"/>
            </w:tcBorders>
            <w:shd w:val="clear" w:color="auto" w:fill="auto"/>
            <w:noWrap/>
            <w:vAlign w:val="center"/>
            <w:hideMark/>
          </w:tcPr>
          <w:p w14:paraId="0D9FBD57"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300" w:type="dxa"/>
            <w:tcBorders>
              <w:top w:val="nil"/>
              <w:left w:val="nil"/>
              <w:bottom w:val="single" w:sz="4" w:space="0" w:color="auto"/>
              <w:right w:val="single" w:sz="4" w:space="0" w:color="auto"/>
            </w:tcBorders>
            <w:shd w:val="clear" w:color="auto" w:fill="auto"/>
            <w:noWrap/>
            <w:vAlign w:val="center"/>
            <w:hideMark/>
          </w:tcPr>
          <w:p w14:paraId="442F7D6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77B62A59"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79ED85B"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kommunikáció módszerei, eszközei</w:t>
            </w:r>
          </w:p>
        </w:tc>
        <w:tc>
          <w:tcPr>
            <w:tcW w:w="1040" w:type="dxa"/>
            <w:tcBorders>
              <w:top w:val="nil"/>
              <w:left w:val="nil"/>
              <w:bottom w:val="single" w:sz="4" w:space="0" w:color="auto"/>
              <w:right w:val="single" w:sz="4" w:space="0" w:color="auto"/>
            </w:tcBorders>
            <w:shd w:val="clear" w:color="auto" w:fill="auto"/>
            <w:noWrap/>
            <w:vAlign w:val="center"/>
            <w:hideMark/>
          </w:tcPr>
          <w:p w14:paraId="53DF111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300" w:type="dxa"/>
            <w:tcBorders>
              <w:top w:val="nil"/>
              <w:left w:val="nil"/>
              <w:bottom w:val="single" w:sz="4" w:space="0" w:color="auto"/>
              <w:right w:val="single" w:sz="4" w:space="0" w:color="auto"/>
            </w:tcBorders>
            <w:shd w:val="clear" w:color="auto" w:fill="auto"/>
            <w:noWrap/>
            <w:vAlign w:val="center"/>
            <w:hideMark/>
          </w:tcPr>
          <w:p w14:paraId="2F9EBC9A"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4D8C0CC8"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2838056"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Az üzleti levelezés szabályai</w:t>
            </w:r>
          </w:p>
        </w:tc>
        <w:tc>
          <w:tcPr>
            <w:tcW w:w="1040" w:type="dxa"/>
            <w:tcBorders>
              <w:top w:val="nil"/>
              <w:left w:val="nil"/>
              <w:bottom w:val="single" w:sz="4" w:space="0" w:color="auto"/>
              <w:right w:val="single" w:sz="4" w:space="0" w:color="auto"/>
            </w:tcBorders>
            <w:shd w:val="clear" w:color="auto" w:fill="auto"/>
            <w:noWrap/>
            <w:vAlign w:val="center"/>
            <w:hideMark/>
          </w:tcPr>
          <w:p w14:paraId="29DF1B37"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300" w:type="dxa"/>
            <w:tcBorders>
              <w:top w:val="nil"/>
              <w:left w:val="nil"/>
              <w:bottom w:val="single" w:sz="4" w:space="0" w:color="auto"/>
              <w:right w:val="single" w:sz="4" w:space="0" w:color="auto"/>
            </w:tcBorders>
            <w:shd w:val="clear" w:color="auto" w:fill="auto"/>
            <w:noWrap/>
            <w:vAlign w:val="center"/>
            <w:hideMark/>
          </w:tcPr>
          <w:p w14:paraId="6F23DAC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4ED319AF"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0D33970"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fogyasztói magatartás</w:t>
            </w:r>
          </w:p>
        </w:tc>
        <w:tc>
          <w:tcPr>
            <w:tcW w:w="1040" w:type="dxa"/>
            <w:tcBorders>
              <w:top w:val="nil"/>
              <w:left w:val="nil"/>
              <w:bottom w:val="single" w:sz="4" w:space="0" w:color="auto"/>
              <w:right w:val="single" w:sz="4" w:space="0" w:color="auto"/>
            </w:tcBorders>
            <w:shd w:val="clear" w:color="auto" w:fill="auto"/>
            <w:noWrap/>
            <w:vAlign w:val="center"/>
            <w:hideMark/>
          </w:tcPr>
          <w:p w14:paraId="124F3CEE"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04E135A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4C0CCD99"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38D3142"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piackutatás módszerei mezőgazdasági és élelmiszeripari termék esetén</w:t>
            </w:r>
          </w:p>
        </w:tc>
        <w:tc>
          <w:tcPr>
            <w:tcW w:w="1040" w:type="dxa"/>
            <w:tcBorders>
              <w:top w:val="nil"/>
              <w:left w:val="nil"/>
              <w:bottom w:val="single" w:sz="4" w:space="0" w:color="auto"/>
              <w:right w:val="single" w:sz="4" w:space="0" w:color="auto"/>
            </w:tcBorders>
            <w:shd w:val="clear" w:color="auto" w:fill="auto"/>
            <w:noWrap/>
            <w:vAlign w:val="center"/>
            <w:hideMark/>
          </w:tcPr>
          <w:p w14:paraId="2AA76CEC"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300" w:type="dxa"/>
            <w:tcBorders>
              <w:top w:val="nil"/>
              <w:left w:val="nil"/>
              <w:bottom w:val="single" w:sz="4" w:space="0" w:color="auto"/>
              <w:right w:val="single" w:sz="4" w:space="0" w:color="auto"/>
            </w:tcBorders>
            <w:shd w:val="clear" w:color="auto" w:fill="auto"/>
            <w:noWrap/>
            <w:vAlign w:val="center"/>
            <w:hideMark/>
          </w:tcPr>
          <w:p w14:paraId="740A593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52CF896F"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23838EE"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termékek marketingje</w:t>
            </w:r>
          </w:p>
        </w:tc>
        <w:tc>
          <w:tcPr>
            <w:tcW w:w="1040" w:type="dxa"/>
            <w:tcBorders>
              <w:top w:val="nil"/>
              <w:left w:val="nil"/>
              <w:bottom w:val="single" w:sz="4" w:space="0" w:color="auto"/>
              <w:right w:val="single" w:sz="4" w:space="0" w:color="auto"/>
            </w:tcBorders>
            <w:shd w:val="clear" w:color="auto" w:fill="auto"/>
            <w:noWrap/>
            <w:vAlign w:val="center"/>
            <w:hideMark/>
          </w:tcPr>
          <w:p w14:paraId="61ECCDD6"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54A1809A"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3454FDB2"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ED839F7"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termékek jellemzői, árképzése, a termékfejlesztés módjai</w:t>
            </w:r>
          </w:p>
        </w:tc>
        <w:tc>
          <w:tcPr>
            <w:tcW w:w="1040" w:type="dxa"/>
            <w:tcBorders>
              <w:top w:val="nil"/>
              <w:left w:val="nil"/>
              <w:bottom w:val="single" w:sz="4" w:space="0" w:color="auto"/>
              <w:right w:val="single" w:sz="4" w:space="0" w:color="auto"/>
            </w:tcBorders>
            <w:shd w:val="clear" w:color="auto" w:fill="auto"/>
            <w:noWrap/>
            <w:vAlign w:val="center"/>
            <w:hideMark/>
          </w:tcPr>
          <w:p w14:paraId="4834C658"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2BAA0380"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37B5291F"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B957858"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termékek speciális értékesítési módjai, az értékesítés elősegítése</w:t>
            </w:r>
          </w:p>
        </w:tc>
        <w:tc>
          <w:tcPr>
            <w:tcW w:w="1040" w:type="dxa"/>
            <w:tcBorders>
              <w:top w:val="nil"/>
              <w:left w:val="nil"/>
              <w:bottom w:val="single" w:sz="4" w:space="0" w:color="auto"/>
              <w:right w:val="single" w:sz="4" w:space="0" w:color="auto"/>
            </w:tcBorders>
            <w:shd w:val="clear" w:color="auto" w:fill="auto"/>
            <w:noWrap/>
            <w:vAlign w:val="center"/>
            <w:hideMark/>
          </w:tcPr>
          <w:p w14:paraId="7036AA46"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7C2F254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6741FE7C"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BF76380"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 képzéshez illeszkedő hazai és európai </w:t>
            </w:r>
            <w:proofErr w:type="spellStart"/>
            <w:r w:rsidRPr="00C222A9">
              <w:rPr>
                <w:rFonts w:eastAsia="Times New Roman" w:cs="Times New Roman"/>
                <w:color w:val="000000"/>
                <w:sz w:val="20"/>
                <w:szCs w:val="20"/>
                <w:lang w:eastAsia="hu-HU"/>
              </w:rPr>
              <w:t>úniós</w:t>
            </w:r>
            <w:proofErr w:type="spellEnd"/>
            <w:r w:rsidRPr="00C222A9">
              <w:rPr>
                <w:rFonts w:eastAsia="Times New Roman" w:cs="Times New Roman"/>
                <w:color w:val="000000"/>
                <w:sz w:val="20"/>
                <w:szCs w:val="20"/>
                <w:lang w:eastAsia="hu-HU"/>
              </w:rPr>
              <w:t xml:space="preserve"> fogyasztóvédelmi előírások</w:t>
            </w:r>
          </w:p>
        </w:tc>
        <w:tc>
          <w:tcPr>
            <w:tcW w:w="1040" w:type="dxa"/>
            <w:tcBorders>
              <w:top w:val="nil"/>
              <w:left w:val="nil"/>
              <w:bottom w:val="single" w:sz="4" w:space="0" w:color="auto"/>
              <w:right w:val="single" w:sz="4" w:space="0" w:color="auto"/>
            </w:tcBorders>
            <w:shd w:val="clear" w:color="auto" w:fill="auto"/>
            <w:noWrap/>
            <w:vAlign w:val="center"/>
            <w:hideMark/>
          </w:tcPr>
          <w:p w14:paraId="1CB10C27"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4F2C0829"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7BA2023A"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9CCC2F8"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Pályázatkészítés, a támogatások igénybe vételének szabályai</w:t>
            </w:r>
          </w:p>
        </w:tc>
        <w:tc>
          <w:tcPr>
            <w:tcW w:w="1040" w:type="dxa"/>
            <w:tcBorders>
              <w:top w:val="nil"/>
              <w:left w:val="nil"/>
              <w:bottom w:val="single" w:sz="4" w:space="0" w:color="auto"/>
              <w:right w:val="single" w:sz="4" w:space="0" w:color="auto"/>
            </w:tcBorders>
            <w:shd w:val="clear" w:color="auto" w:fill="auto"/>
            <w:noWrap/>
            <w:vAlign w:val="center"/>
            <w:hideMark/>
          </w:tcPr>
          <w:p w14:paraId="6F60A1D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692CED8C"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2630E5F1"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13C5A44"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Biztosítási lehetőségek az üzleti életben</w:t>
            </w:r>
          </w:p>
        </w:tc>
        <w:tc>
          <w:tcPr>
            <w:tcW w:w="1040" w:type="dxa"/>
            <w:tcBorders>
              <w:top w:val="nil"/>
              <w:left w:val="nil"/>
              <w:bottom w:val="single" w:sz="4" w:space="0" w:color="auto"/>
              <w:right w:val="single" w:sz="4" w:space="0" w:color="auto"/>
            </w:tcBorders>
            <w:shd w:val="clear" w:color="auto" w:fill="auto"/>
            <w:noWrap/>
            <w:vAlign w:val="center"/>
            <w:hideMark/>
          </w:tcPr>
          <w:p w14:paraId="535FAB75"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18418FA8"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33193E9B"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CF21416"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vállalkozás pénzügyei, hitelezés, adózás</w:t>
            </w:r>
          </w:p>
        </w:tc>
        <w:tc>
          <w:tcPr>
            <w:tcW w:w="1040" w:type="dxa"/>
            <w:tcBorders>
              <w:top w:val="nil"/>
              <w:left w:val="nil"/>
              <w:bottom w:val="single" w:sz="4" w:space="0" w:color="auto"/>
              <w:right w:val="single" w:sz="4" w:space="0" w:color="auto"/>
            </w:tcBorders>
            <w:shd w:val="clear" w:color="auto" w:fill="auto"/>
            <w:noWrap/>
            <w:vAlign w:val="center"/>
            <w:hideMark/>
          </w:tcPr>
          <w:p w14:paraId="2DF9590C"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51D9FF05"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54AC4B72"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A838757"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Társadalombiztosítás</w:t>
            </w:r>
          </w:p>
        </w:tc>
        <w:tc>
          <w:tcPr>
            <w:tcW w:w="1040" w:type="dxa"/>
            <w:tcBorders>
              <w:top w:val="nil"/>
              <w:left w:val="nil"/>
              <w:bottom w:val="single" w:sz="4" w:space="0" w:color="auto"/>
              <w:right w:val="single" w:sz="4" w:space="0" w:color="auto"/>
            </w:tcBorders>
            <w:shd w:val="clear" w:color="auto" w:fill="auto"/>
            <w:noWrap/>
            <w:vAlign w:val="center"/>
            <w:hideMark/>
          </w:tcPr>
          <w:p w14:paraId="52EBF5F0"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4146D027"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43F1E0B2"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0D7481A"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Munkajogi, munkaügyi ismeretek</w:t>
            </w:r>
          </w:p>
        </w:tc>
        <w:tc>
          <w:tcPr>
            <w:tcW w:w="1040" w:type="dxa"/>
            <w:tcBorders>
              <w:top w:val="nil"/>
              <w:left w:val="nil"/>
              <w:bottom w:val="single" w:sz="4" w:space="0" w:color="auto"/>
              <w:right w:val="single" w:sz="4" w:space="0" w:color="auto"/>
            </w:tcBorders>
            <w:shd w:val="clear" w:color="auto" w:fill="auto"/>
            <w:noWrap/>
            <w:vAlign w:val="center"/>
            <w:hideMark/>
          </w:tcPr>
          <w:p w14:paraId="0DF5F8AC"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30518F44"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7CE3551D"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145E0F6"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Munkaszervezés</w:t>
            </w:r>
          </w:p>
        </w:tc>
        <w:tc>
          <w:tcPr>
            <w:tcW w:w="1040" w:type="dxa"/>
            <w:tcBorders>
              <w:top w:val="nil"/>
              <w:left w:val="nil"/>
              <w:bottom w:val="single" w:sz="4" w:space="0" w:color="auto"/>
              <w:right w:val="single" w:sz="4" w:space="0" w:color="auto"/>
            </w:tcBorders>
            <w:shd w:val="clear" w:color="auto" w:fill="auto"/>
            <w:noWrap/>
            <w:vAlign w:val="center"/>
            <w:hideMark/>
          </w:tcPr>
          <w:p w14:paraId="60D3FE1B"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3FC82940"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1C0C5292"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84523B6"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Számítógépes nyilvántartás</w:t>
            </w:r>
          </w:p>
        </w:tc>
        <w:tc>
          <w:tcPr>
            <w:tcW w:w="1040" w:type="dxa"/>
            <w:tcBorders>
              <w:top w:val="nil"/>
              <w:left w:val="nil"/>
              <w:bottom w:val="single" w:sz="4" w:space="0" w:color="auto"/>
              <w:right w:val="single" w:sz="4" w:space="0" w:color="auto"/>
            </w:tcBorders>
            <w:shd w:val="clear" w:color="auto" w:fill="auto"/>
            <w:noWrap/>
            <w:vAlign w:val="center"/>
            <w:hideMark/>
          </w:tcPr>
          <w:p w14:paraId="4F77BF6E"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3FF7AF49"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3F0365AC"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FC876B8"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Beszerzés folyamata, raktározás, készletezés, leltározás</w:t>
            </w:r>
          </w:p>
        </w:tc>
        <w:tc>
          <w:tcPr>
            <w:tcW w:w="1040" w:type="dxa"/>
            <w:tcBorders>
              <w:top w:val="nil"/>
              <w:left w:val="nil"/>
              <w:bottom w:val="single" w:sz="4" w:space="0" w:color="auto"/>
              <w:right w:val="single" w:sz="4" w:space="0" w:color="auto"/>
            </w:tcBorders>
            <w:shd w:val="clear" w:color="auto" w:fill="auto"/>
            <w:noWrap/>
            <w:vAlign w:val="center"/>
            <w:hideMark/>
          </w:tcPr>
          <w:p w14:paraId="687F35DA"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7341D13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689E36F9" w14:textId="77777777" w:rsidTr="00EF76FA">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06050BA"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kompenzációs felár, felvásárlási jegy</w:t>
            </w:r>
          </w:p>
        </w:tc>
        <w:tc>
          <w:tcPr>
            <w:tcW w:w="1040" w:type="dxa"/>
            <w:tcBorders>
              <w:top w:val="nil"/>
              <w:left w:val="nil"/>
              <w:bottom w:val="single" w:sz="4" w:space="0" w:color="auto"/>
              <w:right w:val="single" w:sz="4" w:space="0" w:color="auto"/>
            </w:tcBorders>
            <w:shd w:val="clear" w:color="auto" w:fill="auto"/>
            <w:noWrap/>
            <w:vAlign w:val="center"/>
            <w:hideMark/>
          </w:tcPr>
          <w:p w14:paraId="0A05AFDD"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17385EEC"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2F7F1550" w14:textId="77777777" w:rsidTr="00EF76FA">
        <w:trPr>
          <w:trHeight w:val="300"/>
          <w:jc w:val="center"/>
        </w:trPr>
        <w:tc>
          <w:tcPr>
            <w:tcW w:w="64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AFE8B5"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KÉSZSÉGEK</w:t>
            </w:r>
          </w:p>
        </w:tc>
      </w:tr>
      <w:tr w:rsidR="00EF76FA" w:rsidRPr="00C222A9" w14:paraId="0C4BD0B8"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9616253"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szakmai szöveg megértése</w:t>
            </w:r>
          </w:p>
        </w:tc>
        <w:tc>
          <w:tcPr>
            <w:tcW w:w="1040" w:type="dxa"/>
            <w:tcBorders>
              <w:top w:val="nil"/>
              <w:left w:val="nil"/>
              <w:bottom w:val="single" w:sz="4" w:space="0" w:color="auto"/>
              <w:right w:val="single" w:sz="4" w:space="0" w:color="auto"/>
            </w:tcBorders>
            <w:shd w:val="clear" w:color="auto" w:fill="auto"/>
            <w:noWrap/>
            <w:vAlign w:val="center"/>
            <w:hideMark/>
          </w:tcPr>
          <w:p w14:paraId="6805CFD5"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42031BBC"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23CCC281"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392D904"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nyelvi íráskészség</w:t>
            </w:r>
          </w:p>
        </w:tc>
        <w:tc>
          <w:tcPr>
            <w:tcW w:w="1040" w:type="dxa"/>
            <w:tcBorders>
              <w:top w:val="nil"/>
              <w:left w:val="nil"/>
              <w:bottom w:val="single" w:sz="4" w:space="0" w:color="auto"/>
              <w:right w:val="single" w:sz="4" w:space="0" w:color="auto"/>
            </w:tcBorders>
            <w:shd w:val="clear" w:color="auto" w:fill="auto"/>
            <w:noWrap/>
            <w:vAlign w:val="center"/>
            <w:hideMark/>
          </w:tcPr>
          <w:p w14:paraId="439C54CE"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5F6E415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5E536CD4"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14E8EEE"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lastRenderedPageBreak/>
              <w:t>Szakmai írásbeli fogalmazás készsége</w:t>
            </w:r>
          </w:p>
        </w:tc>
        <w:tc>
          <w:tcPr>
            <w:tcW w:w="1040" w:type="dxa"/>
            <w:tcBorders>
              <w:top w:val="nil"/>
              <w:left w:val="nil"/>
              <w:bottom w:val="single" w:sz="4" w:space="0" w:color="auto"/>
              <w:right w:val="single" w:sz="4" w:space="0" w:color="auto"/>
            </w:tcBorders>
            <w:shd w:val="clear" w:color="auto" w:fill="auto"/>
            <w:noWrap/>
            <w:vAlign w:val="center"/>
            <w:hideMark/>
          </w:tcPr>
          <w:p w14:paraId="3DCDFF8D"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22D19BD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0283EA16"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182DAEE"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nyelvű hallott szöveg megértése</w:t>
            </w:r>
          </w:p>
        </w:tc>
        <w:tc>
          <w:tcPr>
            <w:tcW w:w="1040" w:type="dxa"/>
            <w:tcBorders>
              <w:top w:val="nil"/>
              <w:left w:val="nil"/>
              <w:bottom w:val="single" w:sz="4" w:space="0" w:color="auto"/>
              <w:right w:val="single" w:sz="4" w:space="0" w:color="auto"/>
            </w:tcBorders>
            <w:shd w:val="clear" w:color="auto" w:fill="auto"/>
            <w:noWrap/>
            <w:vAlign w:val="center"/>
            <w:hideMark/>
          </w:tcPr>
          <w:p w14:paraId="5415B51A"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5FD17BB6"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6A37DB97"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9B7EFDD"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nyelvű beszédkészség</w:t>
            </w:r>
          </w:p>
        </w:tc>
        <w:tc>
          <w:tcPr>
            <w:tcW w:w="1040" w:type="dxa"/>
            <w:tcBorders>
              <w:top w:val="nil"/>
              <w:left w:val="nil"/>
              <w:bottom w:val="single" w:sz="4" w:space="0" w:color="auto"/>
              <w:right w:val="single" w:sz="4" w:space="0" w:color="auto"/>
            </w:tcBorders>
            <w:shd w:val="clear" w:color="auto" w:fill="auto"/>
            <w:noWrap/>
            <w:vAlign w:val="center"/>
            <w:hideMark/>
          </w:tcPr>
          <w:p w14:paraId="4079A8A9"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16482ECB"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43FE3456" w14:textId="77777777" w:rsidTr="00EF76FA">
        <w:trPr>
          <w:trHeight w:val="300"/>
          <w:jc w:val="center"/>
        </w:trPr>
        <w:tc>
          <w:tcPr>
            <w:tcW w:w="64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F0126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SZEMÉLYES KOMPETENCIÁK</w:t>
            </w:r>
          </w:p>
        </w:tc>
      </w:tr>
      <w:tr w:rsidR="00EF76FA" w:rsidRPr="00C222A9" w14:paraId="7F9E9858"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A2A8F1A"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Önállóság</w:t>
            </w:r>
          </w:p>
        </w:tc>
        <w:tc>
          <w:tcPr>
            <w:tcW w:w="1040" w:type="dxa"/>
            <w:tcBorders>
              <w:top w:val="nil"/>
              <w:left w:val="nil"/>
              <w:bottom w:val="single" w:sz="4" w:space="0" w:color="auto"/>
              <w:right w:val="single" w:sz="4" w:space="0" w:color="auto"/>
            </w:tcBorders>
            <w:shd w:val="clear" w:color="auto" w:fill="auto"/>
            <w:noWrap/>
            <w:vAlign w:val="center"/>
            <w:hideMark/>
          </w:tcPr>
          <w:p w14:paraId="1DC09357"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300" w:type="dxa"/>
            <w:tcBorders>
              <w:top w:val="nil"/>
              <w:left w:val="nil"/>
              <w:bottom w:val="single" w:sz="4" w:space="0" w:color="auto"/>
              <w:right w:val="single" w:sz="4" w:space="0" w:color="auto"/>
            </w:tcBorders>
            <w:shd w:val="clear" w:color="auto" w:fill="auto"/>
            <w:noWrap/>
            <w:vAlign w:val="center"/>
            <w:hideMark/>
          </w:tcPr>
          <w:p w14:paraId="7FE14199"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4E394278"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2475B4A"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Döntésképesség</w:t>
            </w:r>
          </w:p>
        </w:tc>
        <w:tc>
          <w:tcPr>
            <w:tcW w:w="1040" w:type="dxa"/>
            <w:tcBorders>
              <w:top w:val="nil"/>
              <w:left w:val="nil"/>
              <w:bottom w:val="single" w:sz="4" w:space="0" w:color="auto"/>
              <w:right w:val="single" w:sz="4" w:space="0" w:color="auto"/>
            </w:tcBorders>
            <w:shd w:val="clear" w:color="auto" w:fill="auto"/>
            <w:noWrap/>
            <w:vAlign w:val="center"/>
            <w:hideMark/>
          </w:tcPr>
          <w:p w14:paraId="0685C7FB"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300" w:type="dxa"/>
            <w:tcBorders>
              <w:top w:val="nil"/>
              <w:left w:val="nil"/>
              <w:bottom w:val="single" w:sz="4" w:space="0" w:color="auto"/>
              <w:right w:val="single" w:sz="4" w:space="0" w:color="auto"/>
            </w:tcBorders>
            <w:shd w:val="clear" w:color="auto" w:fill="auto"/>
            <w:noWrap/>
            <w:vAlign w:val="center"/>
            <w:hideMark/>
          </w:tcPr>
          <w:p w14:paraId="55558E19"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624F6BC1"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5B7C7A5"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Szervezőkészség</w:t>
            </w:r>
          </w:p>
        </w:tc>
        <w:tc>
          <w:tcPr>
            <w:tcW w:w="1040" w:type="dxa"/>
            <w:tcBorders>
              <w:top w:val="nil"/>
              <w:left w:val="nil"/>
              <w:bottom w:val="single" w:sz="4" w:space="0" w:color="auto"/>
              <w:right w:val="single" w:sz="4" w:space="0" w:color="auto"/>
            </w:tcBorders>
            <w:shd w:val="clear" w:color="auto" w:fill="auto"/>
            <w:noWrap/>
            <w:vAlign w:val="center"/>
            <w:hideMark/>
          </w:tcPr>
          <w:p w14:paraId="7672B47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300" w:type="dxa"/>
            <w:tcBorders>
              <w:top w:val="nil"/>
              <w:left w:val="nil"/>
              <w:bottom w:val="single" w:sz="4" w:space="0" w:color="auto"/>
              <w:right w:val="single" w:sz="4" w:space="0" w:color="auto"/>
            </w:tcBorders>
            <w:shd w:val="clear" w:color="auto" w:fill="auto"/>
            <w:noWrap/>
            <w:vAlign w:val="center"/>
            <w:hideMark/>
          </w:tcPr>
          <w:p w14:paraId="29815966"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5609BE63" w14:textId="77777777" w:rsidTr="00EF76FA">
        <w:trPr>
          <w:trHeight w:val="300"/>
          <w:jc w:val="center"/>
        </w:trPr>
        <w:tc>
          <w:tcPr>
            <w:tcW w:w="64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E5B2D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TÁRSAS KOMPETENCIÁK</w:t>
            </w:r>
          </w:p>
        </w:tc>
      </w:tr>
      <w:tr w:rsidR="00EF76FA" w:rsidRPr="00C222A9" w14:paraId="39D73496"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ED9BA39"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Határozottság</w:t>
            </w:r>
          </w:p>
        </w:tc>
        <w:tc>
          <w:tcPr>
            <w:tcW w:w="1040" w:type="dxa"/>
            <w:tcBorders>
              <w:top w:val="nil"/>
              <w:left w:val="nil"/>
              <w:bottom w:val="single" w:sz="4" w:space="0" w:color="auto"/>
              <w:right w:val="single" w:sz="4" w:space="0" w:color="auto"/>
            </w:tcBorders>
            <w:shd w:val="clear" w:color="auto" w:fill="auto"/>
            <w:noWrap/>
            <w:vAlign w:val="center"/>
            <w:hideMark/>
          </w:tcPr>
          <w:p w14:paraId="11CA09E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300" w:type="dxa"/>
            <w:tcBorders>
              <w:top w:val="nil"/>
              <w:left w:val="nil"/>
              <w:bottom w:val="single" w:sz="4" w:space="0" w:color="auto"/>
              <w:right w:val="single" w:sz="4" w:space="0" w:color="auto"/>
            </w:tcBorders>
            <w:shd w:val="clear" w:color="auto" w:fill="auto"/>
            <w:noWrap/>
            <w:vAlign w:val="center"/>
            <w:hideMark/>
          </w:tcPr>
          <w:p w14:paraId="0EE9C92B"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328383C5"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00940A7"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Kapcsolatteremtő készség</w:t>
            </w:r>
          </w:p>
        </w:tc>
        <w:tc>
          <w:tcPr>
            <w:tcW w:w="1040" w:type="dxa"/>
            <w:tcBorders>
              <w:top w:val="nil"/>
              <w:left w:val="nil"/>
              <w:bottom w:val="single" w:sz="4" w:space="0" w:color="auto"/>
              <w:right w:val="single" w:sz="4" w:space="0" w:color="auto"/>
            </w:tcBorders>
            <w:shd w:val="clear" w:color="auto" w:fill="auto"/>
            <w:noWrap/>
            <w:vAlign w:val="center"/>
            <w:hideMark/>
          </w:tcPr>
          <w:p w14:paraId="4E01F83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300" w:type="dxa"/>
            <w:tcBorders>
              <w:top w:val="nil"/>
              <w:left w:val="nil"/>
              <w:bottom w:val="single" w:sz="4" w:space="0" w:color="auto"/>
              <w:right w:val="single" w:sz="4" w:space="0" w:color="auto"/>
            </w:tcBorders>
            <w:shd w:val="clear" w:color="auto" w:fill="auto"/>
            <w:noWrap/>
            <w:vAlign w:val="center"/>
            <w:hideMark/>
          </w:tcPr>
          <w:p w14:paraId="3C9B727A"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5662E1B6"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A62E10C"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Irányítási készség</w:t>
            </w:r>
          </w:p>
        </w:tc>
        <w:tc>
          <w:tcPr>
            <w:tcW w:w="1040" w:type="dxa"/>
            <w:tcBorders>
              <w:top w:val="nil"/>
              <w:left w:val="nil"/>
              <w:bottom w:val="single" w:sz="4" w:space="0" w:color="auto"/>
              <w:right w:val="single" w:sz="4" w:space="0" w:color="auto"/>
            </w:tcBorders>
            <w:shd w:val="clear" w:color="auto" w:fill="auto"/>
            <w:noWrap/>
            <w:vAlign w:val="center"/>
            <w:hideMark/>
          </w:tcPr>
          <w:p w14:paraId="3E608A50"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1300" w:type="dxa"/>
            <w:tcBorders>
              <w:top w:val="nil"/>
              <w:left w:val="nil"/>
              <w:bottom w:val="single" w:sz="4" w:space="0" w:color="auto"/>
              <w:right w:val="single" w:sz="4" w:space="0" w:color="auto"/>
            </w:tcBorders>
            <w:shd w:val="clear" w:color="auto" w:fill="auto"/>
            <w:noWrap/>
            <w:vAlign w:val="center"/>
            <w:hideMark/>
          </w:tcPr>
          <w:p w14:paraId="18A6E9C5"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24124728" w14:textId="77777777" w:rsidTr="00EF76FA">
        <w:trPr>
          <w:trHeight w:val="300"/>
          <w:jc w:val="center"/>
        </w:trPr>
        <w:tc>
          <w:tcPr>
            <w:tcW w:w="64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79F755"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MÓDSZERKOMPETENCIÁK</w:t>
            </w:r>
          </w:p>
        </w:tc>
      </w:tr>
      <w:tr w:rsidR="00EF76FA" w:rsidRPr="00C222A9" w14:paraId="1E936EE5"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C4083C0"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Problémaelemzés-, feltárás-, megoldás</w:t>
            </w:r>
          </w:p>
        </w:tc>
        <w:tc>
          <w:tcPr>
            <w:tcW w:w="1040" w:type="dxa"/>
            <w:tcBorders>
              <w:top w:val="nil"/>
              <w:left w:val="nil"/>
              <w:bottom w:val="single" w:sz="4" w:space="0" w:color="auto"/>
              <w:right w:val="single" w:sz="4" w:space="0" w:color="auto"/>
            </w:tcBorders>
            <w:shd w:val="clear" w:color="auto" w:fill="auto"/>
            <w:noWrap/>
            <w:vAlign w:val="center"/>
            <w:hideMark/>
          </w:tcPr>
          <w:p w14:paraId="020B3BC3"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0400679C"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0A344927"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911F989"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Tervezés</w:t>
            </w:r>
          </w:p>
        </w:tc>
        <w:tc>
          <w:tcPr>
            <w:tcW w:w="1040" w:type="dxa"/>
            <w:tcBorders>
              <w:top w:val="nil"/>
              <w:left w:val="nil"/>
              <w:bottom w:val="single" w:sz="4" w:space="0" w:color="auto"/>
              <w:right w:val="single" w:sz="4" w:space="0" w:color="auto"/>
            </w:tcBorders>
            <w:shd w:val="clear" w:color="auto" w:fill="auto"/>
            <w:noWrap/>
            <w:vAlign w:val="center"/>
            <w:hideMark/>
          </w:tcPr>
          <w:p w14:paraId="619EC9C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23AEF686"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EF76FA" w:rsidRPr="00C222A9" w14:paraId="20AA6EAD" w14:textId="77777777" w:rsidTr="00EF76FA">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2E701D0"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Ismeretek helyén való alkalmazása</w:t>
            </w:r>
          </w:p>
        </w:tc>
        <w:tc>
          <w:tcPr>
            <w:tcW w:w="1040" w:type="dxa"/>
            <w:tcBorders>
              <w:top w:val="nil"/>
              <w:left w:val="nil"/>
              <w:bottom w:val="single" w:sz="4" w:space="0" w:color="auto"/>
              <w:right w:val="single" w:sz="4" w:space="0" w:color="auto"/>
            </w:tcBorders>
            <w:shd w:val="clear" w:color="auto" w:fill="auto"/>
            <w:noWrap/>
            <w:vAlign w:val="center"/>
            <w:hideMark/>
          </w:tcPr>
          <w:p w14:paraId="433D3538"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1300" w:type="dxa"/>
            <w:tcBorders>
              <w:top w:val="nil"/>
              <w:left w:val="nil"/>
              <w:bottom w:val="single" w:sz="4" w:space="0" w:color="auto"/>
              <w:right w:val="single" w:sz="4" w:space="0" w:color="auto"/>
            </w:tcBorders>
            <w:shd w:val="clear" w:color="auto" w:fill="auto"/>
            <w:noWrap/>
            <w:vAlign w:val="center"/>
            <w:hideMark/>
          </w:tcPr>
          <w:p w14:paraId="1E2F8913"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bl>
    <w:p w14:paraId="19928987" w14:textId="50715631" w:rsidR="00C53E01" w:rsidRPr="00C222A9" w:rsidRDefault="00C53E01" w:rsidP="00C53E01">
      <w:pPr>
        <w:jc w:val="center"/>
        <w:rPr>
          <w:rFonts w:cs="Times New Roman"/>
        </w:rPr>
      </w:pPr>
    </w:p>
    <w:p w14:paraId="25B2AD87" w14:textId="77777777" w:rsidR="00C53E01" w:rsidRPr="00C222A9" w:rsidRDefault="00C53E01" w:rsidP="00C53E01">
      <w:pPr>
        <w:rPr>
          <w:rFonts w:cs="Times New Roman"/>
        </w:rPr>
      </w:pPr>
      <w:r w:rsidRPr="00C222A9">
        <w:rPr>
          <w:rFonts w:cs="Times New Roman"/>
        </w:rPr>
        <w:br w:type="page"/>
      </w:r>
    </w:p>
    <w:p w14:paraId="52B7D155" w14:textId="77777777" w:rsidR="00C53E01" w:rsidRPr="00C222A9" w:rsidRDefault="00C53E01" w:rsidP="00C53E01">
      <w:pPr>
        <w:spacing w:after="0"/>
        <w:rPr>
          <w:rFonts w:cs="Times New Roman"/>
        </w:rPr>
      </w:pPr>
    </w:p>
    <w:p w14:paraId="70E69A0B" w14:textId="77777777" w:rsidR="00C53E01" w:rsidRPr="00C222A9" w:rsidRDefault="003C53FE" w:rsidP="00C53E01">
      <w:pPr>
        <w:pStyle w:val="Listaszerbekezds"/>
        <w:numPr>
          <w:ilvl w:val="0"/>
          <w:numId w:val="8"/>
        </w:numPr>
        <w:tabs>
          <w:tab w:val="right" w:pos="9072"/>
        </w:tabs>
        <w:spacing w:after="0"/>
        <w:rPr>
          <w:rFonts w:cs="Times New Roman"/>
          <w:b/>
        </w:rPr>
      </w:pPr>
      <w:r w:rsidRPr="00C222A9">
        <w:rPr>
          <w:rFonts w:cs="Times New Roman"/>
          <w:b/>
        </w:rPr>
        <w:t>Gazdasági ismeretek</w:t>
      </w:r>
      <w:r w:rsidR="00C53E01" w:rsidRPr="00C222A9">
        <w:rPr>
          <w:rFonts w:cs="Times New Roman"/>
          <w:b/>
        </w:rPr>
        <w:t xml:space="preserve"> tantárgy</w:t>
      </w:r>
      <w:r w:rsidR="00C53E01" w:rsidRPr="00C222A9">
        <w:rPr>
          <w:rFonts w:cs="Times New Roman"/>
          <w:b/>
        </w:rPr>
        <w:tab/>
      </w:r>
      <w:r w:rsidRPr="00C222A9">
        <w:rPr>
          <w:rFonts w:cs="Times New Roman"/>
          <w:b/>
        </w:rPr>
        <w:t>178</w:t>
      </w:r>
      <w:r w:rsidR="00C53E01" w:rsidRPr="00C222A9">
        <w:rPr>
          <w:rFonts w:cs="Times New Roman"/>
          <w:b/>
        </w:rPr>
        <w:t xml:space="preserve"> óra/</w:t>
      </w:r>
      <w:r w:rsidRPr="00C222A9">
        <w:rPr>
          <w:rFonts w:cs="Times New Roman"/>
          <w:b/>
        </w:rPr>
        <w:t>178</w:t>
      </w:r>
      <w:r w:rsidR="00C53E01" w:rsidRPr="00C222A9">
        <w:rPr>
          <w:rFonts w:cs="Times New Roman"/>
          <w:b/>
        </w:rPr>
        <w:t xml:space="preserve"> óra*</w:t>
      </w:r>
    </w:p>
    <w:p w14:paraId="59B094FA" w14:textId="77777777" w:rsidR="00C53E01" w:rsidRPr="00C222A9" w:rsidRDefault="00C53E01" w:rsidP="00C53E01">
      <w:pPr>
        <w:spacing w:after="0"/>
        <w:jc w:val="right"/>
        <w:rPr>
          <w:rFonts w:cs="Times New Roman"/>
          <w:sz w:val="20"/>
        </w:rPr>
      </w:pPr>
      <w:r w:rsidRPr="00C222A9">
        <w:rPr>
          <w:rFonts w:cs="Times New Roman"/>
          <w:sz w:val="20"/>
        </w:rPr>
        <w:t>* 9-13. évfolyamon megszervezett képzés/13. és 14. évfolyamon megszervezett képzés</w:t>
      </w:r>
    </w:p>
    <w:p w14:paraId="665013C2" w14:textId="77777777" w:rsidR="00C53E01" w:rsidRPr="00C222A9" w:rsidRDefault="00C53E01" w:rsidP="00C53E01">
      <w:pPr>
        <w:rPr>
          <w:rFonts w:cs="Times New Roman"/>
        </w:rPr>
      </w:pPr>
    </w:p>
    <w:p w14:paraId="2912EA9F"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A tantárgy tanításának célja</w:t>
      </w:r>
    </w:p>
    <w:p w14:paraId="55BF93E0" w14:textId="77777777" w:rsidR="00C53E01" w:rsidRPr="00C222A9" w:rsidRDefault="003C53FE" w:rsidP="003C53FE">
      <w:pPr>
        <w:spacing w:after="0"/>
        <w:ind w:left="426"/>
        <w:rPr>
          <w:rFonts w:cs="Times New Roman"/>
        </w:rPr>
      </w:pPr>
      <w:r w:rsidRPr="00C222A9">
        <w:rPr>
          <w:rFonts w:cs="Times New Roman"/>
        </w:rPr>
        <w:t>A tanulók váljanak alkalmassá az önálló gazdálkodás megtervezéséhez, a lehetőségeiknek megfelelő gazdálkodási forma kiválasztására, annak működtetésére, szükség esetén megszűntetésére. Értsék a gazdasági folyamatok, a jövedelemképződés összefüggéseit. Legyenek tisztában a munka világát szabályozó előírásokkal, az alapvető munkajogi, adózási szabályokkal.</w:t>
      </w:r>
    </w:p>
    <w:p w14:paraId="3198E878" w14:textId="77777777" w:rsidR="00C53E01" w:rsidRPr="00C222A9" w:rsidRDefault="00C53E01" w:rsidP="00C53E01">
      <w:pPr>
        <w:spacing w:after="0"/>
        <w:ind w:left="426"/>
        <w:rPr>
          <w:rFonts w:cs="Times New Roman"/>
        </w:rPr>
      </w:pPr>
    </w:p>
    <w:p w14:paraId="521B133E"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Kapcsolódó közismereti, szakmai tartalmak</w:t>
      </w:r>
    </w:p>
    <w:p w14:paraId="73BE0E95" w14:textId="77777777" w:rsidR="00C53E01" w:rsidRPr="00C222A9" w:rsidRDefault="003C53FE" w:rsidP="003C53FE">
      <w:pPr>
        <w:spacing w:after="0"/>
        <w:ind w:left="426"/>
        <w:rPr>
          <w:rFonts w:cs="Times New Roman"/>
        </w:rPr>
      </w:pPr>
      <w:r w:rsidRPr="00C222A9">
        <w:rPr>
          <w:rFonts w:cs="Times New Roman"/>
        </w:rPr>
        <w:t>Történelem és társadalomismeret (az Európai Unió kialakulása)</w:t>
      </w:r>
    </w:p>
    <w:p w14:paraId="5D425AE5" w14:textId="77777777" w:rsidR="00C53E01" w:rsidRPr="00C222A9" w:rsidRDefault="00C53E01" w:rsidP="00C53E01">
      <w:pPr>
        <w:spacing w:after="0"/>
        <w:ind w:left="426"/>
        <w:rPr>
          <w:rFonts w:cs="Times New Roman"/>
        </w:rPr>
      </w:pPr>
    </w:p>
    <w:p w14:paraId="55A5EB44"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Témakörök</w:t>
      </w:r>
    </w:p>
    <w:p w14:paraId="593F7501" w14:textId="77777777" w:rsidR="00C53E01" w:rsidRPr="00C222A9" w:rsidRDefault="003C53FE"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bCs/>
          <w:i/>
          <w:iCs/>
        </w:rPr>
        <w:t>A gazdálkodás alapismeretei</w:t>
      </w:r>
      <w:r w:rsidR="00C53E01" w:rsidRPr="00C222A9">
        <w:rPr>
          <w:rFonts w:cs="Times New Roman"/>
          <w:b/>
          <w:i/>
        </w:rPr>
        <w:tab/>
      </w:r>
      <w:r w:rsidRPr="00C222A9">
        <w:rPr>
          <w:rFonts w:cs="Times New Roman"/>
          <w:b/>
          <w:i/>
        </w:rPr>
        <w:t>38</w:t>
      </w:r>
      <w:r w:rsidR="00C53E01" w:rsidRPr="00C222A9">
        <w:rPr>
          <w:rFonts w:cs="Times New Roman"/>
          <w:b/>
          <w:i/>
        </w:rPr>
        <w:t xml:space="preserve"> óra/</w:t>
      </w:r>
      <w:r w:rsidRPr="00C222A9">
        <w:rPr>
          <w:rFonts w:cs="Times New Roman"/>
          <w:b/>
          <w:i/>
        </w:rPr>
        <w:t>38</w:t>
      </w:r>
      <w:r w:rsidR="00C53E01" w:rsidRPr="00C222A9">
        <w:rPr>
          <w:rFonts w:cs="Times New Roman"/>
          <w:b/>
          <w:i/>
        </w:rPr>
        <w:t xml:space="preserve"> óra</w:t>
      </w:r>
    </w:p>
    <w:p w14:paraId="72789761" w14:textId="6A59D0C0" w:rsidR="003C53FE" w:rsidRPr="00C222A9" w:rsidRDefault="003C53FE" w:rsidP="003C53FE">
      <w:pPr>
        <w:tabs>
          <w:tab w:val="left" w:pos="1418"/>
          <w:tab w:val="right" w:pos="9072"/>
        </w:tabs>
        <w:spacing w:after="0"/>
        <w:ind w:left="851"/>
        <w:rPr>
          <w:rFonts w:cs="Times New Roman"/>
        </w:rPr>
      </w:pPr>
      <w:r w:rsidRPr="00C222A9">
        <w:rPr>
          <w:rFonts w:cs="Times New Roman"/>
        </w:rPr>
        <w:t>A</w:t>
      </w:r>
      <w:r w:rsidR="002A4775" w:rsidRPr="00C222A9">
        <w:rPr>
          <w:rFonts w:cs="Times New Roman"/>
        </w:rPr>
        <w:t xml:space="preserve"> termelés erőforrásai:</w:t>
      </w:r>
    </w:p>
    <w:p w14:paraId="17545349" w14:textId="77777777" w:rsidR="003C53FE" w:rsidRPr="00C222A9" w:rsidRDefault="003C53FE" w:rsidP="003C53FE">
      <w:pPr>
        <w:tabs>
          <w:tab w:val="left" w:pos="1418"/>
          <w:tab w:val="right" w:pos="9072"/>
        </w:tabs>
        <w:spacing w:after="0"/>
        <w:ind w:left="851"/>
        <w:rPr>
          <w:rFonts w:cs="Times New Roman"/>
        </w:rPr>
      </w:pPr>
      <w:proofErr w:type="gramStart"/>
      <w:r w:rsidRPr="00C222A9">
        <w:rPr>
          <w:rFonts w:cs="Times New Roman"/>
        </w:rPr>
        <w:t>a</w:t>
      </w:r>
      <w:proofErr w:type="gramEnd"/>
      <w:r w:rsidRPr="00C222A9">
        <w:rPr>
          <w:rFonts w:cs="Times New Roman"/>
        </w:rPr>
        <w:t xml:space="preserve"> termelés eszközrendszere (befektetett eszközök, forgóeszközök, termőföld, munkaerő), az eszközök hatékony működtetésének összefüggései</w:t>
      </w:r>
    </w:p>
    <w:p w14:paraId="190BD27E" w14:textId="77777777" w:rsidR="003C53FE" w:rsidRPr="00C222A9" w:rsidRDefault="003C53FE" w:rsidP="003C53FE">
      <w:pPr>
        <w:tabs>
          <w:tab w:val="left" w:pos="1418"/>
          <w:tab w:val="right" w:pos="9072"/>
        </w:tabs>
        <w:spacing w:after="0"/>
        <w:ind w:left="851"/>
        <w:rPr>
          <w:rFonts w:cs="Times New Roman"/>
        </w:rPr>
      </w:pPr>
      <w:proofErr w:type="gramStart"/>
      <w:r w:rsidRPr="00C222A9">
        <w:rPr>
          <w:rFonts w:cs="Times New Roman"/>
        </w:rPr>
        <w:t>a</w:t>
      </w:r>
      <w:proofErr w:type="gramEnd"/>
      <w:r w:rsidRPr="00C222A9">
        <w:rPr>
          <w:rFonts w:cs="Times New Roman"/>
        </w:rPr>
        <w:t xml:space="preserve"> termelés ráfordításai és költségei, a termelési tevékenység eredménye, hatékonyságot kifejező mutatók képzése</w:t>
      </w:r>
    </w:p>
    <w:p w14:paraId="7596DD5F" w14:textId="77777777" w:rsidR="003C53FE" w:rsidRPr="00C222A9" w:rsidRDefault="003C53FE" w:rsidP="003C53FE">
      <w:pPr>
        <w:tabs>
          <w:tab w:val="left" w:pos="1418"/>
          <w:tab w:val="right" w:pos="9072"/>
        </w:tabs>
        <w:spacing w:after="0"/>
        <w:ind w:left="851"/>
        <w:rPr>
          <w:rFonts w:cs="Times New Roman"/>
        </w:rPr>
      </w:pPr>
      <w:r w:rsidRPr="00C222A9">
        <w:rPr>
          <w:rFonts w:cs="Times New Roman"/>
        </w:rPr>
        <w:t xml:space="preserve">A termelés reálszférája: </w:t>
      </w:r>
      <w:proofErr w:type="gramStart"/>
      <w:r w:rsidRPr="00C222A9">
        <w:rPr>
          <w:rFonts w:cs="Times New Roman"/>
        </w:rPr>
        <w:t>beszerzés termelés</w:t>
      </w:r>
      <w:proofErr w:type="gramEnd"/>
      <w:r w:rsidRPr="00C222A9">
        <w:rPr>
          <w:rFonts w:cs="Times New Roman"/>
        </w:rPr>
        <w:t xml:space="preserve"> készletezés minőség-ellenőrzés értékesítés </w:t>
      </w:r>
    </w:p>
    <w:p w14:paraId="37B78F28" w14:textId="77777777" w:rsidR="00C53E01" w:rsidRPr="00C222A9" w:rsidRDefault="003C53FE" w:rsidP="003C53FE">
      <w:pPr>
        <w:tabs>
          <w:tab w:val="left" w:pos="1418"/>
          <w:tab w:val="right" w:pos="9072"/>
        </w:tabs>
        <w:spacing w:after="0"/>
        <w:ind w:left="851"/>
        <w:rPr>
          <w:rFonts w:cs="Times New Roman"/>
        </w:rPr>
      </w:pPr>
      <w:r w:rsidRPr="00C222A9">
        <w:rPr>
          <w:rFonts w:cs="Times New Roman"/>
        </w:rPr>
        <w:t>A termelés pénzügyei a pénz szerepe a piacgazdaságban pénzintézeti rendszer, pénzintézetek tevékenysége pénzforgalom típusai, jellemzői hitelezés értékpapírok és tőzsde</w:t>
      </w:r>
    </w:p>
    <w:p w14:paraId="17FBBEEF" w14:textId="77777777" w:rsidR="00C53E01" w:rsidRPr="00C222A9" w:rsidRDefault="00C53E01" w:rsidP="00C53E01">
      <w:pPr>
        <w:tabs>
          <w:tab w:val="left" w:pos="1418"/>
          <w:tab w:val="right" w:pos="9072"/>
        </w:tabs>
        <w:spacing w:after="0"/>
        <w:ind w:left="851"/>
        <w:rPr>
          <w:rFonts w:cs="Times New Roman"/>
        </w:rPr>
      </w:pPr>
    </w:p>
    <w:p w14:paraId="2FD8A2A7" w14:textId="77777777" w:rsidR="00C53E01" w:rsidRPr="00C222A9" w:rsidRDefault="003C53FE"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bCs/>
          <w:i/>
          <w:iCs/>
        </w:rPr>
        <w:t>Vállalkozási alapismeretek</w:t>
      </w:r>
      <w:r w:rsidR="00C53E01" w:rsidRPr="00C222A9">
        <w:rPr>
          <w:rFonts w:cs="Times New Roman"/>
          <w:b/>
          <w:i/>
        </w:rPr>
        <w:tab/>
      </w:r>
      <w:r w:rsidRPr="00C222A9">
        <w:rPr>
          <w:rFonts w:cs="Times New Roman"/>
          <w:b/>
          <w:i/>
        </w:rPr>
        <w:t>36</w:t>
      </w:r>
      <w:r w:rsidR="00C53E01" w:rsidRPr="00C222A9">
        <w:rPr>
          <w:rFonts w:cs="Times New Roman"/>
          <w:b/>
          <w:i/>
        </w:rPr>
        <w:t xml:space="preserve"> óra/</w:t>
      </w:r>
      <w:r w:rsidRPr="00C222A9">
        <w:rPr>
          <w:rFonts w:cs="Times New Roman"/>
          <w:b/>
          <w:i/>
        </w:rPr>
        <w:t>36</w:t>
      </w:r>
      <w:r w:rsidR="00C53E01" w:rsidRPr="00C222A9">
        <w:rPr>
          <w:rFonts w:cs="Times New Roman"/>
          <w:b/>
          <w:i/>
        </w:rPr>
        <w:t xml:space="preserve"> óra</w:t>
      </w:r>
    </w:p>
    <w:p w14:paraId="24E4B39E" w14:textId="77777777" w:rsidR="003C53FE" w:rsidRPr="00C222A9" w:rsidRDefault="003C53FE" w:rsidP="003C53FE">
      <w:pPr>
        <w:tabs>
          <w:tab w:val="left" w:pos="1418"/>
          <w:tab w:val="right" w:pos="9072"/>
        </w:tabs>
        <w:spacing w:after="0"/>
        <w:ind w:left="851"/>
        <w:rPr>
          <w:rFonts w:cs="Times New Roman"/>
        </w:rPr>
      </w:pPr>
      <w:r w:rsidRPr="00C222A9">
        <w:rPr>
          <w:rFonts w:cs="Times New Roman"/>
        </w:rPr>
        <w:t>A vállalkozások csoportosítása a vállalkozás fogalma, általános jellemzői, feltételei.</w:t>
      </w:r>
    </w:p>
    <w:p w14:paraId="74CB6ACB" w14:textId="77777777" w:rsidR="003C53FE" w:rsidRPr="00C222A9" w:rsidRDefault="003C53FE" w:rsidP="003C53FE">
      <w:pPr>
        <w:tabs>
          <w:tab w:val="left" w:pos="1418"/>
          <w:tab w:val="right" w:pos="9072"/>
        </w:tabs>
        <w:spacing w:after="0"/>
        <w:ind w:left="851"/>
        <w:rPr>
          <w:rFonts w:cs="Times New Roman"/>
        </w:rPr>
      </w:pPr>
      <w:r w:rsidRPr="00C222A9">
        <w:rPr>
          <w:rFonts w:cs="Times New Roman"/>
        </w:rPr>
        <w:t>Az egyéni és társas vállalkozás és a szövetkezetek jellemzői, működésének szabályai, alapítása.</w:t>
      </w:r>
    </w:p>
    <w:p w14:paraId="3ACCE901" w14:textId="77777777" w:rsidR="003C53FE" w:rsidRPr="00C222A9" w:rsidRDefault="003C53FE" w:rsidP="003C53FE">
      <w:pPr>
        <w:tabs>
          <w:tab w:val="left" w:pos="1418"/>
          <w:tab w:val="right" w:pos="9072"/>
        </w:tabs>
        <w:spacing w:after="0"/>
        <w:ind w:left="851"/>
        <w:rPr>
          <w:rFonts w:cs="Times New Roman"/>
        </w:rPr>
      </w:pPr>
      <w:r w:rsidRPr="00C222A9">
        <w:rPr>
          <w:rFonts w:cs="Times New Roman"/>
        </w:rPr>
        <w:t>Cégnyilvántartás, cégfelügyelet, érdekképviseletek szerepe, felépítése.</w:t>
      </w:r>
    </w:p>
    <w:p w14:paraId="62139D8F" w14:textId="77777777" w:rsidR="003C53FE" w:rsidRPr="00C222A9" w:rsidRDefault="003C53FE" w:rsidP="003C53FE">
      <w:pPr>
        <w:tabs>
          <w:tab w:val="left" w:pos="1418"/>
          <w:tab w:val="right" w:pos="9072"/>
        </w:tabs>
        <w:spacing w:after="0"/>
        <w:ind w:left="851"/>
        <w:rPr>
          <w:rFonts w:cs="Times New Roman"/>
        </w:rPr>
      </w:pPr>
      <w:r w:rsidRPr="00C222A9">
        <w:rPr>
          <w:rFonts w:cs="Times New Roman"/>
        </w:rPr>
        <w:t>A vállalkozási formák közötti választás szempontjai.</w:t>
      </w:r>
    </w:p>
    <w:p w14:paraId="25905AC1" w14:textId="77777777" w:rsidR="003C53FE" w:rsidRPr="00C222A9" w:rsidRDefault="003C53FE" w:rsidP="003C53FE">
      <w:pPr>
        <w:tabs>
          <w:tab w:val="left" w:pos="1418"/>
          <w:tab w:val="right" w:pos="9072"/>
        </w:tabs>
        <w:spacing w:after="0"/>
        <w:ind w:left="851"/>
        <w:rPr>
          <w:rFonts w:cs="Times New Roman"/>
        </w:rPr>
      </w:pPr>
      <w:r w:rsidRPr="00C222A9">
        <w:rPr>
          <w:rFonts w:cs="Times New Roman"/>
        </w:rPr>
        <w:t>A vállalkozások adózási, nyilvántartási kötelezettségének tartalma, formái.</w:t>
      </w:r>
    </w:p>
    <w:p w14:paraId="2DF675DB" w14:textId="77777777" w:rsidR="00C53E01" w:rsidRPr="00C222A9" w:rsidRDefault="003C53FE" w:rsidP="003C53FE">
      <w:pPr>
        <w:tabs>
          <w:tab w:val="left" w:pos="1418"/>
          <w:tab w:val="right" w:pos="9072"/>
        </w:tabs>
        <w:spacing w:after="0"/>
        <w:ind w:left="851"/>
        <w:rPr>
          <w:rFonts w:cs="Times New Roman"/>
        </w:rPr>
      </w:pPr>
      <w:r w:rsidRPr="00C222A9">
        <w:rPr>
          <w:rFonts w:cs="Times New Roman"/>
        </w:rPr>
        <w:t>A munkaviszony és jellemző tulajdonságai általános jogi ismeretek munkaviszony keletkezése, megszűnésének, megszüntetésének esetei munkáltató, munkavállaló jogai és kötelezettségei munkáltató, munkavállaló kártérítési felelőssége munkaügyi vita</w:t>
      </w:r>
    </w:p>
    <w:p w14:paraId="631420EF" w14:textId="77777777" w:rsidR="00C53E01" w:rsidRPr="00C222A9" w:rsidRDefault="00C53E01" w:rsidP="00C53E01">
      <w:pPr>
        <w:tabs>
          <w:tab w:val="left" w:pos="1418"/>
          <w:tab w:val="right" w:pos="9072"/>
        </w:tabs>
        <w:spacing w:after="0"/>
        <w:ind w:left="851"/>
        <w:rPr>
          <w:rFonts w:cs="Times New Roman"/>
        </w:rPr>
      </w:pPr>
    </w:p>
    <w:p w14:paraId="16404A84" w14:textId="77777777" w:rsidR="00C53E01" w:rsidRPr="00C222A9" w:rsidRDefault="003C53FE"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bCs/>
          <w:i/>
          <w:iCs/>
        </w:rPr>
        <w:t>Mezőgazdasági vállalkozások sajátosságai</w:t>
      </w:r>
      <w:r w:rsidR="00C53E01" w:rsidRPr="00C222A9">
        <w:rPr>
          <w:rFonts w:cs="Times New Roman"/>
          <w:b/>
          <w:i/>
        </w:rPr>
        <w:tab/>
      </w:r>
      <w:r w:rsidRPr="00C222A9">
        <w:rPr>
          <w:rFonts w:cs="Times New Roman"/>
          <w:b/>
          <w:i/>
        </w:rPr>
        <w:t>18</w:t>
      </w:r>
      <w:r w:rsidR="00C53E01" w:rsidRPr="00C222A9">
        <w:rPr>
          <w:rFonts w:cs="Times New Roman"/>
          <w:b/>
          <w:i/>
        </w:rPr>
        <w:t xml:space="preserve"> óra/</w:t>
      </w:r>
      <w:r w:rsidRPr="00C222A9">
        <w:rPr>
          <w:rFonts w:cs="Times New Roman"/>
          <w:b/>
          <w:i/>
        </w:rPr>
        <w:t>18</w:t>
      </w:r>
      <w:r w:rsidR="00C53E01" w:rsidRPr="00C222A9">
        <w:rPr>
          <w:rFonts w:cs="Times New Roman"/>
          <w:b/>
          <w:i/>
        </w:rPr>
        <w:t xml:space="preserve"> óra</w:t>
      </w:r>
    </w:p>
    <w:p w14:paraId="3B776DB0" w14:textId="77777777" w:rsidR="003C53FE" w:rsidRPr="00C222A9" w:rsidRDefault="003C53FE" w:rsidP="003C53FE">
      <w:pPr>
        <w:tabs>
          <w:tab w:val="left" w:pos="1418"/>
          <w:tab w:val="right" w:pos="9072"/>
        </w:tabs>
        <w:spacing w:after="0"/>
        <w:ind w:left="851"/>
        <w:rPr>
          <w:rFonts w:cs="Times New Roman"/>
        </w:rPr>
      </w:pPr>
      <w:r w:rsidRPr="00C222A9">
        <w:rPr>
          <w:rFonts w:cs="Times New Roman"/>
        </w:rPr>
        <w:t xml:space="preserve">Az őstermelői tevékenység jellemzői, működésének szabályai, a kistermelői élelmiszer előállítás szabályai. </w:t>
      </w:r>
    </w:p>
    <w:p w14:paraId="6FB7DA91" w14:textId="77777777" w:rsidR="003C53FE" w:rsidRPr="00C222A9" w:rsidRDefault="003C53FE" w:rsidP="003C53FE">
      <w:pPr>
        <w:tabs>
          <w:tab w:val="left" w:pos="1418"/>
          <w:tab w:val="right" w:pos="9072"/>
        </w:tabs>
        <w:spacing w:after="0"/>
        <w:ind w:left="851"/>
        <w:rPr>
          <w:rFonts w:cs="Times New Roman"/>
        </w:rPr>
      </w:pPr>
      <w:r w:rsidRPr="00C222A9">
        <w:rPr>
          <w:rFonts w:cs="Times New Roman"/>
        </w:rPr>
        <w:t>Mezőgazdasági vállalkozások kiegészítő jövedelemszerzési lehetőségei.</w:t>
      </w:r>
    </w:p>
    <w:p w14:paraId="7B48E083" w14:textId="77777777" w:rsidR="00C53E01" w:rsidRPr="00C222A9" w:rsidRDefault="003C53FE" w:rsidP="003C53FE">
      <w:pPr>
        <w:tabs>
          <w:tab w:val="left" w:pos="1418"/>
          <w:tab w:val="right" w:pos="9072"/>
        </w:tabs>
        <w:spacing w:after="0"/>
        <w:ind w:left="851"/>
        <w:rPr>
          <w:rFonts w:cs="Times New Roman"/>
        </w:rPr>
      </w:pPr>
      <w:r w:rsidRPr="00C222A9">
        <w:rPr>
          <w:rFonts w:cs="Times New Roman"/>
        </w:rPr>
        <w:t>A mezőgazdasági vállalkozások finanszírozása.</w:t>
      </w:r>
    </w:p>
    <w:p w14:paraId="35D9FAE6" w14:textId="77777777" w:rsidR="00C53E01" w:rsidRPr="00C222A9" w:rsidRDefault="00C53E01" w:rsidP="00C53E01">
      <w:pPr>
        <w:tabs>
          <w:tab w:val="left" w:pos="1418"/>
          <w:tab w:val="right" w:pos="9072"/>
        </w:tabs>
        <w:spacing w:after="0"/>
        <w:ind w:left="851"/>
        <w:rPr>
          <w:rFonts w:cs="Times New Roman"/>
        </w:rPr>
      </w:pPr>
    </w:p>
    <w:p w14:paraId="067B2665" w14:textId="77777777" w:rsidR="00C53E01" w:rsidRPr="00C222A9" w:rsidRDefault="003C53FE"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bCs/>
          <w:i/>
          <w:iCs/>
        </w:rPr>
        <w:t>Marketing</w:t>
      </w:r>
      <w:r w:rsidR="00C53E01" w:rsidRPr="00C222A9">
        <w:rPr>
          <w:rFonts w:cs="Times New Roman"/>
          <w:b/>
          <w:i/>
        </w:rPr>
        <w:tab/>
      </w:r>
      <w:r w:rsidRPr="00C222A9">
        <w:rPr>
          <w:rFonts w:cs="Times New Roman"/>
          <w:b/>
          <w:i/>
        </w:rPr>
        <w:t>32</w:t>
      </w:r>
      <w:r w:rsidR="00C53E01" w:rsidRPr="00C222A9">
        <w:rPr>
          <w:rFonts w:cs="Times New Roman"/>
          <w:b/>
          <w:i/>
        </w:rPr>
        <w:t xml:space="preserve"> óra/</w:t>
      </w:r>
      <w:r w:rsidRPr="00C222A9">
        <w:rPr>
          <w:rFonts w:cs="Times New Roman"/>
          <w:b/>
          <w:i/>
        </w:rPr>
        <w:t>32</w:t>
      </w:r>
      <w:r w:rsidR="00C53E01" w:rsidRPr="00C222A9">
        <w:rPr>
          <w:rFonts w:cs="Times New Roman"/>
          <w:b/>
          <w:i/>
        </w:rPr>
        <w:t xml:space="preserve"> óra</w:t>
      </w:r>
    </w:p>
    <w:p w14:paraId="3D7CA631" w14:textId="77777777" w:rsidR="003C53FE" w:rsidRPr="00C222A9" w:rsidRDefault="003C53FE" w:rsidP="003C53FE">
      <w:pPr>
        <w:tabs>
          <w:tab w:val="left" w:pos="1418"/>
          <w:tab w:val="right" w:pos="9072"/>
        </w:tabs>
        <w:spacing w:after="0"/>
        <w:ind w:left="851"/>
        <w:rPr>
          <w:rFonts w:cs="Times New Roman"/>
        </w:rPr>
      </w:pPr>
      <w:r w:rsidRPr="00C222A9">
        <w:rPr>
          <w:rFonts w:cs="Times New Roman"/>
        </w:rPr>
        <w:t>A marketing sajátos fogalmi rendszere (szükséglet, jószág, hasznosság, szűkösség, haszonáldozat, termelői, fogyasztói többlet, termelési lehetőségek határa).</w:t>
      </w:r>
    </w:p>
    <w:p w14:paraId="720073CC" w14:textId="77777777" w:rsidR="003C53FE" w:rsidRPr="00C222A9" w:rsidRDefault="003C53FE" w:rsidP="003C53FE">
      <w:pPr>
        <w:tabs>
          <w:tab w:val="left" w:pos="1418"/>
          <w:tab w:val="right" w:pos="9072"/>
        </w:tabs>
        <w:spacing w:after="0"/>
        <w:ind w:left="851"/>
        <w:rPr>
          <w:rFonts w:cs="Times New Roman"/>
        </w:rPr>
      </w:pPr>
      <w:r w:rsidRPr="00C222A9">
        <w:rPr>
          <w:rFonts w:cs="Times New Roman"/>
        </w:rPr>
        <w:t xml:space="preserve">Piaci ismeretek: piac fogalma, működése, piactípusok, a piac résztvevői, mérete. </w:t>
      </w:r>
    </w:p>
    <w:p w14:paraId="16675CB0" w14:textId="77777777" w:rsidR="003C53FE" w:rsidRPr="00C222A9" w:rsidRDefault="003C53FE" w:rsidP="003C53FE">
      <w:pPr>
        <w:tabs>
          <w:tab w:val="left" w:pos="1418"/>
          <w:tab w:val="right" w:pos="9072"/>
        </w:tabs>
        <w:spacing w:after="0"/>
        <w:ind w:left="851"/>
        <w:rPr>
          <w:rFonts w:cs="Times New Roman"/>
        </w:rPr>
      </w:pPr>
      <w:r w:rsidRPr="00C222A9">
        <w:rPr>
          <w:rFonts w:cs="Times New Roman"/>
        </w:rPr>
        <w:t>A fogyasztói magatartás jellemzői különféle piactípusokon.</w:t>
      </w:r>
    </w:p>
    <w:p w14:paraId="165B7DEB" w14:textId="77777777" w:rsidR="003C53FE" w:rsidRPr="00C222A9" w:rsidRDefault="003C53FE" w:rsidP="003C53FE">
      <w:pPr>
        <w:tabs>
          <w:tab w:val="left" w:pos="1418"/>
          <w:tab w:val="right" w:pos="9072"/>
        </w:tabs>
        <w:spacing w:after="0"/>
        <w:ind w:left="851"/>
        <w:rPr>
          <w:rFonts w:cs="Times New Roman"/>
        </w:rPr>
      </w:pPr>
      <w:r w:rsidRPr="00C222A9">
        <w:rPr>
          <w:rFonts w:cs="Times New Roman"/>
        </w:rPr>
        <w:t>Marketing információk, a piackutatás formái.</w:t>
      </w:r>
    </w:p>
    <w:p w14:paraId="4EFA59C4" w14:textId="77777777" w:rsidR="00C53E01" w:rsidRPr="00C222A9" w:rsidRDefault="003C53FE" w:rsidP="003C53FE">
      <w:pPr>
        <w:tabs>
          <w:tab w:val="left" w:pos="1418"/>
          <w:tab w:val="right" w:pos="9072"/>
        </w:tabs>
        <w:spacing w:after="0"/>
        <w:ind w:left="851"/>
        <w:rPr>
          <w:rFonts w:cs="Times New Roman"/>
        </w:rPr>
      </w:pPr>
      <w:r w:rsidRPr="00C222A9">
        <w:rPr>
          <w:rFonts w:cs="Times New Roman"/>
        </w:rPr>
        <w:t>Marketing mix elemek, összefüggések</w:t>
      </w:r>
    </w:p>
    <w:p w14:paraId="75529349" w14:textId="77777777" w:rsidR="00C53E01" w:rsidRPr="00C222A9" w:rsidRDefault="00C53E01" w:rsidP="00C53E01">
      <w:pPr>
        <w:tabs>
          <w:tab w:val="left" w:pos="1418"/>
          <w:tab w:val="right" w:pos="9072"/>
        </w:tabs>
        <w:spacing w:after="0"/>
        <w:ind w:left="851"/>
        <w:rPr>
          <w:rFonts w:cs="Times New Roman"/>
        </w:rPr>
      </w:pPr>
    </w:p>
    <w:p w14:paraId="7BE9449D" w14:textId="77777777" w:rsidR="00C53E01" w:rsidRPr="00C222A9" w:rsidRDefault="003C53FE"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bCs/>
          <w:i/>
          <w:iCs/>
        </w:rPr>
        <w:t>A mezőgazdasági vállalkozások, termékek marketingje</w:t>
      </w:r>
      <w:r w:rsidR="00C53E01" w:rsidRPr="00C222A9">
        <w:rPr>
          <w:rFonts w:cs="Times New Roman"/>
          <w:b/>
          <w:i/>
        </w:rPr>
        <w:tab/>
      </w:r>
      <w:r w:rsidRPr="00C222A9">
        <w:rPr>
          <w:rFonts w:cs="Times New Roman"/>
          <w:b/>
          <w:i/>
        </w:rPr>
        <w:t>38</w:t>
      </w:r>
      <w:r w:rsidR="00C53E01" w:rsidRPr="00C222A9">
        <w:rPr>
          <w:rFonts w:cs="Times New Roman"/>
          <w:b/>
          <w:i/>
        </w:rPr>
        <w:t xml:space="preserve"> óra/</w:t>
      </w:r>
      <w:r w:rsidRPr="00C222A9">
        <w:rPr>
          <w:rFonts w:cs="Times New Roman"/>
          <w:b/>
          <w:i/>
        </w:rPr>
        <w:t>38</w:t>
      </w:r>
      <w:r w:rsidR="00C53E01" w:rsidRPr="00C222A9">
        <w:rPr>
          <w:rFonts w:cs="Times New Roman"/>
          <w:b/>
          <w:i/>
        </w:rPr>
        <w:t xml:space="preserve"> óra</w:t>
      </w:r>
    </w:p>
    <w:p w14:paraId="3EFA26DB" w14:textId="77777777" w:rsidR="003C53FE" w:rsidRPr="00C222A9" w:rsidRDefault="003C53FE" w:rsidP="003C53FE">
      <w:pPr>
        <w:spacing w:after="0"/>
        <w:ind w:left="851"/>
        <w:rPr>
          <w:rFonts w:cs="Times New Roman"/>
        </w:rPr>
      </w:pPr>
      <w:r w:rsidRPr="00C222A9">
        <w:rPr>
          <w:rFonts w:cs="Times New Roman"/>
        </w:rPr>
        <w:t>A mezőgazdasági termékek sajátosságai.</w:t>
      </w:r>
    </w:p>
    <w:p w14:paraId="1DB18816" w14:textId="77777777" w:rsidR="003C53FE" w:rsidRPr="00C222A9" w:rsidRDefault="003C53FE" w:rsidP="003C53FE">
      <w:pPr>
        <w:spacing w:after="0"/>
        <w:ind w:left="851"/>
        <w:rPr>
          <w:rFonts w:cs="Times New Roman"/>
        </w:rPr>
      </w:pPr>
      <w:r w:rsidRPr="00C222A9">
        <w:rPr>
          <w:rFonts w:cs="Times New Roman"/>
        </w:rPr>
        <w:t>A mezőgazdasági termékek piacának, vásárlási folyamatának jellemzői.</w:t>
      </w:r>
    </w:p>
    <w:p w14:paraId="3EBE7661" w14:textId="77777777" w:rsidR="003C53FE" w:rsidRPr="00C222A9" w:rsidRDefault="003C53FE" w:rsidP="003C53FE">
      <w:pPr>
        <w:spacing w:after="0"/>
        <w:ind w:left="851"/>
        <w:rPr>
          <w:rFonts w:cs="Times New Roman"/>
        </w:rPr>
      </w:pPr>
      <w:r w:rsidRPr="00C222A9">
        <w:rPr>
          <w:rFonts w:cs="Times New Roman"/>
        </w:rPr>
        <w:t>A mezőgazdasági termékek fejlesztésének lehetőségei.</w:t>
      </w:r>
    </w:p>
    <w:p w14:paraId="2BD03E88" w14:textId="77777777" w:rsidR="003C53FE" w:rsidRPr="00C222A9" w:rsidRDefault="003C53FE" w:rsidP="003C53FE">
      <w:pPr>
        <w:spacing w:after="0"/>
        <w:ind w:left="851"/>
        <w:rPr>
          <w:rFonts w:cs="Times New Roman"/>
        </w:rPr>
      </w:pPr>
      <w:r w:rsidRPr="00C222A9">
        <w:rPr>
          <w:rFonts w:cs="Times New Roman"/>
        </w:rPr>
        <w:t>A mezőgazdasági termékek árképzése.</w:t>
      </w:r>
    </w:p>
    <w:p w14:paraId="6EFBB255" w14:textId="77777777" w:rsidR="003C53FE" w:rsidRPr="00C222A9" w:rsidRDefault="003C53FE" w:rsidP="003C53FE">
      <w:pPr>
        <w:spacing w:after="0"/>
        <w:ind w:left="851"/>
        <w:rPr>
          <w:rFonts w:cs="Times New Roman"/>
        </w:rPr>
      </w:pPr>
      <w:r w:rsidRPr="00C222A9">
        <w:rPr>
          <w:rFonts w:cs="Times New Roman"/>
        </w:rPr>
        <w:t>A mezőgazdasági termékek értékesítési módjai</w:t>
      </w:r>
    </w:p>
    <w:p w14:paraId="48F5594B" w14:textId="77777777" w:rsidR="00C53E01" w:rsidRPr="00C222A9" w:rsidRDefault="003C53FE" w:rsidP="003C53FE">
      <w:pPr>
        <w:spacing w:after="0"/>
        <w:ind w:left="851"/>
        <w:rPr>
          <w:rFonts w:cs="Times New Roman"/>
        </w:rPr>
      </w:pPr>
      <w:r w:rsidRPr="00C222A9">
        <w:rPr>
          <w:rFonts w:cs="Times New Roman"/>
        </w:rPr>
        <w:t>A mezőgazdasági vállalkozás promóciós tevékenységének tartalma</w:t>
      </w:r>
    </w:p>
    <w:p w14:paraId="076F7A2D" w14:textId="77777777" w:rsidR="00C53E01" w:rsidRPr="00C222A9" w:rsidRDefault="00C53E01" w:rsidP="00C53E01">
      <w:pPr>
        <w:tabs>
          <w:tab w:val="left" w:pos="1418"/>
          <w:tab w:val="right" w:pos="9072"/>
        </w:tabs>
        <w:spacing w:after="0"/>
        <w:ind w:left="851"/>
        <w:rPr>
          <w:rFonts w:cs="Times New Roman"/>
        </w:rPr>
      </w:pPr>
    </w:p>
    <w:p w14:paraId="5AAEC159" w14:textId="77777777" w:rsidR="00C53E01" w:rsidRPr="00C222A9" w:rsidRDefault="003C53FE"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bCs/>
          <w:i/>
          <w:iCs/>
        </w:rPr>
        <w:t>Európai Uniós ismeretek</w:t>
      </w:r>
      <w:r w:rsidR="00C53E01" w:rsidRPr="00C222A9">
        <w:rPr>
          <w:rFonts w:cs="Times New Roman"/>
          <w:b/>
          <w:i/>
        </w:rPr>
        <w:tab/>
      </w:r>
      <w:r w:rsidRPr="00C222A9">
        <w:rPr>
          <w:rFonts w:cs="Times New Roman"/>
          <w:b/>
          <w:i/>
        </w:rPr>
        <w:t>16</w:t>
      </w:r>
      <w:r w:rsidR="00C53E01" w:rsidRPr="00C222A9">
        <w:rPr>
          <w:rFonts w:cs="Times New Roman"/>
          <w:b/>
          <w:i/>
        </w:rPr>
        <w:t xml:space="preserve"> óra/</w:t>
      </w:r>
      <w:r w:rsidRPr="00C222A9">
        <w:rPr>
          <w:rFonts w:cs="Times New Roman"/>
          <w:b/>
          <w:i/>
        </w:rPr>
        <w:t>16</w:t>
      </w:r>
      <w:r w:rsidR="00C53E01" w:rsidRPr="00C222A9">
        <w:rPr>
          <w:rFonts w:cs="Times New Roman"/>
          <w:b/>
          <w:i/>
        </w:rPr>
        <w:t xml:space="preserve"> óra</w:t>
      </w:r>
    </w:p>
    <w:p w14:paraId="7D3C6B97" w14:textId="77777777" w:rsidR="00E13EDE" w:rsidRPr="00C222A9" w:rsidRDefault="00E13EDE" w:rsidP="00E13EDE">
      <w:pPr>
        <w:tabs>
          <w:tab w:val="left" w:pos="1418"/>
          <w:tab w:val="right" w:pos="9072"/>
        </w:tabs>
        <w:spacing w:after="0"/>
        <w:ind w:left="851"/>
        <w:rPr>
          <w:rFonts w:cs="Times New Roman"/>
        </w:rPr>
      </w:pPr>
      <w:r w:rsidRPr="00C222A9">
        <w:rPr>
          <w:rFonts w:cs="Times New Roman"/>
        </w:rPr>
        <w:t xml:space="preserve">Az Európai Unió kialakulása és intézményi- és finanszírozási rendszere </w:t>
      </w:r>
    </w:p>
    <w:p w14:paraId="11F86E27" w14:textId="77777777" w:rsidR="00E13EDE" w:rsidRPr="00C222A9" w:rsidRDefault="00E13EDE" w:rsidP="00E13EDE">
      <w:pPr>
        <w:tabs>
          <w:tab w:val="left" w:pos="1418"/>
          <w:tab w:val="right" w:pos="9072"/>
        </w:tabs>
        <w:spacing w:after="0"/>
        <w:ind w:left="851"/>
        <w:rPr>
          <w:rFonts w:cs="Times New Roman"/>
        </w:rPr>
      </w:pPr>
      <w:r w:rsidRPr="00C222A9">
        <w:rPr>
          <w:rFonts w:cs="Times New Roman"/>
        </w:rPr>
        <w:t xml:space="preserve"> Közös Agrárpolitika (KAP) kialakulása, működése</w:t>
      </w:r>
    </w:p>
    <w:p w14:paraId="02A69009" w14:textId="77777777" w:rsidR="00E13EDE" w:rsidRPr="00C222A9" w:rsidRDefault="00E13EDE" w:rsidP="00E13EDE">
      <w:pPr>
        <w:tabs>
          <w:tab w:val="left" w:pos="1418"/>
          <w:tab w:val="right" w:pos="9072"/>
        </w:tabs>
        <w:spacing w:after="0"/>
        <w:ind w:left="851"/>
        <w:rPr>
          <w:rFonts w:cs="Times New Roman"/>
        </w:rPr>
      </w:pPr>
      <w:r w:rsidRPr="00C222A9">
        <w:rPr>
          <w:rFonts w:cs="Times New Roman"/>
        </w:rPr>
        <w:t xml:space="preserve"> Az Európai Unió agrárszabályozása </w:t>
      </w:r>
    </w:p>
    <w:p w14:paraId="4AF04FC8" w14:textId="77777777" w:rsidR="00E13EDE" w:rsidRPr="00C222A9" w:rsidRDefault="00E13EDE" w:rsidP="00E13EDE">
      <w:pPr>
        <w:tabs>
          <w:tab w:val="left" w:pos="1418"/>
          <w:tab w:val="right" w:pos="9072"/>
        </w:tabs>
        <w:spacing w:after="0"/>
        <w:ind w:left="851"/>
        <w:rPr>
          <w:rFonts w:cs="Times New Roman"/>
        </w:rPr>
      </w:pPr>
      <w:r w:rsidRPr="00C222A9">
        <w:rPr>
          <w:rFonts w:cs="Times New Roman"/>
        </w:rPr>
        <w:t xml:space="preserve"> Az Európai Unió vidékfejlesztési politikája </w:t>
      </w:r>
    </w:p>
    <w:p w14:paraId="00319370" w14:textId="77777777" w:rsidR="00E13EDE" w:rsidRPr="00C222A9" w:rsidRDefault="00E13EDE" w:rsidP="00E13EDE">
      <w:pPr>
        <w:tabs>
          <w:tab w:val="left" w:pos="1418"/>
          <w:tab w:val="right" w:pos="9072"/>
        </w:tabs>
        <w:spacing w:after="0"/>
        <w:ind w:left="851"/>
        <w:rPr>
          <w:rFonts w:cs="Times New Roman"/>
        </w:rPr>
      </w:pPr>
      <w:r w:rsidRPr="00C222A9">
        <w:rPr>
          <w:rFonts w:cs="Times New Roman"/>
        </w:rPr>
        <w:t xml:space="preserve">EU pénzügyi alapok, pályázati rendszerek </w:t>
      </w:r>
    </w:p>
    <w:p w14:paraId="08F1E9C3" w14:textId="77777777" w:rsidR="00E13EDE" w:rsidRPr="00C222A9" w:rsidRDefault="00E13EDE" w:rsidP="00E13EDE">
      <w:pPr>
        <w:tabs>
          <w:tab w:val="left" w:pos="1418"/>
          <w:tab w:val="right" w:pos="9072"/>
        </w:tabs>
        <w:spacing w:after="0"/>
        <w:ind w:left="851"/>
        <w:rPr>
          <w:rFonts w:cs="Times New Roman"/>
        </w:rPr>
      </w:pPr>
      <w:r w:rsidRPr="00C222A9">
        <w:rPr>
          <w:rFonts w:cs="Times New Roman"/>
        </w:rPr>
        <w:t xml:space="preserve">EU és nemzeti támogatások rendszere </w:t>
      </w:r>
    </w:p>
    <w:p w14:paraId="43A1888D" w14:textId="77777777" w:rsidR="00C53E01" w:rsidRPr="00C222A9" w:rsidRDefault="00C53E01" w:rsidP="00C53E01">
      <w:pPr>
        <w:spacing w:after="0"/>
        <w:ind w:left="851"/>
        <w:rPr>
          <w:rFonts w:cs="Times New Roman"/>
        </w:rPr>
      </w:pPr>
    </w:p>
    <w:p w14:paraId="7A72DF88"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A képzés javasolt helyszíne (ajánlás)</w:t>
      </w:r>
    </w:p>
    <w:p w14:paraId="23F64EE2" w14:textId="77777777" w:rsidR="00C53E01" w:rsidRPr="00C222A9" w:rsidRDefault="00520792" w:rsidP="00C53E01">
      <w:pPr>
        <w:spacing w:after="0"/>
        <w:ind w:left="426"/>
        <w:rPr>
          <w:rFonts w:cs="Times New Roman"/>
        </w:rPr>
      </w:pPr>
      <w:r w:rsidRPr="00C222A9">
        <w:rPr>
          <w:rFonts w:cs="Times New Roman"/>
        </w:rPr>
        <w:t>Képzés elméleti jellegű, szaktanteremben, informatika szakteremben, tanirodában tartható.</w:t>
      </w:r>
    </w:p>
    <w:p w14:paraId="3B3CEBEC" w14:textId="77777777" w:rsidR="00C53E01" w:rsidRPr="00C222A9" w:rsidRDefault="00C53E01" w:rsidP="00C53E01">
      <w:pPr>
        <w:spacing w:after="0"/>
        <w:ind w:left="426"/>
        <w:rPr>
          <w:rFonts w:cs="Times New Roman"/>
        </w:rPr>
      </w:pPr>
    </w:p>
    <w:p w14:paraId="2B33A2F0"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A tantárgy elsajátítása során alkalmazható sajátos módszerek, tanulói tevékenységformák (ajánlás)</w:t>
      </w:r>
    </w:p>
    <w:p w14:paraId="70124270" w14:textId="4EAA471C" w:rsidR="00C53E01" w:rsidRPr="00C222A9" w:rsidRDefault="00C53E01" w:rsidP="00C53E01">
      <w:pPr>
        <w:spacing w:after="0"/>
        <w:ind w:left="426"/>
        <w:rPr>
          <w:rFonts w:cs="Times New Roman"/>
        </w:rPr>
      </w:pPr>
    </w:p>
    <w:p w14:paraId="078BA67F" w14:textId="77777777" w:rsidR="00C53E01" w:rsidRPr="00C222A9" w:rsidRDefault="00C53E01" w:rsidP="00C53E01">
      <w:pPr>
        <w:pStyle w:val="Listaszerbekezds"/>
        <w:numPr>
          <w:ilvl w:val="2"/>
          <w:numId w:val="8"/>
        </w:numPr>
        <w:spacing w:after="0"/>
        <w:rPr>
          <w:rFonts w:cs="Times New Roman"/>
          <w:b/>
        </w:rPr>
      </w:pPr>
      <w:r w:rsidRPr="00C222A9">
        <w:rPr>
          <w:rFonts w:cs="Times New Roman"/>
          <w:b/>
        </w:rPr>
        <w:t>A tantárgy elsajátítása során alkalmazható tanulói tevékenységformák (ajánlás)</w:t>
      </w:r>
    </w:p>
    <w:p w14:paraId="0228B416" w14:textId="4D364E54" w:rsidR="00EF76FA" w:rsidRPr="00C222A9" w:rsidRDefault="00EF76FA"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EF76FA" w:rsidRPr="00C222A9" w14:paraId="72A18B3A" w14:textId="77777777" w:rsidTr="00EF76FA">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916078"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2EC97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FF2C98B"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2ABD0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EF76FA" w:rsidRPr="00C222A9" w14:paraId="5AB86F3E" w14:textId="77777777" w:rsidTr="00EF76FA">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3A67354B" w14:textId="77777777" w:rsidR="00EF76FA" w:rsidRPr="00C222A9" w:rsidRDefault="00EF76FA" w:rsidP="00EF76FA">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24745697" w14:textId="77777777" w:rsidR="00EF76FA" w:rsidRPr="00C222A9" w:rsidRDefault="00EF76FA" w:rsidP="00EF76F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E2A984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31FAE55"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16FDFF9"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4BF03F47" w14:textId="77777777" w:rsidR="00EF76FA" w:rsidRPr="00C222A9" w:rsidRDefault="00EF76FA" w:rsidP="00EF76FA">
            <w:pPr>
              <w:spacing w:after="0"/>
              <w:jc w:val="left"/>
              <w:rPr>
                <w:rFonts w:eastAsia="Times New Roman" w:cs="Times New Roman"/>
                <w:color w:val="000000"/>
                <w:sz w:val="20"/>
                <w:szCs w:val="20"/>
                <w:lang w:eastAsia="hu-HU"/>
              </w:rPr>
            </w:pPr>
          </w:p>
        </w:tc>
      </w:tr>
      <w:tr w:rsidR="00EF76FA" w:rsidRPr="00C222A9" w14:paraId="67ECC64D" w14:textId="77777777" w:rsidTr="00EF76F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0907F4D"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270AEBF"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 feldolgozó tevékenységek</w:t>
            </w:r>
          </w:p>
        </w:tc>
      </w:tr>
      <w:tr w:rsidR="00EF76FA" w:rsidRPr="00C222A9" w14:paraId="13FA2EA9" w14:textId="77777777" w:rsidTr="00EF76F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1806DFD"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3708399C"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196E013"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1F2C5E"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F5E877"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6E400AA"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7D981CCF" w14:textId="77777777" w:rsidTr="00EF76F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FDCC60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53A538E8"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484F1A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365CB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8EDCC5"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6B8761D"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50A14684" w14:textId="77777777" w:rsidTr="00EF76F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F962F14" w14:textId="0DF95DDE"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4F98F219"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98C8F23"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5BF453"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B90059"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E4F3B43"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040ADDF6" w14:textId="77777777" w:rsidTr="00EF76F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61B133D" w14:textId="2885779F"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67BDEA78"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BD8D93A"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128BE4"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8D938D"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D626D60"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789C1C5C" w14:textId="77777777" w:rsidTr="00EF76F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FF1D0EE" w14:textId="676CA6A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1.5.</w:t>
            </w:r>
          </w:p>
        </w:tc>
        <w:tc>
          <w:tcPr>
            <w:tcW w:w="2880" w:type="dxa"/>
            <w:tcBorders>
              <w:top w:val="nil"/>
              <w:left w:val="nil"/>
              <w:bottom w:val="single" w:sz="4" w:space="0" w:color="auto"/>
              <w:right w:val="single" w:sz="4" w:space="0" w:color="auto"/>
            </w:tcBorders>
            <w:shd w:val="clear" w:color="auto" w:fill="auto"/>
            <w:vAlign w:val="center"/>
            <w:hideMark/>
          </w:tcPr>
          <w:p w14:paraId="6AE8F487"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5F9D67C"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A5F4D7"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AEB2DF"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A10FBE3"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51D646C0" w14:textId="77777777" w:rsidTr="00EF76F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7F90104"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6A8B937"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Ismeretalkalmazási gyakorló tevékenységek, feladatok</w:t>
            </w:r>
          </w:p>
        </w:tc>
      </w:tr>
      <w:tr w:rsidR="00EF76FA" w:rsidRPr="00C222A9" w14:paraId="59D065A4" w14:textId="77777777" w:rsidTr="00EF76F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4651070"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5434669D"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79516B46"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8D5F4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8C2026"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7BA1BFD"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3278DF10" w14:textId="77777777" w:rsidTr="00EF76F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AD82F47" w14:textId="0DCACAAA"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429A8372"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CB17F49"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6CE95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3F7B13"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7618004"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558086CD" w14:textId="77777777" w:rsidTr="00EF76F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21238D6" w14:textId="02CA8056"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701B4347"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0F0FD5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32F674"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257470"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5F0E4A7"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53776F1F" w14:textId="77777777" w:rsidTr="00EF76F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EC03FCA" w14:textId="4E02C3B4"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2.4.</w:t>
            </w:r>
          </w:p>
        </w:tc>
        <w:tc>
          <w:tcPr>
            <w:tcW w:w="2880" w:type="dxa"/>
            <w:tcBorders>
              <w:top w:val="nil"/>
              <w:left w:val="nil"/>
              <w:bottom w:val="single" w:sz="4" w:space="0" w:color="auto"/>
              <w:right w:val="single" w:sz="4" w:space="0" w:color="auto"/>
            </w:tcBorders>
            <w:shd w:val="clear" w:color="auto" w:fill="auto"/>
            <w:vAlign w:val="center"/>
            <w:hideMark/>
          </w:tcPr>
          <w:p w14:paraId="705BEFA3"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12053674"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06CBE4"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C8DC2B"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CB33EA8"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5005D375" w14:textId="77777777" w:rsidTr="00EF76F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7EEEC07" w14:textId="6F5042EF"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3E19460"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Komplex információk körében</w:t>
            </w:r>
          </w:p>
        </w:tc>
      </w:tr>
      <w:tr w:rsidR="00EF76FA" w:rsidRPr="00C222A9" w14:paraId="447121E7" w14:textId="77777777" w:rsidTr="00EF76F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A8E0C45" w14:textId="4107DBA3"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0679619A"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9A1FCB3"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68623A"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8D270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B1E4CB2"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6029B35D" w14:textId="77777777" w:rsidTr="00EF76F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32E8192" w14:textId="3CDF6681"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lastRenderedPageBreak/>
              <w:t>3.2.</w:t>
            </w:r>
          </w:p>
        </w:tc>
        <w:tc>
          <w:tcPr>
            <w:tcW w:w="2880" w:type="dxa"/>
            <w:tcBorders>
              <w:top w:val="nil"/>
              <w:left w:val="nil"/>
              <w:bottom w:val="single" w:sz="4" w:space="0" w:color="auto"/>
              <w:right w:val="single" w:sz="4" w:space="0" w:color="auto"/>
            </w:tcBorders>
            <w:shd w:val="clear" w:color="auto" w:fill="auto"/>
            <w:vAlign w:val="center"/>
            <w:hideMark/>
          </w:tcPr>
          <w:p w14:paraId="6A2D9208"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71482E7F"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2CA60F"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EB8B4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74A158E"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5C90DDAC" w14:textId="77777777" w:rsidTr="00EF76F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AD2DB44" w14:textId="36329A6C"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14:paraId="4632896F"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1BCF36FA"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7CCB84"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9877B9"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935B5EB"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0C5975AE" w14:textId="77777777" w:rsidTr="00EF76F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C94FF81" w14:textId="4CD89BB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B1AC08B"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Csoportos munkaformák körében</w:t>
            </w:r>
          </w:p>
        </w:tc>
      </w:tr>
      <w:tr w:rsidR="00EF76FA" w:rsidRPr="00C222A9" w14:paraId="2352F6ED" w14:textId="77777777" w:rsidTr="00EF76F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F045E3D" w14:textId="7DE1A9CA"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45A035AF"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2E384727"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0E6F1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C7DF75"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2D43DC9"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61C107CA" w14:textId="77777777" w:rsidTr="00EF76F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0D7B0B3" w14:textId="5B67385F"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14:paraId="2DA2A243"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5337B90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C1654F"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584A89"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7304483"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360A8EFB" w14:textId="77777777" w:rsidTr="00EF76F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554C50C" w14:textId="0D929530"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4.3.</w:t>
            </w:r>
          </w:p>
        </w:tc>
        <w:tc>
          <w:tcPr>
            <w:tcW w:w="2880" w:type="dxa"/>
            <w:tcBorders>
              <w:top w:val="nil"/>
              <w:left w:val="nil"/>
              <w:bottom w:val="single" w:sz="4" w:space="0" w:color="auto"/>
              <w:right w:val="single" w:sz="4" w:space="0" w:color="auto"/>
            </w:tcBorders>
            <w:shd w:val="clear" w:color="auto" w:fill="auto"/>
            <w:vAlign w:val="center"/>
            <w:hideMark/>
          </w:tcPr>
          <w:p w14:paraId="60183014"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1AF95D7D"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843F4D"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7D6455"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47EF85B"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25BB1413" w14:textId="77777777" w:rsidTr="00EF76FA">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E1BF771" w14:textId="197D083C"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1F09619"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Gyakorlati munkavégzés körében</w:t>
            </w:r>
          </w:p>
        </w:tc>
      </w:tr>
      <w:tr w:rsidR="00EF76FA" w:rsidRPr="00C222A9" w14:paraId="52A0D82B" w14:textId="77777777" w:rsidTr="00EF76F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4FDF253" w14:textId="0FBFB8AF"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14:paraId="6D461053"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33ED2681"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EB0180"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A54EC8"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DCC5334"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37C15A02" w14:textId="77777777" w:rsidTr="00EF76FA">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F91C135" w14:textId="72555661"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14:paraId="15AE1B6C"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535EB9CD"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0AD6D2"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E01EF6"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710BA21"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F76FA" w:rsidRPr="00C222A9" w14:paraId="02A1D8B9" w14:textId="77777777" w:rsidTr="00EF76FA">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FA6C649" w14:textId="3E5E670A"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14:paraId="0C11A3E8"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1BC9B667"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674CF6"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002E0B" w14:textId="77777777" w:rsidR="00EF76FA" w:rsidRPr="00C222A9" w:rsidRDefault="00EF76FA" w:rsidP="00EF76FA">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3F32A12" w14:textId="77777777" w:rsidR="00EF76FA" w:rsidRPr="00C222A9" w:rsidRDefault="00EF76FA" w:rsidP="00EF76FA">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137F0784" w14:textId="7AB162D0" w:rsidR="00C53E01" w:rsidRPr="00C222A9" w:rsidRDefault="00C53E01" w:rsidP="00C53E01">
      <w:pPr>
        <w:spacing w:after="0"/>
        <w:ind w:left="426"/>
        <w:rPr>
          <w:rFonts w:cs="Times New Roman"/>
        </w:rPr>
      </w:pPr>
    </w:p>
    <w:p w14:paraId="0B502155"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A tantárgy értékelésének módja</w:t>
      </w:r>
    </w:p>
    <w:p w14:paraId="1C1B6D35" w14:textId="77777777" w:rsidR="00C53E01" w:rsidRPr="00C222A9" w:rsidRDefault="00C53E01" w:rsidP="00C53E01">
      <w:pPr>
        <w:spacing w:after="0"/>
        <w:ind w:left="426"/>
        <w:rPr>
          <w:rFonts w:cs="Times New Roman"/>
        </w:rPr>
      </w:pPr>
      <w:r w:rsidRPr="00C222A9">
        <w:rPr>
          <w:rFonts w:cs="Times New Roman"/>
        </w:rPr>
        <w:t>A nemzeti köznevelésről szóló 2011. évi CXC. törvény. 54. § (2) a) pontja szerinti értékeléssel.</w:t>
      </w:r>
    </w:p>
    <w:p w14:paraId="63394DFD" w14:textId="77777777" w:rsidR="00C53E01" w:rsidRPr="00C222A9" w:rsidRDefault="00C53E01" w:rsidP="00C53E01">
      <w:pPr>
        <w:spacing w:after="0"/>
        <w:ind w:left="426"/>
        <w:rPr>
          <w:rFonts w:cs="Times New Roman"/>
        </w:rPr>
      </w:pPr>
    </w:p>
    <w:p w14:paraId="50CAEC69" w14:textId="194D49E7" w:rsidR="00C53E01" w:rsidRPr="00C222A9" w:rsidRDefault="00C53E01" w:rsidP="00C53E01">
      <w:pPr>
        <w:spacing w:after="0"/>
        <w:ind w:left="426"/>
        <w:rPr>
          <w:rFonts w:cs="Times New Roman"/>
        </w:rPr>
      </w:pPr>
    </w:p>
    <w:p w14:paraId="13DC6611" w14:textId="77777777" w:rsidR="00C53E01" w:rsidRPr="00C222A9" w:rsidRDefault="00C53E01" w:rsidP="00C53E01">
      <w:pPr>
        <w:spacing w:after="0"/>
        <w:ind w:left="426"/>
        <w:rPr>
          <w:rFonts w:cs="Times New Roman"/>
        </w:rPr>
      </w:pPr>
    </w:p>
    <w:p w14:paraId="09445F90" w14:textId="77777777" w:rsidR="00C53E01" w:rsidRPr="00C222A9" w:rsidRDefault="00C53E01" w:rsidP="00C53E01">
      <w:pPr>
        <w:spacing w:after="200" w:line="276" w:lineRule="auto"/>
        <w:jc w:val="left"/>
        <w:rPr>
          <w:rFonts w:cs="Times New Roman"/>
        </w:rPr>
      </w:pPr>
      <w:r w:rsidRPr="00C222A9">
        <w:rPr>
          <w:rFonts w:cs="Times New Roman"/>
        </w:rPr>
        <w:br w:type="page"/>
      </w:r>
    </w:p>
    <w:p w14:paraId="1F12D26F" w14:textId="77777777" w:rsidR="00C53E01" w:rsidRPr="00C222A9" w:rsidRDefault="00C53E01" w:rsidP="00C53E01">
      <w:pPr>
        <w:rPr>
          <w:rFonts w:cs="Times New Roman"/>
        </w:rPr>
      </w:pPr>
    </w:p>
    <w:p w14:paraId="301FABDD" w14:textId="77777777" w:rsidR="00C53E01" w:rsidRPr="00C222A9" w:rsidRDefault="00C53E01" w:rsidP="00C53E01">
      <w:pPr>
        <w:spacing w:before="2880"/>
        <w:jc w:val="center"/>
        <w:rPr>
          <w:rFonts w:cs="Times New Roman"/>
          <w:b/>
          <w:sz w:val="36"/>
        </w:rPr>
      </w:pPr>
      <w:r w:rsidRPr="00C222A9">
        <w:rPr>
          <w:rFonts w:cs="Times New Roman"/>
          <w:b/>
          <w:sz w:val="36"/>
        </w:rPr>
        <w:t>A</w:t>
      </w:r>
    </w:p>
    <w:p w14:paraId="4A111853" w14:textId="77777777" w:rsidR="00C53E01" w:rsidRPr="00C222A9" w:rsidRDefault="00511F75" w:rsidP="00C53E01">
      <w:pPr>
        <w:spacing w:after="480"/>
        <w:jc w:val="center"/>
        <w:rPr>
          <w:rFonts w:cs="Times New Roman"/>
          <w:b/>
          <w:sz w:val="36"/>
        </w:rPr>
      </w:pPr>
      <w:r w:rsidRPr="00C222A9">
        <w:rPr>
          <w:rFonts w:cs="Times New Roman"/>
          <w:b/>
          <w:sz w:val="36"/>
          <w:highlight w:val="yellow"/>
        </w:rPr>
        <w:t>10925</w:t>
      </w:r>
      <w:r w:rsidR="00C53E01" w:rsidRPr="00C222A9">
        <w:rPr>
          <w:rFonts w:cs="Times New Roman"/>
          <w:b/>
          <w:sz w:val="36"/>
          <w:highlight w:val="yellow"/>
        </w:rPr>
        <w:t>-</w:t>
      </w:r>
      <w:r w:rsidRPr="00C222A9">
        <w:rPr>
          <w:rFonts w:cs="Times New Roman"/>
          <w:b/>
          <w:sz w:val="36"/>
        </w:rPr>
        <w:t>16</w:t>
      </w:r>
      <w:r w:rsidR="00C53E01" w:rsidRPr="00C222A9">
        <w:rPr>
          <w:rFonts w:cs="Times New Roman"/>
          <w:b/>
          <w:sz w:val="36"/>
        </w:rPr>
        <w:t xml:space="preserve"> azonosító számú</w:t>
      </w:r>
    </w:p>
    <w:p w14:paraId="0CDEF63B" w14:textId="77777777" w:rsidR="00C53E01" w:rsidRPr="00C222A9" w:rsidRDefault="00511F75" w:rsidP="00C53E01">
      <w:pPr>
        <w:jc w:val="center"/>
        <w:rPr>
          <w:rFonts w:cs="Times New Roman"/>
          <w:b/>
          <w:sz w:val="36"/>
        </w:rPr>
      </w:pPr>
      <w:r w:rsidRPr="00C222A9">
        <w:rPr>
          <w:rFonts w:cs="Times New Roman"/>
          <w:b/>
          <w:sz w:val="36"/>
        </w:rPr>
        <w:t>Agrárműszaki alapok</w:t>
      </w:r>
    </w:p>
    <w:p w14:paraId="6098F33F" w14:textId="77777777" w:rsidR="00C53E01" w:rsidRPr="00C222A9" w:rsidRDefault="00C53E01" w:rsidP="00C53E01">
      <w:pPr>
        <w:jc w:val="center"/>
        <w:rPr>
          <w:rFonts w:cs="Times New Roman"/>
          <w:b/>
          <w:sz w:val="36"/>
        </w:rPr>
      </w:pPr>
      <w:proofErr w:type="gramStart"/>
      <w:r w:rsidRPr="00C222A9">
        <w:rPr>
          <w:rFonts w:cs="Times New Roman"/>
          <w:b/>
          <w:sz w:val="36"/>
        </w:rPr>
        <w:t>megnevezésű</w:t>
      </w:r>
      <w:proofErr w:type="gramEnd"/>
    </w:p>
    <w:p w14:paraId="66B8B278" w14:textId="77777777" w:rsidR="00C53E01" w:rsidRPr="00C222A9" w:rsidRDefault="00C53E01" w:rsidP="00C53E01">
      <w:pPr>
        <w:spacing w:before="480" w:after="480"/>
        <w:jc w:val="center"/>
        <w:rPr>
          <w:rFonts w:cs="Times New Roman"/>
          <w:b/>
          <w:sz w:val="36"/>
        </w:rPr>
      </w:pPr>
      <w:proofErr w:type="gramStart"/>
      <w:r w:rsidRPr="00C222A9">
        <w:rPr>
          <w:rFonts w:cs="Times New Roman"/>
          <w:b/>
          <w:sz w:val="36"/>
        </w:rPr>
        <w:t>szakmai</w:t>
      </w:r>
      <w:proofErr w:type="gramEnd"/>
      <w:r w:rsidRPr="00C222A9">
        <w:rPr>
          <w:rFonts w:cs="Times New Roman"/>
          <w:b/>
          <w:sz w:val="36"/>
        </w:rPr>
        <w:t xml:space="preserve"> követelménymodul</w:t>
      </w:r>
    </w:p>
    <w:p w14:paraId="56A385BA" w14:textId="77777777" w:rsidR="00C53E01" w:rsidRPr="00C222A9" w:rsidRDefault="00C53E01" w:rsidP="00C53E01">
      <w:pPr>
        <w:jc w:val="center"/>
        <w:rPr>
          <w:rFonts w:cs="Times New Roman"/>
          <w:b/>
          <w:sz w:val="36"/>
        </w:rPr>
      </w:pPr>
      <w:proofErr w:type="gramStart"/>
      <w:r w:rsidRPr="00C222A9">
        <w:rPr>
          <w:rFonts w:cs="Times New Roman"/>
          <w:b/>
          <w:sz w:val="36"/>
        </w:rPr>
        <w:t>tantárgyai</w:t>
      </w:r>
      <w:proofErr w:type="gramEnd"/>
      <w:r w:rsidRPr="00C222A9">
        <w:rPr>
          <w:rFonts w:cs="Times New Roman"/>
          <w:b/>
          <w:sz w:val="36"/>
        </w:rPr>
        <w:t>, témakörei</w:t>
      </w:r>
    </w:p>
    <w:p w14:paraId="5A4E0C22" w14:textId="77777777" w:rsidR="00C53E01" w:rsidRPr="00C222A9" w:rsidRDefault="00C53E01" w:rsidP="00C53E01">
      <w:pPr>
        <w:spacing w:after="200" w:line="276" w:lineRule="auto"/>
        <w:jc w:val="left"/>
        <w:rPr>
          <w:rFonts w:cs="Times New Roman"/>
        </w:rPr>
      </w:pPr>
      <w:r w:rsidRPr="00C222A9">
        <w:rPr>
          <w:rFonts w:cs="Times New Roman"/>
        </w:rPr>
        <w:br w:type="page"/>
      </w:r>
    </w:p>
    <w:p w14:paraId="7F344CD7" w14:textId="77777777" w:rsidR="00C53E01" w:rsidRPr="00C222A9" w:rsidRDefault="00C53E01" w:rsidP="00C53E01">
      <w:pPr>
        <w:rPr>
          <w:rFonts w:cs="Times New Roman"/>
        </w:rPr>
      </w:pPr>
      <w:r w:rsidRPr="00C222A9">
        <w:rPr>
          <w:rFonts w:cs="Times New Roman"/>
        </w:rPr>
        <w:lastRenderedPageBreak/>
        <w:t xml:space="preserve">A </w:t>
      </w:r>
      <w:r w:rsidR="00CD4EA4" w:rsidRPr="00C222A9">
        <w:rPr>
          <w:rFonts w:cs="Times New Roman"/>
        </w:rPr>
        <w:t>10925</w:t>
      </w:r>
      <w:r w:rsidRPr="00C222A9">
        <w:rPr>
          <w:rFonts w:cs="Times New Roman"/>
        </w:rPr>
        <w:t>-</w:t>
      </w:r>
      <w:r w:rsidR="00CD4EA4" w:rsidRPr="00C222A9">
        <w:rPr>
          <w:rFonts w:cs="Times New Roman"/>
        </w:rPr>
        <w:t>16</w:t>
      </w:r>
      <w:r w:rsidRPr="00C222A9">
        <w:rPr>
          <w:rFonts w:cs="Times New Roman"/>
        </w:rPr>
        <w:t xml:space="preserve"> azonosító számú </w:t>
      </w:r>
      <w:r w:rsidR="00CD4EA4" w:rsidRPr="00C222A9">
        <w:rPr>
          <w:rFonts w:cs="Times New Roman"/>
        </w:rPr>
        <w:t>Agrárműszaki alapok</w:t>
      </w:r>
      <w:r w:rsidRPr="00C222A9">
        <w:rPr>
          <w:rFonts w:cs="Times New Roman"/>
        </w:rPr>
        <w:t xml:space="preserve"> megnevezésű szakmai követelménymodulhoz tartozó tantárgyak és témakörök oktatása során fejlesztendő kompetenciák</w:t>
      </w:r>
    </w:p>
    <w:p w14:paraId="1474C1CE" w14:textId="75029161" w:rsidR="00C53E01" w:rsidRPr="00C222A9" w:rsidRDefault="00C53E01" w:rsidP="00C53E01">
      <w:pPr>
        <w:jc w:val="center"/>
        <w:rPr>
          <w:rFonts w:cs="Times New Roman"/>
        </w:rPr>
      </w:pPr>
    </w:p>
    <w:p w14:paraId="5E3BAC50" w14:textId="7E901971" w:rsidR="00C53E01" w:rsidRPr="00C222A9" w:rsidRDefault="00C53E01" w:rsidP="00C53E01">
      <w:pPr>
        <w:rPr>
          <w:rFonts w:cs="Times New Roman"/>
        </w:rPr>
      </w:pPr>
    </w:p>
    <w:tbl>
      <w:tblPr>
        <w:tblW w:w="7700" w:type="dxa"/>
        <w:jc w:val="center"/>
        <w:tblCellMar>
          <w:left w:w="70" w:type="dxa"/>
          <w:right w:w="70" w:type="dxa"/>
        </w:tblCellMar>
        <w:tblLook w:val="04A0" w:firstRow="1" w:lastRow="0" w:firstColumn="1" w:lastColumn="0" w:noHBand="0" w:noVBand="1"/>
      </w:tblPr>
      <w:tblGrid>
        <w:gridCol w:w="4100"/>
        <w:gridCol w:w="720"/>
        <w:gridCol w:w="720"/>
        <w:gridCol w:w="720"/>
        <w:gridCol w:w="720"/>
        <w:gridCol w:w="720"/>
      </w:tblGrid>
      <w:tr w:rsidR="00CC1FC9" w:rsidRPr="00C222A9" w14:paraId="6E98B5DF" w14:textId="77777777" w:rsidTr="00CC1FC9">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8498788"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57E134F0" w14:textId="12060D63"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G</w:t>
            </w:r>
            <w:r w:rsidR="00024F12">
              <w:rPr>
                <w:rFonts w:eastAsia="Times New Roman" w:cs="Times New Roman"/>
                <w:color w:val="000000"/>
                <w:sz w:val="20"/>
                <w:szCs w:val="20"/>
                <w:lang w:eastAsia="hu-HU"/>
              </w:rPr>
              <w:t xml:space="preserve">éprajz, gépelemek, mechanika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75B8AE6E" w14:textId="0D3C40B8" w:rsidR="00CC1FC9" w:rsidRPr="00C222A9" w:rsidRDefault="00CC1FC9" w:rsidP="00024F12">
            <w:pPr>
              <w:spacing w:after="0"/>
              <w:rPr>
                <w:rFonts w:eastAsia="Times New Roman" w:cs="Times New Roman"/>
                <w:color w:val="000000"/>
                <w:sz w:val="20"/>
                <w:szCs w:val="20"/>
                <w:lang w:eastAsia="hu-HU"/>
              </w:rPr>
            </w:pP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908AA98" w14:textId="0257DBB3"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Agrárműszaki al</w:t>
            </w:r>
            <w:r w:rsidR="00024F12">
              <w:rPr>
                <w:rFonts w:eastAsia="Times New Roman" w:cs="Times New Roman"/>
                <w:color w:val="000000"/>
                <w:sz w:val="20"/>
                <w:szCs w:val="20"/>
                <w:lang w:eastAsia="hu-HU"/>
              </w:rPr>
              <w:t>a</w:t>
            </w:r>
            <w:r w:rsidRPr="00C222A9">
              <w:rPr>
                <w:rFonts w:eastAsia="Times New Roman" w:cs="Times New Roman"/>
                <w:color w:val="000000"/>
                <w:sz w:val="20"/>
                <w:szCs w:val="20"/>
                <w:lang w:eastAsia="hu-HU"/>
              </w:rPr>
              <w:t>pok szakmai gyakorlat</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C857424" w14:textId="7E2576D6" w:rsidR="00CC1FC9" w:rsidRPr="00C222A9" w:rsidRDefault="00CC1FC9" w:rsidP="00943582">
            <w:pPr>
              <w:spacing w:after="0"/>
              <w:rPr>
                <w:rFonts w:eastAsia="Times New Roman" w:cs="Times New Roman"/>
                <w:color w:val="000000"/>
                <w:sz w:val="20"/>
                <w:szCs w:val="20"/>
                <w:lang w:eastAsia="hu-HU"/>
              </w:rPr>
            </w:pP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56C56AA2"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Anyagismeret</w:t>
            </w:r>
          </w:p>
        </w:tc>
      </w:tr>
      <w:tr w:rsidR="00CC1FC9" w:rsidRPr="00C222A9" w14:paraId="7941DB01" w14:textId="77777777" w:rsidTr="00CC1FC9">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8610DD"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FELADATOK</w:t>
            </w:r>
          </w:p>
        </w:tc>
      </w:tr>
      <w:tr w:rsidR="00CC1FC9" w:rsidRPr="00C222A9" w14:paraId="76A18B14" w14:textId="77777777" w:rsidTr="00943582">
        <w:trPr>
          <w:trHeight w:val="1320"/>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E7BA4C7"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Használja, értelmezi a munka tárgyára, az eszközökre, a technológiákra vonatkozó dokumentumokat (technológiai előírások, műveletterv, műveleti utasítás, műszaki leírás, gépkönyv stb.)</w:t>
            </w:r>
          </w:p>
        </w:tc>
        <w:tc>
          <w:tcPr>
            <w:tcW w:w="720" w:type="dxa"/>
            <w:tcBorders>
              <w:top w:val="nil"/>
              <w:left w:val="nil"/>
              <w:bottom w:val="single" w:sz="4" w:space="0" w:color="auto"/>
              <w:right w:val="single" w:sz="4" w:space="0" w:color="auto"/>
            </w:tcBorders>
            <w:shd w:val="clear" w:color="auto" w:fill="auto"/>
            <w:noWrap/>
            <w:vAlign w:val="center"/>
            <w:hideMark/>
          </w:tcPr>
          <w:p w14:paraId="186D6A65"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8976129" w14:textId="5B8B9DB2"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22772BC7"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50D72884" w14:textId="7D27C1E3"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693A24C5"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C1FC9" w:rsidRPr="00C222A9" w14:paraId="028A56EF" w14:textId="77777777" w:rsidTr="0094358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E618596"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Olvassa, használja a műszaki rajzokat, egyszerű gépészeti műszaki rajzokat készít</w:t>
            </w:r>
          </w:p>
        </w:tc>
        <w:tc>
          <w:tcPr>
            <w:tcW w:w="720" w:type="dxa"/>
            <w:tcBorders>
              <w:top w:val="nil"/>
              <w:left w:val="nil"/>
              <w:bottom w:val="single" w:sz="4" w:space="0" w:color="auto"/>
              <w:right w:val="single" w:sz="4" w:space="0" w:color="auto"/>
            </w:tcBorders>
            <w:shd w:val="clear" w:color="auto" w:fill="auto"/>
            <w:noWrap/>
            <w:vAlign w:val="center"/>
            <w:hideMark/>
          </w:tcPr>
          <w:p w14:paraId="6E4EA721"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A6E7C72" w14:textId="162DA11D"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5BA90B23"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7F1D22DD" w14:textId="79462962"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1BCF80B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38CD0435" w14:textId="77777777" w:rsidTr="0094358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035CFDD"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Gépipari alapméréseket, anyagvizsgálatokat végez</w:t>
            </w:r>
          </w:p>
        </w:tc>
        <w:tc>
          <w:tcPr>
            <w:tcW w:w="720" w:type="dxa"/>
            <w:tcBorders>
              <w:top w:val="nil"/>
              <w:left w:val="nil"/>
              <w:bottom w:val="single" w:sz="4" w:space="0" w:color="auto"/>
              <w:right w:val="single" w:sz="4" w:space="0" w:color="auto"/>
            </w:tcBorders>
            <w:shd w:val="clear" w:color="auto" w:fill="auto"/>
            <w:noWrap/>
            <w:vAlign w:val="center"/>
            <w:hideMark/>
          </w:tcPr>
          <w:p w14:paraId="7B741E3C"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0B8E98C"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0E45C2D"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13B10CA8" w14:textId="13AE81A0"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0A3F4880"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3F6B720A" w14:textId="77777777" w:rsidTr="0094358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C273774"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Felismeri a szerkezeti anyagok főbb típusait, tulajdonságait</w:t>
            </w:r>
          </w:p>
        </w:tc>
        <w:tc>
          <w:tcPr>
            <w:tcW w:w="720" w:type="dxa"/>
            <w:tcBorders>
              <w:top w:val="nil"/>
              <w:left w:val="nil"/>
              <w:bottom w:val="single" w:sz="4" w:space="0" w:color="auto"/>
              <w:right w:val="single" w:sz="4" w:space="0" w:color="auto"/>
            </w:tcBorders>
            <w:shd w:val="clear" w:color="auto" w:fill="auto"/>
            <w:noWrap/>
            <w:vAlign w:val="center"/>
            <w:hideMark/>
          </w:tcPr>
          <w:p w14:paraId="77871A94"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5139DDF"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C9C4277"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01AE8987" w14:textId="28AF95B1"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1FDEBFA9"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69807D79" w14:textId="77777777" w:rsidTr="0094358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802CA98"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Kiválasztja, meghatározza a feladatnak megfelelő anyagminőséget, </w:t>
            </w:r>
            <w:proofErr w:type="spellStart"/>
            <w:r w:rsidRPr="00C222A9">
              <w:rPr>
                <w:rFonts w:eastAsia="Times New Roman" w:cs="Times New Roman"/>
                <w:color w:val="000000"/>
                <w:sz w:val="20"/>
                <w:szCs w:val="20"/>
                <w:lang w:eastAsia="hu-HU"/>
              </w:rPr>
              <w:t>-mennyiséget</w:t>
            </w:r>
            <w:proofErr w:type="spellEnd"/>
          </w:p>
        </w:tc>
        <w:tc>
          <w:tcPr>
            <w:tcW w:w="720" w:type="dxa"/>
            <w:tcBorders>
              <w:top w:val="nil"/>
              <w:left w:val="nil"/>
              <w:bottom w:val="single" w:sz="4" w:space="0" w:color="auto"/>
              <w:right w:val="single" w:sz="4" w:space="0" w:color="auto"/>
            </w:tcBorders>
            <w:shd w:val="clear" w:color="auto" w:fill="auto"/>
            <w:noWrap/>
            <w:vAlign w:val="center"/>
            <w:hideMark/>
          </w:tcPr>
          <w:p w14:paraId="3E22DE58"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AB8A77D"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8FE5839"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508B7F89" w14:textId="730E7479"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12A89C4A"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6DF06053" w14:textId="77777777" w:rsidTr="0094358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15A8CD0"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Segédletek használatával alapvető szilárdsági és kinematikai számításokat végez</w:t>
            </w:r>
          </w:p>
        </w:tc>
        <w:tc>
          <w:tcPr>
            <w:tcW w:w="720" w:type="dxa"/>
            <w:tcBorders>
              <w:top w:val="nil"/>
              <w:left w:val="nil"/>
              <w:bottom w:val="single" w:sz="4" w:space="0" w:color="auto"/>
              <w:right w:val="single" w:sz="4" w:space="0" w:color="auto"/>
            </w:tcBorders>
            <w:shd w:val="clear" w:color="auto" w:fill="auto"/>
            <w:noWrap/>
            <w:vAlign w:val="center"/>
            <w:hideMark/>
          </w:tcPr>
          <w:p w14:paraId="09D8B2BA"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94D2EA9" w14:textId="6F8A9B24"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0103EB5E"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tcPr>
          <w:p w14:paraId="0E692867" w14:textId="0C97499C"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733FB42F"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C1FC9" w:rsidRPr="00C222A9" w14:paraId="5AB99821" w14:textId="77777777" w:rsidTr="00943582">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9AC524E"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Dokumentáció alapján előrajzol</w:t>
            </w:r>
          </w:p>
        </w:tc>
        <w:tc>
          <w:tcPr>
            <w:tcW w:w="720" w:type="dxa"/>
            <w:tcBorders>
              <w:top w:val="nil"/>
              <w:left w:val="nil"/>
              <w:bottom w:val="single" w:sz="4" w:space="0" w:color="auto"/>
              <w:right w:val="single" w:sz="4" w:space="0" w:color="auto"/>
            </w:tcBorders>
            <w:shd w:val="clear" w:color="auto" w:fill="auto"/>
            <w:noWrap/>
            <w:vAlign w:val="center"/>
            <w:hideMark/>
          </w:tcPr>
          <w:p w14:paraId="22DE4172"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381745A"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859748A"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7AD8B5C9" w14:textId="22EF9EB2"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66C2D02F"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44027476" w14:textId="77777777" w:rsidTr="0094358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D0E09E6"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Egyszerű alkatrészek elkészítéséhez művelet-, illetve szerelési tervet szerkeszt</w:t>
            </w:r>
          </w:p>
        </w:tc>
        <w:tc>
          <w:tcPr>
            <w:tcW w:w="720" w:type="dxa"/>
            <w:tcBorders>
              <w:top w:val="nil"/>
              <w:left w:val="nil"/>
              <w:bottom w:val="single" w:sz="4" w:space="0" w:color="auto"/>
              <w:right w:val="single" w:sz="4" w:space="0" w:color="auto"/>
            </w:tcBorders>
            <w:shd w:val="clear" w:color="auto" w:fill="auto"/>
            <w:noWrap/>
            <w:vAlign w:val="center"/>
            <w:hideMark/>
          </w:tcPr>
          <w:p w14:paraId="3E9E8336"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21C9378"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D524F29"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59B3DFAA" w14:textId="5DA7CEE8"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64985BB1"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55C85CE6" w14:textId="77777777" w:rsidTr="00943582">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D3AA092"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Kiválasztja, ellenőrzi, használja és karbantartja a kézi és kisgépes fémalakító műveletekhez használatos gépeket, szerszámokat, mérőeszközöket, védőfelszereléseket</w:t>
            </w:r>
          </w:p>
        </w:tc>
        <w:tc>
          <w:tcPr>
            <w:tcW w:w="720" w:type="dxa"/>
            <w:tcBorders>
              <w:top w:val="nil"/>
              <w:left w:val="nil"/>
              <w:bottom w:val="single" w:sz="4" w:space="0" w:color="auto"/>
              <w:right w:val="single" w:sz="4" w:space="0" w:color="auto"/>
            </w:tcBorders>
            <w:shd w:val="clear" w:color="auto" w:fill="auto"/>
            <w:noWrap/>
            <w:vAlign w:val="center"/>
            <w:hideMark/>
          </w:tcPr>
          <w:p w14:paraId="3D2EC261"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5E3C5B3"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E244249"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600FD7B0" w14:textId="09B9759F"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5AD26DBA"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3EB066B5" w14:textId="77777777" w:rsidTr="00943582">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2A0C5B7"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Munkadarabot készít kézi és gépi alapeljárásokkal (darabolás, forgácsolás, képlékenyalakítás, élezés)</w:t>
            </w:r>
          </w:p>
        </w:tc>
        <w:tc>
          <w:tcPr>
            <w:tcW w:w="720" w:type="dxa"/>
            <w:tcBorders>
              <w:top w:val="nil"/>
              <w:left w:val="nil"/>
              <w:bottom w:val="single" w:sz="4" w:space="0" w:color="auto"/>
              <w:right w:val="single" w:sz="4" w:space="0" w:color="auto"/>
            </w:tcBorders>
            <w:shd w:val="clear" w:color="auto" w:fill="auto"/>
            <w:noWrap/>
            <w:vAlign w:val="center"/>
            <w:hideMark/>
          </w:tcPr>
          <w:p w14:paraId="6CCDAF01"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9BFBC0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B9DB429"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2C154B48" w14:textId="2AE21859"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47F5E073"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39D279DF" w14:textId="77777777" w:rsidTr="0094358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060F9CF"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Tisztítja, tárolja a gépelemeket, gépeket, szerkezeti egységeket</w:t>
            </w:r>
          </w:p>
        </w:tc>
        <w:tc>
          <w:tcPr>
            <w:tcW w:w="720" w:type="dxa"/>
            <w:tcBorders>
              <w:top w:val="nil"/>
              <w:left w:val="nil"/>
              <w:bottom w:val="single" w:sz="4" w:space="0" w:color="auto"/>
              <w:right w:val="single" w:sz="4" w:space="0" w:color="auto"/>
            </w:tcBorders>
            <w:shd w:val="clear" w:color="auto" w:fill="auto"/>
            <w:noWrap/>
            <w:vAlign w:val="center"/>
            <w:hideMark/>
          </w:tcPr>
          <w:p w14:paraId="735C3BAF"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46A9F56"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96F7C55"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4501BDC4" w14:textId="3ECCE207"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6ED9EFD4"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62D930A7" w14:textId="77777777" w:rsidTr="0094358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A9A428B"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Általános minőségű hegesztett kötést készít kézi ívhegesztéssel, gázhegesztéssel</w:t>
            </w:r>
          </w:p>
        </w:tc>
        <w:tc>
          <w:tcPr>
            <w:tcW w:w="720" w:type="dxa"/>
            <w:tcBorders>
              <w:top w:val="nil"/>
              <w:left w:val="nil"/>
              <w:bottom w:val="single" w:sz="4" w:space="0" w:color="auto"/>
              <w:right w:val="single" w:sz="4" w:space="0" w:color="auto"/>
            </w:tcBorders>
            <w:shd w:val="clear" w:color="auto" w:fill="auto"/>
            <w:noWrap/>
            <w:vAlign w:val="center"/>
            <w:hideMark/>
          </w:tcPr>
          <w:p w14:paraId="6AF7A2DD"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92FE65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DA50473"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3EA8B659" w14:textId="5507FC43"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696856DC"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45FD2EA5" w14:textId="77777777" w:rsidTr="00943582">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12C64BD"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Hőkezelést végez</w:t>
            </w:r>
          </w:p>
        </w:tc>
        <w:tc>
          <w:tcPr>
            <w:tcW w:w="720" w:type="dxa"/>
            <w:tcBorders>
              <w:top w:val="nil"/>
              <w:left w:val="nil"/>
              <w:bottom w:val="single" w:sz="4" w:space="0" w:color="auto"/>
              <w:right w:val="single" w:sz="4" w:space="0" w:color="auto"/>
            </w:tcBorders>
            <w:shd w:val="clear" w:color="auto" w:fill="auto"/>
            <w:noWrap/>
            <w:vAlign w:val="center"/>
            <w:hideMark/>
          </w:tcPr>
          <w:p w14:paraId="5F2179F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2516B6D"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892F4E3"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28C97C76" w14:textId="2E656863"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54B88618"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71096191" w14:textId="77777777" w:rsidTr="0094358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CF3474F"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Kemény- és lágyforrasztott kötéseket ellenőriz, készít, bont, javít</w:t>
            </w:r>
          </w:p>
        </w:tc>
        <w:tc>
          <w:tcPr>
            <w:tcW w:w="720" w:type="dxa"/>
            <w:tcBorders>
              <w:top w:val="nil"/>
              <w:left w:val="nil"/>
              <w:bottom w:val="single" w:sz="4" w:space="0" w:color="auto"/>
              <w:right w:val="single" w:sz="4" w:space="0" w:color="auto"/>
            </w:tcBorders>
            <w:shd w:val="clear" w:color="auto" w:fill="auto"/>
            <w:noWrap/>
            <w:vAlign w:val="center"/>
            <w:hideMark/>
          </w:tcPr>
          <w:p w14:paraId="3C037399"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B767C83"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B9395D1"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27E73FE1" w14:textId="036273D6"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6D8A631E"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2EDCD1AC" w14:textId="77777777" w:rsidTr="0094358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FF0F8A1"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Oldható kötéseket és helyzetbiztosító elemeket ellenőriz, készít, bont, javít, cserél</w:t>
            </w:r>
          </w:p>
        </w:tc>
        <w:tc>
          <w:tcPr>
            <w:tcW w:w="720" w:type="dxa"/>
            <w:tcBorders>
              <w:top w:val="nil"/>
              <w:left w:val="nil"/>
              <w:bottom w:val="single" w:sz="4" w:space="0" w:color="auto"/>
              <w:right w:val="single" w:sz="4" w:space="0" w:color="auto"/>
            </w:tcBorders>
            <w:shd w:val="clear" w:color="auto" w:fill="auto"/>
            <w:noWrap/>
            <w:vAlign w:val="center"/>
            <w:hideMark/>
          </w:tcPr>
          <w:p w14:paraId="2A7F0332"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5AA4C4F"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13E66EA"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61FEEE48" w14:textId="7302925C"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0C0820BE"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53AE5FCD" w14:textId="77777777" w:rsidTr="00943582">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864733F"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Roncsolással oldható kötéseket (szegecs, zsugor, ragasztott) ellenőriz, készít, bont, javít, cserél</w:t>
            </w:r>
          </w:p>
        </w:tc>
        <w:tc>
          <w:tcPr>
            <w:tcW w:w="720" w:type="dxa"/>
            <w:tcBorders>
              <w:top w:val="nil"/>
              <w:left w:val="nil"/>
              <w:bottom w:val="single" w:sz="4" w:space="0" w:color="auto"/>
              <w:right w:val="single" w:sz="4" w:space="0" w:color="auto"/>
            </w:tcBorders>
            <w:shd w:val="clear" w:color="auto" w:fill="auto"/>
            <w:noWrap/>
            <w:vAlign w:val="center"/>
            <w:hideMark/>
          </w:tcPr>
          <w:p w14:paraId="70A627D4"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152D818"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238CFBC"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68862FEB" w14:textId="44B5C769"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7EE9354A"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3EE4449A" w14:textId="77777777" w:rsidTr="0094358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39E287E"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lastRenderedPageBreak/>
              <w:t>Korrózió elleni általános bevonatot készít fémszerkezeteken, alkatrészeken</w:t>
            </w:r>
          </w:p>
        </w:tc>
        <w:tc>
          <w:tcPr>
            <w:tcW w:w="720" w:type="dxa"/>
            <w:tcBorders>
              <w:top w:val="nil"/>
              <w:left w:val="nil"/>
              <w:bottom w:val="single" w:sz="4" w:space="0" w:color="auto"/>
              <w:right w:val="single" w:sz="4" w:space="0" w:color="auto"/>
            </w:tcBorders>
            <w:shd w:val="clear" w:color="auto" w:fill="auto"/>
            <w:noWrap/>
            <w:vAlign w:val="center"/>
            <w:hideMark/>
          </w:tcPr>
          <w:p w14:paraId="45844EA0"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FC93CB1"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62A5A12"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01CE437A" w14:textId="0CAFE7E1"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60FF581D"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269EDBE1" w14:textId="77777777" w:rsidTr="00943582">
        <w:trPr>
          <w:trHeight w:val="184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628A049"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Gépelemek, hajtások, mozgást átalakító szerkezetek (kötőgépelemek, forgó mozgást közvetítő és teljesítmény-átviteli gépelemek, hajtóművek, tengelykapcsolók, rugók, csővezetékek, fékek, tengelyek, csapágyak) szerelését végzi: ellenőriz, beállít, cserél, javít, karbantart</w:t>
            </w:r>
          </w:p>
        </w:tc>
        <w:tc>
          <w:tcPr>
            <w:tcW w:w="720" w:type="dxa"/>
            <w:tcBorders>
              <w:top w:val="nil"/>
              <w:left w:val="nil"/>
              <w:bottom w:val="single" w:sz="4" w:space="0" w:color="auto"/>
              <w:right w:val="single" w:sz="4" w:space="0" w:color="auto"/>
            </w:tcBorders>
            <w:shd w:val="clear" w:color="auto" w:fill="auto"/>
            <w:noWrap/>
            <w:vAlign w:val="center"/>
            <w:hideMark/>
          </w:tcPr>
          <w:p w14:paraId="6F99F046"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FA3B2E0"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612288C"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41AA4F5D" w14:textId="535F6952"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3DB367B8"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5374B374" w14:textId="77777777" w:rsidTr="00943582">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7661F01"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Ellátja a mező- és erdőgazdaságban vagy az élelmiszeriparban használt szivattyúk, szállító- és rakodógépek szerkezeti egységeinek szerelési feladatait</w:t>
            </w:r>
          </w:p>
        </w:tc>
        <w:tc>
          <w:tcPr>
            <w:tcW w:w="720" w:type="dxa"/>
            <w:tcBorders>
              <w:top w:val="nil"/>
              <w:left w:val="nil"/>
              <w:bottom w:val="single" w:sz="4" w:space="0" w:color="auto"/>
              <w:right w:val="single" w:sz="4" w:space="0" w:color="auto"/>
            </w:tcBorders>
            <w:shd w:val="clear" w:color="auto" w:fill="auto"/>
            <w:noWrap/>
            <w:vAlign w:val="center"/>
            <w:hideMark/>
          </w:tcPr>
          <w:p w14:paraId="63C04227"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1B6B55F"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958EA3C"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231EC8C7" w14:textId="0E584CAD"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6F0950FC"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007C8A2C" w14:textId="77777777" w:rsidTr="00943582">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F155629"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Hidraulikus rendszereket használ, karbantart, ellenőriz, elvégzi az alapvető kapcsolási, szerelési, ellenőrzési feladatokat</w:t>
            </w:r>
          </w:p>
        </w:tc>
        <w:tc>
          <w:tcPr>
            <w:tcW w:w="720" w:type="dxa"/>
            <w:tcBorders>
              <w:top w:val="nil"/>
              <w:left w:val="nil"/>
              <w:bottom w:val="single" w:sz="4" w:space="0" w:color="auto"/>
              <w:right w:val="single" w:sz="4" w:space="0" w:color="auto"/>
            </w:tcBorders>
            <w:shd w:val="clear" w:color="auto" w:fill="auto"/>
            <w:noWrap/>
            <w:vAlign w:val="center"/>
            <w:hideMark/>
          </w:tcPr>
          <w:p w14:paraId="309747C0"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6A856F5"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31CD668"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345A5914" w14:textId="6C82532D"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09183381"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18114E33" w14:textId="77777777" w:rsidTr="00943582">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4CD7733"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Pneumatikus rendszereket használ, karbantart, ellenőriz, elvégzi az alapvető kapcsolási, szerelési, ellenőrzési feladatokat</w:t>
            </w:r>
          </w:p>
        </w:tc>
        <w:tc>
          <w:tcPr>
            <w:tcW w:w="720" w:type="dxa"/>
            <w:tcBorders>
              <w:top w:val="nil"/>
              <w:left w:val="nil"/>
              <w:bottom w:val="single" w:sz="4" w:space="0" w:color="auto"/>
              <w:right w:val="single" w:sz="4" w:space="0" w:color="auto"/>
            </w:tcBorders>
            <w:shd w:val="clear" w:color="auto" w:fill="auto"/>
            <w:noWrap/>
            <w:vAlign w:val="center"/>
            <w:hideMark/>
          </w:tcPr>
          <w:p w14:paraId="1962C8B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DBB6DC5"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A6F157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3297CD5A" w14:textId="5EBDC661"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04ADBBF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74016FB8" w14:textId="77777777" w:rsidTr="0094358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AF1AEFA"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Kiválasztja és megrendeli, ellenőrzi a szükséges alkatrészeket, részegységeket</w:t>
            </w:r>
          </w:p>
        </w:tc>
        <w:tc>
          <w:tcPr>
            <w:tcW w:w="720" w:type="dxa"/>
            <w:tcBorders>
              <w:top w:val="nil"/>
              <w:left w:val="nil"/>
              <w:bottom w:val="single" w:sz="4" w:space="0" w:color="auto"/>
              <w:right w:val="single" w:sz="4" w:space="0" w:color="auto"/>
            </w:tcBorders>
            <w:shd w:val="clear" w:color="auto" w:fill="auto"/>
            <w:noWrap/>
            <w:vAlign w:val="center"/>
            <w:hideMark/>
          </w:tcPr>
          <w:p w14:paraId="54D28C5A"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C5F4950"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E8C5C20"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49B71E34" w14:textId="317059C5"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110E7DEC"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21ECFA10" w14:textId="77777777" w:rsidTr="00943582">
        <w:trPr>
          <w:trHeight w:val="1320"/>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627CD64"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Ismeri és használja, ellenőrzi az erdő- és mezőgazdaság vagy az élelmiszeripar műszaki ellátásához használt speciális szerelő, karbantartó, vizsgáló szerszámokat, anyagokat, eszközöket, készülékeket</w:t>
            </w:r>
          </w:p>
        </w:tc>
        <w:tc>
          <w:tcPr>
            <w:tcW w:w="720" w:type="dxa"/>
            <w:tcBorders>
              <w:top w:val="nil"/>
              <w:left w:val="nil"/>
              <w:bottom w:val="single" w:sz="4" w:space="0" w:color="auto"/>
              <w:right w:val="single" w:sz="4" w:space="0" w:color="auto"/>
            </w:tcBorders>
            <w:shd w:val="clear" w:color="auto" w:fill="auto"/>
            <w:noWrap/>
            <w:vAlign w:val="center"/>
            <w:hideMark/>
          </w:tcPr>
          <w:p w14:paraId="6FFF76BA"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67AB216"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C0EBAD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7C231442" w14:textId="3E30AEF0"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68CD2AB9"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4DE60548" w14:textId="77777777" w:rsidTr="00CC1FC9">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41FF26"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ISMERETEK</w:t>
            </w:r>
          </w:p>
        </w:tc>
      </w:tr>
      <w:tr w:rsidR="00CC1FC9" w:rsidRPr="00C222A9" w14:paraId="2BEA0E64" w14:textId="77777777" w:rsidTr="00CC1FC9">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C658901"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Síkmértani szerkesztések, géprajzi alapfogalmak</w:t>
            </w:r>
          </w:p>
        </w:tc>
        <w:tc>
          <w:tcPr>
            <w:tcW w:w="720" w:type="dxa"/>
            <w:tcBorders>
              <w:top w:val="nil"/>
              <w:left w:val="nil"/>
              <w:bottom w:val="single" w:sz="4" w:space="0" w:color="auto"/>
              <w:right w:val="single" w:sz="4" w:space="0" w:color="auto"/>
            </w:tcBorders>
            <w:shd w:val="clear" w:color="auto" w:fill="auto"/>
            <w:noWrap/>
            <w:vAlign w:val="center"/>
            <w:hideMark/>
          </w:tcPr>
          <w:p w14:paraId="2E45A9C8"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18F1CE5"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A5462B9"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25C0B68"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02E511A"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29C4417F" w14:textId="77777777" w:rsidTr="00CC1FC9">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D36E8CB"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Ábrázolási módok, műszaki rajzok olvasása, értelmezése, készítése</w:t>
            </w:r>
          </w:p>
        </w:tc>
        <w:tc>
          <w:tcPr>
            <w:tcW w:w="720" w:type="dxa"/>
            <w:tcBorders>
              <w:top w:val="nil"/>
              <w:left w:val="nil"/>
              <w:bottom w:val="single" w:sz="4" w:space="0" w:color="auto"/>
              <w:right w:val="single" w:sz="4" w:space="0" w:color="auto"/>
            </w:tcBorders>
            <w:shd w:val="clear" w:color="auto" w:fill="auto"/>
            <w:noWrap/>
            <w:vAlign w:val="center"/>
            <w:hideMark/>
          </w:tcPr>
          <w:p w14:paraId="4E8DA51D"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B041C8F" w14:textId="336EAA77"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57C85750"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BCA8F33"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4E46A05"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197B685B" w14:textId="77777777" w:rsidTr="00CC1FC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9116C64"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Egyszerűsített és jelképi ábrázolás</w:t>
            </w:r>
          </w:p>
        </w:tc>
        <w:tc>
          <w:tcPr>
            <w:tcW w:w="720" w:type="dxa"/>
            <w:tcBorders>
              <w:top w:val="nil"/>
              <w:left w:val="nil"/>
              <w:bottom w:val="single" w:sz="4" w:space="0" w:color="auto"/>
              <w:right w:val="single" w:sz="4" w:space="0" w:color="auto"/>
            </w:tcBorders>
            <w:shd w:val="clear" w:color="auto" w:fill="auto"/>
            <w:noWrap/>
            <w:vAlign w:val="center"/>
            <w:hideMark/>
          </w:tcPr>
          <w:p w14:paraId="5C782E90"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99F3C48"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CD85433"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222EB4A"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0A949A8"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2AFCB40A" w14:textId="77777777" w:rsidTr="00CC1FC9">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E5F38FC"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Erdő-, </w:t>
            </w:r>
            <w:proofErr w:type="gramStart"/>
            <w:r w:rsidRPr="00C222A9">
              <w:rPr>
                <w:rFonts w:eastAsia="Times New Roman" w:cs="Times New Roman"/>
                <w:color w:val="000000"/>
                <w:sz w:val="20"/>
                <w:szCs w:val="20"/>
                <w:lang w:eastAsia="hu-HU"/>
              </w:rPr>
              <w:t>mezőgazdaságban  és</w:t>
            </w:r>
            <w:proofErr w:type="gramEnd"/>
            <w:r w:rsidRPr="00C222A9">
              <w:rPr>
                <w:rFonts w:eastAsia="Times New Roman" w:cs="Times New Roman"/>
                <w:color w:val="000000"/>
                <w:sz w:val="20"/>
                <w:szCs w:val="20"/>
                <w:lang w:eastAsia="hu-HU"/>
              </w:rPr>
              <w:t xml:space="preserve"> az élelmiszeriparban használt mértékegységek</w:t>
            </w:r>
          </w:p>
        </w:tc>
        <w:tc>
          <w:tcPr>
            <w:tcW w:w="720" w:type="dxa"/>
            <w:tcBorders>
              <w:top w:val="nil"/>
              <w:left w:val="nil"/>
              <w:bottom w:val="single" w:sz="4" w:space="0" w:color="auto"/>
              <w:right w:val="single" w:sz="4" w:space="0" w:color="auto"/>
            </w:tcBorders>
            <w:shd w:val="clear" w:color="auto" w:fill="auto"/>
            <w:noWrap/>
            <w:vAlign w:val="center"/>
            <w:hideMark/>
          </w:tcPr>
          <w:p w14:paraId="1619F1C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C5DAED7"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10973D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2AE54E0"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4FAF7AF"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5DD20D3E" w14:textId="77777777" w:rsidTr="00CC1FC9">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B93B7B4"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Műszaki mérés és eszközei (hosszméretek, szögek, alak- és helyzetpontosság mérése és ellenőrzése)</w:t>
            </w:r>
          </w:p>
        </w:tc>
        <w:tc>
          <w:tcPr>
            <w:tcW w:w="720" w:type="dxa"/>
            <w:tcBorders>
              <w:top w:val="nil"/>
              <w:left w:val="nil"/>
              <w:bottom w:val="single" w:sz="4" w:space="0" w:color="auto"/>
              <w:right w:val="single" w:sz="4" w:space="0" w:color="auto"/>
            </w:tcBorders>
            <w:shd w:val="clear" w:color="auto" w:fill="auto"/>
            <w:noWrap/>
            <w:vAlign w:val="center"/>
            <w:hideMark/>
          </w:tcPr>
          <w:p w14:paraId="2CFB4697"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ECFCC4C"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4DD575A"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A6CE611"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EC31A3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0A0F14C2" w14:textId="77777777" w:rsidTr="00CC1FC9">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E52EC1F"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Diagramok olvasása, értelmezése, készítése, szabványok, illesztések használata</w:t>
            </w:r>
          </w:p>
        </w:tc>
        <w:tc>
          <w:tcPr>
            <w:tcW w:w="720" w:type="dxa"/>
            <w:tcBorders>
              <w:top w:val="nil"/>
              <w:left w:val="nil"/>
              <w:bottom w:val="single" w:sz="4" w:space="0" w:color="auto"/>
              <w:right w:val="single" w:sz="4" w:space="0" w:color="auto"/>
            </w:tcBorders>
            <w:shd w:val="clear" w:color="auto" w:fill="auto"/>
            <w:noWrap/>
            <w:vAlign w:val="center"/>
            <w:hideMark/>
          </w:tcPr>
          <w:p w14:paraId="2E3950F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7E4805A"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41CEE5D"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4F12E51"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38AACAC"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2E3BE3FB" w14:textId="77777777" w:rsidTr="00CC1FC9">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F9C1AE2"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Szabványok, gépkönyvek, kezelési, szerelési, karbantartási útmutatók, technológiai leírások használata</w:t>
            </w:r>
          </w:p>
        </w:tc>
        <w:tc>
          <w:tcPr>
            <w:tcW w:w="720" w:type="dxa"/>
            <w:tcBorders>
              <w:top w:val="nil"/>
              <w:left w:val="nil"/>
              <w:bottom w:val="single" w:sz="4" w:space="0" w:color="auto"/>
              <w:right w:val="single" w:sz="4" w:space="0" w:color="auto"/>
            </w:tcBorders>
            <w:shd w:val="clear" w:color="auto" w:fill="auto"/>
            <w:noWrap/>
            <w:vAlign w:val="center"/>
            <w:hideMark/>
          </w:tcPr>
          <w:p w14:paraId="22C04A16"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5E6FCBE"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97ADB31"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937BC4C" w14:textId="6CB3F4E4"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3A3F6CC0" w14:textId="62D33ACF"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sidR="00020E49">
              <w:rPr>
                <w:rFonts w:eastAsia="Times New Roman" w:cs="Times New Roman"/>
                <w:color w:val="000000"/>
                <w:sz w:val="20"/>
                <w:szCs w:val="20"/>
                <w:lang w:eastAsia="hu-HU"/>
              </w:rPr>
              <w:t>x</w:t>
            </w:r>
          </w:p>
        </w:tc>
      </w:tr>
      <w:tr w:rsidR="00CC1FC9" w:rsidRPr="00C222A9" w14:paraId="6EF8712D" w14:textId="77777777" w:rsidTr="00CC1FC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AA5F30B"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Előrajzolás</w:t>
            </w:r>
          </w:p>
        </w:tc>
        <w:tc>
          <w:tcPr>
            <w:tcW w:w="720" w:type="dxa"/>
            <w:tcBorders>
              <w:top w:val="nil"/>
              <w:left w:val="nil"/>
              <w:bottom w:val="single" w:sz="4" w:space="0" w:color="auto"/>
              <w:right w:val="single" w:sz="4" w:space="0" w:color="auto"/>
            </w:tcBorders>
            <w:shd w:val="clear" w:color="auto" w:fill="auto"/>
            <w:noWrap/>
            <w:vAlign w:val="center"/>
            <w:hideMark/>
          </w:tcPr>
          <w:p w14:paraId="5B69C52F"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3BE9443"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14A8F4E"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4686951"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49D3B4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3104C4A6" w14:textId="77777777" w:rsidTr="00CC1FC9">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C1ACFBF"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Szerkezeti anyagok tulajdonságai, felhasználása, fémek és ötvözeteik, nemfémes anyagok</w:t>
            </w:r>
          </w:p>
        </w:tc>
        <w:tc>
          <w:tcPr>
            <w:tcW w:w="720" w:type="dxa"/>
            <w:tcBorders>
              <w:top w:val="nil"/>
              <w:left w:val="nil"/>
              <w:bottom w:val="single" w:sz="4" w:space="0" w:color="auto"/>
              <w:right w:val="single" w:sz="4" w:space="0" w:color="auto"/>
            </w:tcBorders>
            <w:shd w:val="clear" w:color="auto" w:fill="auto"/>
            <w:noWrap/>
            <w:vAlign w:val="center"/>
            <w:hideMark/>
          </w:tcPr>
          <w:p w14:paraId="3BA0AABA"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DC28155"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9E85299"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0B5A4AD" w14:textId="4EC6C883"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037B6CAC"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C1FC9" w:rsidRPr="00C222A9" w14:paraId="2E3235BA" w14:textId="77777777" w:rsidTr="00CC1FC9">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EF8D6B2"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Anyagvizsgálatok (roncsolásos, </w:t>
            </w:r>
            <w:proofErr w:type="spellStart"/>
            <w:r w:rsidRPr="00C222A9">
              <w:rPr>
                <w:rFonts w:eastAsia="Times New Roman" w:cs="Times New Roman"/>
                <w:color w:val="000000"/>
                <w:sz w:val="20"/>
                <w:szCs w:val="20"/>
                <w:lang w:eastAsia="hu-HU"/>
              </w:rPr>
              <w:t>roncsolásmentes</w:t>
            </w:r>
            <w:proofErr w:type="spellEnd"/>
            <w:r w:rsidRPr="00C222A9">
              <w:rPr>
                <w:rFonts w:eastAsia="Times New Roman" w:cs="Times New Roman"/>
                <w:color w:val="000000"/>
                <w:sz w:val="20"/>
                <w:szCs w:val="20"/>
                <w:lang w:eastAsia="hu-HU"/>
              </w:rPr>
              <w:t>), technológiai próbák</w:t>
            </w:r>
          </w:p>
        </w:tc>
        <w:tc>
          <w:tcPr>
            <w:tcW w:w="720" w:type="dxa"/>
            <w:tcBorders>
              <w:top w:val="nil"/>
              <w:left w:val="nil"/>
              <w:bottom w:val="single" w:sz="4" w:space="0" w:color="auto"/>
              <w:right w:val="single" w:sz="4" w:space="0" w:color="auto"/>
            </w:tcBorders>
            <w:shd w:val="clear" w:color="auto" w:fill="auto"/>
            <w:noWrap/>
            <w:vAlign w:val="center"/>
            <w:hideMark/>
          </w:tcPr>
          <w:p w14:paraId="4B511B98" w14:textId="6E8911BA"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sidR="00024F12">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19C6127" w14:textId="378E70C5"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6747BAD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5D84B69"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5D1D702"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541E9373" w14:textId="77777777" w:rsidTr="00CC1FC9">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743FDC8"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Anyagmegmunkálás (reszelés, fűrészelés, köszörülés, képlékenyalakítás, hajlítás, nyújtás, egyengetés, </w:t>
            </w:r>
            <w:proofErr w:type="spellStart"/>
            <w:r w:rsidRPr="00C222A9">
              <w:rPr>
                <w:rFonts w:eastAsia="Times New Roman" w:cs="Times New Roman"/>
                <w:color w:val="000000"/>
                <w:sz w:val="20"/>
                <w:szCs w:val="20"/>
                <w:lang w:eastAsia="hu-HU"/>
              </w:rPr>
              <w:t>élkiképzés</w:t>
            </w:r>
            <w:proofErr w:type="spellEnd"/>
            <w:r w:rsidRPr="00C222A9">
              <w:rPr>
                <w:rFonts w:eastAsia="Times New Roman" w:cs="Times New Roman"/>
                <w:color w:val="000000"/>
                <w:sz w:val="20"/>
                <w:szCs w:val="20"/>
                <w:lang w:eastAsia="hu-HU"/>
              </w:rPr>
              <w:t>, kézi és kisgépes forgácsolás)</w:t>
            </w:r>
          </w:p>
        </w:tc>
        <w:tc>
          <w:tcPr>
            <w:tcW w:w="720" w:type="dxa"/>
            <w:tcBorders>
              <w:top w:val="nil"/>
              <w:left w:val="nil"/>
              <w:bottom w:val="single" w:sz="4" w:space="0" w:color="auto"/>
              <w:right w:val="single" w:sz="4" w:space="0" w:color="auto"/>
            </w:tcBorders>
            <w:shd w:val="clear" w:color="auto" w:fill="auto"/>
            <w:noWrap/>
            <w:vAlign w:val="center"/>
            <w:hideMark/>
          </w:tcPr>
          <w:p w14:paraId="666BB9FF"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DCB4B65"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B1840C7"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C79D907" w14:textId="3B0722D4" w:rsidR="00CC1FC9" w:rsidRPr="00C222A9" w:rsidRDefault="00CC1FC9" w:rsidP="00943582">
            <w:pPr>
              <w:spacing w:after="0"/>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2987A701"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32E0240C" w14:textId="77777777" w:rsidTr="00CC1FC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40B848F"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lastRenderedPageBreak/>
              <w:t>Mechanikai alapfogalmak</w:t>
            </w:r>
          </w:p>
        </w:tc>
        <w:tc>
          <w:tcPr>
            <w:tcW w:w="720" w:type="dxa"/>
            <w:tcBorders>
              <w:top w:val="nil"/>
              <w:left w:val="nil"/>
              <w:bottom w:val="single" w:sz="4" w:space="0" w:color="auto"/>
              <w:right w:val="single" w:sz="4" w:space="0" w:color="auto"/>
            </w:tcBorders>
            <w:shd w:val="clear" w:color="auto" w:fill="auto"/>
            <w:noWrap/>
            <w:vAlign w:val="center"/>
            <w:hideMark/>
          </w:tcPr>
          <w:p w14:paraId="38E93D5D" w14:textId="1B79F672"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sidR="00024F12">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6E3E356" w14:textId="22E62590"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4F95502E"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E31CACE"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73E0F5C"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7CF4F7C0" w14:textId="77777777" w:rsidTr="00CC1FC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BD3C237"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Kéttámaszú és befogott tartók egyensúlya</w:t>
            </w:r>
          </w:p>
        </w:tc>
        <w:tc>
          <w:tcPr>
            <w:tcW w:w="720" w:type="dxa"/>
            <w:tcBorders>
              <w:top w:val="nil"/>
              <w:left w:val="nil"/>
              <w:bottom w:val="single" w:sz="4" w:space="0" w:color="auto"/>
              <w:right w:val="single" w:sz="4" w:space="0" w:color="auto"/>
            </w:tcBorders>
            <w:shd w:val="clear" w:color="auto" w:fill="auto"/>
            <w:noWrap/>
            <w:vAlign w:val="center"/>
            <w:hideMark/>
          </w:tcPr>
          <w:p w14:paraId="65CE9A5C" w14:textId="30F04038"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sidR="00024F12">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204A838" w14:textId="01EE0298"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47B63C4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533DBD1"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184C136"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2871AF9E" w14:textId="77777777" w:rsidTr="00CC1FC9">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CD1775C"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Igénybevételek (egyszerű, összetett), terhelési módok</w:t>
            </w:r>
          </w:p>
        </w:tc>
        <w:tc>
          <w:tcPr>
            <w:tcW w:w="720" w:type="dxa"/>
            <w:tcBorders>
              <w:top w:val="nil"/>
              <w:left w:val="nil"/>
              <w:bottom w:val="single" w:sz="4" w:space="0" w:color="auto"/>
              <w:right w:val="single" w:sz="4" w:space="0" w:color="auto"/>
            </w:tcBorders>
            <w:shd w:val="clear" w:color="auto" w:fill="auto"/>
            <w:noWrap/>
            <w:vAlign w:val="center"/>
            <w:hideMark/>
          </w:tcPr>
          <w:p w14:paraId="6ADCF2F0" w14:textId="0BDC5ECB"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sidR="00024F12">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960DE52" w14:textId="202D38F0"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543DB074"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DA7229D"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FE7BE05"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6B91FECE" w14:textId="77777777" w:rsidTr="00CC1FC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C6B0628"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Tüzelő- és kenőanyagok</w:t>
            </w:r>
          </w:p>
        </w:tc>
        <w:tc>
          <w:tcPr>
            <w:tcW w:w="720" w:type="dxa"/>
            <w:tcBorders>
              <w:top w:val="nil"/>
              <w:left w:val="nil"/>
              <w:bottom w:val="single" w:sz="4" w:space="0" w:color="auto"/>
              <w:right w:val="single" w:sz="4" w:space="0" w:color="auto"/>
            </w:tcBorders>
            <w:shd w:val="clear" w:color="auto" w:fill="auto"/>
            <w:noWrap/>
            <w:vAlign w:val="center"/>
            <w:hideMark/>
          </w:tcPr>
          <w:p w14:paraId="20D80A7E"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B175513"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9277073"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911CE9C"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B30008E"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C1FC9" w:rsidRPr="00C222A9" w14:paraId="7A737BDF" w14:textId="77777777" w:rsidTr="00CC1FC9">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AE92004"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Szabványok, szabványos anyagok, gépelemek, gépegységek</w:t>
            </w:r>
          </w:p>
        </w:tc>
        <w:tc>
          <w:tcPr>
            <w:tcW w:w="720" w:type="dxa"/>
            <w:tcBorders>
              <w:top w:val="nil"/>
              <w:left w:val="nil"/>
              <w:bottom w:val="single" w:sz="4" w:space="0" w:color="auto"/>
              <w:right w:val="single" w:sz="4" w:space="0" w:color="auto"/>
            </w:tcBorders>
            <w:shd w:val="clear" w:color="auto" w:fill="auto"/>
            <w:noWrap/>
            <w:vAlign w:val="center"/>
            <w:hideMark/>
          </w:tcPr>
          <w:p w14:paraId="3C7E2AF8"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F434D0D"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3EFC735"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0BA3425"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26F1489"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2CEEC5EC" w14:textId="77777777" w:rsidTr="00CC1FC9">
        <w:trPr>
          <w:trHeight w:val="1320"/>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B6416E1"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Gépelemek: tengelyek, csapágyak, kötőgépelemek, mozgást átalakító, forgó mozgást közvetítő és nyomatékátszármaztató hajtások, hajtóművek, szabadonfutók, fékek, rugók</w:t>
            </w:r>
          </w:p>
        </w:tc>
        <w:tc>
          <w:tcPr>
            <w:tcW w:w="720" w:type="dxa"/>
            <w:tcBorders>
              <w:top w:val="nil"/>
              <w:left w:val="nil"/>
              <w:bottom w:val="single" w:sz="4" w:space="0" w:color="auto"/>
              <w:right w:val="single" w:sz="4" w:space="0" w:color="auto"/>
            </w:tcBorders>
            <w:shd w:val="clear" w:color="auto" w:fill="auto"/>
            <w:noWrap/>
            <w:vAlign w:val="center"/>
            <w:hideMark/>
          </w:tcPr>
          <w:p w14:paraId="09CE8072"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2224C8F"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8DFFE2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4266089"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F5221FE"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123AD8DA" w14:textId="77777777" w:rsidTr="00CC1FC9">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F2BAE7F"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Szivattyúk, tartályok, csövek, csőkötések, tömítések, csőidomok, csőszerelvények, anyagai, alkalmazási területek</w:t>
            </w:r>
          </w:p>
        </w:tc>
        <w:tc>
          <w:tcPr>
            <w:tcW w:w="720" w:type="dxa"/>
            <w:tcBorders>
              <w:top w:val="nil"/>
              <w:left w:val="nil"/>
              <w:bottom w:val="single" w:sz="4" w:space="0" w:color="auto"/>
              <w:right w:val="single" w:sz="4" w:space="0" w:color="auto"/>
            </w:tcBorders>
            <w:shd w:val="clear" w:color="auto" w:fill="auto"/>
            <w:noWrap/>
            <w:vAlign w:val="center"/>
            <w:hideMark/>
          </w:tcPr>
          <w:p w14:paraId="29D22E15" w14:textId="723BBC76"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sidR="00024F12">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F3E9D56" w14:textId="78B9DFB8"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2026F7E9"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2016F4D"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C17A5A7"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550B84E7" w14:textId="77777777" w:rsidTr="00CC1FC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69DED39"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Szerelési műveletterv, műveleti utasítás</w:t>
            </w:r>
          </w:p>
        </w:tc>
        <w:tc>
          <w:tcPr>
            <w:tcW w:w="720" w:type="dxa"/>
            <w:tcBorders>
              <w:top w:val="nil"/>
              <w:left w:val="nil"/>
              <w:bottom w:val="single" w:sz="4" w:space="0" w:color="auto"/>
              <w:right w:val="single" w:sz="4" w:space="0" w:color="auto"/>
            </w:tcBorders>
            <w:shd w:val="clear" w:color="auto" w:fill="auto"/>
            <w:noWrap/>
            <w:vAlign w:val="center"/>
            <w:hideMark/>
          </w:tcPr>
          <w:p w14:paraId="23A28F3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E5D9716"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779F9DD"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D736913"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F92FD48"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104E3B60" w14:textId="77777777" w:rsidTr="00CC1FC9">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5F67247"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gáz- és ívhegesztés, egyéb hegesztő eljárások és biztonsági előírásai, tűzvédelmi előírásai</w:t>
            </w:r>
          </w:p>
        </w:tc>
        <w:tc>
          <w:tcPr>
            <w:tcW w:w="720" w:type="dxa"/>
            <w:tcBorders>
              <w:top w:val="nil"/>
              <w:left w:val="nil"/>
              <w:bottom w:val="single" w:sz="4" w:space="0" w:color="auto"/>
              <w:right w:val="single" w:sz="4" w:space="0" w:color="auto"/>
            </w:tcBorders>
            <w:shd w:val="clear" w:color="auto" w:fill="auto"/>
            <w:noWrap/>
            <w:vAlign w:val="center"/>
            <w:hideMark/>
          </w:tcPr>
          <w:p w14:paraId="4A8AD7E6"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B895EAE"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0022807"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DC68730"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43CEC9D"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7130776D" w14:textId="77777777" w:rsidTr="00CC1FC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4487A6A"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Hőkezelés</w:t>
            </w:r>
          </w:p>
        </w:tc>
        <w:tc>
          <w:tcPr>
            <w:tcW w:w="720" w:type="dxa"/>
            <w:tcBorders>
              <w:top w:val="nil"/>
              <w:left w:val="nil"/>
              <w:bottom w:val="single" w:sz="4" w:space="0" w:color="auto"/>
              <w:right w:val="single" w:sz="4" w:space="0" w:color="auto"/>
            </w:tcBorders>
            <w:shd w:val="clear" w:color="auto" w:fill="auto"/>
            <w:noWrap/>
            <w:vAlign w:val="center"/>
            <w:hideMark/>
          </w:tcPr>
          <w:p w14:paraId="0B8CF241"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9364E80"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36E68C0"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DB58F4C" w14:textId="1BD005AB"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6947590F"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C1FC9" w:rsidRPr="00C222A9" w14:paraId="600B4F76" w14:textId="77777777" w:rsidTr="00CC1FC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B628EC6"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Hidraulikus és pneumatikus berendezések</w:t>
            </w:r>
          </w:p>
        </w:tc>
        <w:tc>
          <w:tcPr>
            <w:tcW w:w="720" w:type="dxa"/>
            <w:tcBorders>
              <w:top w:val="nil"/>
              <w:left w:val="nil"/>
              <w:bottom w:val="single" w:sz="4" w:space="0" w:color="auto"/>
              <w:right w:val="single" w:sz="4" w:space="0" w:color="auto"/>
            </w:tcBorders>
            <w:shd w:val="clear" w:color="auto" w:fill="auto"/>
            <w:noWrap/>
            <w:vAlign w:val="center"/>
            <w:hideMark/>
          </w:tcPr>
          <w:p w14:paraId="3F0C3DA3" w14:textId="0DC88291"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sidR="00024F12">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3A56BDB" w14:textId="6E8C8C97"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0C27A201"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77EB3FD" w14:textId="1676451E"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02CBD086" w14:textId="485C39BF"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sidR="00877D86">
              <w:rPr>
                <w:rFonts w:eastAsia="Times New Roman" w:cs="Times New Roman"/>
                <w:color w:val="000000"/>
                <w:sz w:val="20"/>
                <w:szCs w:val="20"/>
                <w:lang w:eastAsia="hu-HU"/>
              </w:rPr>
              <w:t>x</w:t>
            </w:r>
          </w:p>
        </w:tc>
      </w:tr>
      <w:tr w:rsidR="00CC1FC9" w:rsidRPr="00C222A9" w14:paraId="069AA1E3" w14:textId="77777777" w:rsidTr="00CC1FC9">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CF45735"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Működés ellenőrzése, hiba-megállapítás, (szemrevételezés, mérés, repedésvizsgálat), hibafelvételi jegyzőkönyv</w:t>
            </w:r>
          </w:p>
        </w:tc>
        <w:tc>
          <w:tcPr>
            <w:tcW w:w="720" w:type="dxa"/>
            <w:tcBorders>
              <w:top w:val="nil"/>
              <w:left w:val="nil"/>
              <w:bottom w:val="single" w:sz="4" w:space="0" w:color="auto"/>
              <w:right w:val="single" w:sz="4" w:space="0" w:color="auto"/>
            </w:tcBorders>
            <w:shd w:val="clear" w:color="auto" w:fill="auto"/>
            <w:noWrap/>
            <w:vAlign w:val="center"/>
            <w:hideMark/>
          </w:tcPr>
          <w:p w14:paraId="34C267F8" w14:textId="6045BDBB"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sidR="00024F12">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11B5529" w14:textId="20FA7F02"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309EC4FC"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5F7CF23"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ED25885"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33D23B20" w14:textId="77777777" w:rsidTr="00CC1FC9">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5414473"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Gépalkatrészek tisztítása, zsírtalanítás, az anyagok korróziós tulajdonságai, korrózióvédő anyagok, felhasználási előírások, korrózióvédelem</w:t>
            </w:r>
          </w:p>
        </w:tc>
        <w:tc>
          <w:tcPr>
            <w:tcW w:w="720" w:type="dxa"/>
            <w:tcBorders>
              <w:top w:val="nil"/>
              <w:left w:val="nil"/>
              <w:bottom w:val="single" w:sz="4" w:space="0" w:color="auto"/>
              <w:right w:val="single" w:sz="4" w:space="0" w:color="auto"/>
            </w:tcBorders>
            <w:shd w:val="clear" w:color="auto" w:fill="auto"/>
            <w:noWrap/>
            <w:vAlign w:val="center"/>
            <w:hideMark/>
          </w:tcPr>
          <w:p w14:paraId="63EBD873"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9DBAA89"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B2A4627"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FD20DBA"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8655DF5"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5768E20F" w14:textId="77777777" w:rsidTr="00CC1FC9">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332FA2B"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Alkatrészek, gépelemek, gépegységek ellenőrzése, felújítása, javítása</w:t>
            </w:r>
          </w:p>
        </w:tc>
        <w:tc>
          <w:tcPr>
            <w:tcW w:w="720" w:type="dxa"/>
            <w:tcBorders>
              <w:top w:val="nil"/>
              <w:left w:val="nil"/>
              <w:bottom w:val="single" w:sz="4" w:space="0" w:color="auto"/>
              <w:right w:val="single" w:sz="4" w:space="0" w:color="auto"/>
            </w:tcBorders>
            <w:shd w:val="clear" w:color="auto" w:fill="auto"/>
            <w:noWrap/>
            <w:vAlign w:val="center"/>
            <w:hideMark/>
          </w:tcPr>
          <w:p w14:paraId="75B3F84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44949B0"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A9CA2E7"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6225A13" w14:textId="52465B20"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2EE662C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5A3B7E0A" w14:textId="77777777" w:rsidTr="00CC1FC9">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B52AE5"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KÉSZSÉGEK</w:t>
            </w:r>
          </w:p>
        </w:tc>
      </w:tr>
      <w:tr w:rsidR="00CC1FC9" w:rsidRPr="00C222A9" w14:paraId="68884CDC" w14:textId="77777777" w:rsidTr="00CC1FC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75F205F"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nyelvű beszéd- és íráskészség</w:t>
            </w:r>
          </w:p>
        </w:tc>
        <w:tc>
          <w:tcPr>
            <w:tcW w:w="720" w:type="dxa"/>
            <w:tcBorders>
              <w:top w:val="nil"/>
              <w:left w:val="nil"/>
              <w:bottom w:val="single" w:sz="4" w:space="0" w:color="auto"/>
              <w:right w:val="single" w:sz="4" w:space="0" w:color="auto"/>
            </w:tcBorders>
            <w:shd w:val="clear" w:color="auto" w:fill="auto"/>
            <w:noWrap/>
            <w:vAlign w:val="center"/>
            <w:hideMark/>
          </w:tcPr>
          <w:p w14:paraId="5769B513"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D548E92" w14:textId="44E736D5"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7FEE2365"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DD0C7E9"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D9216F9"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C1FC9" w:rsidRPr="00C222A9" w14:paraId="54815245" w14:textId="77777777" w:rsidTr="00CC1FC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FF97E3F"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Számítási feladatok megoldása</w:t>
            </w:r>
          </w:p>
        </w:tc>
        <w:tc>
          <w:tcPr>
            <w:tcW w:w="720" w:type="dxa"/>
            <w:tcBorders>
              <w:top w:val="nil"/>
              <w:left w:val="nil"/>
              <w:bottom w:val="single" w:sz="4" w:space="0" w:color="auto"/>
              <w:right w:val="single" w:sz="4" w:space="0" w:color="auto"/>
            </w:tcBorders>
            <w:shd w:val="clear" w:color="auto" w:fill="auto"/>
            <w:noWrap/>
            <w:vAlign w:val="center"/>
            <w:hideMark/>
          </w:tcPr>
          <w:p w14:paraId="316D0710"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EB4B1ED" w14:textId="752F71AD"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351AA505"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A397513"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94D45F2"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C1FC9" w:rsidRPr="00C222A9" w14:paraId="63B8E6B8" w14:textId="77777777" w:rsidTr="00CC1FC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03DF67D"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Gépészeti rajz készítése, olvasása, értelmezése</w:t>
            </w:r>
          </w:p>
        </w:tc>
        <w:tc>
          <w:tcPr>
            <w:tcW w:w="720" w:type="dxa"/>
            <w:tcBorders>
              <w:top w:val="nil"/>
              <w:left w:val="nil"/>
              <w:bottom w:val="single" w:sz="4" w:space="0" w:color="auto"/>
              <w:right w:val="single" w:sz="4" w:space="0" w:color="auto"/>
            </w:tcBorders>
            <w:shd w:val="clear" w:color="auto" w:fill="auto"/>
            <w:noWrap/>
            <w:vAlign w:val="center"/>
            <w:hideMark/>
          </w:tcPr>
          <w:p w14:paraId="6425CF95"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9996D7C"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E09F48E"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EF7C281" w14:textId="7022C28C"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11ED9D51"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36454C5C" w14:textId="77777777" w:rsidTr="00CC1FC9">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77806D2"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Folyamatábrák, </w:t>
            </w:r>
            <w:proofErr w:type="spellStart"/>
            <w:r w:rsidRPr="00C222A9">
              <w:rPr>
                <w:rFonts w:eastAsia="Times New Roman" w:cs="Times New Roman"/>
                <w:color w:val="000000"/>
                <w:sz w:val="20"/>
                <w:szCs w:val="20"/>
                <w:lang w:eastAsia="hu-HU"/>
              </w:rPr>
              <w:t>diagrammok</w:t>
            </w:r>
            <w:proofErr w:type="spellEnd"/>
            <w:r w:rsidRPr="00C222A9">
              <w:rPr>
                <w:rFonts w:eastAsia="Times New Roman" w:cs="Times New Roman"/>
                <w:color w:val="000000"/>
                <w:sz w:val="20"/>
                <w:szCs w:val="20"/>
                <w:lang w:eastAsia="hu-HU"/>
              </w:rPr>
              <w:t xml:space="preserve">, </w:t>
            </w:r>
            <w:proofErr w:type="spellStart"/>
            <w:r w:rsidRPr="00C222A9">
              <w:rPr>
                <w:rFonts w:eastAsia="Times New Roman" w:cs="Times New Roman"/>
                <w:color w:val="000000"/>
                <w:sz w:val="20"/>
                <w:szCs w:val="20"/>
                <w:lang w:eastAsia="hu-HU"/>
              </w:rPr>
              <w:t>nomogrammok</w:t>
            </w:r>
            <w:proofErr w:type="spellEnd"/>
            <w:r w:rsidRPr="00C222A9">
              <w:rPr>
                <w:rFonts w:eastAsia="Times New Roman" w:cs="Times New Roman"/>
                <w:color w:val="000000"/>
                <w:sz w:val="20"/>
                <w:szCs w:val="20"/>
                <w:lang w:eastAsia="hu-HU"/>
              </w:rPr>
              <w:t xml:space="preserve"> kitöltése, készítése, olvasása, értelmezése</w:t>
            </w:r>
          </w:p>
        </w:tc>
        <w:tc>
          <w:tcPr>
            <w:tcW w:w="720" w:type="dxa"/>
            <w:tcBorders>
              <w:top w:val="nil"/>
              <w:left w:val="nil"/>
              <w:bottom w:val="single" w:sz="4" w:space="0" w:color="auto"/>
              <w:right w:val="single" w:sz="4" w:space="0" w:color="auto"/>
            </w:tcBorders>
            <w:shd w:val="clear" w:color="auto" w:fill="auto"/>
            <w:noWrap/>
            <w:vAlign w:val="center"/>
            <w:hideMark/>
          </w:tcPr>
          <w:p w14:paraId="62AA884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33B9590" w14:textId="3828F40E"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5FE599DD"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64CAA5A"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62FE3DC"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C1FC9" w:rsidRPr="00C222A9" w14:paraId="5E83BEB6" w14:textId="77777777" w:rsidTr="00CC1FC9">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B8F2C4E"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Szerelő és egyéb szerszámok, 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14:paraId="5EA37FB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1680924"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F338C9C"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7A6110B" w14:textId="008E7298"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08E89AB5"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27FDFAB6" w14:textId="77777777" w:rsidTr="00CC1FC9">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38255A"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SZEMÉLYES KOMPETENCIÁK</w:t>
            </w:r>
          </w:p>
        </w:tc>
      </w:tr>
      <w:tr w:rsidR="00CC1FC9" w:rsidRPr="00C222A9" w14:paraId="60D0AD6E" w14:textId="77777777" w:rsidTr="00CC1FC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587EC43"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Pontosság</w:t>
            </w:r>
          </w:p>
        </w:tc>
        <w:tc>
          <w:tcPr>
            <w:tcW w:w="720" w:type="dxa"/>
            <w:tcBorders>
              <w:top w:val="nil"/>
              <w:left w:val="nil"/>
              <w:bottom w:val="single" w:sz="4" w:space="0" w:color="auto"/>
              <w:right w:val="single" w:sz="4" w:space="0" w:color="auto"/>
            </w:tcBorders>
            <w:shd w:val="clear" w:color="auto" w:fill="auto"/>
            <w:noWrap/>
            <w:vAlign w:val="center"/>
            <w:hideMark/>
          </w:tcPr>
          <w:p w14:paraId="5A7F9F81"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D16F78B" w14:textId="1627A0D2"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25238DFA"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00A7AAC" w14:textId="73CEDCE6"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0D1103EF"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C1FC9" w:rsidRPr="00C222A9" w14:paraId="102A2F6A" w14:textId="77777777" w:rsidTr="00CC1FC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09A4B59"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Térbeli tájékozódás</w:t>
            </w:r>
          </w:p>
        </w:tc>
        <w:tc>
          <w:tcPr>
            <w:tcW w:w="720" w:type="dxa"/>
            <w:tcBorders>
              <w:top w:val="nil"/>
              <w:left w:val="nil"/>
              <w:bottom w:val="single" w:sz="4" w:space="0" w:color="auto"/>
              <w:right w:val="single" w:sz="4" w:space="0" w:color="auto"/>
            </w:tcBorders>
            <w:shd w:val="clear" w:color="auto" w:fill="auto"/>
            <w:noWrap/>
            <w:vAlign w:val="center"/>
            <w:hideMark/>
          </w:tcPr>
          <w:p w14:paraId="7A496EDE"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E2F3D2C"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54AAB03"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C8F4677" w14:textId="61FD5FC9"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5F8F1BC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C1FC9" w:rsidRPr="00C222A9" w14:paraId="72A9FA2E" w14:textId="77777777" w:rsidTr="00CC1FC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D69A1DE"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Elhívatottság, elkötelezettség</w:t>
            </w:r>
          </w:p>
        </w:tc>
        <w:tc>
          <w:tcPr>
            <w:tcW w:w="720" w:type="dxa"/>
            <w:tcBorders>
              <w:top w:val="nil"/>
              <w:left w:val="nil"/>
              <w:bottom w:val="single" w:sz="4" w:space="0" w:color="auto"/>
              <w:right w:val="single" w:sz="4" w:space="0" w:color="auto"/>
            </w:tcBorders>
            <w:shd w:val="clear" w:color="auto" w:fill="auto"/>
            <w:noWrap/>
            <w:vAlign w:val="center"/>
            <w:hideMark/>
          </w:tcPr>
          <w:p w14:paraId="18738982"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36EFB1F" w14:textId="095142B4"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73A4A542"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E64BC62" w14:textId="50508D8A"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499BA230"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C1FC9" w:rsidRPr="00C222A9" w14:paraId="6D356430" w14:textId="77777777" w:rsidTr="00CC1FC9">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EFA261"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TÁRSAS KOMPETENCIÁK</w:t>
            </w:r>
          </w:p>
        </w:tc>
      </w:tr>
      <w:tr w:rsidR="00CC1FC9" w:rsidRPr="00C222A9" w14:paraId="3ADF62DC" w14:textId="77777777" w:rsidTr="00CC1FC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4517681"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Segítőkészség</w:t>
            </w:r>
          </w:p>
        </w:tc>
        <w:tc>
          <w:tcPr>
            <w:tcW w:w="720" w:type="dxa"/>
            <w:tcBorders>
              <w:top w:val="nil"/>
              <w:left w:val="nil"/>
              <w:bottom w:val="single" w:sz="4" w:space="0" w:color="auto"/>
              <w:right w:val="single" w:sz="4" w:space="0" w:color="auto"/>
            </w:tcBorders>
            <w:shd w:val="clear" w:color="auto" w:fill="auto"/>
            <w:noWrap/>
            <w:vAlign w:val="center"/>
            <w:hideMark/>
          </w:tcPr>
          <w:p w14:paraId="343C1073"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F4FE098" w14:textId="0D789F87"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366818BC"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289C554" w14:textId="3D52DA13"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0A6409FA"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C1FC9" w:rsidRPr="00C222A9" w14:paraId="4772A17B" w14:textId="77777777" w:rsidTr="00CC1FC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6E05DC0"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Motiválhatóság</w:t>
            </w:r>
          </w:p>
        </w:tc>
        <w:tc>
          <w:tcPr>
            <w:tcW w:w="720" w:type="dxa"/>
            <w:tcBorders>
              <w:top w:val="nil"/>
              <w:left w:val="nil"/>
              <w:bottom w:val="single" w:sz="4" w:space="0" w:color="auto"/>
              <w:right w:val="single" w:sz="4" w:space="0" w:color="auto"/>
            </w:tcBorders>
            <w:shd w:val="clear" w:color="auto" w:fill="auto"/>
            <w:noWrap/>
            <w:vAlign w:val="center"/>
            <w:hideMark/>
          </w:tcPr>
          <w:p w14:paraId="087961B3"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3A5C66D" w14:textId="678CB0FE"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79BA187D"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34A6BE4" w14:textId="2E84D6CE"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091A0D08"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C1FC9" w:rsidRPr="00C222A9" w14:paraId="2E3D684B" w14:textId="77777777" w:rsidTr="00CC1FC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3A9C0A8"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Visszacsatolási készség</w:t>
            </w:r>
          </w:p>
        </w:tc>
        <w:tc>
          <w:tcPr>
            <w:tcW w:w="720" w:type="dxa"/>
            <w:tcBorders>
              <w:top w:val="nil"/>
              <w:left w:val="nil"/>
              <w:bottom w:val="single" w:sz="4" w:space="0" w:color="auto"/>
              <w:right w:val="single" w:sz="4" w:space="0" w:color="auto"/>
            </w:tcBorders>
            <w:shd w:val="clear" w:color="auto" w:fill="auto"/>
            <w:noWrap/>
            <w:vAlign w:val="center"/>
            <w:hideMark/>
          </w:tcPr>
          <w:p w14:paraId="72509FC1"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A0DAE32" w14:textId="1B6EEDE5"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19E06A0A"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150CC1C" w14:textId="393176C0"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23B33D25"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C1FC9" w:rsidRPr="00C222A9" w14:paraId="4078B4D7" w14:textId="77777777" w:rsidTr="00CC1FC9">
        <w:trPr>
          <w:trHeight w:val="300"/>
          <w:jc w:val="center"/>
        </w:trPr>
        <w:tc>
          <w:tcPr>
            <w:tcW w:w="770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D6D366"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MÓDSZERKOMPETENCIÁK</w:t>
            </w:r>
          </w:p>
        </w:tc>
      </w:tr>
      <w:tr w:rsidR="00CC1FC9" w:rsidRPr="00C222A9" w14:paraId="01FE6C96" w14:textId="77777777" w:rsidTr="00CC1FC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1BE6C33"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Áttekintő képesség</w:t>
            </w:r>
          </w:p>
        </w:tc>
        <w:tc>
          <w:tcPr>
            <w:tcW w:w="720" w:type="dxa"/>
            <w:tcBorders>
              <w:top w:val="nil"/>
              <w:left w:val="nil"/>
              <w:bottom w:val="single" w:sz="4" w:space="0" w:color="auto"/>
              <w:right w:val="single" w:sz="4" w:space="0" w:color="auto"/>
            </w:tcBorders>
            <w:shd w:val="clear" w:color="auto" w:fill="auto"/>
            <w:noWrap/>
            <w:vAlign w:val="center"/>
            <w:hideMark/>
          </w:tcPr>
          <w:p w14:paraId="3149E766"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B3F0C18" w14:textId="09A93A12"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3CBFDEF8"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7D99973" w14:textId="39A57C64"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61E0A3F2"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C1FC9" w:rsidRPr="00C222A9" w14:paraId="79CFC410" w14:textId="77777777" w:rsidTr="00CC1FC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89858AA"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Problémamegoldás, hibaelhárítás</w:t>
            </w:r>
          </w:p>
        </w:tc>
        <w:tc>
          <w:tcPr>
            <w:tcW w:w="720" w:type="dxa"/>
            <w:tcBorders>
              <w:top w:val="nil"/>
              <w:left w:val="nil"/>
              <w:bottom w:val="single" w:sz="4" w:space="0" w:color="auto"/>
              <w:right w:val="single" w:sz="4" w:space="0" w:color="auto"/>
            </w:tcBorders>
            <w:shd w:val="clear" w:color="auto" w:fill="auto"/>
            <w:noWrap/>
            <w:vAlign w:val="center"/>
            <w:hideMark/>
          </w:tcPr>
          <w:p w14:paraId="278E1EA5"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23A62DB"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4EF26E6"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5B4405D" w14:textId="1CA1DD99"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2F15FE76" w14:textId="152029BC"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sidR="00877D86">
              <w:rPr>
                <w:rFonts w:eastAsia="Times New Roman" w:cs="Times New Roman"/>
                <w:color w:val="000000"/>
                <w:sz w:val="20"/>
                <w:szCs w:val="20"/>
                <w:lang w:eastAsia="hu-HU"/>
              </w:rPr>
              <w:t>x</w:t>
            </w:r>
          </w:p>
        </w:tc>
      </w:tr>
      <w:tr w:rsidR="00CC1FC9" w:rsidRPr="00C222A9" w14:paraId="342CB294" w14:textId="77777777" w:rsidTr="00CC1FC9">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2A199CB" w14:textId="77777777" w:rsidR="00CC1FC9" w:rsidRPr="00C222A9" w:rsidRDefault="00CC1FC9" w:rsidP="00CC1FC9">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Lényegfelismerés (lényeglátás)</w:t>
            </w:r>
          </w:p>
        </w:tc>
        <w:tc>
          <w:tcPr>
            <w:tcW w:w="720" w:type="dxa"/>
            <w:tcBorders>
              <w:top w:val="nil"/>
              <w:left w:val="nil"/>
              <w:bottom w:val="single" w:sz="4" w:space="0" w:color="auto"/>
              <w:right w:val="single" w:sz="4" w:space="0" w:color="auto"/>
            </w:tcBorders>
            <w:shd w:val="clear" w:color="auto" w:fill="auto"/>
            <w:noWrap/>
            <w:vAlign w:val="center"/>
            <w:hideMark/>
          </w:tcPr>
          <w:p w14:paraId="7C95BD82"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7943058" w14:textId="3C2569C7"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2B0F6D39"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9DDE19A" w14:textId="08BF052F" w:rsidR="00CC1FC9" w:rsidRPr="00C222A9" w:rsidRDefault="00CC1FC9" w:rsidP="00CC1FC9">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202485C6" w14:textId="77777777" w:rsidR="00CC1FC9" w:rsidRPr="00C222A9" w:rsidRDefault="00CC1FC9" w:rsidP="00CC1FC9">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bl>
    <w:p w14:paraId="1EC19EFE" w14:textId="77777777" w:rsidR="00CC1FC9" w:rsidRPr="00C222A9" w:rsidRDefault="00CC1FC9" w:rsidP="00C53E01">
      <w:pPr>
        <w:rPr>
          <w:rFonts w:cs="Times New Roman"/>
        </w:rPr>
      </w:pPr>
    </w:p>
    <w:p w14:paraId="324E66E9" w14:textId="77777777" w:rsidR="00C53E01" w:rsidRPr="00C222A9" w:rsidRDefault="00C53E01" w:rsidP="00C53E01">
      <w:pPr>
        <w:spacing w:after="0"/>
        <w:rPr>
          <w:rFonts w:cs="Times New Roman"/>
        </w:rPr>
      </w:pPr>
    </w:p>
    <w:p w14:paraId="04CEB710" w14:textId="252DF986" w:rsidR="00C53E01" w:rsidRPr="00C222A9" w:rsidRDefault="00AE7018" w:rsidP="00C53E01">
      <w:pPr>
        <w:pStyle w:val="Listaszerbekezds"/>
        <w:numPr>
          <w:ilvl w:val="0"/>
          <w:numId w:val="8"/>
        </w:numPr>
        <w:tabs>
          <w:tab w:val="right" w:pos="9072"/>
        </w:tabs>
        <w:spacing w:after="0"/>
        <w:rPr>
          <w:rFonts w:cs="Times New Roman"/>
          <w:b/>
        </w:rPr>
      </w:pPr>
      <w:r w:rsidRPr="00C222A9">
        <w:rPr>
          <w:rFonts w:cs="Times New Roman"/>
          <w:b/>
        </w:rPr>
        <w:t xml:space="preserve">Géprajz, gépelemek, </w:t>
      </w:r>
      <w:proofErr w:type="gramStart"/>
      <w:r w:rsidRPr="00C222A9">
        <w:rPr>
          <w:rFonts w:cs="Times New Roman"/>
          <w:b/>
        </w:rPr>
        <w:t>mechanika</w:t>
      </w:r>
      <w:r w:rsidR="00C65E71" w:rsidRPr="00C222A9">
        <w:rPr>
          <w:rFonts w:cs="Times New Roman"/>
          <w:b/>
        </w:rPr>
        <w:t xml:space="preserve"> </w:t>
      </w:r>
      <w:r w:rsidR="00C53E01" w:rsidRPr="00C222A9">
        <w:rPr>
          <w:rFonts w:cs="Times New Roman"/>
          <w:b/>
        </w:rPr>
        <w:t xml:space="preserve"> tantárgy</w:t>
      </w:r>
      <w:proofErr w:type="gramEnd"/>
      <w:r w:rsidR="00C53E01" w:rsidRPr="00C222A9">
        <w:rPr>
          <w:rFonts w:cs="Times New Roman"/>
          <w:b/>
        </w:rPr>
        <w:tab/>
      </w:r>
      <w:r w:rsidR="00B43EEE">
        <w:rPr>
          <w:rFonts w:cs="Times New Roman"/>
          <w:b/>
        </w:rPr>
        <w:t>1</w:t>
      </w:r>
      <w:r w:rsidR="00943582">
        <w:rPr>
          <w:rFonts w:cs="Times New Roman"/>
          <w:b/>
        </w:rPr>
        <w:t>78</w:t>
      </w:r>
      <w:r w:rsidR="00C53E01" w:rsidRPr="00C222A9">
        <w:rPr>
          <w:rFonts w:cs="Times New Roman"/>
          <w:b/>
        </w:rPr>
        <w:t xml:space="preserve"> óra/</w:t>
      </w:r>
      <w:r w:rsidR="00943582">
        <w:rPr>
          <w:rFonts w:cs="Times New Roman"/>
          <w:b/>
        </w:rPr>
        <w:t>178</w:t>
      </w:r>
      <w:r w:rsidR="00C53E01" w:rsidRPr="00C222A9">
        <w:rPr>
          <w:rFonts w:cs="Times New Roman"/>
          <w:b/>
        </w:rPr>
        <w:t xml:space="preserve"> óra*</w:t>
      </w:r>
    </w:p>
    <w:p w14:paraId="0951A00E" w14:textId="77777777" w:rsidR="00C53E01" w:rsidRPr="00C222A9" w:rsidRDefault="00C53E01" w:rsidP="00C53E01">
      <w:pPr>
        <w:spacing w:after="0"/>
        <w:jc w:val="right"/>
        <w:rPr>
          <w:rFonts w:cs="Times New Roman"/>
          <w:sz w:val="20"/>
        </w:rPr>
      </w:pPr>
      <w:r w:rsidRPr="00C222A9">
        <w:rPr>
          <w:rFonts w:cs="Times New Roman"/>
          <w:sz w:val="20"/>
        </w:rPr>
        <w:t>* 9-13. évfolyamon megszervezett képzés/13. és 14. évfolyamon megszervezett képzés</w:t>
      </w:r>
    </w:p>
    <w:p w14:paraId="1B75F841" w14:textId="77777777" w:rsidR="00C53E01" w:rsidRPr="00C222A9" w:rsidRDefault="00C53E01" w:rsidP="00C53E01">
      <w:pPr>
        <w:rPr>
          <w:rFonts w:cs="Times New Roman"/>
        </w:rPr>
      </w:pPr>
    </w:p>
    <w:p w14:paraId="17C18DD0"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A tantárgy tanításának célja</w:t>
      </w:r>
    </w:p>
    <w:p w14:paraId="776A20E0" w14:textId="77777777" w:rsidR="00AE7018" w:rsidRPr="00C222A9" w:rsidRDefault="00AE7018" w:rsidP="00AE7018">
      <w:pPr>
        <w:spacing w:after="0"/>
        <w:ind w:left="426"/>
        <w:rPr>
          <w:rFonts w:cs="Times New Roman"/>
        </w:rPr>
      </w:pPr>
      <w:r w:rsidRPr="00C222A9">
        <w:rPr>
          <w:rFonts w:cs="Times New Roman"/>
        </w:rPr>
        <w:t>A Géprajz, gépelemek, mechanika tantárgy oktatásának célja, hogy a tanulók gépészeti-műszaki alapismerete elősegítse a gépészeti gondolkodásmód kialakulását, hozzájáruljon a műszaki feladatok megoldásához, a mezőgazdaságban alkalmazott berendezések, eszközök működésének megértéséhez.</w:t>
      </w:r>
    </w:p>
    <w:p w14:paraId="3D7C3A0B" w14:textId="77777777" w:rsidR="00AE7018" w:rsidRPr="00C222A9" w:rsidRDefault="00AE7018" w:rsidP="00AE7018">
      <w:pPr>
        <w:spacing w:after="0"/>
        <w:ind w:left="426"/>
        <w:rPr>
          <w:rFonts w:cs="Times New Roman"/>
        </w:rPr>
      </w:pPr>
      <w:r w:rsidRPr="00C222A9">
        <w:rPr>
          <w:rFonts w:cs="Times New Roman"/>
        </w:rPr>
        <w:t xml:space="preserve">A tantárgyban megtanult géprajzi ábrázolások, a gépelemek működésének, szerkezeti felépítésének, a mechanikai törvényszerűségek szabályainak elsajátítása a gépészeti szakemberek tevékenységének alapját képezik. </w:t>
      </w:r>
    </w:p>
    <w:p w14:paraId="61CB9DD2" w14:textId="77777777" w:rsidR="00C53E01" w:rsidRPr="00C222A9" w:rsidRDefault="00AE7018" w:rsidP="00AE7018">
      <w:pPr>
        <w:spacing w:after="0"/>
        <w:ind w:left="426"/>
        <w:rPr>
          <w:rFonts w:cs="Times New Roman"/>
        </w:rPr>
      </w:pPr>
      <w:r w:rsidRPr="00C222A9">
        <w:rPr>
          <w:rFonts w:cs="Times New Roman"/>
        </w:rPr>
        <w:t>A tantárgy feladata a tanulók kombinatív, logikus gondolkodó-képességének fejlesztése, egyúttal az esztétikai igényességre nevelés is.</w:t>
      </w:r>
    </w:p>
    <w:p w14:paraId="5B727BB8" w14:textId="77777777" w:rsidR="00C53E01" w:rsidRPr="00C222A9" w:rsidRDefault="00C53E01" w:rsidP="00C53E01">
      <w:pPr>
        <w:spacing w:after="0"/>
        <w:ind w:left="426"/>
        <w:rPr>
          <w:rFonts w:cs="Times New Roman"/>
        </w:rPr>
      </w:pPr>
    </w:p>
    <w:p w14:paraId="52013A67"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Kapcsolódó közismereti, szakmai tartalmak</w:t>
      </w:r>
    </w:p>
    <w:p w14:paraId="142A653A" w14:textId="77777777" w:rsidR="00C53E01" w:rsidRPr="00C222A9" w:rsidRDefault="00AE7018" w:rsidP="00C53E01">
      <w:pPr>
        <w:spacing w:after="0"/>
        <w:ind w:left="426"/>
        <w:rPr>
          <w:rFonts w:cs="Times New Roman"/>
        </w:rPr>
      </w:pPr>
      <w:r w:rsidRPr="00C222A9">
        <w:rPr>
          <w:rFonts w:cs="Times New Roman"/>
        </w:rPr>
        <w:t>Rajz (vetületi ábrázolás), Kémia (anyagok szerkezete), Fizika (mechanika, statika)</w:t>
      </w:r>
    </w:p>
    <w:p w14:paraId="397A1373" w14:textId="77777777" w:rsidR="00C53E01" w:rsidRPr="00C222A9" w:rsidRDefault="00C53E01" w:rsidP="00C53E01">
      <w:pPr>
        <w:spacing w:after="0"/>
        <w:ind w:left="426"/>
        <w:rPr>
          <w:rFonts w:cs="Times New Roman"/>
        </w:rPr>
      </w:pPr>
    </w:p>
    <w:p w14:paraId="1B48F128" w14:textId="77777777" w:rsidR="00C53E01" w:rsidRPr="00C222A9" w:rsidRDefault="00C53E01" w:rsidP="00C53E01">
      <w:pPr>
        <w:pStyle w:val="Listaszerbekezds"/>
        <w:numPr>
          <w:ilvl w:val="1"/>
          <w:numId w:val="8"/>
        </w:numPr>
        <w:spacing w:after="0"/>
        <w:rPr>
          <w:rFonts w:cs="Times New Roman"/>
          <w:b/>
        </w:rPr>
      </w:pPr>
      <w:r w:rsidRPr="00C222A9">
        <w:rPr>
          <w:rFonts w:cs="Times New Roman"/>
          <w:b/>
        </w:rPr>
        <w:t>Témakörök</w:t>
      </w:r>
    </w:p>
    <w:p w14:paraId="58583EDB" w14:textId="77777777" w:rsidR="00C53E01" w:rsidRPr="00C222A9" w:rsidRDefault="00AE7018"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i/>
        </w:rPr>
        <w:t>Műszaki dokumentációk</w:t>
      </w:r>
      <w:r w:rsidR="00C53E01" w:rsidRPr="00C222A9">
        <w:rPr>
          <w:rFonts w:cs="Times New Roman"/>
          <w:b/>
          <w:i/>
        </w:rPr>
        <w:tab/>
      </w:r>
      <w:r w:rsidR="00C65E71" w:rsidRPr="00C222A9">
        <w:rPr>
          <w:rFonts w:cs="Times New Roman"/>
          <w:b/>
          <w:i/>
        </w:rPr>
        <w:t>24</w:t>
      </w:r>
      <w:r w:rsidR="00C53E01" w:rsidRPr="00C222A9">
        <w:rPr>
          <w:rFonts w:cs="Times New Roman"/>
          <w:b/>
          <w:i/>
        </w:rPr>
        <w:t xml:space="preserve"> óra/</w:t>
      </w:r>
      <w:r w:rsidR="00C65E71" w:rsidRPr="00C222A9">
        <w:rPr>
          <w:rFonts w:cs="Times New Roman"/>
          <w:b/>
          <w:i/>
        </w:rPr>
        <w:t>24</w:t>
      </w:r>
      <w:r w:rsidR="00C53E01" w:rsidRPr="00C222A9">
        <w:rPr>
          <w:rFonts w:cs="Times New Roman"/>
          <w:b/>
          <w:i/>
        </w:rPr>
        <w:t xml:space="preserve"> óra</w:t>
      </w:r>
    </w:p>
    <w:p w14:paraId="4C7041A8" w14:textId="77777777" w:rsidR="00AE7018" w:rsidRPr="00C222A9" w:rsidRDefault="00AE7018" w:rsidP="00AE7018">
      <w:pPr>
        <w:spacing w:after="0"/>
        <w:ind w:left="851"/>
        <w:rPr>
          <w:rFonts w:cs="Times New Roman"/>
        </w:rPr>
      </w:pPr>
      <w:r w:rsidRPr="00C222A9">
        <w:rPr>
          <w:rFonts w:cs="Times New Roman"/>
        </w:rPr>
        <w:t>Műszaki dokumentációk, mint információhordozó elemek fogalma.</w:t>
      </w:r>
    </w:p>
    <w:p w14:paraId="0993ABAB" w14:textId="77777777" w:rsidR="00AE7018" w:rsidRPr="00C222A9" w:rsidRDefault="00AE7018" w:rsidP="00AE7018">
      <w:pPr>
        <w:spacing w:after="0"/>
        <w:ind w:left="851"/>
        <w:rPr>
          <w:rFonts w:cs="Times New Roman"/>
        </w:rPr>
      </w:pPr>
      <w:r w:rsidRPr="00C222A9">
        <w:rPr>
          <w:rFonts w:cs="Times New Roman"/>
        </w:rPr>
        <w:t>Rajzlapméretek, méretarányok, feliratmezők, vonalak, szabványbetűk.</w:t>
      </w:r>
    </w:p>
    <w:p w14:paraId="012D663D" w14:textId="77777777" w:rsidR="00AE7018" w:rsidRPr="00C222A9" w:rsidRDefault="00AE7018" w:rsidP="00AE7018">
      <w:pPr>
        <w:spacing w:after="0"/>
        <w:ind w:left="851"/>
        <w:rPr>
          <w:rFonts w:cs="Times New Roman"/>
        </w:rPr>
      </w:pPr>
      <w:r w:rsidRPr="00C222A9">
        <w:rPr>
          <w:rFonts w:cs="Times New Roman"/>
        </w:rPr>
        <w:t>Szabvány fogalma, rajztechnikai szabványok, előírások, méretarány, rajzlapok mérete.</w:t>
      </w:r>
    </w:p>
    <w:p w14:paraId="45B7DE98" w14:textId="77777777" w:rsidR="00AE7018" w:rsidRPr="00C222A9" w:rsidRDefault="00AE7018" w:rsidP="00AE7018">
      <w:pPr>
        <w:spacing w:after="0"/>
        <w:ind w:left="851"/>
        <w:rPr>
          <w:rFonts w:cs="Times New Roman"/>
        </w:rPr>
      </w:pPr>
      <w:r w:rsidRPr="00C222A9">
        <w:rPr>
          <w:rFonts w:cs="Times New Roman"/>
        </w:rPr>
        <w:t>Rajzkészítés alapszabályai, felszerelések, szabadkézi és szerkesztett rajzok.</w:t>
      </w:r>
    </w:p>
    <w:p w14:paraId="39E33C0C" w14:textId="77777777" w:rsidR="00AE7018" w:rsidRPr="00C222A9" w:rsidRDefault="00AE7018" w:rsidP="00AE7018">
      <w:pPr>
        <w:spacing w:after="0"/>
        <w:ind w:left="851"/>
        <w:rPr>
          <w:rFonts w:cs="Times New Roman"/>
        </w:rPr>
      </w:pPr>
      <w:r w:rsidRPr="00C222A9">
        <w:rPr>
          <w:rFonts w:cs="Times New Roman"/>
        </w:rPr>
        <w:t>Síkmértani szerkesztések, a műszaki életben gyakori geometriai szerkesztések.</w:t>
      </w:r>
    </w:p>
    <w:p w14:paraId="5D835A98" w14:textId="77777777" w:rsidR="00AE7018" w:rsidRPr="00C222A9" w:rsidRDefault="00AE7018" w:rsidP="00AE7018">
      <w:pPr>
        <w:spacing w:after="0"/>
        <w:ind w:left="851"/>
        <w:rPr>
          <w:rFonts w:cs="Times New Roman"/>
        </w:rPr>
      </w:pPr>
      <w:r w:rsidRPr="00C222A9">
        <w:rPr>
          <w:rFonts w:cs="Times New Roman"/>
        </w:rPr>
        <w:t>Ábrázolás képsík rendszerben.</w:t>
      </w:r>
    </w:p>
    <w:p w14:paraId="133768F1" w14:textId="77777777" w:rsidR="00AE7018" w:rsidRPr="00C222A9" w:rsidRDefault="00AE7018" w:rsidP="00AE7018">
      <w:pPr>
        <w:spacing w:after="0"/>
        <w:ind w:left="851"/>
        <w:rPr>
          <w:rFonts w:cs="Times New Roman"/>
        </w:rPr>
      </w:pPr>
      <w:r w:rsidRPr="00C222A9">
        <w:rPr>
          <w:rFonts w:cs="Times New Roman"/>
        </w:rPr>
        <w:t>Egyenesek, sík-, térbeli-idomok ábrázolása két képsíkos rendszerben.</w:t>
      </w:r>
    </w:p>
    <w:p w14:paraId="4FC1925B" w14:textId="77777777" w:rsidR="00AE7018" w:rsidRPr="00C222A9" w:rsidRDefault="00AE7018" w:rsidP="00AE7018">
      <w:pPr>
        <w:spacing w:after="0"/>
        <w:ind w:left="851"/>
        <w:rPr>
          <w:rFonts w:cs="Times New Roman"/>
        </w:rPr>
      </w:pPr>
      <w:r w:rsidRPr="00C222A9">
        <w:rPr>
          <w:rFonts w:cs="Times New Roman"/>
        </w:rPr>
        <w:t>Vetületi szabály és alkalmazása, párhuzamos és centrális vetítés.</w:t>
      </w:r>
    </w:p>
    <w:p w14:paraId="50189EB9" w14:textId="77777777" w:rsidR="00AE7018" w:rsidRPr="00C222A9" w:rsidRDefault="00AE7018" w:rsidP="00AE7018">
      <w:pPr>
        <w:spacing w:after="0"/>
        <w:ind w:left="851"/>
        <w:rPr>
          <w:rFonts w:cs="Times New Roman"/>
        </w:rPr>
      </w:pPr>
      <w:r w:rsidRPr="00C222A9">
        <w:rPr>
          <w:rFonts w:cs="Times New Roman"/>
        </w:rPr>
        <w:t>Axonometrikus ábrázolás: egyméretű, kétméretű, frontális.</w:t>
      </w:r>
    </w:p>
    <w:p w14:paraId="5B8E0E19" w14:textId="77777777" w:rsidR="00AE7018" w:rsidRPr="00C222A9" w:rsidRDefault="00AE7018" w:rsidP="00AE7018">
      <w:pPr>
        <w:spacing w:after="0"/>
        <w:ind w:left="851"/>
        <w:rPr>
          <w:rFonts w:cs="Times New Roman"/>
        </w:rPr>
      </w:pPr>
      <w:r w:rsidRPr="00C222A9">
        <w:rPr>
          <w:rFonts w:cs="Times New Roman"/>
        </w:rPr>
        <w:t>Síkmetszések fogalma, sík- és görbe felületű testek síkmetszése.</w:t>
      </w:r>
    </w:p>
    <w:p w14:paraId="73BFCEB0" w14:textId="77777777" w:rsidR="00AE7018" w:rsidRPr="00C222A9" w:rsidRDefault="00AE7018" w:rsidP="00AE7018">
      <w:pPr>
        <w:spacing w:after="0"/>
        <w:ind w:left="851"/>
        <w:rPr>
          <w:rFonts w:cs="Times New Roman"/>
        </w:rPr>
      </w:pPr>
      <w:r w:rsidRPr="00C222A9">
        <w:rPr>
          <w:rFonts w:cs="Times New Roman"/>
        </w:rPr>
        <w:t>Áthatások szerepe, az áthatás fogalma.</w:t>
      </w:r>
    </w:p>
    <w:p w14:paraId="20692E93" w14:textId="77777777" w:rsidR="00AE7018" w:rsidRPr="00C222A9" w:rsidRDefault="00AE7018" w:rsidP="00AE7018">
      <w:pPr>
        <w:spacing w:after="0"/>
        <w:ind w:left="851"/>
        <w:rPr>
          <w:rFonts w:cs="Times New Roman"/>
        </w:rPr>
      </w:pPr>
      <w:r w:rsidRPr="00C222A9">
        <w:rPr>
          <w:rFonts w:cs="Times New Roman"/>
        </w:rPr>
        <w:t>Sík és görbe testek áthatása.</w:t>
      </w:r>
    </w:p>
    <w:p w14:paraId="7E2C81F5" w14:textId="77777777" w:rsidR="00AE7018" w:rsidRPr="00C222A9" w:rsidRDefault="00AE7018" w:rsidP="00AE7018">
      <w:pPr>
        <w:spacing w:after="0"/>
        <w:ind w:left="851"/>
        <w:rPr>
          <w:rFonts w:cs="Times New Roman"/>
        </w:rPr>
      </w:pPr>
      <w:r w:rsidRPr="00C222A9">
        <w:rPr>
          <w:rFonts w:cs="Times New Roman"/>
        </w:rPr>
        <w:t>Géprajz típusai, fajtái, jellemzői.</w:t>
      </w:r>
    </w:p>
    <w:p w14:paraId="0C829BED" w14:textId="77777777" w:rsidR="00AE7018" w:rsidRPr="00C222A9" w:rsidRDefault="00AE7018" w:rsidP="00AE7018">
      <w:pPr>
        <w:spacing w:after="0"/>
        <w:ind w:left="851"/>
        <w:rPr>
          <w:rFonts w:cs="Times New Roman"/>
        </w:rPr>
      </w:pPr>
      <w:r w:rsidRPr="00C222A9">
        <w:rPr>
          <w:rFonts w:cs="Times New Roman"/>
        </w:rPr>
        <w:t>Szabványos rajzok: alkatrészrajz, gyártási rajz, vázlatrajz, részlet-rajz, összeállítási rajz, elrendezési, telepítési rajz.</w:t>
      </w:r>
    </w:p>
    <w:p w14:paraId="09A499C2" w14:textId="77777777" w:rsidR="00AE7018" w:rsidRPr="00C222A9" w:rsidRDefault="00AE7018" w:rsidP="00AE7018">
      <w:pPr>
        <w:spacing w:after="0"/>
        <w:ind w:left="851"/>
        <w:rPr>
          <w:rFonts w:cs="Times New Roman"/>
        </w:rPr>
      </w:pPr>
      <w:r w:rsidRPr="00C222A9">
        <w:rPr>
          <w:rFonts w:cs="Times New Roman"/>
        </w:rPr>
        <w:t>Ábrázolás metszetekkel, a metszetek fajtái, metszetábrázolás szerepe, jelentősége.</w:t>
      </w:r>
    </w:p>
    <w:p w14:paraId="0AAB65F8" w14:textId="77777777" w:rsidR="00AE7018" w:rsidRPr="00C222A9" w:rsidRDefault="00AE7018" w:rsidP="00AE7018">
      <w:pPr>
        <w:spacing w:after="0"/>
        <w:ind w:left="851"/>
        <w:rPr>
          <w:rFonts w:cs="Times New Roman"/>
        </w:rPr>
      </w:pPr>
      <w:r w:rsidRPr="00C222A9">
        <w:rPr>
          <w:rFonts w:cs="Times New Roman"/>
        </w:rPr>
        <w:t>Metszetek származtatása.</w:t>
      </w:r>
    </w:p>
    <w:p w14:paraId="6C73A14D" w14:textId="77777777" w:rsidR="00AE7018" w:rsidRPr="00C222A9" w:rsidRDefault="00AE7018" w:rsidP="00AE7018">
      <w:pPr>
        <w:spacing w:after="0"/>
        <w:ind w:left="851"/>
        <w:rPr>
          <w:rFonts w:cs="Times New Roman"/>
        </w:rPr>
      </w:pPr>
      <w:r w:rsidRPr="00C222A9">
        <w:rPr>
          <w:rFonts w:cs="Times New Roman"/>
        </w:rPr>
        <w:t>Egyszerű metszet jellemzői, alkalmazása, teljes metszet.</w:t>
      </w:r>
    </w:p>
    <w:p w14:paraId="2AFFE862" w14:textId="77777777" w:rsidR="00AE7018" w:rsidRPr="00C222A9" w:rsidRDefault="00AE7018" w:rsidP="00AE7018">
      <w:pPr>
        <w:spacing w:after="0"/>
        <w:ind w:left="851"/>
        <w:rPr>
          <w:rFonts w:cs="Times New Roman"/>
        </w:rPr>
      </w:pPr>
      <w:proofErr w:type="spellStart"/>
      <w:r w:rsidRPr="00C222A9">
        <w:rPr>
          <w:rFonts w:cs="Times New Roman"/>
        </w:rPr>
        <w:t>Félnézet-félmetszet</w:t>
      </w:r>
      <w:proofErr w:type="spellEnd"/>
      <w:r w:rsidRPr="00C222A9">
        <w:rPr>
          <w:rFonts w:cs="Times New Roman"/>
        </w:rPr>
        <w:t>, kitörések használata.</w:t>
      </w:r>
    </w:p>
    <w:p w14:paraId="3682B02C" w14:textId="77777777" w:rsidR="00AE7018" w:rsidRPr="00C222A9" w:rsidRDefault="00AE7018" w:rsidP="00AE7018">
      <w:pPr>
        <w:spacing w:after="0"/>
        <w:ind w:left="851"/>
        <w:rPr>
          <w:rFonts w:cs="Times New Roman"/>
        </w:rPr>
      </w:pPr>
      <w:r w:rsidRPr="00C222A9">
        <w:rPr>
          <w:rFonts w:cs="Times New Roman"/>
        </w:rPr>
        <w:t>Összetett metszetek jellemzői, fajtái: lépcsős, befordított, kiterített metszet.</w:t>
      </w:r>
    </w:p>
    <w:p w14:paraId="4EAD6725" w14:textId="77777777" w:rsidR="00AE7018" w:rsidRPr="00C222A9" w:rsidRDefault="00AE7018" w:rsidP="00AE7018">
      <w:pPr>
        <w:spacing w:after="0"/>
        <w:ind w:left="851"/>
        <w:rPr>
          <w:rFonts w:cs="Times New Roman"/>
        </w:rPr>
      </w:pPr>
      <w:r w:rsidRPr="00C222A9">
        <w:rPr>
          <w:rFonts w:cs="Times New Roman"/>
        </w:rPr>
        <w:t>Szelvény fogalma, alkalmazásának célja, elhelyezése.</w:t>
      </w:r>
    </w:p>
    <w:p w14:paraId="6D5AC424" w14:textId="77777777" w:rsidR="00AE7018" w:rsidRPr="00C222A9" w:rsidRDefault="00AE7018" w:rsidP="00AE7018">
      <w:pPr>
        <w:spacing w:after="0"/>
        <w:ind w:left="851"/>
        <w:rPr>
          <w:rFonts w:cs="Times New Roman"/>
        </w:rPr>
      </w:pPr>
      <w:r w:rsidRPr="00C222A9">
        <w:rPr>
          <w:rFonts w:cs="Times New Roman"/>
        </w:rPr>
        <w:t>Méretmegadás, mérethálózat szabályai, elemei, betű és rajzjelei.</w:t>
      </w:r>
    </w:p>
    <w:p w14:paraId="4E2380C7" w14:textId="77777777" w:rsidR="00AE7018" w:rsidRPr="00C222A9" w:rsidRDefault="00AE7018" w:rsidP="00AE7018">
      <w:pPr>
        <w:spacing w:after="0"/>
        <w:ind w:left="851"/>
        <w:rPr>
          <w:rFonts w:cs="Times New Roman"/>
        </w:rPr>
      </w:pPr>
      <w:r w:rsidRPr="00C222A9">
        <w:rPr>
          <w:rFonts w:cs="Times New Roman"/>
        </w:rPr>
        <w:t>Bázisfelület, az alapvonal fogalma.</w:t>
      </w:r>
    </w:p>
    <w:p w14:paraId="43103B1E" w14:textId="77777777" w:rsidR="00AE7018" w:rsidRPr="00C222A9" w:rsidRDefault="00AE7018" w:rsidP="00AE7018">
      <w:pPr>
        <w:spacing w:after="0"/>
        <w:ind w:left="851"/>
        <w:rPr>
          <w:rFonts w:cs="Times New Roman"/>
        </w:rPr>
      </w:pPr>
      <w:r w:rsidRPr="00C222A9">
        <w:rPr>
          <w:rFonts w:cs="Times New Roman"/>
        </w:rPr>
        <w:t>Különleges méretmegadások, egyszerűsítések: ív, szög, sugár, él letörés, furat, kúposság, lejtés, szabványos alkatrészek.</w:t>
      </w:r>
    </w:p>
    <w:p w14:paraId="60B8CC28" w14:textId="77777777" w:rsidR="00AE7018" w:rsidRPr="00C222A9" w:rsidRDefault="00AE7018" w:rsidP="00AE7018">
      <w:pPr>
        <w:spacing w:after="0"/>
        <w:ind w:left="851"/>
        <w:rPr>
          <w:rFonts w:cs="Times New Roman"/>
        </w:rPr>
      </w:pPr>
      <w:r w:rsidRPr="00C222A9">
        <w:rPr>
          <w:rFonts w:cs="Times New Roman"/>
        </w:rPr>
        <w:t>Ábrázolási egyszerűsítések, célja, fajtái, jelölése.</w:t>
      </w:r>
    </w:p>
    <w:p w14:paraId="2C7D07B4" w14:textId="77777777" w:rsidR="00AE7018" w:rsidRPr="00C222A9" w:rsidRDefault="00AE7018" w:rsidP="00AE7018">
      <w:pPr>
        <w:spacing w:after="0"/>
        <w:ind w:left="851"/>
        <w:rPr>
          <w:rFonts w:cs="Times New Roman"/>
        </w:rPr>
      </w:pPr>
      <w:r w:rsidRPr="00C222A9">
        <w:rPr>
          <w:rFonts w:cs="Times New Roman"/>
        </w:rPr>
        <w:t>Köríven elhelyezkedő furatok, ismétlődő egységek, szimmetrikus tárgy ábrázolása.</w:t>
      </w:r>
    </w:p>
    <w:p w14:paraId="539D50D1" w14:textId="77777777" w:rsidR="00AE7018" w:rsidRPr="00C222A9" w:rsidRDefault="00AE7018" w:rsidP="00AE7018">
      <w:pPr>
        <w:spacing w:after="0"/>
        <w:ind w:left="851"/>
        <w:rPr>
          <w:rFonts w:cs="Times New Roman"/>
        </w:rPr>
      </w:pPr>
      <w:r w:rsidRPr="00C222A9">
        <w:rPr>
          <w:rFonts w:cs="Times New Roman"/>
        </w:rPr>
        <w:t>Egyszerű gépelemek méretezett ábrázolása.</w:t>
      </w:r>
    </w:p>
    <w:p w14:paraId="55324641" w14:textId="77777777" w:rsidR="00AE7018" w:rsidRPr="00C222A9" w:rsidRDefault="00AE7018" w:rsidP="00AE7018">
      <w:pPr>
        <w:spacing w:after="0"/>
        <w:ind w:left="851"/>
        <w:rPr>
          <w:rFonts w:cs="Times New Roman"/>
        </w:rPr>
      </w:pPr>
      <w:r w:rsidRPr="00C222A9">
        <w:rPr>
          <w:rFonts w:cs="Times New Roman"/>
        </w:rPr>
        <w:t>Csatlakozó és mozgó alkatrészek jelölése.</w:t>
      </w:r>
    </w:p>
    <w:p w14:paraId="04BE0DC6" w14:textId="77777777" w:rsidR="00AE7018" w:rsidRPr="00C222A9" w:rsidRDefault="00AE7018" w:rsidP="00AE7018">
      <w:pPr>
        <w:spacing w:after="0"/>
        <w:ind w:left="851"/>
        <w:rPr>
          <w:rFonts w:cs="Times New Roman"/>
        </w:rPr>
      </w:pPr>
      <w:r w:rsidRPr="00C222A9">
        <w:rPr>
          <w:rFonts w:cs="Times New Roman"/>
        </w:rPr>
        <w:t>Tűrési, illesztési rendszer alapelvei, fogalmai, elméleti és gyártott méretek hibahatára.</w:t>
      </w:r>
    </w:p>
    <w:p w14:paraId="0A231676" w14:textId="77777777" w:rsidR="00AE7018" w:rsidRPr="00C222A9" w:rsidRDefault="00AE7018" w:rsidP="00AE7018">
      <w:pPr>
        <w:spacing w:after="0"/>
        <w:ind w:left="851"/>
        <w:rPr>
          <w:rFonts w:cs="Times New Roman"/>
        </w:rPr>
      </w:pPr>
      <w:r w:rsidRPr="00C222A9">
        <w:rPr>
          <w:rFonts w:cs="Times New Roman"/>
        </w:rPr>
        <w:lastRenderedPageBreak/>
        <w:t>Szabványos tűrésértékek, osztályok, határméretek.</w:t>
      </w:r>
    </w:p>
    <w:p w14:paraId="7F2162D0" w14:textId="77777777" w:rsidR="00AE7018" w:rsidRPr="00C222A9" w:rsidRDefault="00AE7018" w:rsidP="00AE7018">
      <w:pPr>
        <w:spacing w:after="0"/>
        <w:ind w:left="851"/>
        <w:rPr>
          <w:rFonts w:cs="Times New Roman"/>
        </w:rPr>
      </w:pPr>
      <w:r w:rsidRPr="00C222A9">
        <w:rPr>
          <w:rFonts w:cs="Times New Roman"/>
        </w:rPr>
        <w:t>Illesztés, tűrés jelölése műszaki rajzon, tűréstáblázatok használata.</w:t>
      </w:r>
    </w:p>
    <w:p w14:paraId="3ED8BD60" w14:textId="77777777" w:rsidR="00AE7018" w:rsidRPr="00C222A9" w:rsidRDefault="00AE7018" w:rsidP="00AE7018">
      <w:pPr>
        <w:spacing w:after="0"/>
        <w:ind w:left="851"/>
        <w:rPr>
          <w:rFonts w:cs="Times New Roman"/>
        </w:rPr>
      </w:pPr>
      <w:r w:rsidRPr="00C222A9">
        <w:rPr>
          <w:rFonts w:cs="Times New Roman"/>
        </w:rPr>
        <w:t>Felületminőség mérőszáma, felületi érdesség jellemzői, megadásának szabályai.</w:t>
      </w:r>
    </w:p>
    <w:p w14:paraId="1BE5D070" w14:textId="77777777" w:rsidR="00AE7018" w:rsidRPr="00C222A9" w:rsidRDefault="00AE7018" w:rsidP="00AE7018">
      <w:pPr>
        <w:spacing w:after="0"/>
        <w:ind w:left="851"/>
        <w:rPr>
          <w:rFonts w:cs="Times New Roman"/>
        </w:rPr>
      </w:pPr>
      <w:r w:rsidRPr="00C222A9">
        <w:rPr>
          <w:rFonts w:cs="Times New Roman"/>
        </w:rPr>
        <w:t>Rekonstrukció szerepe a műszaki életben, rajzkészítés, rajzolvasás.</w:t>
      </w:r>
    </w:p>
    <w:p w14:paraId="5A7A13E1" w14:textId="77777777" w:rsidR="00AE7018" w:rsidRPr="00C222A9" w:rsidRDefault="00AE7018" w:rsidP="00AE7018">
      <w:pPr>
        <w:spacing w:after="0"/>
        <w:ind w:left="851"/>
        <w:rPr>
          <w:rFonts w:cs="Times New Roman"/>
        </w:rPr>
      </w:pPr>
      <w:r w:rsidRPr="00C222A9">
        <w:rPr>
          <w:rFonts w:cs="Times New Roman"/>
        </w:rPr>
        <w:t>Egyszerűbb alkatrészek, szerkezeti egységek rajzai, folyamatábrák jellemzői, műszaki leírás, gépkönyv használata.</w:t>
      </w:r>
    </w:p>
    <w:p w14:paraId="18598B9D" w14:textId="77777777" w:rsidR="00AE7018" w:rsidRPr="00C222A9" w:rsidRDefault="00AE7018" w:rsidP="00AE7018">
      <w:pPr>
        <w:spacing w:after="0"/>
        <w:ind w:left="851"/>
        <w:rPr>
          <w:rFonts w:cs="Times New Roman"/>
        </w:rPr>
      </w:pPr>
      <w:r w:rsidRPr="00C222A9">
        <w:rPr>
          <w:rFonts w:cs="Times New Roman"/>
        </w:rPr>
        <w:t>Rajzkészítés, rajolvasás szabályai.</w:t>
      </w:r>
    </w:p>
    <w:p w14:paraId="3E4DB697" w14:textId="77777777" w:rsidR="00C53E01" w:rsidRPr="00C222A9" w:rsidRDefault="00AE7018" w:rsidP="00AE7018">
      <w:pPr>
        <w:spacing w:after="0"/>
        <w:ind w:left="851"/>
        <w:rPr>
          <w:rFonts w:cs="Times New Roman"/>
        </w:rPr>
      </w:pPr>
      <w:r w:rsidRPr="00C222A9">
        <w:rPr>
          <w:rFonts w:cs="Times New Roman"/>
        </w:rPr>
        <w:t xml:space="preserve">Diagramok, </w:t>
      </w:r>
      <w:proofErr w:type="spellStart"/>
      <w:r w:rsidRPr="00C222A9">
        <w:rPr>
          <w:rFonts w:cs="Times New Roman"/>
        </w:rPr>
        <w:t>nomogramok</w:t>
      </w:r>
      <w:proofErr w:type="spellEnd"/>
      <w:r w:rsidRPr="00C222A9">
        <w:rPr>
          <w:rFonts w:cs="Times New Roman"/>
        </w:rPr>
        <w:t xml:space="preserve"> rajzolása, olvasása, értékelése.</w:t>
      </w:r>
    </w:p>
    <w:p w14:paraId="46628D4E" w14:textId="77777777" w:rsidR="00C53E01" w:rsidRPr="00C222A9" w:rsidRDefault="00C53E01" w:rsidP="00C53E01">
      <w:pPr>
        <w:tabs>
          <w:tab w:val="left" w:pos="1418"/>
          <w:tab w:val="right" w:pos="9072"/>
        </w:tabs>
        <w:spacing w:after="0"/>
        <w:ind w:left="851"/>
        <w:rPr>
          <w:rFonts w:cs="Times New Roman"/>
        </w:rPr>
      </w:pPr>
    </w:p>
    <w:p w14:paraId="4DD3C9FE" w14:textId="77777777" w:rsidR="00C53E01" w:rsidRPr="00C222A9" w:rsidRDefault="00AE7018"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i/>
        </w:rPr>
        <w:t>Műszaki alapmérések</w:t>
      </w:r>
      <w:r w:rsidR="00C53E01" w:rsidRPr="00C222A9">
        <w:rPr>
          <w:rFonts w:cs="Times New Roman"/>
          <w:b/>
          <w:i/>
        </w:rPr>
        <w:tab/>
      </w:r>
      <w:r w:rsidR="00827752" w:rsidRPr="00C222A9">
        <w:rPr>
          <w:rFonts w:cs="Times New Roman"/>
          <w:b/>
          <w:i/>
        </w:rPr>
        <w:t>12</w:t>
      </w:r>
      <w:r w:rsidR="00C53E01" w:rsidRPr="00C222A9">
        <w:rPr>
          <w:rFonts w:cs="Times New Roman"/>
          <w:b/>
          <w:i/>
        </w:rPr>
        <w:t xml:space="preserve"> óra/</w:t>
      </w:r>
      <w:r w:rsidR="00827752" w:rsidRPr="00C222A9">
        <w:rPr>
          <w:rFonts w:cs="Times New Roman"/>
          <w:b/>
          <w:i/>
        </w:rPr>
        <w:t>12</w:t>
      </w:r>
      <w:r w:rsidR="00C53E01" w:rsidRPr="00C222A9">
        <w:rPr>
          <w:rFonts w:cs="Times New Roman"/>
          <w:b/>
          <w:i/>
        </w:rPr>
        <w:t xml:space="preserve"> óra</w:t>
      </w:r>
    </w:p>
    <w:p w14:paraId="50F8FB40" w14:textId="77777777" w:rsidR="00AE7018" w:rsidRPr="00C222A9" w:rsidRDefault="00AE7018" w:rsidP="00AE7018">
      <w:pPr>
        <w:spacing w:after="0"/>
        <w:ind w:left="851"/>
        <w:rPr>
          <w:rFonts w:cs="Times New Roman"/>
        </w:rPr>
      </w:pPr>
      <w:r w:rsidRPr="00C222A9">
        <w:rPr>
          <w:rFonts w:cs="Times New Roman"/>
        </w:rPr>
        <w:t>Mérés, ellenőrzés fogalma, mértékegységek.</w:t>
      </w:r>
    </w:p>
    <w:p w14:paraId="7ACBA841" w14:textId="77777777" w:rsidR="00AE7018" w:rsidRPr="00C222A9" w:rsidRDefault="00AE7018" w:rsidP="00AE7018">
      <w:pPr>
        <w:spacing w:after="0"/>
        <w:ind w:left="851"/>
        <w:rPr>
          <w:rFonts w:cs="Times New Roman"/>
        </w:rPr>
      </w:pPr>
      <w:r w:rsidRPr="00C222A9">
        <w:rPr>
          <w:rFonts w:cs="Times New Roman"/>
        </w:rPr>
        <w:t>Nemzetközileg használt, elfogadott mértékegységek.</w:t>
      </w:r>
    </w:p>
    <w:p w14:paraId="7202B5EE" w14:textId="77777777" w:rsidR="00AE7018" w:rsidRPr="00C222A9" w:rsidRDefault="00AE7018" w:rsidP="00AE7018">
      <w:pPr>
        <w:spacing w:after="0"/>
        <w:ind w:left="851"/>
        <w:rPr>
          <w:rFonts w:cs="Times New Roman"/>
        </w:rPr>
      </w:pPr>
      <w:r w:rsidRPr="00C222A9">
        <w:rPr>
          <w:rFonts w:cs="Times New Roman"/>
        </w:rPr>
        <w:t>Méretek megadása, átszámítása.</w:t>
      </w:r>
    </w:p>
    <w:p w14:paraId="6D0A5016" w14:textId="77777777" w:rsidR="00AE7018" w:rsidRPr="00C222A9" w:rsidRDefault="00AE7018" w:rsidP="00AE7018">
      <w:pPr>
        <w:spacing w:after="0"/>
        <w:ind w:left="851"/>
        <w:rPr>
          <w:rFonts w:cs="Times New Roman"/>
        </w:rPr>
      </w:pPr>
      <w:r w:rsidRPr="00C222A9">
        <w:rPr>
          <w:rFonts w:cs="Times New Roman"/>
        </w:rPr>
        <w:t>Mérési alapfogalmak, mérési hibák.</w:t>
      </w:r>
    </w:p>
    <w:p w14:paraId="3FAF5A19" w14:textId="77777777" w:rsidR="00AE7018" w:rsidRPr="00C222A9" w:rsidRDefault="00AE7018" w:rsidP="00AE7018">
      <w:pPr>
        <w:spacing w:after="0"/>
        <w:ind w:left="851"/>
        <w:rPr>
          <w:rFonts w:cs="Times New Roman"/>
        </w:rPr>
      </w:pPr>
      <w:r w:rsidRPr="00C222A9">
        <w:rPr>
          <w:rFonts w:cs="Times New Roman"/>
        </w:rPr>
        <w:t>Műszaki mérés eszközei, mérőeszközök.</w:t>
      </w:r>
    </w:p>
    <w:p w14:paraId="45203F88" w14:textId="77777777" w:rsidR="00AE7018" w:rsidRPr="00C222A9" w:rsidRDefault="00AE7018" w:rsidP="00AE7018">
      <w:pPr>
        <w:spacing w:after="0"/>
        <w:ind w:left="851"/>
        <w:rPr>
          <w:rFonts w:cs="Times New Roman"/>
        </w:rPr>
      </w:pPr>
      <w:r w:rsidRPr="00C222A9">
        <w:rPr>
          <w:rFonts w:cs="Times New Roman"/>
        </w:rPr>
        <w:t>Hosszméretek mérése, szögek mérése és ellenőrzése.</w:t>
      </w:r>
    </w:p>
    <w:p w14:paraId="01322511" w14:textId="77777777" w:rsidR="00AE7018" w:rsidRPr="00C222A9" w:rsidRDefault="00AE7018" w:rsidP="00AE7018">
      <w:pPr>
        <w:spacing w:after="0"/>
        <w:ind w:left="851"/>
        <w:rPr>
          <w:rFonts w:cs="Times New Roman"/>
        </w:rPr>
      </w:pPr>
      <w:r w:rsidRPr="00C222A9">
        <w:rPr>
          <w:rFonts w:cs="Times New Roman"/>
        </w:rPr>
        <w:t>Hossz- és szögmérő eszközök (tolómérő, mikrométer, mérőóra, talpas tolómérő, mélységmérő, mechanikai és optikai szögmérő, mérőhasáb, idomszerek, menetmérők, ütésellenőrzés, derékszög-mérő stb.).</w:t>
      </w:r>
    </w:p>
    <w:p w14:paraId="7BC4BCC9" w14:textId="77777777" w:rsidR="00AE7018" w:rsidRPr="00C222A9" w:rsidRDefault="00AE7018" w:rsidP="00AE7018">
      <w:pPr>
        <w:spacing w:after="0"/>
        <w:ind w:left="851"/>
        <w:rPr>
          <w:rFonts w:cs="Times New Roman"/>
        </w:rPr>
      </w:pPr>
      <w:r w:rsidRPr="00C222A9">
        <w:rPr>
          <w:rFonts w:cs="Times New Roman"/>
        </w:rPr>
        <w:t>Mechanikai, digitális mérőeszközök típusai, alkalmazásuk.</w:t>
      </w:r>
    </w:p>
    <w:p w14:paraId="458B7364" w14:textId="77777777" w:rsidR="00AE7018" w:rsidRPr="00C222A9" w:rsidRDefault="00AE7018" w:rsidP="00AE7018">
      <w:pPr>
        <w:spacing w:after="0"/>
        <w:ind w:left="851"/>
        <w:rPr>
          <w:rFonts w:cs="Times New Roman"/>
        </w:rPr>
      </w:pPr>
      <w:r w:rsidRPr="00C222A9">
        <w:rPr>
          <w:rFonts w:cs="Times New Roman"/>
        </w:rPr>
        <w:t>Külső-belső felületek mérésének eszközei.</w:t>
      </w:r>
    </w:p>
    <w:p w14:paraId="11D698D3" w14:textId="77777777" w:rsidR="00AE7018" w:rsidRPr="00C222A9" w:rsidRDefault="00AE7018" w:rsidP="00AE7018">
      <w:pPr>
        <w:spacing w:after="0"/>
        <w:ind w:left="851"/>
        <w:rPr>
          <w:rFonts w:cs="Times New Roman"/>
        </w:rPr>
      </w:pPr>
      <w:r w:rsidRPr="00C222A9">
        <w:rPr>
          <w:rFonts w:cs="Times New Roman"/>
        </w:rPr>
        <w:t>Alak- és helyzetpontosság mérése.</w:t>
      </w:r>
    </w:p>
    <w:p w14:paraId="70B193CB" w14:textId="77777777" w:rsidR="00AE7018" w:rsidRPr="00C222A9" w:rsidRDefault="00AE7018" w:rsidP="00AE7018">
      <w:pPr>
        <w:spacing w:after="0"/>
        <w:ind w:left="851"/>
        <w:rPr>
          <w:rFonts w:cs="Times New Roman"/>
        </w:rPr>
      </w:pPr>
      <w:r w:rsidRPr="00C222A9">
        <w:rPr>
          <w:rFonts w:cs="Times New Roman"/>
        </w:rPr>
        <w:t>Mérési pontosság, műszerhibák.</w:t>
      </w:r>
    </w:p>
    <w:p w14:paraId="677FB4FA" w14:textId="77777777" w:rsidR="00AE7018" w:rsidRPr="00C222A9" w:rsidRDefault="00AE7018" w:rsidP="00AE7018">
      <w:pPr>
        <w:spacing w:after="0"/>
        <w:ind w:left="851"/>
        <w:rPr>
          <w:rFonts w:cs="Times New Roman"/>
        </w:rPr>
      </w:pPr>
      <w:r w:rsidRPr="00C222A9">
        <w:rPr>
          <w:rFonts w:cs="Times New Roman"/>
        </w:rPr>
        <w:t>Felületi minőség jelölése, mérésének eszközei.</w:t>
      </w:r>
    </w:p>
    <w:p w14:paraId="294EB9C2" w14:textId="77777777" w:rsidR="00AE7018" w:rsidRPr="00C222A9" w:rsidRDefault="00AE7018" w:rsidP="00AE7018">
      <w:pPr>
        <w:spacing w:after="0"/>
        <w:ind w:left="851"/>
        <w:rPr>
          <w:rFonts w:cs="Times New Roman"/>
        </w:rPr>
      </w:pPr>
      <w:r w:rsidRPr="00C222A9">
        <w:rPr>
          <w:rFonts w:cs="Times New Roman"/>
        </w:rPr>
        <w:t>Mérési dokumentumok jelentősége, készítése.</w:t>
      </w:r>
    </w:p>
    <w:p w14:paraId="4C390046" w14:textId="77777777" w:rsidR="00AE7018" w:rsidRPr="00C222A9" w:rsidRDefault="00AE7018" w:rsidP="00AE7018">
      <w:pPr>
        <w:spacing w:after="0"/>
        <w:ind w:left="851"/>
        <w:rPr>
          <w:rFonts w:cs="Times New Roman"/>
        </w:rPr>
      </w:pPr>
      <w:r w:rsidRPr="00C222A9">
        <w:rPr>
          <w:rFonts w:cs="Times New Roman"/>
        </w:rPr>
        <w:t>Mérési utasítások.</w:t>
      </w:r>
    </w:p>
    <w:p w14:paraId="41CC4B21" w14:textId="77777777" w:rsidR="00AE7018" w:rsidRPr="00C222A9" w:rsidRDefault="00AE7018" w:rsidP="00AE7018">
      <w:pPr>
        <w:spacing w:after="0"/>
        <w:ind w:left="851"/>
        <w:rPr>
          <w:rFonts w:cs="Times New Roman"/>
        </w:rPr>
      </w:pPr>
      <w:r w:rsidRPr="00C222A9">
        <w:rPr>
          <w:rFonts w:cs="Times New Roman"/>
        </w:rPr>
        <w:t>Felületi érdesség ellenőrzése.</w:t>
      </w:r>
    </w:p>
    <w:p w14:paraId="556B18B0" w14:textId="77777777" w:rsidR="00AE7018" w:rsidRPr="00C222A9" w:rsidRDefault="00AE7018" w:rsidP="00AE7018">
      <w:pPr>
        <w:spacing w:after="0"/>
        <w:ind w:left="851"/>
        <w:rPr>
          <w:rFonts w:cs="Times New Roman"/>
        </w:rPr>
      </w:pPr>
      <w:r w:rsidRPr="00C222A9">
        <w:rPr>
          <w:rFonts w:cs="Times New Roman"/>
        </w:rPr>
        <w:t>Tengelyek ütésellenőrzése.</w:t>
      </w:r>
    </w:p>
    <w:p w14:paraId="089F00C4" w14:textId="77777777" w:rsidR="00AE7018" w:rsidRPr="00C222A9" w:rsidRDefault="00AE7018" w:rsidP="00AE7018">
      <w:pPr>
        <w:spacing w:after="0"/>
        <w:ind w:left="851"/>
        <w:rPr>
          <w:rFonts w:cs="Times New Roman"/>
        </w:rPr>
      </w:pPr>
      <w:r w:rsidRPr="00C222A9">
        <w:rPr>
          <w:rFonts w:cs="Times New Roman"/>
        </w:rPr>
        <w:t>Egyenesség, síklapúság, párhuzamosság, egytengelyűség, körkörösség ellenőrzése, mérése.</w:t>
      </w:r>
    </w:p>
    <w:p w14:paraId="56ED1719" w14:textId="77777777" w:rsidR="00C53E01" w:rsidRPr="00C222A9" w:rsidRDefault="00AE7018" w:rsidP="00AE7018">
      <w:pPr>
        <w:spacing w:after="0"/>
        <w:ind w:left="851"/>
        <w:rPr>
          <w:rFonts w:cs="Times New Roman"/>
        </w:rPr>
      </w:pPr>
      <w:r w:rsidRPr="00C222A9">
        <w:rPr>
          <w:rFonts w:cs="Times New Roman"/>
        </w:rPr>
        <w:t>Előrajzolás szabályai, eszközei.</w:t>
      </w:r>
    </w:p>
    <w:p w14:paraId="609C0740" w14:textId="77777777" w:rsidR="00C53E01" w:rsidRPr="00C222A9" w:rsidRDefault="00C53E01" w:rsidP="00C53E01">
      <w:pPr>
        <w:tabs>
          <w:tab w:val="left" w:pos="1418"/>
          <w:tab w:val="right" w:pos="9072"/>
        </w:tabs>
        <w:spacing w:after="0"/>
        <w:ind w:left="851"/>
        <w:rPr>
          <w:rFonts w:cs="Times New Roman"/>
        </w:rPr>
      </w:pPr>
    </w:p>
    <w:p w14:paraId="5CCF150A" w14:textId="77777777" w:rsidR="00C53E01" w:rsidRPr="00C222A9" w:rsidRDefault="00AE7018"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i/>
        </w:rPr>
        <w:t>Gépelemek igénybevételének módjai</w:t>
      </w:r>
      <w:r w:rsidR="00C53E01" w:rsidRPr="00C222A9">
        <w:rPr>
          <w:rFonts w:cs="Times New Roman"/>
          <w:b/>
          <w:i/>
        </w:rPr>
        <w:tab/>
      </w:r>
      <w:r w:rsidR="00827752" w:rsidRPr="00C222A9">
        <w:rPr>
          <w:rFonts w:cs="Times New Roman"/>
          <w:b/>
          <w:i/>
        </w:rPr>
        <w:t>10</w:t>
      </w:r>
      <w:r w:rsidR="00C53E01" w:rsidRPr="00C222A9">
        <w:rPr>
          <w:rFonts w:cs="Times New Roman"/>
          <w:b/>
          <w:i/>
        </w:rPr>
        <w:t xml:space="preserve"> óra/</w:t>
      </w:r>
      <w:r w:rsidR="00827752" w:rsidRPr="00C222A9">
        <w:rPr>
          <w:rFonts w:cs="Times New Roman"/>
          <w:b/>
          <w:i/>
        </w:rPr>
        <w:t>10</w:t>
      </w:r>
      <w:r w:rsidR="00C53E01" w:rsidRPr="00C222A9">
        <w:rPr>
          <w:rFonts w:cs="Times New Roman"/>
          <w:b/>
          <w:i/>
        </w:rPr>
        <w:t xml:space="preserve"> óra</w:t>
      </w:r>
    </w:p>
    <w:p w14:paraId="0F6704F7" w14:textId="77777777" w:rsidR="00AE7018" w:rsidRPr="00C222A9" w:rsidRDefault="00AE7018" w:rsidP="00AE7018">
      <w:pPr>
        <w:spacing w:after="0"/>
        <w:ind w:left="851"/>
        <w:rPr>
          <w:rFonts w:cs="Times New Roman"/>
        </w:rPr>
      </w:pPr>
      <w:r w:rsidRPr="00C222A9">
        <w:rPr>
          <w:rFonts w:cs="Times New Roman"/>
        </w:rPr>
        <w:t>Statikai és szilárdságtani alapismeretek.</w:t>
      </w:r>
    </w:p>
    <w:p w14:paraId="7E363385" w14:textId="77777777" w:rsidR="00AE7018" w:rsidRPr="00C222A9" w:rsidRDefault="00AE7018" w:rsidP="00AE7018">
      <w:pPr>
        <w:spacing w:after="0"/>
        <w:ind w:left="851"/>
        <w:rPr>
          <w:rFonts w:cs="Times New Roman"/>
        </w:rPr>
      </w:pPr>
      <w:r w:rsidRPr="00C222A9">
        <w:rPr>
          <w:rFonts w:cs="Times New Roman"/>
        </w:rPr>
        <w:t>Mechanikai alapfogalmak.</w:t>
      </w:r>
    </w:p>
    <w:p w14:paraId="00637393" w14:textId="77777777" w:rsidR="00AE7018" w:rsidRPr="00C222A9" w:rsidRDefault="00AE7018" w:rsidP="00AE7018">
      <w:pPr>
        <w:spacing w:after="0"/>
        <w:ind w:left="851"/>
        <w:rPr>
          <w:rFonts w:cs="Times New Roman"/>
        </w:rPr>
      </w:pPr>
      <w:r w:rsidRPr="00C222A9">
        <w:rPr>
          <w:rFonts w:cs="Times New Roman"/>
        </w:rPr>
        <w:t>Az erő fogalma, az erők összegzése, felbontása összetevőkre.</w:t>
      </w:r>
    </w:p>
    <w:p w14:paraId="0255846E" w14:textId="77777777" w:rsidR="00AE7018" w:rsidRPr="00C222A9" w:rsidRDefault="00AE7018" w:rsidP="00AE7018">
      <w:pPr>
        <w:spacing w:after="0"/>
        <w:ind w:left="851"/>
        <w:rPr>
          <w:rFonts w:cs="Times New Roman"/>
        </w:rPr>
      </w:pPr>
      <w:r w:rsidRPr="00C222A9">
        <w:rPr>
          <w:rFonts w:cs="Times New Roman"/>
        </w:rPr>
        <w:t>Igénybevételek fajtái: húzó-, nyomó-, nyíró-, hajlító- és csavaró igénybevételek.</w:t>
      </w:r>
    </w:p>
    <w:p w14:paraId="25C62204" w14:textId="77777777" w:rsidR="00AE7018" w:rsidRPr="00C222A9" w:rsidRDefault="00AE7018" w:rsidP="00AE7018">
      <w:pPr>
        <w:spacing w:after="0"/>
        <w:ind w:left="851"/>
        <w:rPr>
          <w:rFonts w:cs="Times New Roman"/>
        </w:rPr>
      </w:pPr>
      <w:r w:rsidRPr="00C222A9">
        <w:rPr>
          <w:rFonts w:cs="Times New Roman"/>
        </w:rPr>
        <w:t>Általános síkbeli erőrendszer eredőjének meghatározása szerkesztéssel.</w:t>
      </w:r>
    </w:p>
    <w:p w14:paraId="3D13C231" w14:textId="77777777" w:rsidR="00AE7018" w:rsidRPr="00C222A9" w:rsidRDefault="00AE7018" w:rsidP="00AE7018">
      <w:pPr>
        <w:spacing w:after="0"/>
        <w:ind w:left="851"/>
        <w:rPr>
          <w:rFonts w:cs="Times New Roman"/>
        </w:rPr>
      </w:pPr>
      <w:r w:rsidRPr="00C222A9">
        <w:rPr>
          <w:rFonts w:cs="Times New Roman"/>
        </w:rPr>
        <w:t>Egyensúlyi helyzetek, stabilitás.</w:t>
      </w:r>
    </w:p>
    <w:p w14:paraId="3A0DA815" w14:textId="77777777" w:rsidR="00AE7018" w:rsidRPr="00C222A9" w:rsidRDefault="00AE7018" w:rsidP="00AE7018">
      <w:pPr>
        <w:spacing w:after="0"/>
        <w:ind w:left="851"/>
        <w:rPr>
          <w:rFonts w:cs="Times New Roman"/>
        </w:rPr>
      </w:pPr>
      <w:r w:rsidRPr="00C222A9">
        <w:rPr>
          <w:rFonts w:cs="Times New Roman"/>
        </w:rPr>
        <w:t>Méretezés húzásra, nyomásra.</w:t>
      </w:r>
    </w:p>
    <w:p w14:paraId="38F5FA5B" w14:textId="77777777" w:rsidR="00AE7018" w:rsidRPr="00C222A9" w:rsidRDefault="00AE7018" w:rsidP="00AE7018">
      <w:pPr>
        <w:spacing w:after="0"/>
        <w:ind w:left="851"/>
        <w:rPr>
          <w:rFonts w:cs="Times New Roman"/>
        </w:rPr>
      </w:pPr>
      <w:r w:rsidRPr="00C222A9">
        <w:rPr>
          <w:rFonts w:cs="Times New Roman"/>
        </w:rPr>
        <w:t>Méretezés hajlításra.</w:t>
      </w:r>
    </w:p>
    <w:p w14:paraId="4F924EE6" w14:textId="77777777" w:rsidR="00AE7018" w:rsidRPr="00C222A9" w:rsidRDefault="00AE7018" w:rsidP="00AE7018">
      <w:pPr>
        <w:spacing w:after="0"/>
        <w:ind w:left="851"/>
        <w:rPr>
          <w:rFonts w:cs="Times New Roman"/>
        </w:rPr>
      </w:pPr>
      <w:r w:rsidRPr="00C222A9">
        <w:rPr>
          <w:rFonts w:cs="Times New Roman"/>
        </w:rPr>
        <w:t>Méretezés nyírásra.</w:t>
      </w:r>
    </w:p>
    <w:p w14:paraId="3AE99F3A" w14:textId="77777777" w:rsidR="00AE7018" w:rsidRPr="00C222A9" w:rsidRDefault="00AE7018" w:rsidP="00AE7018">
      <w:pPr>
        <w:spacing w:after="0"/>
        <w:ind w:left="851"/>
        <w:rPr>
          <w:rFonts w:cs="Times New Roman"/>
        </w:rPr>
      </w:pPr>
      <w:r w:rsidRPr="00C222A9">
        <w:rPr>
          <w:rFonts w:cs="Times New Roman"/>
        </w:rPr>
        <w:t>Méretezés csavarásra.</w:t>
      </w:r>
    </w:p>
    <w:p w14:paraId="2F8E4D76" w14:textId="77777777" w:rsidR="00AE7018" w:rsidRPr="00C222A9" w:rsidRDefault="00AE7018" w:rsidP="00AE7018">
      <w:pPr>
        <w:spacing w:after="0"/>
        <w:ind w:left="851"/>
        <w:rPr>
          <w:rFonts w:cs="Times New Roman"/>
        </w:rPr>
      </w:pPr>
      <w:r w:rsidRPr="00C222A9">
        <w:rPr>
          <w:rFonts w:cs="Times New Roman"/>
        </w:rPr>
        <w:t>Méretezés összetett igénybevételre.</w:t>
      </w:r>
    </w:p>
    <w:p w14:paraId="013E7619" w14:textId="77777777" w:rsidR="00AE7018" w:rsidRPr="00C222A9" w:rsidRDefault="00AE7018" w:rsidP="00AE7018">
      <w:pPr>
        <w:spacing w:after="0"/>
        <w:ind w:left="851"/>
        <w:rPr>
          <w:rFonts w:cs="Times New Roman"/>
        </w:rPr>
      </w:pPr>
      <w:r w:rsidRPr="00C222A9">
        <w:rPr>
          <w:rFonts w:cs="Times New Roman"/>
        </w:rPr>
        <w:t>Nyomaték értelmezése.</w:t>
      </w:r>
    </w:p>
    <w:p w14:paraId="54454278" w14:textId="77777777" w:rsidR="00AE7018" w:rsidRPr="00C222A9" w:rsidRDefault="00AE7018" w:rsidP="00AE7018">
      <w:pPr>
        <w:spacing w:after="0"/>
        <w:ind w:left="851"/>
        <w:rPr>
          <w:rFonts w:cs="Times New Roman"/>
        </w:rPr>
      </w:pPr>
      <w:r w:rsidRPr="00C222A9">
        <w:rPr>
          <w:rFonts w:cs="Times New Roman"/>
        </w:rPr>
        <w:t>Összetett igénybevételek jellemzői.</w:t>
      </w:r>
    </w:p>
    <w:p w14:paraId="0013E7F1" w14:textId="77777777" w:rsidR="00AE7018" w:rsidRPr="00C222A9" w:rsidRDefault="00AE7018" w:rsidP="00AE7018">
      <w:pPr>
        <w:spacing w:after="0"/>
        <w:ind w:left="851"/>
        <w:rPr>
          <w:rFonts w:cs="Times New Roman"/>
        </w:rPr>
      </w:pPr>
      <w:r w:rsidRPr="00C222A9">
        <w:rPr>
          <w:rFonts w:cs="Times New Roman"/>
        </w:rPr>
        <w:t>A kényszerek, a három erő egyensúlya.</w:t>
      </w:r>
    </w:p>
    <w:p w14:paraId="16B5A82C" w14:textId="77777777" w:rsidR="00AE7018" w:rsidRPr="00C222A9" w:rsidRDefault="00AE7018" w:rsidP="00AE7018">
      <w:pPr>
        <w:spacing w:after="0"/>
        <w:ind w:left="851"/>
        <w:rPr>
          <w:rFonts w:cs="Times New Roman"/>
        </w:rPr>
      </w:pPr>
      <w:r w:rsidRPr="00C222A9">
        <w:rPr>
          <w:rFonts w:cs="Times New Roman"/>
        </w:rPr>
        <w:t>Fárasztó igénybevételek.</w:t>
      </w:r>
    </w:p>
    <w:p w14:paraId="52016C7D" w14:textId="77777777" w:rsidR="00AE7018" w:rsidRPr="00C222A9" w:rsidRDefault="00AE7018" w:rsidP="00AE7018">
      <w:pPr>
        <w:spacing w:after="0"/>
        <w:ind w:left="851"/>
        <w:rPr>
          <w:rFonts w:cs="Times New Roman"/>
        </w:rPr>
      </w:pPr>
      <w:r w:rsidRPr="00C222A9">
        <w:rPr>
          <w:rFonts w:cs="Times New Roman"/>
        </w:rPr>
        <w:t>A nyomás, a palástnyomás fogalma.</w:t>
      </w:r>
    </w:p>
    <w:p w14:paraId="1BABCA01" w14:textId="77777777" w:rsidR="00C53E01" w:rsidRPr="00C222A9" w:rsidRDefault="00AE7018" w:rsidP="00AE7018">
      <w:pPr>
        <w:spacing w:after="0"/>
        <w:ind w:left="851"/>
        <w:rPr>
          <w:rFonts w:cs="Times New Roman"/>
        </w:rPr>
      </w:pPr>
      <w:r w:rsidRPr="00C222A9">
        <w:rPr>
          <w:rFonts w:cs="Times New Roman"/>
        </w:rPr>
        <w:t>Az igénybevételek hatására fellépő feszültségek.</w:t>
      </w:r>
    </w:p>
    <w:p w14:paraId="28713A6B" w14:textId="77777777" w:rsidR="00C53E01" w:rsidRPr="00C222A9" w:rsidRDefault="00C53E01" w:rsidP="00C53E01">
      <w:pPr>
        <w:tabs>
          <w:tab w:val="left" w:pos="1418"/>
          <w:tab w:val="right" w:pos="9072"/>
        </w:tabs>
        <w:spacing w:after="0"/>
        <w:ind w:left="851"/>
        <w:rPr>
          <w:rFonts w:cs="Times New Roman"/>
        </w:rPr>
      </w:pPr>
    </w:p>
    <w:p w14:paraId="1ADADB3D" w14:textId="77777777" w:rsidR="00C53E01" w:rsidRPr="00C222A9" w:rsidRDefault="00AE7018"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i/>
        </w:rPr>
        <w:t>Kötőgépelemek</w:t>
      </w:r>
      <w:r w:rsidR="00C53E01" w:rsidRPr="00C222A9">
        <w:rPr>
          <w:rFonts w:cs="Times New Roman"/>
          <w:b/>
          <w:i/>
        </w:rPr>
        <w:tab/>
      </w:r>
      <w:r w:rsidR="00827752" w:rsidRPr="00C222A9">
        <w:rPr>
          <w:rFonts w:cs="Times New Roman"/>
          <w:b/>
          <w:i/>
        </w:rPr>
        <w:t>22</w:t>
      </w:r>
      <w:r w:rsidR="00C53E01" w:rsidRPr="00C222A9">
        <w:rPr>
          <w:rFonts w:cs="Times New Roman"/>
          <w:b/>
          <w:i/>
        </w:rPr>
        <w:t xml:space="preserve"> óra/</w:t>
      </w:r>
      <w:r w:rsidR="00827752" w:rsidRPr="00C222A9">
        <w:rPr>
          <w:rFonts w:cs="Times New Roman"/>
          <w:b/>
          <w:i/>
        </w:rPr>
        <w:t>22</w:t>
      </w:r>
      <w:r w:rsidR="00C53E01" w:rsidRPr="00C222A9">
        <w:rPr>
          <w:rFonts w:cs="Times New Roman"/>
          <w:b/>
          <w:i/>
        </w:rPr>
        <w:t xml:space="preserve"> óra</w:t>
      </w:r>
    </w:p>
    <w:p w14:paraId="591967C2" w14:textId="77777777" w:rsidR="00AE7018" w:rsidRPr="00C222A9" w:rsidRDefault="00AE7018" w:rsidP="00AE7018">
      <w:pPr>
        <w:spacing w:after="0"/>
        <w:ind w:left="851"/>
        <w:rPr>
          <w:rFonts w:cs="Times New Roman"/>
        </w:rPr>
      </w:pPr>
      <w:r w:rsidRPr="00C222A9">
        <w:rPr>
          <w:rFonts w:cs="Times New Roman"/>
        </w:rPr>
        <w:t>Gépelemek fogalma, csoportosítása (oldható, nem</w:t>
      </w:r>
      <w:r w:rsidR="00380431" w:rsidRPr="00C222A9">
        <w:rPr>
          <w:rFonts w:cs="Times New Roman"/>
        </w:rPr>
        <w:t xml:space="preserve"> </w:t>
      </w:r>
      <w:r w:rsidRPr="00C222A9">
        <w:rPr>
          <w:rFonts w:cs="Times New Roman"/>
        </w:rPr>
        <w:t>oldható).</w:t>
      </w:r>
    </w:p>
    <w:p w14:paraId="3EAE6AF2" w14:textId="77777777" w:rsidR="00AE7018" w:rsidRPr="00C222A9" w:rsidRDefault="00AE7018" w:rsidP="00AE7018">
      <w:pPr>
        <w:spacing w:after="0"/>
        <w:ind w:left="851"/>
        <w:rPr>
          <w:rFonts w:cs="Times New Roman"/>
        </w:rPr>
      </w:pPr>
      <w:r w:rsidRPr="00C222A9">
        <w:rPr>
          <w:rFonts w:cs="Times New Roman"/>
        </w:rPr>
        <w:t>Szegecsek, szegecskötések feladata, típusai.</w:t>
      </w:r>
    </w:p>
    <w:p w14:paraId="4449AE37" w14:textId="77777777" w:rsidR="00AE7018" w:rsidRPr="00C222A9" w:rsidRDefault="00AE7018" w:rsidP="00AE7018">
      <w:pPr>
        <w:spacing w:after="0"/>
        <w:ind w:left="851"/>
        <w:rPr>
          <w:rFonts w:cs="Times New Roman"/>
        </w:rPr>
      </w:pPr>
      <w:r w:rsidRPr="00C222A9">
        <w:rPr>
          <w:rFonts w:cs="Times New Roman"/>
        </w:rPr>
        <w:t>Szegecskötés ábrázolása részmetszettel, kitöréssel.</w:t>
      </w:r>
    </w:p>
    <w:p w14:paraId="59AD47D3" w14:textId="77777777" w:rsidR="00AE7018" w:rsidRPr="00C222A9" w:rsidRDefault="00AE7018" w:rsidP="00AE7018">
      <w:pPr>
        <w:spacing w:after="0"/>
        <w:ind w:left="851"/>
        <w:rPr>
          <w:rFonts w:cs="Times New Roman"/>
        </w:rPr>
      </w:pPr>
      <w:r w:rsidRPr="00C222A9">
        <w:rPr>
          <w:rFonts w:cs="Times New Roman"/>
        </w:rPr>
        <w:t>Szegecskötések kialakítása, szegecskötési megoldások (átlapolt, hevederes, egysoros, többsoros), alkalmazási területük.</w:t>
      </w:r>
    </w:p>
    <w:p w14:paraId="67A94D4E" w14:textId="77777777" w:rsidR="00AE7018" w:rsidRPr="00C222A9" w:rsidRDefault="00AE7018" w:rsidP="00AE7018">
      <w:pPr>
        <w:spacing w:after="0"/>
        <w:ind w:left="851"/>
        <w:rPr>
          <w:rFonts w:cs="Times New Roman"/>
        </w:rPr>
      </w:pPr>
      <w:r w:rsidRPr="00C222A9">
        <w:rPr>
          <w:rFonts w:cs="Times New Roman"/>
        </w:rPr>
        <w:t>Szegecskötés terhelése, igénybevétele.</w:t>
      </w:r>
    </w:p>
    <w:p w14:paraId="65079980" w14:textId="77777777" w:rsidR="00AE7018" w:rsidRPr="00C222A9" w:rsidRDefault="00AE7018" w:rsidP="00AE7018">
      <w:pPr>
        <w:spacing w:after="0"/>
        <w:ind w:left="851"/>
        <w:rPr>
          <w:rFonts w:cs="Times New Roman"/>
        </w:rPr>
      </w:pPr>
      <w:r w:rsidRPr="00C222A9">
        <w:rPr>
          <w:rFonts w:cs="Times New Roman"/>
        </w:rPr>
        <w:t>A szabványos szegecsek fajtái és fő alkalmazási területei.</w:t>
      </w:r>
    </w:p>
    <w:p w14:paraId="6F98C07A" w14:textId="77777777" w:rsidR="00AE7018" w:rsidRPr="00C222A9" w:rsidRDefault="00AE7018" w:rsidP="00AE7018">
      <w:pPr>
        <w:spacing w:after="0"/>
        <w:ind w:left="851"/>
        <w:rPr>
          <w:rFonts w:cs="Times New Roman"/>
        </w:rPr>
      </w:pPr>
      <w:r w:rsidRPr="00C222A9">
        <w:rPr>
          <w:rFonts w:cs="Times New Roman"/>
        </w:rPr>
        <w:t>Szegecselési technológiák és eljárások szerszámai, eszközei, berendezései.</w:t>
      </w:r>
    </w:p>
    <w:p w14:paraId="521D079F" w14:textId="77777777" w:rsidR="00AE7018" w:rsidRPr="00C222A9" w:rsidRDefault="00AE7018" w:rsidP="00AE7018">
      <w:pPr>
        <w:spacing w:after="0"/>
        <w:ind w:left="851"/>
        <w:rPr>
          <w:rFonts w:cs="Times New Roman"/>
        </w:rPr>
      </w:pPr>
      <w:r w:rsidRPr="00C222A9">
        <w:rPr>
          <w:rFonts w:cs="Times New Roman"/>
        </w:rPr>
        <w:t>Csavarkötések, csavarmenet származtatása:</w:t>
      </w:r>
    </w:p>
    <w:p w14:paraId="3EBA4FFB" w14:textId="77777777" w:rsidR="00AE7018" w:rsidRPr="00C222A9" w:rsidRDefault="00AE7018" w:rsidP="00AE7018">
      <w:pPr>
        <w:spacing w:after="0"/>
        <w:ind w:left="851"/>
        <w:rPr>
          <w:rFonts w:cs="Times New Roman"/>
        </w:rPr>
      </w:pPr>
      <w:r w:rsidRPr="00C222A9">
        <w:rPr>
          <w:rFonts w:cs="Times New Roman"/>
        </w:rPr>
        <w:t>- menetprofilok, menettípusok,</w:t>
      </w:r>
    </w:p>
    <w:p w14:paraId="0C9B1545" w14:textId="77777777" w:rsidR="00AE7018" w:rsidRPr="00C222A9" w:rsidRDefault="00AE7018" w:rsidP="00AE7018">
      <w:pPr>
        <w:spacing w:after="0"/>
        <w:ind w:left="851"/>
        <w:rPr>
          <w:rFonts w:cs="Times New Roman"/>
        </w:rPr>
      </w:pPr>
      <w:r w:rsidRPr="00C222A9">
        <w:rPr>
          <w:rFonts w:cs="Times New Roman"/>
        </w:rPr>
        <w:t>- mozgató és kötőcsavarok,</w:t>
      </w:r>
    </w:p>
    <w:p w14:paraId="348BBDAD" w14:textId="77777777" w:rsidR="00AE7018" w:rsidRPr="00C222A9" w:rsidRDefault="00AE7018" w:rsidP="00AE7018">
      <w:pPr>
        <w:spacing w:after="0"/>
        <w:ind w:left="851"/>
        <w:rPr>
          <w:rFonts w:cs="Times New Roman"/>
        </w:rPr>
      </w:pPr>
      <w:r w:rsidRPr="00C222A9">
        <w:rPr>
          <w:rFonts w:cs="Times New Roman"/>
        </w:rPr>
        <w:t>- csavaranyák, csavarbiztosítások,</w:t>
      </w:r>
    </w:p>
    <w:p w14:paraId="6FF865DE" w14:textId="77777777" w:rsidR="00AE7018" w:rsidRPr="00C222A9" w:rsidRDefault="00AE7018" w:rsidP="00AE7018">
      <w:pPr>
        <w:spacing w:after="0"/>
        <w:ind w:left="851"/>
        <w:rPr>
          <w:rFonts w:cs="Times New Roman"/>
        </w:rPr>
      </w:pPr>
      <w:r w:rsidRPr="00C222A9">
        <w:rPr>
          <w:rFonts w:cs="Times New Roman"/>
        </w:rPr>
        <w:t>- különféle csavarkötések,</w:t>
      </w:r>
    </w:p>
    <w:p w14:paraId="2768F58E" w14:textId="77777777" w:rsidR="00AE7018" w:rsidRPr="00C222A9" w:rsidRDefault="00AE7018" w:rsidP="00AE7018">
      <w:pPr>
        <w:spacing w:after="0"/>
        <w:ind w:left="851"/>
        <w:rPr>
          <w:rFonts w:cs="Times New Roman"/>
        </w:rPr>
      </w:pPr>
      <w:r w:rsidRPr="00C222A9">
        <w:rPr>
          <w:rFonts w:cs="Times New Roman"/>
        </w:rPr>
        <w:t>- csavarorsós mozgatószerkezetek.</w:t>
      </w:r>
    </w:p>
    <w:p w14:paraId="00A0FE77" w14:textId="77777777" w:rsidR="00AE7018" w:rsidRPr="00C222A9" w:rsidRDefault="00AE7018" w:rsidP="00AE7018">
      <w:pPr>
        <w:spacing w:after="0"/>
        <w:ind w:left="851"/>
        <w:rPr>
          <w:rFonts w:cs="Times New Roman"/>
        </w:rPr>
      </w:pPr>
      <w:r w:rsidRPr="00C222A9">
        <w:rPr>
          <w:rFonts w:cs="Times New Roman"/>
        </w:rPr>
        <w:t>Csavarok, csavaranyák anyagainak jelölése, ábrázolása.</w:t>
      </w:r>
    </w:p>
    <w:p w14:paraId="3B4EBF59" w14:textId="77777777" w:rsidR="00AE7018" w:rsidRPr="00C222A9" w:rsidRDefault="00AE7018" w:rsidP="00AE7018">
      <w:pPr>
        <w:spacing w:after="0"/>
        <w:ind w:left="851"/>
        <w:rPr>
          <w:rFonts w:cs="Times New Roman"/>
        </w:rPr>
      </w:pPr>
      <w:r w:rsidRPr="00C222A9">
        <w:rPr>
          <w:rFonts w:cs="Times New Roman"/>
        </w:rPr>
        <w:t>Csavarozás és szerszámai, csavarmeghúzási nyomaték korlátozása.</w:t>
      </w:r>
    </w:p>
    <w:p w14:paraId="570F81F0" w14:textId="77777777" w:rsidR="00AE7018" w:rsidRPr="00C222A9" w:rsidRDefault="00AE7018" w:rsidP="00AE7018">
      <w:pPr>
        <w:spacing w:after="0"/>
        <w:ind w:left="851"/>
        <w:rPr>
          <w:rFonts w:cs="Times New Roman"/>
        </w:rPr>
      </w:pPr>
      <w:r w:rsidRPr="00C222A9">
        <w:rPr>
          <w:rFonts w:cs="Times New Roman"/>
        </w:rPr>
        <w:t>Csavarbiztosítási eljárások jellemzői.</w:t>
      </w:r>
    </w:p>
    <w:p w14:paraId="08F8B9DE" w14:textId="77777777" w:rsidR="00AE7018" w:rsidRPr="00C222A9" w:rsidRDefault="00AE7018" w:rsidP="00AE7018">
      <w:pPr>
        <w:spacing w:after="0"/>
        <w:ind w:left="851"/>
        <w:rPr>
          <w:rFonts w:cs="Times New Roman"/>
        </w:rPr>
      </w:pPr>
      <w:r w:rsidRPr="00C222A9">
        <w:rPr>
          <w:rFonts w:cs="Times New Roman"/>
        </w:rPr>
        <w:t>Menetkészítés szerszámai, segédeszközei, segédanyagai.</w:t>
      </w:r>
    </w:p>
    <w:p w14:paraId="48FF3FC8" w14:textId="77777777" w:rsidR="00AE7018" w:rsidRPr="00C222A9" w:rsidRDefault="00AE7018" w:rsidP="00AE7018">
      <w:pPr>
        <w:spacing w:after="0"/>
        <w:ind w:left="851"/>
        <w:rPr>
          <w:rFonts w:cs="Times New Roman"/>
        </w:rPr>
      </w:pPr>
      <w:r w:rsidRPr="00C222A9">
        <w:rPr>
          <w:rFonts w:cs="Times New Roman"/>
        </w:rPr>
        <w:t>Hegesztett kötések jellemzői, technológiái:</w:t>
      </w:r>
    </w:p>
    <w:p w14:paraId="033EB619" w14:textId="77777777" w:rsidR="00AE7018" w:rsidRPr="00C222A9" w:rsidRDefault="00AE7018" w:rsidP="00AE7018">
      <w:pPr>
        <w:spacing w:after="0"/>
        <w:ind w:left="851"/>
        <w:rPr>
          <w:rFonts w:cs="Times New Roman"/>
        </w:rPr>
      </w:pPr>
      <w:r w:rsidRPr="00C222A9">
        <w:rPr>
          <w:rFonts w:cs="Times New Roman"/>
        </w:rPr>
        <w:t>- varratok kialakítása,</w:t>
      </w:r>
    </w:p>
    <w:p w14:paraId="17DC99C7" w14:textId="77777777" w:rsidR="00AE7018" w:rsidRPr="00C222A9" w:rsidRDefault="00AE7018" w:rsidP="00AE7018">
      <w:pPr>
        <w:spacing w:after="0"/>
        <w:ind w:left="851"/>
        <w:rPr>
          <w:rFonts w:cs="Times New Roman"/>
        </w:rPr>
      </w:pPr>
      <w:r w:rsidRPr="00C222A9">
        <w:rPr>
          <w:rFonts w:cs="Times New Roman"/>
        </w:rPr>
        <w:t>- hegesztett gépszerkezetek kialakítása,</w:t>
      </w:r>
    </w:p>
    <w:p w14:paraId="05041FB8" w14:textId="77777777" w:rsidR="00AE7018" w:rsidRPr="00C222A9" w:rsidRDefault="00AE7018" w:rsidP="00AE7018">
      <w:pPr>
        <w:spacing w:after="0"/>
        <w:ind w:left="851"/>
        <w:rPr>
          <w:rFonts w:cs="Times New Roman"/>
        </w:rPr>
      </w:pPr>
      <w:r w:rsidRPr="00C222A9">
        <w:rPr>
          <w:rFonts w:cs="Times New Roman"/>
        </w:rPr>
        <w:t>- szilárdsága, a hegeszthetőség feltételei,</w:t>
      </w:r>
    </w:p>
    <w:p w14:paraId="0A4197B6" w14:textId="77777777" w:rsidR="00C53E01" w:rsidRPr="00C222A9" w:rsidRDefault="00AE7018" w:rsidP="00AE7018">
      <w:pPr>
        <w:spacing w:after="0"/>
        <w:ind w:left="851"/>
        <w:rPr>
          <w:rFonts w:cs="Times New Roman"/>
        </w:rPr>
      </w:pPr>
      <w:r w:rsidRPr="00C222A9">
        <w:rPr>
          <w:rFonts w:cs="Times New Roman"/>
        </w:rPr>
        <w:t>- rajzjelek.</w:t>
      </w:r>
    </w:p>
    <w:p w14:paraId="1165C7A2" w14:textId="77777777" w:rsidR="00AE7018" w:rsidRPr="00C222A9" w:rsidRDefault="00AE7018" w:rsidP="00AE7018">
      <w:pPr>
        <w:spacing w:after="0"/>
        <w:ind w:left="851"/>
        <w:rPr>
          <w:rFonts w:cs="Times New Roman"/>
        </w:rPr>
      </w:pPr>
      <w:r w:rsidRPr="00C222A9">
        <w:rPr>
          <w:rFonts w:cs="Times New Roman"/>
        </w:rPr>
        <w:t>Gázhegesztés: gázhegesztő berendezés, hegesztőláng, hegesztés technológiája, segédanyagai.</w:t>
      </w:r>
    </w:p>
    <w:p w14:paraId="08A85345" w14:textId="77777777" w:rsidR="00AE7018" w:rsidRPr="00C222A9" w:rsidRDefault="00AE7018" w:rsidP="00AE7018">
      <w:pPr>
        <w:spacing w:after="0"/>
        <w:ind w:left="851"/>
        <w:rPr>
          <w:rFonts w:cs="Times New Roman"/>
        </w:rPr>
      </w:pPr>
      <w:r w:rsidRPr="00C222A9">
        <w:rPr>
          <w:rFonts w:cs="Times New Roman"/>
        </w:rPr>
        <w:t>Villamos ívhegesztés: berendezései, ellenállás hegesztés, védőgázos hegesztés, segédanyagai.</w:t>
      </w:r>
    </w:p>
    <w:p w14:paraId="3C8F2122" w14:textId="77777777" w:rsidR="00AE7018" w:rsidRPr="00C222A9" w:rsidRDefault="00AE7018" w:rsidP="00AE7018">
      <w:pPr>
        <w:spacing w:after="0"/>
        <w:ind w:left="851"/>
        <w:rPr>
          <w:rFonts w:cs="Times New Roman"/>
        </w:rPr>
      </w:pPr>
      <w:r w:rsidRPr="00C222A9">
        <w:rPr>
          <w:rFonts w:cs="Times New Roman"/>
        </w:rPr>
        <w:t>Forrasztott kötések:</w:t>
      </w:r>
    </w:p>
    <w:p w14:paraId="59F6EF7D" w14:textId="77777777" w:rsidR="00AE7018" w:rsidRPr="00C222A9" w:rsidRDefault="00AE7018" w:rsidP="00AE7018">
      <w:pPr>
        <w:spacing w:after="0"/>
        <w:ind w:left="851"/>
        <w:rPr>
          <w:rFonts w:cs="Times New Roman"/>
        </w:rPr>
      </w:pPr>
      <w:r w:rsidRPr="00C222A9">
        <w:rPr>
          <w:rFonts w:cs="Times New Roman"/>
        </w:rPr>
        <w:t>- funkciója, kialakítása, alkalmazása,</w:t>
      </w:r>
    </w:p>
    <w:p w14:paraId="714E7BF4" w14:textId="77777777" w:rsidR="00AE7018" w:rsidRPr="00C222A9" w:rsidRDefault="00AE7018" w:rsidP="00AE7018">
      <w:pPr>
        <w:spacing w:after="0"/>
        <w:ind w:left="851"/>
        <w:rPr>
          <w:rFonts w:cs="Times New Roman"/>
        </w:rPr>
      </w:pPr>
      <w:r w:rsidRPr="00C222A9">
        <w:rPr>
          <w:rFonts w:cs="Times New Roman"/>
        </w:rPr>
        <w:t>- kemény- és lágyforrasztás technológiája, feladatai, segédanyagai.</w:t>
      </w:r>
    </w:p>
    <w:p w14:paraId="6AF62EE8" w14:textId="77777777" w:rsidR="00AE7018" w:rsidRPr="00C222A9" w:rsidRDefault="00AE7018" w:rsidP="00AE7018">
      <w:pPr>
        <w:spacing w:after="0"/>
        <w:ind w:left="851"/>
        <w:rPr>
          <w:rFonts w:cs="Times New Roman"/>
        </w:rPr>
      </w:pPr>
      <w:r w:rsidRPr="00C222A9">
        <w:rPr>
          <w:rFonts w:cs="Times New Roman"/>
        </w:rPr>
        <w:t>Ragasztás anyagai, eszközei, alkalmazási területe, kötési módok.</w:t>
      </w:r>
    </w:p>
    <w:p w14:paraId="01727073" w14:textId="77777777" w:rsidR="00AE7018" w:rsidRPr="00C222A9" w:rsidRDefault="00AE7018" w:rsidP="00AE7018">
      <w:pPr>
        <w:spacing w:after="0"/>
        <w:ind w:left="851"/>
        <w:rPr>
          <w:rFonts w:cs="Times New Roman"/>
        </w:rPr>
      </w:pPr>
      <w:r w:rsidRPr="00C222A9">
        <w:rPr>
          <w:rFonts w:cs="Times New Roman"/>
        </w:rPr>
        <w:t>Csapszegek, szegkötések fajtái, alkalmazása, anyagai, biztosítási módok.</w:t>
      </w:r>
    </w:p>
    <w:p w14:paraId="1E508A20" w14:textId="77777777" w:rsidR="00AE7018" w:rsidRPr="00C222A9" w:rsidRDefault="00AE7018" w:rsidP="00AE7018">
      <w:pPr>
        <w:spacing w:after="0"/>
        <w:ind w:left="851"/>
        <w:rPr>
          <w:rFonts w:cs="Times New Roman"/>
        </w:rPr>
      </w:pPr>
      <w:r w:rsidRPr="00C222A9">
        <w:rPr>
          <w:rFonts w:cs="Times New Roman"/>
        </w:rPr>
        <w:t>Ék-, retesz-, csapszeg- és bordáskötés jellemzői, tűrések, illesztések, ábrázolásuk.</w:t>
      </w:r>
    </w:p>
    <w:p w14:paraId="12CFB6C2" w14:textId="77777777" w:rsidR="00AE7018" w:rsidRPr="00C222A9" w:rsidRDefault="00AE7018" w:rsidP="00AE7018">
      <w:pPr>
        <w:spacing w:after="0"/>
        <w:ind w:left="851"/>
        <w:rPr>
          <w:rFonts w:cs="Times New Roman"/>
        </w:rPr>
      </w:pPr>
      <w:r w:rsidRPr="00C222A9">
        <w:rPr>
          <w:rFonts w:cs="Times New Roman"/>
        </w:rPr>
        <w:t>Ék- és reteszkötések feladatai, alkalmazása:</w:t>
      </w:r>
    </w:p>
    <w:p w14:paraId="45A2FA3E" w14:textId="77777777" w:rsidR="00AE7018" w:rsidRPr="00C222A9" w:rsidRDefault="00AE7018" w:rsidP="00AE7018">
      <w:pPr>
        <w:spacing w:after="0"/>
        <w:ind w:left="851"/>
        <w:rPr>
          <w:rFonts w:cs="Times New Roman"/>
        </w:rPr>
      </w:pPr>
      <w:r w:rsidRPr="00C222A9">
        <w:rPr>
          <w:rFonts w:cs="Times New Roman"/>
        </w:rPr>
        <w:t>- siklóretesz, íves retesz, fészkes retesz, hornyos retesz,</w:t>
      </w:r>
    </w:p>
    <w:p w14:paraId="186702D7" w14:textId="77777777" w:rsidR="00AE7018" w:rsidRPr="00C222A9" w:rsidRDefault="00AE7018" w:rsidP="00AE7018">
      <w:pPr>
        <w:spacing w:after="0"/>
        <w:ind w:left="851"/>
        <w:rPr>
          <w:rFonts w:cs="Times New Roman"/>
        </w:rPr>
      </w:pPr>
      <w:r w:rsidRPr="00C222A9">
        <w:rPr>
          <w:rFonts w:cs="Times New Roman"/>
        </w:rPr>
        <w:t>- lapos ék, nyerges ék, fészkes ék, hornyos ék.</w:t>
      </w:r>
    </w:p>
    <w:p w14:paraId="42E4B9E3" w14:textId="77777777" w:rsidR="00AE7018" w:rsidRPr="00C222A9" w:rsidRDefault="00AE7018" w:rsidP="00AE7018">
      <w:pPr>
        <w:spacing w:after="0"/>
        <w:ind w:left="851"/>
        <w:rPr>
          <w:rFonts w:cs="Times New Roman"/>
        </w:rPr>
      </w:pPr>
      <w:r w:rsidRPr="00C222A9">
        <w:rPr>
          <w:rFonts w:cs="Times New Roman"/>
        </w:rPr>
        <w:t>Kúpos- és zsugorkötések alkalmazása, kialakítása.</w:t>
      </w:r>
    </w:p>
    <w:p w14:paraId="5BBC13C1" w14:textId="77777777" w:rsidR="00AE7018" w:rsidRPr="00C222A9" w:rsidRDefault="00AE7018" w:rsidP="00AE7018">
      <w:pPr>
        <w:spacing w:after="0"/>
        <w:ind w:left="851"/>
        <w:rPr>
          <w:rFonts w:cs="Times New Roman"/>
        </w:rPr>
      </w:pPr>
      <w:r w:rsidRPr="00C222A9">
        <w:rPr>
          <w:rFonts w:cs="Times New Roman"/>
        </w:rPr>
        <w:t>Gépelemek hiba megállapítása.</w:t>
      </w:r>
    </w:p>
    <w:p w14:paraId="594EA83B" w14:textId="77777777" w:rsidR="00C53E01" w:rsidRPr="00C222A9" w:rsidRDefault="00C53E01" w:rsidP="00C53E01">
      <w:pPr>
        <w:tabs>
          <w:tab w:val="left" w:pos="1418"/>
          <w:tab w:val="right" w:pos="9072"/>
        </w:tabs>
        <w:spacing w:after="0"/>
        <w:ind w:left="851"/>
        <w:rPr>
          <w:rFonts w:cs="Times New Roman"/>
        </w:rPr>
      </w:pPr>
    </w:p>
    <w:p w14:paraId="3998C676" w14:textId="77777777" w:rsidR="00C53E01" w:rsidRPr="00C222A9" w:rsidRDefault="00AE7018"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i/>
        </w:rPr>
        <w:t>Tengelyek, tengelykötések, csapágyak, csapágyazások</w:t>
      </w:r>
      <w:r w:rsidR="00C53E01" w:rsidRPr="00C222A9">
        <w:rPr>
          <w:rFonts w:cs="Times New Roman"/>
          <w:b/>
          <w:i/>
        </w:rPr>
        <w:tab/>
      </w:r>
      <w:r w:rsidR="00827752" w:rsidRPr="00C222A9">
        <w:rPr>
          <w:rFonts w:cs="Times New Roman"/>
          <w:b/>
          <w:i/>
        </w:rPr>
        <w:t>18</w:t>
      </w:r>
      <w:r w:rsidR="00C53E01" w:rsidRPr="00C222A9">
        <w:rPr>
          <w:rFonts w:cs="Times New Roman"/>
          <w:b/>
          <w:i/>
        </w:rPr>
        <w:t xml:space="preserve"> óra/</w:t>
      </w:r>
      <w:r w:rsidR="00827752" w:rsidRPr="00C222A9">
        <w:rPr>
          <w:rFonts w:cs="Times New Roman"/>
          <w:b/>
          <w:i/>
        </w:rPr>
        <w:t>18</w:t>
      </w:r>
      <w:r w:rsidR="00C53E01" w:rsidRPr="00C222A9">
        <w:rPr>
          <w:rFonts w:cs="Times New Roman"/>
          <w:b/>
          <w:i/>
        </w:rPr>
        <w:t xml:space="preserve"> óra</w:t>
      </w:r>
    </w:p>
    <w:p w14:paraId="35026D57" w14:textId="77777777" w:rsidR="00AE7018" w:rsidRPr="00C222A9" w:rsidRDefault="00AE7018" w:rsidP="00AE7018">
      <w:pPr>
        <w:spacing w:after="0"/>
        <w:ind w:left="851"/>
        <w:rPr>
          <w:rFonts w:cs="Times New Roman"/>
        </w:rPr>
      </w:pPr>
      <w:r w:rsidRPr="00C222A9">
        <w:rPr>
          <w:rFonts w:cs="Times New Roman"/>
        </w:rPr>
        <w:t>Tengelyek, csapok feladata, csoportosítása, kialakítása.</w:t>
      </w:r>
    </w:p>
    <w:p w14:paraId="39297F98" w14:textId="77777777" w:rsidR="00AE7018" w:rsidRPr="00C222A9" w:rsidRDefault="00AE7018" w:rsidP="00AE7018">
      <w:pPr>
        <w:spacing w:after="0"/>
        <w:ind w:left="851"/>
        <w:rPr>
          <w:rFonts w:cs="Times New Roman"/>
        </w:rPr>
      </w:pPr>
      <w:r w:rsidRPr="00C222A9">
        <w:rPr>
          <w:rFonts w:cs="Times New Roman"/>
        </w:rPr>
        <w:t>Tengelyek kenése.</w:t>
      </w:r>
    </w:p>
    <w:p w14:paraId="0810ADA8" w14:textId="77777777" w:rsidR="00AE7018" w:rsidRPr="00C222A9" w:rsidRDefault="00AE7018" w:rsidP="00AE7018">
      <w:pPr>
        <w:spacing w:after="0"/>
        <w:ind w:left="851"/>
        <w:rPr>
          <w:rFonts w:cs="Times New Roman"/>
        </w:rPr>
      </w:pPr>
      <w:r w:rsidRPr="00C222A9">
        <w:rPr>
          <w:rFonts w:cs="Times New Roman"/>
        </w:rPr>
        <w:t>Tengelykötés sikló-, íves-, fészkes-, hornyos-retesszel.</w:t>
      </w:r>
    </w:p>
    <w:p w14:paraId="02E2CBCB" w14:textId="77777777" w:rsidR="00AE7018" w:rsidRPr="00C222A9" w:rsidRDefault="00AE7018" w:rsidP="00AE7018">
      <w:pPr>
        <w:spacing w:after="0"/>
        <w:ind w:left="851"/>
        <w:rPr>
          <w:rFonts w:cs="Times New Roman"/>
        </w:rPr>
      </w:pPr>
      <w:r w:rsidRPr="00C222A9">
        <w:rPr>
          <w:rFonts w:cs="Times New Roman"/>
        </w:rPr>
        <w:t>Tengelykötés lapos, nyerges, fészkes, hornyos ékkel.</w:t>
      </w:r>
    </w:p>
    <w:p w14:paraId="51B0E258" w14:textId="77777777" w:rsidR="00AE7018" w:rsidRPr="00C222A9" w:rsidRDefault="00AE7018" w:rsidP="00AE7018">
      <w:pPr>
        <w:spacing w:after="0"/>
        <w:ind w:left="851"/>
        <w:rPr>
          <w:rFonts w:cs="Times New Roman"/>
        </w:rPr>
      </w:pPr>
      <w:r w:rsidRPr="00C222A9">
        <w:rPr>
          <w:rFonts w:cs="Times New Roman"/>
        </w:rPr>
        <w:t>Bordás tengelyek és agyak, jelképes ábrázolása.</w:t>
      </w:r>
    </w:p>
    <w:p w14:paraId="09E81B46" w14:textId="77777777" w:rsidR="00AE7018" w:rsidRPr="00C222A9" w:rsidRDefault="00AE7018" w:rsidP="00AE7018">
      <w:pPr>
        <w:spacing w:after="0"/>
        <w:ind w:left="851"/>
        <w:rPr>
          <w:rFonts w:cs="Times New Roman"/>
        </w:rPr>
      </w:pPr>
      <w:r w:rsidRPr="00C222A9">
        <w:rPr>
          <w:rFonts w:cs="Times New Roman"/>
        </w:rPr>
        <w:t>Tengelyek alkalmazása, szerelési szabályai.</w:t>
      </w:r>
    </w:p>
    <w:p w14:paraId="286AF39E" w14:textId="77777777" w:rsidR="00AE7018" w:rsidRPr="00C222A9" w:rsidRDefault="00AE7018" w:rsidP="00AE7018">
      <w:pPr>
        <w:spacing w:after="0"/>
        <w:ind w:left="851"/>
        <w:rPr>
          <w:rFonts w:cs="Times New Roman"/>
        </w:rPr>
      </w:pPr>
      <w:r w:rsidRPr="00C222A9">
        <w:rPr>
          <w:rFonts w:cs="Times New Roman"/>
        </w:rPr>
        <w:t>Tengelyek igénybevétele, anyaga, gyártása.</w:t>
      </w:r>
    </w:p>
    <w:p w14:paraId="2A10CE2A" w14:textId="77777777" w:rsidR="00AE7018" w:rsidRPr="00C222A9" w:rsidRDefault="00AE7018" w:rsidP="00AE7018">
      <w:pPr>
        <w:spacing w:after="0"/>
        <w:ind w:left="851"/>
        <w:rPr>
          <w:rFonts w:cs="Times New Roman"/>
        </w:rPr>
      </w:pPr>
      <w:r w:rsidRPr="00C222A9">
        <w:rPr>
          <w:rFonts w:cs="Times New Roman"/>
        </w:rPr>
        <w:t>Tengelyek ábrázolása, mérethálózat készítése.</w:t>
      </w:r>
    </w:p>
    <w:p w14:paraId="61C1EBF6" w14:textId="77777777" w:rsidR="00AE7018" w:rsidRPr="00C222A9" w:rsidRDefault="00AE7018" w:rsidP="00AE7018">
      <w:pPr>
        <w:spacing w:after="0"/>
        <w:ind w:left="851"/>
        <w:rPr>
          <w:rFonts w:cs="Times New Roman"/>
        </w:rPr>
      </w:pPr>
      <w:r w:rsidRPr="00C222A9">
        <w:rPr>
          <w:rFonts w:cs="Times New Roman"/>
        </w:rPr>
        <w:lastRenderedPageBreak/>
        <w:t>Tengelyek, csapágyak illesztési, tűrési értékei.</w:t>
      </w:r>
    </w:p>
    <w:p w14:paraId="678619E0" w14:textId="77777777" w:rsidR="00AE7018" w:rsidRPr="00C222A9" w:rsidRDefault="00AE7018" w:rsidP="00AE7018">
      <w:pPr>
        <w:spacing w:after="0"/>
        <w:ind w:left="851"/>
        <w:rPr>
          <w:rFonts w:cs="Times New Roman"/>
        </w:rPr>
      </w:pPr>
      <w:r w:rsidRPr="00C222A9">
        <w:rPr>
          <w:rFonts w:cs="Times New Roman"/>
        </w:rPr>
        <w:t xml:space="preserve">Csapágyak osztályozása, csoportosítása, feladata, alkalmazása (radiális, axiális, </w:t>
      </w:r>
      <w:proofErr w:type="spellStart"/>
      <w:r w:rsidRPr="00C222A9">
        <w:rPr>
          <w:rFonts w:cs="Times New Roman"/>
        </w:rPr>
        <w:t>radiax</w:t>
      </w:r>
      <w:proofErr w:type="spellEnd"/>
      <w:r w:rsidRPr="00C222A9">
        <w:rPr>
          <w:rFonts w:cs="Times New Roman"/>
        </w:rPr>
        <w:t>).</w:t>
      </w:r>
    </w:p>
    <w:p w14:paraId="1E9B9A97" w14:textId="77777777" w:rsidR="00AE7018" w:rsidRPr="00C222A9" w:rsidRDefault="00AE7018" w:rsidP="00AE7018">
      <w:pPr>
        <w:spacing w:after="0"/>
        <w:ind w:left="851"/>
        <w:rPr>
          <w:rFonts w:cs="Times New Roman"/>
        </w:rPr>
      </w:pPr>
      <w:r w:rsidRPr="00C222A9">
        <w:rPr>
          <w:rFonts w:cs="Times New Roman"/>
        </w:rPr>
        <w:t>Siklócsapágyak feladata, fajtái, elemei, kenése, osztott és osztatlan csapágyak, persely-rögzítés módjai, anyaga.</w:t>
      </w:r>
    </w:p>
    <w:p w14:paraId="52866221" w14:textId="77777777" w:rsidR="00AE7018" w:rsidRPr="00C222A9" w:rsidRDefault="00AE7018" w:rsidP="00AE7018">
      <w:pPr>
        <w:spacing w:after="0"/>
        <w:ind w:left="851"/>
        <w:rPr>
          <w:rFonts w:cs="Times New Roman"/>
        </w:rPr>
      </w:pPr>
      <w:r w:rsidRPr="00C222A9">
        <w:rPr>
          <w:rFonts w:cs="Times New Roman"/>
        </w:rPr>
        <w:t>Gördülőcsapágyak feladata, működése, szerkezete, alkalmazási területei:</w:t>
      </w:r>
    </w:p>
    <w:p w14:paraId="086F6C93" w14:textId="77777777" w:rsidR="00AE7018" w:rsidRPr="00C222A9" w:rsidRDefault="00AE7018" w:rsidP="00AE7018">
      <w:pPr>
        <w:spacing w:after="0"/>
        <w:ind w:left="851"/>
        <w:rPr>
          <w:rFonts w:cs="Times New Roman"/>
        </w:rPr>
      </w:pPr>
      <w:r w:rsidRPr="00C222A9">
        <w:rPr>
          <w:rFonts w:cs="Times New Roman"/>
        </w:rPr>
        <w:t>- gördülőcsapágyak fajtái, fő méretei, szerelési és beépítési módjai,</w:t>
      </w:r>
    </w:p>
    <w:p w14:paraId="35A4FC0D" w14:textId="77777777" w:rsidR="00AE7018" w:rsidRPr="00C222A9" w:rsidRDefault="00AE7018" w:rsidP="00AE7018">
      <w:pPr>
        <w:spacing w:after="0"/>
        <w:ind w:left="851"/>
        <w:rPr>
          <w:rFonts w:cs="Times New Roman"/>
        </w:rPr>
      </w:pPr>
      <w:r w:rsidRPr="00C222A9">
        <w:rPr>
          <w:rFonts w:cs="Times New Roman"/>
        </w:rPr>
        <w:t>- gördülőcsapágyak kiválasztásának szempontjai, csapágykatalógus használata,</w:t>
      </w:r>
    </w:p>
    <w:p w14:paraId="15663E7D" w14:textId="77777777" w:rsidR="00AE7018" w:rsidRPr="00C222A9" w:rsidRDefault="00AE7018" w:rsidP="00AE7018">
      <w:pPr>
        <w:spacing w:after="0"/>
        <w:ind w:left="851"/>
        <w:rPr>
          <w:rFonts w:cs="Times New Roman"/>
        </w:rPr>
      </w:pPr>
      <w:r w:rsidRPr="00C222A9">
        <w:rPr>
          <w:rFonts w:cs="Times New Roman"/>
        </w:rPr>
        <w:t>- gördülőcsapágyak kenési módjai, tömítési megoldások.</w:t>
      </w:r>
    </w:p>
    <w:p w14:paraId="0E780AFE" w14:textId="77777777" w:rsidR="00AE7018" w:rsidRPr="00C222A9" w:rsidRDefault="00AE7018" w:rsidP="00AE7018">
      <w:pPr>
        <w:spacing w:after="0"/>
        <w:ind w:left="851"/>
        <w:rPr>
          <w:rFonts w:cs="Times New Roman"/>
        </w:rPr>
      </w:pPr>
      <w:r w:rsidRPr="00C222A9">
        <w:rPr>
          <w:rFonts w:cs="Times New Roman"/>
        </w:rPr>
        <w:t>Csapágyszerelés szerszámai, készülékei.</w:t>
      </w:r>
    </w:p>
    <w:p w14:paraId="2E4A73FD" w14:textId="77777777" w:rsidR="00AE7018" w:rsidRPr="00C222A9" w:rsidRDefault="00AE7018" w:rsidP="00AE7018">
      <w:pPr>
        <w:spacing w:after="0"/>
        <w:ind w:left="851"/>
        <w:rPr>
          <w:rFonts w:cs="Times New Roman"/>
        </w:rPr>
      </w:pPr>
      <w:r w:rsidRPr="00C222A9">
        <w:rPr>
          <w:rFonts w:cs="Times New Roman"/>
        </w:rPr>
        <w:t>Szabadonfutók.</w:t>
      </w:r>
    </w:p>
    <w:p w14:paraId="79506FD9" w14:textId="77777777" w:rsidR="00AE7018" w:rsidRPr="00C222A9" w:rsidRDefault="00AE7018" w:rsidP="00AE7018">
      <w:pPr>
        <w:spacing w:after="0"/>
        <w:ind w:left="851"/>
        <w:rPr>
          <w:rFonts w:cs="Times New Roman"/>
        </w:rPr>
      </w:pPr>
      <w:r w:rsidRPr="00C222A9">
        <w:rPr>
          <w:rFonts w:cs="Times New Roman"/>
        </w:rPr>
        <w:t>Csapágyak szerelési előírásai.</w:t>
      </w:r>
    </w:p>
    <w:p w14:paraId="1DDFC7DA" w14:textId="77777777" w:rsidR="00C53E01" w:rsidRPr="00C222A9" w:rsidRDefault="00AE7018" w:rsidP="00AE7018">
      <w:pPr>
        <w:spacing w:after="0"/>
        <w:ind w:left="851"/>
        <w:rPr>
          <w:rFonts w:cs="Times New Roman"/>
        </w:rPr>
      </w:pPr>
      <w:r w:rsidRPr="00C222A9">
        <w:rPr>
          <w:rFonts w:cs="Times New Roman"/>
        </w:rPr>
        <w:t>Csapágykatalógusok használata.</w:t>
      </w:r>
    </w:p>
    <w:p w14:paraId="2D02BEF4" w14:textId="77777777" w:rsidR="00C53E01" w:rsidRPr="00C222A9" w:rsidRDefault="00C53E01" w:rsidP="00C53E01">
      <w:pPr>
        <w:tabs>
          <w:tab w:val="left" w:pos="1418"/>
          <w:tab w:val="right" w:pos="9072"/>
        </w:tabs>
        <w:spacing w:after="0"/>
        <w:ind w:left="851"/>
        <w:rPr>
          <w:rFonts w:cs="Times New Roman"/>
        </w:rPr>
      </w:pPr>
    </w:p>
    <w:p w14:paraId="5D64586D" w14:textId="77777777" w:rsidR="00C53E01" w:rsidRPr="00C222A9" w:rsidRDefault="00AE7018"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i/>
        </w:rPr>
        <w:t>Rugók</w:t>
      </w:r>
      <w:r w:rsidR="00C53E01" w:rsidRPr="00C222A9">
        <w:rPr>
          <w:rFonts w:cs="Times New Roman"/>
          <w:b/>
          <w:i/>
        </w:rPr>
        <w:tab/>
      </w:r>
      <w:r w:rsidR="00827752" w:rsidRPr="00C222A9">
        <w:rPr>
          <w:rFonts w:cs="Times New Roman"/>
          <w:b/>
          <w:i/>
        </w:rPr>
        <w:t>4</w:t>
      </w:r>
      <w:r w:rsidR="00C53E01" w:rsidRPr="00C222A9">
        <w:rPr>
          <w:rFonts w:cs="Times New Roman"/>
          <w:b/>
          <w:i/>
        </w:rPr>
        <w:t xml:space="preserve"> óra/</w:t>
      </w:r>
      <w:r w:rsidR="00827752" w:rsidRPr="00C222A9">
        <w:rPr>
          <w:rFonts w:cs="Times New Roman"/>
          <w:b/>
          <w:i/>
        </w:rPr>
        <w:t>4</w:t>
      </w:r>
      <w:r w:rsidR="00C53E01" w:rsidRPr="00C222A9">
        <w:rPr>
          <w:rFonts w:cs="Times New Roman"/>
          <w:b/>
          <w:i/>
        </w:rPr>
        <w:t xml:space="preserve"> óra</w:t>
      </w:r>
    </w:p>
    <w:p w14:paraId="6DA139DE" w14:textId="77777777" w:rsidR="00AE7018" w:rsidRPr="00C222A9" w:rsidRDefault="00AE7018" w:rsidP="00AE7018">
      <w:pPr>
        <w:spacing w:after="0"/>
        <w:ind w:left="851"/>
        <w:rPr>
          <w:rFonts w:cs="Times New Roman"/>
        </w:rPr>
      </w:pPr>
      <w:r w:rsidRPr="00C222A9">
        <w:rPr>
          <w:rFonts w:cs="Times New Roman"/>
        </w:rPr>
        <w:t>Rugók kialakítása, alkalmazási területei, jelképes ábrázolásuk.</w:t>
      </w:r>
    </w:p>
    <w:p w14:paraId="5D35E58B" w14:textId="77777777" w:rsidR="00AE7018" w:rsidRPr="00C222A9" w:rsidRDefault="00AE7018" w:rsidP="00AE7018">
      <w:pPr>
        <w:spacing w:after="0"/>
        <w:ind w:left="851"/>
        <w:rPr>
          <w:rFonts w:cs="Times New Roman"/>
        </w:rPr>
      </w:pPr>
      <w:r w:rsidRPr="00C222A9">
        <w:rPr>
          <w:rFonts w:cs="Times New Roman"/>
        </w:rPr>
        <w:t>Rugók fajtái, anyagai.</w:t>
      </w:r>
    </w:p>
    <w:p w14:paraId="77B3F4E9" w14:textId="77777777" w:rsidR="00AE7018" w:rsidRPr="00C222A9" w:rsidRDefault="00AE7018" w:rsidP="00AE7018">
      <w:pPr>
        <w:spacing w:after="0"/>
        <w:ind w:left="851"/>
        <w:rPr>
          <w:rFonts w:cs="Times New Roman"/>
        </w:rPr>
      </w:pPr>
      <w:r w:rsidRPr="00C222A9">
        <w:rPr>
          <w:rFonts w:cs="Times New Roman"/>
        </w:rPr>
        <w:t>Rugók terhelése.</w:t>
      </w:r>
    </w:p>
    <w:p w14:paraId="4DC792AB" w14:textId="77777777" w:rsidR="00C53E01" w:rsidRPr="00C222A9" w:rsidRDefault="00AE7018" w:rsidP="00AE7018">
      <w:pPr>
        <w:spacing w:after="0"/>
        <w:ind w:left="851"/>
        <w:rPr>
          <w:rFonts w:cs="Times New Roman"/>
        </w:rPr>
      </w:pPr>
      <w:r w:rsidRPr="00C222A9">
        <w:rPr>
          <w:rFonts w:cs="Times New Roman"/>
        </w:rPr>
        <w:t xml:space="preserve">Gumirugók, hidraulikus, pneumatikus, </w:t>
      </w:r>
      <w:proofErr w:type="spellStart"/>
      <w:r w:rsidRPr="00C222A9">
        <w:rPr>
          <w:rFonts w:cs="Times New Roman"/>
        </w:rPr>
        <w:t>hidro-pneumatikus</w:t>
      </w:r>
      <w:proofErr w:type="spellEnd"/>
      <w:r w:rsidRPr="00C222A9">
        <w:rPr>
          <w:rFonts w:cs="Times New Roman"/>
        </w:rPr>
        <w:t xml:space="preserve"> rugózás kialakítása, alkalmazási területei, ábrázolás szabályai.</w:t>
      </w:r>
    </w:p>
    <w:p w14:paraId="7C52860E" w14:textId="77777777" w:rsidR="00C53E01" w:rsidRPr="00C222A9" w:rsidRDefault="00C53E01" w:rsidP="00C53E01">
      <w:pPr>
        <w:tabs>
          <w:tab w:val="left" w:pos="1418"/>
          <w:tab w:val="right" w:pos="9072"/>
        </w:tabs>
        <w:spacing w:after="0"/>
        <w:ind w:left="851"/>
        <w:rPr>
          <w:rFonts w:cs="Times New Roman"/>
        </w:rPr>
      </w:pPr>
    </w:p>
    <w:p w14:paraId="04EDC26C" w14:textId="77777777" w:rsidR="00C53E01" w:rsidRPr="00C222A9" w:rsidRDefault="00AE7018"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i/>
        </w:rPr>
        <w:t>Tengelykapcsolók, fékek</w:t>
      </w:r>
      <w:r w:rsidR="00C53E01" w:rsidRPr="00C222A9">
        <w:rPr>
          <w:rFonts w:cs="Times New Roman"/>
          <w:b/>
          <w:i/>
        </w:rPr>
        <w:tab/>
      </w:r>
      <w:r w:rsidR="00827752" w:rsidRPr="00C222A9">
        <w:rPr>
          <w:rFonts w:cs="Times New Roman"/>
          <w:b/>
          <w:i/>
        </w:rPr>
        <w:t>14</w:t>
      </w:r>
      <w:r w:rsidR="00C53E01" w:rsidRPr="00C222A9">
        <w:rPr>
          <w:rFonts w:cs="Times New Roman"/>
          <w:b/>
          <w:i/>
        </w:rPr>
        <w:t xml:space="preserve"> óra/</w:t>
      </w:r>
      <w:r w:rsidR="00827752" w:rsidRPr="00C222A9">
        <w:rPr>
          <w:rFonts w:cs="Times New Roman"/>
          <w:b/>
          <w:i/>
        </w:rPr>
        <w:t>14</w:t>
      </w:r>
      <w:r w:rsidR="00C53E01" w:rsidRPr="00C222A9">
        <w:rPr>
          <w:rFonts w:cs="Times New Roman"/>
          <w:b/>
          <w:i/>
        </w:rPr>
        <w:t xml:space="preserve"> óra</w:t>
      </w:r>
    </w:p>
    <w:p w14:paraId="30485C1D" w14:textId="77777777" w:rsidR="00AE7018" w:rsidRPr="00C222A9" w:rsidRDefault="00AE7018" w:rsidP="00AE7018">
      <w:pPr>
        <w:spacing w:after="0"/>
        <w:ind w:left="851"/>
        <w:rPr>
          <w:rFonts w:cs="Times New Roman"/>
        </w:rPr>
      </w:pPr>
      <w:r w:rsidRPr="00C222A9">
        <w:rPr>
          <w:rFonts w:cs="Times New Roman"/>
        </w:rPr>
        <w:t>Tengelykapcsolók feladata, típusai:</w:t>
      </w:r>
    </w:p>
    <w:p w14:paraId="630284D2" w14:textId="77777777" w:rsidR="00AE7018" w:rsidRPr="00C222A9" w:rsidRDefault="00AE7018" w:rsidP="00AE7018">
      <w:pPr>
        <w:spacing w:after="0"/>
        <w:ind w:left="851"/>
        <w:rPr>
          <w:rFonts w:cs="Times New Roman"/>
        </w:rPr>
      </w:pPr>
      <w:r w:rsidRPr="00C222A9">
        <w:rPr>
          <w:rFonts w:cs="Times New Roman"/>
        </w:rPr>
        <w:t>- merev, kiegyenlítő, rugalmas, biztonsági, oldható tengelykapcsolók,</w:t>
      </w:r>
    </w:p>
    <w:p w14:paraId="72AE66A5" w14:textId="77777777" w:rsidR="00AE7018" w:rsidRPr="00C222A9" w:rsidRDefault="00AE7018" w:rsidP="00AE7018">
      <w:pPr>
        <w:spacing w:after="0"/>
        <w:ind w:left="851"/>
        <w:rPr>
          <w:rFonts w:cs="Times New Roman"/>
        </w:rPr>
      </w:pPr>
      <w:r w:rsidRPr="00C222A9">
        <w:rPr>
          <w:rFonts w:cs="Times New Roman"/>
        </w:rPr>
        <w:t>- szabadonfutó kialakítása, alkalmazási területe.</w:t>
      </w:r>
    </w:p>
    <w:p w14:paraId="27A4B989" w14:textId="77777777" w:rsidR="00AE7018" w:rsidRPr="00C222A9" w:rsidRDefault="00AE7018" w:rsidP="00AE7018">
      <w:pPr>
        <w:spacing w:after="0"/>
        <w:ind w:left="851"/>
        <w:rPr>
          <w:rFonts w:cs="Times New Roman"/>
        </w:rPr>
      </w:pPr>
      <w:r w:rsidRPr="00C222A9">
        <w:rPr>
          <w:rFonts w:cs="Times New Roman"/>
        </w:rPr>
        <w:t>Tengelykapcsolók méretezési elvei.</w:t>
      </w:r>
    </w:p>
    <w:p w14:paraId="756E7E54" w14:textId="77777777" w:rsidR="00AE7018" w:rsidRPr="00C222A9" w:rsidRDefault="00AE7018" w:rsidP="00AE7018">
      <w:pPr>
        <w:spacing w:after="0"/>
        <w:ind w:left="851"/>
        <w:rPr>
          <w:rFonts w:cs="Times New Roman"/>
        </w:rPr>
      </w:pPr>
      <w:r w:rsidRPr="00C222A9">
        <w:rPr>
          <w:rFonts w:cs="Times New Roman"/>
        </w:rPr>
        <w:t>Tengelyek igénybevételi ábrái.</w:t>
      </w:r>
    </w:p>
    <w:p w14:paraId="2AF15A3F" w14:textId="77777777" w:rsidR="00AE7018" w:rsidRPr="00C222A9" w:rsidRDefault="00AE7018" w:rsidP="00AE7018">
      <w:pPr>
        <w:spacing w:after="0"/>
        <w:ind w:left="851"/>
        <w:rPr>
          <w:rFonts w:cs="Times New Roman"/>
        </w:rPr>
      </w:pPr>
      <w:r w:rsidRPr="00C222A9">
        <w:rPr>
          <w:rFonts w:cs="Times New Roman"/>
        </w:rPr>
        <w:t>Tengelykapcsolók feladatai, osztályozása, típusai, felhasználása, méretezése:</w:t>
      </w:r>
    </w:p>
    <w:p w14:paraId="081FF4F0" w14:textId="77777777" w:rsidR="00AE7018" w:rsidRPr="00C222A9" w:rsidRDefault="00AE7018" w:rsidP="00AE7018">
      <w:pPr>
        <w:spacing w:after="0"/>
        <w:ind w:left="851"/>
        <w:rPr>
          <w:rFonts w:cs="Times New Roman"/>
        </w:rPr>
      </w:pPr>
      <w:r w:rsidRPr="00C222A9">
        <w:rPr>
          <w:rFonts w:cs="Times New Roman"/>
        </w:rPr>
        <w:t>- merev, kiegyenlítő, rugalmas, biztonsági, tengelykapcsolók szerkezeti kialakítása, alkalmazása, szilárdságtani méretezése,</w:t>
      </w:r>
    </w:p>
    <w:p w14:paraId="4D044AB1" w14:textId="77777777" w:rsidR="00AE7018" w:rsidRPr="00C222A9" w:rsidRDefault="00AE7018" w:rsidP="00AE7018">
      <w:pPr>
        <w:spacing w:after="0"/>
        <w:ind w:left="851"/>
        <w:rPr>
          <w:rFonts w:cs="Times New Roman"/>
        </w:rPr>
      </w:pPr>
      <w:r w:rsidRPr="00C222A9">
        <w:rPr>
          <w:rFonts w:cs="Times New Roman"/>
        </w:rPr>
        <w:t>- röpsúlyos tengelykapcsolók kialakítása, alkalmazása,</w:t>
      </w:r>
    </w:p>
    <w:p w14:paraId="38B24849" w14:textId="77777777" w:rsidR="00AE7018" w:rsidRPr="00C222A9" w:rsidRDefault="00AE7018" w:rsidP="00AE7018">
      <w:pPr>
        <w:spacing w:after="0"/>
        <w:ind w:left="851"/>
        <w:rPr>
          <w:rFonts w:cs="Times New Roman"/>
        </w:rPr>
      </w:pPr>
      <w:r w:rsidRPr="00C222A9">
        <w:rPr>
          <w:rFonts w:cs="Times New Roman"/>
        </w:rPr>
        <w:t>- oldható tengelykapcsolók szerkezeti kialakítása, szilárdságtani méretezése,</w:t>
      </w:r>
    </w:p>
    <w:p w14:paraId="2A8BE626" w14:textId="77777777" w:rsidR="00AE7018" w:rsidRPr="00C222A9" w:rsidRDefault="00AE7018" w:rsidP="00AE7018">
      <w:pPr>
        <w:spacing w:after="0"/>
        <w:ind w:left="851"/>
        <w:rPr>
          <w:rFonts w:cs="Times New Roman"/>
        </w:rPr>
      </w:pPr>
      <w:r w:rsidRPr="00C222A9">
        <w:rPr>
          <w:rFonts w:cs="Times New Roman"/>
        </w:rPr>
        <w:t>- rugalmas tengelykapcsolók szerkezeti kialakítása, szilárdságtani méretezése,</w:t>
      </w:r>
    </w:p>
    <w:p w14:paraId="5408FA2C" w14:textId="77777777" w:rsidR="00AE7018" w:rsidRPr="00C222A9" w:rsidRDefault="00AE7018" w:rsidP="00AE7018">
      <w:pPr>
        <w:spacing w:after="0"/>
        <w:ind w:left="851"/>
        <w:rPr>
          <w:rFonts w:cs="Times New Roman"/>
        </w:rPr>
      </w:pPr>
      <w:r w:rsidRPr="00C222A9">
        <w:rPr>
          <w:rFonts w:cs="Times New Roman"/>
        </w:rPr>
        <w:t>- súrlódó tengelykapcsolók fajtái, szerkezeti felépítése, méretezése.</w:t>
      </w:r>
    </w:p>
    <w:p w14:paraId="777256ED" w14:textId="77777777" w:rsidR="00AE7018" w:rsidRPr="00C222A9" w:rsidRDefault="00AE7018" w:rsidP="00AE7018">
      <w:pPr>
        <w:spacing w:after="0"/>
        <w:ind w:left="851"/>
        <w:rPr>
          <w:rFonts w:cs="Times New Roman"/>
        </w:rPr>
      </w:pPr>
      <w:r w:rsidRPr="00C222A9">
        <w:rPr>
          <w:rFonts w:cs="Times New Roman"/>
        </w:rPr>
        <w:t>Hidrodinamikus tengelykapcsolók.</w:t>
      </w:r>
    </w:p>
    <w:p w14:paraId="787DC658" w14:textId="77777777" w:rsidR="00AE7018" w:rsidRPr="00C222A9" w:rsidRDefault="00AE7018" w:rsidP="00AE7018">
      <w:pPr>
        <w:spacing w:after="0"/>
        <w:ind w:left="851"/>
        <w:rPr>
          <w:rFonts w:cs="Times New Roman"/>
        </w:rPr>
      </w:pPr>
      <w:r w:rsidRPr="00C222A9">
        <w:rPr>
          <w:rFonts w:cs="Times New Roman"/>
        </w:rPr>
        <w:t>Tengelykapcsolók ábrázolása.</w:t>
      </w:r>
    </w:p>
    <w:p w14:paraId="0C2F0EBD" w14:textId="77777777" w:rsidR="00AE7018" w:rsidRPr="00C222A9" w:rsidRDefault="00AE7018" w:rsidP="00AE7018">
      <w:pPr>
        <w:spacing w:after="0"/>
        <w:ind w:left="851"/>
        <w:rPr>
          <w:rFonts w:cs="Times New Roman"/>
        </w:rPr>
      </w:pPr>
      <w:r w:rsidRPr="00C222A9">
        <w:rPr>
          <w:rFonts w:cs="Times New Roman"/>
        </w:rPr>
        <w:t>Mezőgazdasági gépeken alkalmazott tengelykapcsolók.</w:t>
      </w:r>
    </w:p>
    <w:p w14:paraId="04552A60" w14:textId="77777777" w:rsidR="00AE7018" w:rsidRPr="00C222A9" w:rsidRDefault="00AE7018" w:rsidP="00AE7018">
      <w:pPr>
        <w:spacing w:after="0"/>
        <w:ind w:left="851"/>
        <w:rPr>
          <w:rFonts w:cs="Times New Roman"/>
        </w:rPr>
      </w:pPr>
      <w:r w:rsidRPr="00C222A9">
        <w:rPr>
          <w:rFonts w:cs="Times New Roman"/>
        </w:rPr>
        <w:t>Szalagfékek szerkezeti kialakítása, ábrázolása, alkalmazása.</w:t>
      </w:r>
    </w:p>
    <w:p w14:paraId="524763D0" w14:textId="77777777" w:rsidR="00AE7018" w:rsidRPr="00C222A9" w:rsidRDefault="00AE7018" w:rsidP="00AE7018">
      <w:pPr>
        <w:spacing w:after="0"/>
        <w:ind w:left="851"/>
        <w:rPr>
          <w:rFonts w:cs="Times New Roman"/>
        </w:rPr>
      </w:pPr>
      <w:r w:rsidRPr="00C222A9">
        <w:rPr>
          <w:rFonts w:cs="Times New Roman"/>
        </w:rPr>
        <w:t>Külsőpofás fékek szerkezeti kialakítása, ábrázolása, alkalmazása.</w:t>
      </w:r>
    </w:p>
    <w:p w14:paraId="17CD1295" w14:textId="77777777" w:rsidR="00AE7018" w:rsidRPr="00C222A9" w:rsidRDefault="00AE7018" w:rsidP="00AE7018">
      <w:pPr>
        <w:spacing w:after="0"/>
        <w:ind w:left="851"/>
        <w:rPr>
          <w:rFonts w:cs="Times New Roman"/>
        </w:rPr>
      </w:pPr>
      <w:r w:rsidRPr="00C222A9">
        <w:rPr>
          <w:rFonts w:cs="Times New Roman"/>
        </w:rPr>
        <w:t>Belső pofás fékek szerkezeti kialakítása, ábrázolása, alkalmazása.</w:t>
      </w:r>
    </w:p>
    <w:p w14:paraId="314EA6D0" w14:textId="77777777" w:rsidR="00AE7018" w:rsidRPr="00C222A9" w:rsidRDefault="00AE7018" w:rsidP="00AE7018">
      <w:pPr>
        <w:spacing w:after="0"/>
        <w:ind w:left="851"/>
        <w:rPr>
          <w:rFonts w:cs="Times New Roman"/>
        </w:rPr>
      </w:pPr>
      <w:r w:rsidRPr="00C222A9">
        <w:rPr>
          <w:rFonts w:cs="Times New Roman"/>
        </w:rPr>
        <w:t>Tárcsás fékek szerkezeti kialakítása, ábrázolása, alkalmazása.</w:t>
      </w:r>
    </w:p>
    <w:p w14:paraId="31623462" w14:textId="77777777" w:rsidR="00C53E01" w:rsidRPr="00C222A9" w:rsidRDefault="00AE7018" w:rsidP="00AE7018">
      <w:pPr>
        <w:spacing w:after="0"/>
        <w:ind w:left="851"/>
        <w:rPr>
          <w:rFonts w:cs="Times New Roman"/>
        </w:rPr>
      </w:pPr>
      <w:r w:rsidRPr="00C222A9">
        <w:rPr>
          <w:rFonts w:cs="Times New Roman"/>
        </w:rPr>
        <w:t>Fékműködtető szerkezetek (mechanikus, hidraulikus, légfék)</w:t>
      </w:r>
    </w:p>
    <w:p w14:paraId="1F805DA2" w14:textId="77777777" w:rsidR="00C53E01" w:rsidRPr="00C222A9" w:rsidRDefault="00C53E01" w:rsidP="00C53E01">
      <w:pPr>
        <w:tabs>
          <w:tab w:val="left" w:pos="1418"/>
          <w:tab w:val="right" w:pos="9072"/>
        </w:tabs>
        <w:spacing w:after="0"/>
        <w:ind w:left="851"/>
        <w:rPr>
          <w:rFonts w:cs="Times New Roman"/>
        </w:rPr>
      </w:pPr>
    </w:p>
    <w:p w14:paraId="1A94D503" w14:textId="77777777" w:rsidR="00C53E01" w:rsidRPr="00C222A9" w:rsidRDefault="00AE7018"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i/>
        </w:rPr>
        <w:t>Vezetékelemek és kötéseik</w:t>
      </w:r>
      <w:r w:rsidR="00C53E01" w:rsidRPr="00C222A9">
        <w:rPr>
          <w:rFonts w:cs="Times New Roman"/>
          <w:b/>
          <w:i/>
        </w:rPr>
        <w:tab/>
      </w:r>
      <w:r w:rsidR="00827752" w:rsidRPr="00C222A9">
        <w:rPr>
          <w:rFonts w:cs="Times New Roman"/>
          <w:b/>
          <w:i/>
        </w:rPr>
        <w:t>6</w:t>
      </w:r>
      <w:r w:rsidR="00C53E01" w:rsidRPr="00C222A9">
        <w:rPr>
          <w:rFonts w:cs="Times New Roman"/>
          <w:b/>
          <w:i/>
        </w:rPr>
        <w:t xml:space="preserve"> óra/</w:t>
      </w:r>
      <w:r w:rsidR="00827752" w:rsidRPr="00C222A9">
        <w:rPr>
          <w:rFonts w:cs="Times New Roman"/>
          <w:b/>
          <w:i/>
        </w:rPr>
        <w:t>6</w:t>
      </w:r>
      <w:r w:rsidR="00C53E01" w:rsidRPr="00C222A9">
        <w:rPr>
          <w:rFonts w:cs="Times New Roman"/>
          <w:b/>
          <w:i/>
        </w:rPr>
        <w:t xml:space="preserve"> óra</w:t>
      </w:r>
    </w:p>
    <w:p w14:paraId="5ABCA0AA" w14:textId="77777777" w:rsidR="00A30B9F" w:rsidRPr="00C222A9" w:rsidRDefault="00A30B9F" w:rsidP="00A30B9F">
      <w:pPr>
        <w:spacing w:after="0"/>
        <w:ind w:left="851"/>
        <w:rPr>
          <w:rFonts w:cs="Times New Roman"/>
        </w:rPr>
      </w:pPr>
      <w:r w:rsidRPr="00C222A9">
        <w:rPr>
          <w:rFonts w:cs="Times New Roman"/>
        </w:rPr>
        <w:t>Tartályok kialakítása és alkalmazási területei.</w:t>
      </w:r>
    </w:p>
    <w:p w14:paraId="116C8C07" w14:textId="77777777" w:rsidR="00A30B9F" w:rsidRPr="00C222A9" w:rsidRDefault="00A30B9F" w:rsidP="00A30B9F">
      <w:pPr>
        <w:spacing w:after="0"/>
        <w:ind w:left="851"/>
        <w:rPr>
          <w:rFonts w:cs="Times New Roman"/>
        </w:rPr>
      </w:pPr>
      <w:r w:rsidRPr="00C222A9">
        <w:rPr>
          <w:rFonts w:cs="Times New Roman"/>
        </w:rPr>
        <w:t>Tartályok méretezésének alapelvei.</w:t>
      </w:r>
    </w:p>
    <w:p w14:paraId="0C449C19" w14:textId="77777777" w:rsidR="00A30B9F" w:rsidRPr="00C222A9" w:rsidRDefault="00A30B9F" w:rsidP="00A30B9F">
      <w:pPr>
        <w:spacing w:after="0"/>
        <w:ind w:left="851"/>
        <w:rPr>
          <w:rFonts w:cs="Times New Roman"/>
        </w:rPr>
      </w:pPr>
      <w:r w:rsidRPr="00C222A9">
        <w:rPr>
          <w:rFonts w:cs="Times New Roman"/>
        </w:rPr>
        <w:t>Tartályok készítésének technológiai előírásai.</w:t>
      </w:r>
    </w:p>
    <w:p w14:paraId="3F251D5C" w14:textId="77777777" w:rsidR="00A30B9F" w:rsidRPr="00C222A9" w:rsidRDefault="00A30B9F" w:rsidP="00A30B9F">
      <w:pPr>
        <w:spacing w:after="0"/>
        <w:ind w:left="851"/>
        <w:rPr>
          <w:rFonts w:cs="Times New Roman"/>
        </w:rPr>
      </w:pPr>
      <w:r w:rsidRPr="00C222A9">
        <w:rPr>
          <w:rFonts w:cs="Times New Roman"/>
        </w:rPr>
        <w:t>Csövek fajtái, alkalmazási területei, anyagai (acél, öntöttvas, műanyag, eternit, réz, alumínium).</w:t>
      </w:r>
    </w:p>
    <w:p w14:paraId="0DE427B2" w14:textId="77777777" w:rsidR="00A30B9F" w:rsidRPr="00C222A9" w:rsidRDefault="00A30B9F" w:rsidP="00A30B9F">
      <w:pPr>
        <w:spacing w:after="0"/>
        <w:ind w:left="851"/>
        <w:rPr>
          <w:rFonts w:cs="Times New Roman"/>
        </w:rPr>
      </w:pPr>
      <w:r w:rsidRPr="00C222A9">
        <w:rPr>
          <w:rFonts w:cs="Times New Roman"/>
        </w:rPr>
        <w:lastRenderedPageBreak/>
        <w:t xml:space="preserve">Csőkötések (pl. tokos, karimás, karmantyús, hollandi-anyás, hegesztett, ragasztott, bajonettzáras, </w:t>
      </w:r>
      <w:proofErr w:type="spellStart"/>
      <w:r w:rsidRPr="00C222A9">
        <w:rPr>
          <w:rFonts w:cs="Times New Roman"/>
        </w:rPr>
        <w:t>Perrot</w:t>
      </w:r>
      <w:proofErr w:type="spellEnd"/>
      <w:r w:rsidRPr="00C222A9">
        <w:rPr>
          <w:rFonts w:cs="Times New Roman"/>
        </w:rPr>
        <w:t xml:space="preserve">, </w:t>
      </w:r>
      <w:proofErr w:type="spellStart"/>
      <w:r w:rsidRPr="00C222A9">
        <w:rPr>
          <w:rFonts w:cs="Times New Roman"/>
        </w:rPr>
        <w:t>hidroflex</w:t>
      </w:r>
      <w:proofErr w:type="spellEnd"/>
      <w:r w:rsidRPr="00C222A9">
        <w:rPr>
          <w:rFonts w:cs="Times New Roman"/>
        </w:rPr>
        <w:t xml:space="preserve">, </w:t>
      </w:r>
      <w:proofErr w:type="spellStart"/>
      <w:r w:rsidRPr="00C222A9">
        <w:rPr>
          <w:rFonts w:cs="Times New Roman"/>
        </w:rPr>
        <w:t>simplex</w:t>
      </w:r>
      <w:proofErr w:type="spellEnd"/>
      <w:r w:rsidRPr="00C222A9">
        <w:rPr>
          <w:rFonts w:cs="Times New Roman"/>
        </w:rPr>
        <w:t xml:space="preserve">, </w:t>
      </w:r>
      <w:proofErr w:type="spellStart"/>
      <w:r w:rsidRPr="00C222A9">
        <w:rPr>
          <w:rFonts w:cs="Times New Roman"/>
        </w:rPr>
        <w:t>Gibault</w:t>
      </w:r>
      <w:proofErr w:type="spellEnd"/>
      <w:r w:rsidRPr="00C222A9">
        <w:rPr>
          <w:rFonts w:cs="Times New Roman"/>
        </w:rPr>
        <w:t>).</w:t>
      </w:r>
    </w:p>
    <w:p w14:paraId="04D37FE8" w14:textId="77777777" w:rsidR="00A30B9F" w:rsidRPr="00C222A9" w:rsidRDefault="00A30B9F" w:rsidP="00A30B9F">
      <w:pPr>
        <w:spacing w:after="0"/>
        <w:ind w:left="851"/>
        <w:rPr>
          <w:rFonts w:cs="Times New Roman"/>
        </w:rPr>
      </w:pPr>
      <w:r w:rsidRPr="00C222A9">
        <w:rPr>
          <w:rFonts w:cs="Times New Roman"/>
        </w:rPr>
        <w:t>Csőidomok (pl. könyök, ív, elágazás, szűkítő, nadrágcső, végzárók).</w:t>
      </w:r>
    </w:p>
    <w:p w14:paraId="40DE8926" w14:textId="77777777" w:rsidR="00A30B9F" w:rsidRPr="00C222A9" w:rsidRDefault="00A30B9F" w:rsidP="00A30B9F">
      <w:pPr>
        <w:spacing w:after="0"/>
        <w:ind w:left="851"/>
        <w:rPr>
          <w:rFonts w:cs="Times New Roman"/>
        </w:rPr>
      </w:pPr>
      <w:r w:rsidRPr="00C222A9">
        <w:rPr>
          <w:rFonts w:cs="Times New Roman"/>
        </w:rPr>
        <w:t>Csőarmatúrák: csőkiegyenlítők, csapok, szelepek, tolózárak felépítése, működése.</w:t>
      </w:r>
    </w:p>
    <w:p w14:paraId="3440548B" w14:textId="77777777" w:rsidR="00C53E01" w:rsidRPr="00C222A9" w:rsidRDefault="00A30B9F" w:rsidP="00A30B9F">
      <w:pPr>
        <w:spacing w:after="0"/>
        <w:ind w:left="851"/>
        <w:rPr>
          <w:rFonts w:cs="Times New Roman"/>
        </w:rPr>
      </w:pPr>
      <w:r w:rsidRPr="00C222A9">
        <w:rPr>
          <w:rFonts w:cs="Times New Roman"/>
        </w:rPr>
        <w:t>Önműködő szelepek szerkezete, alkalmazása (pl. golyós, visszacsapó, biztonsági, nyomáscsökkentő, lábszelep).</w:t>
      </w:r>
    </w:p>
    <w:p w14:paraId="22F814E4" w14:textId="77777777" w:rsidR="00C53E01" w:rsidRPr="00C222A9" w:rsidRDefault="00C53E01" w:rsidP="00C53E01">
      <w:pPr>
        <w:tabs>
          <w:tab w:val="left" w:pos="1418"/>
          <w:tab w:val="right" w:pos="9072"/>
        </w:tabs>
        <w:spacing w:after="0"/>
        <w:ind w:left="851"/>
        <w:rPr>
          <w:rFonts w:cs="Times New Roman"/>
        </w:rPr>
      </w:pPr>
    </w:p>
    <w:p w14:paraId="224631BE" w14:textId="77777777" w:rsidR="00C53E01" w:rsidRPr="00C222A9" w:rsidRDefault="00A30B9F"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i/>
        </w:rPr>
        <w:t>Hajtások</w:t>
      </w:r>
      <w:r w:rsidR="00C53E01" w:rsidRPr="00C222A9">
        <w:rPr>
          <w:rFonts w:cs="Times New Roman"/>
          <w:b/>
          <w:i/>
        </w:rPr>
        <w:tab/>
      </w:r>
      <w:r w:rsidR="00827752" w:rsidRPr="00C222A9">
        <w:rPr>
          <w:rFonts w:cs="Times New Roman"/>
          <w:b/>
          <w:i/>
        </w:rPr>
        <w:t>7</w:t>
      </w:r>
      <w:r w:rsidR="00C53E01" w:rsidRPr="00C222A9">
        <w:rPr>
          <w:rFonts w:cs="Times New Roman"/>
          <w:b/>
          <w:i/>
        </w:rPr>
        <w:t xml:space="preserve"> óra/</w:t>
      </w:r>
      <w:r w:rsidR="00827752" w:rsidRPr="00C222A9">
        <w:rPr>
          <w:rFonts w:cs="Times New Roman"/>
          <w:b/>
          <w:i/>
        </w:rPr>
        <w:t>7</w:t>
      </w:r>
      <w:r w:rsidR="00C53E01" w:rsidRPr="00C222A9">
        <w:rPr>
          <w:rFonts w:cs="Times New Roman"/>
          <w:b/>
          <w:i/>
        </w:rPr>
        <w:t xml:space="preserve"> óra</w:t>
      </w:r>
    </w:p>
    <w:p w14:paraId="79EF015D" w14:textId="77777777" w:rsidR="00A30B9F" w:rsidRPr="00C222A9" w:rsidRDefault="00A30B9F" w:rsidP="00A30B9F">
      <w:pPr>
        <w:spacing w:after="0"/>
        <w:ind w:left="851"/>
        <w:rPr>
          <w:rFonts w:cs="Times New Roman"/>
        </w:rPr>
      </w:pPr>
      <w:r w:rsidRPr="00C222A9">
        <w:rPr>
          <w:rFonts w:cs="Times New Roman"/>
        </w:rPr>
        <w:t>Laposszíj-hajtás feladata, szerkezeti kialakítása, elrendezése, üzemi jellemzői</w:t>
      </w:r>
    </w:p>
    <w:p w14:paraId="61144797" w14:textId="77777777" w:rsidR="00A30B9F" w:rsidRPr="00C222A9" w:rsidRDefault="00A30B9F" w:rsidP="00A30B9F">
      <w:pPr>
        <w:spacing w:after="0"/>
        <w:ind w:left="851"/>
        <w:rPr>
          <w:rFonts w:cs="Times New Roman"/>
        </w:rPr>
      </w:pPr>
      <w:r w:rsidRPr="00C222A9">
        <w:rPr>
          <w:rFonts w:cs="Times New Roman"/>
        </w:rPr>
        <w:t>Szíjak végtelenítése, csúszás, nyomaték átvitele, méretezés</w:t>
      </w:r>
    </w:p>
    <w:p w14:paraId="620B60F7" w14:textId="77777777" w:rsidR="00A30B9F" w:rsidRPr="00C222A9" w:rsidRDefault="00A30B9F" w:rsidP="00A30B9F">
      <w:pPr>
        <w:spacing w:after="0"/>
        <w:ind w:left="851"/>
        <w:rPr>
          <w:rFonts w:cs="Times New Roman"/>
        </w:rPr>
      </w:pPr>
      <w:r w:rsidRPr="00C222A9">
        <w:rPr>
          <w:rFonts w:cs="Times New Roman"/>
        </w:rPr>
        <w:t>Ékszíjhajtás feladata, szerkezeti kialakítása, méretezése</w:t>
      </w:r>
    </w:p>
    <w:p w14:paraId="6993E042" w14:textId="77777777" w:rsidR="00A30B9F" w:rsidRPr="00C222A9" w:rsidRDefault="00A30B9F" w:rsidP="00A30B9F">
      <w:pPr>
        <w:spacing w:after="0"/>
        <w:ind w:left="851"/>
        <w:rPr>
          <w:rFonts w:cs="Times New Roman"/>
        </w:rPr>
      </w:pPr>
      <w:r w:rsidRPr="00C222A9">
        <w:rPr>
          <w:rFonts w:cs="Times New Roman"/>
        </w:rPr>
        <w:t>Ékszíj szerkezete, ékszíjtárcsák, különleges ékszíjhajtások alkalmazása</w:t>
      </w:r>
    </w:p>
    <w:p w14:paraId="690F3FD5" w14:textId="77777777" w:rsidR="00A30B9F" w:rsidRPr="00C222A9" w:rsidRDefault="00A30B9F" w:rsidP="00A30B9F">
      <w:pPr>
        <w:spacing w:after="0"/>
        <w:ind w:left="851"/>
        <w:rPr>
          <w:rFonts w:cs="Times New Roman"/>
        </w:rPr>
      </w:pPr>
      <w:r w:rsidRPr="00C222A9">
        <w:rPr>
          <w:rFonts w:cs="Times New Roman"/>
        </w:rPr>
        <w:t>Variátorok kialakítása, alkalmazása</w:t>
      </w:r>
    </w:p>
    <w:p w14:paraId="0910B1E3" w14:textId="77777777" w:rsidR="00A30B9F" w:rsidRPr="00C222A9" w:rsidRDefault="00A30B9F" w:rsidP="00A30B9F">
      <w:pPr>
        <w:spacing w:after="0"/>
        <w:ind w:left="851"/>
        <w:rPr>
          <w:rFonts w:cs="Times New Roman"/>
        </w:rPr>
      </w:pPr>
      <w:r w:rsidRPr="00C222A9">
        <w:rPr>
          <w:rFonts w:cs="Times New Roman"/>
        </w:rPr>
        <w:t>Dörzshajtás kialakítása, alkalmazása</w:t>
      </w:r>
    </w:p>
    <w:p w14:paraId="60850D55" w14:textId="77777777" w:rsidR="00A30B9F" w:rsidRPr="00C222A9" w:rsidRDefault="00A30B9F" w:rsidP="00A30B9F">
      <w:pPr>
        <w:spacing w:after="0"/>
        <w:ind w:left="851"/>
        <w:rPr>
          <w:rFonts w:cs="Times New Roman"/>
        </w:rPr>
      </w:pPr>
      <w:r w:rsidRPr="00C222A9">
        <w:rPr>
          <w:rFonts w:cs="Times New Roman"/>
        </w:rPr>
        <w:t>Lánchajtások feladata, alkalmazása, lánctípusok, lánckerekek fajtái, lánchajtás szerkezete, kezelése, üzemi jellemzői</w:t>
      </w:r>
    </w:p>
    <w:p w14:paraId="6B5D54BC" w14:textId="77777777" w:rsidR="00A30B9F" w:rsidRPr="00C222A9" w:rsidRDefault="00A30B9F" w:rsidP="00A30B9F">
      <w:pPr>
        <w:spacing w:after="0"/>
        <w:ind w:left="851"/>
        <w:rPr>
          <w:rFonts w:cs="Times New Roman"/>
        </w:rPr>
      </w:pPr>
      <w:proofErr w:type="gramStart"/>
      <w:r w:rsidRPr="00C222A9">
        <w:rPr>
          <w:rFonts w:cs="Times New Roman"/>
        </w:rPr>
        <w:t>Fogaskerék hajtások</w:t>
      </w:r>
      <w:proofErr w:type="gramEnd"/>
      <w:r w:rsidRPr="00C222A9">
        <w:rPr>
          <w:rFonts w:cs="Times New Roman"/>
        </w:rPr>
        <w:t>:</w:t>
      </w:r>
    </w:p>
    <w:p w14:paraId="7688AED9" w14:textId="77777777" w:rsidR="00A30B9F" w:rsidRPr="00C222A9" w:rsidRDefault="00A30B9F" w:rsidP="00A30B9F">
      <w:pPr>
        <w:spacing w:after="0"/>
        <w:ind w:left="851"/>
        <w:rPr>
          <w:rFonts w:cs="Times New Roman"/>
        </w:rPr>
      </w:pPr>
      <w:r w:rsidRPr="00C222A9">
        <w:rPr>
          <w:rFonts w:cs="Times New Roman"/>
        </w:rPr>
        <w:t>- alkalmazási területei,</w:t>
      </w:r>
    </w:p>
    <w:p w14:paraId="74A8B317" w14:textId="77777777" w:rsidR="00A30B9F" w:rsidRPr="00C222A9" w:rsidRDefault="00A30B9F" w:rsidP="00A30B9F">
      <w:pPr>
        <w:spacing w:after="0"/>
        <w:ind w:left="851"/>
        <w:rPr>
          <w:rFonts w:cs="Times New Roman"/>
        </w:rPr>
      </w:pPr>
      <w:r w:rsidRPr="00C222A9">
        <w:rPr>
          <w:rFonts w:cs="Times New Roman"/>
        </w:rPr>
        <w:t>- módosítás,</w:t>
      </w:r>
    </w:p>
    <w:p w14:paraId="06EB67BB" w14:textId="77777777" w:rsidR="00A30B9F" w:rsidRPr="00C222A9" w:rsidRDefault="00A30B9F" w:rsidP="00A30B9F">
      <w:pPr>
        <w:spacing w:after="0"/>
        <w:ind w:left="851"/>
        <w:rPr>
          <w:rFonts w:cs="Times New Roman"/>
        </w:rPr>
      </w:pPr>
      <w:r w:rsidRPr="00C222A9">
        <w:rPr>
          <w:rFonts w:cs="Times New Roman"/>
        </w:rPr>
        <w:t>- fogaskerekek geometriai méretei,</w:t>
      </w:r>
    </w:p>
    <w:p w14:paraId="0FF7137B" w14:textId="77777777" w:rsidR="00A30B9F" w:rsidRPr="00C222A9" w:rsidRDefault="00A30B9F" w:rsidP="00A30B9F">
      <w:pPr>
        <w:spacing w:after="0"/>
        <w:ind w:left="851"/>
        <w:rPr>
          <w:rFonts w:cs="Times New Roman"/>
        </w:rPr>
      </w:pPr>
      <w:r w:rsidRPr="00C222A9">
        <w:rPr>
          <w:rFonts w:cs="Times New Roman"/>
        </w:rPr>
        <w:t>- fogazás alapösszefüggései,</w:t>
      </w:r>
    </w:p>
    <w:p w14:paraId="14B2FF0C" w14:textId="77777777" w:rsidR="00A30B9F" w:rsidRPr="00C222A9" w:rsidRDefault="00A30B9F" w:rsidP="00A30B9F">
      <w:pPr>
        <w:spacing w:after="0"/>
        <w:ind w:left="851"/>
        <w:rPr>
          <w:rFonts w:cs="Times New Roman"/>
        </w:rPr>
      </w:pPr>
      <w:r w:rsidRPr="00C222A9">
        <w:rPr>
          <w:rFonts w:cs="Times New Roman"/>
        </w:rPr>
        <w:t>- fogaskerekek kialakítása, gyártása,</w:t>
      </w:r>
    </w:p>
    <w:p w14:paraId="31EF2D07" w14:textId="77777777" w:rsidR="00A30B9F" w:rsidRPr="00C222A9" w:rsidRDefault="00A30B9F" w:rsidP="00A30B9F">
      <w:pPr>
        <w:spacing w:after="0"/>
        <w:ind w:left="851"/>
        <w:rPr>
          <w:rFonts w:cs="Times New Roman"/>
        </w:rPr>
      </w:pPr>
      <w:r w:rsidRPr="00C222A9">
        <w:rPr>
          <w:rFonts w:cs="Times New Roman"/>
        </w:rPr>
        <w:t>- homlok-fogaskerekes hajtások,</w:t>
      </w:r>
    </w:p>
    <w:p w14:paraId="3F9F2BD3" w14:textId="77777777" w:rsidR="00A30B9F" w:rsidRPr="00C222A9" w:rsidRDefault="00A30B9F" w:rsidP="00A30B9F">
      <w:pPr>
        <w:spacing w:after="0"/>
        <w:ind w:left="851"/>
        <w:rPr>
          <w:rFonts w:cs="Times New Roman"/>
        </w:rPr>
      </w:pPr>
      <w:r w:rsidRPr="00C222A9">
        <w:rPr>
          <w:rFonts w:cs="Times New Roman"/>
        </w:rPr>
        <w:t>- kúpfogaskerekes hajtások,</w:t>
      </w:r>
    </w:p>
    <w:p w14:paraId="58612607" w14:textId="77777777" w:rsidR="00A30B9F" w:rsidRPr="00C222A9" w:rsidRDefault="00A30B9F" w:rsidP="00A30B9F">
      <w:pPr>
        <w:spacing w:after="0"/>
        <w:ind w:left="851"/>
        <w:rPr>
          <w:rFonts w:cs="Times New Roman"/>
        </w:rPr>
      </w:pPr>
      <w:r w:rsidRPr="00C222A9">
        <w:rPr>
          <w:rFonts w:cs="Times New Roman"/>
        </w:rPr>
        <w:t>- csigahajtás és alkalmazása,</w:t>
      </w:r>
    </w:p>
    <w:p w14:paraId="21FCB55C" w14:textId="77777777" w:rsidR="00A30B9F" w:rsidRPr="00C222A9" w:rsidRDefault="00A30B9F" w:rsidP="00A30B9F">
      <w:pPr>
        <w:spacing w:after="0"/>
        <w:ind w:left="851"/>
        <w:rPr>
          <w:rFonts w:cs="Times New Roman"/>
        </w:rPr>
      </w:pPr>
      <w:r w:rsidRPr="00C222A9">
        <w:rPr>
          <w:rFonts w:cs="Times New Roman"/>
        </w:rPr>
        <w:t>- kilincsművek,</w:t>
      </w:r>
    </w:p>
    <w:p w14:paraId="76C64397" w14:textId="77777777" w:rsidR="00A30B9F" w:rsidRPr="00C222A9" w:rsidRDefault="00A30B9F" w:rsidP="00A30B9F">
      <w:pPr>
        <w:spacing w:after="0"/>
        <w:ind w:left="851"/>
        <w:rPr>
          <w:rFonts w:cs="Times New Roman"/>
        </w:rPr>
      </w:pPr>
      <w:r w:rsidRPr="00C222A9">
        <w:rPr>
          <w:rFonts w:cs="Times New Roman"/>
        </w:rPr>
        <w:t>- hajtóművek kialakítása, kezelése, beállítása, karbantartása.</w:t>
      </w:r>
    </w:p>
    <w:p w14:paraId="2F1BE866" w14:textId="77777777" w:rsidR="00A30B9F" w:rsidRPr="00C222A9" w:rsidRDefault="00A30B9F" w:rsidP="00A30B9F">
      <w:pPr>
        <w:spacing w:after="0"/>
        <w:ind w:left="851"/>
        <w:rPr>
          <w:rFonts w:cs="Times New Roman"/>
        </w:rPr>
      </w:pPr>
      <w:r w:rsidRPr="00C222A9">
        <w:rPr>
          <w:rFonts w:cs="Times New Roman"/>
        </w:rPr>
        <w:t>Csigahajtás, kilincsműves hajtások.</w:t>
      </w:r>
    </w:p>
    <w:p w14:paraId="5CAF644C" w14:textId="77777777" w:rsidR="00A30B9F" w:rsidRPr="00C222A9" w:rsidRDefault="00A30B9F" w:rsidP="00A30B9F">
      <w:pPr>
        <w:spacing w:after="0"/>
        <w:ind w:left="851"/>
        <w:rPr>
          <w:rFonts w:cs="Times New Roman"/>
        </w:rPr>
      </w:pPr>
      <w:r w:rsidRPr="00C222A9">
        <w:rPr>
          <w:rFonts w:cs="Times New Roman"/>
        </w:rPr>
        <w:t>Szíjtárcsák jellemzői, anyag kialakítás, rögzítés a tengelyen.</w:t>
      </w:r>
    </w:p>
    <w:p w14:paraId="4FA7B03E" w14:textId="77777777" w:rsidR="00A30B9F" w:rsidRPr="00C222A9" w:rsidRDefault="00A30B9F" w:rsidP="00A30B9F">
      <w:pPr>
        <w:spacing w:after="0"/>
        <w:ind w:left="851"/>
        <w:rPr>
          <w:rFonts w:cs="Times New Roman"/>
        </w:rPr>
      </w:pPr>
      <w:r w:rsidRPr="00C222A9">
        <w:rPr>
          <w:rFonts w:cs="Times New Roman"/>
        </w:rPr>
        <w:t>Üzemi jellemzők.</w:t>
      </w:r>
    </w:p>
    <w:p w14:paraId="6F21254B" w14:textId="77777777" w:rsidR="00C53E01" w:rsidRPr="00C222A9" w:rsidRDefault="00A30B9F" w:rsidP="00A30B9F">
      <w:pPr>
        <w:spacing w:after="0"/>
        <w:ind w:left="851"/>
        <w:rPr>
          <w:rFonts w:cs="Times New Roman"/>
        </w:rPr>
      </w:pPr>
      <w:r w:rsidRPr="00C222A9">
        <w:rPr>
          <w:rFonts w:cs="Times New Roman"/>
        </w:rPr>
        <w:t>Forgattyús és kulisszás hajtóművek</w:t>
      </w:r>
    </w:p>
    <w:p w14:paraId="65A0A83A" w14:textId="77777777" w:rsidR="00C53E01" w:rsidRPr="00C222A9" w:rsidRDefault="00C53E01" w:rsidP="00C53E01">
      <w:pPr>
        <w:tabs>
          <w:tab w:val="left" w:pos="1418"/>
          <w:tab w:val="right" w:pos="9072"/>
        </w:tabs>
        <w:spacing w:after="0"/>
        <w:ind w:left="851"/>
        <w:rPr>
          <w:rFonts w:cs="Times New Roman"/>
        </w:rPr>
      </w:pPr>
    </w:p>
    <w:p w14:paraId="5F62AE2E" w14:textId="70B47D77" w:rsidR="00C53E01" w:rsidRPr="00C222A9" w:rsidRDefault="00A30B9F" w:rsidP="00C53E01">
      <w:pPr>
        <w:pStyle w:val="Listaszerbekezds"/>
        <w:numPr>
          <w:ilvl w:val="2"/>
          <w:numId w:val="8"/>
        </w:numPr>
        <w:tabs>
          <w:tab w:val="left" w:pos="1701"/>
          <w:tab w:val="right" w:pos="9072"/>
        </w:tabs>
        <w:spacing w:after="0"/>
        <w:ind w:left="993" w:hanging="426"/>
        <w:rPr>
          <w:rFonts w:cs="Times New Roman"/>
          <w:b/>
          <w:i/>
        </w:rPr>
      </w:pPr>
      <w:r w:rsidRPr="00C222A9">
        <w:rPr>
          <w:rFonts w:cs="Times New Roman"/>
          <w:b/>
          <w:i/>
        </w:rPr>
        <w:t>Statikai alapfogalmak</w:t>
      </w:r>
      <w:r w:rsidR="00C53E01" w:rsidRPr="00C222A9">
        <w:rPr>
          <w:rFonts w:cs="Times New Roman"/>
          <w:b/>
          <w:i/>
        </w:rPr>
        <w:tab/>
      </w:r>
      <w:r w:rsidR="0042748D" w:rsidRPr="00C222A9">
        <w:rPr>
          <w:rFonts w:cs="Times New Roman"/>
          <w:b/>
          <w:i/>
        </w:rPr>
        <w:t>7</w:t>
      </w:r>
      <w:r w:rsidR="00C53E01" w:rsidRPr="00C222A9">
        <w:rPr>
          <w:rFonts w:cs="Times New Roman"/>
          <w:b/>
          <w:i/>
        </w:rPr>
        <w:t xml:space="preserve"> óra/</w:t>
      </w:r>
      <w:r w:rsidR="0042748D" w:rsidRPr="00C222A9">
        <w:rPr>
          <w:rFonts w:cs="Times New Roman"/>
          <w:b/>
          <w:i/>
        </w:rPr>
        <w:t>7</w:t>
      </w:r>
      <w:r w:rsidR="00C53E01" w:rsidRPr="00C222A9">
        <w:rPr>
          <w:rFonts w:cs="Times New Roman"/>
          <w:b/>
          <w:i/>
        </w:rPr>
        <w:t xml:space="preserve"> óra</w:t>
      </w:r>
    </w:p>
    <w:p w14:paraId="67C1173D" w14:textId="77777777" w:rsidR="00A30B9F" w:rsidRPr="00C222A9" w:rsidRDefault="00A30B9F" w:rsidP="00A30B9F">
      <w:pPr>
        <w:spacing w:after="0"/>
        <w:ind w:left="851"/>
        <w:rPr>
          <w:rFonts w:cs="Times New Roman"/>
        </w:rPr>
      </w:pPr>
      <w:r w:rsidRPr="00C222A9">
        <w:rPr>
          <w:rFonts w:cs="Times New Roman"/>
        </w:rPr>
        <w:t>Erőrendszer, eredő erő, erő</w:t>
      </w:r>
      <w:r w:rsidR="00380431" w:rsidRPr="00C222A9">
        <w:rPr>
          <w:rFonts w:cs="Times New Roman"/>
        </w:rPr>
        <w:t>-</w:t>
      </w:r>
      <w:r w:rsidRPr="00C222A9">
        <w:rPr>
          <w:rFonts w:cs="Times New Roman"/>
        </w:rPr>
        <w:t xml:space="preserve"> és erőpár fogalmának meghatározása.</w:t>
      </w:r>
    </w:p>
    <w:p w14:paraId="75A57B03" w14:textId="77777777" w:rsidR="00A30B9F" w:rsidRPr="00C222A9" w:rsidRDefault="00A30B9F" w:rsidP="00A30B9F">
      <w:pPr>
        <w:spacing w:after="0"/>
        <w:ind w:left="851"/>
        <w:rPr>
          <w:rFonts w:cs="Times New Roman"/>
        </w:rPr>
      </w:pPr>
      <w:r w:rsidRPr="00C222A9">
        <w:rPr>
          <w:rFonts w:cs="Times New Roman"/>
        </w:rPr>
        <w:t>Forgatónyomaték értelmezése.</w:t>
      </w:r>
    </w:p>
    <w:p w14:paraId="686D2BF5" w14:textId="77777777" w:rsidR="00A30B9F" w:rsidRPr="00C222A9" w:rsidRDefault="00A30B9F" w:rsidP="00A30B9F">
      <w:pPr>
        <w:spacing w:after="0"/>
        <w:ind w:left="851"/>
        <w:rPr>
          <w:rFonts w:cs="Times New Roman"/>
        </w:rPr>
      </w:pPr>
      <w:r w:rsidRPr="00C222A9">
        <w:rPr>
          <w:rFonts w:cs="Times New Roman"/>
        </w:rPr>
        <w:t>Erő felbontása, erők eredő erővonala, párhuzamos erőrendszer eredője.</w:t>
      </w:r>
    </w:p>
    <w:p w14:paraId="3F3C383C" w14:textId="77777777" w:rsidR="00A30B9F" w:rsidRPr="00C222A9" w:rsidRDefault="00A30B9F" w:rsidP="00A30B9F">
      <w:pPr>
        <w:spacing w:after="0"/>
        <w:ind w:left="851"/>
        <w:rPr>
          <w:rFonts w:cs="Times New Roman"/>
        </w:rPr>
      </w:pPr>
      <w:r w:rsidRPr="00C222A9">
        <w:rPr>
          <w:rFonts w:cs="Times New Roman"/>
        </w:rPr>
        <w:t>A síkbeli erőrendszerek eredőjének meghatározása szerkesztéssel.</w:t>
      </w:r>
    </w:p>
    <w:p w14:paraId="044634A9" w14:textId="77777777" w:rsidR="00A30B9F" w:rsidRPr="00C222A9" w:rsidRDefault="00A30B9F" w:rsidP="00A30B9F">
      <w:pPr>
        <w:spacing w:after="0"/>
        <w:ind w:left="851"/>
        <w:rPr>
          <w:rFonts w:cs="Times New Roman"/>
        </w:rPr>
      </w:pPr>
      <w:r w:rsidRPr="00C222A9">
        <w:rPr>
          <w:rFonts w:cs="Times New Roman"/>
        </w:rPr>
        <w:t>Nyomatéki tétel.</w:t>
      </w:r>
    </w:p>
    <w:p w14:paraId="145EE93A" w14:textId="77777777" w:rsidR="00A30B9F" w:rsidRPr="00C222A9" w:rsidRDefault="00A30B9F" w:rsidP="00A30B9F">
      <w:pPr>
        <w:spacing w:after="0"/>
        <w:ind w:left="851"/>
        <w:rPr>
          <w:rFonts w:cs="Times New Roman"/>
        </w:rPr>
      </w:pPr>
      <w:r w:rsidRPr="00C222A9">
        <w:rPr>
          <w:rFonts w:cs="Times New Roman"/>
        </w:rPr>
        <w:t>Nyomaték meghatározása a kötélsokszög rajzolásával.</w:t>
      </w:r>
    </w:p>
    <w:p w14:paraId="18260188" w14:textId="77777777" w:rsidR="00A30B9F" w:rsidRPr="00C222A9" w:rsidRDefault="00A30B9F" w:rsidP="00A30B9F">
      <w:pPr>
        <w:spacing w:after="0"/>
        <w:ind w:left="851"/>
        <w:rPr>
          <w:rFonts w:cs="Times New Roman"/>
        </w:rPr>
      </w:pPr>
      <w:r w:rsidRPr="00C222A9">
        <w:rPr>
          <w:rFonts w:cs="Times New Roman"/>
        </w:rPr>
        <w:t>Megoszló terhelések eredője, szerkesztése.</w:t>
      </w:r>
    </w:p>
    <w:p w14:paraId="05157F5F" w14:textId="77777777" w:rsidR="00A30B9F" w:rsidRPr="00C222A9" w:rsidRDefault="00A30B9F" w:rsidP="00A30B9F">
      <w:pPr>
        <w:spacing w:after="0"/>
        <w:ind w:left="851"/>
        <w:rPr>
          <w:rFonts w:cs="Times New Roman"/>
        </w:rPr>
      </w:pPr>
      <w:r w:rsidRPr="00C222A9">
        <w:rPr>
          <w:rFonts w:cs="Times New Roman"/>
        </w:rPr>
        <w:t>Súlypont meghatározása szerkesztéssel és számítással: síkidomok súlypontja.</w:t>
      </w:r>
    </w:p>
    <w:p w14:paraId="24C4257F" w14:textId="77777777" w:rsidR="00A30B9F" w:rsidRPr="00C222A9" w:rsidRDefault="00A30B9F" w:rsidP="00A30B9F">
      <w:pPr>
        <w:spacing w:after="0"/>
        <w:ind w:left="851"/>
        <w:rPr>
          <w:rFonts w:cs="Times New Roman"/>
        </w:rPr>
      </w:pPr>
      <w:r w:rsidRPr="00C222A9">
        <w:rPr>
          <w:rFonts w:cs="Times New Roman"/>
        </w:rPr>
        <w:t>Stabilitás, az egyensúlyi helyzet.</w:t>
      </w:r>
    </w:p>
    <w:p w14:paraId="13DF45A4" w14:textId="77777777" w:rsidR="00C53E01" w:rsidRDefault="00A30B9F" w:rsidP="00A30B9F">
      <w:pPr>
        <w:spacing w:after="0"/>
        <w:ind w:left="851"/>
        <w:rPr>
          <w:rFonts w:cs="Times New Roman"/>
        </w:rPr>
      </w:pPr>
      <w:r w:rsidRPr="00C222A9">
        <w:rPr>
          <w:rFonts w:cs="Times New Roman"/>
        </w:rPr>
        <w:t>Egyensúlyi feladatok megoldása szerkesztéssel, számítással.</w:t>
      </w:r>
    </w:p>
    <w:p w14:paraId="3B77FED8" w14:textId="77777777" w:rsidR="00151B19" w:rsidRDefault="00151B19" w:rsidP="00A30B9F">
      <w:pPr>
        <w:spacing w:after="0"/>
        <w:ind w:left="851"/>
        <w:rPr>
          <w:rFonts w:cs="Times New Roman"/>
        </w:rPr>
      </w:pPr>
    </w:p>
    <w:p w14:paraId="7FC853CD" w14:textId="1B030870" w:rsidR="00151B19" w:rsidRPr="00B43EEE" w:rsidRDefault="00151B19" w:rsidP="00024F12">
      <w:pPr>
        <w:pStyle w:val="Listaszerbekezds"/>
        <w:numPr>
          <w:ilvl w:val="2"/>
          <w:numId w:val="8"/>
        </w:numPr>
        <w:tabs>
          <w:tab w:val="left" w:pos="1701"/>
          <w:tab w:val="right" w:pos="9072"/>
        </w:tabs>
        <w:spacing w:after="0"/>
        <w:ind w:left="993" w:hanging="426"/>
        <w:rPr>
          <w:rFonts w:cs="Times New Roman"/>
          <w:b/>
          <w:i/>
        </w:rPr>
      </w:pPr>
      <w:r w:rsidRPr="00B43EEE">
        <w:rPr>
          <w:rFonts w:cs="Times New Roman"/>
          <w:b/>
          <w:i/>
        </w:rPr>
        <w:t>Statikai alapfogalmak</w:t>
      </w:r>
      <w:r w:rsidRPr="00B43EEE">
        <w:rPr>
          <w:rFonts w:cs="Times New Roman"/>
          <w:b/>
          <w:i/>
        </w:rPr>
        <w:tab/>
        <w:t>1 óra/1 óra</w:t>
      </w:r>
    </w:p>
    <w:p w14:paraId="4343EBE3"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Erőrendszer, eredő erő, erő- és erőpár fogalmának meghatározása.</w:t>
      </w:r>
    </w:p>
    <w:p w14:paraId="1FBD4C97"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Forgatónyomaték értelmezése.</w:t>
      </w:r>
    </w:p>
    <w:p w14:paraId="3C3010A0"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Erő felbontása, erők eredő erővonala, párhuzamos erőrendszer eredője.</w:t>
      </w:r>
    </w:p>
    <w:p w14:paraId="1AFAA6D0"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A síkbeli erőrendszerek eredőjének meghatározása szerkesztéssel.</w:t>
      </w:r>
    </w:p>
    <w:p w14:paraId="1CDE477E"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Nyomatéki tétel.</w:t>
      </w:r>
    </w:p>
    <w:p w14:paraId="16695CA8"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lastRenderedPageBreak/>
        <w:t>Nyomaték meghatározása a kötélsokszög rajzolásával.</w:t>
      </w:r>
    </w:p>
    <w:p w14:paraId="63144F21"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Megoszló terhelések eredője, szerkesztése.</w:t>
      </w:r>
    </w:p>
    <w:p w14:paraId="1D2C8460"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Súlypont meghatározása szerkesztéssel és számítással: síkidomok súlypontja.</w:t>
      </w:r>
    </w:p>
    <w:p w14:paraId="4FDF131E"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Stabilitás, az egyensúlyi helyzet.</w:t>
      </w:r>
    </w:p>
    <w:p w14:paraId="3BED413D"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Egyensúlyi feladatok megoldása szerkesztéssel, számítással.</w:t>
      </w:r>
    </w:p>
    <w:p w14:paraId="17EC84C0" w14:textId="1112AEE7" w:rsidR="00151B19" w:rsidRPr="00C222A9" w:rsidRDefault="00151B19" w:rsidP="00B43EEE">
      <w:pPr>
        <w:pStyle w:val="Listaszerbekezds"/>
        <w:numPr>
          <w:ilvl w:val="2"/>
          <w:numId w:val="10"/>
        </w:numPr>
        <w:tabs>
          <w:tab w:val="left" w:pos="1701"/>
          <w:tab w:val="right" w:pos="9072"/>
        </w:tabs>
        <w:spacing w:after="0"/>
        <w:rPr>
          <w:rFonts w:cs="Times New Roman"/>
          <w:b/>
          <w:i/>
        </w:rPr>
      </w:pPr>
      <w:r w:rsidRPr="00C222A9">
        <w:rPr>
          <w:rFonts w:cs="Times New Roman"/>
          <w:b/>
          <w:i/>
        </w:rPr>
        <w:t>Tartók statikája</w:t>
      </w:r>
      <w:r w:rsidRPr="00C222A9">
        <w:rPr>
          <w:rFonts w:cs="Times New Roman"/>
          <w:b/>
          <w:i/>
        </w:rPr>
        <w:tab/>
        <w:t>6 óra/6 óra</w:t>
      </w:r>
    </w:p>
    <w:p w14:paraId="67AD6714"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Tartók fajtái, igénybevételek, erőhatások, egyensúlyi helyzet.</w:t>
      </w:r>
    </w:p>
    <w:p w14:paraId="0258665A"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Kéttámaszú tartó reakcióerőinek meghatározása szerkesztéssel és számítással.</w:t>
      </w:r>
    </w:p>
    <w:p w14:paraId="145B3662"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Kéttámaszú tartó veszélyes keresztmetszetének meghatározása szerkesztéssel és számítással (nyíróerő ábra).</w:t>
      </w:r>
    </w:p>
    <w:p w14:paraId="0A41FD1D"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A hajlító nyomaték meghatározása szerkesztéssel és számítással (nyomatéki ábra).</w:t>
      </w:r>
    </w:p>
    <w:p w14:paraId="2097EBCC"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Megoszló erőrendszerrel terhelt kéttámaszú tartó reakcióerőinek, nyomatéki és nyíróerő ábrájának szerkesztése és számítása, kötélgörbe.</w:t>
      </w:r>
    </w:p>
    <w:p w14:paraId="7F3DB5AA"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Vegyes terhelésű kéttámaszú tartó és kéttámaszú konzolos tartó reakcióerőinek számítása, és nyomatéki, valamint nyíróerő ábráinak szerkesztése.</w:t>
      </w:r>
    </w:p>
    <w:p w14:paraId="7D6F42AD"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Egyik végén befogott tartó reakcióerőinek, nyomatéki és nyíróerő ábrájának szerkesztése és számítása</w:t>
      </w:r>
    </w:p>
    <w:p w14:paraId="305DD3DF" w14:textId="77777777" w:rsidR="00151B19" w:rsidRPr="00C222A9" w:rsidRDefault="00151B19" w:rsidP="00B43EEE">
      <w:pPr>
        <w:pStyle w:val="Listaszerbekezds"/>
        <w:numPr>
          <w:ilvl w:val="2"/>
          <w:numId w:val="10"/>
        </w:numPr>
        <w:tabs>
          <w:tab w:val="left" w:pos="1701"/>
          <w:tab w:val="right" w:pos="9072"/>
        </w:tabs>
        <w:spacing w:after="0"/>
        <w:ind w:left="993" w:hanging="426"/>
        <w:rPr>
          <w:rFonts w:cs="Times New Roman"/>
          <w:b/>
          <w:i/>
        </w:rPr>
      </w:pPr>
      <w:r w:rsidRPr="00C222A9">
        <w:rPr>
          <w:rFonts w:cs="Times New Roman"/>
          <w:b/>
          <w:i/>
        </w:rPr>
        <w:t>Szilárdságtan</w:t>
      </w:r>
      <w:r w:rsidRPr="00C222A9">
        <w:rPr>
          <w:rFonts w:cs="Times New Roman"/>
          <w:b/>
          <w:i/>
        </w:rPr>
        <w:tab/>
        <w:t>5 óra/5 óra</w:t>
      </w:r>
    </w:p>
    <w:p w14:paraId="1A95D094"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Szilárdságtan fogalmának meghatározása.</w:t>
      </w:r>
    </w:p>
    <w:p w14:paraId="006F8AF2"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Igénybevételi módok, az összetett igénybevételek következményei.</w:t>
      </w:r>
    </w:p>
    <w:p w14:paraId="52321CD6"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Vizsgálati eljárások: szakítóvizsgálat, feszültség- nyúlás diagram, a megnyúlás és fajlagos megnyúlás fogalma, számítása.</w:t>
      </w:r>
    </w:p>
    <w:p w14:paraId="67891D0D"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Az anyagra ható belső erők, a feszültség fogalma, különböző feszültségek jellemzése.</w:t>
      </w:r>
    </w:p>
    <w:p w14:paraId="122C62D4"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Hooke – törvény értelmezése, felhasználása.</w:t>
      </w:r>
    </w:p>
    <w:p w14:paraId="4BD81018"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Feszültségek és alakváltozások.</w:t>
      </w:r>
    </w:p>
    <w:p w14:paraId="3AEE4196"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Húzó és nyomó igénybevételek, számítások, diagramok.</w:t>
      </w:r>
    </w:p>
    <w:p w14:paraId="6156DB4D"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Dinamikus igénybevétel, a tartós szilárdság elve.</w:t>
      </w:r>
    </w:p>
    <w:p w14:paraId="5C280192"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A felületi nyomás, palástnyomás.</w:t>
      </w:r>
    </w:p>
    <w:p w14:paraId="05D12DC3"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Méretezés húzásra, nyomásra.</w:t>
      </w:r>
    </w:p>
    <w:p w14:paraId="44D53EA6"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Hajlításkor fellépő feszültségek és alakváltozások, méretezés hajlításra, alakváltozásra.</w:t>
      </w:r>
    </w:p>
    <w:p w14:paraId="43D1319C"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Másodrendű nyomaték és a keresztmetszeti tényező.</w:t>
      </w:r>
    </w:p>
    <w:p w14:paraId="4B68F634"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Egyszerű síkidomok másodrendű nyomatékai, keresztmetszeti tényezői.</w:t>
      </w:r>
    </w:p>
    <w:p w14:paraId="14B9FC24" w14:textId="77777777" w:rsidR="00151B19" w:rsidRPr="00C222A9" w:rsidRDefault="00151B19" w:rsidP="00B43EEE">
      <w:pPr>
        <w:pStyle w:val="Listaszerbekezds"/>
        <w:numPr>
          <w:ilvl w:val="2"/>
          <w:numId w:val="10"/>
        </w:numPr>
        <w:tabs>
          <w:tab w:val="left" w:pos="1701"/>
          <w:tab w:val="right" w:pos="9072"/>
        </w:tabs>
        <w:spacing w:after="0"/>
        <w:ind w:left="993" w:hanging="426"/>
        <w:rPr>
          <w:rFonts w:cs="Times New Roman"/>
          <w:b/>
          <w:i/>
        </w:rPr>
      </w:pPr>
      <w:r w:rsidRPr="00C222A9">
        <w:rPr>
          <w:rFonts w:cs="Times New Roman"/>
          <w:b/>
          <w:i/>
        </w:rPr>
        <w:t>Keretszerkezetek, hajtóművek, szivattyúk</w:t>
      </w:r>
      <w:r w:rsidRPr="00C222A9">
        <w:rPr>
          <w:rFonts w:cs="Times New Roman"/>
          <w:b/>
          <w:i/>
        </w:rPr>
        <w:tab/>
        <w:t>4 óra/4 óra</w:t>
      </w:r>
    </w:p>
    <w:p w14:paraId="3E0A9CFD"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Az erő- és munkagépek tartószerkezetei: alváz, keretváz, önhordó alváz, félig önhordó alváz.</w:t>
      </w:r>
    </w:p>
    <w:p w14:paraId="38355A52"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Tartószerkezetek méretezése.</w:t>
      </w:r>
    </w:p>
    <w:p w14:paraId="71D6CF68"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Hajtóművek: mechanikus, pneumatikus, hidraulikus.</w:t>
      </w:r>
    </w:p>
    <w:p w14:paraId="58DFBDE5"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Hajtóművek méretezése, áttételszámítások.</w:t>
      </w:r>
    </w:p>
    <w:p w14:paraId="1A84D070"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Szivattyúk fajtái, szerkezete, működése.</w:t>
      </w:r>
    </w:p>
    <w:p w14:paraId="743D0EC8"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Szivattyúk hatásfoka, méretezése jelleggörbéi.</w:t>
      </w:r>
    </w:p>
    <w:p w14:paraId="656D1467" w14:textId="77777777" w:rsidR="00151B19" w:rsidRPr="00C222A9" w:rsidRDefault="00151B19" w:rsidP="00151B19">
      <w:pPr>
        <w:tabs>
          <w:tab w:val="left" w:pos="1418"/>
          <w:tab w:val="right" w:pos="9072"/>
        </w:tabs>
        <w:spacing w:after="0"/>
        <w:ind w:left="851"/>
        <w:rPr>
          <w:rFonts w:cs="Times New Roman"/>
        </w:rPr>
      </w:pPr>
      <w:r w:rsidRPr="00C222A9">
        <w:rPr>
          <w:rFonts w:cs="Times New Roman"/>
        </w:rPr>
        <w:t>Szivattyúk kiválasztása.</w:t>
      </w:r>
    </w:p>
    <w:p w14:paraId="78801644" w14:textId="77777777" w:rsidR="00151B19" w:rsidRPr="00C222A9" w:rsidRDefault="00151B19" w:rsidP="00B43EEE">
      <w:pPr>
        <w:spacing w:after="0"/>
        <w:rPr>
          <w:rFonts w:cs="Times New Roman"/>
        </w:rPr>
      </w:pPr>
    </w:p>
    <w:p w14:paraId="777F6982" w14:textId="77777777" w:rsidR="00C53E01" w:rsidRPr="00C222A9" w:rsidRDefault="00C53E01" w:rsidP="00C53E01">
      <w:pPr>
        <w:tabs>
          <w:tab w:val="left" w:pos="1418"/>
          <w:tab w:val="right" w:pos="9072"/>
        </w:tabs>
        <w:spacing w:after="0"/>
        <w:ind w:left="851"/>
        <w:rPr>
          <w:rFonts w:cs="Times New Roman"/>
        </w:rPr>
      </w:pPr>
    </w:p>
    <w:p w14:paraId="6DFFA49F" w14:textId="77777777" w:rsidR="00C53E01" w:rsidRPr="00C222A9" w:rsidRDefault="00C53E01" w:rsidP="00B43EEE">
      <w:pPr>
        <w:pStyle w:val="Listaszerbekezds"/>
        <w:numPr>
          <w:ilvl w:val="1"/>
          <w:numId w:val="10"/>
        </w:numPr>
        <w:spacing w:after="0"/>
        <w:rPr>
          <w:rFonts w:cs="Times New Roman"/>
          <w:b/>
        </w:rPr>
      </w:pPr>
      <w:r w:rsidRPr="00C222A9">
        <w:rPr>
          <w:rFonts w:cs="Times New Roman"/>
          <w:b/>
        </w:rPr>
        <w:t>A képzés javasolt helyszíne (ajánlás)</w:t>
      </w:r>
    </w:p>
    <w:p w14:paraId="035B6678" w14:textId="77777777" w:rsidR="00C53E01" w:rsidRPr="00C222A9" w:rsidRDefault="00A30B9F" w:rsidP="00C53E01">
      <w:pPr>
        <w:spacing w:after="0"/>
        <w:ind w:left="426"/>
        <w:rPr>
          <w:rFonts w:cs="Times New Roman"/>
        </w:rPr>
      </w:pPr>
      <w:r w:rsidRPr="00C222A9">
        <w:rPr>
          <w:rFonts w:cs="Times New Roman"/>
        </w:rPr>
        <w:t>A tantárgy elméleti képzés, amelynek fő helyszíne a tanterem, szaktanterem.</w:t>
      </w:r>
    </w:p>
    <w:p w14:paraId="6476C310" w14:textId="77777777" w:rsidR="00C53E01" w:rsidRPr="00C222A9" w:rsidRDefault="00C53E01" w:rsidP="00C53E01">
      <w:pPr>
        <w:spacing w:after="0"/>
        <w:ind w:left="426"/>
        <w:rPr>
          <w:rFonts w:cs="Times New Roman"/>
        </w:rPr>
      </w:pPr>
    </w:p>
    <w:p w14:paraId="3B2622DE" w14:textId="77777777" w:rsidR="00C53E01" w:rsidRPr="00C222A9" w:rsidRDefault="00C53E01" w:rsidP="00B43EEE">
      <w:pPr>
        <w:pStyle w:val="Listaszerbekezds"/>
        <w:numPr>
          <w:ilvl w:val="1"/>
          <w:numId w:val="10"/>
        </w:numPr>
        <w:spacing w:after="0"/>
        <w:rPr>
          <w:rFonts w:cs="Times New Roman"/>
          <w:b/>
        </w:rPr>
      </w:pPr>
      <w:r w:rsidRPr="00C222A9">
        <w:rPr>
          <w:rFonts w:cs="Times New Roman"/>
          <w:b/>
        </w:rPr>
        <w:t>A tantárgy elsajátítása során alkalmazható sajátos módszerek, tanulói tevékenységformák (ajánlás)</w:t>
      </w:r>
    </w:p>
    <w:p w14:paraId="41146143" w14:textId="77777777" w:rsidR="00C53E01" w:rsidRPr="00C222A9" w:rsidRDefault="00C53E01" w:rsidP="00C53E01">
      <w:pPr>
        <w:spacing w:after="0"/>
        <w:ind w:left="426"/>
        <w:rPr>
          <w:rFonts w:cs="Times New Roman"/>
        </w:rPr>
      </w:pPr>
    </w:p>
    <w:p w14:paraId="45E40D2C" w14:textId="77777777" w:rsidR="00C53E01" w:rsidRPr="00C222A9" w:rsidRDefault="00C53E01" w:rsidP="00C53E01">
      <w:pPr>
        <w:spacing w:after="0"/>
        <w:ind w:left="426"/>
        <w:rPr>
          <w:rFonts w:cs="Times New Roman"/>
          <w:i/>
        </w:rPr>
      </w:pPr>
    </w:p>
    <w:p w14:paraId="58DA35E9" w14:textId="77777777" w:rsidR="00C53E01" w:rsidRPr="00C222A9" w:rsidRDefault="00C53E01" w:rsidP="00C53E01">
      <w:pPr>
        <w:spacing w:after="0"/>
        <w:ind w:left="426"/>
        <w:rPr>
          <w:rFonts w:cs="Times New Roman"/>
        </w:rPr>
      </w:pPr>
    </w:p>
    <w:p w14:paraId="46531F2F" w14:textId="77777777" w:rsidR="00C53E01" w:rsidRPr="00C222A9" w:rsidRDefault="00C53E01" w:rsidP="00B43EEE">
      <w:pPr>
        <w:pStyle w:val="Listaszerbekezds"/>
        <w:numPr>
          <w:ilvl w:val="2"/>
          <w:numId w:val="10"/>
        </w:numPr>
        <w:spacing w:after="0"/>
        <w:rPr>
          <w:rFonts w:cs="Times New Roman"/>
          <w:b/>
        </w:rPr>
      </w:pPr>
      <w:r w:rsidRPr="00C222A9">
        <w:rPr>
          <w:rFonts w:cs="Times New Roman"/>
          <w:b/>
        </w:rPr>
        <w:t>A tantárgy elsajátítása során alkalmazható sajátos módszerek (ajánlás)</w:t>
      </w:r>
    </w:p>
    <w:p w14:paraId="7DE02B5B" w14:textId="08FAC470" w:rsidR="00C53E01" w:rsidRPr="00C222A9"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4E01BB" w:rsidRPr="00C222A9" w14:paraId="151B99CB" w14:textId="77777777" w:rsidTr="004E01BB">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3D5A0FF"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58E5D0F"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2194E896"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8AB77B0"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4E01BB" w:rsidRPr="00C222A9" w14:paraId="2F927B26" w14:textId="77777777" w:rsidTr="004E01BB">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5EE7C814" w14:textId="77777777" w:rsidR="004E01BB" w:rsidRPr="00C222A9" w:rsidRDefault="004E01BB" w:rsidP="004E01BB">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7CF37E1B" w14:textId="77777777" w:rsidR="004E01BB" w:rsidRPr="00C222A9" w:rsidRDefault="004E01BB" w:rsidP="004E01BB">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2439BFA8"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567A4E98"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2D2610C2"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85DBFC4" w14:textId="77777777" w:rsidR="004E01BB" w:rsidRPr="00C222A9" w:rsidRDefault="004E01BB" w:rsidP="004E01BB">
            <w:pPr>
              <w:spacing w:after="0"/>
              <w:jc w:val="left"/>
              <w:rPr>
                <w:rFonts w:eastAsia="Times New Roman" w:cs="Times New Roman"/>
                <w:color w:val="000000"/>
                <w:sz w:val="20"/>
                <w:szCs w:val="20"/>
                <w:lang w:eastAsia="hu-HU"/>
              </w:rPr>
            </w:pPr>
          </w:p>
        </w:tc>
      </w:tr>
      <w:tr w:rsidR="004E01BB" w:rsidRPr="00C222A9" w14:paraId="13092646" w14:textId="77777777" w:rsidTr="004E01B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18B3C72"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759A9A82"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472656CD"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4DCCDC4"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5CEA322"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3551B68"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42EB29A5" w14:textId="77777777" w:rsidTr="004E01B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10DF576"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6F8EAC3F"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14:paraId="4F72DACE"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440FCA9"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C29A17B"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424CD76"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7E091B6F" w14:textId="77777777" w:rsidTr="004E01B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2A9697F"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4840FCB6"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002BA837"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5E0EE25"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11CC2B5"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76663A3"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598E8414" w14:textId="77777777" w:rsidTr="004E01B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E6E6C82"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2D458262"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5EA7A432"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052EDA6"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873F130"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2F8B041"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273C6409" w14:textId="77777777" w:rsidTr="004E01B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B6DE4A2"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51E8EDDF"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14:paraId="6FFA67BD"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46AB4CB"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CA6C8C1"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5707B70"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5A3B1223" w14:textId="77777777" w:rsidTr="004E01B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2D679C5"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090A65DE"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szimuláció</w:t>
            </w:r>
          </w:p>
        </w:tc>
        <w:tc>
          <w:tcPr>
            <w:tcW w:w="980" w:type="dxa"/>
            <w:tcBorders>
              <w:top w:val="nil"/>
              <w:left w:val="nil"/>
              <w:bottom w:val="single" w:sz="4" w:space="0" w:color="auto"/>
              <w:right w:val="single" w:sz="4" w:space="0" w:color="auto"/>
            </w:tcBorders>
            <w:shd w:val="clear" w:color="auto" w:fill="auto"/>
            <w:vAlign w:val="center"/>
            <w:hideMark/>
          </w:tcPr>
          <w:p w14:paraId="6EF2AD51"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EEFFB0D"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77F2108"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322D466"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6954ED7D" w14:textId="77777777" w:rsidTr="004E01B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733B4B0"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14:paraId="05A793F7"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08E41DE9"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25C2972"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4AEBDED"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EB8F9D4"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43737117" w14:textId="77777777" w:rsidR="004E01BB" w:rsidRPr="00C222A9" w:rsidRDefault="004E01BB" w:rsidP="00C53E01">
      <w:pPr>
        <w:spacing w:after="0"/>
        <w:ind w:left="426"/>
        <w:rPr>
          <w:rFonts w:cs="Times New Roman"/>
        </w:rPr>
      </w:pPr>
    </w:p>
    <w:p w14:paraId="1BEC47BC" w14:textId="77777777" w:rsidR="00C53E01" w:rsidRPr="00C222A9" w:rsidRDefault="00C53E01" w:rsidP="00B43EEE">
      <w:pPr>
        <w:pStyle w:val="Listaszerbekezds"/>
        <w:numPr>
          <w:ilvl w:val="2"/>
          <w:numId w:val="10"/>
        </w:numPr>
        <w:spacing w:after="0"/>
        <w:rPr>
          <w:rFonts w:cs="Times New Roman"/>
          <w:b/>
        </w:rPr>
      </w:pPr>
      <w:r w:rsidRPr="00C222A9">
        <w:rPr>
          <w:rFonts w:cs="Times New Roman"/>
          <w:b/>
        </w:rPr>
        <w:t>A tantárgy elsajátítása során alkalmazható tanulói tevékenységformák (ajánlás)</w:t>
      </w:r>
    </w:p>
    <w:p w14:paraId="19A6583D" w14:textId="301E519C" w:rsidR="004E01BB" w:rsidRPr="00C222A9" w:rsidRDefault="004E01BB"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4E01BB" w:rsidRPr="00C222A9" w14:paraId="017222BA" w14:textId="77777777" w:rsidTr="004E01BB">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D93D03D"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AA870DA"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AFE39FB"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6032368"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4E01BB" w:rsidRPr="00C222A9" w14:paraId="7157245B" w14:textId="77777777" w:rsidTr="004E01BB">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12AAFA29" w14:textId="77777777" w:rsidR="004E01BB" w:rsidRPr="00C222A9" w:rsidRDefault="004E01BB" w:rsidP="004E01BB">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444BC067" w14:textId="77777777" w:rsidR="004E01BB" w:rsidRPr="00C222A9" w:rsidRDefault="004E01BB" w:rsidP="004E01B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920F5AA"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07D4C6D"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1E9F15B"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56DCD7FF" w14:textId="77777777" w:rsidR="004E01BB" w:rsidRPr="00C222A9" w:rsidRDefault="004E01BB" w:rsidP="004E01BB">
            <w:pPr>
              <w:spacing w:after="0"/>
              <w:jc w:val="left"/>
              <w:rPr>
                <w:rFonts w:eastAsia="Times New Roman" w:cs="Times New Roman"/>
                <w:color w:val="000000"/>
                <w:sz w:val="20"/>
                <w:szCs w:val="20"/>
                <w:lang w:eastAsia="hu-HU"/>
              </w:rPr>
            </w:pPr>
          </w:p>
        </w:tc>
      </w:tr>
      <w:tr w:rsidR="004E01BB" w:rsidRPr="00C222A9" w14:paraId="7B178196"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71AA547"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4437621"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 feldolgozó tevékenységek</w:t>
            </w:r>
          </w:p>
        </w:tc>
      </w:tr>
      <w:tr w:rsidR="004E01BB" w:rsidRPr="00C222A9" w14:paraId="72CE0EFE" w14:textId="77777777" w:rsidTr="004E01B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FD36123"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7B42491D"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8FBCFBA"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5CE584"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DDD5B8"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E5CA25F"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1D72333F" w14:textId="77777777" w:rsidTr="004E01B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6222979"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479DE2E5"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F16402A"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A83DFB"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5EC543"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6C27793"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01F98033" w14:textId="77777777" w:rsidTr="004E01B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124C0A4" w14:textId="6CD7086B"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39FF3BBB"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FA33AD8"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153602"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C58D6B"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1CF1F89"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4452394A" w14:textId="77777777" w:rsidTr="004E01B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BB7C532" w14:textId="205731A2"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3415077F"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5CD5A65"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11A490"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E31A48"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873FA32"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283BBEFC"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16C9FA8"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F35A65A"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Ismeretalkalmazási gyakorló tevékenységek, feladatok</w:t>
            </w:r>
          </w:p>
        </w:tc>
      </w:tr>
      <w:tr w:rsidR="004E01BB" w:rsidRPr="00C222A9" w14:paraId="4804B5B4" w14:textId="77777777" w:rsidTr="004E01B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71A9FCB" w14:textId="347FEB1D"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7370E4D7"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4D0811DA"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A1BAE0"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8B05AE"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C65CA09"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45433275"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7BB8C95" w14:textId="73322331"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710D3A4B"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3824D5A"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DE4425"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E92019"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781450F"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372C1C18" w14:textId="77777777" w:rsidTr="004E01B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DF37C75" w14:textId="0C97BE61"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40FA790F"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64030525"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E94E55"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6EF051"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A061A4F"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3920C6DC"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23EA4EE"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849FAA1"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Képi információk körében</w:t>
            </w:r>
          </w:p>
        </w:tc>
      </w:tr>
      <w:tr w:rsidR="004E01BB" w:rsidRPr="00C222A9" w14:paraId="3BC360B1"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979ADA1"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0C06CCD0"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7BEBFA6F"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F38157"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6B5BABF"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4CA30EA"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16464836"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1613E6A" w14:textId="293726C8"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14:paraId="1AA459BA" w14:textId="77777777" w:rsidR="004E01BB" w:rsidRPr="00C222A9" w:rsidRDefault="004E01BB" w:rsidP="004E01BB">
            <w:pPr>
              <w:spacing w:after="0"/>
              <w:jc w:val="left"/>
              <w:rPr>
                <w:rFonts w:eastAsia="Times New Roman" w:cs="Times New Roman"/>
                <w:color w:val="000000"/>
                <w:sz w:val="20"/>
                <w:szCs w:val="20"/>
                <w:lang w:eastAsia="hu-HU"/>
              </w:rPr>
            </w:pPr>
            <w:proofErr w:type="gramStart"/>
            <w:r w:rsidRPr="00C222A9">
              <w:rPr>
                <w:rFonts w:eastAsia="Times New Roman" w:cs="Times New Roman"/>
                <w:color w:val="000000"/>
                <w:sz w:val="20"/>
                <w:szCs w:val="20"/>
                <w:lang w:eastAsia="hu-HU"/>
              </w:rPr>
              <w:t>rajz készítés</w:t>
            </w:r>
            <w:proofErr w:type="gramEnd"/>
            <w:r w:rsidRPr="00C222A9">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2E12F9A8"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0067A4"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94CE9B"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AC6C37C"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40AAE6A5"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14D0321" w14:textId="6CFFBCA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14:paraId="227DD5B8"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507CA752"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2BC676"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697641"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BEA9035"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2119CF93"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75F13EA" w14:textId="464CFEF9"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3.4.</w:t>
            </w:r>
          </w:p>
        </w:tc>
        <w:tc>
          <w:tcPr>
            <w:tcW w:w="2880" w:type="dxa"/>
            <w:tcBorders>
              <w:top w:val="nil"/>
              <w:left w:val="nil"/>
              <w:bottom w:val="single" w:sz="4" w:space="0" w:color="auto"/>
              <w:right w:val="single" w:sz="4" w:space="0" w:color="auto"/>
            </w:tcBorders>
            <w:shd w:val="clear" w:color="auto" w:fill="auto"/>
            <w:vAlign w:val="center"/>
            <w:hideMark/>
          </w:tcPr>
          <w:p w14:paraId="158BFF42" w14:textId="77777777" w:rsidR="004E01BB" w:rsidRPr="00C222A9" w:rsidRDefault="004E01BB" w:rsidP="004E01BB">
            <w:pPr>
              <w:spacing w:after="0"/>
              <w:jc w:val="left"/>
              <w:rPr>
                <w:rFonts w:eastAsia="Times New Roman" w:cs="Times New Roman"/>
                <w:color w:val="000000"/>
                <w:sz w:val="20"/>
                <w:szCs w:val="20"/>
                <w:lang w:eastAsia="hu-HU"/>
              </w:rPr>
            </w:pPr>
            <w:proofErr w:type="gramStart"/>
            <w:r w:rsidRPr="00C222A9">
              <w:rPr>
                <w:rFonts w:eastAsia="Times New Roman" w:cs="Times New Roman"/>
                <w:color w:val="000000"/>
                <w:sz w:val="20"/>
                <w:szCs w:val="20"/>
                <w:lang w:eastAsia="hu-HU"/>
              </w:rPr>
              <w:t>rajz elemzés</w:t>
            </w:r>
            <w:proofErr w:type="gramEnd"/>
            <w:r w:rsidRPr="00C222A9">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36CC3535"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220EDD"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A1219B"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C9311AC"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26717C62"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63CF6F1" w14:textId="7DF3B16D"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BDA72C4"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Csoportos munkaformák körében</w:t>
            </w:r>
          </w:p>
        </w:tc>
      </w:tr>
      <w:tr w:rsidR="004E01BB" w:rsidRPr="00C222A9" w14:paraId="2EB17445" w14:textId="77777777" w:rsidTr="004E01B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ABD7166" w14:textId="7CE9838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00B43FEF"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1E055A31"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61BD47"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A729F8"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601D0BC"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0D0BE6A3"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8C648D7" w14:textId="76250C12"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9E54EC7"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Vizsgálati tevékenységek körében</w:t>
            </w:r>
          </w:p>
        </w:tc>
      </w:tr>
      <w:tr w:rsidR="004E01BB" w:rsidRPr="00C222A9" w14:paraId="081BF16B"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C9BB37D" w14:textId="4E74EC7C"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14:paraId="1C4185B3"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18B2DBDA"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A8FA09"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8CFBD2"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4A564E1"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5288AC92" w14:textId="6FC953F2" w:rsidR="00C53E01" w:rsidRPr="00C222A9" w:rsidRDefault="00C53E01" w:rsidP="00C53E01">
      <w:pPr>
        <w:spacing w:after="0"/>
        <w:ind w:left="426"/>
        <w:rPr>
          <w:rFonts w:cs="Times New Roman"/>
        </w:rPr>
      </w:pPr>
    </w:p>
    <w:p w14:paraId="60513C7F" w14:textId="77777777" w:rsidR="00C53E01" w:rsidRPr="00C222A9" w:rsidRDefault="00C53E01" w:rsidP="00B43EEE">
      <w:pPr>
        <w:pStyle w:val="Listaszerbekezds"/>
        <w:numPr>
          <w:ilvl w:val="1"/>
          <w:numId w:val="10"/>
        </w:numPr>
        <w:spacing w:after="0"/>
        <w:rPr>
          <w:rFonts w:cs="Times New Roman"/>
          <w:b/>
        </w:rPr>
      </w:pPr>
      <w:r w:rsidRPr="00C222A9">
        <w:rPr>
          <w:rFonts w:cs="Times New Roman"/>
          <w:b/>
        </w:rPr>
        <w:t>A tantárgy értékelésének módja</w:t>
      </w:r>
    </w:p>
    <w:p w14:paraId="278ABDB6" w14:textId="77777777" w:rsidR="00C53E01" w:rsidRPr="00C222A9" w:rsidRDefault="00C53E01" w:rsidP="00C53E01">
      <w:pPr>
        <w:spacing w:after="0"/>
        <w:ind w:left="426"/>
        <w:rPr>
          <w:rFonts w:cs="Times New Roman"/>
        </w:rPr>
      </w:pPr>
      <w:r w:rsidRPr="00C222A9">
        <w:rPr>
          <w:rFonts w:cs="Times New Roman"/>
        </w:rPr>
        <w:lastRenderedPageBreak/>
        <w:t>A nemzeti köznevelésről szóló 2011. évi CXC. törvény. 54. § (2) a) pontja szerinti értékeléssel.</w:t>
      </w:r>
    </w:p>
    <w:p w14:paraId="109CC656" w14:textId="77777777" w:rsidR="00C53E01" w:rsidRPr="00C222A9" w:rsidRDefault="00C53E01" w:rsidP="00C53E01">
      <w:pPr>
        <w:spacing w:after="0"/>
        <w:ind w:left="426"/>
        <w:rPr>
          <w:rFonts w:cs="Times New Roman"/>
        </w:rPr>
      </w:pPr>
    </w:p>
    <w:p w14:paraId="69719533" w14:textId="77777777" w:rsidR="00C53E01" w:rsidRPr="00C222A9" w:rsidRDefault="00C53E01" w:rsidP="00C53E01">
      <w:pPr>
        <w:spacing w:after="0"/>
        <w:rPr>
          <w:rFonts w:cs="Times New Roman"/>
        </w:rPr>
      </w:pPr>
    </w:p>
    <w:p w14:paraId="21B00BDC" w14:textId="77777777" w:rsidR="00C53E01" w:rsidRPr="00C222A9" w:rsidRDefault="00C53E01" w:rsidP="00C53E01">
      <w:pPr>
        <w:spacing w:after="0"/>
        <w:ind w:left="426"/>
        <w:rPr>
          <w:rFonts w:cs="Times New Roman"/>
        </w:rPr>
      </w:pPr>
    </w:p>
    <w:p w14:paraId="79C3B329" w14:textId="77777777" w:rsidR="00C53E01" w:rsidRPr="00C222A9" w:rsidRDefault="00C53E01" w:rsidP="00C53E01">
      <w:pPr>
        <w:spacing w:after="0"/>
        <w:rPr>
          <w:rFonts w:cs="Times New Roman"/>
        </w:rPr>
      </w:pPr>
    </w:p>
    <w:p w14:paraId="63BD2D98" w14:textId="77777777" w:rsidR="00C53E01" w:rsidRPr="00C222A9" w:rsidRDefault="00DF7E71" w:rsidP="00B43EEE">
      <w:pPr>
        <w:pStyle w:val="Listaszerbekezds"/>
        <w:numPr>
          <w:ilvl w:val="0"/>
          <w:numId w:val="10"/>
        </w:numPr>
        <w:tabs>
          <w:tab w:val="right" w:pos="9072"/>
        </w:tabs>
        <w:spacing w:after="0"/>
        <w:rPr>
          <w:rFonts w:cs="Times New Roman"/>
          <w:b/>
        </w:rPr>
      </w:pPr>
      <w:r w:rsidRPr="00C222A9">
        <w:rPr>
          <w:rFonts w:cs="Times New Roman"/>
          <w:b/>
        </w:rPr>
        <w:t>Anyagismeret</w:t>
      </w:r>
      <w:r w:rsidR="00C53E01" w:rsidRPr="00C222A9">
        <w:rPr>
          <w:rFonts w:cs="Times New Roman"/>
          <w:b/>
        </w:rPr>
        <w:t xml:space="preserve"> tantárgy</w:t>
      </w:r>
      <w:r w:rsidR="00C53E01" w:rsidRPr="00C222A9">
        <w:rPr>
          <w:rFonts w:cs="Times New Roman"/>
          <w:b/>
        </w:rPr>
        <w:tab/>
      </w:r>
      <w:r w:rsidR="00471C1E" w:rsidRPr="00C222A9">
        <w:rPr>
          <w:rFonts w:cs="Times New Roman"/>
          <w:b/>
        </w:rPr>
        <w:t>36</w:t>
      </w:r>
      <w:r w:rsidR="00C53E01" w:rsidRPr="00C222A9">
        <w:rPr>
          <w:rFonts w:cs="Times New Roman"/>
          <w:b/>
        </w:rPr>
        <w:t xml:space="preserve"> óra/</w:t>
      </w:r>
      <w:r w:rsidR="00471C1E" w:rsidRPr="00C222A9">
        <w:rPr>
          <w:rFonts w:cs="Times New Roman"/>
          <w:b/>
        </w:rPr>
        <w:t>36</w:t>
      </w:r>
      <w:r w:rsidR="00C53E01" w:rsidRPr="00C222A9">
        <w:rPr>
          <w:rFonts w:cs="Times New Roman"/>
          <w:b/>
        </w:rPr>
        <w:t xml:space="preserve"> óra*</w:t>
      </w:r>
    </w:p>
    <w:p w14:paraId="6B8B0A3D" w14:textId="77777777" w:rsidR="00C53E01" w:rsidRPr="00C222A9" w:rsidRDefault="00C53E01" w:rsidP="00C53E01">
      <w:pPr>
        <w:spacing w:after="0"/>
        <w:jc w:val="right"/>
        <w:rPr>
          <w:rFonts w:cs="Times New Roman"/>
          <w:sz w:val="20"/>
        </w:rPr>
      </w:pPr>
      <w:r w:rsidRPr="00C222A9">
        <w:rPr>
          <w:rFonts w:cs="Times New Roman"/>
          <w:sz w:val="20"/>
        </w:rPr>
        <w:t>* 9-13. évfolyamon megszervezett képzés/13. és 14. évfolyamon megszervezett képzés</w:t>
      </w:r>
    </w:p>
    <w:p w14:paraId="5014C730" w14:textId="77777777" w:rsidR="00C53E01" w:rsidRPr="00C222A9" w:rsidRDefault="00C53E01" w:rsidP="00C53E01">
      <w:pPr>
        <w:rPr>
          <w:rFonts w:cs="Times New Roman"/>
        </w:rPr>
      </w:pPr>
    </w:p>
    <w:p w14:paraId="482A4E2F" w14:textId="77777777" w:rsidR="00C53E01" w:rsidRPr="00C222A9" w:rsidRDefault="00C53E01" w:rsidP="00B43EEE">
      <w:pPr>
        <w:pStyle w:val="Listaszerbekezds"/>
        <w:numPr>
          <w:ilvl w:val="1"/>
          <w:numId w:val="10"/>
        </w:numPr>
        <w:spacing w:after="0"/>
        <w:rPr>
          <w:rFonts w:cs="Times New Roman"/>
          <w:b/>
        </w:rPr>
      </w:pPr>
      <w:r w:rsidRPr="00C222A9">
        <w:rPr>
          <w:rFonts w:cs="Times New Roman"/>
          <w:b/>
        </w:rPr>
        <w:t>A tantárgy tanításának célja</w:t>
      </w:r>
    </w:p>
    <w:p w14:paraId="1A06416F" w14:textId="77777777" w:rsidR="00C53E01" w:rsidRPr="00C222A9" w:rsidRDefault="00DF7E71" w:rsidP="00C53E01">
      <w:pPr>
        <w:spacing w:after="0"/>
        <w:ind w:left="426"/>
        <w:rPr>
          <w:rFonts w:cs="Times New Roman"/>
        </w:rPr>
      </w:pPr>
      <w:r w:rsidRPr="00C222A9">
        <w:rPr>
          <w:rFonts w:cs="Times New Roman"/>
        </w:rPr>
        <w:t>Az Anyagismeret tantárgy tanításának célja, hogy az agrárágazatban használt gépek, eszközök, egyéb berendezések gyártásánál és javításánál, karbantartásánál használt alap- és segédanyagok tulajdonságaival, szerkezetével megismertesse a tanulókat. Az alapvető gyártási, üzemfenntartási folyamatok során a megszerzett szakértelem birtokában a feladatokat gazdaságosan, a környezetvédelmi előírások szem előtt tartásával, önállóan tudják elvégezni. A tananyag megalapozza a későbbi műszaki tevékenység végzését, segíti a széleskörű szakmai elvárások teljesítéséhez szükséges készségek, a személyiségjegyek, a problémamegoldó képesség tervszerű fejlesztését.</w:t>
      </w:r>
    </w:p>
    <w:p w14:paraId="7D09096D" w14:textId="77777777" w:rsidR="00C53E01" w:rsidRPr="00C222A9" w:rsidRDefault="00C53E01" w:rsidP="00C53E01">
      <w:pPr>
        <w:spacing w:after="0"/>
        <w:ind w:left="426"/>
        <w:rPr>
          <w:rFonts w:cs="Times New Roman"/>
        </w:rPr>
      </w:pPr>
    </w:p>
    <w:p w14:paraId="5EBB8D16" w14:textId="77777777" w:rsidR="00C53E01" w:rsidRPr="00C222A9" w:rsidRDefault="00C53E01" w:rsidP="00B43EEE">
      <w:pPr>
        <w:pStyle w:val="Listaszerbekezds"/>
        <w:numPr>
          <w:ilvl w:val="1"/>
          <w:numId w:val="10"/>
        </w:numPr>
        <w:spacing w:after="0"/>
        <w:rPr>
          <w:rFonts w:cs="Times New Roman"/>
          <w:b/>
        </w:rPr>
      </w:pPr>
      <w:r w:rsidRPr="00C222A9">
        <w:rPr>
          <w:rFonts w:cs="Times New Roman"/>
          <w:b/>
        </w:rPr>
        <w:t>Kapcsolódó közismereti, szakmai tartalmak</w:t>
      </w:r>
    </w:p>
    <w:p w14:paraId="5C2073CF" w14:textId="77777777" w:rsidR="00C53E01" w:rsidRPr="00C222A9" w:rsidRDefault="00DF7E71" w:rsidP="00C53E01">
      <w:pPr>
        <w:spacing w:after="0"/>
        <w:ind w:left="426"/>
        <w:rPr>
          <w:rFonts w:cs="Times New Roman"/>
        </w:rPr>
      </w:pPr>
      <w:r w:rsidRPr="00C222A9">
        <w:rPr>
          <w:rFonts w:cs="Times New Roman"/>
        </w:rPr>
        <w:t>Az Anyagismeret tananyagának tanítása során fel kell használni a közismereti oktatás Fizika, Kémia tantárgyaiban megszerzett természettudományos ismereteket, valamint támaszkodni kell az egyidejűleg folyó Géprajz, gépelemek, mechanika és az Agrárműszaki alapok gyakorlat tantárgyakban elsajátított ismeretekre</w:t>
      </w:r>
    </w:p>
    <w:p w14:paraId="6407BED6" w14:textId="77777777" w:rsidR="00C53E01" w:rsidRPr="00C222A9" w:rsidRDefault="00C53E01" w:rsidP="00C53E01">
      <w:pPr>
        <w:spacing w:after="0"/>
        <w:ind w:left="426"/>
        <w:rPr>
          <w:rFonts w:cs="Times New Roman"/>
        </w:rPr>
      </w:pPr>
    </w:p>
    <w:p w14:paraId="18311480" w14:textId="77777777" w:rsidR="00C53E01" w:rsidRPr="00C222A9" w:rsidRDefault="00C53E01" w:rsidP="00B43EEE">
      <w:pPr>
        <w:pStyle w:val="Listaszerbekezds"/>
        <w:numPr>
          <w:ilvl w:val="1"/>
          <w:numId w:val="10"/>
        </w:numPr>
        <w:spacing w:after="0"/>
        <w:rPr>
          <w:rFonts w:cs="Times New Roman"/>
          <w:b/>
        </w:rPr>
      </w:pPr>
      <w:r w:rsidRPr="00C222A9">
        <w:rPr>
          <w:rFonts w:cs="Times New Roman"/>
          <w:b/>
        </w:rPr>
        <w:t>Témakörök</w:t>
      </w:r>
    </w:p>
    <w:p w14:paraId="2DEC3689" w14:textId="27350190" w:rsidR="00C53E01" w:rsidRPr="007E5739" w:rsidRDefault="00DF7E71" w:rsidP="007E5739">
      <w:pPr>
        <w:pStyle w:val="Listaszerbekezds"/>
        <w:numPr>
          <w:ilvl w:val="2"/>
          <w:numId w:val="14"/>
        </w:numPr>
        <w:tabs>
          <w:tab w:val="left" w:pos="1701"/>
          <w:tab w:val="right" w:pos="9072"/>
        </w:tabs>
        <w:spacing w:after="0"/>
        <w:rPr>
          <w:rFonts w:cs="Times New Roman"/>
          <w:b/>
          <w:i/>
        </w:rPr>
      </w:pPr>
      <w:r w:rsidRPr="007E5739">
        <w:rPr>
          <w:rFonts w:cs="Times New Roman"/>
          <w:b/>
          <w:i/>
        </w:rPr>
        <w:t>Metallográfiai ismeretek</w:t>
      </w:r>
      <w:r w:rsidR="00C53E01" w:rsidRPr="007E5739">
        <w:rPr>
          <w:rFonts w:cs="Times New Roman"/>
          <w:b/>
          <w:i/>
        </w:rPr>
        <w:tab/>
      </w:r>
      <w:r w:rsidR="00471C1E" w:rsidRPr="007E5739">
        <w:rPr>
          <w:rFonts w:cs="Times New Roman"/>
          <w:b/>
          <w:i/>
        </w:rPr>
        <w:t>6</w:t>
      </w:r>
      <w:r w:rsidR="00C53E01" w:rsidRPr="007E5739">
        <w:rPr>
          <w:rFonts w:cs="Times New Roman"/>
          <w:b/>
          <w:i/>
        </w:rPr>
        <w:t xml:space="preserve"> óra/</w:t>
      </w:r>
      <w:r w:rsidR="00471C1E" w:rsidRPr="007E5739">
        <w:rPr>
          <w:rFonts w:cs="Times New Roman"/>
          <w:b/>
          <w:i/>
        </w:rPr>
        <w:t>6</w:t>
      </w:r>
      <w:r w:rsidR="00C53E01" w:rsidRPr="007E5739">
        <w:rPr>
          <w:rFonts w:cs="Times New Roman"/>
          <w:b/>
          <w:i/>
        </w:rPr>
        <w:t xml:space="preserve"> óra</w:t>
      </w:r>
    </w:p>
    <w:p w14:paraId="59F4FCE9" w14:textId="77777777" w:rsidR="00DF7E71" w:rsidRPr="00C222A9" w:rsidRDefault="00DF7E71" w:rsidP="00DF7E71">
      <w:pPr>
        <w:spacing w:after="0"/>
        <w:ind w:left="851"/>
        <w:rPr>
          <w:rFonts w:cs="Times New Roman"/>
        </w:rPr>
      </w:pPr>
      <w:r w:rsidRPr="00C222A9">
        <w:rPr>
          <w:rFonts w:cs="Times New Roman"/>
        </w:rPr>
        <w:t>Anyagismeret és gyártástechnológia tárgya.</w:t>
      </w:r>
    </w:p>
    <w:p w14:paraId="26975A00" w14:textId="77777777" w:rsidR="00DF7E71" w:rsidRPr="00C222A9" w:rsidRDefault="00DF7E71" w:rsidP="00DF7E71">
      <w:pPr>
        <w:spacing w:after="0"/>
        <w:ind w:left="851"/>
        <w:rPr>
          <w:rFonts w:cs="Times New Roman"/>
        </w:rPr>
      </w:pPr>
      <w:r w:rsidRPr="00C222A9">
        <w:rPr>
          <w:rFonts w:cs="Times New Roman"/>
        </w:rPr>
        <w:t>Műszaki életben használt anyagok csoportosítása, az eredeti tulajdonság, a feldolgozás és a felhasználás kapcsolata.</w:t>
      </w:r>
    </w:p>
    <w:p w14:paraId="1764864C" w14:textId="77777777" w:rsidR="00DF7E71" w:rsidRPr="00C222A9" w:rsidRDefault="00DF7E71" w:rsidP="00DF7E71">
      <w:pPr>
        <w:spacing w:after="0"/>
        <w:ind w:left="851"/>
        <w:rPr>
          <w:rFonts w:cs="Times New Roman"/>
        </w:rPr>
      </w:pPr>
      <w:r w:rsidRPr="00C222A9">
        <w:rPr>
          <w:rFonts w:cs="Times New Roman"/>
        </w:rPr>
        <w:t>Viszkozitás és sűrűségmérés, súrlódási együttható mérése.</w:t>
      </w:r>
    </w:p>
    <w:p w14:paraId="0680D25A" w14:textId="77777777" w:rsidR="00DF7E71" w:rsidRPr="00C222A9" w:rsidRDefault="00DF7E71" w:rsidP="00DF7E71">
      <w:pPr>
        <w:spacing w:after="0"/>
        <w:ind w:left="851"/>
        <w:rPr>
          <w:rFonts w:cs="Times New Roman"/>
        </w:rPr>
      </w:pPr>
      <w:r w:rsidRPr="00C222A9">
        <w:rPr>
          <w:rFonts w:cs="Times New Roman"/>
        </w:rPr>
        <w:t>Keménységmérési eljárások, eszközök.</w:t>
      </w:r>
    </w:p>
    <w:p w14:paraId="171277C7" w14:textId="77777777" w:rsidR="00DF7E71" w:rsidRPr="00C222A9" w:rsidRDefault="00DF7E71" w:rsidP="00DF7E71">
      <w:pPr>
        <w:spacing w:after="0"/>
        <w:ind w:left="851"/>
        <w:rPr>
          <w:rFonts w:cs="Times New Roman"/>
        </w:rPr>
      </w:pPr>
      <w:r w:rsidRPr="00C222A9">
        <w:rPr>
          <w:rFonts w:cs="Times New Roman"/>
        </w:rPr>
        <w:t>Anyagvizsgálat elmélete, az anyagokkal szemben támasztott követelmények, igénybevételek.</w:t>
      </w:r>
    </w:p>
    <w:p w14:paraId="3A89BFCC" w14:textId="77777777" w:rsidR="00DF7E71" w:rsidRPr="00C222A9" w:rsidRDefault="00DF7E71" w:rsidP="00DF7E71">
      <w:pPr>
        <w:spacing w:after="0"/>
        <w:ind w:left="851"/>
        <w:rPr>
          <w:rFonts w:cs="Times New Roman"/>
        </w:rPr>
      </w:pPr>
      <w:r w:rsidRPr="00C222A9">
        <w:rPr>
          <w:rFonts w:cs="Times New Roman"/>
        </w:rPr>
        <w:t>Mechanikai és technológiai anyagvizsgálati eljárások.</w:t>
      </w:r>
    </w:p>
    <w:p w14:paraId="518FB8EB" w14:textId="77777777" w:rsidR="00DF7E71" w:rsidRPr="00C222A9" w:rsidRDefault="00DF7E71" w:rsidP="00DF7E71">
      <w:pPr>
        <w:spacing w:after="0"/>
        <w:ind w:left="851"/>
        <w:rPr>
          <w:rFonts w:cs="Times New Roman"/>
        </w:rPr>
      </w:pPr>
      <w:r w:rsidRPr="00C222A9">
        <w:rPr>
          <w:rFonts w:cs="Times New Roman"/>
        </w:rPr>
        <w:t xml:space="preserve">Szakító és keménységvizsgálatok (pl. </w:t>
      </w:r>
      <w:proofErr w:type="spellStart"/>
      <w:r w:rsidRPr="00C222A9">
        <w:rPr>
          <w:rFonts w:cs="Times New Roman"/>
        </w:rPr>
        <w:t>Brinell</w:t>
      </w:r>
      <w:proofErr w:type="spellEnd"/>
      <w:r w:rsidRPr="00C222A9">
        <w:rPr>
          <w:rFonts w:cs="Times New Roman"/>
        </w:rPr>
        <w:t xml:space="preserve">, </w:t>
      </w:r>
      <w:proofErr w:type="spellStart"/>
      <w:r w:rsidRPr="00C222A9">
        <w:rPr>
          <w:rFonts w:cs="Times New Roman"/>
        </w:rPr>
        <w:t>Vickers</w:t>
      </w:r>
      <w:proofErr w:type="spellEnd"/>
      <w:r w:rsidRPr="00C222A9">
        <w:rPr>
          <w:rFonts w:cs="Times New Roman"/>
        </w:rPr>
        <w:t xml:space="preserve">, </w:t>
      </w:r>
      <w:proofErr w:type="spellStart"/>
      <w:r w:rsidRPr="00C222A9">
        <w:rPr>
          <w:rFonts w:cs="Times New Roman"/>
        </w:rPr>
        <w:t>Rockwel</w:t>
      </w:r>
      <w:proofErr w:type="spellEnd"/>
      <w:r w:rsidRPr="00C222A9">
        <w:rPr>
          <w:rFonts w:cs="Times New Roman"/>
        </w:rPr>
        <w:t xml:space="preserve">, </w:t>
      </w:r>
      <w:proofErr w:type="spellStart"/>
      <w:r w:rsidRPr="00C222A9">
        <w:rPr>
          <w:rFonts w:cs="Times New Roman"/>
        </w:rPr>
        <w:t>Poldi</w:t>
      </w:r>
      <w:proofErr w:type="spellEnd"/>
      <w:r w:rsidRPr="00C222A9">
        <w:rPr>
          <w:rFonts w:cs="Times New Roman"/>
        </w:rPr>
        <w:t>)</w:t>
      </w:r>
    </w:p>
    <w:p w14:paraId="11B5F7F9" w14:textId="77777777" w:rsidR="00DF7E71" w:rsidRPr="00C222A9" w:rsidRDefault="00DF7E71" w:rsidP="00DF7E71">
      <w:pPr>
        <w:spacing w:after="0"/>
        <w:ind w:left="851"/>
        <w:rPr>
          <w:rFonts w:cs="Times New Roman"/>
        </w:rPr>
      </w:pPr>
      <w:r w:rsidRPr="00C222A9">
        <w:rPr>
          <w:rFonts w:cs="Times New Roman"/>
        </w:rPr>
        <w:t>Edzhetőségi hegeszthetőségi, alakíthatósági vizsgálatok.</w:t>
      </w:r>
    </w:p>
    <w:p w14:paraId="0CF6D4D1" w14:textId="77777777" w:rsidR="00DF7E71" w:rsidRPr="00C222A9" w:rsidRDefault="00DF7E71" w:rsidP="00DF7E71">
      <w:pPr>
        <w:spacing w:after="0"/>
        <w:ind w:left="851"/>
        <w:rPr>
          <w:rFonts w:cs="Times New Roman"/>
        </w:rPr>
      </w:pPr>
      <w:r w:rsidRPr="00C222A9">
        <w:rPr>
          <w:rFonts w:cs="Times New Roman"/>
        </w:rPr>
        <w:t>Roncsolás-mentes anyagvizsgálatok.</w:t>
      </w:r>
    </w:p>
    <w:p w14:paraId="744F02BB" w14:textId="77777777" w:rsidR="00C53E01" w:rsidRPr="00C222A9" w:rsidRDefault="00DF7E71" w:rsidP="00DF7E71">
      <w:pPr>
        <w:spacing w:after="0"/>
        <w:ind w:left="851"/>
        <w:rPr>
          <w:rFonts w:cs="Times New Roman"/>
        </w:rPr>
      </w:pPr>
      <w:r w:rsidRPr="00C222A9">
        <w:rPr>
          <w:rFonts w:cs="Times New Roman"/>
        </w:rPr>
        <w:t>Anyaghibák vizsgálata (pl. makroszkopikus, maratási, jelzőfestékes és mágneses repedésvizsgálat, röntgen- és izotópvizsgálat, ultrahang vizsgálat).</w:t>
      </w:r>
    </w:p>
    <w:p w14:paraId="1628B19A" w14:textId="77777777" w:rsidR="00C53E01" w:rsidRPr="00C222A9" w:rsidRDefault="00C53E01" w:rsidP="00C53E01">
      <w:pPr>
        <w:tabs>
          <w:tab w:val="left" w:pos="1418"/>
          <w:tab w:val="right" w:pos="9072"/>
        </w:tabs>
        <w:spacing w:after="0"/>
        <w:ind w:left="851"/>
        <w:rPr>
          <w:rFonts w:cs="Times New Roman"/>
        </w:rPr>
      </w:pPr>
    </w:p>
    <w:p w14:paraId="3232298D" w14:textId="77777777" w:rsidR="00C53E01" w:rsidRPr="00C222A9" w:rsidRDefault="00DF7E71" w:rsidP="007E5739">
      <w:pPr>
        <w:pStyle w:val="Listaszerbekezds"/>
        <w:numPr>
          <w:ilvl w:val="2"/>
          <w:numId w:val="14"/>
        </w:numPr>
        <w:tabs>
          <w:tab w:val="left" w:pos="1701"/>
          <w:tab w:val="right" w:pos="9072"/>
        </w:tabs>
        <w:spacing w:after="0"/>
        <w:ind w:left="993" w:hanging="426"/>
        <w:rPr>
          <w:rFonts w:cs="Times New Roman"/>
          <w:b/>
          <w:i/>
        </w:rPr>
      </w:pPr>
      <w:r w:rsidRPr="00C222A9">
        <w:rPr>
          <w:rFonts w:cs="Times New Roman"/>
          <w:b/>
          <w:i/>
        </w:rPr>
        <w:t>Fémek és ötvözeteik</w:t>
      </w:r>
      <w:r w:rsidR="00C53E01" w:rsidRPr="00C222A9">
        <w:rPr>
          <w:rFonts w:cs="Times New Roman"/>
          <w:b/>
          <w:i/>
        </w:rPr>
        <w:tab/>
      </w:r>
      <w:r w:rsidR="00471C1E" w:rsidRPr="00C222A9">
        <w:rPr>
          <w:rFonts w:cs="Times New Roman"/>
          <w:b/>
          <w:i/>
        </w:rPr>
        <w:t>14</w:t>
      </w:r>
      <w:r w:rsidR="00C53E01" w:rsidRPr="00C222A9">
        <w:rPr>
          <w:rFonts w:cs="Times New Roman"/>
          <w:b/>
          <w:i/>
        </w:rPr>
        <w:t xml:space="preserve"> óra/</w:t>
      </w:r>
      <w:r w:rsidR="00471C1E" w:rsidRPr="00C222A9">
        <w:rPr>
          <w:rFonts w:cs="Times New Roman"/>
          <w:b/>
          <w:i/>
        </w:rPr>
        <w:t>14</w:t>
      </w:r>
      <w:r w:rsidR="00C53E01" w:rsidRPr="00C222A9">
        <w:rPr>
          <w:rFonts w:cs="Times New Roman"/>
          <w:b/>
          <w:i/>
        </w:rPr>
        <w:t xml:space="preserve"> óra</w:t>
      </w:r>
    </w:p>
    <w:p w14:paraId="4970E070" w14:textId="77777777" w:rsidR="00DF7E71" w:rsidRPr="00C222A9" w:rsidRDefault="00DF7E71" w:rsidP="00DF7E71">
      <w:pPr>
        <w:spacing w:after="0"/>
        <w:ind w:left="851"/>
        <w:rPr>
          <w:rFonts w:cs="Times New Roman"/>
        </w:rPr>
      </w:pPr>
      <w:r w:rsidRPr="00C222A9">
        <w:rPr>
          <w:rFonts w:cs="Times New Roman"/>
        </w:rPr>
        <w:t>Fémes anyagok csoportosítása, szerkezete: színfémek és ötvözetek.</w:t>
      </w:r>
    </w:p>
    <w:p w14:paraId="0A5EF6D7" w14:textId="77777777" w:rsidR="00DF7E71" w:rsidRPr="00C222A9" w:rsidRDefault="00DF7E71" w:rsidP="00DF7E71">
      <w:pPr>
        <w:spacing w:after="0"/>
        <w:ind w:left="851"/>
        <w:rPr>
          <w:rFonts w:cs="Times New Roman"/>
        </w:rPr>
      </w:pPr>
      <w:r w:rsidRPr="00C222A9">
        <w:rPr>
          <w:rFonts w:cs="Times New Roman"/>
        </w:rPr>
        <w:t>Fémek szerkezete, kristályok felépítése, szabványos jelölései.</w:t>
      </w:r>
    </w:p>
    <w:p w14:paraId="78305AE3" w14:textId="77777777" w:rsidR="00DF7E71" w:rsidRPr="00C222A9" w:rsidRDefault="00DF7E71" w:rsidP="00DF7E71">
      <w:pPr>
        <w:spacing w:after="0"/>
        <w:ind w:left="851"/>
        <w:rPr>
          <w:rFonts w:cs="Times New Roman"/>
        </w:rPr>
      </w:pPr>
      <w:r w:rsidRPr="00C222A9">
        <w:rPr>
          <w:rFonts w:cs="Times New Roman"/>
        </w:rPr>
        <w:t>Vas tulajdonságai (pl. fizikai, kémiai, technológiai, mechanikai), lehűlési görbéje.</w:t>
      </w:r>
    </w:p>
    <w:p w14:paraId="721BACEC" w14:textId="77777777" w:rsidR="00DF7E71" w:rsidRPr="00C222A9" w:rsidRDefault="00DF7E71" w:rsidP="00DF7E71">
      <w:pPr>
        <w:spacing w:after="0"/>
        <w:ind w:left="851"/>
        <w:rPr>
          <w:rFonts w:cs="Times New Roman"/>
        </w:rPr>
      </w:pPr>
      <w:r w:rsidRPr="00C222A9">
        <w:rPr>
          <w:rFonts w:cs="Times New Roman"/>
        </w:rPr>
        <w:t>Vas és ötvözetei, vas-szén állapotábra, szövetelemek.</w:t>
      </w:r>
    </w:p>
    <w:p w14:paraId="2AC5E0AF" w14:textId="77777777" w:rsidR="00DF7E71" w:rsidRPr="00C222A9" w:rsidRDefault="00DF7E71" w:rsidP="00DF7E71">
      <w:pPr>
        <w:spacing w:after="0"/>
        <w:ind w:left="851"/>
        <w:rPr>
          <w:rFonts w:cs="Times New Roman"/>
        </w:rPr>
      </w:pPr>
      <w:r w:rsidRPr="00C222A9">
        <w:rPr>
          <w:rFonts w:cs="Times New Roman"/>
        </w:rPr>
        <w:t xml:space="preserve">Acélok és öntött vasak csoportosítása, jellemző tulajdonságaik és felhasználási területeik (pl. szerkezeti acélok, szerszámacélok, különleges acélok, acélöntvények, lemez- és gömbgrafitos öntöttvas, </w:t>
      </w:r>
      <w:proofErr w:type="spellStart"/>
      <w:r w:rsidRPr="00C222A9">
        <w:rPr>
          <w:rFonts w:cs="Times New Roman"/>
        </w:rPr>
        <w:t>temperöntvény</w:t>
      </w:r>
      <w:proofErr w:type="spellEnd"/>
      <w:r w:rsidRPr="00C222A9">
        <w:rPr>
          <w:rFonts w:cs="Times New Roman"/>
        </w:rPr>
        <w:t>).</w:t>
      </w:r>
    </w:p>
    <w:p w14:paraId="0449524D" w14:textId="77777777" w:rsidR="00DF7E71" w:rsidRPr="00C222A9" w:rsidRDefault="00DF7E71" w:rsidP="00DF7E71">
      <w:pPr>
        <w:spacing w:after="0"/>
        <w:ind w:left="851"/>
        <w:rPr>
          <w:rFonts w:cs="Times New Roman"/>
        </w:rPr>
      </w:pPr>
      <w:r w:rsidRPr="00C222A9">
        <w:rPr>
          <w:rFonts w:cs="Times New Roman"/>
        </w:rPr>
        <w:lastRenderedPageBreak/>
        <w:t>Ötvöző és szennyező anyagok fogalma, hatása a fémek tulajdonságaira (mangán, nikkel, króm, wolfram, vanádium, réz, alumínium stb.).</w:t>
      </w:r>
    </w:p>
    <w:p w14:paraId="0BE6F458" w14:textId="77777777" w:rsidR="00DF7E71" w:rsidRPr="00C222A9" w:rsidRDefault="00DF7E71" w:rsidP="00DF7E71">
      <w:pPr>
        <w:spacing w:after="0"/>
        <w:ind w:left="851"/>
        <w:rPr>
          <w:rFonts w:cs="Times New Roman"/>
        </w:rPr>
      </w:pPr>
      <w:r w:rsidRPr="00C222A9">
        <w:rPr>
          <w:rFonts w:cs="Times New Roman"/>
        </w:rPr>
        <w:t>Az ötvöző anyagok jellemző tulajdonságai, előfordulásuk a természetben.</w:t>
      </w:r>
    </w:p>
    <w:p w14:paraId="3638996E" w14:textId="77777777" w:rsidR="00DF7E71" w:rsidRPr="00C222A9" w:rsidRDefault="00DF7E71" w:rsidP="00DF7E71">
      <w:pPr>
        <w:spacing w:after="0"/>
        <w:ind w:left="851"/>
        <w:rPr>
          <w:rFonts w:cs="Times New Roman"/>
        </w:rPr>
      </w:pPr>
      <w:r w:rsidRPr="00C222A9">
        <w:rPr>
          <w:rFonts w:cs="Times New Roman"/>
        </w:rPr>
        <w:t>A legfontosabb vasötvözetek, rézötvözetek, alumínium ötvözetek csoportosítása, jellemző tulajdonságaik és felhasználásuk.</w:t>
      </w:r>
    </w:p>
    <w:p w14:paraId="3462D30C" w14:textId="77777777" w:rsidR="00DF7E71" w:rsidRPr="00C222A9" w:rsidRDefault="00DF7E71" w:rsidP="00DF7E71">
      <w:pPr>
        <w:spacing w:after="0"/>
        <w:ind w:left="851"/>
        <w:rPr>
          <w:rFonts w:cs="Times New Roman"/>
        </w:rPr>
      </w:pPr>
      <w:r w:rsidRPr="00C222A9">
        <w:rPr>
          <w:rFonts w:cs="Times New Roman"/>
        </w:rPr>
        <w:t>Egyéb fémek és ötvözetek csoportosítása, jellemző tulajdonságaik és felhasználásuk.</w:t>
      </w:r>
    </w:p>
    <w:p w14:paraId="4E475524" w14:textId="77777777" w:rsidR="00DF7E71" w:rsidRPr="00C222A9" w:rsidRDefault="00DF7E71" w:rsidP="00DF7E71">
      <w:pPr>
        <w:spacing w:after="0"/>
        <w:ind w:left="851"/>
        <w:rPr>
          <w:rFonts w:cs="Times New Roman"/>
        </w:rPr>
      </w:pPr>
      <w:r w:rsidRPr="00C222A9">
        <w:rPr>
          <w:rFonts w:cs="Times New Roman"/>
        </w:rPr>
        <w:t>Acél tulajdonságai megváltoztatása hőkezelési eljárásokkal.</w:t>
      </w:r>
    </w:p>
    <w:p w14:paraId="219A217E" w14:textId="77777777" w:rsidR="00DF7E71" w:rsidRPr="00C222A9" w:rsidRDefault="00DF7E71" w:rsidP="00DF7E71">
      <w:pPr>
        <w:spacing w:after="0"/>
        <w:ind w:left="851"/>
        <w:rPr>
          <w:rFonts w:cs="Times New Roman"/>
        </w:rPr>
      </w:pPr>
      <w:r w:rsidRPr="00C222A9">
        <w:rPr>
          <w:rFonts w:cs="Times New Roman"/>
        </w:rPr>
        <w:t xml:space="preserve">Hőkezelés alapműveletei (felhevítés, </w:t>
      </w:r>
      <w:proofErr w:type="spellStart"/>
      <w:r w:rsidRPr="00C222A9">
        <w:rPr>
          <w:rFonts w:cs="Times New Roman"/>
        </w:rPr>
        <w:t>hőntartás</w:t>
      </w:r>
      <w:proofErr w:type="spellEnd"/>
      <w:r w:rsidRPr="00C222A9">
        <w:rPr>
          <w:rFonts w:cs="Times New Roman"/>
        </w:rPr>
        <w:t>, lehűtés).</w:t>
      </w:r>
    </w:p>
    <w:p w14:paraId="3103A954" w14:textId="77777777" w:rsidR="00DF7E71" w:rsidRPr="00C222A9" w:rsidRDefault="00DF7E71" w:rsidP="00DF7E71">
      <w:pPr>
        <w:spacing w:after="0"/>
        <w:ind w:left="851"/>
        <w:rPr>
          <w:rFonts w:cs="Times New Roman"/>
        </w:rPr>
      </w:pPr>
      <w:r w:rsidRPr="00C222A9">
        <w:rPr>
          <w:rFonts w:cs="Times New Roman"/>
        </w:rPr>
        <w:t xml:space="preserve">Lehűlési sebesség befolyása az acélok szövetszerkezetére (pl. izotermikus, átalakulási diagramok, a diffúziós és </w:t>
      </w:r>
      <w:proofErr w:type="spellStart"/>
      <w:r w:rsidRPr="00C222A9">
        <w:rPr>
          <w:rFonts w:cs="Times New Roman"/>
        </w:rPr>
        <w:t>martenzites</w:t>
      </w:r>
      <w:proofErr w:type="spellEnd"/>
      <w:r w:rsidRPr="00C222A9">
        <w:rPr>
          <w:rFonts w:cs="Times New Roman"/>
        </w:rPr>
        <w:t xml:space="preserve"> átalakulás).</w:t>
      </w:r>
    </w:p>
    <w:p w14:paraId="7483CB16" w14:textId="77777777" w:rsidR="00DF7E71" w:rsidRPr="00C222A9" w:rsidRDefault="00DF7E71" w:rsidP="00DF7E71">
      <w:pPr>
        <w:spacing w:after="0"/>
        <w:ind w:left="851"/>
        <w:rPr>
          <w:rFonts w:cs="Times New Roman"/>
        </w:rPr>
      </w:pPr>
      <w:r w:rsidRPr="00C222A9">
        <w:rPr>
          <w:rFonts w:cs="Times New Roman"/>
        </w:rPr>
        <w:t>Teljes keresztmetszetben történő hőkezelések.</w:t>
      </w:r>
    </w:p>
    <w:p w14:paraId="7F130772" w14:textId="77777777" w:rsidR="00DF7E71" w:rsidRPr="00C222A9" w:rsidRDefault="00DF7E71" w:rsidP="00DF7E71">
      <w:pPr>
        <w:spacing w:after="0"/>
        <w:ind w:left="851"/>
        <w:rPr>
          <w:rFonts w:cs="Times New Roman"/>
        </w:rPr>
      </w:pPr>
      <w:r w:rsidRPr="00C222A9">
        <w:rPr>
          <w:rFonts w:cs="Times New Roman"/>
        </w:rPr>
        <w:t>Felületi hőkezelések (pl. lángedzés, nagyfrekvenciás felületi edzés).</w:t>
      </w:r>
    </w:p>
    <w:p w14:paraId="18119561" w14:textId="77777777" w:rsidR="00DF7E71" w:rsidRPr="00C222A9" w:rsidRDefault="00DF7E71" w:rsidP="00DF7E71">
      <w:pPr>
        <w:spacing w:after="0"/>
        <w:ind w:left="851"/>
        <w:rPr>
          <w:rFonts w:cs="Times New Roman"/>
        </w:rPr>
      </w:pPr>
      <w:r w:rsidRPr="00C222A9">
        <w:rPr>
          <w:rFonts w:cs="Times New Roman"/>
        </w:rPr>
        <w:t xml:space="preserve">Különleges hőkezelési eljárások pl. lépcsős, izotermikus, mélyhűtéses </w:t>
      </w:r>
      <w:proofErr w:type="spellStart"/>
      <w:r w:rsidRPr="00C222A9">
        <w:rPr>
          <w:rFonts w:cs="Times New Roman"/>
        </w:rPr>
        <w:t>eddzés</w:t>
      </w:r>
      <w:proofErr w:type="spellEnd"/>
      <w:r w:rsidRPr="00C222A9">
        <w:rPr>
          <w:rFonts w:cs="Times New Roman"/>
        </w:rPr>
        <w:t xml:space="preserve"> megeresztés, lágyítás, normalizálás, gyorsacélok, </w:t>
      </w:r>
      <w:proofErr w:type="spellStart"/>
      <w:r w:rsidRPr="00C222A9">
        <w:rPr>
          <w:rFonts w:cs="Times New Roman"/>
        </w:rPr>
        <w:t>ausztenites</w:t>
      </w:r>
      <w:proofErr w:type="spellEnd"/>
      <w:r w:rsidRPr="00C222A9">
        <w:rPr>
          <w:rFonts w:cs="Times New Roman"/>
        </w:rPr>
        <w:t xml:space="preserve"> acélok hőkezelése.</w:t>
      </w:r>
    </w:p>
    <w:p w14:paraId="759C728B" w14:textId="77777777" w:rsidR="00DF7E71" w:rsidRPr="00C222A9" w:rsidRDefault="00DF7E71" w:rsidP="00DF7E71">
      <w:pPr>
        <w:spacing w:after="0"/>
        <w:ind w:left="851"/>
        <w:rPr>
          <w:rFonts w:cs="Times New Roman"/>
        </w:rPr>
      </w:pPr>
      <w:r w:rsidRPr="00C222A9">
        <w:rPr>
          <w:rFonts w:cs="Times New Roman"/>
        </w:rPr>
        <w:t xml:space="preserve">Termokémiai kezelések (pl. betétedzések, </w:t>
      </w:r>
      <w:proofErr w:type="spellStart"/>
      <w:r w:rsidRPr="00C222A9">
        <w:rPr>
          <w:rFonts w:cs="Times New Roman"/>
        </w:rPr>
        <w:t>nitridálás</w:t>
      </w:r>
      <w:proofErr w:type="spellEnd"/>
      <w:r w:rsidRPr="00C222A9">
        <w:rPr>
          <w:rFonts w:cs="Times New Roman"/>
        </w:rPr>
        <w:t xml:space="preserve">, </w:t>
      </w:r>
      <w:proofErr w:type="spellStart"/>
      <w:r w:rsidRPr="00C222A9">
        <w:rPr>
          <w:rFonts w:cs="Times New Roman"/>
        </w:rPr>
        <w:t>alitálás</w:t>
      </w:r>
      <w:proofErr w:type="spellEnd"/>
      <w:r w:rsidRPr="00C222A9">
        <w:rPr>
          <w:rFonts w:cs="Times New Roman"/>
        </w:rPr>
        <w:t xml:space="preserve">, </w:t>
      </w:r>
      <w:proofErr w:type="spellStart"/>
      <w:r w:rsidRPr="00C222A9">
        <w:rPr>
          <w:rFonts w:cs="Times New Roman"/>
        </w:rPr>
        <w:t>kromálás</w:t>
      </w:r>
      <w:proofErr w:type="spellEnd"/>
      <w:r w:rsidRPr="00C222A9">
        <w:rPr>
          <w:rFonts w:cs="Times New Roman"/>
        </w:rPr>
        <w:t xml:space="preserve">, </w:t>
      </w:r>
      <w:proofErr w:type="spellStart"/>
      <w:r w:rsidRPr="00C222A9">
        <w:rPr>
          <w:rFonts w:cs="Times New Roman"/>
        </w:rPr>
        <w:t>szilikálás</w:t>
      </w:r>
      <w:proofErr w:type="spellEnd"/>
      <w:r w:rsidRPr="00C222A9">
        <w:rPr>
          <w:rFonts w:cs="Times New Roman"/>
        </w:rPr>
        <w:t>).</w:t>
      </w:r>
    </w:p>
    <w:p w14:paraId="0DE32334" w14:textId="77777777" w:rsidR="00DF7E71" w:rsidRPr="00C222A9" w:rsidRDefault="00DF7E71" w:rsidP="00DF7E71">
      <w:pPr>
        <w:spacing w:after="0"/>
        <w:ind w:left="851"/>
        <w:rPr>
          <w:rFonts w:cs="Times New Roman"/>
        </w:rPr>
      </w:pPr>
      <w:r w:rsidRPr="00C222A9">
        <w:rPr>
          <w:rFonts w:cs="Times New Roman"/>
        </w:rPr>
        <w:t>Öntöttvasak hőkezelése: szürke és fehéröntvények hőkezelése (temperálás).</w:t>
      </w:r>
    </w:p>
    <w:p w14:paraId="5DCA3A29" w14:textId="77777777" w:rsidR="00DF7E71" w:rsidRPr="00C222A9" w:rsidRDefault="00DF7E71" w:rsidP="00DF7E71">
      <w:pPr>
        <w:spacing w:after="0"/>
        <w:ind w:left="851"/>
        <w:rPr>
          <w:rFonts w:cs="Times New Roman"/>
        </w:rPr>
      </w:pPr>
      <w:r w:rsidRPr="00C222A9">
        <w:rPr>
          <w:rFonts w:cs="Times New Roman"/>
        </w:rPr>
        <w:t>Réz és rézötvözetek tulajdonságai és felhasználása.</w:t>
      </w:r>
    </w:p>
    <w:p w14:paraId="3226208B" w14:textId="77777777" w:rsidR="00DF7E71" w:rsidRPr="00C222A9" w:rsidRDefault="00DF7E71" w:rsidP="00DF7E71">
      <w:pPr>
        <w:spacing w:after="0"/>
        <w:ind w:left="851"/>
        <w:rPr>
          <w:rFonts w:cs="Times New Roman"/>
        </w:rPr>
      </w:pPr>
      <w:r w:rsidRPr="00C222A9">
        <w:rPr>
          <w:rFonts w:cs="Times New Roman"/>
        </w:rPr>
        <w:t>Horgany, ón és ólomötvözetek tulajdonságai, alkalmazási területei.</w:t>
      </w:r>
    </w:p>
    <w:p w14:paraId="7BBB52AD" w14:textId="77777777" w:rsidR="00DF7E71" w:rsidRPr="00C222A9" w:rsidRDefault="00DF7E71" w:rsidP="00DF7E71">
      <w:pPr>
        <w:spacing w:after="0"/>
        <w:ind w:left="851"/>
        <w:rPr>
          <w:rFonts w:cs="Times New Roman"/>
        </w:rPr>
      </w:pPr>
      <w:r w:rsidRPr="00C222A9">
        <w:rPr>
          <w:rFonts w:cs="Times New Roman"/>
        </w:rPr>
        <w:t>Alumínium és alumínium ötvözetek tulajdonságai, alkalmazási területei.</w:t>
      </w:r>
    </w:p>
    <w:p w14:paraId="5C5FC369" w14:textId="77777777" w:rsidR="00DF7E71" w:rsidRPr="00C222A9" w:rsidRDefault="00DF7E71" w:rsidP="00DF7E71">
      <w:pPr>
        <w:spacing w:after="0"/>
        <w:ind w:left="851"/>
        <w:rPr>
          <w:rFonts w:cs="Times New Roman"/>
        </w:rPr>
      </w:pPr>
      <w:r w:rsidRPr="00C222A9">
        <w:rPr>
          <w:rFonts w:cs="Times New Roman"/>
        </w:rPr>
        <w:t>Magnézium és titánötvözetek tulajdonságai, alkalmazási területei.</w:t>
      </w:r>
    </w:p>
    <w:p w14:paraId="60D88A0E" w14:textId="77777777" w:rsidR="00DF7E71" w:rsidRPr="00C222A9" w:rsidRDefault="00DF7E71" w:rsidP="00DF7E71">
      <w:pPr>
        <w:spacing w:after="0"/>
        <w:ind w:left="851"/>
        <w:rPr>
          <w:rFonts w:cs="Times New Roman"/>
        </w:rPr>
      </w:pPr>
      <w:r w:rsidRPr="00C222A9">
        <w:rPr>
          <w:rFonts w:cs="Times New Roman"/>
        </w:rPr>
        <w:t>Egyéb fémek és ötvözetek.</w:t>
      </w:r>
    </w:p>
    <w:p w14:paraId="6E351F0A" w14:textId="77777777" w:rsidR="00C53E01" w:rsidRPr="00C222A9" w:rsidRDefault="00DF7E71" w:rsidP="00DF7E71">
      <w:pPr>
        <w:spacing w:after="0"/>
        <w:ind w:left="851"/>
        <w:rPr>
          <w:rFonts w:cs="Times New Roman"/>
        </w:rPr>
      </w:pPr>
      <w:r w:rsidRPr="00C222A9">
        <w:rPr>
          <w:rFonts w:cs="Times New Roman"/>
        </w:rPr>
        <w:t>Villamos vezető és félvezető anyagok jellemző tulajdonságai, alkalmazási területei.</w:t>
      </w:r>
    </w:p>
    <w:p w14:paraId="06F4A850" w14:textId="77777777" w:rsidR="00C53E01" w:rsidRPr="00C222A9" w:rsidRDefault="00C53E01" w:rsidP="00C53E01">
      <w:pPr>
        <w:tabs>
          <w:tab w:val="left" w:pos="1418"/>
          <w:tab w:val="right" w:pos="9072"/>
        </w:tabs>
        <w:spacing w:after="0"/>
        <w:ind w:left="851"/>
        <w:rPr>
          <w:rFonts w:cs="Times New Roman"/>
        </w:rPr>
      </w:pPr>
    </w:p>
    <w:p w14:paraId="72E9CB44" w14:textId="77777777" w:rsidR="00C53E01" w:rsidRPr="00C222A9" w:rsidRDefault="00DF7E71" w:rsidP="007E5739">
      <w:pPr>
        <w:pStyle w:val="Listaszerbekezds"/>
        <w:numPr>
          <w:ilvl w:val="2"/>
          <w:numId w:val="14"/>
        </w:numPr>
        <w:tabs>
          <w:tab w:val="left" w:pos="1701"/>
          <w:tab w:val="right" w:pos="9072"/>
        </w:tabs>
        <w:spacing w:after="0"/>
        <w:ind w:left="993" w:hanging="426"/>
        <w:rPr>
          <w:rFonts w:cs="Times New Roman"/>
          <w:b/>
          <w:i/>
        </w:rPr>
      </w:pPr>
      <w:r w:rsidRPr="00C222A9">
        <w:rPr>
          <w:rFonts w:cs="Times New Roman"/>
          <w:b/>
          <w:i/>
        </w:rPr>
        <w:t>Nemfémes anyagok</w:t>
      </w:r>
      <w:r w:rsidR="00C53E01" w:rsidRPr="00C222A9">
        <w:rPr>
          <w:rFonts w:cs="Times New Roman"/>
          <w:b/>
          <w:i/>
        </w:rPr>
        <w:tab/>
      </w:r>
      <w:r w:rsidR="00471C1E" w:rsidRPr="00C222A9">
        <w:rPr>
          <w:rFonts w:cs="Times New Roman"/>
          <w:b/>
          <w:i/>
        </w:rPr>
        <w:t>5</w:t>
      </w:r>
      <w:r w:rsidR="00C53E01" w:rsidRPr="00C222A9">
        <w:rPr>
          <w:rFonts w:cs="Times New Roman"/>
          <w:b/>
          <w:i/>
        </w:rPr>
        <w:t xml:space="preserve"> óra/</w:t>
      </w:r>
      <w:r w:rsidR="00471C1E" w:rsidRPr="00C222A9">
        <w:rPr>
          <w:rFonts w:cs="Times New Roman"/>
          <w:b/>
          <w:i/>
        </w:rPr>
        <w:t>5</w:t>
      </w:r>
      <w:r w:rsidR="00C53E01" w:rsidRPr="00C222A9">
        <w:rPr>
          <w:rFonts w:cs="Times New Roman"/>
          <w:b/>
          <w:i/>
        </w:rPr>
        <w:t xml:space="preserve"> óra</w:t>
      </w:r>
    </w:p>
    <w:p w14:paraId="0E27F77A" w14:textId="77777777" w:rsidR="00DF7E71" w:rsidRPr="00C222A9" w:rsidRDefault="00DF7E71" w:rsidP="00DF7E71">
      <w:pPr>
        <w:spacing w:after="0"/>
        <w:ind w:left="851"/>
        <w:rPr>
          <w:rFonts w:cs="Times New Roman"/>
        </w:rPr>
      </w:pPr>
      <w:r w:rsidRPr="00C222A9">
        <w:rPr>
          <w:rFonts w:cs="Times New Roman"/>
        </w:rPr>
        <w:t>Műanyagok jelentősége, alkalmazási területei.</w:t>
      </w:r>
    </w:p>
    <w:p w14:paraId="2E4DBBE5" w14:textId="77777777" w:rsidR="00DF7E71" w:rsidRPr="00C222A9" w:rsidRDefault="00DF7E71" w:rsidP="00DF7E71">
      <w:pPr>
        <w:spacing w:after="0"/>
        <w:ind w:left="851"/>
        <w:rPr>
          <w:rFonts w:cs="Times New Roman"/>
        </w:rPr>
      </w:pPr>
      <w:r w:rsidRPr="00C222A9">
        <w:rPr>
          <w:rFonts w:cs="Times New Roman"/>
        </w:rPr>
        <w:t>Műanyagok csoportosítása (pl. hőre lágyuló, hőre keményedő műanyagok).</w:t>
      </w:r>
    </w:p>
    <w:p w14:paraId="772DF8FC" w14:textId="77777777" w:rsidR="00DF7E71" w:rsidRPr="00C222A9" w:rsidRDefault="00DF7E71" w:rsidP="00DF7E71">
      <w:pPr>
        <w:spacing w:after="0"/>
        <w:ind w:left="851"/>
        <w:rPr>
          <w:rFonts w:cs="Times New Roman"/>
        </w:rPr>
      </w:pPr>
      <w:r w:rsidRPr="00C222A9">
        <w:rPr>
          <w:rFonts w:cs="Times New Roman"/>
        </w:rPr>
        <w:t>Műanyagok megmunkálása (forgácsolással, sajtolással, fröccsöntéssel stb.).</w:t>
      </w:r>
    </w:p>
    <w:p w14:paraId="39B5CF9D" w14:textId="77777777" w:rsidR="00DF7E71" w:rsidRPr="00C222A9" w:rsidRDefault="00DF7E71" w:rsidP="00DF7E71">
      <w:pPr>
        <w:spacing w:after="0"/>
        <w:ind w:left="851"/>
        <w:rPr>
          <w:rFonts w:cs="Times New Roman"/>
        </w:rPr>
      </w:pPr>
      <w:r w:rsidRPr="00C222A9">
        <w:rPr>
          <w:rFonts w:cs="Times New Roman"/>
        </w:rPr>
        <w:t>Műanyagok felhasználásának környezetvédelmi hatásai.</w:t>
      </w:r>
    </w:p>
    <w:p w14:paraId="0EEA7B73" w14:textId="77777777" w:rsidR="00DF7E71" w:rsidRPr="00C222A9" w:rsidRDefault="00DF7E71" w:rsidP="00DF7E71">
      <w:pPr>
        <w:spacing w:after="0"/>
        <w:ind w:left="851"/>
        <w:rPr>
          <w:rFonts w:cs="Times New Roman"/>
        </w:rPr>
      </w:pPr>
      <w:r w:rsidRPr="00C222A9">
        <w:rPr>
          <w:rFonts w:cs="Times New Roman"/>
        </w:rPr>
        <w:t>Gumiáruk, bőr és üveg tulajdonságai, felhasználási területe a mezőgazdaságban és az erdészetben, környezetvédelmi szempontok érvényesítése.</w:t>
      </w:r>
    </w:p>
    <w:p w14:paraId="548EB435" w14:textId="77777777" w:rsidR="00DF7E71" w:rsidRPr="00C222A9" w:rsidRDefault="00DF7E71" w:rsidP="00DF7E71">
      <w:pPr>
        <w:spacing w:after="0"/>
        <w:ind w:left="851"/>
        <w:rPr>
          <w:rFonts w:cs="Times New Roman"/>
        </w:rPr>
      </w:pPr>
      <w:r w:rsidRPr="00C222A9">
        <w:rPr>
          <w:rFonts w:cs="Times New Roman"/>
        </w:rPr>
        <w:t>Elektromos szigetelő és félvezető anyagok jellemző tulajdonságai, alkalmazási területei.</w:t>
      </w:r>
    </w:p>
    <w:p w14:paraId="01A42F66" w14:textId="77777777" w:rsidR="00DF7E71" w:rsidRPr="00C222A9" w:rsidRDefault="00DF7E71" w:rsidP="00DF7E71">
      <w:pPr>
        <w:spacing w:after="0"/>
        <w:ind w:left="851"/>
        <w:rPr>
          <w:rFonts w:cs="Times New Roman"/>
        </w:rPr>
      </w:pPr>
      <w:r w:rsidRPr="00C222A9">
        <w:rPr>
          <w:rFonts w:cs="Times New Roman"/>
        </w:rPr>
        <w:t>Félvezetők és a csoportosítás szempontjai, az alkalmazás lehetőségei.</w:t>
      </w:r>
    </w:p>
    <w:p w14:paraId="12BAFCE0" w14:textId="77777777" w:rsidR="00DF7E71" w:rsidRPr="00C222A9" w:rsidRDefault="00DF7E71" w:rsidP="00DF7E71">
      <w:pPr>
        <w:spacing w:after="0"/>
        <w:ind w:left="851"/>
        <w:rPr>
          <w:rFonts w:cs="Times New Roman"/>
        </w:rPr>
      </w:pPr>
      <w:r w:rsidRPr="00C222A9">
        <w:rPr>
          <w:rFonts w:cs="Times New Roman"/>
        </w:rPr>
        <w:t>Légnemű, folyékony és szilárd szigetelőanyagok jellemzői, alkalmazásuk a gyakorlatban.</w:t>
      </w:r>
    </w:p>
    <w:p w14:paraId="2A83E648" w14:textId="77777777" w:rsidR="00DF7E71" w:rsidRPr="00C222A9" w:rsidRDefault="00DF7E71" w:rsidP="00DF7E71">
      <w:pPr>
        <w:spacing w:after="0"/>
        <w:ind w:left="851"/>
        <w:rPr>
          <w:rFonts w:cs="Times New Roman"/>
        </w:rPr>
      </w:pPr>
      <w:r w:rsidRPr="00C222A9">
        <w:rPr>
          <w:rFonts w:cs="Times New Roman"/>
        </w:rPr>
        <w:t>Hőszigetelő és hangszigetelő anyagok csoportosítása, jelentősége, felhasználási területei.</w:t>
      </w:r>
    </w:p>
    <w:p w14:paraId="21263362" w14:textId="77777777" w:rsidR="00DF7E71" w:rsidRPr="00C222A9" w:rsidRDefault="00DF7E71" w:rsidP="00DF7E71">
      <w:pPr>
        <w:spacing w:after="0"/>
        <w:ind w:left="851"/>
        <w:rPr>
          <w:rFonts w:cs="Times New Roman"/>
        </w:rPr>
      </w:pPr>
      <w:r w:rsidRPr="00C222A9">
        <w:rPr>
          <w:rFonts w:cs="Times New Roman"/>
        </w:rPr>
        <w:t>Hő- és hangszigetelő anyagok szerkezete.</w:t>
      </w:r>
    </w:p>
    <w:p w14:paraId="518E02EA" w14:textId="77777777" w:rsidR="00DF7E71" w:rsidRPr="00C222A9" w:rsidRDefault="00DF7E71" w:rsidP="00DF7E71">
      <w:pPr>
        <w:spacing w:after="0"/>
        <w:ind w:left="851"/>
        <w:rPr>
          <w:rFonts w:cs="Times New Roman"/>
        </w:rPr>
      </w:pPr>
      <w:r w:rsidRPr="00C222A9">
        <w:rPr>
          <w:rFonts w:cs="Times New Roman"/>
        </w:rPr>
        <w:t>Faanyagok szerkezete, fafajták és felhasználásuk a műszaki gyakorlatban.</w:t>
      </w:r>
    </w:p>
    <w:p w14:paraId="5012B811" w14:textId="77777777" w:rsidR="00DF7E71" w:rsidRPr="00C222A9" w:rsidRDefault="00DF7E71" w:rsidP="00DF7E71">
      <w:pPr>
        <w:spacing w:after="0"/>
        <w:ind w:left="851"/>
        <w:rPr>
          <w:rFonts w:cs="Times New Roman"/>
        </w:rPr>
      </w:pPr>
      <w:r w:rsidRPr="00C222A9">
        <w:rPr>
          <w:rFonts w:cs="Times New Roman"/>
        </w:rPr>
        <w:t>Faanyagok jellemző tulajdonságai és megmunkálási módjai, szerszámai.</w:t>
      </w:r>
    </w:p>
    <w:p w14:paraId="792C394B" w14:textId="77777777" w:rsidR="00DF7E71" w:rsidRPr="00C222A9" w:rsidRDefault="00DF7E71" w:rsidP="00DF7E71">
      <w:pPr>
        <w:spacing w:after="0"/>
        <w:ind w:left="851"/>
        <w:rPr>
          <w:rFonts w:cs="Times New Roman"/>
        </w:rPr>
      </w:pPr>
      <w:r w:rsidRPr="00C222A9">
        <w:rPr>
          <w:rFonts w:cs="Times New Roman"/>
        </w:rPr>
        <w:t>Ragasztott kötések alkalmazási területei.</w:t>
      </w:r>
    </w:p>
    <w:p w14:paraId="309ED946" w14:textId="77777777" w:rsidR="00DF7E71" w:rsidRPr="00C222A9" w:rsidRDefault="00DF7E71" w:rsidP="00DF7E71">
      <w:pPr>
        <w:spacing w:after="0"/>
        <w:ind w:left="851"/>
        <w:rPr>
          <w:rFonts w:cs="Times New Roman"/>
        </w:rPr>
      </w:pPr>
      <w:r w:rsidRPr="00C222A9">
        <w:rPr>
          <w:rFonts w:cs="Times New Roman"/>
        </w:rPr>
        <w:t>Ragasztó anyagok és a kiválasztás szempontjai.</w:t>
      </w:r>
    </w:p>
    <w:p w14:paraId="590222FA" w14:textId="77777777" w:rsidR="00C53E01" w:rsidRPr="00C222A9" w:rsidRDefault="00DF7E71" w:rsidP="00DF7E71">
      <w:pPr>
        <w:spacing w:after="0"/>
        <w:ind w:left="851"/>
        <w:rPr>
          <w:rFonts w:cs="Times New Roman"/>
        </w:rPr>
      </w:pPr>
      <w:r w:rsidRPr="00C222A9">
        <w:rPr>
          <w:rFonts w:cs="Times New Roman"/>
        </w:rPr>
        <w:t>Ragasztási technológiák, a ragasztott kötés kialakítása.</w:t>
      </w:r>
    </w:p>
    <w:p w14:paraId="4204B4C6" w14:textId="77777777" w:rsidR="00C53E01" w:rsidRPr="00C222A9" w:rsidRDefault="00C53E01" w:rsidP="00C53E01">
      <w:pPr>
        <w:tabs>
          <w:tab w:val="left" w:pos="1418"/>
          <w:tab w:val="right" w:pos="9072"/>
        </w:tabs>
        <w:spacing w:after="0"/>
        <w:ind w:left="851"/>
        <w:rPr>
          <w:rFonts w:cs="Times New Roman"/>
        </w:rPr>
      </w:pPr>
    </w:p>
    <w:p w14:paraId="4997F59B" w14:textId="77777777" w:rsidR="00C53E01" w:rsidRPr="00C222A9" w:rsidRDefault="00DF7E71" w:rsidP="007E5739">
      <w:pPr>
        <w:pStyle w:val="Listaszerbekezds"/>
        <w:numPr>
          <w:ilvl w:val="2"/>
          <w:numId w:val="14"/>
        </w:numPr>
        <w:tabs>
          <w:tab w:val="left" w:pos="1701"/>
          <w:tab w:val="right" w:pos="9072"/>
        </w:tabs>
        <w:spacing w:after="0"/>
        <w:ind w:left="993" w:hanging="426"/>
        <w:rPr>
          <w:rFonts w:cs="Times New Roman"/>
          <w:b/>
          <w:i/>
        </w:rPr>
      </w:pPr>
      <w:r w:rsidRPr="00C222A9">
        <w:rPr>
          <w:rFonts w:cs="Times New Roman"/>
          <w:b/>
          <w:i/>
        </w:rPr>
        <w:t>Tüzelő- és kenőanyagok</w:t>
      </w:r>
      <w:r w:rsidR="00C53E01" w:rsidRPr="00C222A9">
        <w:rPr>
          <w:rFonts w:cs="Times New Roman"/>
          <w:b/>
          <w:i/>
        </w:rPr>
        <w:tab/>
      </w:r>
      <w:r w:rsidR="00471C1E" w:rsidRPr="00C222A9">
        <w:rPr>
          <w:rFonts w:cs="Times New Roman"/>
          <w:b/>
          <w:i/>
        </w:rPr>
        <w:t>5</w:t>
      </w:r>
      <w:r w:rsidR="00C53E01" w:rsidRPr="00C222A9">
        <w:rPr>
          <w:rFonts w:cs="Times New Roman"/>
          <w:b/>
          <w:i/>
        </w:rPr>
        <w:t xml:space="preserve"> óra/</w:t>
      </w:r>
      <w:r w:rsidR="00471C1E" w:rsidRPr="00C222A9">
        <w:rPr>
          <w:rFonts w:cs="Times New Roman"/>
          <w:b/>
          <w:i/>
        </w:rPr>
        <w:t>5</w:t>
      </w:r>
      <w:r w:rsidR="00C53E01" w:rsidRPr="00C222A9">
        <w:rPr>
          <w:rFonts w:cs="Times New Roman"/>
          <w:b/>
          <w:i/>
        </w:rPr>
        <w:t xml:space="preserve"> óra</w:t>
      </w:r>
    </w:p>
    <w:p w14:paraId="65B627CE" w14:textId="77777777" w:rsidR="00DF7E71" w:rsidRPr="00C222A9" w:rsidRDefault="00DF7E71" w:rsidP="00DF7E71">
      <w:pPr>
        <w:spacing w:after="0"/>
        <w:ind w:left="851"/>
        <w:rPr>
          <w:rFonts w:cs="Times New Roman"/>
        </w:rPr>
      </w:pPr>
      <w:r w:rsidRPr="00C222A9">
        <w:rPr>
          <w:rFonts w:cs="Times New Roman"/>
        </w:rPr>
        <w:t>Benzin előállítása, fajtái és jellemző tulajdonságai (sűrűség, oktánszám, gyulladási hőmérséklet, adalékok stb.).</w:t>
      </w:r>
    </w:p>
    <w:p w14:paraId="1821E447" w14:textId="77777777" w:rsidR="00DF7E71" w:rsidRPr="00C222A9" w:rsidRDefault="00DF7E71" w:rsidP="00DF7E71">
      <w:pPr>
        <w:spacing w:after="0"/>
        <w:ind w:left="851"/>
        <w:rPr>
          <w:rFonts w:cs="Times New Roman"/>
        </w:rPr>
      </w:pPr>
      <w:r w:rsidRPr="00C222A9">
        <w:rPr>
          <w:rFonts w:cs="Times New Roman"/>
        </w:rPr>
        <w:t>Gázolaj előállítása, fajtái és jellemző tulajdonságai (sűrűség, cetánszám, kéntartalom, adalékok stb.).</w:t>
      </w:r>
    </w:p>
    <w:p w14:paraId="673F347C" w14:textId="77777777" w:rsidR="00DF7E71" w:rsidRPr="00C222A9" w:rsidRDefault="00DF7E71" w:rsidP="00DF7E71">
      <w:pPr>
        <w:spacing w:after="0"/>
        <w:ind w:left="851"/>
        <w:rPr>
          <w:rFonts w:cs="Times New Roman"/>
        </w:rPr>
      </w:pPr>
      <w:r w:rsidRPr="00C222A9">
        <w:rPr>
          <w:rFonts w:cs="Times New Roman"/>
        </w:rPr>
        <w:lastRenderedPageBreak/>
        <w:t xml:space="preserve">Motor-, hidraulika- és hajtóműolajok előállítása, fajtái és jellemző tulajdonságaik (pl. teljesítményszintek, jelölés, </w:t>
      </w:r>
      <w:proofErr w:type="spellStart"/>
      <w:r w:rsidRPr="00C222A9">
        <w:rPr>
          <w:rFonts w:cs="Times New Roman"/>
        </w:rPr>
        <w:t>adalékolás</w:t>
      </w:r>
      <w:proofErr w:type="spellEnd"/>
      <w:r w:rsidRPr="00C222A9">
        <w:rPr>
          <w:rFonts w:cs="Times New Roman"/>
        </w:rPr>
        <w:t>, felhasználási előírások).</w:t>
      </w:r>
    </w:p>
    <w:p w14:paraId="7ECD57D4" w14:textId="77777777" w:rsidR="00DF7E71" w:rsidRPr="00C222A9" w:rsidRDefault="00DF7E71" w:rsidP="00DF7E71">
      <w:pPr>
        <w:spacing w:after="0"/>
        <w:ind w:left="851"/>
        <w:rPr>
          <w:rFonts w:cs="Times New Roman"/>
        </w:rPr>
      </w:pPr>
      <w:r w:rsidRPr="00C222A9">
        <w:rPr>
          <w:rFonts w:cs="Times New Roman"/>
        </w:rPr>
        <w:t>Kenőzsírok, paszták.</w:t>
      </w:r>
    </w:p>
    <w:p w14:paraId="26AF579A" w14:textId="77777777" w:rsidR="00DF7E71" w:rsidRPr="00C222A9" w:rsidRDefault="00DF7E71" w:rsidP="00DF7E71">
      <w:pPr>
        <w:spacing w:after="0"/>
        <w:ind w:left="851"/>
        <w:rPr>
          <w:rFonts w:cs="Times New Roman"/>
        </w:rPr>
      </w:pPr>
      <w:r w:rsidRPr="00C222A9">
        <w:rPr>
          <w:rFonts w:cs="Times New Roman"/>
        </w:rPr>
        <w:t>Korrózió fogalma, fajtái, megjelenési formái, korróziós károk jelentősége.</w:t>
      </w:r>
    </w:p>
    <w:p w14:paraId="2FC084E4" w14:textId="77777777" w:rsidR="00DF7E71" w:rsidRPr="00C222A9" w:rsidRDefault="00DF7E71" w:rsidP="00DF7E71">
      <w:pPr>
        <w:spacing w:after="0"/>
        <w:ind w:left="851"/>
        <w:rPr>
          <w:rFonts w:cs="Times New Roman"/>
        </w:rPr>
      </w:pPr>
      <w:r w:rsidRPr="00C222A9">
        <w:rPr>
          <w:rFonts w:cs="Times New Roman"/>
        </w:rPr>
        <w:t>Gépek, berendezések, alkatrészek, szerkezeti elemek üzem közbeni és átmeneti korrózióvédelme.</w:t>
      </w:r>
    </w:p>
    <w:p w14:paraId="07B6DF6C" w14:textId="77777777" w:rsidR="00DF7E71" w:rsidRPr="00C222A9" w:rsidRDefault="00DF7E71" w:rsidP="00DF7E71">
      <w:pPr>
        <w:spacing w:after="0"/>
        <w:ind w:left="851"/>
        <w:rPr>
          <w:rFonts w:cs="Times New Roman"/>
        </w:rPr>
      </w:pPr>
      <w:r w:rsidRPr="00C222A9">
        <w:rPr>
          <w:rFonts w:cs="Times New Roman"/>
        </w:rPr>
        <w:t>Felületek előkészítése a korrózióvédelemre (pl. zsírtalanítás, mechanikai és vegyi eljárások és eszközei).</w:t>
      </w:r>
    </w:p>
    <w:p w14:paraId="0DA5D561" w14:textId="77777777" w:rsidR="00DF7E71" w:rsidRPr="00C222A9" w:rsidRDefault="00DF7E71" w:rsidP="00DF7E71">
      <w:pPr>
        <w:spacing w:after="0"/>
        <w:ind w:left="851"/>
        <w:rPr>
          <w:rFonts w:cs="Times New Roman"/>
        </w:rPr>
      </w:pPr>
      <w:r w:rsidRPr="00C222A9">
        <w:rPr>
          <w:rFonts w:cs="Times New Roman"/>
        </w:rPr>
        <w:t>Korrózió gátló anyagok (olajos, lágy-, keményfilmet képező anyagok, bevonatot alkotó műanyag- és lakkbázisú átmeneti védőanyagok).</w:t>
      </w:r>
    </w:p>
    <w:p w14:paraId="2DF7A4FC" w14:textId="77777777" w:rsidR="00DF7E71" w:rsidRPr="00C222A9" w:rsidRDefault="00DF7E71" w:rsidP="00DF7E71">
      <w:pPr>
        <w:spacing w:after="0"/>
        <w:ind w:left="851"/>
        <w:rPr>
          <w:rFonts w:cs="Times New Roman"/>
        </w:rPr>
      </w:pPr>
      <w:r w:rsidRPr="00C222A9">
        <w:rPr>
          <w:rFonts w:cs="Times New Roman"/>
        </w:rPr>
        <w:t>Fémes bevonatok készítése (horganyozás, ónozás stb.).</w:t>
      </w:r>
    </w:p>
    <w:p w14:paraId="10811A9C" w14:textId="77777777" w:rsidR="00DF7E71" w:rsidRPr="00C222A9" w:rsidRDefault="00DF7E71" w:rsidP="00DF7E71">
      <w:pPr>
        <w:spacing w:after="0"/>
        <w:ind w:left="851"/>
        <w:rPr>
          <w:rFonts w:cs="Times New Roman"/>
        </w:rPr>
      </w:pPr>
      <w:r w:rsidRPr="00C222A9">
        <w:rPr>
          <w:rFonts w:cs="Times New Roman"/>
        </w:rPr>
        <w:t>Nem fémes bevonatok (pl. eloxálás, foszfátozás, barnítás).</w:t>
      </w:r>
    </w:p>
    <w:p w14:paraId="43E69BF4" w14:textId="77777777" w:rsidR="00DF7E71" w:rsidRPr="00C222A9" w:rsidRDefault="00DF7E71" w:rsidP="00DF7E71">
      <w:pPr>
        <w:spacing w:after="0"/>
        <w:ind w:left="851"/>
        <w:rPr>
          <w:rFonts w:cs="Times New Roman"/>
        </w:rPr>
      </w:pPr>
      <w:r w:rsidRPr="00C222A9">
        <w:rPr>
          <w:rFonts w:cs="Times New Roman"/>
        </w:rPr>
        <w:t>Galvanizálás, fémszórás.</w:t>
      </w:r>
    </w:p>
    <w:p w14:paraId="00F9ABD9" w14:textId="77777777" w:rsidR="00DF7E71" w:rsidRPr="00C222A9" w:rsidRDefault="00DF7E71" w:rsidP="00DF7E71">
      <w:pPr>
        <w:spacing w:after="0"/>
        <w:ind w:left="851"/>
        <w:rPr>
          <w:rFonts w:cs="Times New Roman"/>
        </w:rPr>
      </w:pPr>
      <w:r w:rsidRPr="00C222A9">
        <w:rPr>
          <w:rFonts w:cs="Times New Roman"/>
        </w:rPr>
        <w:t>Mázolás, lakkozás (pl. műveleti sorrend, alapozás, festékek, lakkok, tapaszok csoportosítása, felviteli technológiák).</w:t>
      </w:r>
    </w:p>
    <w:p w14:paraId="05424CE6" w14:textId="77777777" w:rsidR="00C53E01" w:rsidRPr="00C222A9" w:rsidRDefault="00DF7E71" w:rsidP="00DF7E71">
      <w:pPr>
        <w:spacing w:after="0"/>
        <w:ind w:left="851"/>
        <w:rPr>
          <w:rFonts w:cs="Times New Roman"/>
        </w:rPr>
      </w:pPr>
      <w:r w:rsidRPr="00C222A9">
        <w:rPr>
          <w:rFonts w:cs="Times New Roman"/>
        </w:rPr>
        <w:t>Műanyagpor-szórás (szinterezés).</w:t>
      </w:r>
    </w:p>
    <w:p w14:paraId="5B8CB559" w14:textId="77777777" w:rsidR="00C53E01" w:rsidRPr="00C222A9" w:rsidRDefault="00C53E01" w:rsidP="00C53E01">
      <w:pPr>
        <w:tabs>
          <w:tab w:val="left" w:pos="1418"/>
          <w:tab w:val="right" w:pos="9072"/>
        </w:tabs>
        <w:spacing w:after="0"/>
        <w:ind w:left="851"/>
        <w:rPr>
          <w:rFonts w:cs="Times New Roman"/>
        </w:rPr>
      </w:pPr>
    </w:p>
    <w:p w14:paraId="4015F999" w14:textId="77777777" w:rsidR="00C53E01" w:rsidRPr="00C222A9" w:rsidRDefault="00DF7E71" w:rsidP="007E5739">
      <w:pPr>
        <w:pStyle w:val="Listaszerbekezds"/>
        <w:numPr>
          <w:ilvl w:val="2"/>
          <w:numId w:val="14"/>
        </w:numPr>
        <w:tabs>
          <w:tab w:val="left" w:pos="1701"/>
          <w:tab w:val="right" w:pos="9072"/>
        </w:tabs>
        <w:spacing w:after="0"/>
        <w:ind w:left="993" w:hanging="426"/>
        <w:rPr>
          <w:rFonts w:cs="Times New Roman"/>
          <w:b/>
          <w:i/>
        </w:rPr>
      </w:pPr>
      <w:r w:rsidRPr="00C222A9">
        <w:rPr>
          <w:rFonts w:cs="Times New Roman"/>
          <w:b/>
          <w:i/>
        </w:rPr>
        <w:t>Fémek alakítása</w:t>
      </w:r>
      <w:r w:rsidR="00C53E01" w:rsidRPr="00C222A9">
        <w:rPr>
          <w:rFonts w:cs="Times New Roman"/>
          <w:b/>
          <w:i/>
        </w:rPr>
        <w:tab/>
      </w:r>
      <w:r w:rsidR="00471C1E" w:rsidRPr="00C222A9">
        <w:rPr>
          <w:rFonts w:cs="Times New Roman"/>
          <w:b/>
          <w:i/>
        </w:rPr>
        <w:t>6</w:t>
      </w:r>
      <w:r w:rsidR="00C53E01" w:rsidRPr="00C222A9">
        <w:rPr>
          <w:rFonts w:cs="Times New Roman"/>
          <w:b/>
          <w:i/>
        </w:rPr>
        <w:t xml:space="preserve"> óra/</w:t>
      </w:r>
      <w:r w:rsidR="00471C1E" w:rsidRPr="00C222A9">
        <w:rPr>
          <w:rFonts w:cs="Times New Roman"/>
          <w:b/>
          <w:i/>
        </w:rPr>
        <w:t>6</w:t>
      </w:r>
      <w:r w:rsidR="00C53E01" w:rsidRPr="00C222A9">
        <w:rPr>
          <w:rFonts w:cs="Times New Roman"/>
          <w:b/>
          <w:i/>
        </w:rPr>
        <w:t xml:space="preserve"> óra</w:t>
      </w:r>
    </w:p>
    <w:p w14:paraId="26152A24" w14:textId="77777777" w:rsidR="00DF7E71" w:rsidRPr="00C222A9" w:rsidRDefault="00DF7E71" w:rsidP="00DF7E71">
      <w:pPr>
        <w:spacing w:after="0"/>
        <w:ind w:left="851"/>
        <w:rPr>
          <w:rFonts w:cs="Times New Roman"/>
        </w:rPr>
      </w:pPr>
      <w:r w:rsidRPr="00C222A9">
        <w:rPr>
          <w:rFonts w:cs="Times New Roman"/>
        </w:rPr>
        <w:t>Folyékonyfém alakítások alapelvei, jelentősége.</w:t>
      </w:r>
    </w:p>
    <w:p w14:paraId="14FE6C77" w14:textId="77777777" w:rsidR="00DF7E71" w:rsidRPr="00C222A9" w:rsidRDefault="00DF7E71" w:rsidP="00DF7E71">
      <w:pPr>
        <w:spacing w:after="0"/>
        <w:ind w:left="851"/>
        <w:rPr>
          <w:rFonts w:cs="Times New Roman"/>
        </w:rPr>
      </w:pPr>
      <w:r w:rsidRPr="00C222A9">
        <w:rPr>
          <w:rFonts w:cs="Times New Roman"/>
        </w:rPr>
        <w:t>Öntés elve, feladata, öntési formák kialakítása.</w:t>
      </w:r>
    </w:p>
    <w:p w14:paraId="7F93CC58" w14:textId="77777777" w:rsidR="00DF7E71" w:rsidRPr="00C222A9" w:rsidRDefault="00DF7E71" w:rsidP="00DF7E71">
      <w:pPr>
        <w:spacing w:after="0"/>
        <w:ind w:left="851"/>
        <w:rPr>
          <w:rFonts w:cs="Times New Roman"/>
        </w:rPr>
      </w:pPr>
      <w:r w:rsidRPr="00C222A9">
        <w:rPr>
          <w:rFonts w:cs="Times New Roman"/>
        </w:rPr>
        <w:t>Homokforma készítése, eszközei, szerszámai.</w:t>
      </w:r>
    </w:p>
    <w:p w14:paraId="6413583C" w14:textId="77777777" w:rsidR="00DF7E71" w:rsidRPr="00C222A9" w:rsidRDefault="00DF7E71" w:rsidP="00DF7E71">
      <w:pPr>
        <w:spacing w:after="0"/>
        <w:ind w:left="851"/>
        <w:rPr>
          <w:rFonts w:cs="Times New Roman"/>
        </w:rPr>
      </w:pPr>
      <w:r w:rsidRPr="00C222A9">
        <w:rPr>
          <w:rFonts w:cs="Times New Roman"/>
        </w:rPr>
        <w:t>Héjformás, precíziós öntés és a kokillaöntés műveletei, eszközei.</w:t>
      </w:r>
    </w:p>
    <w:p w14:paraId="552CD0D5" w14:textId="77777777" w:rsidR="00DF7E71" w:rsidRPr="00C222A9" w:rsidRDefault="00DF7E71" w:rsidP="00DF7E71">
      <w:pPr>
        <w:spacing w:after="0"/>
        <w:ind w:left="851"/>
        <w:rPr>
          <w:rFonts w:cs="Times New Roman"/>
        </w:rPr>
      </w:pPr>
      <w:r w:rsidRPr="00C222A9">
        <w:rPr>
          <w:rFonts w:cs="Times New Roman"/>
        </w:rPr>
        <w:t>Képlékenyfém alakítások alapelvei.</w:t>
      </w:r>
    </w:p>
    <w:p w14:paraId="33546FD2" w14:textId="77777777" w:rsidR="00DF7E71" w:rsidRPr="00C222A9" w:rsidRDefault="00DF7E71" w:rsidP="00DF7E71">
      <w:pPr>
        <w:spacing w:after="0"/>
        <w:ind w:left="851"/>
        <w:rPr>
          <w:rFonts w:cs="Times New Roman"/>
        </w:rPr>
      </w:pPr>
      <w:r w:rsidRPr="00C222A9">
        <w:rPr>
          <w:rFonts w:cs="Times New Roman"/>
        </w:rPr>
        <w:t>Kovácsolás feladata, munkaműveletei, alkalmazási területei, szerszámai.</w:t>
      </w:r>
    </w:p>
    <w:p w14:paraId="4952891B" w14:textId="77777777" w:rsidR="00DF7E71" w:rsidRPr="00C222A9" w:rsidRDefault="00DF7E71" w:rsidP="00DF7E71">
      <w:pPr>
        <w:spacing w:after="0"/>
        <w:ind w:left="851"/>
        <w:rPr>
          <w:rFonts w:cs="Times New Roman"/>
        </w:rPr>
      </w:pPr>
      <w:r w:rsidRPr="00C222A9">
        <w:rPr>
          <w:rFonts w:cs="Times New Roman"/>
        </w:rPr>
        <w:t>Sajtolás munkafolyamatai, szerszámai, alkalmazási területei.</w:t>
      </w:r>
    </w:p>
    <w:p w14:paraId="7E62A506" w14:textId="77777777" w:rsidR="00DF7E71" w:rsidRPr="00C222A9" w:rsidRDefault="00DF7E71" w:rsidP="00DF7E71">
      <w:pPr>
        <w:spacing w:after="0"/>
        <w:ind w:left="851"/>
        <w:rPr>
          <w:rFonts w:cs="Times New Roman"/>
        </w:rPr>
      </w:pPr>
      <w:r w:rsidRPr="00C222A9">
        <w:rPr>
          <w:rFonts w:cs="Times New Roman"/>
        </w:rPr>
        <w:t>Hengerlés munkaműveletei, eszközei, alkalmazása.</w:t>
      </w:r>
    </w:p>
    <w:p w14:paraId="2961DDAD" w14:textId="77777777" w:rsidR="00DF7E71" w:rsidRPr="00C222A9" w:rsidRDefault="00DF7E71" w:rsidP="00DF7E71">
      <w:pPr>
        <w:spacing w:after="0"/>
        <w:ind w:left="851"/>
        <w:rPr>
          <w:rFonts w:cs="Times New Roman"/>
        </w:rPr>
      </w:pPr>
      <w:r w:rsidRPr="00C222A9">
        <w:rPr>
          <w:rFonts w:cs="Times New Roman"/>
        </w:rPr>
        <w:t>Mélyhúzás alkalmazása, szerszámai, jelentősége.</w:t>
      </w:r>
    </w:p>
    <w:p w14:paraId="2A82117D" w14:textId="77777777" w:rsidR="00DF7E71" w:rsidRPr="00C222A9" w:rsidRDefault="00DF7E71" w:rsidP="00DF7E71">
      <w:pPr>
        <w:spacing w:after="0"/>
        <w:ind w:left="851"/>
        <w:rPr>
          <w:rFonts w:cs="Times New Roman"/>
        </w:rPr>
      </w:pPr>
      <w:r w:rsidRPr="00C222A9">
        <w:rPr>
          <w:rFonts w:cs="Times New Roman"/>
        </w:rPr>
        <w:t>Szilárdfém alakítások, a forgácsolás elve, módjai, feltételei.</w:t>
      </w:r>
    </w:p>
    <w:p w14:paraId="5AE5A181" w14:textId="77777777" w:rsidR="00DF7E71" w:rsidRPr="00C222A9" w:rsidRDefault="00DF7E71" w:rsidP="00DF7E71">
      <w:pPr>
        <w:spacing w:after="0"/>
        <w:ind w:left="851"/>
        <w:rPr>
          <w:rFonts w:cs="Times New Roman"/>
        </w:rPr>
      </w:pPr>
      <w:r w:rsidRPr="00C222A9">
        <w:rPr>
          <w:rFonts w:cs="Times New Roman"/>
        </w:rPr>
        <w:t>Forgácsolószerszámok, forgácsoló mozgások, erők.</w:t>
      </w:r>
    </w:p>
    <w:p w14:paraId="3671BB70" w14:textId="77777777" w:rsidR="00DF7E71" w:rsidRPr="00C222A9" w:rsidRDefault="00DF7E71" w:rsidP="00DF7E71">
      <w:pPr>
        <w:spacing w:after="0"/>
        <w:ind w:left="851"/>
        <w:rPr>
          <w:rFonts w:cs="Times New Roman"/>
        </w:rPr>
      </w:pPr>
      <w:r w:rsidRPr="00C222A9">
        <w:rPr>
          <w:rFonts w:cs="Times New Roman"/>
        </w:rPr>
        <w:t>Forgácsolással megmunkált felületek jellemzői.</w:t>
      </w:r>
    </w:p>
    <w:p w14:paraId="44308EE7" w14:textId="77777777" w:rsidR="00DF7E71" w:rsidRPr="00C222A9" w:rsidRDefault="00DF7E71" w:rsidP="00DF7E71">
      <w:pPr>
        <w:spacing w:after="0"/>
        <w:ind w:left="851"/>
        <w:rPr>
          <w:rFonts w:cs="Times New Roman"/>
        </w:rPr>
      </w:pPr>
      <w:r w:rsidRPr="00C222A9">
        <w:rPr>
          <w:rFonts w:cs="Times New Roman"/>
        </w:rPr>
        <w:t>Forgácsoló, gépek, eszközök, szerszámok kialakítása.</w:t>
      </w:r>
    </w:p>
    <w:p w14:paraId="15E71E3E" w14:textId="77777777" w:rsidR="00DF7E71" w:rsidRPr="00C222A9" w:rsidRDefault="00DF7E71" w:rsidP="00DF7E71">
      <w:pPr>
        <w:spacing w:after="0"/>
        <w:ind w:left="851"/>
        <w:rPr>
          <w:rFonts w:cs="Times New Roman"/>
        </w:rPr>
      </w:pPr>
      <w:r w:rsidRPr="00C222A9">
        <w:rPr>
          <w:rFonts w:cs="Times New Roman"/>
        </w:rPr>
        <w:t>Kézi és gépi forgácsolási műveletek (pl. reszelés, fúrás, köszörülés, fűrészelés, esztergályozás).</w:t>
      </w:r>
    </w:p>
    <w:p w14:paraId="5E8000B2" w14:textId="77777777" w:rsidR="00C53E01" w:rsidRPr="00C222A9" w:rsidRDefault="00DF7E71" w:rsidP="00DF7E71">
      <w:pPr>
        <w:spacing w:after="0"/>
        <w:ind w:left="851"/>
        <w:rPr>
          <w:rFonts w:cs="Times New Roman"/>
        </w:rPr>
      </w:pPr>
      <w:r w:rsidRPr="00C222A9">
        <w:rPr>
          <w:rFonts w:cs="Times New Roman"/>
        </w:rPr>
        <w:t>A forgácsoló gépek főbb szerkezeti egységei.</w:t>
      </w:r>
    </w:p>
    <w:p w14:paraId="6FA79423" w14:textId="77777777" w:rsidR="00C53E01" w:rsidRPr="00C222A9" w:rsidRDefault="00C53E01" w:rsidP="00C53E01">
      <w:pPr>
        <w:tabs>
          <w:tab w:val="left" w:pos="1418"/>
          <w:tab w:val="right" w:pos="9072"/>
        </w:tabs>
        <w:spacing w:after="0"/>
        <w:ind w:left="851"/>
        <w:rPr>
          <w:rFonts w:cs="Times New Roman"/>
        </w:rPr>
      </w:pPr>
    </w:p>
    <w:p w14:paraId="0A0A6556" w14:textId="77777777" w:rsidR="00C53E01" w:rsidRPr="00C222A9" w:rsidRDefault="00C53E01" w:rsidP="007E5739">
      <w:pPr>
        <w:pStyle w:val="Listaszerbekezds"/>
        <w:numPr>
          <w:ilvl w:val="1"/>
          <w:numId w:val="14"/>
        </w:numPr>
        <w:spacing w:after="0"/>
        <w:rPr>
          <w:rFonts w:cs="Times New Roman"/>
          <w:b/>
        </w:rPr>
      </w:pPr>
      <w:r w:rsidRPr="00C222A9">
        <w:rPr>
          <w:rFonts w:cs="Times New Roman"/>
          <w:b/>
        </w:rPr>
        <w:t>A képzés javasolt helyszíne (ajánlás)</w:t>
      </w:r>
    </w:p>
    <w:p w14:paraId="4BDE43AC" w14:textId="77777777" w:rsidR="00C53E01" w:rsidRPr="00C222A9" w:rsidRDefault="00DF7E71" w:rsidP="00C53E01">
      <w:pPr>
        <w:spacing w:after="0"/>
        <w:ind w:left="426"/>
        <w:rPr>
          <w:rFonts w:cs="Times New Roman"/>
        </w:rPr>
      </w:pPr>
      <w:r w:rsidRPr="00C222A9">
        <w:rPr>
          <w:rFonts w:cs="Times New Roman"/>
        </w:rPr>
        <w:t>A tantárgy elméleti képzés, amelynek fő helyszíne a tanterem, szaktanterem.</w:t>
      </w:r>
    </w:p>
    <w:p w14:paraId="28D6F680" w14:textId="77777777" w:rsidR="00C53E01" w:rsidRPr="00C222A9" w:rsidRDefault="00C53E01" w:rsidP="00C53E01">
      <w:pPr>
        <w:spacing w:after="0"/>
        <w:ind w:left="426"/>
        <w:rPr>
          <w:rFonts w:cs="Times New Roman"/>
        </w:rPr>
      </w:pPr>
    </w:p>
    <w:p w14:paraId="59BB5E3F" w14:textId="77777777" w:rsidR="00C53E01" w:rsidRPr="00C222A9" w:rsidRDefault="00C53E01" w:rsidP="007E5739">
      <w:pPr>
        <w:pStyle w:val="Listaszerbekezds"/>
        <w:numPr>
          <w:ilvl w:val="1"/>
          <w:numId w:val="14"/>
        </w:numPr>
        <w:spacing w:after="0"/>
        <w:rPr>
          <w:rFonts w:cs="Times New Roman"/>
          <w:b/>
        </w:rPr>
      </w:pPr>
      <w:r w:rsidRPr="00C222A9">
        <w:rPr>
          <w:rFonts w:cs="Times New Roman"/>
          <w:b/>
        </w:rPr>
        <w:t>A tantárgy elsajátítása során alkalmazható sajátos módszerek, tanulói tevékenységformák (ajánlás)</w:t>
      </w:r>
    </w:p>
    <w:p w14:paraId="041B7740" w14:textId="77777777" w:rsidR="00C53E01" w:rsidRPr="00C222A9" w:rsidRDefault="00C53E01" w:rsidP="00C53E01">
      <w:pPr>
        <w:spacing w:after="0"/>
        <w:ind w:left="426"/>
        <w:rPr>
          <w:rFonts w:cs="Times New Roman"/>
        </w:rPr>
      </w:pPr>
    </w:p>
    <w:p w14:paraId="2CBA75FE" w14:textId="77777777" w:rsidR="00C53E01" w:rsidRPr="00C222A9" w:rsidRDefault="00C53E01" w:rsidP="00C53E01">
      <w:pPr>
        <w:spacing w:after="0"/>
        <w:ind w:left="426"/>
        <w:rPr>
          <w:rFonts w:cs="Times New Roman"/>
          <w:i/>
        </w:rPr>
      </w:pPr>
    </w:p>
    <w:p w14:paraId="084D5D68" w14:textId="77777777" w:rsidR="00C53E01" w:rsidRPr="00C222A9" w:rsidRDefault="00C53E01" w:rsidP="00C53E01">
      <w:pPr>
        <w:spacing w:after="0"/>
        <w:ind w:left="426"/>
        <w:rPr>
          <w:rFonts w:cs="Times New Roman"/>
        </w:rPr>
      </w:pPr>
    </w:p>
    <w:p w14:paraId="1B0500E0" w14:textId="77777777" w:rsidR="00C53E01" w:rsidRPr="00C222A9" w:rsidRDefault="00C53E01" w:rsidP="007E5739">
      <w:pPr>
        <w:pStyle w:val="Listaszerbekezds"/>
        <w:numPr>
          <w:ilvl w:val="2"/>
          <w:numId w:val="14"/>
        </w:numPr>
        <w:spacing w:after="0"/>
        <w:rPr>
          <w:rFonts w:cs="Times New Roman"/>
          <w:b/>
        </w:rPr>
      </w:pPr>
      <w:r w:rsidRPr="00C222A9">
        <w:rPr>
          <w:rFonts w:cs="Times New Roman"/>
          <w:b/>
        </w:rPr>
        <w:t>A tantárgy elsajátítása során alkalmazható sajátos módszerek (ajánlás)</w:t>
      </w:r>
    </w:p>
    <w:p w14:paraId="29FF5DA7" w14:textId="224C5295" w:rsidR="00C53E01" w:rsidRPr="00C222A9"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4E01BB" w:rsidRPr="00C222A9" w14:paraId="50A1A757" w14:textId="77777777" w:rsidTr="004E01BB">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3ADD306"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85320B"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16DDB7ED"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2E5B01A"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4E01BB" w:rsidRPr="00C222A9" w14:paraId="1D4D7B9F" w14:textId="77777777" w:rsidTr="004E01BB">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649DA2E6" w14:textId="77777777" w:rsidR="004E01BB" w:rsidRPr="00C222A9" w:rsidRDefault="004E01BB" w:rsidP="004E01BB">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0E7F39C9" w14:textId="77777777" w:rsidR="004E01BB" w:rsidRPr="00C222A9" w:rsidRDefault="004E01BB" w:rsidP="004E01BB">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41D87A88"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28E19B2F"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720B2380"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305DE601" w14:textId="77777777" w:rsidR="004E01BB" w:rsidRPr="00C222A9" w:rsidRDefault="004E01BB" w:rsidP="004E01BB">
            <w:pPr>
              <w:spacing w:after="0"/>
              <w:jc w:val="left"/>
              <w:rPr>
                <w:rFonts w:eastAsia="Times New Roman" w:cs="Times New Roman"/>
                <w:color w:val="000000"/>
                <w:sz w:val="20"/>
                <w:szCs w:val="20"/>
                <w:lang w:eastAsia="hu-HU"/>
              </w:rPr>
            </w:pPr>
          </w:p>
        </w:tc>
      </w:tr>
      <w:tr w:rsidR="004E01BB" w:rsidRPr="00C222A9" w14:paraId="5545C8A2" w14:textId="77777777" w:rsidTr="004E01B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08C52A3"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624B02D1"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72B7F054"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58BAFA5"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ADDFA6D"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0DCE4E4"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668E0242" w14:textId="77777777" w:rsidTr="004E01B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12EC577"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2A5A6589"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14:paraId="68F6039F"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0F5D636"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2279B3A"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47AD018"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1F42A7F7" w14:textId="77777777" w:rsidTr="004E01B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0F97A23"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lastRenderedPageBreak/>
              <w:t>3.</w:t>
            </w:r>
          </w:p>
        </w:tc>
        <w:tc>
          <w:tcPr>
            <w:tcW w:w="2280" w:type="dxa"/>
            <w:tcBorders>
              <w:top w:val="nil"/>
              <w:left w:val="nil"/>
              <w:bottom w:val="single" w:sz="4" w:space="0" w:color="auto"/>
              <w:right w:val="single" w:sz="4" w:space="0" w:color="auto"/>
            </w:tcBorders>
            <w:shd w:val="clear" w:color="auto" w:fill="auto"/>
            <w:vAlign w:val="center"/>
            <w:hideMark/>
          </w:tcPr>
          <w:p w14:paraId="2DCF7A97"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0B9EBFA9"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42B70D6"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194B5A7"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109C7CB"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3C36B3BF" w14:textId="77777777" w:rsidTr="004E01B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B3273E3"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3994BE68"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1A5967B0"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2EB7E7C"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F605A0D"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E6B7A11"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1CB9011F" w14:textId="77777777" w:rsidTr="004E01B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99A6A80"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53F4683F"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14:paraId="6250181E"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5BA31EF"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31A5B0A"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52377D5"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5D868419" w14:textId="77777777" w:rsidTr="004E01B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06CB478"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65540787"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szimuláció</w:t>
            </w:r>
          </w:p>
        </w:tc>
        <w:tc>
          <w:tcPr>
            <w:tcW w:w="980" w:type="dxa"/>
            <w:tcBorders>
              <w:top w:val="nil"/>
              <w:left w:val="nil"/>
              <w:bottom w:val="single" w:sz="4" w:space="0" w:color="auto"/>
              <w:right w:val="single" w:sz="4" w:space="0" w:color="auto"/>
            </w:tcBorders>
            <w:shd w:val="clear" w:color="auto" w:fill="auto"/>
            <w:vAlign w:val="center"/>
            <w:hideMark/>
          </w:tcPr>
          <w:p w14:paraId="63B1BF20"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4FE284F"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55D37F1"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437D8D7"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66C47C41" w14:textId="77777777" w:rsidTr="004E01BB">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C86A4AD"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14:paraId="24684269"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4EC88D83"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EE9AC7C"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58AFF57"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07294D5"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709C010D" w14:textId="77777777" w:rsidR="004E01BB" w:rsidRPr="00C222A9" w:rsidRDefault="004E01BB" w:rsidP="00C53E01">
      <w:pPr>
        <w:spacing w:after="0"/>
        <w:ind w:left="426"/>
        <w:rPr>
          <w:rFonts w:cs="Times New Roman"/>
        </w:rPr>
      </w:pPr>
    </w:p>
    <w:p w14:paraId="44B8A60F" w14:textId="77777777" w:rsidR="00C53E01" w:rsidRPr="00C222A9" w:rsidRDefault="00C53E01" w:rsidP="007E5739">
      <w:pPr>
        <w:pStyle w:val="Listaszerbekezds"/>
        <w:numPr>
          <w:ilvl w:val="2"/>
          <w:numId w:val="14"/>
        </w:numPr>
        <w:spacing w:after="0"/>
        <w:rPr>
          <w:rFonts w:cs="Times New Roman"/>
          <w:b/>
        </w:rPr>
      </w:pPr>
      <w:r w:rsidRPr="00C222A9">
        <w:rPr>
          <w:rFonts w:cs="Times New Roman"/>
          <w:b/>
        </w:rPr>
        <w:t>A tantárgy elsajátítása során alkalmazható tanulói tevékenységformák (ajánlás)</w:t>
      </w:r>
    </w:p>
    <w:p w14:paraId="56D70ED2" w14:textId="3B42AD9F" w:rsidR="004E01BB" w:rsidRPr="00C222A9" w:rsidRDefault="004E01BB"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4E01BB" w:rsidRPr="00C222A9" w14:paraId="55936913" w14:textId="77777777" w:rsidTr="004E01BB">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607099"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CC5D0B"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C1A696E"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C4B734E"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4E01BB" w:rsidRPr="00C222A9" w14:paraId="291E1371" w14:textId="77777777" w:rsidTr="004E01BB">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1332F3C5" w14:textId="77777777" w:rsidR="004E01BB" w:rsidRPr="00C222A9" w:rsidRDefault="004E01BB" w:rsidP="004E01BB">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24BE7554" w14:textId="77777777" w:rsidR="004E01BB" w:rsidRPr="00C222A9" w:rsidRDefault="004E01BB" w:rsidP="004E01B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9A7EA2A"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9CF0E24"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75E86D2"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066F6FD" w14:textId="77777777" w:rsidR="004E01BB" w:rsidRPr="00C222A9" w:rsidRDefault="004E01BB" w:rsidP="004E01BB">
            <w:pPr>
              <w:spacing w:after="0"/>
              <w:jc w:val="left"/>
              <w:rPr>
                <w:rFonts w:eastAsia="Times New Roman" w:cs="Times New Roman"/>
                <w:color w:val="000000"/>
                <w:sz w:val="20"/>
                <w:szCs w:val="20"/>
                <w:lang w:eastAsia="hu-HU"/>
              </w:rPr>
            </w:pPr>
          </w:p>
        </w:tc>
      </w:tr>
      <w:tr w:rsidR="004E01BB" w:rsidRPr="00C222A9" w14:paraId="09720DA1"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1DC8D21"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51ECB83"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 feldolgozó tevékenységek</w:t>
            </w:r>
          </w:p>
        </w:tc>
      </w:tr>
      <w:tr w:rsidR="004E01BB" w:rsidRPr="00C222A9" w14:paraId="10ADC41B" w14:textId="77777777" w:rsidTr="004E01B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78183F6"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3EB064F0"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01D25C7"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3F0DEC"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05ED48"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56C8EC3"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5B46C6E7" w14:textId="77777777" w:rsidTr="004E01B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548FD8C"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0C33D77A"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BDE2149"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AFCFAD"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BEF7BE"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B32E9F9"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2BE1BAFF" w14:textId="77777777" w:rsidTr="004E01B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54976C4" w14:textId="3A4F151D"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2E5E17CB"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AC3915F"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ACE66A"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1068D7"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792F586"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3542AB6D" w14:textId="77777777" w:rsidTr="004E01B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DCF8DA6" w14:textId="7253E54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6E79D7F1"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35E330F"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D99FB0"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D00997"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A0CB9D9"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401BCE3D"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9B73629"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4A59A42"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Ismeretalkalmazási gyakorló tevékenységek, feladatok</w:t>
            </w:r>
          </w:p>
        </w:tc>
      </w:tr>
      <w:tr w:rsidR="004E01BB" w:rsidRPr="00C222A9" w14:paraId="13D35769"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5C3C218" w14:textId="4DEF77A4"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41F9D495"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85D2502"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617F24"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575181"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3DEC25F"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69B54341"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DCD00A8"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C9EF8A3"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Képi információk körében</w:t>
            </w:r>
          </w:p>
        </w:tc>
      </w:tr>
      <w:tr w:rsidR="004E01BB" w:rsidRPr="00C222A9" w14:paraId="7B6EB114"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9E1FDBC"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1DD00F6F"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51ECCBA5"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4D6D3C"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6446AE"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6F83750"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6325CD3A"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08C553C" w14:textId="573E4172"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14:paraId="02AEBA23" w14:textId="77777777" w:rsidR="004E01BB" w:rsidRPr="00C222A9" w:rsidRDefault="004E01BB" w:rsidP="004E01BB">
            <w:pPr>
              <w:spacing w:after="0"/>
              <w:jc w:val="left"/>
              <w:rPr>
                <w:rFonts w:eastAsia="Times New Roman" w:cs="Times New Roman"/>
                <w:color w:val="000000"/>
                <w:sz w:val="20"/>
                <w:szCs w:val="20"/>
                <w:lang w:eastAsia="hu-HU"/>
              </w:rPr>
            </w:pPr>
            <w:proofErr w:type="gramStart"/>
            <w:r w:rsidRPr="00C222A9">
              <w:rPr>
                <w:rFonts w:eastAsia="Times New Roman" w:cs="Times New Roman"/>
                <w:color w:val="000000"/>
                <w:sz w:val="20"/>
                <w:szCs w:val="20"/>
                <w:lang w:eastAsia="hu-HU"/>
              </w:rPr>
              <w:t>rajz készítés</w:t>
            </w:r>
            <w:proofErr w:type="gramEnd"/>
            <w:r w:rsidRPr="00C222A9">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0427944E"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7121AB"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2589D4"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3259083"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728F6F79"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C3F0988" w14:textId="46F096C8"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3.3.</w:t>
            </w:r>
          </w:p>
        </w:tc>
        <w:tc>
          <w:tcPr>
            <w:tcW w:w="2880" w:type="dxa"/>
            <w:tcBorders>
              <w:top w:val="nil"/>
              <w:left w:val="nil"/>
              <w:bottom w:val="single" w:sz="4" w:space="0" w:color="auto"/>
              <w:right w:val="single" w:sz="4" w:space="0" w:color="auto"/>
            </w:tcBorders>
            <w:shd w:val="clear" w:color="auto" w:fill="auto"/>
            <w:vAlign w:val="center"/>
            <w:hideMark/>
          </w:tcPr>
          <w:p w14:paraId="595D699E" w14:textId="77777777" w:rsidR="004E01BB" w:rsidRPr="00C222A9" w:rsidRDefault="004E01BB" w:rsidP="004E01BB">
            <w:pPr>
              <w:spacing w:after="0"/>
              <w:jc w:val="left"/>
              <w:rPr>
                <w:rFonts w:eastAsia="Times New Roman" w:cs="Times New Roman"/>
                <w:color w:val="000000"/>
                <w:sz w:val="20"/>
                <w:szCs w:val="20"/>
                <w:lang w:eastAsia="hu-HU"/>
              </w:rPr>
            </w:pPr>
            <w:proofErr w:type="gramStart"/>
            <w:r w:rsidRPr="00C222A9">
              <w:rPr>
                <w:rFonts w:eastAsia="Times New Roman" w:cs="Times New Roman"/>
                <w:color w:val="000000"/>
                <w:sz w:val="20"/>
                <w:szCs w:val="20"/>
                <w:lang w:eastAsia="hu-HU"/>
              </w:rPr>
              <w:t>rajz elemzés</w:t>
            </w:r>
            <w:proofErr w:type="gramEnd"/>
            <w:r w:rsidRPr="00C222A9">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6FA9A99D"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DCD65B"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1857AB"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1E82990"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360D09C5"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3B46009" w14:textId="67FE4F40"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9D4DC1D"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Csoportos munkaformák körében</w:t>
            </w:r>
          </w:p>
        </w:tc>
      </w:tr>
      <w:tr w:rsidR="004E01BB" w:rsidRPr="00C222A9" w14:paraId="438C896D" w14:textId="77777777" w:rsidTr="004E01BB">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D3C9E1D" w14:textId="7087E263"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098A8652"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224FABB7"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7B6099"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35B49C"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C5E9525"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08B14387"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1810467" w14:textId="4CC146FC"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D9282D0"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Gyakorlati munkavégzés körében</w:t>
            </w:r>
          </w:p>
        </w:tc>
      </w:tr>
      <w:tr w:rsidR="004E01BB" w:rsidRPr="00C222A9" w14:paraId="25502842"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3784872" w14:textId="2CCA005F"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14:paraId="087FEBF3"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2E8B7509"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15B71B"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1E62AB"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3BC2E7C"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E01BB" w:rsidRPr="00C222A9" w14:paraId="4D126528"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F254452" w14:textId="7A3F99D0"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6.</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3BAB730"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Vizsgálati tevékenységek körében</w:t>
            </w:r>
          </w:p>
        </w:tc>
      </w:tr>
      <w:tr w:rsidR="004E01BB" w:rsidRPr="00C222A9" w14:paraId="4D548A38" w14:textId="77777777" w:rsidTr="004E01BB">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5BF9CA0" w14:textId="32ED47BD"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6.1.</w:t>
            </w:r>
          </w:p>
        </w:tc>
        <w:tc>
          <w:tcPr>
            <w:tcW w:w="2880" w:type="dxa"/>
            <w:tcBorders>
              <w:top w:val="nil"/>
              <w:left w:val="nil"/>
              <w:bottom w:val="single" w:sz="4" w:space="0" w:color="auto"/>
              <w:right w:val="single" w:sz="4" w:space="0" w:color="auto"/>
            </w:tcBorders>
            <w:shd w:val="clear" w:color="auto" w:fill="auto"/>
            <w:vAlign w:val="center"/>
            <w:hideMark/>
          </w:tcPr>
          <w:p w14:paraId="32E891F3"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1F33D95E"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26A692"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D0E417" w14:textId="77777777" w:rsidR="004E01BB" w:rsidRPr="00C222A9" w:rsidRDefault="004E01BB" w:rsidP="004E01BB">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4CB10E9" w14:textId="77777777" w:rsidR="004E01BB" w:rsidRPr="00C222A9" w:rsidRDefault="004E01BB" w:rsidP="004E01BB">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7AC777D8" w14:textId="383B5274" w:rsidR="00C53E01" w:rsidRPr="00C222A9" w:rsidRDefault="00C53E01" w:rsidP="00C53E01">
      <w:pPr>
        <w:spacing w:after="0"/>
        <w:ind w:left="426"/>
        <w:rPr>
          <w:rFonts w:cs="Times New Roman"/>
        </w:rPr>
      </w:pPr>
    </w:p>
    <w:p w14:paraId="514D96F9" w14:textId="77777777" w:rsidR="00C53E01" w:rsidRPr="00C222A9" w:rsidRDefault="00C53E01" w:rsidP="007E5739">
      <w:pPr>
        <w:pStyle w:val="Listaszerbekezds"/>
        <w:numPr>
          <w:ilvl w:val="1"/>
          <w:numId w:val="14"/>
        </w:numPr>
        <w:spacing w:after="0"/>
        <w:rPr>
          <w:rFonts w:cs="Times New Roman"/>
          <w:b/>
        </w:rPr>
      </w:pPr>
      <w:r w:rsidRPr="00C222A9">
        <w:rPr>
          <w:rFonts w:cs="Times New Roman"/>
          <w:b/>
        </w:rPr>
        <w:t>A tantárgy értékelésének módja</w:t>
      </w:r>
    </w:p>
    <w:p w14:paraId="28A5B1E3" w14:textId="77777777" w:rsidR="00C53E01" w:rsidRPr="00C222A9" w:rsidRDefault="00C53E01" w:rsidP="00C53E01">
      <w:pPr>
        <w:spacing w:after="0"/>
        <w:ind w:left="426"/>
        <w:rPr>
          <w:rFonts w:cs="Times New Roman"/>
        </w:rPr>
      </w:pPr>
      <w:r w:rsidRPr="00C222A9">
        <w:rPr>
          <w:rFonts w:cs="Times New Roman"/>
        </w:rPr>
        <w:t>A nemzeti köznevelésről szóló 2011. évi CXC. törvény. 54. § (2) a) pontja szerinti értékeléssel.</w:t>
      </w:r>
    </w:p>
    <w:p w14:paraId="77A62CB9" w14:textId="77777777" w:rsidR="00C53E01" w:rsidRPr="00C222A9" w:rsidRDefault="00C53E01" w:rsidP="00C53E01">
      <w:pPr>
        <w:spacing w:after="0"/>
        <w:ind w:left="426"/>
        <w:rPr>
          <w:rFonts w:cs="Times New Roman"/>
        </w:rPr>
      </w:pPr>
    </w:p>
    <w:p w14:paraId="3D0EBE8D" w14:textId="77777777" w:rsidR="00C53E01" w:rsidRPr="00C222A9" w:rsidRDefault="00C53E01" w:rsidP="00C53E01">
      <w:pPr>
        <w:spacing w:after="0"/>
        <w:rPr>
          <w:rFonts w:cs="Times New Roman"/>
        </w:rPr>
      </w:pPr>
    </w:p>
    <w:p w14:paraId="79B0FF1C" w14:textId="39E9CC7A" w:rsidR="00C53E01" w:rsidRPr="00C222A9" w:rsidRDefault="00C07765" w:rsidP="007E5739">
      <w:pPr>
        <w:pStyle w:val="Listaszerbekezds"/>
        <w:numPr>
          <w:ilvl w:val="0"/>
          <w:numId w:val="14"/>
        </w:numPr>
        <w:tabs>
          <w:tab w:val="right" w:pos="9072"/>
        </w:tabs>
        <w:spacing w:after="0"/>
        <w:rPr>
          <w:rFonts w:cs="Times New Roman"/>
          <w:b/>
        </w:rPr>
      </w:pPr>
      <w:r w:rsidRPr="00C222A9">
        <w:rPr>
          <w:rFonts w:cs="Times New Roman"/>
          <w:b/>
        </w:rPr>
        <w:t>Agrárműszaki alapok</w:t>
      </w:r>
      <w:r w:rsidR="00EE04A6" w:rsidRPr="00C222A9">
        <w:rPr>
          <w:rFonts w:cs="Times New Roman"/>
          <w:b/>
        </w:rPr>
        <w:t xml:space="preserve"> s</w:t>
      </w:r>
      <w:r w:rsidR="004A00C8" w:rsidRPr="00C222A9">
        <w:rPr>
          <w:rFonts w:cs="Times New Roman"/>
          <w:b/>
        </w:rPr>
        <w:t xml:space="preserve">zakmai </w:t>
      </w:r>
      <w:proofErr w:type="gramStart"/>
      <w:r w:rsidR="004A00C8" w:rsidRPr="00C222A9">
        <w:rPr>
          <w:rFonts w:cs="Times New Roman"/>
          <w:b/>
        </w:rPr>
        <w:t xml:space="preserve">gyakorlat </w:t>
      </w:r>
      <w:r w:rsidR="00C53E01" w:rsidRPr="00C222A9">
        <w:rPr>
          <w:rFonts w:cs="Times New Roman"/>
          <w:b/>
        </w:rPr>
        <w:t xml:space="preserve"> tantárgy</w:t>
      </w:r>
      <w:proofErr w:type="gramEnd"/>
      <w:r w:rsidR="00C53E01" w:rsidRPr="00C222A9">
        <w:rPr>
          <w:rFonts w:cs="Times New Roman"/>
          <w:b/>
        </w:rPr>
        <w:tab/>
      </w:r>
      <w:r w:rsidR="00E82141" w:rsidRPr="00C222A9">
        <w:rPr>
          <w:rFonts w:cs="Times New Roman"/>
          <w:b/>
        </w:rPr>
        <w:t>1</w:t>
      </w:r>
      <w:r w:rsidR="00F6240A">
        <w:rPr>
          <w:rFonts w:cs="Times New Roman"/>
          <w:b/>
        </w:rPr>
        <w:t>80</w:t>
      </w:r>
      <w:r w:rsidR="00C53E01" w:rsidRPr="00C222A9">
        <w:rPr>
          <w:rFonts w:cs="Times New Roman"/>
          <w:b/>
        </w:rPr>
        <w:t xml:space="preserve"> óra/</w:t>
      </w:r>
      <w:r w:rsidR="00E82141" w:rsidRPr="00C222A9">
        <w:rPr>
          <w:rFonts w:cs="Times New Roman"/>
          <w:b/>
        </w:rPr>
        <w:t>1</w:t>
      </w:r>
      <w:r w:rsidR="00F6240A">
        <w:rPr>
          <w:rFonts w:cs="Times New Roman"/>
          <w:b/>
        </w:rPr>
        <w:t>80</w:t>
      </w:r>
      <w:r w:rsidR="00C53E01" w:rsidRPr="00C222A9">
        <w:rPr>
          <w:rFonts w:cs="Times New Roman"/>
          <w:b/>
        </w:rPr>
        <w:t xml:space="preserve"> óra*</w:t>
      </w:r>
    </w:p>
    <w:p w14:paraId="1637D7DA" w14:textId="77777777" w:rsidR="00C53E01" w:rsidRPr="00C222A9" w:rsidRDefault="00C53E01" w:rsidP="00C53E01">
      <w:pPr>
        <w:spacing w:after="0"/>
        <w:jc w:val="right"/>
        <w:rPr>
          <w:rFonts w:cs="Times New Roman"/>
          <w:sz w:val="20"/>
        </w:rPr>
      </w:pPr>
      <w:r w:rsidRPr="00C222A9">
        <w:rPr>
          <w:rFonts w:cs="Times New Roman"/>
          <w:sz w:val="20"/>
        </w:rPr>
        <w:t>* 9-13. évfolyamon megszervezett képzés/13. és 14. évfolyamon megszervezett képzés</w:t>
      </w:r>
    </w:p>
    <w:p w14:paraId="77607147" w14:textId="77777777" w:rsidR="00C53E01" w:rsidRPr="00C222A9" w:rsidRDefault="00C53E01" w:rsidP="00C53E01">
      <w:pPr>
        <w:rPr>
          <w:rFonts w:cs="Times New Roman"/>
        </w:rPr>
      </w:pPr>
    </w:p>
    <w:p w14:paraId="49E69BA4" w14:textId="77777777" w:rsidR="00C53E01" w:rsidRPr="00C222A9" w:rsidRDefault="00C53E01" w:rsidP="007E5739">
      <w:pPr>
        <w:pStyle w:val="Listaszerbekezds"/>
        <w:numPr>
          <w:ilvl w:val="1"/>
          <w:numId w:val="14"/>
        </w:numPr>
        <w:spacing w:after="0"/>
        <w:rPr>
          <w:rFonts w:cs="Times New Roman"/>
          <w:b/>
        </w:rPr>
      </w:pPr>
      <w:r w:rsidRPr="00C222A9">
        <w:rPr>
          <w:rFonts w:cs="Times New Roman"/>
          <w:b/>
        </w:rPr>
        <w:t>A tantárgy tanításának célja</w:t>
      </w:r>
    </w:p>
    <w:p w14:paraId="2EEDBD51" w14:textId="77777777" w:rsidR="00C53E01" w:rsidRPr="00C222A9" w:rsidRDefault="004A00C8" w:rsidP="00C53E01">
      <w:pPr>
        <w:spacing w:after="0"/>
        <w:ind w:left="426"/>
        <w:rPr>
          <w:rFonts w:cs="Times New Roman"/>
        </w:rPr>
      </w:pPr>
      <w:r w:rsidRPr="00C222A9">
        <w:rPr>
          <w:rFonts w:cs="Times New Roman"/>
        </w:rPr>
        <w:t xml:space="preserve">Az Agrárműszaki alapok gyakorlat oktatásának célja, hogy a tanulók felkészüljenek a mezőgazdasági és az erdészeti üzemekben a gépészeti feladatok elvégzésére, az önálló munkavégzéshez, a gépek üzemfenntartásának biztosításához szükséges gyakorlati műszaki feladatok végrehajtására. A megszerzett műszaki ismeretek birtokában a </w:t>
      </w:r>
      <w:r w:rsidRPr="00C222A9">
        <w:rPr>
          <w:rFonts w:cs="Times New Roman"/>
        </w:rPr>
        <w:lastRenderedPageBreak/>
        <w:t xml:space="preserve">gyakorlati tevékenység során a felmerülő váratlan hibák, üzemzavarok elhárítását biztonságosan, a gazdaságossági kérdések figyelembevételével tudják végrehajtani. A műszaki alapok egyaránt elősegítik a gépüzem-fenntartási, a gépüzemeltetési, a gépjavítási feladatok megoldását. Különösen fontos, hogy az </w:t>
      </w:r>
      <w:proofErr w:type="spellStart"/>
      <w:r w:rsidRPr="00C222A9">
        <w:rPr>
          <w:rFonts w:cs="Times New Roman"/>
        </w:rPr>
        <w:t>üzemközbeni</w:t>
      </w:r>
      <w:proofErr w:type="spellEnd"/>
      <w:r w:rsidRPr="00C222A9">
        <w:rPr>
          <w:rFonts w:cs="Times New Roman"/>
        </w:rPr>
        <w:t xml:space="preserve"> hibák elhárításában, a szerkezeti egységek cseréjében, vagy javításában, az üzemzavarok csökkentésében, a meghibásodás miatti leállásban, valamint az eszközmegóvásban felhasználják a legkorszerűbb eljárásokat, műszaki megoldásokat.</w:t>
      </w:r>
    </w:p>
    <w:p w14:paraId="7184A4FD" w14:textId="77777777" w:rsidR="00C53E01" w:rsidRPr="00C222A9" w:rsidRDefault="00C53E01" w:rsidP="00C53E01">
      <w:pPr>
        <w:spacing w:after="0"/>
        <w:ind w:left="426"/>
        <w:rPr>
          <w:rFonts w:cs="Times New Roman"/>
        </w:rPr>
      </w:pPr>
    </w:p>
    <w:p w14:paraId="08BA7294" w14:textId="77777777" w:rsidR="00C53E01" w:rsidRPr="00C222A9" w:rsidRDefault="00C53E01" w:rsidP="007E5739">
      <w:pPr>
        <w:pStyle w:val="Listaszerbekezds"/>
        <w:numPr>
          <w:ilvl w:val="1"/>
          <w:numId w:val="14"/>
        </w:numPr>
        <w:spacing w:after="0"/>
        <w:rPr>
          <w:rFonts w:cs="Times New Roman"/>
          <w:b/>
        </w:rPr>
      </w:pPr>
      <w:r w:rsidRPr="00C222A9">
        <w:rPr>
          <w:rFonts w:cs="Times New Roman"/>
          <w:b/>
        </w:rPr>
        <w:t>Kapcsolódó közismereti, szakmai tartalmak</w:t>
      </w:r>
    </w:p>
    <w:p w14:paraId="73CA4432" w14:textId="77777777" w:rsidR="00C53E01" w:rsidRPr="00C222A9" w:rsidRDefault="004A00C8" w:rsidP="00C53E01">
      <w:pPr>
        <w:spacing w:after="0"/>
        <w:ind w:left="426"/>
        <w:rPr>
          <w:rFonts w:cs="Times New Roman"/>
        </w:rPr>
      </w:pPr>
      <w:r w:rsidRPr="00C222A9">
        <w:rPr>
          <w:rFonts w:cs="Times New Roman"/>
        </w:rPr>
        <w:t>A gyakorlati oktatás és a hozzá kapcsolódó elmélet órák közötti összhang megteremtése mindig a helyi munkaközösségek belső kapcsolatrendszerétől függ. A tananyagok közötti harmónia biztosítja az egymásra épülés lehetőségét, de a tanmenetek egyeztetése teszi csak lehetővé, hogy a szakmai oktatásban az alapképzésre jutó kevés időt hasznosan, eredményesen lehessen kitölteni.</w:t>
      </w:r>
    </w:p>
    <w:p w14:paraId="31A7275A" w14:textId="77777777" w:rsidR="00C53E01" w:rsidRPr="00C222A9" w:rsidRDefault="00C53E01" w:rsidP="00C53E01">
      <w:pPr>
        <w:spacing w:after="0"/>
        <w:ind w:left="426"/>
        <w:rPr>
          <w:rFonts w:cs="Times New Roman"/>
        </w:rPr>
      </w:pPr>
    </w:p>
    <w:p w14:paraId="749D84D4" w14:textId="77777777" w:rsidR="00C53E01" w:rsidRPr="00C222A9" w:rsidRDefault="00C53E01" w:rsidP="007E5739">
      <w:pPr>
        <w:pStyle w:val="Listaszerbekezds"/>
        <w:numPr>
          <w:ilvl w:val="1"/>
          <w:numId w:val="14"/>
        </w:numPr>
        <w:spacing w:after="0"/>
        <w:rPr>
          <w:rFonts w:cs="Times New Roman"/>
          <w:b/>
        </w:rPr>
      </w:pPr>
      <w:r w:rsidRPr="00C222A9">
        <w:rPr>
          <w:rFonts w:cs="Times New Roman"/>
          <w:b/>
        </w:rPr>
        <w:t>Témakörök</w:t>
      </w:r>
    </w:p>
    <w:p w14:paraId="29D6BF78" w14:textId="77777777" w:rsidR="007E5739" w:rsidRDefault="007E5739" w:rsidP="007E5739">
      <w:pPr>
        <w:tabs>
          <w:tab w:val="left" w:pos="1701"/>
          <w:tab w:val="right" w:pos="9072"/>
        </w:tabs>
        <w:spacing w:after="0"/>
        <w:ind w:left="992"/>
        <w:rPr>
          <w:rFonts w:cs="Times New Roman"/>
          <w:b/>
          <w:i/>
        </w:rPr>
      </w:pPr>
    </w:p>
    <w:p w14:paraId="59FDB0C0" w14:textId="6E76CD07" w:rsidR="00C53E01" w:rsidRPr="007E5739" w:rsidRDefault="004A00C8" w:rsidP="007E5739">
      <w:pPr>
        <w:pStyle w:val="Listaszerbekezds"/>
        <w:numPr>
          <w:ilvl w:val="2"/>
          <w:numId w:val="13"/>
        </w:numPr>
        <w:tabs>
          <w:tab w:val="left" w:pos="1701"/>
          <w:tab w:val="right" w:pos="9072"/>
        </w:tabs>
        <w:spacing w:after="0"/>
        <w:rPr>
          <w:rFonts w:cs="Times New Roman"/>
          <w:b/>
          <w:i/>
        </w:rPr>
      </w:pPr>
      <w:r w:rsidRPr="007E5739">
        <w:rPr>
          <w:rFonts w:cs="Times New Roman"/>
          <w:b/>
          <w:i/>
        </w:rPr>
        <w:t>Műhely megismerése, előrajzolás</w:t>
      </w:r>
      <w:r w:rsidR="00C53E01" w:rsidRPr="007E5739">
        <w:rPr>
          <w:rFonts w:cs="Times New Roman"/>
          <w:b/>
          <w:i/>
        </w:rPr>
        <w:tab/>
      </w:r>
      <w:r w:rsidR="00C07765" w:rsidRPr="007E5739">
        <w:rPr>
          <w:rFonts w:cs="Times New Roman"/>
          <w:b/>
          <w:i/>
        </w:rPr>
        <w:t>8</w:t>
      </w:r>
      <w:r w:rsidR="00C53E01" w:rsidRPr="007E5739">
        <w:rPr>
          <w:rFonts w:cs="Times New Roman"/>
          <w:b/>
          <w:i/>
        </w:rPr>
        <w:t xml:space="preserve"> óra/</w:t>
      </w:r>
      <w:r w:rsidR="00C07765" w:rsidRPr="007E5739">
        <w:rPr>
          <w:rFonts w:cs="Times New Roman"/>
          <w:b/>
          <w:i/>
        </w:rPr>
        <w:t>8</w:t>
      </w:r>
      <w:r w:rsidR="00C53E01" w:rsidRPr="007E5739">
        <w:rPr>
          <w:rFonts w:cs="Times New Roman"/>
          <w:b/>
          <w:i/>
        </w:rPr>
        <w:t xml:space="preserve"> óra</w:t>
      </w:r>
    </w:p>
    <w:p w14:paraId="747299C7" w14:textId="77777777" w:rsidR="004A00C8" w:rsidRPr="00C222A9" w:rsidRDefault="004A00C8" w:rsidP="004A00C8">
      <w:pPr>
        <w:spacing w:after="0"/>
        <w:ind w:left="851"/>
        <w:rPr>
          <w:rFonts w:cs="Times New Roman"/>
        </w:rPr>
      </w:pPr>
      <w:r w:rsidRPr="00C222A9">
        <w:rPr>
          <w:rFonts w:cs="Times New Roman"/>
        </w:rPr>
        <w:t>Tanműhelyek rendje, munkavédelmi, balesetelhárítási és tűzvédelmi előírások a tanműhelyben.</w:t>
      </w:r>
    </w:p>
    <w:p w14:paraId="6B8253F0" w14:textId="77777777" w:rsidR="004A00C8" w:rsidRPr="00C222A9" w:rsidRDefault="004A00C8" w:rsidP="004A00C8">
      <w:pPr>
        <w:spacing w:after="0"/>
        <w:ind w:left="851"/>
        <w:rPr>
          <w:rFonts w:cs="Times New Roman"/>
        </w:rPr>
      </w:pPr>
      <w:r w:rsidRPr="00C222A9">
        <w:rPr>
          <w:rFonts w:cs="Times New Roman"/>
        </w:rPr>
        <w:t>Ismerkedés a munkahellyel, egyéni és csoportszerszámok megismerése.</w:t>
      </w:r>
    </w:p>
    <w:p w14:paraId="01DB06B7" w14:textId="77777777" w:rsidR="004A00C8" w:rsidRPr="00C222A9" w:rsidRDefault="004A00C8" w:rsidP="004A00C8">
      <w:pPr>
        <w:spacing w:after="0"/>
        <w:ind w:left="851"/>
        <w:rPr>
          <w:rFonts w:cs="Times New Roman"/>
        </w:rPr>
      </w:pPr>
      <w:r w:rsidRPr="00C222A9">
        <w:rPr>
          <w:rFonts w:cs="Times New Roman"/>
        </w:rPr>
        <w:t>Mérő és ellenőrző eszközök.</w:t>
      </w:r>
    </w:p>
    <w:p w14:paraId="4A9D5CF1" w14:textId="77777777" w:rsidR="004A00C8" w:rsidRPr="00C222A9" w:rsidRDefault="004A00C8" w:rsidP="004A00C8">
      <w:pPr>
        <w:spacing w:after="0"/>
        <w:ind w:left="851"/>
        <w:rPr>
          <w:rFonts w:cs="Times New Roman"/>
        </w:rPr>
      </w:pPr>
      <w:r w:rsidRPr="00C222A9">
        <w:rPr>
          <w:rFonts w:cs="Times New Roman"/>
        </w:rPr>
        <w:t>Mértékrendszerek, mérés célja, egyszerű mérőeszközök bemut</w:t>
      </w:r>
      <w:r w:rsidR="00DE15BD" w:rsidRPr="00C222A9">
        <w:rPr>
          <w:rFonts w:cs="Times New Roman"/>
        </w:rPr>
        <w:t xml:space="preserve">atása (nem állítható, </w:t>
      </w:r>
      <w:proofErr w:type="spellStart"/>
      <w:r w:rsidR="00DE15BD" w:rsidRPr="00C222A9">
        <w:rPr>
          <w:rFonts w:cs="Times New Roman"/>
        </w:rPr>
        <w:t>állítható</w:t>
      </w:r>
      <w:proofErr w:type="spellEnd"/>
      <w:r w:rsidRPr="00C222A9">
        <w:rPr>
          <w:rFonts w:cs="Times New Roman"/>
        </w:rPr>
        <w:t xml:space="preserve"> ellenőrző mérőeszközök, pl. mikrométerek, mérőórák, szögmérők, hézagmérők, mérőhasábok, idomszerek).</w:t>
      </w:r>
    </w:p>
    <w:p w14:paraId="120367D1" w14:textId="77777777" w:rsidR="004A00C8" w:rsidRPr="00C222A9" w:rsidRDefault="004A00C8" w:rsidP="004A00C8">
      <w:pPr>
        <w:spacing w:after="0"/>
        <w:ind w:left="851"/>
        <w:rPr>
          <w:rFonts w:cs="Times New Roman"/>
        </w:rPr>
      </w:pPr>
      <w:r w:rsidRPr="00C222A9">
        <w:rPr>
          <w:rFonts w:cs="Times New Roman"/>
        </w:rPr>
        <w:t>Dokumentációk megismerése, használata, műszaki rajzok tanulmányozása.</w:t>
      </w:r>
    </w:p>
    <w:p w14:paraId="27B27460" w14:textId="77777777" w:rsidR="004A00C8" w:rsidRPr="00C222A9" w:rsidRDefault="004A00C8" w:rsidP="004A00C8">
      <w:pPr>
        <w:spacing w:after="0"/>
        <w:ind w:left="851"/>
        <w:rPr>
          <w:rFonts w:cs="Times New Roman"/>
        </w:rPr>
      </w:pPr>
      <w:r w:rsidRPr="00C222A9">
        <w:rPr>
          <w:rFonts w:cs="Times New Roman"/>
        </w:rPr>
        <w:t>Felhasználható szerszámok és azok kezelése, a munkadarab előkészítése előrajzolásra.</w:t>
      </w:r>
    </w:p>
    <w:p w14:paraId="04274A3D" w14:textId="77777777" w:rsidR="004A00C8" w:rsidRPr="00C222A9" w:rsidRDefault="004A00C8" w:rsidP="004A00C8">
      <w:pPr>
        <w:spacing w:after="0"/>
        <w:ind w:left="851"/>
        <w:rPr>
          <w:rFonts w:cs="Times New Roman"/>
        </w:rPr>
      </w:pPr>
      <w:r w:rsidRPr="00C222A9">
        <w:rPr>
          <w:rFonts w:cs="Times New Roman"/>
        </w:rPr>
        <w:t>A műhely megismerése, anyagok felhasználása, kiválasztása a feladat előírásai szerint.</w:t>
      </w:r>
    </w:p>
    <w:p w14:paraId="7257C4F3" w14:textId="77777777" w:rsidR="004A00C8" w:rsidRPr="00C222A9" w:rsidRDefault="004A00C8" w:rsidP="004A00C8">
      <w:pPr>
        <w:spacing w:after="0"/>
        <w:ind w:left="851"/>
        <w:rPr>
          <w:rFonts w:cs="Times New Roman"/>
        </w:rPr>
      </w:pPr>
      <w:r w:rsidRPr="00C222A9">
        <w:rPr>
          <w:rFonts w:cs="Times New Roman"/>
        </w:rPr>
        <w:t>Előrajzolás célja, feladata, műveleti sorrend meghatározása.</w:t>
      </w:r>
    </w:p>
    <w:p w14:paraId="2C2B805C" w14:textId="77777777" w:rsidR="004A00C8" w:rsidRPr="00C222A9" w:rsidRDefault="004A00C8" w:rsidP="004A00C8">
      <w:pPr>
        <w:spacing w:after="0"/>
        <w:ind w:left="851"/>
        <w:rPr>
          <w:rFonts w:cs="Times New Roman"/>
        </w:rPr>
      </w:pPr>
      <w:r w:rsidRPr="00C222A9">
        <w:rPr>
          <w:rFonts w:cs="Times New Roman"/>
        </w:rPr>
        <w:t>Előrajzolás szerszámai, eszközei.</w:t>
      </w:r>
    </w:p>
    <w:p w14:paraId="1BE81A6C" w14:textId="77777777" w:rsidR="004A00C8" w:rsidRPr="00C222A9" w:rsidRDefault="004A00C8" w:rsidP="004A00C8">
      <w:pPr>
        <w:spacing w:after="0"/>
        <w:ind w:left="851"/>
        <w:rPr>
          <w:rFonts w:cs="Times New Roman"/>
        </w:rPr>
      </w:pPr>
      <w:r w:rsidRPr="00C222A9">
        <w:rPr>
          <w:rFonts w:cs="Times New Roman"/>
        </w:rPr>
        <w:t>Különféle szerkesztések, az előrajzolás műveleteinek gyakorlati alkalmazása.</w:t>
      </w:r>
    </w:p>
    <w:p w14:paraId="324A6246" w14:textId="77777777" w:rsidR="004A00C8" w:rsidRPr="00C222A9" w:rsidRDefault="004A00C8" w:rsidP="004A00C8">
      <w:pPr>
        <w:spacing w:after="0"/>
        <w:ind w:left="851"/>
        <w:rPr>
          <w:rFonts w:cs="Times New Roman"/>
        </w:rPr>
      </w:pPr>
      <w:r w:rsidRPr="00C222A9">
        <w:rPr>
          <w:rFonts w:cs="Times New Roman"/>
        </w:rPr>
        <w:t>Anyagok tulajdonságai (pl. mechanikai, technológiai).</w:t>
      </w:r>
    </w:p>
    <w:p w14:paraId="6AA8E461" w14:textId="77777777" w:rsidR="004A00C8" w:rsidRPr="00C222A9" w:rsidRDefault="004A00C8" w:rsidP="004A00C8">
      <w:pPr>
        <w:spacing w:after="0"/>
        <w:ind w:left="851"/>
        <w:rPr>
          <w:rFonts w:cs="Times New Roman"/>
        </w:rPr>
      </w:pPr>
      <w:r w:rsidRPr="00C222A9">
        <w:rPr>
          <w:rFonts w:cs="Times New Roman"/>
        </w:rPr>
        <w:t>Az anyagkiválasztás műszaki, technológiai, gazdasági szempontjai.</w:t>
      </w:r>
    </w:p>
    <w:p w14:paraId="6C4E4BFB" w14:textId="77777777" w:rsidR="004A00C8" w:rsidRPr="00C222A9" w:rsidRDefault="004A00C8" w:rsidP="004A00C8">
      <w:pPr>
        <w:spacing w:after="0"/>
        <w:ind w:left="851"/>
        <w:rPr>
          <w:rFonts w:cs="Times New Roman"/>
        </w:rPr>
      </w:pPr>
      <w:r w:rsidRPr="00C222A9">
        <w:rPr>
          <w:rFonts w:cs="Times New Roman"/>
        </w:rPr>
        <w:t>Anyagminőség meghatározása táblázatból, szabványokból.</w:t>
      </w:r>
    </w:p>
    <w:p w14:paraId="12C5C7DC" w14:textId="77777777" w:rsidR="004A00C8" w:rsidRPr="00C222A9" w:rsidRDefault="004A00C8" w:rsidP="004A00C8">
      <w:pPr>
        <w:spacing w:after="0"/>
        <w:ind w:left="851"/>
        <w:rPr>
          <w:rFonts w:cs="Times New Roman"/>
        </w:rPr>
      </w:pPr>
      <w:r w:rsidRPr="00C222A9">
        <w:rPr>
          <w:rFonts w:cs="Times New Roman"/>
        </w:rPr>
        <w:t>Az előrajzolás folyamata.</w:t>
      </w:r>
    </w:p>
    <w:p w14:paraId="4890F726" w14:textId="77777777" w:rsidR="00C53E01" w:rsidRPr="00C222A9" w:rsidRDefault="004A00C8" w:rsidP="004A00C8">
      <w:pPr>
        <w:spacing w:after="0"/>
        <w:ind w:left="851"/>
        <w:rPr>
          <w:rFonts w:cs="Times New Roman"/>
        </w:rPr>
      </w:pPr>
      <w:r w:rsidRPr="00C222A9">
        <w:rPr>
          <w:rFonts w:cs="Times New Roman"/>
        </w:rPr>
        <w:t>Az előrajzolás lépései: munkadarab ellenőrzése, munkadarab felületének tisztítása, sorjázás, felület festése, színezése, rajzoló eszközök, mérőeszközök kiválasztása, előrajzolás, ellenőrzés.</w:t>
      </w:r>
    </w:p>
    <w:p w14:paraId="7C66376E" w14:textId="77777777" w:rsidR="00C53E01" w:rsidRPr="00C222A9" w:rsidRDefault="00C53E01" w:rsidP="00C53E01">
      <w:pPr>
        <w:tabs>
          <w:tab w:val="left" w:pos="1418"/>
          <w:tab w:val="right" w:pos="9072"/>
        </w:tabs>
        <w:spacing w:after="0"/>
        <w:ind w:left="851"/>
        <w:rPr>
          <w:rFonts w:cs="Times New Roman"/>
        </w:rPr>
      </w:pPr>
    </w:p>
    <w:p w14:paraId="786973DD" w14:textId="30809255" w:rsidR="00C53E01" w:rsidRPr="00C222A9" w:rsidRDefault="004A00C8" w:rsidP="007E5739">
      <w:pPr>
        <w:pStyle w:val="Listaszerbekezds"/>
        <w:numPr>
          <w:ilvl w:val="2"/>
          <w:numId w:val="13"/>
        </w:numPr>
        <w:tabs>
          <w:tab w:val="left" w:pos="1701"/>
          <w:tab w:val="right" w:pos="9072"/>
        </w:tabs>
        <w:spacing w:after="0"/>
        <w:ind w:left="993" w:hanging="426"/>
        <w:rPr>
          <w:rFonts w:cs="Times New Roman"/>
          <w:b/>
          <w:i/>
        </w:rPr>
      </w:pPr>
      <w:r w:rsidRPr="00C222A9">
        <w:rPr>
          <w:rFonts w:cs="Times New Roman"/>
          <w:b/>
          <w:i/>
        </w:rPr>
        <w:t>Fémipari alapműveletek</w:t>
      </w:r>
      <w:r w:rsidR="00C53E01" w:rsidRPr="00C222A9">
        <w:rPr>
          <w:rFonts w:cs="Times New Roman"/>
          <w:b/>
          <w:i/>
        </w:rPr>
        <w:tab/>
      </w:r>
      <w:r w:rsidR="00E82141" w:rsidRPr="00C222A9">
        <w:rPr>
          <w:rFonts w:cs="Times New Roman"/>
          <w:b/>
          <w:i/>
        </w:rPr>
        <w:t>3</w:t>
      </w:r>
      <w:r w:rsidR="00C07765" w:rsidRPr="00C222A9">
        <w:rPr>
          <w:rFonts w:cs="Times New Roman"/>
          <w:b/>
          <w:i/>
        </w:rPr>
        <w:t>6</w:t>
      </w:r>
      <w:r w:rsidR="00C53E01" w:rsidRPr="00C222A9">
        <w:rPr>
          <w:rFonts w:cs="Times New Roman"/>
          <w:b/>
          <w:i/>
        </w:rPr>
        <w:t xml:space="preserve"> óra/</w:t>
      </w:r>
      <w:r w:rsidR="00E82141" w:rsidRPr="00C222A9">
        <w:rPr>
          <w:rFonts w:cs="Times New Roman"/>
          <w:b/>
          <w:i/>
        </w:rPr>
        <w:t>3</w:t>
      </w:r>
      <w:r w:rsidR="00C07765" w:rsidRPr="00C222A9">
        <w:rPr>
          <w:rFonts w:cs="Times New Roman"/>
          <w:b/>
          <w:i/>
        </w:rPr>
        <w:t>6</w:t>
      </w:r>
      <w:r w:rsidR="00C53E01" w:rsidRPr="00C222A9">
        <w:rPr>
          <w:rFonts w:cs="Times New Roman"/>
          <w:b/>
          <w:i/>
        </w:rPr>
        <w:t xml:space="preserve"> óra</w:t>
      </w:r>
    </w:p>
    <w:p w14:paraId="008EDDB3" w14:textId="77777777" w:rsidR="004A00C8" w:rsidRPr="00C222A9" w:rsidRDefault="004A00C8" w:rsidP="004A00C8">
      <w:pPr>
        <w:spacing w:after="0"/>
        <w:ind w:left="851"/>
        <w:rPr>
          <w:rFonts w:cs="Times New Roman"/>
        </w:rPr>
      </w:pPr>
      <w:r w:rsidRPr="00C222A9">
        <w:rPr>
          <w:rFonts w:cs="Times New Roman"/>
        </w:rPr>
        <w:t>Fémalakító szerszámok megismerése, használata.</w:t>
      </w:r>
    </w:p>
    <w:p w14:paraId="03DBCB9C" w14:textId="77777777" w:rsidR="004A00C8" w:rsidRPr="00C222A9" w:rsidRDefault="004A00C8" w:rsidP="004A00C8">
      <w:pPr>
        <w:spacing w:after="0"/>
        <w:ind w:left="851"/>
        <w:rPr>
          <w:rFonts w:cs="Times New Roman"/>
        </w:rPr>
      </w:pPr>
      <w:r w:rsidRPr="00C222A9">
        <w:rPr>
          <w:rFonts w:cs="Times New Roman"/>
        </w:rPr>
        <w:t>Fémek kézi és egyszerű gépi alakítása, egyszerű alkatrészek elkészítésének műveleti tervének megismerése.</w:t>
      </w:r>
    </w:p>
    <w:p w14:paraId="221EE043" w14:textId="77777777" w:rsidR="004A00C8" w:rsidRPr="00C222A9" w:rsidRDefault="004A00C8" w:rsidP="004A00C8">
      <w:pPr>
        <w:spacing w:after="0"/>
        <w:ind w:left="851"/>
        <w:rPr>
          <w:rFonts w:cs="Times New Roman"/>
        </w:rPr>
      </w:pPr>
      <w:r w:rsidRPr="00C222A9">
        <w:rPr>
          <w:rFonts w:cs="Times New Roman"/>
        </w:rPr>
        <w:t>Munkafeladat végrehajtásának előkészítése: szerszámok, gépek, segédanyagok, mérőeszközök, felfogó-, befogó eszközök, védőfelszerelések.</w:t>
      </w:r>
    </w:p>
    <w:p w14:paraId="158E3F58" w14:textId="77777777" w:rsidR="004A00C8" w:rsidRPr="00C222A9" w:rsidRDefault="004A00C8" w:rsidP="004A00C8">
      <w:pPr>
        <w:spacing w:after="0"/>
        <w:ind w:left="851"/>
        <w:rPr>
          <w:rFonts w:cs="Times New Roman"/>
        </w:rPr>
      </w:pPr>
      <w:r w:rsidRPr="00C222A9">
        <w:rPr>
          <w:rFonts w:cs="Times New Roman"/>
        </w:rPr>
        <w:t>Munkadarabok kézi- és gépi műveletekkel történő alakítása (képlékeny alakítás, egyengetés, hajlítás, vágás, darabolás, nyírás, lyukasztás, fűrészelés, reszelés, menetkészítés, süllyesztés, dörzsárazás, kéziszerszám-élezés, fúrás, süllyesztés, dörzsárazás, külső és belső csavarmenet készítés, csiszolás, polírozás stb.).</w:t>
      </w:r>
    </w:p>
    <w:p w14:paraId="0D20D4B9" w14:textId="77777777" w:rsidR="004A00C8" w:rsidRPr="00C222A9" w:rsidRDefault="004A00C8" w:rsidP="004A00C8">
      <w:pPr>
        <w:spacing w:after="0"/>
        <w:ind w:left="851"/>
        <w:rPr>
          <w:rFonts w:cs="Times New Roman"/>
        </w:rPr>
      </w:pPr>
      <w:r w:rsidRPr="00C222A9">
        <w:rPr>
          <w:rFonts w:cs="Times New Roman"/>
        </w:rPr>
        <w:lastRenderedPageBreak/>
        <w:t>Az egyes alapműveletek célja, szerszámainak, a munka folyamatának, a munkadarab rögzítésnek bemutatása, megismerése, a tevékenység gyakorlása.</w:t>
      </w:r>
    </w:p>
    <w:p w14:paraId="3F8D6C73" w14:textId="77777777" w:rsidR="00C53E01" w:rsidRPr="00C222A9" w:rsidRDefault="004A00C8" w:rsidP="004A00C8">
      <w:pPr>
        <w:spacing w:after="0"/>
        <w:ind w:left="851"/>
        <w:rPr>
          <w:rFonts w:cs="Times New Roman"/>
        </w:rPr>
      </w:pPr>
      <w:r w:rsidRPr="00C222A9">
        <w:rPr>
          <w:rFonts w:cs="Times New Roman"/>
        </w:rPr>
        <w:t>Ellenőrző eszközök használata (élvonalzó, derékszög, sugármérő, sablonok stb.).</w:t>
      </w:r>
    </w:p>
    <w:p w14:paraId="2F86528E" w14:textId="77777777" w:rsidR="00C53E01" w:rsidRPr="00C222A9" w:rsidRDefault="00C53E01" w:rsidP="00C53E01">
      <w:pPr>
        <w:tabs>
          <w:tab w:val="left" w:pos="1418"/>
          <w:tab w:val="right" w:pos="9072"/>
        </w:tabs>
        <w:spacing w:after="0"/>
        <w:ind w:left="851"/>
        <w:rPr>
          <w:rFonts w:cs="Times New Roman"/>
        </w:rPr>
      </w:pPr>
    </w:p>
    <w:p w14:paraId="4F19DA6A" w14:textId="5E3F53E5" w:rsidR="00C53E01" w:rsidRPr="00C222A9" w:rsidRDefault="00324626" w:rsidP="007E5739">
      <w:pPr>
        <w:pStyle w:val="Listaszerbekezds"/>
        <w:numPr>
          <w:ilvl w:val="2"/>
          <w:numId w:val="13"/>
        </w:numPr>
        <w:tabs>
          <w:tab w:val="left" w:pos="1701"/>
          <w:tab w:val="right" w:pos="9072"/>
        </w:tabs>
        <w:spacing w:after="0"/>
        <w:ind w:left="993" w:hanging="426"/>
        <w:rPr>
          <w:rFonts w:cs="Times New Roman"/>
          <w:b/>
          <w:i/>
        </w:rPr>
      </w:pPr>
      <w:r w:rsidRPr="00C222A9">
        <w:rPr>
          <w:rFonts w:cs="Times New Roman"/>
          <w:b/>
          <w:i/>
        </w:rPr>
        <w:t>Kötések</w:t>
      </w:r>
      <w:r w:rsidR="00C53E01" w:rsidRPr="00C222A9">
        <w:rPr>
          <w:rFonts w:cs="Times New Roman"/>
          <w:b/>
          <w:i/>
        </w:rPr>
        <w:tab/>
      </w:r>
      <w:r w:rsidR="00E82141" w:rsidRPr="00C222A9">
        <w:rPr>
          <w:rFonts w:cs="Times New Roman"/>
          <w:b/>
          <w:i/>
        </w:rPr>
        <w:t>1</w:t>
      </w:r>
      <w:r w:rsidR="00C07765" w:rsidRPr="00C222A9">
        <w:rPr>
          <w:rFonts w:cs="Times New Roman"/>
          <w:b/>
          <w:i/>
        </w:rPr>
        <w:t>8</w:t>
      </w:r>
      <w:r w:rsidR="00C53E01" w:rsidRPr="00C222A9">
        <w:rPr>
          <w:rFonts w:cs="Times New Roman"/>
          <w:b/>
          <w:i/>
        </w:rPr>
        <w:t xml:space="preserve"> óra/</w:t>
      </w:r>
      <w:r w:rsidR="00E82141" w:rsidRPr="00C222A9">
        <w:rPr>
          <w:rFonts w:cs="Times New Roman"/>
          <w:b/>
          <w:i/>
        </w:rPr>
        <w:t>1</w:t>
      </w:r>
      <w:r w:rsidR="00C07765" w:rsidRPr="00C222A9">
        <w:rPr>
          <w:rFonts w:cs="Times New Roman"/>
          <w:b/>
          <w:i/>
        </w:rPr>
        <w:t>8</w:t>
      </w:r>
      <w:r w:rsidR="00C53E01" w:rsidRPr="00C222A9">
        <w:rPr>
          <w:rFonts w:cs="Times New Roman"/>
          <w:b/>
          <w:i/>
        </w:rPr>
        <w:t xml:space="preserve"> óra</w:t>
      </w:r>
    </w:p>
    <w:p w14:paraId="2DDD03A1" w14:textId="77777777" w:rsidR="00324626" w:rsidRPr="00C222A9" w:rsidRDefault="00324626" w:rsidP="00324626">
      <w:pPr>
        <w:spacing w:after="0"/>
        <w:ind w:left="851"/>
        <w:rPr>
          <w:rFonts w:cs="Times New Roman"/>
        </w:rPr>
      </w:pPr>
      <w:r w:rsidRPr="00C222A9">
        <w:rPr>
          <w:rFonts w:cs="Times New Roman"/>
        </w:rPr>
        <w:t>A csavarkötések szerszámainak és eszközeinek megválasztása, alkalmazásuk a gyakorlatban komplex feladatok elkészítése során.</w:t>
      </w:r>
    </w:p>
    <w:p w14:paraId="12E0F947" w14:textId="77777777" w:rsidR="00324626" w:rsidRPr="00C222A9" w:rsidRDefault="00324626" w:rsidP="00324626">
      <w:pPr>
        <w:spacing w:after="0"/>
        <w:ind w:left="851"/>
        <w:rPr>
          <w:rFonts w:cs="Times New Roman"/>
        </w:rPr>
      </w:pPr>
      <w:r w:rsidRPr="00C222A9">
        <w:rPr>
          <w:rFonts w:cs="Times New Roman"/>
        </w:rPr>
        <w:t>Reteszkötés, ékkötés és beépítési megoldások, az össze- és szétszerelés szerszámai eszközei, műveletei.</w:t>
      </w:r>
    </w:p>
    <w:p w14:paraId="5BC7DEB3" w14:textId="77777777" w:rsidR="00324626" w:rsidRPr="00C222A9" w:rsidRDefault="00324626" w:rsidP="00324626">
      <w:pPr>
        <w:spacing w:after="0"/>
        <w:ind w:left="851"/>
        <w:rPr>
          <w:rFonts w:cs="Times New Roman"/>
        </w:rPr>
      </w:pPr>
      <w:r w:rsidRPr="00C222A9">
        <w:rPr>
          <w:rFonts w:cs="Times New Roman"/>
        </w:rPr>
        <w:t>Rögzítő- és csapszeg kötések alkalmazása, anyaguk, szerkezeti megoldások, biztosítási és rögzítési módszerek, a be- és kiszerelés szerszámai, készülékei, eszközei.</w:t>
      </w:r>
    </w:p>
    <w:p w14:paraId="1DB764ED" w14:textId="77777777" w:rsidR="00324626" w:rsidRPr="00C222A9" w:rsidRDefault="00324626" w:rsidP="00324626">
      <w:pPr>
        <w:spacing w:after="0"/>
        <w:ind w:left="851"/>
        <w:rPr>
          <w:rFonts w:cs="Times New Roman"/>
        </w:rPr>
      </w:pPr>
      <w:r w:rsidRPr="00C222A9">
        <w:rPr>
          <w:rFonts w:cs="Times New Roman"/>
        </w:rPr>
        <w:t>Szegecskötések szerszámainak és eszközeinek megválasztása, alkalmazása a gyakorlatban komplex feladatok közben.</w:t>
      </w:r>
    </w:p>
    <w:p w14:paraId="1FA7A128" w14:textId="77777777" w:rsidR="00324626" w:rsidRPr="00C222A9" w:rsidRDefault="00324626" w:rsidP="00324626">
      <w:pPr>
        <w:spacing w:after="0"/>
        <w:ind w:left="851"/>
        <w:rPr>
          <w:rFonts w:cs="Times New Roman"/>
        </w:rPr>
      </w:pPr>
      <w:r w:rsidRPr="00C222A9">
        <w:rPr>
          <w:rFonts w:cs="Times New Roman"/>
        </w:rPr>
        <w:t>Zsugorkötés és alkalmazási területe.</w:t>
      </w:r>
    </w:p>
    <w:p w14:paraId="7CDE32D3" w14:textId="77777777" w:rsidR="00324626" w:rsidRPr="00C222A9" w:rsidRDefault="00324626" w:rsidP="00324626">
      <w:pPr>
        <w:spacing w:after="0"/>
        <w:ind w:left="851"/>
        <w:rPr>
          <w:rFonts w:cs="Times New Roman"/>
        </w:rPr>
      </w:pPr>
      <w:r w:rsidRPr="00C222A9">
        <w:rPr>
          <w:rFonts w:cs="Times New Roman"/>
        </w:rPr>
        <w:t>Lágyforrasztás célja, alkalmazási területei, eszközei, forraszanyagok, segédanyagok kiválasztása, a forrasztás művelete, gyakorlása.</w:t>
      </w:r>
    </w:p>
    <w:p w14:paraId="7350CACD" w14:textId="77777777" w:rsidR="00324626" w:rsidRPr="00C222A9" w:rsidRDefault="00324626" w:rsidP="00324626">
      <w:pPr>
        <w:spacing w:after="0"/>
        <w:ind w:left="851"/>
        <w:rPr>
          <w:rFonts w:cs="Times New Roman"/>
        </w:rPr>
      </w:pPr>
      <w:r w:rsidRPr="00C222A9">
        <w:rPr>
          <w:rFonts w:cs="Times New Roman"/>
        </w:rPr>
        <w:t>Keményforrasztás célja, alkalmazási területei, a keményforrasztás technológiai folyamata, segédanyagai, a keményforrasztás bemutatása, gyakorlása.</w:t>
      </w:r>
    </w:p>
    <w:p w14:paraId="7D8107F1" w14:textId="77777777" w:rsidR="00C53E01" w:rsidRPr="00C222A9" w:rsidRDefault="00324626" w:rsidP="00324626">
      <w:pPr>
        <w:spacing w:after="0"/>
        <w:ind w:left="851"/>
        <w:rPr>
          <w:rFonts w:cs="Times New Roman"/>
        </w:rPr>
      </w:pPr>
      <w:r w:rsidRPr="00C222A9">
        <w:rPr>
          <w:rFonts w:cs="Times New Roman"/>
        </w:rPr>
        <w:t>Ragasztott kötések előnyei, alkalmazási területei, a ragasztás technológiája, anyagai, segédanyagai, műanyagok, gumik, fémek ragasztása, gyakorlása, biztonságtechnikai és környezetvédelmi előírások.</w:t>
      </w:r>
    </w:p>
    <w:p w14:paraId="5A1A90ED" w14:textId="77777777" w:rsidR="00C53E01" w:rsidRPr="00C222A9" w:rsidRDefault="00C53E01" w:rsidP="00C53E01">
      <w:pPr>
        <w:tabs>
          <w:tab w:val="left" w:pos="1418"/>
          <w:tab w:val="right" w:pos="9072"/>
        </w:tabs>
        <w:spacing w:after="0"/>
        <w:ind w:left="851"/>
        <w:rPr>
          <w:rFonts w:cs="Times New Roman"/>
        </w:rPr>
      </w:pPr>
    </w:p>
    <w:p w14:paraId="4836AEFC" w14:textId="19760316" w:rsidR="00C53E01" w:rsidRPr="00C222A9" w:rsidRDefault="00324626" w:rsidP="007E5739">
      <w:pPr>
        <w:pStyle w:val="Listaszerbekezds"/>
        <w:numPr>
          <w:ilvl w:val="2"/>
          <w:numId w:val="13"/>
        </w:numPr>
        <w:tabs>
          <w:tab w:val="left" w:pos="1701"/>
          <w:tab w:val="right" w:pos="9072"/>
        </w:tabs>
        <w:spacing w:after="0"/>
        <w:ind w:left="993" w:hanging="426"/>
        <w:rPr>
          <w:rFonts w:cs="Times New Roman"/>
          <w:b/>
          <w:i/>
        </w:rPr>
      </w:pPr>
      <w:r w:rsidRPr="00C222A9">
        <w:rPr>
          <w:rFonts w:cs="Times New Roman"/>
          <w:b/>
          <w:i/>
        </w:rPr>
        <w:t>Mérések</w:t>
      </w:r>
      <w:r w:rsidR="00C53E01" w:rsidRPr="00C222A9">
        <w:rPr>
          <w:rFonts w:cs="Times New Roman"/>
          <w:b/>
          <w:i/>
        </w:rPr>
        <w:tab/>
      </w:r>
      <w:r w:rsidR="00C07765" w:rsidRPr="00C222A9">
        <w:rPr>
          <w:rFonts w:cs="Times New Roman"/>
          <w:b/>
          <w:i/>
        </w:rPr>
        <w:t>10</w:t>
      </w:r>
      <w:r w:rsidR="00C53E01" w:rsidRPr="00C222A9">
        <w:rPr>
          <w:rFonts w:cs="Times New Roman"/>
          <w:b/>
          <w:i/>
        </w:rPr>
        <w:t xml:space="preserve"> óra/</w:t>
      </w:r>
      <w:r w:rsidR="00C07765" w:rsidRPr="00C222A9">
        <w:rPr>
          <w:rFonts w:cs="Times New Roman"/>
          <w:b/>
          <w:i/>
        </w:rPr>
        <w:t>10</w:t>
      </w:r>
      <w:r w:rsidR="00C53E01" w:rsidRPr="00C222A9">
        <w:rPr>
          <w:rFonts w:cs="Times New Roman"/>
          <w:b/>
          <w:i/>
        </w:rPr>
        <w:t xml:space="preserve"> óra</w:t>
      </w:r>
    </w:p>
    <w:p w14:paraId="74E3E00C" w14:textId="77777777" w:rsidR="00324626" w:rsidRPr="00C222A9" w:rsidRDefault="00324626" w:rsidP="00324626">
      <w:pPr>
        <w:spacing w:after="0"/>
        <w:ind w:left="851"/>
        <w:rPr>
          <w:rFonts w:cs="Times New Roman"/>
        </w:rPr>
      </w:pPr>
      <w:r w:rsidRPr="00C222A9">
        <w:rPr>
          <w:rFonts w:cs="Times New Roman"/>
        </w:rPr>
        <w:t>Gépipari alapmérések végzése: hossz-, szög-, derékszögmérés, merőlegesség.</w:t>
      </w:r>
    </w:p>
    <w:p w14:paraId="651718C7" w14:textId="77777777" w:rsidR="00324626" w:rsidRPr="00C222A9" w:rsidRDefault="00324626" w:rsidP="00324626">
      <w:pPr>
        <w:spacing w:after="0"/>
        <w:ind w:left="851"/>
        <w:rPr>
          <w:rFonts w:cs="Times New Roman"/>
        </w:rPr>
      </w:pPr>
      <w:r w:rsidRPr="00C222A9">
        <w:rPr>
          <w:rFonts w:cs="Times New Roman"/>
        </w:rPr>
        <w:t>Külső-belső felületek, kúposság mérése.</w:t>
      </w:r>
    </w:p>
    <w:p w14:paraId="421E8434" w14:textId="77777777" w:rsidR="00324626" w:rsidRPr="00C222A9" w:rsidRDefault="00324626" w:rsidP="00324626">
      <w:pPr>
        <w:spacing w:after="0"/>
        <w:ind w:left="851"/>
        <w:rPr>
          <w:rFonts w:cs="Times New Roman"/>
        </w:rPr>
      </w:pPr>
      <w:r w:rsidRPr="00C222A9">
        <w:rPr>
          <w:rFonts w:cs="Times New Roman"/>
        </w:rPr>
        <w:t>Alak és helyzetpontosság mérése.</w:t>
      </w:r>
    </w:p>
    <w:p w14:paraId="27C286AC" w14:textId="77777777" w:rsidR="00324626" w:rsidRPr="00C222A9" w:rsidRDefault="00324626" w:rsidP="00324626">
      <w:pPr>
        <w:spacing w:after="0"/>
        <w:ind w:left="851"/>
        <w:rPr>
          <w:rFonts w:cs="Times New Roman"/>
        </w:rPr>
      </w:pPr>
      <w:r w:rsidRPr="00C222A9">
        <w:rPr>
          <w:rFonts w:cs="Times New Roman"/>
        </w:rPr>
        <w:t>Mérési utasítás értelmezése.</w:t>
      </w:r>
    </w:p>
    <w:p w14:paraId="6CB54EC5" w14:textId="77777777" w:rsidR="00324626" w:rsidRPr="00C222A9" w:rsidRDefault="00324626" w:rsidP="00324626">
      <w:pPr>
        <w:spacing w:after="0"/>
        <w:ind w:left="851"/>
        <w:rPr>
          <w:rFonts w:cs="Times New Roman"/>
        </w:rPr>
      </w:pPr>
      <w:r w:rsidRPr="00C222A9">
        <w:rPr>
          <w:rFonts w:cs="Times New Roman"/>
        </w:rPr>
        <w:t>Mérés mérőhasábokkal.</w:t>
      </w:r>
    </w:p>
    <w:p w14:paraId="029BD70D" w14:textId="77777777" w:rsidR="00324626" w:rsidRPr="00C222A9" w:rsidRDefault="00324626" w:rsidP="00324626">
      <w:pPr>
        <w:spacing w:after="0"/>
        <w:ind w:left="851"/>
        <w:rPr>
          <w:rFonts w:cs="Times New Roman"/>
        </w:rPr>
      </w:pPr>
      <w:r w:rsidRPr="00C222A9">
        <w:rPr>
          <w:rFonts w:cs="Times New Roman"/>
        </w:rPr>
        <w:t>Mérés mérőórával, digitális eszközökkel, mikroszkóppal.</w:t>
      </w:r>
    </w:p>
    <w:p w14:paraId="2F95CE63" w14:textId="77777777" w:rsidR="00324626" w:rsidRPr="00C222A9" w:rsidRDefault="00324626" w:rsidP="00324626">
      <w:pPr>
        <w:spacing w:after="0"/>
        <w:ind w:left="851"/>
        <w:rPr>
          <w:rFonts w:cs="Times New Roman"/>
        </w:rPr>
      </w:pPr>
      <w:r w:rsidRPr="00C222A9">
        <w:rPr>
          <w:rFonts w:cs="Times New Roman"/>
        </w:rPr>
        <w:t>Felületi érdesség ellenőrzése.</w:t>
      </w:r>
    </w:p>
    <w:p w14:paraId="211B7C71" w14:textId="77777777" w:rsidR="00324626" w:rsidRPr="00C222A9" w:rsidRDefault="00324626" w:rsidP="00324626">
      <w:pPr>
        <w:spacing w:after="0"/>
        <w:ind w:left="851"/>
        <w:rPr>
          <w:rFonts w:cs="Times New Roman"/>
        </w:rPr>
      </w:pPr>
      <w:r w:rsidRPr="00C222A9">
        <w:rPr>
          <w:rFonts w:cs="Times New Roman"/>
        </w:rPr>
        <w:t>Tengelyek ütésellenőrzése.</w:t>
      </w:r>
    </w:p>
    <w:p w14:paraId="3681C8AD" w14:textId="77777777" w:rsidR="00324626" w:rsidRPr="00C222A9" w:rsidRDefault="00324626" w:rsidP="00324626">
      <w:pPr>
        <w:spacing w:after="0"/>
        <w:ind w:left="851"/>
        <w:rPr>
          <w:rFonts w:cs="Times New Roman"/>
        </w:rPr>
      </w:pPr>
      <w:r w:rsidRPr="00C222A9">
        <w:rPr>
          <w:rFonts w:cs="Times New Roman"/>
        </w:rPr>
        <w:t>Egyenesség, síklapúság, párhuzamosság, egytengelyűség, körkörösség ellenőrzése, mérése.</w:t>
      </w:r>
    </w:p>
    <w:p w14:paraId="2BFC7595" w14:textId="77777777" w:rsidR="00324626" w:rsidRPr="00C222A9" w:rsidRDefault="00324626" w:rsidP="00324626">
      <w:pPr>
        <w:spacing w:after="0"/>
        <w:ind w:left="851"/>
        <w:rPr>
          <w:rFonts w:cs="Times New Roman"/>
        </w:rPr>
      </w:pPr>
      <w:r w:rsidRPr="00C222A9">
        <w:rPr>
          <w:rFonts w:cs="Times New Roman"/>
        </w:rPr>
        <w:t>Gépipari mérőeszközök használata.</w:t>
      </w:r>
    </w:p>
    <w:p w14:paraId="0F379BB7" w14:textId="77777777" w:rsidR="00C53E01" w:rsidRPr="00C222A9" w:rsidRDefault="00324626" w:rsidP="00324626">
      <w:pPr>
        <w:spacing w:after="0"/>
        <w:ind w:left="851"/>
        <w:rPr>
          <w:rFonts w:cs="Times New Roman"/>
        </w:rPr>
      </w:pPr>
      <w:r w:rsidRPr="00C222A9">
        <w:rPr>
          <w:rFonts w:cs="Times New Roman"/>
        </w:rPr>
        <w:t>Egyéb mérőeszközök használata.</w:t>
      </w:r>
    </w:p>
    <w:p w14:paraId="635D7300" w14:textId="77777777" w:rsidR="00C53E01" w:rsidRPr="00C222A9" w:rsidRDefault="00C53E01" w:rsidP="00C53E01">
      <w:pPr>
        <w:tabs>
          <w:tab w:val="left" w:pos="1418"/>
          <w:tab w:val="right" w:pos="9072"/>
        </w:tabs>
        <w:spacing w:after="0"/>
        <w:ind w:left="851"/>
        <w:rPr>
          <w:rFonts w:cs="Times New Roman"/>
        </w:rPr>
      </w:pPr>
    </w:p>
    <w:p w14:paraId="1311B7B2" w14:textId="77777777" w:rsidR="00C53E01" w:rsidRPr="00C222A9" w:rsidRDefault="00324626" w:rsidP="007E5739">
      <w:pPr>
        <w:pStyle w:val="Listaszerbekezds"/>
        <w:numPr>
          <w:ilvl w:val="2"/>
          <w:numId w:val="13"/>
        </w:numPr>
        <w:tabs>
          <w:tab w:val="left" w:pos="1701"/>
          <w:tab w:val="right" w:pos="9072"/>
        </w:tabs>
        <w:spacing w:after="0"/>
        <w:ind w:left="993" w:hanging="426"/>
        <w:rPr>
          <w:rFonts w:cs="Times New Roman"/>
          <w:b/>
          <w:i/>
        </w:rPr>
      </w:pPr>
      <w:r w:rsidRPr="00C222A9">
        <w:rPr>
          <w:rFonts w:cs="Times New Roman"/>
          <w:b/>
          <w:i/>
        </w:rPr>
        <w:t>Korrózió elleni védelem</w:t>
      </w:r>
      <w:r w:rsidR="00C53E01" w:rsidRPr="00C222A9">
        <w:rPr>
          <w:rFonts w:cs="Times New Roman"/>
          <w:b/>
          <w:i/>
        </w:rPr>
        <w:tab/>
      </w:r>
      <w:r w:rsidR="00E82141" w:rsidRPr="00C222A9">
        <w:rPr>
          <w:rFonts w:cs="Times New Roman"/>
          <w:b/>
          <w:i/>
        </w:rPr>
        <w:t>6</w:t>
      </w:r>
      <w:r w:rsidR="00C53E01" w:rsidRPr="00C222A9">
        <w:rPr>
          <w:rFonts w:cs="Times New Roman"/>
          <w:b/>
          <w:i/>
        </w:rPr>
        <w:t xml:space="preserve"> óra/</w:t>
      </w:r>
      <w:r w:rsidR="00E82141" w:rsidRPr="00C222A9">
        <w:rPr>
          <w:rFonts w:cs="Times New Roman"/>
          <w:b/>
          <w:i/>
        </w:rPr>
        <w:t>6</w:t>
      </w:r>
      <w:r w:rsidR="00C53E01" w:rsidRPr="00C222A9">
        <w:rPr>
          <w:rFonts w:cs="Times New Roman"/>
          <w:b/>
          <w:i/>
        </w:rPr>
        <w:t xml:space="preserve"> óra</w:t>
      </w:r>
    </w:p>
    <w:p w14:paraId="29C0E256" w14:textId="77777777" w:rsidR="00324626" w:rsidRPr="00C222A9" w:rsidRDefault="00324626" w:rsidP="00324626">
      <w:pPr>
        <w:spacing w:after="0"/>
        <w:ind w:left="851"/>
        <w:rPr>
          <w:rFonts w:cs="Times New Roman"/>
        </w:rPr>
      </w:pPr>
      <w:r w:rsidRPr="00C222A9">
        <w:rPr>
          <w:rFonts w:cs="Times New Roman"/>
        </w:rPr>
        <w:t>Mezőgazdasági gépek, berendezések, gépalkatrészek, szerkezeti elemek, eszközök tisztítása.</w:t>
      </w:r>
    </w:p>
    <w:p w14:paraId="67B7B955" w14:textId="77777777" w:rsidR="00324626" w:rsidRPr="00C222A9" w:rsidRDefault="00324626" w:rsidP="00324626">
      <w:pPr>
        <w:spacing w:after="0"/>
        <w:ind w:left="851"/>
        <w:rPr>
          <w:rFonts w:cs="Times New Roman"/>
        </w:rPr>
      </w:pPr>
      <w:r w:rsidRPr="00C222A9">
        <w:rPr>
          <w:rFonts w:cs="Times New Roman"/>
        </w:rPr>
        <w:t>Felületek előkészítése korrózió gátló anyagok felhordására (pl. zsírtalanítás mechanikai és vegyi eszközökkel).</w:t>
      </w:r>
    </w:p>
    <w:p w14:paraId="0E4DE5A5" w14:textId="77777777" w:rsidR="00324626" w:rsidRPr="00C222A9" w:rsidRDefault="00324626" w:rsidP="00324626">
      <w:pPr>
        <w:spacing w:after="0"/>
        <w:ind w:left="851"/>
        <w:rPr>
          <w:rFonts w:cs="Times New Roman"/>
        </w:rPr>
      </w:pPr>
      <w:r w:rsidRPr="00C222A9">
        <w:rPr>
          <w:rFonts w:cs="Times New Roman"/>
        </w:rPr>
        <w:t>Átmeneti védekezés anyagainak felhordása, kézi és gépi eszközökkel.</w:t>
      </w:r>
    </w:p>
    <w:p w14:paraId="5D6FB6C4" w14:textId="77777777" w:rsidR="00324626" w:rsidRPr="00C222A9" w:rsidRDefault="00324626" w:rsidP="00324626">
      <w:pPr>
        <w:spacing w:after="0"/>
        <w:ind w:left="851"/>
        <w:rPr>
          <w:rFonts w:cs="Times New Roman"/>
        </w:rPr>
      </w:pPr>
      <w:r w:rsidRPr="00C222A9">
        <w:rPr>
          <w:rFonts w:cs="Times New Roman"/>
        </w:rPr>
        <w:t>Tartós védelem anyagainak felhordása, kézi és gépi eszközökkel.</w:t>
      </w:r>
    </w:p>
    <w:p w14:paraId="21C37684" w14:textId="77777777" w:rsidR="00C53E01" w:rsidRPr="00C222A9" w:rsidRDefault="00324626" w:rsidP="00324626">
      <w:pPr>
        <w:spacing w:after="0"/>
        <w:ind w:left="851"/>
        <w:rPr>
          <w:rFonts w:cs="Times New Roman"/>
        </w:rPr>
      </w:pPr>
      <w:r w:rsidRPr="00C222A9">
        <w:rPr>
          <w:rFonts w:cs="Times New Roman"/>
        </w:rPr>
        <w:t>Munkagépek, önjáró betakarítógépek korrózióvédelmének elvégzése, tárolásra való felkészítése, tárolása.</w:t>
      </w:r>
    </w:p>
    <w:p w14:paraId="62A65C59" w14:textId="77777777" w:rsidR="00C53E01" w:rsidRPr="00C222A9" w:rsidRDefault="00C53E01" w:rsidP="00C53E01">
      <w:pPr>
        <w:tabs>
          <w:tab w:val="left" w:pos="1418"/>
          <w:tab w:val="right" w:pos="9072"/>
        </w:tabs>
        <w:spacing w:after="0"/>
        <w:ind w:left="851"/>
        <w:rPr>
          <w:rFonts w:cs="Times New Roman"/>
        </w:rPr>
      </w:pPr>
    </w:p>
    <w:p w14:paraId="2331BD97" w14:textId="77777777" w:rsidR="00C53E01" w:rsidRPr="00C222A9" w:rsidRDefault="00324626" w:rsidP="007E5739">
      <w:pPr>
        <w:pStyle w:val="Listaszerbekezds"/>
        <w:numPr>
          <w:ilvl w:val="2"/>
          <w:numId w:val="13"/>
        </w:numPr>
        <w:tabs>
          <w:tab w:val="left" w:pos="1701"/>
          <w:tab w:val="right" w:pos="9072"/>
        </w:tabs>
        <w:spacing w:after="0"/>
        <w:ind w:left="993" w:hanging="426"/>
        <w:rPr>
          <w:rFonts w:cs="Times New Roman"/>
          <w:b/>
          <w:i/>
        </w:rPr>
      </w:pPr>
      <w:proofErr w:type="spellStart"/>
      <w:r w:rsidRPr="00C222A9">
        <w:rPr>
          <w:rFonts w:cs="Times New Roman"/>
          <w:b/>
          <w:i/>
        </w:rPr>
        <w:t>Melegüzemi</w:t>
      </w:r>
      <w:proofErr w:type="spellEnd"/>
      <w:r w:rsidRPr="00C222A9">
        <w:rPr>
          <w:rFonts w:cs="Times New Roman"/>
          <w:b/>
          <w:i/>
        </w:rPr>
        <w:t xml:space="preserve"> technológiák alkalmazása</w:t>
      </w:r>
      <w:r w:rsidR="00C53E01" w:rsidRPr="00C222A9">
        <w:rPr>
          <w:rFonts w:cs="Times New Roman"/>
          <w:b/>
          <w:i/>
        </w:rPr>
        <w:tab/>
      </w:r>
      <w:r w:rsidR="009F639E" w:rsidRPr="00C222A9">
        <w:rPr>
          <w:rFonts w:cs="Times New Roman"/>
          <w:b/>
          <w:i/>
        </w:rPr>
        <w:t>18</w:t>
      </w:r>
      <w:r w:rsidR="00C53E01" w:rsidRPr="00C222A9">
        <w:rPr>
          <w:rFonts w:cs="Times New Roman"/>
          <w:b/>
          <w:i/>
        </w:rPr>
        <w:t xml:space="preserve"> óra/</w:t>
      </w:r>
      <w:r w:rsidR="009F639E" w:rsidRPr="00C222A9">
        <w:rPr>
          <w:rFonts w:cs="Times New Roman"/>
          <w:b/>
          <w:i/>
        </w:rPr>
        <w:t>18</w:t>
      </w:r>
      <w:r w:rsidR="00C53E01" w:rsidRPr="00C222A9">
        <w:rPr>
          <w:rFonts w:cs="Times New Roman"/>
          <w:b/>
          <w:i/>
        </w:rPr>
        <w:t xml:space="preserve"> óra</w:t>
      </w:r>
    </w:p>
    <w:p w14:paraId="46431BFA" w14:textId="77777777" w:rsidR="00324626" w:rsidRPr="00C222A9" w:rsidRDefault="00324626" w:rsidP="00324626">
      <w:pPr>
        <w:spacing w:after="0"/>
        <w:ind w:left="851"/>
        <w:rPr>
          <w:rFonts w:cs="Times New Roman"/>
        </w:rPr>
      </w:pPr>
      <w:r w:rsidRPr="00C222A9">
        <w:rPr>
          <w:rFonts w:cs="Times New Roman"/>
        </w:rPr>
        <w:t>Műhelyrend, a munka-, baleset- és tűzvédelmi követelmények megismerése.</w:t>
      </w:r>
    </w:p>
    <w:p w14:paraId="179522A9" w14:textId="77777777" w:rsidR="00324626" w:rsidRPr="00C222A9" w:rsidRDefault="00324626" w:rsidP="00324626">
      <w:pPr>
        <w:spacing w:after="0"/>
        <w:ind w:left="851"/>
        <w:rPr>
          <w:rFonts w:cs="Times New Roman"/>
        </w:rPr>
      </w:pPr>
      <w:r w:rsidRPr="00C222A9">
        <w:rPr>
          <w:rFonts w:cs="Times New Roman"/>
        </w:rPr>
        <w:t>Hőkezelési műveletek bemutatása, gyakorlása.</w:t>
      </w:r>
    </w:p>
    <w:p w14:paraId="4F5F62E5" w14:textId="77777777" w:rsidR="00324626" w:rsidRPr="00C222A9" w:rsidRDefault="00324626" w:rsidP="00324626">
      <w:pPr>
        <w:spacing w:after="0"/>
        <w:ind w:left="851"/>
        <w:rPr>
          <w:rFonts w:cs="Times New Roman"/>
        </w:rPr>
      </w:pPr>
      <w:r w:rsidRPr="00C222A9">
        <w:rPr>
          <w:rFonts w:cs="Times New Roman"/>
        </w:rPr>
        <w:t>Hevítő és hűtő berendezések, hűtőközegek.</w:t>
      </w:r>
    </w:p>
    <w:p w14:paraId="1961B932" w14:textId="77777777" w:rsidR="00324626" w:rsidRPr="00C222A9" w:rsidRDefault="00324626" w:rsidP="00324626">
      <w:pPr>
        <w:spacing w:after="0"/>
        <w:ind w:left="851"/>
        <w:rPr>
          <w:rFonts w:cs="Times New Roman"/>
        </w:rPr>
      </w:pPr>
      <w:r w:rsidRPr="00C222A9">
        <w:rPr>
          <w:rFonts w:cs="Times New Roman"/>
        </w:rPr>
        <w:lastRenderedPageBreak/>
        <w:t>Hőkezelési műveletek technológiája.</w:t>
      </w:r>
    </w:p>
    <w:p w14:paraId="550A6A03" w14:textId="77777777" w:rsidR="00324626" w:rsidRPr="00C222A9" w:rsidRDefault="00324626" w:rsidP="00324626">
      <w:pPr>
        <w:spacing w:after="0"/>
        <w:ind w:left="851"/>
        <w:rPr>
          <w:rFonts w:cs="Times New Roman"/>
        </w:rPr>
      </w:pPr>
      <w:r w:rsidRPr="00C222A9">
        <w:rPr>
          <w:rFonts w:cs="Times New Roman"/>
        </w:rPr>
        <w:t>Kovácsolás szerszámai, berendezései, gépei.</w:t>
      </w:r>
    </w:p>
    <w:p w14:paraId="0B91CD6F" w14:textId="77777777" w:rsidR="00C53E01" w:rsidRPr="00C222A9" w:rsidRDefault="00324626" w:rsidP="00324626">
      <w:pPr>
        <w:spacing w:after="0"/>
        <w:ind w:left="851"/>
        <w:rPr>
          <w:rFonts w:cs="Times New Roman"/>
        </w:rPr>
      </w:pPr>
      <w:r w:rsidRPr="00C222A9">
        <w:rPr>
          <w:rFonts w:cs="Times New Roman"/>
        </w:rPr>
        <w:t>Kovácsolás műveletei, kézi kovácsolás végzése (pl. hajlítás, zömítés, kovácshegesztés).</w:t>
      </w:r>
    </w:p>
    <w:p w14:paraId="7382D4B7" w14:textId="77777777" w:rsidR="00C53E01" w:rsidRPr="00C222A9" w:rsidRDefault="00C53E01" w:rsidP="00C53E01">
      <w:pPr>
        <w:tabs>
          <w:tab w:val="left" w:pos="1418"/>
          <w:tab w:val="right" w:pos="9072"/>
        </w:tabs>
        <w:spacing w:after="0"/>
        <w:ind w:left="851"/>
        <w:rPr>
          <w:rFonts w:cs="Times New Roman"/>
        </w:rPr>
      </w:pPr>
    </w:p>
    <w:p w14:paraId="7D2775ED" w14:textId="77777777" w:rsidR="00C53E01" w:rsidRPr="00C222A9" w:rsidRDefault="00324626" w:rsidP="007E5739">
      <w:pPr>
        <w:pStyle w:val="Listaszerbekezds"/>
        <w:numPr>
          <w:ilvl w:val="2"/>
          <w:numId w:val="13"/>
        </w:numPr>
        <w:tabs>
          <w:tab w:val="left" w:pos="1701"/>
          <w:tab w:val="right" w:pos="9072"/>
        </w:tabs>
        <w:spacing w:after="0"/>
        <w:ind w:left="993" w:hanging="426"/>
        <w:rPr>
          <w:rFonts w:cs="Times New Roman"/>
          <w:b/>
          <w:i/>
        </w:rPr>
      </w:pPr>
      <w:r w:rsidRPr="00C222A9">
        <w:rPr>
          <w:rFonts w:cs="Times New Roman"/>
          <w:b/>
          <w:i/>
        </w:rPr>
        <w:t>Lánghegesztés</w:t>
      </w:r>
      <w:r w:rsidR="00C53E01" w:rsidRPr="00C222A9">
        <w:rPr>
          <w:rFonts w:cs="Times New Roman"/>
          <w:b/>
          <w:i/>
        </w:rPr>
        <w:tab/>
      </w:r>
      <w:r w:rsidR="00667078" w:rsidRPr="00C222A9">
        <w:rPr>
          <w:rFonts w:cs="Times New Roman"/>
          <w:b/>
          <w:i/>
        </w:rPr>
        <w:t>6</w:t>
      </w:r>
      <w:r w:rsidR="00C53E01" w:rsidRPr="00C222A9">
        <w:rPr>
          <w:rFonts w:cs="Times New Roman"/>
          <w:b/>
          <w:i/>
        </w:rPr>
        <w:t xml:space="preserve"> óra/</w:t>
      </w:r>
      <w:r w:rsidR="00667078" w:rsidRPr="00C222A9">
        <w:rPr>
          <w:rFonts w:cs="Times New Roman"/>
          <w:b/>
          <w:i/>
        </w:rPr>
        <w:t>6</w:t>
      </w:r>
      <w:r w:rsidR="00C53E01" w:rsidRPr="00C222A9">
        <w:rPr>
          <w:rFonts w:cs="Times New Roman"/>
          <w:b/>
          <w:i/>
        </w:rPr>
        <w:t xml:space="preserve"> óra</w:t>
      </w:r>
    </w:p>
    <w:p w14:paraId="6DE3F244" w14:textId="77777777" w:rsidR="00324626" w:rsidRPr="00C222A9" w:rsidRDefault="00324626" w:rsidP="00324626">
      <w:pPr>
        <w:spacing w:after="0"/>
        <w:ind w:left="851"/>
        <w:rPr>
          <w:rFonts w:cs="Times New Roman"/>
        </w:rPr>
      </w:pPr>
      <w:r w:rsidRPr="00C222A9">
        <w:rPr>
          <w:rFonts w:cs="Times New Roman"/>
        </w:rPr>
        <w:t>Lánghegesztés biztonságtechnikája.</w:t>
      </w:r>
    </w:p>
    <w:p w14:paraId="5CD20D91" w14:textId="77777777" w:rsidR="00324626" w:rsidRPr="00C222A9" w:rsidRDefault="00324626" w:rsidP="00324626">
      <w:pPr>
        <w:spacing w:after="0"/>
        <w:ind w:left="851"/>
        <w:rPr>
          <w:rFonts w:cs="Times New Roman"/>
        </w:rPr>
      </w:pPr>
      <w:r w:rsidRPr="00C222A9">
        <w:rPr>
          <w:rFonts w:cs="Times New Roman"/>
        </w:rPr>
        <w:t>Hegesztő berendezések, tartozékok és szerelvényeinek ismertetése, kezelése, beállítása.</w:t>
      </w:r>
    </w:p>
    <w:p w14:paraId="015F5F0D" w14:textId="77777777" w:rsidR="00324626" w:rsidRPr="00C222A9" w:rsidRDefault="00324626" w:rsidP="00324626">
      <w:pPr>
        <w:spacing w:after="0"/>
        <w:ind w:left="851"/>
        <w:rPr>
          <w:rFonts w:cs="Times New Roman"/>
        </w:rPr>
      </w:pPr>
      <w:r w:rsidRPr="00C222A9">
        <w:rPr>
          <w:rFonts w:cs="Times New Roman"/>
        </w:rPr>
        <w:t>Gázhegesztő berendezések üzembe helyezése, kezelése (lánggyújtás, különböző minőségű lángok beállítása, olvasztás, tompa- és sarokvarratok készítése, lángvágás, általános minőségű kötés készítése stb.).</w:t>
      </w:r>
    </w:p>
    <w:p w14:paraId="42CE345D" w14:textId="77777777" w:rsidR="00324626" w:rsidRPr="00C222A9" w:rsidRDefault="00324626" w:rsidP="00324626">
      <w:pPr>
        <w:spacing w:after="0"/>
        <w:ind w:left="851"/>
        <w:rPr>
          <w:rFonts w:cs="Times New Roman"/>
        </w:rPr>
      </w:pPr>
      <w:r w:rsidRPr="00C222A9">
        <w:rPr>
          <w:rFonts w:cs="Times New Roman"/>
        </w:rPr>
        <w:t>Hegesztő pisztolyok üzembe helyezése.</w:t>
      </w:r>
    </w:p>
    <w:p w14:paraId="7BBBA7ED" w14:textId="77777777" w:rsidR="00324626" w:rsidRPr="00C222A9" w:rsidRDefault="00324626" w:rsidP="00324626">
      <w:pPr>
        <w:spacing w:after="0"/>
        <w:ind w:left="851"/>
        <w:rPr>
          <w:rFonts w:cs="Times New Roman"/>
        </w:rPr>
      </w:pPr>
      <w:r w:rsidRPr="00C222A9">
        <w:rPr>
          <w:rFonts w:cs="Times New Roman"/>
        </w:rPr>
        <w:t>Olvasztási gyakorlatok.</w:t>
      </w:r>
    </w:p>
    <w:p w14:paraId="69263A16" w14:textId="77777777" w:rsidR="00324626" w:rsidRPr="00C222A9" w:rsidRDefault="00324626" w:rsidP="00324626">
      <w:pPr>
        <w:spacing w:after="0"/>
        <w:ind w:left="851"/>
        <w:rPr>
          <w:rFonts w:cs="Times New Roman"/>
        </w:rPr>
      </w:pPr>
      <w:r w:rsidRPr="00C222A9">
        <w:rPr>
          <w:rFonts w:cs="Times New Roman"/>
        </w:rPr>
        <w:t>Varratfajták bemutatása, balra illetve jobbra hegesztés alkalmazása és eljárása.</w:t>
      </w:r>
    </w:p>
    <w:p w14:paraId="7A8F5C18" w14:textId="77777777" w:rsidR="00C53E01" w:rsidRPr="00C222A9" w:rsidRDefault="00324626" w:rsidP="00324626">
      <w:pPr>
        <w:spacing w:after="0"/>
        <w:ind w:left="851"/>
        <w:rPr>
          <w:rFonts w:cs="Times New Roman"/>
        </w:rPr>
      </w:pPr>
      <w:r w:rsidRPr="00C222A9">
        <w:rPr>
          <w:rFonts w:cs="Times New Roman"/>
        </w:rPr>
        <w:t>Varratkészítési gyakorlatok különböző munkadarabokon.</w:t>
      </w:r>
    </w:p>
    <w:p w14:paraId="68CCF974" w14:textId="77777777" w:rsidR="00C53E01" w:rsidRPr="00C222A9" w:rsidRDefault="00C53E01" w:rsidP="00C53E01">
      <w:pPr>
        <w:tabs>
          <w:tab w:val="left" w:pos="1418"/>
          <w:tab w:val="right" w:pos="9072"/>
        </w:tabs>
        <w:spacing w:after="0"/>
        <w:ind w:left="851"/>
        <w:rPr>
          <w:rFonts w:cs="Times New Roman"/>
        </w:rPr>
      </w:pPr>
    </w:p>
    <w:p w14:paraId="1A8AD758" w14:textId="77777777" w:rsidR="00C53E01" w:rsidRPr="00C222A9" w:rsidRDefault="00324626" w:rsidP="007E5739">
      <w:pPr>
        <w:pStyle w:val="Listaszerbekezds"/>
        <w:numPr>
          <w:ilvl w:val="2"/>
          <w:numId w:val="13"/>
        </w:numPr>
        <w:tabs>
          <w:tab w:val="left" w:pos="1701"/>
          <w:tab w:val="right" w:pos="9072"/>
        </w:tabs>
        <w:spacing w:after="0"/>
        <w:ind w:left="993" w:hanging="426"/>
        <w:rPr>
          <w:rFonts w:cs="Times New Roman"/>
          <w:b/>
          <w:i/>
        </w:rPr>
      </w:pPr>
      <w:r w:rsidRPr="00C222A9">
        <w:rPr>
          <w:rFonts w:cs="Times New Roman"/>
          <w:b/>
          <w:i/>
        </w:rPr>
        <w:t>Ívhegesztés</w:t>
      </w:r>
      <w:r w:rsidR="00C53E01" w:rsidRPr="00C222A9">
        <w:rPr>
          <w:rFonts w:cs="Times New Roman"/>
          <w:b/>
          <w:i/>
        </w:rPr>
        <w:tab/>
      </w:r>
      <w:r w:rsidR="00667078" w:rsidRPr="00C222A9">
        <w:rPr>
          <w:rFonts w:cs="Times New Roman"/>
          <w:b/>
          <w:i/>
        </w:rPr>
        <w:t>6</w:t>
      </w:r>
      <w:r w:rsidR="00C53E01" w:rsidRPr="00C222A9">
        <w:rPr>
          <w:rFonts w:cs="Times New Roman"/>
          <w:b/>
          <w:i/>
        </w:rPr>
        <w:t xml:space="preserve"> óra/</w:t>
      </w:r>
      <w:r w:rsidR="00667078" w:rsidRPr="00C222A9">
        <w:rPr>
          <w:rFonts w:cs="Times New Roman"/>
          <w:b/>
          <w:i/>
        </w:rPr>
        <w:t>6</w:t>
      </w:r>
      <w:r w:rsidR="00C53E01" w:rsidRPr="00C222A9">
        <w:rPr>
          <w:rFonts w:cs="Times New Roman"/>
          <w:b/>
          <w:i/>
        </w:rPr>
        <w:t xml:space="preserve"> óra</w:t>
      </w:r>
    </w:p>
    <w:p w14:paraId="5B741CA4" w14:textId="77777777" w:rsidR="00324626" w:rsidRPr="00C222A9" w:rsidRDefault="00324626" w:rsidP="00324626">
      <w:pPr>
        <w:spacing w:after="0"/>
        <w:ind w:left="851"/>
        <w:rPr>
          <w:rFonts w:cs="Times New Roman"/>
        </w:rPr>
      </w:pPr>
      <w:r w:rsidRPr="00C222A9">
        <w:rPr>
          <w:rFonts w:cs="Times New Roman"/>
        </w:rPr>
        <w:t>Ívhegesztés elmélete, alkalmazása, gépei, segédeszközei, segédberendezései.</w:t>
      </w:r>
    </w:p>
    <w:p w14:paraId="107B98F9" w14:textId="77777777" w:rsidR="00324626" w:rsidRPr="00C222A9" w:rsidRDefault="00324626" w:rsidP="00324626">
      <w:pPr>
        <w:spacing w:after="0"/>
        <w:ind w:left="851"/>
        <w:rPr>
          <w:rFonts w:cs="Times New Roman"/>
        </w:rPr>
      </w:pPr>
      <w:r w:rsidRPr="00C222A9">
        <w:rPr>
          <w:rFonts w:cs="Times New Roman"/>
        </w:rPr>
        <w:t>Ívhegesztő berendezések, védőfelszerelések bemutatása, ívhegesztés munkabiztonsági előírásai.</w:t>
      </w:r>
    </w:p>
    <w:p w14:paraId="70A83051" w14:textId="77777777" w:rsidR="00324626" w:rsidRPr="00C222A9" w:rsidRDefault="00324626" w:rsidP="00324626">
      <w:pPr>
        <w:spacing w:after="0"/>
        <w:ind w:left="851"/>
        <w:rPr>
          <w:rFonts w:cs="Times New Roman"/>
        </w:rPr>
      </w:pPr>
      <w:r w:rsidRPr="00C222A9">
        <w:rPr>
          <w:rFonts w:cs="Times New Roman"/>
        </w:rPr>
        <w:t>Hegesztő elektródák fajtáinak bemutatása.</w:t>
      </w:r>
    </w:p>
    <w:p w14:paraId="7F52858A" w14:textId="77777777" w:rsidR="00324626" w:rsidRPr="00C222A9" w:rsidRDefault="00324626" w:rsidP="00324626">
      <w:pPr>
        <w:spacing w:after="0"/>
        <w:ind w:left="851"/>
        <w:rPr>
          <w:rFonts w:cs="Times New Roman"/>
        </w:rPr>
      </w:pPr>
      <w:r w:rsidRPr="00C222A9">
        <w:rPr>
          <w:rFonts w:cs="Times New Roman"/>
        </w:rPr>
        <w:t>Hegesztő berendezések üzembe helyezése, áramerősség állítása.</w:t>
      </w:r>
    </w:p>
    <w:p w14:paraId="1BD9F18D" w14:textId="77777777" w:rsidR="00324626" w:rsidRPr="00C222A9" w:rsidRDefault="00324626" w:rsidP="00324626">
      <w:pPr>
        <w:spacing w:after="0"/>
        <w:ind w:left="851"/>
        <w:rPr>
          <w:rFonts w:cs="Times New Roman"/>
        </w:rPr>
      </w:pPr>
      <w:r w:rsidRPr="00C222A9">
        <w:rPr>
          <w:rFonts w:cs="Times New Roman"/>
        </w:rPr>
        <w:t>Ívgyújtás, ívtartás, elektródavezetés bemutatása.</w:t>
      </w:r>
    </w:p>
    <w:p w14:paraId="13146FCA" w14:textId="77777777" w:rsidR="00324626" w:rsidRPr="00C222A9" w:rsidRDefault="00324626" w:rsidP="00324626">
      <w:pPr>
        <w:spacing w:after="0"/>
        <w:ind w:left="851"/>
        <w:rPr>
          <w:rFonts w:cs="Times New Roman"/>
        </w:rPr>
      </w:pPr>
      <w:r w:rsidRPr="00C222A9">
        <w:rPr>
          <w:rFonts w:cs="Times New Roman"/>
        </w:rPr>
        <w:t>Varratkészítési gyakorlatok különböző munkadarabokon.</w:t>
      </w:r>
    </w:p>
    <w:p w14:paraId="12114964" w14:textId="77777777" w:rsidR="00C53E01" w:rsidRPr="00C222A9" w:rsidRDefault="00324626" w:rsidP="00324626">
      <w:pPr>
        <w:spacing w:after="0"/>
        <w:ind w:left="851"/>
        <w:rPr>
          <w:rFonts w:cs="Times New Roman"/>
        </w:rPr>
      </w:pPr>
      <w:r w:rsidRPr="00C222A9">
        <w:rPr>
          <w:rFonts w:cs="Times New Roman"/>
        </w:rPr>
        <w:t>Varratfajták, tompa- és sarokvarratok készítése.</w:t>
      </w:r>
    </w:p>
    <w:p w14:paraId="3C392CDD" w14:textId="77777777" w:rsidR="00C53E01" w:rsidRPr="00C222A9" w:rsidRDefault="00C53E01" w:rsidP="00C53E01">
      <w:pPr>
        <w:tabs>
          <w:tab w:val="left" w:pos="1418"/>
          <w:tab w:val="right" w:pos="9072"/>
        </w:tabs>
        <w:spacing w:after="0"/>
        <w:ind w:left="851"/>
        <w:rPr>
          <w:rFonts w:cs="Times New Roman"/>
        </w:rPr>
      </w:pPr>
    </w:p>
    <w:p w14:paraId="787AE237" w14:textId="77777777" w:rsidR="00C53E01" w:rsidRPr="00C222A9" w:rsidRDefault="00324626" w:rsidP="007E5739">
      <w:pPr>
        <w:pStyle w:val="Listaszerbekezds"/>
        <w:numPr>
          <w:ilvl w:val="2"/>
          <w:numId w:val="13"/>
        </w:numPr>
        <w:tabs>
          <w:tab w:val="left" w:pos="1701"/>
          <w:tab w:val="right" w:pos="9072"/>
        </w:tabs>
        <w:spacing w:after="0"/>
        <w:ind w:left="993" w:hanging="426"/>
        <w:rPr>
          <w:rFonts w:cs="Times New Roman"/>
          <w:b/>
          <w:i/>
        </w:rPr>
      </w:pPr>
      <w:r w:rsidRPr="00C222A9">
        <w:rPr>
          <w:rFonts w:cs="Times New Roman"/>
          <w:b/>
          <w:i/>
        </w:rPr>
        <w:t>Hajtóművek szerelése, javítása</w:t>
      </w:r>
      <w:r w:rsidR="00C53E01" w:rsidRPr="00C222A9">
        <w:rPr>
          <w:rFonts w:cs="Times New Roman"/>
          <w:b/>
          <w:i/>
        </w:rPr>
        <w:tab/>
      </w:r>
      <w:r w:rsidR="00667078" w:rsidRPr="00C222A9">
        <w:rPr>
          <w:rFonts w:cs="Times New Roman"/>
          <w:b/>
          <w:i/>
        </w:rPr>
        <w:t>18</w:t>
      </w:r>
      <w:r w:rsidR="00C53E01" w:rsidRPr="00C222A9">
        <w:rPr>
          <w:rFonts w:cs="Times New Roman"/>
          <w:b/>
          <w:i/>
        </w:rPr>
        <w:t xml:space="preserve"> óra/</w:t>
      </w:r>
      <w:r w:rsidR="00667078" w:rsidRPr="00C222A9">
        <w:rPr>
          <w:rFonts w:cs="Times New Roman"/>
          <w:b/>
          <w:i/>
        </w:rPr>
        <w:t>18</w:t>
      </w:r>
      <w:r w:rsidR="00C53E01" w:rsidRPr="00C222A9">
        <w:rPr>
          <w:rFonts w:cs="Times New Roman"/>
          <w:b/>
          <w:i/>
        </w:rPr>
        <w:t xml:space="preserve"> óra</w:t>
      </w:r>
    </w:p>
    <w:p w14:paraId="1D454035" w14:textId="77777777" w:rsidR="00324626" w:rsidRPr="00C222A9" w:rsidRDefault="00324626" w:rsidP="00324626">
      <w:pPr>
        <w:spacing w:after="0"/>
        <w:ind w:left="851"/>
        <w:rPr>
          <w:rFonts w:cs="Times New Roman"/>
        </w:rPr>
      </w:pPr>
      <w:r w:rsidRPr="00C222A9">
        <w:rPr>
          <w:rFonts w:cs="Times New Roman"/>
        </w:rPr>
        <w:t>Hengeres fogaskerekek és kúpkerekek, csigás hajtás szerelése, javítása.</w:t>
      </w:r>
    </w:p>
    <w:p w14:paraId="04BCFE36" w14:textId="77777777" w:rsidR="00324626" w:rsidRPr="00C222A9" w:rsidRDefault="00324626" w:rsidP="00324626">
      <w:pPr>
        <w:spacing w:after="0"/>
        <w:ind w:left="851"/>
        <w:rPr>
          <w:rFonts w:cs="Times New Roman"/>
        </w:rPr>
      </w:pPr>
      <w:r w:rsidRPr="00C222A9">
        <w:rPr>
          <w:rFonts w:cs="Times New Roman"/>
        </w:rPr>
        <w:t>Ékszíjtárcsák, fogaskerekek fel- és leszerelése, reteszek illesztése.</w:t>
      </w:r>
    </w:p>
    <w:p w14:paraId="6170FFA2" w14:textId="77777777" w:rsidR="00324626" w:rsidRPr="00C222A9" w:rsidRDefault="00324626" w:rsidP="00324626">
      <w:pPr>
        <w:spacing w:after="0"/>
        <w:ind w:left="851"/>
        <w:rPr>
          <w:rFonts w:cs="Times New Roman"/>
        </w:rPr>
      </w:pPr>
      <w:r w:rsidRPr="00C222A9">
        <w:rPr>
          <w:rFonts w:cs="Times New Roman"/>
        </w:rPr>
        <w:t>Szíj-, ékszíj-, dörzs-, fogaskerék-, csiga-, lánchajtás, gépelemeinek tisztítása, hiba-felvételezése, szerelése, cseréje, javítása.</w:t>
      </w:r>
    </w:p>
    <w:p w14:paraId="470BD586" w14:textId="77777777" w:rsidR="00324626" w:rsidRPr="00C222A9" w:rsidRDefault="00324626" w:rsidP="00324626">
      <w:pPr>
        <w:spacing w:after="0"/>
        <w:ind w:left="851"/>
        <w:rPr>
          <w:rFonts w:cs="Times New Roman"/>
        </w:rPr>
      </w:pPr>
      <w:r w:rsidRPr="00C222A9">
        <w:rPr>
          <w:rFonts w:cs="Times New Roman"/>
        </w:rPr>
        <w:t>Fogaskerék- és csigahajtóművek szétszerelése, hibajegyzék összeállítása, hibás alkatrészek javítása, cseréje, összeszerelése.</w:t>
      </w:r>
    </w:p>
    <w:p w14:paraId="2C0B5032" w14:textId="77777777" w:rsidR="00324626" w:rsidRPr="00C222A9" w:rsidRDefault="00324626" w:rsidP="00324626">
      <w:pPr>
        <w:spacing w:after="0"/>
        <w:ind w:left="851"/>
        <w:rPr>
          <w:rFonts w:cs="Times New Roman"/>
        </w:rPr>
      </w:pPr>
      <w:r w:rsidRPr="00C222A9">
        <w:rPr>
          <w:rFonts w:cs="Times New Roman"/>
        </w:rPr>
        <w:t>Javítás utáni próbaüzemeltetés, főbb paraméterek mérése.</w:t>
      </w:r>
    </w:p>
    <w:p w14:paraId="491051D3" w14:textId="77777777" w:rsidR="00324626" w:rsidRPr="00C222A9" w:rsidRDefault="00324626" w:rsidP="00324626">
      <w:pPr>
        <w:spacing w:after="0"/>
        <w:ind w:left="851"/>
        <w:rPr>
          <w:rFonts w:cs="Times New Roman"/>
        </w:rPr>
      </w:pPr>
      <w:r w:rsidRPr="00C222A9">
        <w:rPr>
          <w:rFonts w:cs="Times New Roman"/>
        </w:rPr>
        <w:t>Forgattyús és lengőhimbás hajtóművek szétszerelése, hibajegyzék összeállítása, hibás alkatrészek javítása, cseréje, összeszerelése.</w:t>
      </w:r>
    </w:p>
    <w:p w14:paraId="121FE652" w14:textId="77777777" w:rsidR="00324626" w:rsidRPr="00C222A9" w:rsidRDefault="00324626" w:rsidP="00324626">
      <w:pPr>
        <w:spacing w:after="0"/>
        <w:ind w:left="851"/>
        <w:rPr>
          <w:rFonts w:cs="Times New Roman"/>
        </w:rPr>
      </w:pPr>
      <w:r w:rsidRPr="00C222A9">
        <w:rPr>
          <w:rFonts w:cs="Times New Roman"/>
        </w:rPr>
        <w:t>Javítás utáni próbaüzemeltetés, főbb paraméterek mérése.</w:t>
      </w:r>
    </w:p>
    <w:p w14:paraId="6CD38305" w14:textId="77777777" w:rsidR="00324626" w:rsidRPr="00C222A9" w:rsidRDefault="00324626" w:rsidP="00324626">
      <w:pPr>
        <w:spacing w:after="0"/>
        <w:ind w:left="851"/>
        <w:rPr>
          <w:rFonts w:cs="Times New Roman"/>
        </w:rPr>
      </w:pPr>
      <w:r w:rsidRPr="00C222A9">
        <w:rPr>
          <w:rFonts w:cs="Times New Roman"/>
        </w:rPr>
        <w:t>Mechanikus és hidraulikus működésű tengelykapcsolók szerelési terveinek készítése, karbantartása, szerelése, hiba-felvételezése, javítása, jellemző paraméterek mérése, beállítása.</w:t>
      </w:r>
    </w:p>
    <w:p w14:paraId="09564F9B" w14:textId="77777777" w:rsidR="00324626" w:rsidRPr="00C222A9" w:rsidRDefault="00324626" w:rsidP="00324626">
      <w:pPr>
        <w:spacing w:after="0"/>
        <w:ind w:left="851"/>
        <w:rPr>
          <w:rFonts w:cs="Times New Roman"/>
        </w:rPr>
      </w:pPr>
      <w:r w:rsidRPr="00C222A9">
        <w:rPr>
          <w:rFonts w:cs="Times New Roman"/>
        </w:rPr>
        <w:t xml:space="preserve">Mozgásakadályozó elemeket szerel (pl. cserél, javít, karbantart, beállít), fékeket (pl. pofás, szalag-, kúpos-, tárcsás-, hidraulikus, lég- és </w:t>
      </w:r>
      <w:proofErr w:type="spellStart"/>
      <w:r w:rsidRPr="00C222A9">
        <w:rPr>
          <w:rFonts w:cs="Times New Roman"/>
        </w:rPr>
        <w:t>szervófékek</w:t>
      </w:r>
      <w:proofErr w:type="spellEnd"/>
      <w:r w:rsidRPr="00C222A9">
        <w:rPr>
          <w:rFonts w:cs="Times New Roman"/>
        </w:rPr>
        <w:t>).</w:t>
      </w:r>
    </w:p>
    <w:p w14:paraId="4F38994A" w14:textId="77777777" w:rsidR="00324626" w:rsidRPr="00C222A9" w:rsidRDefault="00324626" w:rsidP="00324626">
      <w:pPr>
        <w:spacing w:after="0"/>
        <w:ind w:left="851"/>
        <w:rPr>
          <w:rFonts w:cs="Times New Roman"/>
        </w:rPr>
      </w:pPr>
      <w:r w:rsidRPr="00C222A9">
        <w:rPr>
          <w:rFonts w:cs="Times New Roman"/>
        </w:rPr>
        <w:t>Felméri a gépszerkezet, gépegység általános állapotát, megállapítja az alapvető hibákat.</w:t>
      </w:r>
    </w:p>
    <w:p w14:paraId="495D9DA0" w14:textId="77777777" w:rsidR="00324626" w:rsidRPr="00C222A9" w:rsidRDefault="00324626" w:rsidP="00324626">
      <w:pPr>
        <w:spacing w:after="0"/>
        <w:ind w:left="851"/>
        <w:rPr>
          <w:rFonts w:cs="Times New Roman"/>
        </w:rPr>
      </w:pPr>
      <w:r w:rsidRPr="00C222A9">
        <w:rPr>
          <w:rFonts w:cs="Times New Roman"/>
        </w:rPr>
        <w:t>Műszaki dokumentációk, katalógusok alkalmazása.</w:t>
      </w:r>
    </w:p>
    <w:p w14:paraId="2774D2A0" w14:textId="77777777" w:rsidR="00324626" w:rsidRPr="00C222A9" w:rsidRDefault="00324626" w:rsidP="00324626">
      <w:pPr>
        <w:spacing w:after="0"/>
        <w:ind w:left="851"/>
        <w:rPr>
          <w:rFonts w:cs="Times New Roman"/>
        </w:rPr>
      </w:pPr>
      <w:r w:rsidRPr="00C222A9">
        <w:rPr>
          <w:rFonts w:cs="Times New Roman"/>
        </w:rPr>
        <w:t>Vázszerkezetek.</w:t>
      </w:r>
    </w:p>
    <w:p w14:paraId="47C11340" w14:textId="77777777" w:rsidR="00324626" w:rsidRPr="00C222A9" w:rsidRDefault="00324626" w:rsidP="00324626">
      <w:pPr>
        <w:spacing w:after="0"/>
        <w:ind w:left="851"/>
        <w:rPr>
          <w:rFonts w:cs="Times New Roman"/>
        </w:rPr>
      </w:pPr>
      <w:proofErr w:type="spellStart"/>
      <w:r w:rsidRPr="00C222A9">
        <w:rPr>
          <w:rFonts w:cs="Times New Roman"/>
        </w:rPr>
        <w:t>Mozgásátalakító</w:t>
      </w:r>
      <w:proofErr w:type="spellEnd"/>
      <w:r w:rsidRPr="00C222A9">
        <w:rPr>
          <w:rFonts w:cs="Times New Roman"/>
        </w:rPr>
        <w:t xml:space="preserve"> gépelemek fajtái és azok működése, szerelése.</w:t>
      </w:r>
    </w:p>
    <w:p w14:paraId="550C50E5" w14:textId="77777777" w:rsidR="00C53E01" w:rsidRPr="00C222A9" w:rsidRDefault="00324626" w:rsidP="00324626">
      <w:pPr>
        <w:spacing w:after="0"/>
        <w:ind w:left="851"/>
        <w:rPr>
          <w:rFonts w:cs="Times New Roman"/>
        </w:rPr>
      </w:pPr>
      <w:r w:rsidRPr="00C222A9">
        <w:rPr>
          <w:rFonts w:cs="Times New Roman"/>
        </w:rPr>
        <w:t>Csapágyszerelés szerszámai, készülékei, gördülőcsapágyak fel- és leszerelése tengelyvégre/</w:t>
      </w:r>
      <w:proofErr w:type="spellStart"/>
      <w:r w:rsidRPr="00C222A9">
        <w:rPr>
          <w:rFonts w:cs="Times New Roman"/>
        </w:rPr>
        <w:t>ről</w:t>
      </w:r>
      <w:proofErr w:type="spellEnd"/>
      <w:r w:rsidRPr="00C222A9">
        <w:rPr>
          <w:rFonts w:cs="Times New Roman"/>
        </w:rPr>
        <w:t xml:space="preserve"> és csapágyházba/</w:t>
      </w:r>
      <w:proofErr w:type="spellStart"/>
      <w:r w:rsidRPr="00C222A9">
        <w:rPr>
          <w:rFonts w:cs="Times New Roman"/>
        </w:rPr>
        <w:t>ból</w:t>
      </w:r>
      <w:proofErr w:type="spellEnd"/>
      <w:r w:rsidRPr="00C222A9">
        <w:rPr>
          <w:rFonts w:cs="Times New Roman"/>
        </w:rPr>
        <w:t>.</w:t>
      </w:r>
    </w:p>
    <w:p w14:paraId="54884871" w14:textId="77777777" w:rsidR="00C53E01" w:rsidRPr="00C222A9" w:rsidRDefault="00C53E01" w:rsidP="00C53E01">
      <w:pPr>
        <w:tabs>
          <w:tab w:val="left" w:pos="1418"/>
          <w:tab w:val="right" w:pos="9072"/>
        </w:tabs>
        <w:spacing w:after="0"/>
        <w:ind w:left="851"/>
        <w:rPr>
          <w:rFonts w:cs="Times New Roman"/>
        </w:rPr>
      </w:pPr>
    </w:p>
    <w:p w14:paraId="10DB637F" w14:textId="77777777" w:rsidR="00F6240A" w:rsidRPr="00C222A9" w:rsidRDefault="00F6240A" w:rsidP="007E5739">
      <w:pPr>
        <w:pStyle w:val="Listaszerbekezds"/>
        <w:numPr>
          <w:ilvl w:val="2"/>
          <w:numId w:val="13"/>
        </w:numPr>
        <w:tabs>
          <w:tab w:val="left" w:pos="1701"/>
          <w:tab w:val="right" w:pos="9072"/>
        </w:tabs>
        <w:spacing w:after="0"/>
        <w:rPr>
          <w:rFonts w:cs="Times New Roman"/>
          <w:b/>
          <w:i/>
        </w:rPr>
      </w:pPr>
      <w:r w:rsidRPr="00C222A9">
        <w:rPr>
          <w:rFonts w:cs="Times New Roman"/>
          <w:b/>
          <w:i/>
        </w:rPr>
        <w:t>Gépi forgácsolás alapfogalmai</w:t>
      </w:r>
      <w:r w:rsidRPr="00C222A9">
        <w:rPr>
          <w:rFonts w:cs="Times New Roman"/>
          <w:b/>
          <w:i/>
        </w:rPr>
        <w:tab/>
        <w:t>10 óra/10 óra</w:t>
      </w:r>
    </w:p>
    <w:p w14:paraId="4B84BBAE" w14:textId="77777777" w:rsidR="00F6240A" w:rsidRPr="00C222A9" w:rsidRDefault="00F6240A" w:rsidP="00F6240A">
      <w:pPr>
        <w:tabs>
          <w:tab w:val="left" w:pos="1418"/>
          <w:tab w:val="right" w:pos="9072"/>
        </w:tabs>
        <w:spacing w:after="0"/>
        <w:ind w:left="851"/>
        <w:rPr>
          <w:rFonts w:cs="Times New Roman"/>
        </w:rPr>
      </w:pPr>
      <w:r w:rsidRPr="00C222A9">
        <w:rPr>
          <w:rFonts w:cs="Times New Roman"/>
        </w:rPr>
        <w:t>Műhelyrend, munka-, tűz- és környezetvédelmi szabályok megismerése.</w:t>
      </w:r>
    </w:p>
    <w:p w14:paraId="3E20D30F" w14:textId="77777777" w:rsidR="00F6240A" w:rsidRPr="00C222A9" w:rsidRDefault="00F6240A" w:rsidP="00F6240A">
      <w:pPr>
        <w:tabs>
          <w:tab w:val="left" w:pos="1418"/>
          <w:tab w:val="right" w:pos="9072"/>
        </w:tabs>
        <w:spacing w:after="0"/>
        <w:ind w:left="851"/>
        <w:rPr>
          <w:rFonts w:cs="Times New Roman"/>
        </w:rPr>
      </w:pPr>
      <w:r w:rsidRPr="00C222A9">
        <w:rPr>
          <w:rFonts w:cs="Times New Roman"/>
        </w:rPr>
        <w:t>Gépi forgácsolással készült munkadarabok bemutatása.</w:t>
      </w:r>
    </w:p>
    <w:p w14:paraId="0C4DBFEB" w14:textId="77777777" w:rsidR="00F6240A" w:rsidRPr="00C222A9" w:rsidRDefault="00F6240A" w:rsidP="00F6240A">
      <w:pPr>
        <w:tabs>
          <w:tab w:val="left" w:pos="1418"/>
          <w:tab w:val="right" w:pos="9072"/>
        </w:tabs>
        <w:spacing w:after="0"/>
        <w:ind w:left="851"/>
        <w:rPr>
          <w:rFonts w:cs="Times New Roman"/>
        </w:rPr>
      </w:pPr>
      <w:r w:rsidRPr="00C222A9">
        <w:rPr>
          <w:rFonts w:cs="Times New Roman"/>
        </w:rPr>
        <w:t>Szerszámgépek bemutatása.</w:t>
      </w:r>
    </w:p>
    <w:p w14:paraId="1DC84934" w14:textId="77777777" w:rsidR="00F6240A" w:rsidRPr="00C222A9" w:rsidRDefault="00F6240A" w:rsidP="00F6240A">
      <w:pPr>
        <w:tabs>
          <w:tab w:val="left" w:pos="1418"/>
          <w:tab w:val="right" w:pos="9072"/>
        </w:tabs>
        <w:spacing w:after="0"/>
        <w:ind w:left="851"/>
        <w:rPr>
          <w:rFonts w:cs="Times New Roman"/>
        </w:rPr>
      </w:pPr>
      <w:r w:rsidRPr="00C222A9">
        <w:rPr>
          <w:rFonts w:cs="Times New Roman"/>
        </w:rPr>
        <w:t>Forgácsolószerszámok közös jellemzői.</w:t>
      </w:r>
    </w:p>
    <w:p w14:paraId="27AD1786" w14:textId="77777777" w:rsidR="00F6240A" w:rsidRPr="00C222A9" w:rsidRDefault="00F6240A" w:rsidP="00F6240A">
      <w:pPr>
        <w:tabs>
          <w:tab w:val="left" w:pos="1418"/>
          <w:tab w:val="right" w:pos="9072"/>
        </w:tabs>
        <w:spacing w:after="0"/>
        <w:ind w:left="851"/>
        <w:rPr>
          <w:rFonts w:cs="Times New Roman"/>
        </w:rPr>
      </w:pPr>
      <w:r w:rsidRPr="00C222A9">
        <w:rPr>
          <w:rFonts w:cs="Times New Roman"/>
        </w:rPr>
        <w:t xml:space="preserve">Forgácsolószerszámok </w:t>
      </w:r>
      <w:proofErr w:type="spellStart"/>
      <w:r w:rsidRPr="00C222A9">
        <w:rPr>
          <w:rFonts w:cs="Times New Roman"/>
        </w:rPr>
        <w:t>élgeometriája</w:t>
      </w:r>
      <w:proofErr w:type="spellEnd"/>
      <w:r w:rsidRPr="00C222A9">
        <w:rPr>
          <w:rFonts w:cs="Times New Roman"/>
        </w:rPr>
        <w:t>.</w:t>
      </w:r>
    </w:p>
    <w:p w14:paraId="366C3C08" w14:textId="77777777" w:rsidR="00F6240A" w:rsidRPr="00C222A9" w:rsidRDefault="00F6240A" w:rsidP="00F6240A">
      <w:pPr>
        <w:tabs>
          <w:tab w:val="left" w:pos="1418"/>
          <w:tab w:val="right" w:pos="9072"/>
        </w:tabs>
        <w:spacing w:after="0"/>
        <w:ind w:left="851"/>
        <w:rPr>
          <w:rFonts w:cs="Times New Roman"/>
        </w:rPr>
      </w:pPr>
      <w:r w:rsidRPr="00C222A9">
        <w:rPr>
          <w:rFonts w:cs="Times New Roman"/>
        </w:rPr>
        <w:t>Szerszámok élezése.</w:t>
      </w:r>
    </w:p>
    <w:p w14:paraId="7147DC44" w14:textId="77777777" w:rsidR="00F6240A" w:rsidRPr="00C222A9" w:rsidRDefault="00F6240A" w:rsidP="007E5739">
      <w:pPr>
        <w:pStyle w:val="Listaszerbekezds"/>
        <w:numPr>
          <w:ilvl w:val="2"/>
          <w:numId w:val="13"/>
        </w:numPr>
        <w:tabs>
          <w:tab w:val="left" w:pos="1701"/>
          <w:tab w:val="right" w:pos="9072"/>
        </w:tabs>
        <w:spacing w:after="0"/>
        <w:ind w:left="993" w:hanging="426"/>
        <w:rPr>
          <w:rFonts w:cs="Times New Roman"/>
          <w:b/>
          <w:i/>
        </w:rPr>
      </w:pPr>
      <w:r w:rsidRPr="00C222A9">
        <w:rPr>
          <w:rFonts w:cs="Times New Roman"/>
          <w:b/>
          <w:i/>
        </w:rPr>
        <w:t>Köszörülés</w:t>
      </w:r>
      <w:r w:rsidRPr="00C222A9">
        <w:rPr>
          <w:rFonts w:cs="Times New Roman"/>
          <w:b/>
          <w:i/>
        </w:rPr>
        <w:tab/>
        <w:t>10 óra/10 óra</w:t>
      </w:r>
    </w:p>
    <w:p w14:paraId="6CDA02FA" w14:textId="77777777" w:rsidR="00F6240A" w:rsidRPr="00C222A9" w:rsidRDefault="00F6240A" w:rsidP="00F6240A">
      <w:pPr>
        <w:tabs>
          <w:tab w:val="left" w:pos="1418"/>
          <w:tab w:val="right" w:pos="9072"/>
        </w:tabs>
        <w:spacing w:after="0"/>
        <w:ind w:left="851"/>
        <w:rPr>
          <w:rFonts w:cs="Times New Roman"/>
        </w:rPr>
      </w:pPr>
      <w:r w:rsidRPr="00C222A9">
        <w:rPr>
          <w:rFonts w:cs="Times New Roman"/>
        </w:rPr>
        <w:t>Köszörűgépek típusai, felépítése, működése.</w:t>
      </w:r>
    </w:p>
    <w:p w14:paraId="02B12EC7" w14:textId="77777777" w:rsidR="00F6240A" w:rsidRPr="00C222A9" w:rsidRDefault="00F6240A" w:rsidP="00F6240A">
      <w:pPr>
        <w:tabs>
          <w:tab w:val="left" w:pos="1418"/>
          <w:tab w:val="right" w:pos="9072"/>
        </w:tabs>
        <w:spacing w:after="0"/>
        <w:ind w:left="851"/>
        <w:rPr>
          <w:rFonts w:cs="Times New Roman"/>
        </w:rPr>
      </w:pPr>
      <w:r w:rsidRPr="00C222A9">
        <w:rPr>
          <w:rFonts w:cs="Times New Roman"/>
        </w:rPr>
        <w:t>Köszörűszerszámok kialakítása, felfogása.</w:t>
      </w:r>
    </w:p>
    <w:p w14:paraId="625C48CE" w14:textId="77777777" w:rsidR="00F6240A" w:rsidRPr="00C222A9" w:rsidRDefault="00F6240A" w:rsidP="00F6240A">
      <w:pPr>
        <w:tabs>
          <w:tab w:val="left" w:pos="1418"/>
          <w:tab w:val="right" w:pos="9072"/>
        </w:tabs>
        <w:spacing w:after="0"/>
        <w:ind w:left="851"/>
        <w:rPr>
          <w:rFonts w:cs="Times New Roman"/>
        </w:rPr>
      </w:pPr>
      <w:r w:rsidRPr="00C222A9">
        <w:rPr>
          <w:rFonts w:cs="Times New Roman"/>
        </w:rPr>
        <w:t>Köszörűszerszámok szabályozása és kiválasztása.</w:t>
      </w:r>
    </w:p>
    <w:p w14:paraId="0961EFBE" w14:textId="77777777" w:rsidR="00F6240A" w:rsidRPr="00C222A9" w:rsidRDefault="00F6240A" w:rsidP="00F6240A">
      <w:pPr>
        <w:tabs>
          <w:tab w:val="left" w:pos="1418"/>
          <w:tab w:val="right" w:pos="9072"/>
        </w:tabs>
        <w:spacing w:after="0"/>
        <w:ind w:left="851"/>
        <w:rPr>
          <w:rFonts w:cs="Times New Roman"/>
        </w:rPr>
      </w:pPr>
      <w:r w:rsidRPr="00C222A9">
        <w:rPr>
          <w:rFonts w:cs="Times New Roman"/>
        </w:rPr>
        <w:t>Köszörülés technológiai adatainak meghatározása.</w:t>
      </w:r>
    </w:p>
    <w:p w14:paraId="0D36FB88" w14:textId="77777777" w:rsidR="00F6240A" w:rsidRPr="00C222A9" w:rsidRDefault="00F6240A" w:rsidP="00F6240A">
      <w:pPr>
        <w:tabs>
          <w:tab w:val="left" w:pos="1418"/>
          <w:tab w:val="right" w:pos="9072"/>
        </w:tabs>
        <w:spacing w:after="0"/>
        <w:ind w:left="851"/>
        <w:rPr>
          <w:rFonts w:cs="Times New Roman"/>
        </w:rPr>
      </w:pPr>
      <w:r w:rsidRPr="00C222A9">
        <w:rPr>
          <w:rFonts w:cs="Times New Roman"/>
        </w:rPr>
        <w:t>Munkadarabok felfogása köszörüléshez.</w:t>
      </w:r>
    </w:p>
    <w:p w14:paraId="115C4A07" w14:textId="77777777" w:rsidR="00F6240A" w:rsidRPr="00C222A9" w:rsidRDefault="00F6240A" w:rsidP="00F6240A">
      <w:pPr>
        <w:tabs>
          <w:tab w:val="left" w:pos="1418"/>
          <w:tab w:val="right" w:pos="9072"/>
        </w:tabs>
        <w:spacing w:after="0"/>
        <w:ind w:left="851"/>
        <w:rPr>
          <w:rFonts w:cs="Times New Roman"/>
        </w:rPr>
      </w:pPr>
      <w:r w:rsidRPr="00C222A9">
        <w:rPr>
          <w:rFonts w:cs="Times New Roman"/>
        </w:rPr>
        <w:t xml:space="preserve">Palást, furat, </w:t>
      </w:r>
      <w:proofErr w:type="gramStart"/>
      <w:r w:rsidRPr="00C222A9">
        <w:rPr>
          <w:rFonts w:cs="Times New Roman"/>
        </w:rPr>
        <w:t>sík felületek</w:t>
      </w:r>
      <w:proofErr w:type="gramEnd"/>
      <w:r w:rsidRPr="00C222A9">
        <w:rPr>
          <w:rFonts w:cs="Times New Roman"/>
        </w:rPr>
        <w:t xml:space="preserve"> köszörülése.</w:t>
      </w:r>
    </w:p>
    <w:p w14:paraId="1C90BC2C" w14:textId="77777777" w:rsidR="00F6240A" w:rsidRPr="00C222A9" w:rsidRDefault="00F6240A" w:rsidP="007E5739">
      <w:pPr>
        <w:pStyle w:val="Listaszerbekezds"/>
        <w:numPr>
          <w:ilvl w:val="2"/>
          <w:numId w:val="13"/>
        </w:numPr>
        <w:tabs>
          <w:tab w:val="left" w:pos="1701"/>
          <w:tab w:val="right" w:pos="9072"/>
        </w:tabs>
        <w:spacing w:after="0"/>
        <w:ind w:left="993" w:hanging="426"/>
        <w:rPr>
          <w:rFonts w:cs="Times New Roman"/>
          <w:b/>
          <w:i/>
        </w:rPr>
      </w:pPr>
      <w:r w:rsidRPr="00C222A9">
        <w:rPr>
          <w:rFonts w:cs="Times New Roman"/>
          <w:b/>
          <w:i/>
        </w:rPr>
        <w:t>Esztergályozás</w:t>
      </w:r>
      <w:r w:rsidRPr="00C222A9">
        <w:rPr>
          <w:rFonts w:cs="Times New Roman"/>
          <w:b/>
          <w:i/>
        </w:rPr>
        <w:tab/>
        <w:t>22 óra/22 óra</w:t>
      </w:r>
    </w:p>
    <w:p w14:paraId="778F9E5A" w14:textId="77777777" w:rsidR="00F6240A" w:rsidRPr="00C222A9" w:rsidRDefault="00F6240A" w:rsidP="00F6240A">
      <w:pPr>
        <w:spacing w:after="0"/>
        <w:ind w:left="851"/>
        <w:rPr>
          <w:rFonts w:cs="Times New Roman"/>
        </w:rPr>
      </w:pPr>
      <w:r w:rsidRPr="00C222A9">
        <w:rPr>
          <w:rFonts w:cs="Times New Roman"/>
        </w:rPr>
        <w:t>Egyetemes esztergagép szerkezeti felépítése, működése.</w:t>
      </w:r>
    </w:p>
    <w:p w14:paraId="5BBACFA4" w14:textId="77777777" w:rsidR="00F6240A" w:rsidRPr="00C222A9" w:rsidRDefault="00F6240A" w:rsidP="00F6240A">
      <w:pPr>
        <w:spacing w:after="0"/>
        <w:ind w:left="851"/>
        <w:rPr>
          <w:rFonts w:cs="Times New Roman"/>
        </w:rPr>
      </w:pPr>
      <w:r w:rsidRPr="00C222A9">
        <w:rPr>
          <w:rFonts w:cs="Times New Roman"/>
        </w:rPr>
        <w:t>Egyetemes esztergagép kezelése (indítás, leállítás, szánok mozgatása kézzel, géppel), munkadarab befogása.</w:t>
      </w:r>
    </w:p>
    <w:p w14:paraId="28BCA49D" w14:textId="77777777" w:rsidR="00F6240A" w:rsidRPr="00C222A9" w:rsidRDefault="00F6240A" w:rsidP="00F6240A">
      <w:pPr>
        <w:spacing w:after="0"/>
        <w:ind w:left="851"/>
        <w:rPr>
          <w:rFonts w:cs="Times New Roman"/>
        </w:rPr>
      </w:pPr>
      <w:r w:rsidRPr="00C222A9">
        <w:rPr>
          <w:rFonts w:cs="Times New Roman"/>
        </w:rPr>
        <w:t>Esztergakések befogása, szerszámbefogók, szerszámok beállítása.</w:t>
      </w:r>
    </w:p>
    <w:p w14:paraId="6803F34C" w14:textId="77777777" w:rsidR="00F6240A" w:rsidRPr="00C222A9" w:rsidRDefault="00F6240A" w:rsidP="00F6240A">
      <w:pPr>
        <w:spacing w:after="0"/>
        <w:ind w:left="851"/>
        <w:rPr>
          <w:rFonts w:cs="Times New Roman"/>
        </w:rPr>
      </w:pPr>
      <w:r w:rsidRPr="00C222A9">
        <w:rPr>
          <w:rFonts w:cs="Times New Roman"/>
        </w:rPr>
        <w:t>Esztergálás technológiai adatainak meghatározása.</w:t>
      </w:r>
    </w:p>
    <w:p w14:paraId="7A99A9C2" w14:textId="77777777" w:rsidR="00F6240A" w:rsidRPr="00C222A9" w:rsidRDefault="00F6240A" w:rsidP="00F6240A">
      <w:pPr>
        <w:spacing w:after="0"/>
        <w:ind w:left="851"/>
        <w:rPr>
          <w:rFonts w:cs="Times New Roman"/>
        </w:rPr>
      </w:pPr>
      <w:r w:rsidRPr="00C222A9">
        <w:rPr>
          <w:rFonts w:cs="Times New Roman"/>
        </w:rPr>
        <w:t>Műveletek egyetemes esztergagépen (síkesztergálás, hosszesztergálás, lépcsős forgástest esztergálásának bemutatása, gyakorlás egyszerűbb munkadarabokon.</w:t>
      </w:r>
    </w:p>
    <w:p w14:paraId="7412810B" w14:textId="77777777" w:rsidR="00F6240A" w:rsidRPr="00C222A9" w:rsidRDefault="00F6240A" w:rsidP="00F6240A">
      <w:pPr>
        <w:tabs>
          <w:tab w:val="left" w:pos="1418"/>
          <w:tab w:val="right" w:pos="9072"/>
        </w:tabs>
        <w:spacing w:after="0"/>
        <w:ind w:left="851"/>
        <w:rPr>
          <w:rFonts w:cs="Times New Roman"/>
        </w:rPr>
      </w:pPr>
    </w:p>
    <w:p w14:paraId="04ED6FB9" w14:textId="77777777" w:rsidR="00F6240A" w:rsidRPr="00C222A9" w:rsidRDefault="00F6240A" w:rsidP="007E5739">
      <w:pPr>
        <w:pStyle w:val="Listaszerbekezds"/>
        <w:numPr>
          <w:ilvl w:val="2"/>
          <w:numId w:val="13"/>
        </w:numPr>
        <w:tabs>
          <w:tab w:val="left" w:pos="1701"/>
          <w:tab w:val="right" w:pos="9072"/>
        </w:tabs>
        <w:spacing w:after="0"/>
        <w:ind w:left="993" w:hanging="426"/>
        <w:rPr>
          <w:rFonts w:cs="Times New Roman"/>
          <w:b/>
          <w:i/>
        </w:rPr>
      </w:pPr>
      <w:r w:rsidRPr="00C222A9">
        <w:rPr>
          <w:rFonts w:cs="Times New Roman"/>
          <w:b/>
          <w:i/>
        </w:rPr>
        <w:t>Marás, gyalulás</w:t>
      </w:r>
      <w:r w:rsidRPr="00C222A9">
        <w:rPr>
          <w:rFonts w:cs="Times New Roman"/>
          <w:b/>
          <w:i/>
        </w:rPr>
        <w:tab/>
        <w:t>12 óra/12 óra</w:t>
      </w:r>
    </w:p>
    <w:p w14:paraId="23E3AEE7" w14:textId="77777777" w:rsidR="00F6240A" w:rsidRPr="00C222A9" w:rsidRDefault="00F6240A" w:rsidP="00F6240A">
      <w:pPr>
        <w:spacing w:after="0"/>
        <w:ind w:left="851"/>
        <w:rPr>
          <w:rFonts w:cs="Times New Roman"/>
        </w:rPr>
      </w:pPr>
      <w:r w:rsidRPr="00C222A9">
        <w:rPr>
          <w:rFonts w:cs="Times New Roman"/>
        </w:rPr>
        <w:t>Műveletek gyalugépen.</w:t>
      </w:r>
    </w:p>
    <w:p w14:paraId="70B98B36" w14:textId="77777777" w:rsidR="00F6240A" w:rsidRPr="00C222A9" w:rsidRDefault="00F6240A" w:rsidP="00F6240A">
      <w:pPr>
        <w:spacing w:after="0"/>
        <w:ind w:left="851"/>
        <w:rPr>
          <w:rFonts w:cs="Times New Roman"/>
        </w:rPr>
      </w:pPr>
      <w:r w:rsidRPr="00C222A9">
        <w:rPr>
          <w:rFonts w:cs="Times New Roman"/>
        </w:rPr>
        <w:t>Marógépek ismertetése, beállítása, alapbeállítások gyakorlása.</w:t>
      </w:r>
    </w:p>
    <w:p w14:paraId="191E98C5" w14:textId="77777777" w:rsidR="00F6240A" w:rsidRPr="00C222A9" w:rsidRDefault="00F6240A" w:rsidP="00F6240A">
      <w:pPr>
        <w:spacing w:after="0"/>
        <w:ind w:left="851"/>
        <w:rPr>
          <w:rFonts w:cs="Times New Roman"/>
        </w:rPr>
      </w:pPr>
      <w:r w:rsidRPr="00C222A9">
        <w:rPr>
          <w:rFonts w:cs="Times New Roman"/>
        </w:rPr>
        <w:t>Marószerszámok bemutatása, alkalmazása, felszerelése, beállítása.</w:t>
      </w:r>
    </w:p>
    <w:p w14:paraId="45D784AC" w14:textId="77777777" w:rsidR="00F6240A" w:rsidRPr="00C222A9" w:rsidRDefault="00F6240A" w:rsidP="00F6240A">
      <w:pPr>
        <w:spacing w:after="0"/>
        <w:ind w:left="851"/>
        <w:rPr>
          <w:rFonts w:cs="Times New Roman"/>
        </w:rPr>
      </w:pPr>
      <w:r w:rsidRPr="00C222A9">
        <w:rPr>
          <w:rFonts w:cs="Times New Roman"/>
        </w:rPr>
        <w:t>Egyszerűbb munkadarabok megmunkálása marógépen.</w:t>
      </w:r>
    </w:p>
    <w:p w14:paraId="7809A2C8" w14:textId="77777777" w:rsidR="00F6240A" w:rsidRPr="00C222A9" w:rsidRDefault="00F6240A" w:rsidP="00F6240A">
      <w:pPr>
        <w:spacing w:after="0"/>
        <w:ind w:left="851"/>
        <w:rPr>
          <w:rFonts w:cs="Times New Roman"/>
        </w:rPr>
      </w:pPr>
      <w:r w:rsidRPr="00C222A9">
        <w:rPr>
          <w:rFonts w:cs="Times New Roman"/>
        </w:rPr>
        <w:t>Lépcsős felületek, hornyok, és szögben hajló felületek marása.</w:t>
      </w:r>
    </w:p>
    <w:p w14:paraId="24B6CCDE" w14:textId="77777777" w:rsidR="00F6240A" w:rsidRPr="00C222A9" w:rsidRDefault="00F6240A" w:rsidP="00F6240A">
      <w:pPr>
        <w:spacing w:after="0"/>
        <w:ind w:left="851"/>
        <w:rPr>
          <w:rFonts w:cs="Times New Roman"/>
        </w:rPr>
      </w:pPr>
      <w:r w:rsidRPr="00C222A9">
        <w:rPr>
          <w:rFonts w:cs="Times New Roman"/>
        </w:rPr>
        <w:t>Gyalugépek ismertetése, beállítása, alapbeállítások gyakorlása.</w:t>
      </w:r>
    </w:p>
    <w:p w14:paraId="0B4FFC6F" w14:textId="1AB148CA" w:rsidR="00C53E01" w:rsidRPr="00F6240A" w:rsidRDefault="00C53E01" w:rsidP="00F6240A">
      <w:pPr>
        <w:tabs>
          <w:tab w:val="left" w:pos="1701"/>
          <w:tab w:val="right" w:pos="9072"/>
        </w:tabs>
        <w:spacing w:after="0"/>
        <w:rPr>
          <w:rFonts w:cs="Times New Roman"/>
          <w:b/>
          <w:i/>
        </w:rPr>
      </w:pPr>
    </w:p>
    <w:p w14:paraId="1693D896" w14:textId="77777777" w:rsidR="00C53E01" w:rsidRPr="00C222A9" w:rsidRDefault="00C53E01" w:rsidP="00C53E01">
      <w:pPr>
        <w:tabs>
          <w:tab w:val="left" w:pos="1418"/>
          <w:tab w:val="right" w:pos="9072"/>
        </w:tabs>
        <w:spacing w:after="0"/>
        <w:ind w:left="851"/>
        <w:rPr>
          <w:rFonts w:cs="Times New Roman"/>
        </w:rPr>
      </w:pPr>
    </w:p>
    <w:p w14:paraId="40E8B70D" w14:textId="77777777" w:rsidR="00C53E01" w:rsidRPr="00C222A9" w:rsidRDefault="00C53E01" w:rsidP="007E5739">
      <w:pPr>
        <w:pStyle w:val="Listaszerbekezds"/>
        <w:numPr>
          <w:ilvl w:val="1"/>
          <w:numId w:val="13"/>
        </w:numPr>
        <w:spacing w:after="0"/>
        <w:rPr>
          <w:rFonts w:cs="Times New Roman"/>
          <w:b/>
        </w:rPr>
      </w:pPr>
      <w:r w:rsidRPr="00C222A9">
        <w:rPr>
          <w:rFonts w:cs="Times New Roman"/>
          <w:b/>
        </w:rPr>
        <w:t>A képzés javasolt helyszíne (ajánlás)</w:t>
      </w:r>
    </w:p>
    <w:p w14:paraId="3AC34F48" w14:textId="77777777" w:rsidR="00C53E01" w:rsidRPr="00C222A9" w:rsidRDefault="00324626" w:rsidP="00C53E01">
      <w:pPr>
        <w:spacing w:after="0"/>
        <w:ind w:left="426"/>
        <w:rPr>
          <w:rFonts w:cs="Times New Roman"/>
        </w:rPr>
      </w:pPr>
      <w:r w:rsidRPr="00C222A9">
        <w:rPr>
          <w:rFonts w:cs="Times New Roman"/>
        </w:rPr>
        <w:t>Az Szakmai gyakorlatok helyszínei a tanműhelyek, üzemi műhelyek.</w:t>
      </w:r>
    </w:p>
    <w:p w14:paraId="71C543A9" w14:textId="77777777" w:rsidR="00C53E01" w:rsidRPr="00C222A9" w:rsidRDefault="00C53E01" w:rsidP="00C53E01">
      <w:pPr>
        <w:spacing w:after="0"/>
        <w:ind w:left="426"/>
        <w:rPr>
          <w:rFonts w:cs="Times New Roman"/>
        </w:rPr>
      </w:pPr>
    </w:p>
    <w:p w14:paraId="37C1A7AD" w14:textId="77777777" w:rsidR="00C53E01" w:rsidRPr="00C222A9" w:rsidRDefault="00C53E01" w:rsidP="007E5739">
      <w:pPr>
        <w:pStyle w:val="Listaszerbekezds"/>
        <w:numPr>
          <w:ilvl w:val="1"/>
          <w:numId w:val="13"/>
        </w:numPr>
        <w:spacing w:after="0"/>
        <w:rPr>
          <w:rFonts w:cs="Times New Roman"/>
          <w:b/>
        </w:rPr>
      </w:pPr>
      <w:r w:rsidRPr="00C222A9">
        <w:rPr>
          <w:rFonts w:cs="Times New Roman"/>
          <w:b/>
        </w:rPr>
        <w:t>A tantárgy elsajátítása során alkalmazható sajátos módszerek, tanulói tevékenységformák (ajánlás)</w:t>
      </w:r>
    </w:p>
    <w:p w14:paraId="1B4A664D" w14:textId="77777777" w:rsidR="00C53E01" w:rsidRPr="00C222A9" w:rsidRDefault="00C53E01" w:rsidP="00C53E01">
      <w:pPr>
        <w:spacing w:after="0"/>
        <w:ind w:left="426"/>
        <w:rPr>
          <w:rFonts w:cs="Times New Roman"/>
        </w:rPr>
      </w:pPr>
    </w:p>
    <w:p w14:paraId="10435245" w14:textId="77777777" w:rsidR="00C53E01" w:rsidRPr="00C222A9" w:rsidRDefault="00C53E01" w:rsidP="00C53E01">
      <w:pPr>
        <w:spacing w:after="0"/>
        <w:ind w:left="426"/>
        <w:rPr>
          <w:rFonts w:cs="Times New Roman"/>
          <w:i/>
        </w:rPr>
      </w:pPr>
    </w:p>
    <w:p w14:paraId="01B7E0AF" w14:textId="77777777" w:rsidR="00C53E01" w:rsidRPr="00C222A9" w:rsidRDefault="00C53E01" w:rsidP="00C53E01">
      <w:pPr>
        <w:spacing w:after="0"/>
        <w:ind w:left="426"/>
        <w:rPr>
          <w:rFonts w:cs="Times New Roman"/>
        </w:rPr>
      </w:pPr>
    </w:p>
    <w:p w14:paraId="06335539" w14:textId="77777777" w:rsidR="00C53E01" w:rsidRPr="00C222A9" w:rsidRDefault="00C53E01" w:rsidP="007E5739">
      <w:pPr>
        <w:pStyle w:val="Listaszerbekezds"/>
        <w:numPr>
          <w:ilvl w:val="2"/>
          <w:numId w:val="13"/>
        </w:numPr>
        <w:spacing w:after="0"/>
        <w:rPr>
          <w:rFonts w:cs="Times New Roman"/>
          <w:b/>
        </w:rPr>
      </w:pPr>
      <w:r w:rsidRPr="00C222A9">
        <w:rPr>
          <w:rFonts w:cs="Times New Roman"/>
          <w:b/>
        </w:rPr>
        <w:t>A tantárgy elsajátítása során alkalmazható sajátos módszerek (ajánlás)</w:t>
      </w:r>
    </w:p>
    <w:p w14:paraId="7A590F4C" w14:textId="42E957A1" w:rsidR="00C53E01" w:rsidRPr="00C222A9"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981956" w:rsidRPr="00C222A9" w14:paraId="25C3E327" w14:textId="77777777" w:rsidTr="00981956">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95F14D5"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FAEF511"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45FC3DCE"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DBDD40"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981956" w:rsidRPr="00C222A9" w14:paraId="3C8E744F" w14:textId="77777777" w:rsidTr="00981956">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66EE0F3B" w14:textId="77777777" w:rsidR="00981956" w:rsidRPr="00C222A9" w:rsidRDefault="00981956" w:rsidP="00981956">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55CB2FE3" w14:textId="77777777" w:rsidR="00981956" w:rsidRPr="00C222A9" w:rsidRDefault="00981956" w:rsidP="00981956">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6EF8EF0E"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5EF7D2E3"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64623065"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5E77C0B" w14:textId="77777777" w:rsidR="00981956" w:rsidRPr="00C222A9" w:rsidRDefault="00981956" w:rsidP="00981956">
            <w:pPr>
              <w:spacing w:after="0"/>
              <w:jc w:val="left"/>
              <w:rPr>
                <w:rFonts w:eastAsia="Times New Roman" w:cs="Times New Roman"/>
                <w:color w:val="000000"/>
                <w:sz w:val="20"/>
                <w:szCs w:val="20"/>
                <w:lang w:eastAsia="hu-HU"/>
              </w:rPr>
            </w:pPr>
          </w:p>
        </w:tc>
      </w:tr>
      <w:tr w:rsidR="00981956" w:rsidRPr="00C222A9" w14:paraId="6E8E961B" w14:textId="77777777" w:rsidTr="0098195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010CB06"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5F49743A"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1FFCC71D"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F6F688B"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00A8180"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E16DFA6"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981956" w:rsidRPr="00C222A9" w14:paraId="7539E3BE" w14:textId="77777777" w:rsidTr="0098195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F21697D"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6FD8DEF6"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6DEE7BA0"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109977E"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805AC0B"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CA5F1CC"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981956" w:rsidRPr="00C222A9" w14:paraId="0E16B003" w14:textId="77777777" w:rsidTr="0098195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8E2D88C"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419A5BAF"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59BC26D5"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22AA68D"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9443BA6"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9B133A3"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981956" w:rsidRPr="00C222A9" w14:paraId="7B4884D2" w14:textId="77777777" w:rsidTr="0098195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76B149F"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0202CDB7"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14:paraId="409A9091"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4A8CF2B"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B20497C"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0B001FA"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981956" w:rsidRPr="00C222A9" w14:paraId="5388F2AD" w14:textId="77777777" w:rsidTr="0098195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81C648D"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lastRenderedPageBreak/>
              <w:t>5.</w:t>
            </w:r>
          </w:p>
        </w:tc>
        <w:tc>
          <w:tcPr>
            <w:tcW w:w="2280" w:type="dxa"/>
            <w:tcBorders>
              <w:top w:val="nil"/>
              <w:left w:val="nil"/>
              <w:bottom w:val="single" w:sz="4" w:space="0" w:color="auto"/>
              <w:right w:val="single" w:sz="4" w:space="0" w:color="auto"/>
            </w:tcBorders>
            <w:shd w:val="clear" w:color="auto" w:fill="auto"/>
            <w:vAlign w:val="center"/>
            <w:hideMark/>
          </w:tcPr>
          <w:p w14:paraId="644A48C4"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szimuláció</w:t>
            </w:r>
          </w:p>
        </w:tc>
        <w:tc>
          <w:tcPr>
            <w:tcW w:w="980" w:type="dxa"/>
            <w:tcBorders>
              <w:top w:val="nil"/>
              <w:left w:val="nil"/>
              <w:bottom w:val="single" w:sz="4" w:space="0" w:color="auto"/>
              <w:right w:val="single" w:sz="4" w:space="0" w:color="auto"/>
            </w:tcBorders>
            <w:shd w:val="clear" w:color="auto" w:fill="auto"/>
            <w:vAlign w:val="center"/>
            <w:hideMark/>
          </w:tcPr>
          <w:p w14:paraId="10D6755A"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E60B1A0"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E8AF5E2"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4079FC4"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4675423E" w14:textId="77777777" w:rsidR="00981956" w:rsidRPr="00C222A9" w:rsidRDefault="00981956" w:rsidP="00C53E01">
      <w:pPr>
        <w:spacing w:after="0"/>
        <w:ind w:left="426"/>
        <w:rPr>
          <w:rFonts w:cs="Times New Roman"/>
        </w:rPr>
      </w:pPr>
    </w:p>
    <w:p w14:paraId="45ACD228" w14:textId="77777777" w:rsidR="00C53E01" w:rsidRPr="00C222A9" w:rsidRDefault="00C53E01" w:rsidP="007E5739">
      <w:pPr>
        <w:pStyle w:val="Listaszerbekezds"/>
        <w:numPr>
          <w:ilvl w:val="2"/>
          <w:numId w:val="13"/>
        </w:numPr>
        <w:spacing w:after="0"/>
        <w:rPr>
          <w:rFonts w:cs="Times New Roman"/>
          <w:b/>
        </w:rPr>
      </w:pPr>
      <w:r w:rsidRPr="00C222A9">
        <w:rPr>
          <w:rFonts w:cs="Times New Roman"/>
          <w:b/>
        </w:rPr>
        <w:t>A tantárgy elsajátítása során alkalmazható tanulói tevékenységformák (ajánlás)</w:t>
      </w:r>
    </w:p>
    <w:p w14:paraId="05D1D148" w14:textId="7A576A0E" w:rsidR="00981956" w:rsidRPr="00C222A9" w:rsidRDefault="00981956"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981956" w:rsidRPr="00C222A9" w14:paraId="3901D001" w14:textId="77777777" w:rsidTr="00981956">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D566A08"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2E9B8F"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21290F2"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4F5F25"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981956" w:rsidRPr="00C222A9" w14:paraId="49F557F8" w14:textId="77777777" w:rsidTr="00981956">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15958DBC" w14:textId="77777777" w:rsidR="00981956" w:rsidRPr="00C222A9" w:rsidRDefault="00981956" w:rsidP="00981956">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256B10D5" w14:textId="77777777" w:rsidR="00981956" w:rsidRPr="00C222A9" w:rsidRDefault="00981956" w:rsidP="0098195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7718350"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8C755EC"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23831FA"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10E20563" w14:textId="77777777" w:rsidR="00981956" w:rsidRPr="00C222A9" w:rsidRDefault="00981956" w:rsidP="00981956">
            <w:pPr>
              <w:spacing w:after="0"/>
              <w:jc w:val="left"/>
              <w:rPr>
                <w:rFonts w:eastAsia="Times New Roman" w:cs="Times New Roman"/>
                <w:color w:val="000000"/>
                <w:sz w:val="20"/>
                <w:szCs w:val="20"/>
                <w:lang w:eastAsia="hu-HU"/>
              </w:rPr>
            </w:pPr>
          </w:p>
        </w:tc>
      </w:tr>
      <w:tr w:rsidR="00981956" w:rsidRPr="00C222A9" w14:paraId="60ECF11D" w14:textId="77777777" w:rsidTr="0098195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43C96FD"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3795635"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 feldolgozó tevékenységek</w:t>
            </w:r>
          </w:p>
        </w:tc>
      </w:tr>
      <w:tr w:rsidR="00981956" w:rsidRPr="00C222A9" w14:paraId="0A39045B" w14:textId="77777777" w:rsidTr="0098195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CEAD8C5" w14:textId="7D55CF28"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588B0BB4"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94CE842"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770D15"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3DC80D"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D308A5E"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981956" w:rsidRPr="00C222A9" w14:paraId="6865D473" w14:textId="77777777" w:rsidTr="0098195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868C01E" w14:textId="2D8D670D"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759F2D6A"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69E38A3"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EEFAC3E"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AF9712"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A43717E"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981956" w:rsidRPr="00C222A9" w14:paraId="23654EB5" w14:textId="77777777" w:rsidTr="0098195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5942C47" w14:textId="7CB239B2"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07353DE"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Képi információk körében</w:t>
            </w:r>
          </w:p>
        </w:tc>
      </w:tr>
      <w:tr w:rsidR="00981956" w:rsidRPr="00C222A9" w14:paraId="58D76B61" w14:textId="77777777" w:rsidTr="00981956">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0892E2E" w14:textId="5FDF911B"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29BD4592"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5D22C7FB"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5EDAA4"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F67755"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14CC2BB"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981956" w:rsidRPr="00C222A9" w14:paraId="1DC44C1F" w14:textId="77777777" w:rsidTr="0098195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B3F5435" w14:textId="79521424"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78E6BA4"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Csoportos munkaformák körében</w:t>
            </w:r>
          </w:p>
        </w:tc>
      </w:tr>
      <w:tr w:rsidR="00981956" w:rsidRPr="00C222A9" w14:paraId="4951BFED" w14:textId="77777777" w:rsidTr="0098195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EA8F710" w14:textId="15A7BA3C"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031AE454"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39B610E1"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B26195"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565372"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0CBE660"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981956" w:rsidRPr="00C222A9" w14:paraId="790D0BF9" w14:textId="77777777" w:rsidTr="0098195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03CB2C6" w14:textId="5AAB6199"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3A3414E"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Gyakorlati munkavégzés körében</w:t>
            </w:r>
          </w:p>
        </w:tc>
      </w:tr>
      <w:tr w:rsidR="00981956" w:rsidRPr="00C222A9" w14:paraId="7BC756FD" w14:textId="77777777" w:rsidTr="00981956">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49149F8" w14:textId="09AF4AA3"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54CF61F8"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32EE4DBF"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296C61"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2FB6D3" w14:textId="77777777" w:rsidR="00981956" w:rsidRPr="00C222A9" w:rsidRDefault="00981956" w:rsidP="0098195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485CAF0" w14:textId="77777777" w:rsidR="00981956" w:rsidRPr="00C222A9" w:rsidRDefault="00981956" w:rsidP="0098195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12072752" w14:textId="61188C78" w:rsidR="00C53E01" w:rsidRPr="00C222A9" w:rsidRDefault="00C53E01" w:rsidP="00C53E01">
      <w:pPr>
        <w:spacing w:after="0"/>
        <w:ind w:left="426"/>
        <w:rPr>
          <w:rFonts w:cs="Times New Roman"/>
        </w:rPr>
      </w:pPr>
    </w:p>
    <w:p w14:paraId="377C1FA6" w14:textId="77777777" w:rsidR="00C53E01" w:rsidRPr="00C222A9" w:rsidRDefault="00C53E01" w:rsidP="007E5739">
      <w:pPr>
        <w:pStyle w:val="Listaszerbekezds"/>
        <w:numPr>
          <w:ilvl w:val="1"/>
          <w:numId w:val="13"/>
        </w:numPr>
        <w:spacing w:after="0"/>
        <w:rPr>
          <w:rFonts w:cs="Times New Roman"/>
          <w:b/>
        </w:rPr>
      </w:pPr>
      <w:r w:rsidRPr="00C222A9">
        <w:rPr>
          <w:rFonts w:cs="Times New Roman"/>
          <w:b/>
        </w:rPr>
        <w:t>A tantárgy értékelésének módja</w:t>
      </w:r>
    </w:p>
    <w:p w14:paraId="2FD6F940" w14:textId="77777777" w:rsidR="00C53E01" w:rsidRPr="00C222A9" w:rsidRDefault="00C53E01" w:rsidP="00C53E01">
      <w:pPr>
        <w:spacing w:after="0"/>
        <w:ind w:left="426"/>
        <w:rPr>
          <w:rFonts w:cs="Times New Roman"/>
        </w:rPr>
      </w:pPr>
      <w:r w:rsidRPr="00C222A9">
        <w:rPr>
          <w:rFonts w:cs="Times New Roman"/>
        </w:rPr>
        <w:t>A nemzeti köznevelésről szóló 2011. évi CXC. törvény. 54. § (2) a) pontja szerinti értékeléssel.</w:t>
      </w:r>
    </w:p>
    <w:p w14:paraId="6524CCD6" w14:textId="77777777" w:rsidR="00C53E01" w:rsidRPr="00C222A9" w:rsidRDefault="00C53E01" w:rsidP="00C53E01">
      <w:pPr>
        <w:spacing w:after="0"/>
        <w:ind w:left="426"/>
        <w:rPr>
          <w:rFonts w:cs="Times New Roman"/>
        </w:rPr>
      </w:pPr>
    </w:p>
    <w:p w14:paraId="4FD31D9C" w14:textId="77777777" w:rsidR="00C53E01" w:rsidRPr="00C222A9" w:rsidRDefault="00C53E01" w:rsidP="00C53E01">
      <w:pPr>
        <w:spacing w:after="0"/>
        <w:rPr>
          <w:rFonts w:cs="Times New Roman"/>
        </w:rPr>
      </w:pPr>
    </w:p>
    <w:p w14:paraId="63B18EAF" w14:textId="4518DEB6" w:rsidR="00C53E01" w:rsidRPr="00C222A9" w:rsidRDefault="00C53E01" w:rsidP="00C53E01">
      <w:pPr>
        <w:spacing w:after="0"/>
        <w:ind w:left="426"/>
        <w:rPr>
          <w:rFonts w:cs="Times New Roman"/>
        </w:rPr>
      </w:pPr>
    </w:p>
    <w:p w14:paraId="2DBBC24A" w14:textId="77777777" w:rsidR="00C53E01" w:rsidRPr="00C222A9" w:rsidRDefault="00C53E01" w:rsidP="00C53E01">
      <w:pPr>
        <w:spacing w:after="0"/>
        <w:ind w:left="426"/>
        <w:rPr>
          <w:rFonts w:cs="Times New Roman"/>
        </w:rPr>
      </w:pPr>
    </w:p>
    <w:p w14:paraId="17196E3F" w14:textId="77777777" w:rsidR="00C53E01" w:rsidRPr="00C222A9" w:rsidRDefault="00C53E01" w:rsidP="00C53E01">
      <w:pPr>
        <w:spacing w:after="200" w:line="276" w:lineRule="auto"/>
        <w:jc w:val="left"/>
        <w:rPr>
          <w:rFonts w:cs="Times New Roman"/>
        </w:rPr>
      </w:pPr>
      <w:r w:rsidRPr="00C222A9">
        <w:rPr>
          <w:rFonts w:cs="Times New Roman"/>
        </w:rPr>
        <w:br w:type="page"/>
      </w:r>
    </w:p>
    <w:p w14:paraId="45A726CD" w14:textId="77777777" w:rsidR="00C53E01" w:rsidRPr="00C222A9" w:rsidRDefault="00C53E01" w:rsidP="00C53E01">
      <w:pPr>
        <w:rPr>
          <w:rFonts w:cs="Times New Roman"/>
        </w:rPr>
      </w:pPr>
    </w:p>
    <w:p w14:paraId="38885DFD" w14:textId="77777777" w:rsidR="00C53E01" w:rsidRPr="00C222A9" w:rsidRDefault="00C53E01" w:rsidP="00C53E01">
      <w:pPr>
        <w:spacing w:before="2880"/>
        <w:jc w:val="center"/>
        <w:rPr>
          <w:rFonts w:cs="Times New Roman"/>
          <w:b/>
          <w:sz w:val="36"/>
        </w:rPr>
      </w:pPr>
      <w:r w:rsidRPr="00C222A9">
        <w:rPr>
          <w:rFonts w:cs="Times New Roman"/>
          <w:b/>
          <w:sz w:val="36"/>
        </w:rPr>
        <w:t>A</w:t>
      </w:r>
    </w:p>
    <w:p w14:paraId="628A92BE" w14:textId="77777777" w:rsidR="00C53E01" w:rsidRPr="00C222A9" w:rsidRDefault="004447B1" w:rsidP="00C53E01">
      <w:pPr>
        <w:spacing w:after="480"/>
        <w:jc w:val="center"/>
        <w:rPr>
          <w:rFonts w:cs="Times New Roman"/>
          <w:b/>
          <w:sz w:val="36"/>
        </w:rPr>
      </w:pPr>
      <w:r w:rsidRPr="00C222A9">
        <w:rPr>
          <w:rFonts w:cs="Times New Roman"/>
          <w:b/>
          <w:sz w:val="36"/>
          <w:highlight w:val="yellow"/>
        </w:rPr>
        <w:t>10975</w:t>
      </w:r>
      <w:r w:rsidR="00C53E01" w:rsidRPr="00C222A9">
        <w:rPr>
          <w:rFonts w:cs="Times New Roman"/>
          <w:b/>
          <w:sz w:val="36"/>
          <w:highlight w:val="yellow"/>
        </w:rPr>
        <w:t>-</w:t>
      </w:r>
      <w:r w:rsidRPr="00C222A9">
        <w:rPr>
          <w:rFonts w:cs="Times New Roman"/>
          <w:b/>
          <w:sz w:val="36"/>
        </w:rPr>
        <w:t>16</w:t>
      </w:r>
      <w:r w:rsidR="00C53E01" w:rsidRPr="00C222A9">
        <w:rPr>
          <w:rFonts w:cs="Times New Roman"/>
          <w:b/>
          <w:sz w:val="36"/>
        </w:rPr>
        <w:t xml:space="preserve"> azonosító számú</w:t>
      </w:r>
    </w:p>
    <w:p w14:paraId="792C6913" w14:textId="77777777" w:rsidR="00C53E01" w:rsidRPr="00C222A9" w:rsidRDefault="004447B1" w:rsidP="00C53E01">
      <w:pPr>
        <w:jc w:val="center"/>
        <w:rPr>
          <w:rFonts w:cs="Times New Roman"/>
          <w:b/>
          <w:sz w:val="36"/>
        </w:rPr>
      </w:pPr>
      <w:r w:rsidRPr="00C222A9">
        <w:rPr>
          <w:rFonts w:cs="Times New Roman"/>
          <w:b/>
          <w:sz w:val="36"/>
        </w:rPr>
        <w:t>Agrárműszaki erőforrások</w:t>
      </w:r>
    </w:p>
    <w:p w14:paraId="37C7E6E1" w14:textId="77777777" w:rsidR="00C53E01" w:rsidRPr="00C222A9" w:rsidRDefault="00C53E01" w:rsidP="00C53E01">
      <w:pPr>
        <w:jc w:val="center"/>
        <w:rPr>
          <w:rFonts w:cs="Times New Roman"/>
          <w:b/>
          <w:sz w:val="36"/>
        </w:rPr>
      </w:pPr>
      <w:proofErr w:type="gramStart"/>
      <w:r w:rsidRPr="00C222A9">
        <w:rPr>
          <w:rFonts w:cs="Times New Roman"/>
          <w:b/>
          <w:sz w:val="36"/>
        </w:rPr>
        <w:t>megnevezésű</w:t>
      </w:r>
      <w:proofErr w:type="gramEnd"/>
    </w:p>
    <w:p w14:paraId="0AF10BA6" w14:textId="77777777" w:rsidR="00C53E01" w:rsidRPr="00C222A9" w:rsidRDefault="00C53E01" w:rsidP="00C53E01">
      <w:pPr>
        <w:spacing w:before="480" w:after="480"/>
        <w:jc w:val="center"/>
        <w:rPr>
          <w:rFonts w:cs="Times New Roman"/>
          <w:b/>
          <w:sz w:val="36"/>
        </w:rPr>
      </w:pPr>
      <w:proofErr w:type="gramStart"/>
      <w:r w:rsidRPr="00C222A9">
        <w:rPr>
          <w:rFonts w:cs="Times New Roman"/>
          <w:b/>
          <w:sz w:val="36"/>
        </w:rPr>
        <w:t>szakmai</w:t>
      </w:r>
      <w:proofErr w:type="gramEnd"/>
      <w:r w:rsidRPr="00C222A9">
        <w:rPr>
          <w:rFonts w:cs="Times New Roman"/>
          <w:b/>
          <w:sz w:val="36"/>
        </w:rPr>
        <w:t xml:space="preserve"> követelménymodul</w:t>
      </w:r>
    </w:p>
    <w:p w14:paraId="5C58A4D6" w14:textId="77777777" w:rsidR="00C53E01" w:rsidRPr="00C222A9" w:rsidRDefault="00C53E01" w:rsidP="00C53E01">
      <w:pPr>
        <w:jc w:val="center"/>
        <w:rPr>
          <w:rFonts w:cs="Times New Roman"/>
          <w:b/>
          <w:sz w:val="36"/>
        </w:rPr>
      </w:pPr>
      <w:proofErr w:type="gramStart"/>
      <w:r w:rsidRPr="00C222A9">
        <w:rPr>
          <w:rFonts w:cs="Times New Roman"/>
          <w:b/>
          <w:sz w:val="36"/>
        </w:rPr>
        <w:t>tantárgyai</w:t>
      </w:r>
      <w:proofErr w:type="gramEnd"/>
      <w:r w:rsidRPr="00C222A9">
        <w:rPr>
          <w:rFonts w:cs="Times New Roman"/>
          <w:b/>
          <w:sz w:val="36"/>
        </w:rPr>
        <w:t>, témakörei</w:t>
      </w:r>
    </w:p>
    <w:p w14:paraId="4FB89529" w14:textId="77777777" w:rsidR="00C53E01" w:rsidRPr="00C222A9" w:rsidRDefault="00C53E01" w:rsidP="00C53E01">
      <w:pPr>
        <w:spacing w:after="200" w:line="276" w:lineRule="auto"/>
        <w:jc w:val="left"/>
        <w:rPr>
          <w:rFonts w:cs="Times New Roman"/>
        </w:rPr>
      </w:pPr>
      <w:r w:rsidRPr="00C222A9">
        <w:rPr>
          <w:rFonts w:cs="Times New Roman"/>
        </w:rPr>
        <w:br w:type="page"/>
      </w:r>
    </w:p>
    <w:p w14:paraId="773F238D" w14:textId="77777777" w:rsidR="00C53E01" w:rsidRPr="00C222A9" w:rsidRDefault="00C53E01" w:rsidP="00C53E01">
      <w:pPr>
        <w:rPr>
          <w:rFonts w:cs="Times New Roman"/>
        </w:rPr>
      </w:pPr>
      <w:r w:rsidRPr="00C222A9">
        <w:rPr>
          <w:rFonts w:cs="Times New Roman"/>
        </w:rPr>
        <w:lastRenderedPageBreak/>
        <w:t xml:space="preserve">A </w:t>
      </w:r>
      <w:r w:rsidR="004757F5" w:rsidRPr="00C222A9">
        <w:rPr>
          <w:rFonts w:cs="Times New Roman"/>
        </w:rPr>
        <w:t>10975</w:t>
      </w:r>
      <w:r w:rsidRPr="00C222A9">
        <w:rPr>
          <w:rFonts w:cs="Times New Roman"/>
        </w:rPr>
        <w:t>-</w:t>
      </w:r>
      <w:r w:rsidR="004757F5" w:rsidRPr="00C222A9">
        <w:rPr>
          <w:rFonts w:cs="Times New Roman"/>
        </w:rPr>
        <w:t>16</w:t>
      </w:r>
      <w:r w:rsidRPr="00C222A9">
        <w:rPr>
          <w:rFonts w:cs="Times New Roman"/>
        </w:rPr>
        <w:t xml:space="preserve">.. azonosító számú </w:t>
      </w:r>
      <w:r w:rsidR="004757F5" w:rsidRPr="00C222A9">
        <w:rPr>
          <w:rFonts w:cs="Times New Roman"/>
        </w:rPr>
        <w:t>Agrárműszaki erőforrások</w:t>
      </w:r>
      <w:r w:rsidRPr="00C222A9">
        <w:rPr>
          <w:rFonts w:cs="Times New Roman"/>
        </w:rPr>
        <w:t>. megnevezésű szakmai követelménymodulhoz tartozó tantárgyak és témakörök oktatása során fejlesztendő kompetenciák</w:t>
      </w:r>
    </w:p>
    <w:p w14:paraId="4C43DA5F" w14:textId="7CD3099F" w:rsidR="00C53E01" w:rsidRPr="00C222A9" w:rsidRDefault="00C53E01" w:rsidP="00C53E01">
      <w:pPr>
        <w:jc w:val="center"/>
        <w:rPr>
          <w:rFonts w:cs="Times New Roman"/>
        </w:rPr>
      </w:pPr>
    </w:p>
    <w:p w14:paraId="621D5BFB" w14:textId="47251B96" w:rsidR="00C53E01" w:rsidRPr="00C222A9" w:rsidRDefault="00C53E01" w:rsidP="00C53E01">
      <w:pPr>
        <w:rPr>
          <w:rFonts w:cs="Times New Roman"/>
        </w:rPr>
      </w:pPr>
    </w:p>
    <w:tbl>
      <w:tblPr>
        <w:tblW w:w="6260" w:type="dxa"/>
        <w:jc w:val="center"/>
        <w:tblCellMar>
          <w:left w:w="70" w:type="dxa"/>
          <w:right w:w="70" w:type="dxa"/>
        </w:tblCellMar>
        <w:tblLook w:val="04A0" w:firstRow="1" w:lastRow="0" w:firstColumn="1" w:lastColumn="0" w:noHBand="0" w:noVBand="1"/>
      </w:tblPr>
      <w:tblGrid>
        <w:gridCol w:w="4100"/>
        <w:gridCol w:w="720"/>
        <w:gridCol w:w="720"/>
        <w:gridCol w:w="720"/>
      </w:tblGrid>
      <w:tr w:rsidR="00462855" w:rsidRPr="00C222A9" w14:paraId="4AF9159A" w14:textId="77777777" w:rsidTr="00462855">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9AA06FD"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ADAF472"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Erőgépek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7CE09FC3" w14:textId="14D4F484" w:rsidR="00462855" w:rsidRPr="00C222A9" w:rsidRDefault="00462855" w:rsidP="00AD6472">
            <w:pPr>
              <w:spacing w:after="0"/>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505E00B0"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Erőgépek szakmai gyakorlat </w:t>
            </w:r>
          </w:p>
        </w:tc>
      </w:tr>
      <w:tr w:rsidR="00AD6472" w:rsidRPr="00C222A9" w14:paraId="3329107D" w14:textId="77777777" w:rsidTr="00283A0A">
        <w:trPr>
          <w:trHeight w:val="1755"/>
          <w:jc w:val="center"/>
        </w:trPr>
        <w:tc>
          <w:tcPr>
            <w:tcW w:w="626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27E5BA4E" w14:textId="6260E20C" w:rsidR="00AD6472" w:rsidRPr="00C222A9" w:rsidRDefault="00BF1DB3" w:rsidP="00AD6472">
            <w:pPr>
              <w:spacing w:after="0"/>
              <w:jc w:val="left"/>
              <w:rPr>
                <w:rFonts w:eastAsia="Times New Roman" w:cs="Times New Roman"/>
                <w:color w:val="000000"/>
                <w:sz w:val="20"/>
                <w:szCs w:val="20"/>
                <w:lang w:eastAsia="hu-HU"/>
              </w:rPr>
            </w:pPr>
            <w:r>
              <w:rPr>
                <w:rFonts w:eastAsia="Times New Roman" w:cs="Times New Roman"/>
                <w:color w:val="000000"/>
                <w:sz w:val="20"/>
                <w:szCs w:val="20"/>
                <w:lang w:eastAsia="hu-HU"/>
              </w:rPr>
              <w:t>FELADATOK</w:t>
            </w:r>
          </w:p>
        </w:tc>
      </w:tr>
      <w:tr w:rsidR="00462855" w:rsidRPr="00C222A9" w14:paraId="2F417748"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3556AC1" w14:textId="77777777" w:rsidR="00462855" w:rsidRPr="00C222A9" w:rsidRDefault="00462855"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Elvégzi az agrárműszaki erőforrások napi és időszakos karbantartását</w:t>
            </w:r>
          </w:p>
        </w:tc>
        <w:tc>
          <w:tcPr>
            <w:tcW w:w="720" w:type="dxa"/>
            <w:tcBorders>
              <w:top w:val="nil"/>
              <w:left w:val="nil"/>
              <w:bottom w:val="single" w:sz="4" w:space="0" w:color="auto"/>
              <w:right w:val="single" w:sz="4" w:space="0" w:color="auto"/>
            </w:tcBorders>
            <w:shd w:val="clear" w:color="auto" w:fill="auto"/>
            <w:noWrap/>
            <w:vAlign w:val="center"/>
            <w:hideMark/>
          </w:tcPr>
          <w:p w14:paraId="2EED61CE"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3CDE0B1"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C31E3BA"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62855" w:rsidRPr="00C222A9" w14:paraId="4EB66D64" w14:textId="77777777" w:rsidTr="00462855">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D89CC7C" w14:textId="77777777" w:rsidR="00462855" w:rsidRPr="00C222A9" w:rsidRDefault="00462855"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Ellenőrzi a motorok működését és diagnosztikai eszközökkel elvégzi az állapotfelmérést</w:t>
            </w:r>
          </w:p>
        </w:tc>
        <w:tc>
          <w:tcPr>
            <w:tcW w:w="720" w:type="dxa"/>
            <w:tcBorders>
              <w:top w:val="nil"/>
              <w:left w:val="nil"/>
              <w:bottom w:val="single" w:sz="4" w:space="0" w:color="auto"/>
              <w:right w:val="single" w:sz="4" w:space="0" w:color="auto"/>
            </w:tcBorders>
            <w:shd w:val="clear" w:color="auto" w:fill="auto"/>
            <w:noWrap/>
            <w:vAlign w:val="center"/>
            <w:hideMark/>
          </w:tcPr>
          <w:p w14:paraId="2A76AE41"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607BB2C"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1A44C5F"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62855" w:rsidRPr="00C222A9" w14:paraId="7367A250"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78F705E" w14:textId="77777777" w:rsidR="00462855" w:rsidRPr="00C222A9" w:rsidRDefault="00462855"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Ellenőrzi a mechanikus és a hidrodinamikus teljesítmény-átviteli rendszert</w:t>
            </w:r>
          </w:p>
        </w:tc>
        <w:tc>
          <w:tcPr>
            <w:tcW w:w="720" w:type="dxa"/>
            <w:tcBorders>
              <w:top w:val="nil"/>
              <w:left w:val="nil"/>
              <w:bottom w:val="single" w:sz="4" w:space="0" w:color="auto"/>
              <w:right w:val="single" w:sz="4" w:space="0" w:color="auto"/>
            </w:tcBorders>
            <w:shd w:val="clear" w:color="auto" w:fill="auto"/>
            <w:noWrap/>
            <w:vAlign w:val="center"/>
            <w:hideMark/>
          </w:tcPr>
          <w:p w14:paraId="64D69439"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70132E4"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40A02B0"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62855" w:rsidRPr="00C222A9" w14:paraId="47E35203"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9CAD5EA" w14:textId="77777777" w:rsidR="00462855" w:rsidRPr="00C222A9" w:rsidRDefault="00462855"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 Elvégzi az agrárműszaki erőforrások járószerkezetének állapotfelmérését</w:t>
            </w:r>
          </w:p>
        </w:tc>
        <w:tc>
          <w:tcPr>
            <w:tcW w:w="720" w:type="dxa"/>
            <w:tcBorders>
              <w:top w:val="nil"/>
              <w:left w:val="nil"/>
              <w:bottom w:val="single" w:sz="4" w:space="0" w:color="auto"/>
              <w:right w:val="single" w:sz="4" w:space="0" w:color="auto"/>
            </w:tcBorders>
            <w:shd w:val="clear" w:color="auto" w:fill="auto"/>
            <w:noWrap/>
            <w:vAlign w:val="center"/>
            <w:hideMark/>
          </w:tcPr>
          <w:p w14:paraId="257D5FC8"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5D0331A"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F45562C"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62855" w:rsidRPr="00C222A9" w14:paraId="12852DAE"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6CE0E02" w14:textId="77777777" w:rsidR="00462855" w:rsidRPr="00C222A9" w:rsidRDefault="00462855"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Ellenőrzi a kormányrendszert, elvégzi a szükséges beállításokat</w:t>
            </w:r>
          </w:p>
        </w:tc>
        <w:tc>
          <w:tcPr>
            <w:tcW w:w="720" w:type="dxa"/>
            <w:tcBorders>
              <w:top w:val="nil"/>
              <w:left w:val="nil"/>
              <w:bottom w:val="single" w:sz="4" w:space="0" w:color="auto"/>
              <w:right w:val="single" w:sz="4" w:space="0" w:color="auto"/>
            </w:tcBorders>
            <w:shd w:val="clear" w:color="auto" w:fill="auto"/>
            <w:noWrap/>
            <w:vAlign w:val="center"/>
            <w:hideMark/>
          </w:tcPr>
          <w:p w14:paraId="59FC6985"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3690AD4"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FD135FE"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62855" w:rsidRPr="00C222A9" w14:paraId="53E22D78" w14:textId="77777777" w:rsidTr="004628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A362A7B" w14:textId="77777777" w:rsidR="00462855" w:rsidRPr="00C222A9" w:rsidRDefault="00462855"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Fékrendszer üzembiztos működését ellenőrzi</w:t>
            </w:r>
          </w:p>
        </w:tc>
        <w:tc>
          <w:tcPr>
            <w:tcW w:w="720" w:type="dxa"/>
            <w:tcBorders>
              <w:top w:val="nil"/>
              <w:left w:val="nil"/>
              <w:bottom w:val="single" w:sz="4" w:space="0" w:color="auto"/>
              <w:right w:val="single" w:sz="4" w:space="0" w:color="auto"/>
            </w:tcBorders>
            <w:shd w:val="clear" w:color="auto" w:fill="auto"/>
            <w:noWrap/>
            <w:vAlign w:val="center"/>
            <w:hideMark/>
          </w:tcPr>
          <w:p w14:paraId="2B0861FD"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BA3EE50"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AFA773C"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62855" w:rsidRPr="00C222A9" w14:paraId="3EF49F5E"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6F736AD" w14:textId="77777777" w:rsidR="00462855" w:rsidRPr="00C222A9" w:rsidRDefault="00462855"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Kiválasztás után előkészíti a munkavégzéshez szükséges vonó- és függesztő egységet</w:t>
            </w:r>
          </w:p>
        </w:tc>
        <w:tc>
          <w:tcPr>
            <w:tcW w:w="720" w:type="dxa"/>
            <w:tcBorders>
              <w:top w:val="nil"/>
              <w:left w:val="nil"/>
              <w:bottom w:val="single" w:sz="4" w:space="0" w:color="auto"/>
              <w:right w:val="single" w:sz="4" w:space="0" w:color="auto"/>
            </w:tcBorders>
            <w:shd w:val="clear" w:color="auto" w:fill="auto"/>
            <w:noWrap/>
            <w:vAlign w:val="center"/>
            <w:hideMark/>
          </w:tcPr>
          <w:p w14:paraId="74F95BC4"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D427500"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98F5226"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62855" w:rsidRPr="00C222A9" w14:paraId="097F2D18" w14:textId="77777777" w:rsidTr="004628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992A247" w14:textId="77777777" w:rsidR="00462855" w:rsidRPr="00C222A9" w:rsidRDefault="00462855"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Ellenőrzi az erőforrások felépítményét</w:t>
            </w:r>
          </w:p>
        </w:tc>
        <w:tc>
          <w:tcPr>
            <w:tcW w:w="720" w:type="dxa"/>
            <w:tcBorders>
              <w:top w:val="nil"/>
              <w:left w:val="nil"/>
              <w:bottom w:val="single" w:sz="4" w:space="0" w:color="auto"/>
              <w:right w:val="single" w:sz="4" w:space="0" w:color="auto"/>
            </w:tcBorders>
            <w:shd w:val="clear" w:color="auto" w:fill="auto"/>
            <w:noWrap/>
            <w:vAlign w:val="center"/>
            <w:hideMark/>
          </w:tcPr>
          <w:p w14:paraId="1968626D"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494A0E6"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4ED8553"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62855" w:rsidRPr="00C222A9" w14:paraId="39FC635F"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EF1B082" w14:textId="77777777" w:rsidR="00462855" w:rsidRPr="00C222A9" w:rsidRDefault="00462855"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Ellenőrzi és javítja az agrárműszaki erőforrások elektromos és elektronikus rendszereit</w:t>
            </w:r>
          </w:p>
        </w:tc>
        <w:tc>
          <w:tcPr>
            <w:tcW w:w="720" w:type="dxa"/>
            <w:tcBorders>
              <w:top w:val="nil"/>
              <w:left w:val="nil"/>
              <w:bottom w:val="single" w:sz="4" w:space="0" w:color="auto"/>
              <w:right w:val="single" w:sz="4" w:space="0" w:color="auto"/>
            </w:tcBorders>
            <w:shd w:val="clear" w:color="auto" w:fill="auto"/>
            <w:noWrap/>
            <w:vAlign w:val="center"/>
            <w:hideMark/>
          </w:tcPr>
          <w:p w14:paraId="490D4D4F"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E5BA0B3"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C30B411" w14:textId="48B52845" w:rsidR="00462855" w:rsidRPr="00C222A9" w:rsidRDefault="00AD6472" w:rsidP="006572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462855" w:rsidRPr="00C222A9">
              <w:rPr>
                <w:rFonts w:eastAsia="Times New Roman" w:cs="Times New Roman"/>
                <w:color w:val="000000"/>
                <w:sz w:val="20"/>
                <w:szCs w:val="20"/>
                <w:lang w:eastAsia="hu-HU"/>
              </w:rPr>
              <w:t> </w:t>
            </w:r>
          </w:p>
        </w:tc>
      </w:tr>
      <w:tr w:rsidR="00462855" w:rsidRPr="00C222A9" w14:paraId="10AD8CB4" w14:textId="77777777" w:rsidTr="004628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27CF8D3" w14:textId="77777777" w:rsidR="00462855" w:rsidRPr="00C222A9" w:rsidRDefault="00462855"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vontatóval közúton közlekedik</w:t>
            </w:r>
          </w:p>
        </w:tc>
        <w:tc>
          <w:tcPr>
            <w:tcW w:w="720" w:type="dxa"/>
            <w:tcBorders>
              <w:top w:val="nil"/>
              <w:left w:val="nil"/>
              <w:bottom w:val="single" w:sz="4" w:space="0" w:color="auto"/>
              <w:right w:val="single" w:sz="4" w:space="0" w:color="auto"/>
            </w:tcBorders>
            <w:shd w:val="clear" w:color="auto" w:fill="auto"/>
            <w:noWrap/>
            <w:vAlign w:val="center"/>
            <w:hideMark/>
          </w:tcPr>
          <w:p w14:paraId="2F626ACE"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DA8247E"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68CF6CC"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62855" w:rsidRPr="00C222A9" w14:paraId="4843A046" w14:textId="77777777" w:rsidTr="00462855">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CFB9F7E" w14:textId="77777777" w:rsidR="00462855" w:rsidRPr="00C222A9" w:rsidRDefault="00462855"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Kiválasztja és felszereli az agrárműszaki erőforrásra a feladatellátásához szükséges eszközöket, adaptereket</w:t>
            </w:r>
          </w:p>
        </w:tc>
        <w:tc>
          <w:tcPr>
            <w:tcW w:w="720" w:type="dxa"/>
            <w:tcBorders>
              <w:top w:val="nil"/>
              <w:left w:val="nil"/>
              <w:bottom w:val="single" w:sz="4" w:space="0" w:color="auto"/>
              <w:right w:val="single" w:sz="4" w:space="0" w:color="auto"/>
            </w:tcBorders>
            <w:shd w:val="clear" w:color="auto" w:fill="auto"/>
            <w:noWrap/>
            <w:vAlign w:val="center"/>
            <w:hideMark/>
          </w:tcPr>
          <w:p w14:paraId="0C229744"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611D429"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504F52D"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62855" w:rsidRPr="00C222A9" w14:paraId="4C740D25"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5687492" w14:textId="77777777" w:rsidR="00462855" w:rsidRPr="00C222A9" w:rsidRDefault="00462855"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Működteti az elektromos és alternatív erőforrásokat</w:t>
            </w:r>
          </w:p>
        </w:tc>
        <w:tc>
          <w:tcPr>
            <w:tcW w:w="720" w:type="dxa"/>
            <w:tcBorders>
              <w:top w:val="nil"/>
              <w:left w:val="nil"/>
              <w:bottom w:val="single" w:sz="4" w:space="0" w:color="auto"/>
              <w:right w:val="single" w:sz="4" w:space="0" w:color="auto"/>
            </w:tcBorders>
            <w:shd w:val="clear" w:color="auto" w:fill="auto"/>
            <w:noWrap/>
            <w:vAlign w:val="center"/>
            <w:hideMark/>
          </w:tcPr>
          <w:p w14:paraId="734CE864"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87C3EFC"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18930BA"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62855" w:rsidRPr="00C222A9" w14:paraId="3C290827" w14:textId="77777777" w:rsidTr="00462855">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B291421" w14:textId="77777777" w:rsidR="00462855" w:rsidRPr="00C222A9" w:rsidRDefault="00462855"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Agrárműszaki erőforrás állapotát diagnosztikai eszközökkel meghatározza, hibabehatárolást végez</w:t>
            </w:r>
          </w:p>
        </w:tc>
        <w:tc>
          <w:tcPr>
            <w:tcW w:w="720" w:type="dxa"/>
            <w:tcBorders>
              <w:top w:val="nil"/>
              <w:left w:val="nil"/>
              <w:bottom w:val="single" w:sz="4" w:space="0" w:color="auto"/>
              <w:right w:val="single" w:sz="4" w:space="0" w:color="auto"/>
            </w:tcBorders>
            <w:shd w:val="clear" w:color="auto" w:fill="auto"/>
            <w:noWrap/>
            <w:vAlign w:val="center"/>
            <w:hideMark/>
          </w:tcPr>
          <w:p w14:paraId="11F60351"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5E9FF49"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CF36A97" w14:textId="68D6C15F" w:rsidR="00462855" w:rsidRPr="00C222A9" w:rsidRDefault="00AD6472" w:rsidP="006572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462855" w:rsidRPr="00C222A9">
              <w:rPr>
                <w:rFonts w:eastAsia="Times New Roman" w:cs="Times New Roman"/>
                <w:color w:val="000000"/>
                <w:sz w:val="20"/>
                <w:szCs w:val="20"/>
                <w:lang w:eastAsia="hu-HU"/>
              </w:rPr>
              <w:t> </w:t>
            </w:r>
          </w:p>
        </w:tc>
      </w:tr>
      <w:tr w:rsidR="00462855" w:rsidRPr="00C222A9" w14:paraId="2AF6F4C4" w14:textId="77777777" w:rsidTr="00462855">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D2AA6E6" w14:textId="77777777" w:rsidR="00462855" w:rsidRPr="00C222A9" w:rsidRDefault="00462855"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Diagnosztikai eszközökkel elvégzi az erőforrások hidraulikus, pneumatikus rendszerének vizsgálatát</w:t>
            </w:r>
          </w:p>
        </w:tc>
        <w:tc>
          <w:tcPr>
            <w:tcW w:w="720" w:type="dxa"/>
            <w:tcBorders>
              <w:top w:val="nil"/>
              <w:left w:val="nil"/>
              <w:bottom w:val="single" w:sz="4" w:space="0" w:color="auto"/>
              <w:right w:val="single" w:sz="4" w:space="0" w:color="auto"/>
            </w:tcBorders>
            <w:shd w:val="clear" w:color="auto" w:fill="auto"/>
            <w:noWrap/>
            <w:vAlign w:val="center"/>
            <w:hideMark/>
          </w:tcPr>
          <w:p w14:paraId="38517A28"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8C817A4"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F3FB084"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462855" w:rsidRPr="00C222A9" w14:paraId="2CB2BE36"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F18CD02" w14:textId="77777777" w:rsidR="00462855" w:rsidRPr="00C222A9" w:rsidRDefault="00462855"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Szerkezeti egységek, alkatrészek hiba felvételezését végzi</w:t>
            </w:r>
          </w:p>
        </w:tc>
        <w:tc>
          <w:tcPr>
            <w:tcW w:w="720" w:type="dxa"/>
            <w:tcBorders>
              <w:top w:val="nil"/>
              <w:left w:val="nil"/>
              <w:bottom w:val="single" w:sz="4" w:space="0" w:color="auto"/>
              <w:right w:val="single" w:sz="4" w:space="0" w:color="auto"/>
            </w:tcBorders>
            <w:shd w:val="clear" w:color="auto" w:fill="auto"/>
            <w:noWrap/>
            <w:vAlign w:val="center"/>
            <w:hideMark/>
          </w:tcPr>
          <w:p w14:paraId="557D9C58"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EE3B4E8"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0A0196D" w14:textId="11C53F58"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sidR="00AD6472">
              <w:rPr>
                <w:rFonts w:eastAsia="Times New Roman" w:cs="Times New Roman"/>
                <w:color w:val="000000"/>
                <w:sz w:val="20"/>
                <w:szCs w:val="20"/>
                <w:lang w:eastAsia="hu-HU"/>
              </w:rPr>
              <w:t>x</w:t>
            </w:r>
          </w:p>
        </w:tc>
      </w:tr>
      <w:tr w:rsidR="00462855" w:rsidRPr="00C222A9" w14:paraId="7B186D0B"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037ED44" w14:textId="77777777" w:rsidR="00462855" w:rsidRPr="00C222A9" w:rsidRDefault="00462855"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lastRenderedPageBreak/>
              <w:t>Javítási, karbantartási dokumentációt értelmez, készít, vezet</w:t>
            </w:r>
          </w:p>
        </w:tc>
        <w:tc>
          <w:tcPr>
            <w:tcW w:w="720" w:type="dxa"/>
            <w:tcBorders>
              <w:top w:val="nil"/>
              <w:left w:val="nil"/>
              <w:bottom w:val="single" w:sz="4" w:space="0" w:color="auto"/>
              <w:right w:val="single" w:sz="4" w:space="0" w:color="auto"/>
            </w:tcBorders>
            <w:shd w:val="clear" w:color="auto" w:fill="auto"/>
            <w:noWrap/>
            <w:vAlign w:val="center"/>
            <w:hideMark/>
          </w:tcPr>
          <w:p w14:paraId="5C9626C3"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759F79C"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17CDD50" w14:textId="571BC0AD" w:rsidR="00462855" w:rsidRPr="00C222A9" w:rsidRDefault="00AD6472" w:rsidP="006572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462855" w:rsidRPr="00C222A9">
              <w:rPr>
                <w:rFonts w:eastAsia="Times New Roman" w:cs="Times New Roman"/>
                <w:color w:val="000000"/>
                <w:sz w:val="20"/>
                <w:szCs w:val="20"/>
                <w:lang w:eastAsia="hu-HU"/>
              </w:rPr>
              <w:t> </w:t>
            </w:r>
          </w:p>
        </w:tc>
      </w:tr>
      <w:tr w:rsidR="00462855" w:rsidRPr="00C222A9" w14:paraId="7109EAAE"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31C2DAA" w14:textId="77777777" w:rsidR="00462855" w:rsidRPr="00C222A9" w:rsidRDefault="00462855"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Karbantartási, javítási ütemtervet készít, javaslatot tesz a tervezett felújításra</w:t>
            </w:r>
          </w:p>
        </w:tc>
        <w:tc>
          <w:tcPr>
            <w:tcW w:w="720" w:type="dxa"/>
            <w:tcBorders>
              <w:top w:val="nil"/>
              <w:left w:val="nil"/>
              <w:bottom w:val="single" w:sz="4" w:space="0" w:color="auto"/>
              <w:right w:val="single" w:sz="4" w:space="0" w:color="auto"/>
            </w:tcBorders>
            <w:shd w:val="clear" w:color="auto" w:fill="auto"/>
            <w:noWrap/>
            <w:vAlign w:val="center"/>
            <w:hideMark/>
          </w:tcPr>
          <w:p w14:paraId="1B10B78A"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B5DE872"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CAB49EA" w14:textId="5EBB7F0B" w:rsidR="00462855" w:rsidRPr="00C222A9" w:rsidRDefault="00AD6472" w:rsidP="006572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462855" w:rsidRPr="00C222A9">
              <w:rPr>
                <w:rFonts w:eastAsia="Times New Roman" w:cs="Times New Roman"/>
                <w:color w:val="000000"/>
                <w:sz w:val="20"/>
                <w:szCs w:val="20"/>
                <w:lang w:eastAsia="hu-HU"/>
              </w:rPr>
              <w:t> </w:t>
            </w:r>
          </w:p>
        </w:tc>
      </w:tr>
      <w:tr w:rsidR="00462855" w:rsidRPr="00C222A9" w14:paraId="29ECB755"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47D1A5C" w14:textId="77777777" w:rsidR="00462855" w:rsidRPr="00C222A9" w:rsidRDefault="00462855"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Agrárműszaki erőforrások javítását, felújítását végzi</w:t>
            </w:r>
          </w:p>
        </w:tc>
        <w:tc>
          <w:tcPr>
            <w:tcW w:w="720" w:type="dxa"/>
            <w:tcBorders>
              <w:top w:val="nil"/>
              <w:left w:val="nil"/>
              <w:bottom w:val="single" w:sz="4" w:space="0" w:color="auto"/>
              <w:right w:val="single" w:sz="4" w:space="0" w:color="auto"/>
            </w:tcBorders>
            <w:shd w:val="clear" w:color="auto" w:fill="auto"/>
            <w:noWrap/>
            <w:vAlign w:val="center"/>
            <w:hideMark/>
          </w:tcPr>
          <w:p w14:paraId="6E690CB7"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F19CBC1"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BAA8DF2" w14:textId="5A05ACCD" w:rsidR="00462855" w:rsidRPr="00C222A9" w:rsidRDefault="00AD6472" w:rsidP="006572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462855" w:rsidRPr="00C222A9">
              <w:rPr>
                <w:rFonts w:eastAsia="Times New Roman" w:cs="Times New Roman"/>
                <w:color w:val="000000"/>
                <w:sz w:val="20"/>
                <w:szCs w:val="20"/>
                <w:lang w:eastAsia="hu-HU"/>
              </w:rPr>
              <w:t> </w:t>
            </w:r>
          </w:p>
        </w:tc>
      </w:tr>
      <w:tr w:rsidR="00462855" w:rsidRPr="00C222A9" w14:paraId="6668B3B5"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9420CB2" w14:textId="77777777" w:rsidR="00462855" w:rsidRPr="00C222A9" w:rsidRDefault="00462855"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Ellenőrzi a gép funkcionális működését és átadja az üzemeltetőnek</w:t>
            </w:r>
          </w:p>
        </w:tc>
        <w:tc>
          <w:tcPr>
            <w:tcW w:w="720" w:type="dxa"/>
            <w:tcBorders>
              <w:top w:val="nil"/>
              <w:left w:val="nil"/>
              <w:bottom w:val="single" w:sz="4" w:space="0" w:color="auto"/>
              <w:right w:val="single" w:sz="4" w:space="0" w:color="auto"/>
            </w:tcBorders>
            <w:shd w:val="clear" w:color="auto" w:fill="auto"/>
            <w:noWrap/>
            <w:vAlign w:val="center"/>
            <w:hideMark/>
          </w:tcPr>
          <w:p w14:paraId="75EDFA2D"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5A397BE"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001368E" w14:textId="26C30C37" w:rsidR="00462855" w:rsidRPr="00C222A9" w:rsidRDefault="00AD6472" w:rsidP="006572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462855" w:rsidRPr="00C222A9">
              <w:rPr>
                <w:rFonts w:eastAsia="Times New Roman" w:cs="Times New Roman"/>
                <w:color w:val="000000"/>
                <w:sz w:val="20"/>
                <w:szCs w:val="20"/>
                <w:lang w:eastAsia="hu-HU"/>
              </w:rPr>
              <w:t> </w:t>
            </w:r>
          </w:p>
        </w:tc>
      </w:tr>
      <w:tr w:rsidR="00462855" w:rsidRPr="00C222A9" w14:paraId="5C6834F6"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9C32070" w14:textId="77777777" w:rsidR="00462855" w:rsidRPr="00C222A9" w:rsidRDefault="00462855"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Irányítja az agrárműszaki erőforrások üzemeltetését, üzemfenntartását</w:t>
            </w:r>
          </w:p>
        </w:tc>
        <w:tc>
          <w:tcPr>
            <w:tcW w:w="720" w:type="dxa"/>
            <w:tcBorders>
              <w:top w:val="nil"/>
              <w:left w:val="nil"/>
              <w:bottom w:val="single" w:sz="4" w:space="0" w:color="auto"/>
              <w:right w:val="single" w:sz="4" w:space="0" w:color="auto"/>
            </w:tcBorders>
            <w:shd w:val="clear" w:color="auto" w:fill="auto"/>
            <w:noWrap/>
            <w:vAlign w:val="center"/>
            <w:hideMark/>
          </w:tcPr>
          <w:p w14:paraId="2DC041EE" w14:textId="06CC302D" w:rsidR="00462855" w:rsidRPr="00C222A9" w:rsidRDefault="00BF1DB3" w:rsidP="0065725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462855"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3AE07C0" w14:textId="23B8685C" w:rsidR="00462855" w:rsidRPr="00C222A9" w:rsidRDefault="00462855" w:rsidP="00657258">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066C24C0" w14:textId="748844BF"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sidR="00AD6472">
              <w:rPr>
                <w:rFonts w:eastAsia="Times New Roman" w:cs="Times New Roman"/>
                <w:color w:val="000000"/>
                <w:sz w:val="20"/>
                <w:szCs w:val="20"/>
                <w:lang w:eastAsia="hu-HU"/>
              </w:rPr>
              <w:t>x</w:t>
            </w:r>
          </w:p>
        </w:tc>
      </w:tr>
      <w:tr w:rsidR="00462855" w:rsidRPr="00C222A9" w14:paraId="2F983411" w14:textId="77777777" w:rsidTr="00462855">
        <w:trPr>
          <w:trHeight w:val="1320"/>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4C498CF" w14:textId="77777777" w:rsidR="00462855" w:rsidRPr="00C222A9" w:rsidRDefault="00462855"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Betartja és betartatja az agrárműszaki erőforrások kezelése és javítása során a munka-, tűz- és környezetvédelmi szabályokat, és a Mezőgazdasági Biztonsági </w:t>
            </w:r>
            <w:proofErr w:type="gramStart"/>
            <w:r w:rsidRPr="00C222A9">
              <w:rPr>
                <w:rFonts w:eastAsia="Times New Roman" w:cs="Times New Roman"/>
                <w:color w:val="000000"/>
                <w:sz w:val="20"/>
                <w:szCs w:val="20"/>
                <w:lang w:eastAsia="hu-HU"/>
              </w:rPr>
              <w:t>Szabályzat vonatkozó</w:t>
            </w:r>
            <w:proofErr w:type="gramEnd"/>
            <w:r w:rsidRPr="00C222A9">
              <w:rPr>
                <w:rFonts w:eastAsia="Times New Roman" w:cs="Times New Roman"/>
                <w:color w:val="000000"/>
                <w:sz w:val="20"/>
                <w:szCs w:val="20"/>
                <w:lang w:eastAsia="hu-HU"/>
              </w:rPr>
              <w:t xml:space="preserve"> előírásait</w:t>
            </w:r>
          </w:p>
        </w:tc>
        <w:tc>
          <w:tcPr>
            <w:tcW w:w="720" w:type="dxa"/>
            <w:tcBorders>
              <w:top w:val="nil"/>
              <w:left w:val="nil"/>
              <w:bottom w:val="single" w:sz="4" w:space="0" w:color="auto"/>
              <w:right w:val="single" w:sz="4" w:space="0" w:color="auto"/>
            </w:tcBorders>
            <w:shd w:val="clear" w:color="auto" w:fill="auto"/>
            <w:noWrap/>
            <w:vAlign w:val="center"/>
            <w:hideMark/>
          </w:tcPr>
          <w:p w14:paraId="25271611"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7864DFC"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66AA526" w14:textId="77777777" w:rsidR="00462855" w:rsidRPr="00C222A9" w:rsidRDefault="00462855"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BF1DB3" w:rsidRPr="00C222A9" w14:paraId="056670A8" w14:textId="77777777" w:rsidTr="00283A0A">
        <w:trPr>
          <w:trHeight w:val="528"/>
          <w:jc w:val="center"/>
        </w:trPr>
        <w:tc>
          <w:tcPr>
            <w:tcW w:w="6260" w:type="dxa"/>
            <w:gridSpan w:val="4"/>
            <w:tcBorders>
              <w:top w:val="nil"/>
              <w:left w:val="single" w:sz="4" w:space="0" w:color="auto"/>
              <w:bottom w:val="single" w:sz="4" w:space="0" w:color="auto"/>
              <w:right w:val="single" w:sz="4" w:space="0" w:color="auto"/>
            </w:tcBorders>
            <w:shd w:val="clear" w:color="auto" w:fill="auto"/>
            <w:vAlign w:val="center"/>
          </w:tcPr>
          <w:p w14:paraId="0ADEB6DD" w14:textId="231A6E55" w:rsidR="00BF1DB3" w:rsidRPr="00C222A9" w:rsidRDefault="00BF1DB3" w:rsidP="00BF1DB3">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SZAKMAI ISMERETEK</w:t>
            </w:r>
            <w:r w:rsidRPr="00C222A9">
              <w:rPr>
                <w:rFonts w:eastAsia="Times New Roman" w:cs="Times New Roman"/>
                <w:color w:val="000000"/>
                <w:sz w:val="20"/>
                <w:szCs w:val="20"/>
                <w:lang w:eastAsia="hu-HU"/>
              </w:rPr>
              <w:t> </w:t>
            </w:r>
          </w:p>
        </w:tc>
      </w:tr>
      <w:tr w:rsidR="00BF1DB3" w:rsidRPr="00C222A9" w14:paraId="7EB12F56"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tcPr>
          <w:p w14:paraId="0080CD91" w14:textId="0494972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Mezőgazdaságban alkalmazott erőforrások és azok főbb egységei</w:t>
            </w:r>
          </w:p>
        </w:tc>
        <w:tc>
          <w:tcPr>
            <w:tcW w:w="720" w:type="dxa"/>
            <w:tcBorders>
              <w:top w:val="nil"/>
              <w:left w:val="nil"/>
              <w:bottom w:val="single" w:sz="4" w:space="0" w:color="auto"/>
              <w:right w:val="single" w:sz="4" w:space="0" w:color="auto"/>
            </w:tcBorders>
            <w:shd w:val="clear" w:color="auto" w:fill="auto"/>
            <w:noWrap/>
            <w:vAlign w:val="center"/>
          </w:tcPr>
          <w:p w14:paraId="685AEB7F" w14:textId="53776751" w:rsidR="00BF1DB3" w:rsidRPr="00C222A9" w:rsidRDefault="00BF1DB3" w:rsidP="00BF1DB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03094D58" w14:textId="77777777" w:rsidR="00BF1DB3" w:rsidRPr="00C222A9" w:rsidRDefault="00BF1DB3" w:rsidP="00BF1DB3">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tcPr>
          <w:p w14:paraId="16E8DE9F" w14:textId="77777777" w:rsidR="00BF1DB3" w:rsidRPr="00C222A9" w:rsidRDefault="00BF1DB3" w:rsidP="00BF1DB3">
            <w:pPr>
              <w:spacing w:after="0"/>
              <w:jc w:val="center"/>
              <w:rPr>
                <w:rFonts w:eastAsia="Times New Roman" w:cs="Times New Roman"/>
                <w:color w:val="000000"/>
                <w:sz w:val="20"/>
                <w:szCs w:val="20"/>
                <w:lang w:eastAsia="hu-HU"/>
              </w:rPr>
            </w:pPr>
          </w:p>
        </w:tc>
      </w:tr>
      <w:tr w:rsidR="00BF1DB3" w:rsidRPr="00C222A9" w14:paraId="757E0CDB"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5FC8C29"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Motorok szerkezeti felépítése, működése, beállítása</w:t>
            </w:r>
          </w:p>
        </w:tc>
        <w:tc>
          <w:tcPr>
            <w:tcW w:w="720" w:type="dxa"/>
            <w:tcBorders>
              <w:top w:val="nil"/>
              <w:left w:val="nil"/>
              <w:bottom w:val="single" w:sz="4" w:space="0" w:color="auto"/>
              <w:right w:val="single" w:sz="4" w:space="0" w:color="auto"/>
            </w:tcBorders>
            <w:shd w:val="clear" w:color="auto" w:fill="auto"/>
            <w:noWrap/>
            <w:vAlign w:val="center"/>
            <w:hideMark/>
          </w:tcPr>
          <w:p w14:paraId="0499E467"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EDBFF4A"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8DD7260"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4D3F6018" w14:textId="77777777" w:rsidTr="00462855">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FC01BD9"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Teljesítmény-átvitel módjai, a mechanikus és a hidraulikus teljesítmény-átvitel szerkezeti felépítése, működése és beállítása</w:t>
            </w:r>
          </w:p>
        </w:tc>
        <w:tc>
          <w:tcPr>
            <w:tcW w:w="720" w:type="dxa"/>
            <w:tcBorders>
              <w:top w:val="nil"/>
              <w:left w:val="nil"/>
              <w:bottom w:val="single" w:sz="4" w:space="0" w:color="auto"/>
              <w:right w:val="single" w:sz="4" w:space="0" w:color="auto"/>
            </w:tcBorders>
            <w:shd w:val="clear" w:color="auto" w:fill="auto"/>
            <w:noWrap/>
            <w:vAlign w:val="center"/>
            <w:hideMark/>
          </w:tcPr>
          <w:p w14:paraId="07F9626D"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5419631"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02B77D2"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19A84513" w14:textId="77777777" w:rsidTr="00462855">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35662BF"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Járművek futómű megoldásai, kerékfelfüggesztése, rugózása, lengéscsillapítása</w:t>
            </w:r>
          </w:p>
        </w:tc>
        <w:tc>
          <w:tcPr>
            <w:tcW w:w="720" w:type="dxa"/>
            <w:tcBorders>
              <w:top w:val="nil"/>
              <w:left w:val="nil"/>
              <w:bottom w:val="single" w:sz="4" w:space="0" w:color="auto"/>
              <w:right w:val="single" w:sz="4" w:space="0" w:color="auto"/>
            </w:tcBorders>
            <w:shd w:val="clear" w:color="auto" w:fill="auto"/>
            <w:noWrap/>
            <w:vAlign w:val="center"/>
            <w:hideMark/>
          </w:tcPr>
          <w:p w14:paraId="7416EDAF"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EA94A89"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F9D3C44"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22A9F180" w14:textId="77777777" w:rsidTr="00462855">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76EB9C6"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Járművek kormányzása, kormányzási módok, az egyes megoldások szerkezeti felépítése, működése és beállítása</w:t>
            </w:r>
          </w:p>
        </w:tc>
        <w:tc>
          <w:tcPr>
            <w:tcW w:w="720" w:type="dxa"/>
            <w:tcBorders>
              <w:top w:val="nil"/>
              <w:left w:val="nil"/>
              <w:bottom w:val="single" w:sz="4" w:space="0" w:color="auto"/>
              <w:right w:val="single" w:sz="4" w:space="0" w:color="auto"/>
            </w:tcBorders>
            <w:shd w:val="clear" w:color="auto" w:fill="auto"/>
            <w:noWrap/>
            <w:vAlign w:val="center"/>
            <w:hideMark/>
          </w:tcPr>
          <w:p w14:paraId="1DD9D2E6"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87C7F98"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B37D357"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473DA920" w14:textId="77777777" w:rsidTr="00462855">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CA270FF"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Agrárműszaki erőforrások hidraulikus rendszerének szerkezeti felépítése, működése és beállítása</w:t>
            </w:r>
          </w:p>
        </w:tc>
        <w:tc>
          <w:tcPr>
            <w:tcW w:w="720" w:type="dxa"/>
            <w:tcBorders>
              <w:top w:val="nil"/>
              <w:left w:val="nil"/>
              <w:bottom w:val="single" w:sz="4" w:space="0" w:color="auto"/>
              <w:right w:val="single" w:sz="4" w:space="0" w:color="auto"/>
            </w:tcBorders>
            <w:shd w:val="clear" w:color="auto" w:fill="auto"/>
            <w:noWrap/>
            <w:vAlign w:val="center"/>
            <w:hideMark/>
          </w:tcPr>
          <w:p w14:paraId="2ED5DB00"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D3F6C49"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52A0BD4"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4F4FEB86"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38E1A33"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Agrárműszaki erőforrásokban alkalmazott elektromos berendezések működése és javítása</w:t>
            </w:r>
          </w:p>
        </w:tc>
        <w:tc>
          <w:tcPr>
            <w:tcW w:w="720" w:type="dxa"/>
            <w:tcBorders>
              <w:top w:val="nil"/>
              <w:left w:val="nil"/>
              <w:bottom w:val="single" w:sz="4" w:space="0" w:color="auto"/>
              <w:right w:val="single" w:sz="4" w:space="0" w:color="auto"/>
            </w:tcBorders>
            <w:shd w:val="clear" w:color="auto" w:fill="auto"/>
            <w:noWrap/>
            <w:vAlign w:val="center"/>
            <w:hideMark/>
          </w:tcPr>
          <w:p w14:paraId="1D8FEDBF" w14:textId="2AC23D7D"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5A07C59" w14:textId="29CB69E3" w:rsidR="00BF1DB3" w:rsidRPr="00C222A9" w:rsidRDefault="00BF1DB3" w:rsidP="00BF1DB3">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68CF3281"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19E75A12"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80B5E4D"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Agrárműszaki erőforrások elektronikus rendszerének működési elve és üzemeltetése</w:t>
            </w:r>
          </w:p>
        </w:tc>
        <w:tc>
          <w:tcPr>
            <w:tcW w:w="720" w:type="dxa"/>
            <w:tcBorders>
              <w:top w:val="nil"/>
              <w:left w:val="nil"/>
              <w:bottom w:val="single" w:sz="4" w:space="0" w:color="auto"/>
              <w:right w:val="single" w:sz="4" w:space="0" w:color="auto"/>
            </w:tcBorders>
            <w:shd w:val="clear" w:color="auto" w:fill="auto"/>
            <w:noWrap/>
            <w:vAlign w:val="center"/>
            <w:hideMark/>
          </w:tcPr>
          <w:p w14:paraId="772D9C04" w14:textId="78BD9FAD" w:rsidR="00BF1DB3" w:rsidRPr="00C222A9" w:rsidRDefault="00BF1DB3" w:rsidP="00BF1DB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BC742CF" w14:textId="7BA9DFDC" w:rsidR="00BF1DB3" w:rsidRPr="00C222A9" w:rsidRDefault="00BF1DB3" w:rsidP="00BF1DB3">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165AD4B2"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49BE8350" w14:textId="77777777" w:rsidTr="00462855">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B771D09"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Erőforrások vonó-, függesztő- és emelő-berendezéseinek felépítése, működése és beállítása</w:t>
            </w:r>
          </w:p>
        </w:tc>
        <w:tc>
          <w:tcPr>
            <w:tcW w:w="720" w:type="dxa"/>
            <w:tcBorders>
              <w:top w:val="nil"/>
              <w:left w:val="nil"/>
              <w:bottom w:val="single" w:sz="4" w:space="0" w:color="auto"/>
              <w:right w:val="single" w:sz="4" w:space="0" w:color="auto"/>
            </w:tcBorders>
            <w:shd w:val="clear" w:color="auto" w:fill="auto"/>
            <w:noWrap/>
            <w:vAlign w:val="center"/>
            <w:hideMark/>
          </w:tcPr>
          <w:p w14:paraId="03A1BA77" w14:textId="1DA3A3B0" w:rsidR="00BF1DB3" w:rsidRPr="00C222A9" w:rsidRDefault="00BF1DB3" w:rsidP="00BF1DB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E7B12B0" w14:textId="3EFDF62E" w:rsidR="00BF1DB3" w:rsidRPr="00C222A9" w:rsidRDefault="00BF1DB3" w:rsidP="00BF1DB3">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0288D145"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2FFFFD0A"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CC06BE1"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Erőforrások alváza, felépítményei és kiegészítő berendezései</w:t>
            </w:r>
          </w:p>
        </w:tc>
        <w:tc>
          <w:tcPr>
            <w:tcW w:w="720" w:type="dxa"/>
            <w:tcBorders>
              <w:top w:val="nil"/>
              <w:left w:val="nil"/>
              <w:bottom w:val="single" w:sz="4" w:space="0" w:color="auto"/>
              <w:right w:val="single" w:sz="4" w:space="0" w:color="auto"/>
            </w:tcBorders>
            <w:shd w:val="clear" w:color="auto" w:fill="auto"/>
            <w:noWrap/>
            <w:vAlign w:val="center"/>
            <w:hideMark/>
          </w:tcPr>
          <w:p w14:paraId="6CF76C14"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AFA3732"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C2463CA"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5FA8B827"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A9B39EF"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Erőforrásokra szerelhető eszközök és adapterek</w:t>
            </w:r>
          </w:p>
        </w:tc>
        <w:tc>
          <w:tcPr>
            <w:tcW w:w="720" w:type="dxa"/>
            <w:tcBorders>
              <w:top w:val="nil"/>
              <w:left w:val="nil"/>
              <w:bottom w:val="single" w:sz="4" w:space="0" w:color="auto"/>
              <w:right w:val="single" w:sz="4" w:space="0" w:color="auto"/>
            </w:tcBorders>
            <w:shd w:val="clear" w:color="auto" w:fill="auto"/>
            <w:noWrap/>
            <w:vAlign w:val="center"/>
            <w:hideMark/>
          </w:tcPr>
          <w:p w14:paraId="000A3C60" w14:textId="2FDA14E9"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3BAEB58" w14:textId="0D4DDFBD" w:rsidR="00BF1DB3" w:rsidRPr="00C222A9" w:rsidRDefault="00BF1DB3" w:rsidP="00BF1DB3">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54E358D9"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4A4F13AD" w14:textId="77777777" w:rsidTr="004628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6AD8C8D"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Erőforrások ergonómiája, gépek kezelése</w:t>
            </w:r>
          </w:p>
        </w:tc>
        <w:tc>
          <w:tcPr>
            <w:tcW w:w="720" w:type="dxa"/>
            <w:tcBorders>
              <w:top w:val="nil"/>
              <w:left w:val="nil"/>
              <w:bottom w:val="single" w:sz="4" w:space="0" w:color="auto"/>
              <w:right w:val="single" w:sz="4" w:space="0" w:color="auto"/>
            </w:tcBorders>
            <w:shd w:val="clear" w:color="auto" w:fill="auto"/>
            <w:noWrap/>
            <w:vAlign w:val="center"/>
            <w:hideMark/>
          </w:tcPr>
          <w:p w14:paraId="2AF5FC01" w14:textId="5C60EC16" w:rsidR="00BF1DB3" w:rsidRPr="00C222A9" w:rsidRDefault="00BF1DB3" w:rsidP="00BF1DB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9D172BA" w14:textId="7F8CFDAB" w:rsidR="00BF1DB3" w:rsidRPr="00C222A9" w:rsidRDefault="00BF1DB3" w:rsidP="00BF1DB3">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332B2489"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75FF1880" w14:textId="77777777" w:rsidTr="004628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6B2A7B1"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Közúti közlekedés feltételei és szabályai</w:t>
            </w:r>
          </w:p>
        </w:tc>
        <w:tc>
          <w:tcPr>
            <w:tcW w:w="720" w:type="dxa"/>
            <w:tcBorders>
              <w:top w:val="nil"/>
              <w:left w:val="nil"/>
              <w:bottom w:val="single" w:sz="4" w:space="0" w:color="auto"/>
              <w:right w:val="single" w:sz="4" w:space="0" w:color="auto"/>
            </w:tcBorders>
            <w:shd w:val="clear" w:color="auto" w:fill="auto"/>
            <w:noWrap/>
            <w:vAlign w:val="center"/>
            <w:hideMark/>
          </w:tcPr>
          <w:p w14:paraId="1ED814F5"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2A8C4CE" w14:textId="5EEC892C" w:rsidR="00BF1DB3" w:rsidRPr="00C222A9" w:rsidRDefault="00BF1DB3" w:rsidP="00BF1DB3">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7F930FD0"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06D0034E" w14:textId="77777777" w:rsidTr="004628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65BD1F2"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Elektromos és alternatív erőforrások</w:t>
            </w:r>
          </w:p>
        </w:tc>
        <w:tc>
          <w:tcPr>
            <w:tcW w:w="720" w:type="dxa"/>
            <w:tcBorders>
              <w:top w:val="nil"/>
              <w:left w:val="nil"/>
              <w:bottom w:val="single" w:sz="4" w:space="0" w:color="auto"/>
              <w:right w:val="single" w:sz="4" w:space="0" w:color="auto"/>
            </w:tcBorders>
            <w:shd w:val="clear" w:color="auto" w:fill="auto"/>
            <w:noWrap/>
            <w:vAlign w:val="center"/>
            <w:hideMark/>
          </w:tcPr>
          <w:p w14:paraId="1B921D0A"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F70C03B"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38B68BB"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059423B4"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51B6AD9"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Agrárműszaki erőforrások beállításához szükséges szakmai számítások</w:t>
            </w:r>
          </w:p>
        </w:tc>
        <w:tc>
          <w:tcPr>
            <w:tcW w:w="720" w:type="dxa"/>
            <w:tcBorders>
              <w:top w:val="nil"/>
              <w:left w:val="nil"/>
              <w:bottom w:val="single" w:sz="4" w:space="0" w:color="auto"/>
              <w:right w:val="single" w:sz="4" w:space="0" w:color="auto"/>
            </w:tcBorders>
            <w:shd w:val="clear" w:color="auto" w:fill="auto"/>
            <w:noWrap/>
            <w:vAlign w:val="center"/>
            <w:hideMark/>
          </w:tcPr>
          <w:p w14:paraId="37DF0AC8"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2AD6F8E"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29D4658"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454E99A3"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F2A7567"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Agrárműszaki erőforrások napi és időszakos karbantartása</w:t>
            </w:r>
          </w:p>
        </w:tc>
        <w:tc>
          <w:tcPr>
            <w:tcW w:w="720" w:type="dxa"/>
            <w:tcBorders>
              <w:top w:val="nil"/>
              <w:left w:val="nil"/>
              <w:bottom w:val="single" w:sz="4" w:space="0" w:color="auto"/>
              <w:right w:val="single" w:sz="4" w:space="0" w:color="auto"/>
            </w:tcBorders>
            <w:shd w:val="clear" w:color="auto" w:fill="auto"/>
            <w:noWrap/>
            <w:vAlign w:val="center"/>
            <w:hideMark/>
          </w:tcPr>
          <w:p w14:paraId="3AE6AF0F" w14:textId="33574729"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ED6A698" w14:textId="57BA484E" w:rsidR="00BF1DB3" w:rsidRPr="00C222A9" w:rsidRDefault="00BF1DB3" w:rsidP="00BF1DB3">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4BC1EE62"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4D425128" w14:textId="77777777" w:rsidTr="004628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368CD11"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Gépjavítás alapfogalmai</w:t>
            </w:r>
          </w:p>
        </w:tc>
        <w:tc>
          <w:tcPr>
            <w:tcW w:w="720" w:type="dxa"/>
            <w:tcBorders>
              <w:top w:val="nil"/>
              <w:left w:val="nil"/>
              <w:bottom w:val="single" w:sz="4" w:space="0" w:color="auto"/>
              <w:right w:val="single" w:sz="4" w:space="0" w:color="auto"/>
            </w:tcBorders>
            <w:shd w:val="clear" w:color="auto" w:fill="auto"/>
            <w:noWrap/>
            <w:vAlign w:val="center"/>
            <w:hideMark/>
          </w:tcPr>
          <w:p w14:paraId="168FF0A0" w14:textId="3651B222"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B0EEFE3" w14:textId="2074AB6F" w:rsidR="00BF1DB3" w:rsidRPr="00C222A9" w:rsidRDefault="00BF1DB3" w:rsidP="00BF1DB3">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77158F0F"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33A59D07" w14:textId="77777777" w:rsidTr="00462855">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4305555"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lastRenderedPageBreak/>
              <w:t>Agrárműszaki erőforrások diagnosztikai rendszerei, az állapotfelmérés folyamata, hiba behatárolása</w:t>
            </w:r>
          </w:p>
        </w:tc>
        <w:tc>
          <w:tcPr>
            <w:tcW w:w="720" w:type="dxa"/>
            <w:tcBorders>
              <w:top w:val="nil"/>
              <w:left w:val="nil"/>
              <w:bottom w:val="single" w:sz="4" w:space="0" w:color="auto"/>
              <w:right w:val="single" w:sz="4" w:space="0" w:color="auto"/>
            </w:tcBorders>
            <w:shd w:val="clear" w:color="auto" w:fill="auto"/>
            <w:noWrap/>
            <w:vAlign w:val="center"/>
            <w:hideMark/>
          </w:tcPr>
          <w:p w14:paraId="4D4663A3" w14:textId="772B8BB4" w:rsidR="00BF1DB3" w:rsidRPr="00C222A9" w:rsidRDefault="00BF1DB3" w:rsidP="00BF1DB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069422D" w14:textId="36E185A9" w:rsidR="00BF1DB3" w:rsidRPr="00C222A9" w:rsidRDefault="00BF1DB3" w:rsidP="00BF1DB3">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011C89A6"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3FA9E6A4"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385EAE2"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Műszaki állapotváltozások mérése, hiba felvételezés</w:t>
            </w:r>
          </w:p>
        </w:tc>
        <w:tc>
          <w:tcPr>
            <w:tcW w:w="720" w:type="dxa"/>
            <w:tcBorders>
              <w:top w:val="nil"/>
              <w:left w:val="nil"/>
              <w:bottom w:val="single" w:sz="4" w:space="0" w:color="auto"/>
              <w:right w:val="single" w:sz="4" w:space="0" w:color="auto"/>
            </w:tcBorders>
            <w:shd w:val="clear" w:color="auto" w:fill="auto"/>
            <w:noWrap/>
            <w:vAlign w:val="center"/>
            <w:hideMark/>
          </w:tcPr>
          <w:p w14:paraId="7390DC08" w14:textId="5C9B71EC" w:rsidR="00BF1DB3" w:rsidRPr="00C222A9" w:rsidRDefault="00BF1DB3" w:rsidP="00BF1DB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7560988" w14:textId="04D1710D" w:rsidR="00BF1DB3" w:rsidRPr="00C222A9" w:rsidRDefault="00BF1DB3" w:rsidP="00BF1DB3">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5AB86C2A"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26554536"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401FE90"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Agrárműszaki erőforrások alkatrészeinek felújítás-technológiai eljárásai</w:t>
            </w:r>
          </w:p>
        </w:tc>
        <w:tc>
          <w:tcPr>
            <w:tcW w:w="720" w:type="dxa"/>
            <w:tcBorders>
              <w:top w:val="nil"/>
              <w:left w:val="nil"/>
              <w:bottom w:val="single" w:sz="4" w:space="0" w:color="auto"/>
              <w:right w:val="single" w:sz="4" w:space="0" w:color="auto"/>
            </w:tcBorders>
            <w:shd w:val="clear" w:color="auto" w:fill="auto"/>
            <w:noWrap/>
            <w:vAlign w:val="center"/>
            <w:hideMark/>
          </w:tcPr>
          <w:p w14:paraId="0B8FC41D" w14:textId="526E5C8D" w:rsidR="00BF1DB3" w:rsidRPr="00C222A9" w:rsidRDefault="00BF1DB3" w:rsidP="00BF1DB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563524C" w14:textId="71EAAC3A" w:rsidR="00BF1DB3" w:rsidRPr="00C222A9" w:rsidRDefault="00BF1DB3" w:rsidP="00BF1DB3">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6E58E534"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738DE22A"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04CEC0E"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Agrárműszaki erőforrások részegységeinek javítása és felújítása</w:t>
            </w:r>
          </w:p>
        </w:tc>
        <w:tc>
          <w:tcPr>
            <w:tcW w:w="720" w:type="dxa"/>
            <w:tcBorders>
              <w:top w:val="nil"/>
              <w:left w:val="nil"/>
              <w:bottom w:val="single" w:sz="4" w:space="0" w:color="auto"/>
              <w:right w:val="single" w:sz="4" w:space="0" w:color="auto"/>
            </w:tcBorders>
            <w:shd w:val="clear" w:color="auto" w:fill="auto"/>
            <w:noWrap/>
            <w:vAlign w:val="center"/>
            <w:hideMark/>
          </w:tcPr>
          <w:p w14:paraId="12089AD9" w14:textId="6EE163B0"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F292E6D" w14:textId="52DE293A" w:rsidR="00BF1DB3" w:rsidRPr="00C222A9" w:rsidRDefault="00BF1DB3" w:rsidP="00BF1DB3">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19E70343"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0FE557B1"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52A5162"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Agrárműszaki erőforrások bejáratása, korrózió elleni védelme, gépek tárolása</w:t>
            </w:r>
          </w:p>
        </w:tc>
        <w:tc>
          <w:tcPr>
            <w:tcW w:w="720" w:type="dxa"/>
            <w:tcBorders>
              <w:top w:val="nil"/>
              <w:left w:val="nil"/>
              <w:bottom w:val="single" w:sz="4" w:space="0" w:color="auto"/>
              <w:right w:val="single" w:sz="4" w:space="0" w:color="auto"/>
            </w:tcBorders>
            <w:shd w:val="clear" w:color="auto" w:fill="auto"/>
            <w:noWrap/>
            <w:vAlign w:val="center"/>
            <w:hideMark/>
          </w:tcPr>
          <w:p w14:paraId="6380D445" w14:textId="2FE06F29" w:rsidR="00BF1DB3" w:rsidRPr="00C222A9" w:rsidRDefault="00BF1DB3" w:rsidP="00BF1DB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05C59B2" w14:textId="0AEE013C" w:rsidR="00BF1DB3" w:rsidRPr="00C222A9" w:rsidRDefault="00BF1DB3" w:rsidP="00BF1DB3">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51E9DA74"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60636796"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C61EA47"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Agrárműszaki erőforrások kezelésére vonatkozó előírások</w:t>
            </w:r>
          </w:p>
        </w:tc>
        <w:tc>
          <w:tcPr>
            <w:tcW w:w="720" w:type="dxa"/>
            <w:tcBorders>
              <w:top w:val="nil"/>
              <w:left w:val="nil"/>
              <w:bottom w:val="single" w:sz="4" w:space="0" w:color="auto"/>
              <w:right w:val="single" w:sz="4" w:space="0" w:color="auto"/>
            </w:tcBorders>
            <w:shd w:val="clear" w:color="auto" w:fill="auto"/>
            <w:noWrap/>
            <w:vAlign w:val="center"/>
            <w:hideMark/>
          </w:tcPr>
          <w:p w14:paraId="0365A2DA" w14:textId="5015509C"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D253ED0" w14:textId="250D5120" w:rsidR="00BF1DB3" w:rsidRPr="00C222A9" w:rsidRDefault="00BF1DB3" w:rsidP="00BF1DB3">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48E7A58D"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5C892575"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089C387"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Agrárműszaki erőforrásokra vonatkozó munka-, tűz- és környezetvédelmi előírások</w:t>
            </w:r>
          </w:p>
        </w:tc>
        <w:tc>
          <w:tcPr>
            <w:tcW w:w="720" w:type="dxa"/>
            <w:tcBorders>
              <w:top w:val="nil"/>
              <w:left w:val="nil"/>
              <w:bottom w:val="single" w:sz="4" w:space="0" w:color="auto"/>
              <w:right w:val="single" w:sz="4" w:space="0" w:color="auto"/>
            </w:tcBorders>
            <w:shd w:val="clear" w:color="auto" w:fill="auto"/>
            <w:noWrap/>
            <w:vAlign w:val="center"/>
            <w:hideMark/>
          </w:tcPr>
          <w:p w14:paraId="201EEA50"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D0FB17D"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E18EB9E"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7CBB96D4" w14:textId="77777777" w:rsidTr="00283A0A">
        <w:trPr>
          <w:trHeight w:val="528"/>
          <w:jc w:val="center"/>
        </w:trPr>
        <w:tc>
          <w:tcPr>
            <w:tcW w:w="6260" w:type="dxa"/>
            <w:gridSpan w:val="4"/>
            <w:tcBorders>
              <w:top w:val="nil"/>
              <w:left w:val="single" w:sz="4" w:space="0" w:color="auto"/>
              <w:bottom w:val="single" w:sz="4" w:space="0" w:color="auto"/>
              <w:right w:val="single" w:sz="4" w:space="0" w:color="auto"/>
            </w:tcBorders>
            <w:shd w:val="clear" w:color="auto" w:fill="auto"/>
            <w:vAlign w:val="center"/>
          </w:tcPr>
          <w:p w14:paraId="384651C4" w14:textId="65B9C31F" w:rsidR="00BF1DB3" w:rsidRPr="00C222A9" w:rsidRDefault="00BF1DB3" w:rsidP="00BF1DB3">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SZAKMAI KÉSZSÉGEK</w:t>
            </w:r>
          </w:p>
        </w:tc>
      </w:tr>
      <w:tr w:rsidR="00BF1DB3" w:rsidRPr="00C222A9" w14:paraId="72BF20A7"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1FB1590"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Hidraulikus, pneumatikus, elektromos jelképi ábrázolások értelmezése</w:t>
            </w:r>
          </w:p>
        </w:tc>
        <w:tc>
          <w:tcPr>
            <w:tcW w:w="720" w:type="dxa"/>
            <w:tcBorders>
              <w:top w:val="nil"/>
              <w:left w:val="nil"/>
              <w:bottom w:val="single" w:sz="4" w:space="0" w:color="auto"/>
              <w:right w:val="single" w:sz="4" w:space="0" w:color="auto"/>
            </w:tcBorders>
            <w:shd w:val="clear" w:color="auto" w:fill="auto"/>
            <w:noWrap/>
            <w:vAlign w:val="center"/>
            <w:hideMark/>
          </w:tcPr>
          <w:p w14:paraId="1876F3E1" w14:textId="5CC24CE8" w:rsidR="00BF1DB3" w:rsidRPr="00C222A9" w:rsidRDefault="00BF1DB3" w:rsidP="00BF1DB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676CBEB" w14:textId="67B20EA5" w:rsidR="00BF1DB3" w:rsidRPr="00C222A9" w:rsidRDefault="00BF1DB3" w:rsidP="00BF1DB3">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3679C44C"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BF1DB3" w:rsidRPr="00C222A9" w14:paraId="5AD4E9B6"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954AC91"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Szabványok, táblázatok, kezelési, javítási utasítások használata</w:t>
            </w:r>
          </w:p>
        </w:tc>
        <w:tc>
          <w:tcPr>
            <w:tcW w:w="720" w:type="dxa"/>
            <w:tcBorders>
              <w:top w:val="nil"/>
              <w:left w:val="nil"/>
              <w:bottom w:val="single" w:sz="4" w:space="0" w:color="auto"/>
              <w:right w:val="single" w:sz="4" w:space="0" w:color="auto"/>
            </w:tcBorders>
            <w:shd w:val="clear" w:color="auto" w:fill="auto"/>
            <w:noWrap/>
            <w:vAlign w:val="center"/>
            <w:hideMark/>
          </w:tcPr>
          <w:p w14:paraId="306D00EE"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0C98486"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DEDEF42"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BF1DB3" w:rsidRPr="00C222A9" w14:paraId="10B40BB4"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516D2AB"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Elektronikus, mérő- és diagnosztikai 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14:paraId="479CC502"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43EC43A"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6FAD17E"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BF1DB3" w:rsidRPr="00C222A9" w14:paraId="2B374DCE" w14:textId="77777777" w:rsidTr="004628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631B083"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Agrárműszaki erőforrások kezelése</w:t>
            </w:r>
          </w:p>
        </w:tc>
        <w:tc>
          <w:tcPr>
            <w:tcW w:w="720" w:type="dxa"/>
            <w:tcBorders>
              <w:top w:val="nil"/>
              <w:left w:val="nil"/>
              <w:bottom w:val="single" w:sz="4" w:space="0" w:color="auto"/>
              <w:right w:val="single" w:sz="4" w:space="0" w:color="auto"/>
            </w:tcBorders>
            <w:shd w:val="clear" w:color="auto" w:fill="auto"/>
            <w:noWrap/>
            <w:vAlign w:val="center"/>
            <w:hideMark/>
          </w:tcPr>
          <w:p w14:paraId="1B4D6D4E"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4670967"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FE07381"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BF1DB3" w:rsidRPr="00C222A9" w14:paraId="46C63643" w14:textId="77777777" w:rsidTr="00462855">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3B09A60"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Szerelő és megmunkáló szerszámok, 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14:paraId="291F13BE"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84522B6"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F516CEA"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BF1DB3" w:rsidRPr="00C222A9" w14:paraId="59CD167F" w14:textId="77777777" w:rsidTr="00283A0A">
        <w:trPr>
          <w:trHeight w:val="528"/>
          <w:jc w:val="center"/>
        </w:trPr>
        <w:tc>
          <w:tcPr>
            <w:tcW w:w="6260" w:type="dxa"/>
            <w:gridSpan w:val="4"/>
            <w:tcBorders>
              <w:top w:val="nil"/>
              <w:left w:val="single" w:sz="4" w:space="0" w:color="auto"/>
              <w:bottom w:val="single" w:sz="4" w:space="0" w:color="auto"/>
              <w:right w:val="single" w:sz="4" w:space="0" w:color="auto"/>
            </w:tcBorders>
            <w:shd w:val="clear" w:color="auto" w:fill="auto"/>
            <w:vAlign w:val="center"/>
          </w:tcPr>
          <w:p w14:paraId="1F534D66" w14:textId="5E9E22BE" w:rsidR="00BF1DB3" w:rsidRPr="00C222A9" w:rsidRDefault="00BF1DB3" w:rsidP="00BF1DB3">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SZEMÉLYES KOMPETENCIÁK</w:t>
            </w:r>
          </w:p>
        </w:tc>
      </w:tr>
      <w:tr w:rsidR="00BF1DB3" w:rsidRPr="00C222A9" w14:paraId="1E730D2F" w14:textId="77777777" w:rsidTr="004628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3A4B8FD"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Önállóság</w:t>
            </w:r>
          </w:p>
        </w:tc>
        <w:tc>
          <w:tcPr>
            <w:tcW w:w="720" w:type="dxa"/>
            <w:tcBorders>
              <w:top w:val="nil"/>
              <w:left w:val="nil"/>
              <w:bottom w:val="single" w:sz="4" w:space="0" w:color="auto"/>
              <w:right w:val="single" w:sz="4" w:space="0" w:color="auto"/>
            </w:tcBorders>
            <w:shd w:val="clear" w:color="auto" w:fill="auto"/>
            <w:noWrap/>
            <w:vAlign w:val="center"/>
            <w:hideMark/>
          </w:tcPr>
          <w:p w14:paraId="4159B680"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9BB1841" w14:textId="34E8C475" w:rsidR="00BF1DB3" w:rsidRPr="00C222A9" w:rsidRDefault="00BF1DB3" w:rsidP="00BF1DB3">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099E4198"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BF1DB3" w:rsidRPr="00C222A9" w14:paraId="0C1CF5AD" w14:textId="77777777" w:rsidTr="004628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ECD735B"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Szervezőkészség</w:t>
            </w:r>
          </w:p>
        </w:tc>
        <w:tc>
          <w:tcPr>
            <w:tcW w:w="720" w:type="dxa"/>
            <w:tcBorders>
              <w:top w:val="nil"/>
              <w:left w:val="nil"/>
              <w:bottom w:val="single" w:sz="4" w:space="0" w:color="auto"/>
              <w:right w:val="single" w:sz="4" w:space="0" w:color="auto"/>
            </w:tcBorders>
            <w:shd w:val="clear" w:color="auto" w:fill="auto"/>
            <w:noWrap/>
            <w:vAlign w:val="center"/>
            <w:hideMark/>
          </w:tcPr>
          <w:p w14:paraId="6ACF3522"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A3659B5"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21C2E14"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BF1DB3" w:rsidRPr="00C222A9" w14:paraId="64251A09" w14:textId="77777777" w:rsidTr="004628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E09A392"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Tömör fogalmazás készsége</w:t>
            </w:r>
          </w:p>
        </w:tc>
        <w:tc>
          <w:tcPr>
            <w:tcW w:w="720" w:type="dxa"/>
            <w:tcBorders>
              <w:top w:val="nil"/>
              <w:left w:val="nil"/>
              <w:bottom w:val="single" w:sz="4" w:space="0" w:color="auto"/>
              <w:right w:val="single" w:sz="4" w:space="0" w:color="auto"/>
            </w:tcBorders>
            <w:shd w:val="clear" w:color="auto" w:fill="auto"/>
            <w:noWrap/>
            <w:vAlign w:val="center"/>
            <w:hideMark/>
          </w:tcPr>
          <w:p w14:paraId="62D4FAF1"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FABE6C4" w14:textId="60C58149" w:rsidR="00BF1DB3" w:rsidRPr="00C222A9" w:rsidRDefault="00BF1DB3" w:rsidP="00BF1DB3">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20C0A04E"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BF1DB3" w:rsidRPr="00C222A9" w14:paraId="63BC0BA8" w14:textId="77777777" w:rsidTr="00283A0A">
        <w:trPr>
          <w:trHeight w:val="264"/>
          <w:jc w:val="center"/>
        </w:trPr>
        <w:tc>
          <w:tcPr>
            <w:tcW w:w="6260" w:type="dxa"/>
            <w:gridSpan w:val="4"/>
            <w:tcBorders>
              <w:top w:val="nil"/>
              <w:left w:val="single" w:sz="4" w:space="0" w:color="auto"/>
              <w:bottom w:val="single" w:sz="4" w:space="0" w:color="auto"/>
              <w:right w:val="single" w:sz="4" w:space="0" w:color="auto"/>
            </w:tcBorders>
            <w:shd w:val="clear" w:color="auto" w:fill="auto"/>
            <w:vAlign w:val="center"/>
          </w:tcPr>
          <w:p w14:paraId="0747ACC7" w14:textId="5156C408" w:rsidR="00BF1DB3" w:rsidRPr="00C222A9" w:rsidRDefault="00BF1DB3" w:rsidP="00BF1DB3">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TÁRSAS KOMPETENCIÁK</w:t>
            </w:r>
          </w:p>
        </w:tc>
      </w:tr>
      <w:tr w:rsidR="00BF1DB3" w:rsidRPr="00C222A9" w14:paraId="40E6FC5B" w14:textId="77777777" w:rsidTr="004628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FF52FB6"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Konfliktusmegoldó készség</w:t>
            </w:r>
          </w:p>
        </w:tc>
        <w:tc>
          <w:tcPr>
            <w:tcW w:w="720" w:type="dxa"/>
            <w:tcBorders>
              <w:top w:val="nil"/>
              <w:left w:val="nil"/>
              <w:bottom w:val="single" w:sz="4" w:space="0" w:color="auto"/>
              <w:right w:val="single" w:sz="4" w:space="0" w:color="auto"/>
            </w:tcBorders>
            <w:shd w:val="clear" w:color="auto" w:fill="auto"/>
            <w:noWrap/>
            <w:vAlign w:val="center"/>
            <w:hideMark/>
          </w:tcPr>
          <w:p w14:paraId="1C341849" w14:textId="4A78DB3C" w:rsidR="00BF1DB3" w:rsidRPr="00C222A9" w:rsidRDefault="00BF1DB3" w:rsidP="00BF1DB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59460B8"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84F2F28"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BF1DB3" w:rsidRPr="00C222A9" w14:paraId="289FAF73" w14:textId="77777777" w:rsidTr="00283A0A">
        <w:trPr>
          <w:trHeight w:val="264"/>
          <w:jc w:val="center"/>
        </w:trPr>
        <w:tc>
          <w:tcPr>
            <w:tcW w:w="6260" w:type="dxa"/>
            <w:gridSpan w:val="4"/>
            <w:tcBorders>
              <w:top w:val="nil"/>
              <w:left w:val="single" w:sz="4" w:space="0" w:color="auto"/>
              <w:bottom w:val="single" w:sz="4" w:space="0" w:color="auto"/>
              <w:right w:val="single" w:sz="4" w:space="0" w:color="auto"/>
            </w:tcBorders>
            <w:shd w:val="clear" w:color="auto" w:fill="auto"/>
            <w:vAlign w:val="center"/>
          </w:tcPr>
          <w:p w14:paraId="492EEF50" w14:textId="49833AF0" w:rsidR="00BF1DB3" w:rsidRPr="00C222A9" w:rsidRDefault="00BF1DB3" w:rsidP="00BF1DB3">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MÓDSZEKOMPETENCIÁK</w:t>
            </w:r>
          </w:p>
        </w:tc>
      </w:tr>
      <w:tr w:rsidR="00BF1DB3" w:rsidRPr="00C222A9" w14:paraId="0F40E1D8" w14:textId="77777777" w:rsidTr="004628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BA57DF5"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Áttekintőképesség</w:t>
            </w:r>
          </w:p>
        </w:tc>
        <w:tc>
          <w:tcPr>
            <w:tcW w:w="720" w:type="dxa"/>
            <w:tcBorders>
              <w:top w:val="nil"/>
              <w:left w:val="nil"/>
              <w:bottom w:val="single" w:sz="4" w:space="0" w:color="auto"/>
              <w:right w:val="single" w:sz="4" w:space="0" w:color="auto"/>
            </w:tcBorders>
            <w:shd w:val="clear" w:color="auto" w:fill="auto"/>
            <w:noWrap/>
            <w:vAlign w:val="center"/>
            <w:hideMark/>
          </w:tcPr>
          <w:p w14:paraId="36DDD85A"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7C1BEF2" w14:textId="13FDC3FC" w:rsidR="00BF1DB3" w:rsidRPr="00C222A9" w:rsidRDefault="00BF1DB3" w:rsidP="00BF1DB3">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5EC74A57"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BF1DB3" w:rsidRPr="00C222A9" w14:paraId="63D4266C" w14:textId="77777777" w:rsidTr="004628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724E293"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Hibakeresés (diagnosztizálás)</w:t>
            </w:r>
          </w:p>
        </w:tc>
        <w:tc>
          <w:tcPr>
            <w:tcW w:w="720" w:type="dxa"/>
            <w:tcBorders>
              <w:top w:val="nil"/>
              <w:left w:val="nil"/>
              <w:bottom w:val="single" w:sz="4" w:space="0" w:color="auto"/>
              <w:right w:val="single" w:sz="4" w:space="0" w:color="auto"/>
            </w:tcBorders>
            <w:shd w:val="clear" w:color="auto" w:fill="auto"/>
            <w:noWrap/>
            <w:vAlign w:val="center"/>
            <w:hideMark/>
          </w:tcPr>
          <w:p w14:paraId="6D1509B3"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B22123C"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5226B87"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BF1DB3" w:rsidRPr="00C222A9" w14:paraId="299D3140" w14:textId="77777777" w:rsidTr="00462855">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CD2D68C" w14:textId="77777777" w:rsidR="00BF1DB3" w:rsidRPr="00C222A9" w:rsidRDefault="00BF1DB3" w:rsidP="00BF1DB3">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Rendszerekben való gondolkodás</w:t>
            </w:r>
          </w:p>
        </w:tc>
        <w:tc>
          <w:tcPr>
            <w:tcW w:w="720" w:type="dxa"/>
            <w:tcBorders>
              <w:top w:val="nil"/>
              <w:left w:val="nil"/>
              <w:bottom w:val="single" w:sz="4" w:space="0" w:color="auto"/>
              <w:right w:val="single" w:sz="4" w:space="0" w:color="auto"/>
            </w:tcBorders>
            <w:shd w:val="clear" w:color="auto" w:fill="auto"/>
            <w:noWrap/>
            <w:vAlign w:val="center"/>
            <w:hideMark/>
          </w:tcPr>
          <w:p w14:paraId="1F7DA67B"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2688C8F"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FE5158D" w14:textId="77777777" w:rsidR="00BF1DB3" w:rsidRPr="00C222A9" w:rsidRDefault="00BF1DB3" w:rsidP="00BF1DB3">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bl>
    <w:p w14:paraId="3CCF7F16" w14:textId="77777777" w:rsidR="00657258" w:rsidRPr="00C222A9" w:rsidRDefault="00657258" w:rsidP="00C53E01">
      <w:pPr>
        <w:rPr>
          <w:rFonts w:cs="Times New Roman"/>
        </w:rPr>
      </w:pPr>
    </w:p>
    <w:p w14:paraId="1B5E947D" w14:textId="77777777" w:rsidR="00C53E01" w:rsidRPr="00C222A9" w:rsidRDefault="00C53E01" w:rsidP="00C53E01">
      <w:pPr>
        <w:spacing w:after="0"/>
        <w:rPr>
          <w:rFonts w:cs="Times New Roman"/>
        </w:rPr>
      </w:pPr>
    </w:p>
    <w:p w14:paraId="16732CE5" w14:textId="6E30C94D" w:rsidR="00C53E01" w:rsidRPr="00C222A9" w:rsidRDefault="00F21F45" w:rsidP="007E5739">
      <w:pPr>
        <w:pStyle w:val="Listaszerbekezds"/>
        <w:numPr>
          <w:ilvl w:val="0"/>
          <w:numId w:val="13"/>
        </w:numPr>
        <w:tabs>
          <w:tab w:val="right" w:pos="9072"/>
        </w:tabs>
        <w:spacing w:after="0"/>
        <w:rPr>
          <w:rFonts w:cs="Times New Roman"/>
          <w:b/>
        </w:rPr>
      </w:pPr>
      <w:proofErr w:type="gramStart"/>
      <w:r w:rsidRPr="00C222A9">
        <w:rPr>
          <w:rFonts w:cs="Times New Roman"/>
          <w:b/>
        </w:rPr>
        <w:t>Erőgép</w:t>
      </w:r>
      <w:r w:rsidR="00AA7BBF" w:rsidRPr="00C222A9">
        <w:rPr>
          <w:rFonts w:cs="Times New Roman"/>
          <w:b/>
        </w:rPr>
        <w:t>ek</w:t>
      </w:r>
      <w:r w:rsidR="006C78D2" w:rsidRPr="00C222A9">
        <w:rPr>
          <w:rFonts w:cs="Times New Roman"/>
          <w:b/>
        </w:rPr>
        <w:t xml:space="preserve"> </w:t>
      </w:r>
      <w:r w:rsidR="00C53E01" w:rsidRPr="00C222A9">
        <w:rPr>
          <w:rFonts w:cs="Times New Roman"/>
          <w:b/>
        </w:rPr>
        <w:t xml:space="preserve"> tantárgy</w:t>
      </w:r>
      <w:proofErr w:type="gramEnd"/>
      <w:r w:rsidR="00C53E01" w:rsidRPr="00C222A9">
        <w:rPr>
          <w:rFonts w:cs="Times New Roman"/>
          <w:b/>
        </w:rPr>
        <w:tab/>
      </w:r>
      <w:r w:rsidR="003B1F7E">
        <w:rPr>
          <w:rFonts w:cs="Times New Roman"/>
          <w:b/>
        </w:rPr>
        <w:t>170</w:t>
      </w:r>
      <w:r w:rsidR="00C53E01" w:rsidRPr="00C222A9">
        <w:rPr>
          <w:rFonts w:cs="Times New Roman"/>
          <w:b/>
        </w:rPr>
        <w:t xml:space="preserve"> óra/</w:t>
      </w:r>
      <w:r w:rsidR="003B1F7E">
        <w:rPr>
          <w:rFonts w:cs="Times New Roman"/>
          <w:b/>
        </w:rPr>
        <w:t>170</w:t>
      </w:r>
      <w:r w:rsidR="00C53E01" w:rsidRPr="00C222A9">
        <w:rPr>
          <w:rFonts w:cs="Times New Roman"/>
          <w:b/>
        </w:rPr>
        <w:t xml:space="preserve"> óra*</w:t>
      </w:r>
    </w:p>
    <w:p w14:paraId="5B8E0A7B" w14:textId="77777777" w:rsidR="00C53E01" w:rsidRPr="00C222A9" w:rsidRDefault="00C53E01" w:rsidP="00C53E01">
      <w:pPr>
        <w:spacing w:after="0"/>
        <w:jc w:val="right"/>
        <w:rPr>
          <w:rFonts w:cs="Times New Roman"/>
          <w:sz w:val="20"/>
        </w:rPr>
      </w:pPr>
      <w:r w:rsidRPr="00C222A9">
        <w:rPr>
          <w:rFonts w:cs="Times New Roman"/>
          <w:sz w:val="20"/>
        </w:rPr>
        <w:t>* 9-13. évfolyamon megszervezett képzés/13. és 14. évfolyamon megszervezett képzés</w:t>
      </w:r>
    </w:p>
    <w:p w14:paraId="733500D9" w14:textId="77777777" w:rsidR="00C53E01" w:rsidRPr="00C222A9" w:rsidRDefault="00C53E01" w:rsidP="00C53E01">
      <w:pPr>
        <w:rPr>
          <w:rFonts w:cs="Times New Roman"/>
        </w:rPr>
      </w:pPr>
    </w:p>
    <w:p w14:paraId="536E81D0" w14:textId="77777777" w:rsidR="00C53E01" w:rsidRPr="00C222A9" w:rsidRDefault="00C53E01" w:rsidP="007E5739">
      <w:pPr>
        <w:pStyle w:val="Listaszerbekezds"/>
        <w:numPr>
          <w:ilvl w:val="1"/>
          <w:numId w:val="13"/>
        </w:numPr>
        <w:spacing w:after="0"/>
        <w:rPr>
          <w:rFonts w:cs="Times New Roman"/>
          <w:b/>
        </w:rPr>
      </w:pPr>
      <w:r w:rsidRPr="00C222A9">
        <w:rPr>
          <w:rFonts w:cs="Times New Roman"/>
          <w:b/>
        </w:rPr>
        <w:t>A tantárgy tanításának célja</w:t>
      </w:r>
    </w:p>
    <w:p w14:paraId="5176E180" w14:textId="6CF0B61D" w:rsidR="00C53E01" w:rsidRPr="00C222A9" w:rsidRDefault="006C78D2" w:rsidP="00C53E01">
      <w:pPr>
        <w:spacing w:after="0"/>
        <w:ind w:left="426"/>
        <w:rPr>
          <w:rFonts w:cs="Times New Roman"/>
        </w:rPr>
      </w:pPr>
      <w:r w:rsidRPr="00C222A9">
        <w:rPr>
          <w:rFonts w:cs="Times New Roman"/>
        </w:rPr>
        <w:t xml:space="preserve">Az </w:t>
      </w:r>
      <w:r w:rsidR="00E6147F" w:rsidRPr="00C222A9">
        <w:rPr>
          <w:rFonts w:cs="Times New Roman"/>
        </w:rPr>
        <w:t>E</w:t>
      </w:r>
      <w:r w:rsidRPr="00C222A9">
        <w:rPr>
          <w:rFonts w:cs="Times New Roman"/>
        </w:rPr>
        <w:t xml:space="preserve">rőgépek tantárgy tanításának célja, hogy olyan műszaki szemléletet alakítson ki, amely biztosítja a gyakorlatias és biztonságos munkavégzést, fejlessze a tanulók igényes, pontos és fegyelmezett munkavégzés iránti igényét. Képessé tegye a képzésben résztvevőket az agrárműszaki erőgépek szerkezeti felépítésének, működésének és beállításának megértésére, valamint a közlekedésben való részvétel műszaki és jogi előírásainak alkalmazására. Megfelelő alapot adjon a mezőgazdaságban alkalmazott műszaki erőforrások javítására. Rendszerezze és közvetítse az alapozó és kapcsolódó </w:t>
      </w:r>
      <w:r w:rsidRPr="00C222A9">
        <w:rPr>
          <w:rFonts w:cs="Times New Roman"/>
        </w:rPr>
        <w:lastRenderedPageBreak/>
        <w:t>szakmai tantárgyak ismeretanyagát, a tanult törvényszerűségek, összefüggések felhasználását.</w:t>
      </w:r>
    </w:p>
    <w:p w14:paraId="58B5DCA4" w14:textId="77777777" w:rsidR="00C53E01" w:rsidRPr="00C222A9" w:rsidRDefault="00C53E01" w:rsidP="00C53E01">
      <w:pPr>
        <w:spacing w:after="0"/>
        <w:ind w:left="426"/>
        <w:rPr>
          <w:rFonts w:cs="Times New Roman"/>
        </w:rPr>
      </w:pPr>
    </w:p>
    <w:p w14:paraId="53DE640E" w14:textId="77777777" w:rsidR="00C53E01" w:rsidRPr="00C222A9" w:rsidRDefault="00C53E01" w:rsidP="007E5739">
      <w:pPr>
        <w:pStyle w:val="Listaszerbekezds"/>
        <w:numPr>
          <w:ilvl w:val="1"/>
          <w:numId w:val="13"/>
        </w:numPr>
        <w:spacing w:after="0"/>
        <w:rPr>
          <w:rFonts w:cs="Times New Roman"/>
          <w:b/>
        </w:rPr>
      </w:pPr>
      <w:r w:rsidRPr="00C222A9">
        <w:rPr>
          <w:rFonts w:cs="Times New Roman"/>
          <w:b/>
        </w:rPr>
        <w:t>Kapcsolódó közismereti, szakmai tartalmak</w:t>
      </w:r>
    </w:p>
    <w:p w14:paraId="15B15D2E" w14:textId="77777777" w:rsidR="00C53E01" w:rsidRPr="00C222A9" w:rsidRDefault="006C78D2" w:rsidP="00C53E01">
      <w:pPr>
        <w:spacing w:after="0"/>
        <w:ind w:left="426"/>
        <w:rPr>
          <w:rFonts w:cs="Times New Roman"/>
        </w:rPr>
      </w:pPr>
      <w:r w:rsidRPr="00C222A9">
        <w:rPr>
          <w:rFonts w:cs="Times New Roman"/>
        </w:rPr>
        <w:t>Rajz (vetületi ábrázolás), Kémia (anyagok szerkezete), Fizika (mechanika, statika)</w:t>
      </w:r>
    </w:p>
    <w:p w14:paraId="50507D5C" w14:textId="77777777" w:rsidR="00C53E01" w:rsidRPr="00C222A9" w:rsidRDefault="00C53E01" w:rsidP="00C53E01">
      <w:pPr>
        <w:spacing w:after="0"/>
        <w:ind w:left="426"/>
        <w:rPr>
          <w:rFonts w:cs="Times New Roman"/>
        </w:rPr>
      </w:pPr>
    </w:p>
    <w:p w14:paraId="3AE60F7C" w14:textId="77777777" w:rsidR="00C53E01" w:rsidRPr="00C222A9" w:rsidRDefault="00C53E01" w:rsidP="007E5739">
      <w:pPr>
        <w:pStyle w:val="Listaszerbekezds"/>
        <w:numPr>
          <w:ilvl w:val="1"/>
          <w:numId w:val="13"/>
        </w:numPr>
        <w:spacing w:after="0"/>
        <w:rPr>
          <w:rFonts w:cs="Times New Roman"/>
          <w:b/>
        </w:rPr>
      </w:pPr>
      <w:r w:rsidRPr="00C222A9">
        <w:rPr>
          <w:rFonts w:cs="Times New Roman"/>
          <w:b/>
        </w:rPr>
        <w:t>Témakörök</w:t>
      </w:r>
    </w:p>
    <w:p w14:paraId="26ECD274" w14:textId="0C6AD7A2" w:rsidR="00C53E01" w:rsidRPr="008F09DC" w:rsidRDefault="006C78D2" w:rsidP="008F09DC">
      <w:pPr>
        <w:pStyle w:val="Listaszerbekezds"/>
        <w:numPr>
          <w:ilvl w:val="2"/>
          <w:numId w:val="12"/>
        </w:numPr>
        <w:tabs>
          <w:tab w:val="left" w:pos="1701"/>
          <w:tab w:val="right" w:pos="9072"/>
        </w:tabs>
        <w:spacing w:after="0"/>
        <w:rPr>
          <w:rFonts w:cs="Times New Roman"/>
          <w:b/>
          <w:i/>
        </w:rPr>
      </w:pPr>
      <w:r w:rsidRPr="008F09DC">
        <w:rPr>
          <w:rFonts w:cs="Times New Roman"/>
          <w:b/>
          <w:i/>
        </w:rPr>
        <w:t>Belsőégésű motorok szerkezeti felépítése</w:t>
      </w:r>
      <w:r w:rsidR="00C53E01" w:rsidRPr="008F09DC">
        <w:rPr>
          <w:rFonts w:cs="Times New Roman"/>
          <w:b/>
          <w:i/>
        </w:rPr>
        <w:tab/>
      </w:r>
      <w:r w:rsidR="00D839A4" w:rsidRPr="008F09DC">
        <w:rPr>
          <w:rFonts w:cs="Times New Roman"/>
          <w:b/>
          <w:i/>
        </w:rPr>
        <w:t>6</w:t>
      </w:r>
      <w:r w:rsidR="00C53E01" w:rsidRPr="008F09DC">
        <w:rPr>
          <w:rFonts w:cs="Times New Roman"/>
          <w:b/>
          <w:i/>
        </w:rPr>
        <w:t xml:space="preserve"> óra/</w:t>
      </w:r>
      <w:r w:rsidR="00D839A4" w:rsidRPr="008F09DC">
        <w:rPr>
          <w:rFonts w:cs="Times New Roman"/>
          <w:b/>
          <w:i/>
        </w:rPr>
        <w:t>6</w:t>
      </w:r>
      <w:r w:rsidR="00C53E01" w:rsidRPr="008F09DC">
        <w:rPr>
          <w:rFonts w:cs="Times New Roman"/>
          <w:b/>
          <w:i/>
        </w:rPr>
        <w:t xml:space="preserve"> óra</w:t>
      </w:r>
    </w:p>
    <w:p w14:paraId="66526DC7" w14:textId="77777777" w:rsidR="006C78D2" w:rsidRPr="00C222A9" w:rsidRDefault="006C78D2" w:rsidP="006C78D2">
      <w:pPr>
        <w:spacing w:after="0"/>
        <w:ind w:left="851"/>
        <w:rPr>
          <w:rFonts w:cs="Times New Roman"/>
        </w:rPr>
      </w:pPr>
      <w:r w:rsidRPr="00C222A9">
        <w:rPr>
          <w:rFonts w:cs="Times New Roman"/>
        </w:rPr>
        <w:t xml:space="preserve">Hengertömb és forgattyús ház hengerfej, hengerfejtömítés, hengerfej csavarok, szelepfedél, szelepfedél-tömítés, olajteknő, </w:t>
      </w:r>
      <w:proofErr w:type="spellStart"/>
      <w:r w:rsidRPr="00C222A9">
        <w:rPr>
          <w:rFonts w:cs="Times New Roman"/>
        </w:rPr>
        <w:t>olajteknő</w:t>
      </w:r>
      <w:proofErr w:type="spellEnd"/>
      <w:r w:rsidRPr="00C222A9">
        <w:rPr>
          <w:rFonts w:cs="Times New Roman"/>
        </w:rPr>
        <w:t xml:space="preserve"> tömítés kialakítása.</w:t>
      </w:r>
    </w:p>
    <w:p w14:paraId="034A49A2" w14:textId="77777777" w:rsidR="006C78D2" w:rsidRPr="00C222A9" w:rsidRDefault="006C78D2" w:rsidP="006C78D2">
      <w:pPr>
        <w:spacing w:after="0"/>
        <w:ind w:left="851"/>
        <w:rPr>
          <w:rFonts w:cs="Times New Roman"/>
        </w:rPr>
      </w:pPr>
      <w:r w:rsidRPr="00C222A9">
        <w:rPr>
          <w:rFonts w:cs="Times New Roman"/>
        </w:rPr>
        <w:t>Forgattyús hajtómű kialakítása (dugattyú, dugattyúgyűrűk, dugattyúcsap, csapszegbiztosítás, hajtórúd, forgattyús tengely és csapágyazása, lendkerék).</w:t>
      </w:r>
    </w:p>
    <w:p w14:paraId="53F77343" w14:textId="77777777" w:rsidR="00C53E01" w:rsidRPr="00C222A9" w:rsidRDefault="006C78D2" w:rsidP="006C78D2">
      <w:pPr>
        <w:spacing w:after="0"/>
        <w:ind w:left="851"/>
        <w:rPr>
          <w:rFonts w:cs="Times New Roman"/>
        </w:rPr>
      </w:pPr>
      <w:r w:rsidRPr="00C222A9">
        <w:rPr>
          <w:rFonts w:cs="Times New Roman"/>
        </w:rPr>
        <w:t>A gázcsere vezérlés feladata, vezérlési rendszerek, a vezérlés szerkezeti elemei (vezérműtengely, mozgásközvetítő elemek, szelepek és tartozékaik, vezérmű meghajtása, a dekompresszor). Vezérműveken elvégzendő beállítások.</w:t>
      </w:r>
    </w:p>
    <w:p w14:paraId="570DC003" w14:textId="77777777" w:rsidR="00C53E01" w:rsidRPr="00C222A9" w:rsidRDefault="00C53E01" w:rsidP="00C53E01">
      <w:pPr>
        <w:tabs>
          <w:tab w:val="left" w:pos="1418"/>
          <w:tab w:val="right" w:pos="9072"/>
        </w:tabs>
        <w:spacing w:after="0"/>
        <w:ind w:left="851"/>
        <w:rPr>
          <w:rFonts w:cs="Times New Roman"/>
        </w:rPr>
      </w:pPr>
    </w:p>
    <w:p w14:paraId="458C086F" w14:textId="77777777" w:rsidR="00C53E01" w:rsidRPr="00C222A9" w:rsidRDefault="006C78D2" w:rsidP="008F09DC">
      <w:pPr>
        <w:pStyle w:val="Listaszerbekezds"/>
        <w:numPr>
          <w:ilvl w:val="2"/>
          <w:numId w:val="12"/>
        </w:numPr>
        <w:tabs>
          <w:tab w:val="left" w:pos="1701"/>
          <w:tab w:val="right" w:pos="9072"/>
        </w:tabs>
        <w:spacing w:after="0"/>
        <w:ind w:left="993" w:hanging="426"/>
        <w:rPr>
          <w:rFonts w:cs="Times New Roman"/>
          <w:b/>
          <w:i/>
        </w:rPr>
      </w:pPr>
      <w:r w:rsidRPr="00C222A9">
        <w:rPr>
          <w:rFonts w:cs="Times New Roman"/>
          <w:b/>
          <w:i/>
        </w:rPr>
        <w:t>Belsőégésű motorok működése</w:t>
      </w:r>
      <w:r w:rsidR="00C53E01" w:rsidRPr="00C222A9">
        <w:rPr>
          <w:rFonts w:cs="Times New Roman"/>
          <w:b/>
          <w:i/>
        </w:rPr>
        <w:tab/>
      </w:r>
      <w:r w:rsidR="00D839A4" w:rsidRPr="00C222A9">
        <w:rPr>
          <w:rFonts w:cs="Times New Roman"/>
          <w:b/>
          <w:i/>
        </w:rPr>
        <w:t>6</w:t>
      </w:r>
      <w:r w:rsidR="00C53E01" w:rsidRPr="00C222A9">
        <w:rPr>
          <w:rFonts w:cs="Times New Roman"/>
          <w:b/>
          <w:i/>
        </w:rPr>
        <w:t xml:space="preserve"> óra/</w:t>
      </w:r>
      <w:r w:rsidR="00D839A4" w:rsidRPr="00C222A9">
        <w:rPr>
          <w:rFonts w:cs="Times New Roman"/>
          <w:b/>
          <w:i/>
        </w:rPr>
        <w:t>6</w:t>
      </w:r>
      <w:r w:rsidR="00C53E01" w:rsidRPr="00C222A9">
        <w:rPr>
          <w:rFonts w:cs="Times New Roman"/>
          <w:b/>
          <w:i/>
        </w:rPr>
        <w:t xml:space="preserve"> óra</w:t>
      </w:r>
    </w:p>
    <w:p w14:paraId="282C5FE5" w14:textId="77777777" w:rsidR="006C78D2" w:rsidRPr="00C222A9" w:rsidRDefault="006C78D2" w:rsidP="006C78D2">
      <w:pPr>
        <w:spacing w:after="0"/>
        <w:ind w:left="851"/>
        <w:rPr>
          <w:rFonts w:cs="Times New Roman"/>
        </w:rPr>
      </w:pPr>
      <w:r w:rsidRPr="00C222A9">
        <w:rPr>
          <w:rFonts w:cs="Times New Roman"/>
        </w:rPr>
        <w:t>Hőtani alapfogalmak (pl. gáztörvények, gázok állapotváltozásai, körfolyamatok).</w:t>
      </w:r>
    </w:p>
    <w:p w14:paraId="4967984D" w14:textId="77777777" w:rsidR="006C78D2" w:rsidRPr="00C222A9" w:rsidRDefault="006C78D2" w:rsidP="006C78D2">
      <w:pPr>
        <w:spacing w:after="0"/>
        <w:ind w:left="851"/>
        <w:rPr>
          <w:rFonts w:cs="Times New Roman"/>
        </w:rPr>
      </w:pPr>
      <w:r w:rsidRPr="00C222A9">
        <w:rPr>
          <w:rFonts w:cs="Times New Roman"/>
        </w:rPr>
        <w:t>Motorok fő méretei (furat, löket, hengertérfogat, sűrítési viszony stb.).</w:t>
      </w:r>
    </w:p>
    <w:p w14:paraId="264AA016" w14:textId="77777777" w:rsidR="006C78D2" w:rsidRPr="00C222A9" w:rsidRDefault="006C78D2" w:rsidP="006C78D2">
      <w:pPr>
        <w:spacing w:after="0"/>
        <w:ind w:left="851"/>
        <w:rPr>
          <w:rFonts w:cs="Times New Roman"/>
        </w:rPr>
      </w:pPr>
      <w:r w:rsidRPr="00C222A9">
        <w:rPr>
          <w:rFonts w:cs="Times New Roman"/>
        </w:rPr>
        <w:t>Az égés feltételei, lefolyása.</w:t>
      </w:r>
    </w:p>
    <w:p w14:paraId="17EC24DE" w14:textId="77777777" w:rsidR="006C78D2" w:rsidRPr="00C222A9" w:rsidRDefault="006C78D2" w:rsidP="006C78D2">
      <w:pPr>
        <w:spacing w:after="0"/>
        <w:ind w:left="851"/>
        <w:rPr>
          <w:rFonts w:cs="Times New Roman"/>
        </w:rPr>
      </w:pPr>
      <w:r w:rsidRPr="00C222A9">
        <w:rPr>
          <w:rFonts w:cs="Times New Roman"/>
        </w:rPr>
        <w:t xml:space="preserve">A két- és négyütemű Otto és dízelmotorok működése, működés bemutatásához kapcsolódó diagramok értelmezése. </w:t>
      </w:r>
    </w:p>
    <w:p w14:paraId="594F06F4" w14:textId="77777777" w:rsidR="006C78D2" w:rsidRPr="00C222A9" w:rsidRDefault="006C78D2" w:rsidP="006C78D2">
      <w:pPr>
        <w:spacing w:after="0"/>
        <w:ind w:left="851"/>
        <w:rPr>
          <w:rFonts w:cs="Times New Roman"/>
        </w:rPr>
      </w:pPr>
      <w:r w:rsidRPr="00C222A9">
        <w:rPr>
          <w:rFonts w:cs="Times New Roman"/>
        </w:rPr>
        <w:t xml:space="preserve">Túltöltött négyütemű motorok működése, a </w:t>
      </w:r>
      <w:proofErr w:type="spellStart"/>
      <w:r w:rsidRPr="00C222A9">
        <w:rPr>
          <w:rFonts w:cs="Times New Roman"/>
        </w:rPr>
        <w:t>volumetrikus</w:t>
      </w:r>
      <w:proofErr w:type="spellEnd"/>
      <w:r w:rsidRPr="00C222A9">
        <w:rPr>
          <w:rFonts w:cs="Times New Roman"/>
        </w:rPr>
        <w:t xml:space="preserve"> hatásfok fogalma, szerepe.</w:t>
      </w:r>
    </w:p>
    <w:p w14:paraId="47CAA238" w14:textId="77777777" w:rsidR="006C78D2" w:rsidRPr="00C222A9" w:rsidRDefault="006C78D2" w:rsidP="006C78D2">
      <w:pPr>
        <w:spacing w:after="0"/>
        <w:ind w:left="851"/>
        <w:rPr>
          <w:rFonts w:cs="Times New Roman"/>
        </w:rPr>
      </w:pPr>
      <w:r w:rsidRPr="00C222A9">
        <w:rPr>
          <w:rFonts w:cs="Times New Roman"/>
        </w:rPr>
        <w:t>Különleges motorok felépítése és működése (pl. izzófejes motor, forgódugattyús motor, gázturbina).</w:t>
      </w:r>
    </w:p>
    <w:p w14:paraId="43BE278B" w14:textId="77777777" w:rsidR="00C53E01" w:rsidRPr="00C222A9" w:rsidRDefault="006C78D2" w:rsidP="006C78D2">
      <w:pPr>
        <w:spacing w:after="0"/>
        <w:ind w:left="851"/>
        <w:rPr>
          <w:rFonts w:cs="Times New Roman"/>
        </w:rPr>
      </w:pPr>
      <w:r w:rsidRPr="00C222A9">
        <w:rPr>
          <w:rFonts w:cs="Times New Roman"/>
        </w:rPr>
        <w:t>Belsőégésű motorok égéstereinek kialakítása, az égésterek hatása a motor működésére (pl. osztatlan, osztott égéstér).</w:t>
      </w:r>
    </w:p>
    <w:p w14:paraId="70FFDA3B" w14:textId="77777777" w:rsidR="00C53E01" w:rsidRPr="00C222A9" w:rsidRDefault="00C53E01" w:rsidP="00C53E01">
      <w:pPr>
        <w:tabs>
          <w:tab w:val="left" w:pos="1418"/>
          <w:tab w:val="right" w:pos="9072"/>
        </w:tabs>
        <w:spacing w:after="0"/>
        <w:ind w:left="851"/>
        <w:rPr>
          <w:rFonts w:cs="Times New Roman"/>
        </w:rPr>
      </w:pPr>
    </w:p>
    <w:p w14:paraId="2264085D" w14:textId="77777777" w:rsidR="00C53E01" w:rsidRPr="00C222A9" w:rsidRDefault="006C78D2" w:rsidP="008F09DC">
      <w:pPr>
        <w:pStyle w:val="Listaszerbekezds"/>
        <w:numPr>
          <w:ilvl w:val="2"/>
          <w:numId w:val="12"/>
        </w:numPr>
        <w:tabs>
          <w:tab w:val="left" w:pos="1701"/>
          <w:tab w:val="right" w:pos="9072"/>
        </w:tabs>
        <w:spacing w:after="0"/>
        <w:ind w:left="993" w:hanging="426"/>
        <w:rPr>
          <w:rFonts w:cs="Times New Roman"/>
          <w:b/>
          <w:i/>
        </w:rPr>
      </w:pPr>
      <w:r w:rsidRPr="00C222A9">
        <w:rPr>
          <w:rFonts w:cs="Times New Roman"/>
          <w:b/>
          <w:i/>
        </w:rPr>
        <w:t>Belsőégésű motorok tüzelőanyag-ellátása</w:t>
      </w:r>
      <w:r w:rsidR="00C53E01" w:rsidRPr="00C222A9">
        <w:rPr>
          <w:rFonts w:cs="Times New Roman"/>
          <w:b/>
          <w:i/>
        </w:rPr>
        <w:tab/>
      </w:r>
      <w:r w:rsidR="00D839A4" w:rsidRPr="00C222A9">
        <w:rPr>
          <w:rFonts w:cs="Times New Roman"/>
          <w:b/>
          <w:i/>
        </w:rPr>
        <w:t>11</w:t>
      </w:r>
      <w:r w:rsidR="00C53E01" w:rsidRPr="00C222A9">
        <w:rPr>
          <w:rFonts w:cs="Times New Roman"/>
          <w:b/>
          <w:i/>
        </w:rPr>
        <w:t xml:space="preserve"> óra/</w:t>
      </w:r>
      <w:r w:rsidR="00D839A4" w:rsidRPr="00C222A9">
        <w:rPr>
          <w:rFonts w:cs="Times New Roman"/>
          <w:b/>
          <w:i/>
        </w:rPr>
        <w:t>11</w:t>
      </w:r>
      <w:r w:rsidR="00C53E01" w:rsidRPr="00C222A9">
        <w:rPr>
          <w:rFonts w:cs="Times New Roman"/>
          <w:b/>
          <w:i/>
        </w:rPr>
        <w:t xml:space="preserve"> óra</w:t>
      </w:r>
    </w:p>
    <w:p w14:paraId="72A1A63B" w14:textId="77777777" w:rsidR="006C78D2" w:rsidRPr="00C222A9" w:rsidRDefault="006C78D2" w:rsidP="006C78D2">
      <w:pPr>
        <w:spacing w:after="0"/>
        <w:ind w:left="851"/>
        <w:rPr>
          <w:rFonts w:cs="Times New Roman"/>
        </w:rPr>
      </w:pPr>
      <w:r w:rsidRPr="00C222A9">
        <w:rPr>
          <w:rFonts w:cs="Times New Roman"/>
        </w:rPr>
        <w:t xml:space="preserve">Tüzelőanyag és a gázkeverék fogalma, fajtái, jellemzői. </w:t>
      </w:r>
    </w:p>
    <w:p w14:paraId="3E732C74" w14:textId="77777777" w:rsidR="006C78D2" w:rsidRPr="00C222A9" w:rsidRDefault="006C78D2" w:rsidP="006C78D2">
      <w:pPr>
        <w:spacing w:after="0"/>
        <w:ind w:left="851"/>
        <w:rPr>
          <w:rFonts w:cs="Times New Roman"/>
        </w:rPr>
      </w:pPr>
      <w:r w:rsidRPr="00C222A9">
        <w:rPr>
          <w:rFonts w:cs="Times New Roman"/>
        </w:rPr>
        <w:t xml:space="preserve">Keverékképzés az Otto- és a dízelmotorban. </w:t>
      </w:r>
    </w:p>
    <w:p w14:paraId="637D4444" w14:textId="77777777" w:rsidR="006C78D2" w:rsidRPr="00C222A9" w:rsidRDefault="006C78D2" w:rsidP="006C78D2">
      <w:pPr>
        <w:spacing w:after="0"/>
        <w:ind w:left="851"/>
        <w:rPr>
          <w:rFonts w:cs="Times New Roman"/>
        </w:rPr>
      </w:pPr>
      <w:r w:rsidRPr="00C222A9">
        <w:rPr>
          <w:rFonts w:cs="Times New Roman"/>
        </w:rPr>
        <w:t xml:space="preserve">Otto-motorok gázkeverékek előállítása és az ellátó rendszerek felépítése és működése. A tüzelőanyag tároló, előkészítő, továbbító és bejuttató egységek feladata, működése. Az Otto-motorok tüzelőanyag-ellátó rendszerének karbantartása, javítási lehetőségei. </w:t>
      </w:r>
    </w:p>
    <w:p w14:paraId="57B0D4A5" w14:textId="77777777" w:rsidR="006C78D2" w:rsidRPr="00C222A9" w:rsidRDefault="006C78D2" w:rsidP="006C78D2">
      <w:pPr>
        <w:spacing w:after="0"/>
        <w:ind w:left="851"/>
        <w:rPr>
          <w:rFonts w:cs="Times New Roman"/>
        </w:rPr>
      </w:pPr>
      <w:r w:rsidRPr="00C222A9">
        <w:rPr>
          <w:rFonts w:cs="Times New Roman"/>
        </w:rPr>
        <w:t>Dízelmotorok keverékképzése és az égés folyamata. A tüzelőanyag-ellátó rendszerek csoportosítása, a rendszerek működése és jellemzői. A tüzelőanyag tároló, előkészítő, továbbító és bejuttató egységek feladata, kialakítása, működése. A dízelmotorok tüzelőanyag-ellátó rendszerének karbantartása, javítási lehetőségei.</w:t>
      </w:r>
    </w:p>
    <w:p w14:paraId="35DAA605" w14:textId="77777777" w:rsidR="006C78D2" w:rsidRPr="00C222A9" w:rsidRDefault="006C78D2" w:rsidP="006C78D2">
      <w:pPr>
        <w:spacing w:after="0"/>
        <w:ind w:left="851"/>
        <w:rPr>
          <w:rFonts w:cs="Times New Roman"/>
        </w:rPr>
      </w:pPr>
      <w:r w:rsidRPr="00C222A9">
        <w:rPr>
          <w:rFonts w:cs="Times New Roman"/>
        </w:rPr>
        <w:t>A belsőégésű motorok levegőellátó rendszerének felépítése, működése és karbantartása.</w:t>
      </w:r>
    </w:p>
    <w:p w14:paraId="201FCCC2" w14:textId="77777777" w:rsidR="00C53E01" w:rsidRPr="00C222A9" w:rsidRDefault="006C78D2" w:rsidP="006C78D2">
      <w:pPr>
        <w:spacing w:after="0"/>
        <w:ind w:left="851"/>
        <w:rPr>
          <w:rFonts w:cs="Times New Roman"/>
        </w:rPr>
      </w:pPr>
      <w:r w:rsidRPr="00C222A9">
        <w:rPr>
          <w:rFonts w:cs="Times New Roman"/>
        </w:rPr>
        <w:t xml:space="preserve">A motorok működése során kibocsátott </w:t>
      </w:r>
      <w:proofErr w:type="spellStart"/>
      <w:r w:rsidRPr="00C222A9">
        <w:rPr>
          <w:rFonts w:cs="Times New Roman"/>
        </w:rPr>
        <w:t>károsanyagok</w:t>
      </w:r>
      <w:proofErr w:type="spellEnd"/>
      <w:r w:rsidRPr="00C222A9">
        <w:rPr>
          <w:rFonts w:cs="Times New Roman"/>
        </w:rPr>
        <w:t>, valamint azok csökkentésének módszerei. A kipufogó-rendszerek kialakítása, működése és motorok üzemeltetése.</w:t>
      </w:r>
    </w:p>
    <w:p w14:paraId="7EFEF821" w14:textId="77777777" w:rsidR="00C53E01" w:rsidRPr="00C222A9" w:rsidRDefault="00C53E01" w:rsidP="00C53E01">
      <w:pPr>
        <w:tabs>
          <w:tab w:val="left" w:pos="1418"/>
          <w:tab w:val="right" w:pos="9072"/>
        </w:tabs>
        <w:spacing w:after="0"/>
        <w:ind w:left="851"/>
        <w:rPr>
          <w:rFonts w:cs="Times New Roman"/>
        </w:rPr>
      </w:pPr>
    </w:p>
    <w:p w14:paraId="1681F909" w14:textId="77777777" w:rsidR="00C53E01" w:rsidRPr="00C222A9" w:rsidRDefault="006C78D2" w:rsidP="008F09DC">
      <w:pPr>
        <w:pStyle w:val="Listaszerbekezds"/>
        <w:numPr>
          <w:ilvl w:val="2"/>
          <w:numId w:val="12"/>
        </w:numPr>
        <w:tabs>
          <w:tab w:val="left" w:pos="1701"/>
          <w:tab w:val="right" w:pos="9072"/>
        </w:tabs>
        <w:spacing w:after="0"/>
        <w:ind w:left="993" w:hanging="426"/>
        <w:rPr>
          <w:rFonts w:cs="Times New Roman"/>
          <w:b/>
          <w:i/>
        </w:rPr>
      </w:pPr>
      <w:r w:rsidRPr="00C222A9">
        <w:rPr>
          <w:rFonts w:cs="Times New Roman"/>
          <w:b/>
          <w:i/>
        </w:rPr>
        <w:t>Belsőégésű motorok szabályozása</w:t>
      </w:r>
      <w:r w:rsidR="00C53E01" w:rsidRPr="00C222A9">
        <w:rPr>
          <w:rFonts w:cs="Times New Roman"/>
          <w:b/>
          <w:i/>
        </w:rPr>
        <w:tab/>
      </w:r>
      <w:r w:rsidR="00651066" w:rsidRPr="00C222A9">
        <w:rPr>
          <w:rFonts w:cs="Times New Roman"/>
          <w:b/>
          <w:i/>
        </w:rPr>
        <w:t>4</w:t>
      </w:r>
      <w:r w:rsidR="00C53E01" w:rsidRPr="00C222A9">
        <w:rPr>
          <w:rFonts w:cs="Times New Roman"/>
          <w:b/>
          <w:i/>
        </w:rPr>
        <w:t xml:space="preserve"> óra/</w:t>
      </w:r>
      <w:r w:rsidR="00651066" w:rsidRPr="00C222A9">
        <w:rPr>
          <w:rFonts w:cs="Times New Roman"/>
          <w:b/>
          <w:i/>
        </w:rPr>
        <w:t>4</w:t>
      </w:r>
      <w:r w:rsidR="00C53E01" w:rsidRPr="00C222A9">
        <w:rPr>
          <w:rFonts w:cs="Times New Roman"/>
          <w:b/>
          <w:i/>
        </w:rPr>
        <w:t xml:space="preserve"> óra</w:t>
      </w:r>
    </w:p>
    <w:p w14:paraId="133B893E" w14:textId="77777777" w:rsidR="006C78D2" w:rsidRPr="00C222A9" w:rsidRDefault="006C78D2" w:rsidP="006C78D2">
      <w:pPr>
        <w:spacing w:after="0"/>
        <w:ind w:left="851"/>
        <w:rPr>
          <w:rFonts w:cs="Times New Roman"/>
        </w:rPr>
      </w:pPr>
      <w:r w:rsidRPr="00C222A9">
        <w:rPr>
          <w:rFonts w:cs="Times New Roman"/>
        </w:rPr>
        <w:t>Szabályozással kapcsolatos alapfogalmak (irányítás, vezérlés, szabályozás, mennyiségi és minőségi szabályozás, fordulatszám és teljesítmény szabályozása).</w:t>
      </w:r>
    </w:p>
    <w:p w14:paraId="6E0CC120" w14:textId="77777777" w:rsidR="00C53E01" w:rsidRPr="00C222A9" w:rsidRDefault="006C78D2" w:rsidP="006C78D2">
      <w:pPr>
        <w:spacing w:after="0"/>
        <w:ind w:left="851"/>
        <w:rPr>
          <w:rFonts w:cs="Times New Roman"/>
        </w:rPr>
      </w:pPr>
      <w:r w:rsidRPr="00C222A9">
        <w:rPr>
          <w:rFonts w:cs="Times New Roman"/>
        </w:rPr>
        <w:t>Automatikus szabályozók kialakítása, működése (szabályozók csoportosítása, mechanikus, hidraulikus, pneumatikus és elektronikus szabályzók).</w:t>
      </w:r>
    </w:p>
    <w:p w14:paraId="7A59CBE7" w14:textId="77777777" w:rsidR="00C53E01" w:rsidRPr="00C222A9" w:rsidRDefault="00C53E01" w:rsidP="00C53E01">
      <w:pPr>
        <w:tabs>
          <w:tab w:val="left" w:pos="1418"/>
          <w:tab w:val="right" w:pos="9072"/>
        </w:tabs>
        <w:spacing w:after="0"/>
        <w:ind w:left="851"/>
        <w:rPr>
          <w:rFonts w:cs="Times New Roman"/>
        </w:rPr>
      </w:pPr>
    </w:p>
    <w:p w14:paraId="61F050AE" w14:textId="77777777" w:rsidR="00C53E01" w:rsidRPr="00C222A9" w:rsidRDefault="006C78D2" w:rsidP="008F09DC">
      <w:pPr>
        <w:pStyle w:val="Listaszerbekezds"/>
        <w:numPr>
          <w:ilvl w:val="2"/>
          <w:numId w:val="12"/>
        </w:numPr>
        <w:tabs>
          <w:tab w:val="left" w:pos="1701"/>
          <w:tab w:val="right" w:pos="9072"/>
        </w:tabs>
        <w:spacing w:after="0"/>
        <w:ind w:left="993" w:hanging="426"/>
        <w:rPr>
          <w:rFonts w:cs="Times New Roman"/>
          <w:b/>
          <w:i/>
        </w:rPr>
      </w:pPr>
      <w:r w:rsidRPr="00C222A9">
        <w:rPr>
          <w:rFonts w:cs="Times New Roman"/>
          <w:b/>
          <w:i/>
        </w:rPr>
        <w:t>Belsőégésű motorok kenése és hűtése</w:t>
      </w:r>
      <w:r w:rsidR="00C53E01" w:rsidRPr="00C222A9">
        <w:rPr>
          <w:rFonts w:cs="Times New Roman"/>
          <w:b/>
          <w:i/>
        </w:rPr>
        <w:tab/>
      </w:r>
      <w:r w:rsidR="00651066" w:rsidRPr="00C222A9">
        <w:rPr>
          <w:rFonts w:cs="Times New Roman"/>
          <w:b/>
          <w:i/>
        </w:rPr>
        <w:t>4</w:t>
      </w:r>
      <w:r w:rsidR="00C53E01" w:rsidRPr="00C222A9">
        <w:rPr>
          <w:rFonts w:cs="Times New Roman"/>
          <w:b/>
          <w:i/>
        </w:rPr>
        <w:t xml:space="preserve"> óra/</w:t>
      </w:r>
      <w:r w:rsidR="00651066" w:rsidRPr="00C222A9">
        <w:rPr>
          <w:rFonts w:cs="Times New Roman"/>
          <w:b/>
          <w:i/>
        </w:rPr>
        <w:t>4</w:t>
      </w:r>
      <w:r w:rsidR="00C53E01" w:rsidRPr="00C222A9">
        <w:rPr>
          <w:rFonts w:cs="Times New Roman"/>
          <w:b/>
          <w:i/>
        </w:rPr>
        <w:t xml:space="preserve"> óra</w:t>
      </w:r>
    </w:p>
    <w:p w14:paraId="5B54157A" w14:textId="77777777" w:rsidR="006C78D2" w:rsidRPr="00C222A9" w:rsidRDefault="006C78D2" w:rsidP="006C78D2">
      <w:pPr>
        <w:spacing w:after="0"/>
        <w:ind w:left="851"/>
        <w:rPr>
          <w:rFonts w:cs="Times New Roman"/>
        </w:rPr>
      </w:pPr>
      <w:r w:rsidRPr="00C222A9">
        <w:rPr>
          <w:rFonts w:cs="Times New Roman"/>
        </w:rPr>
        <w:lastRenderedPageBreak/>
        <w:t xml:space="preserve">A súrlódással kapcsolatos alapfogalmak, a kenés funkciói, a kenőanyagok csoportosítása, fajtái, főbb jellemzői, alkalmazott kenőanyagok. </w:t>
      </w:r>
    </w:p>
    <w:p w14:paraId="43C8C33C" w14:textId="77777777" w:rsidR="006C78D2" w:rsidRPr="00C222A9" w:rsidRDefault="006C78D2" w:rsidP="006C78D2">
      <w:pPr>
        <w:spacing w:after="0"/>
        <w:ind w:left="851"/>
        <w:rPr>
          <w:rFonts w:cs="Times New Roman"/>
        </w:rPr>
      </w:pPr>
      <w:r w:rsidRPr="00C222A9">
        <w:rPr>
          <w:rFonts w:cs="Times New Roman"/>
        </w:rPr>
        <w:t>Motor kenési rendszereinek kialakítása, működése (pl. keverékolajozás, nyomóolajozás).</w:t>
      </w:r>
    </w:p>
    <w:p w14:paraId="07F6AD71" w14:textId="77777777" w:rsidR="006C78D2" w:rsidRPr="00C222A9" w:rsidRDefault="006C78D2" w:rsidP="006C78D2">
      <w:pPr>
        <w:spacing w:after="0"/>
        <w:ind w:left="851"/>
        <w:rPr>
          <w:rFonts w:cs="Times New Roman"/>
        </w:rPr>
      </w:pPr>
      <w:r w:rsidRPr="00C222A9">
        <w:rPr>
          <w:rFonts w:cs="Times New Roman"/>
        </w:rPr>
        <w:t>A kenési rendszerek kezelése, karbantartása és a motorolaj cseréje.</w:t>
      </w:r>
    </w:p>
    <w:p w14:paraId="1D6876F5" w14:textId="77777777" w:rsidR="006C78D2" w:rsidRPr="00C222A9" w:rsidRDefault="006C78D2" w:rsidP="006C78D2">
      <w:pPr>
        <w:spacing w:after="0"/>
        <w:ind w:left="851"/>
        <w:rPr>
          <w:rFonts w:cs="Times New Roman"/>
        </w:rPr>
      </w:pPr>
      <w:r w:rsidRPr="00C222A9">
        <w:rPr>
          <w:rFonts w:cs="Times New Roman"/>
        </w:rPr>
        <w:t xml:space="preserve">A motorok </w:t>
      </w:r>
      <w:proofErr w:type="spellStart"/>
      <w:r w:rsidRPr="00C222A9">
        <w:rPr>
          <w:rFonts w:cs="Times New Roman"/>
        </w:rPr>
        <w:t>hőmérlege</w:t>
      </w:r>
      <w:proofErr w:type="spellEnd"/>
      <w:r w:rsidRPr="00C222A9">
        <w:rPr>
          <w:rFonts w:cs="Times New Roman"/>
        </w:rPr>
        <w:t xml:space="preserve"> és az üzemi hőmérséklet fogalma.</w:t>
      </w:r>
    </w:p>
    <w:p w14:paraId="4BA8639A" w14:textId="77777777" w:rsidR="00C53E01" w:rsidRPr="00C222A9" w:rsidRDefault="006C78D2" w:rsidP="006C78D2">
      <w:pPr>
        <w:spacing w:after="0"/>
        <w:ind w:left="851"/>
        <w:rPr>
          <w:rFonts w:cs="Times New Roman"/>
        </w:rPr>
      </w:pPr>
      <w:r w:rsidRPr="00C222A9">
        <w:rPr>
          <w:rFonts w:cs="Times New Roman"/>
        </w:rPr>
        <w:t>A motorok hűtési rendszereinek csoportosítása, az egyes rendszerek jellemzői. A lég- és folyadékhűtés szerkezeti felépítése, működése. A motorok üzemi hőmérsékletének szabályozása, a hűtési rendszerek karbantartása.</w:t>
      </w:r>
    </w:p>
    <w:p w14:paraId="1601F98B" w14:textId="77777777" w:rsidR="00C53E01" w:rsidRPr="00C222A9" w:rsidRDefault="00C53E01" w:rsidP="00C53E01">
      <w:pPr>
        <w:tabs>
          <w:tab w:val="left" w:pos="1418"/>
          <w:tab w:val="right" w:pos="9072"/>
        </w:tabs>
        <w:spacing w:after="0"/>
        <w:ind w:left="851"/>
        <w:rPr>
          <w:rFonts w:cs="Times New Roman"/>
        </w:rPr>
      </w:pPr>
    </w:p>
    <w:p w14:paraId="64CF00DE" w14:textId="77777777" w:rsidR="00C53E01" w:rsidRPr="00C222A9" w:rsidRDefault="006C78D2" w:rsidP="008F09DC">
      <w:pPr>
        <w:pStyle w:val="Listaszerbekezds"/>
        <w:numPr>
          <w:ilvl w:val="2"/>
          <w:numId w:val="12"/>
        </w:numPr>
        <w:tabs>
          <w:tab w:val="left" w:pos="1701"/>
          <w:tab w:val="right" w:pos="9072"/>
        </w:tabs>
        <w:spacing w:after="0"/>
        <w:ind w:left="993" w:hanging="426"/>
        <w:rPr>
          <w:rFonts w:cs="Times New Roman"/>
          <w:b/>
          <w:i/>
        </w:rPr>
      </w:pPr>
      <w:r w:rsidRPr="00C222A9">
        <w:rPr>
          <w:rFonts w:cs="Times New Roman"/>
          <w:b/>
          <w:i/>
        </w:rPr>
        <w:t>Közlekedési ismeretek</w:t>
      </w:r>
      <w:r w:rsidR="00C53E01" w:rsidRPr="00C222A9">
        <w:rPr>
          <w:rFonts w:cs="Times New Roman"/>
          <w:b/>
          <w:i/>
        </w:rPr>
        <w:tab/>
      </w:r>
      <w:r w:rsidR="00651066" w:rsidRPr="00C222A9">
        <w:rPr>
          <w:rFonts w:cs="Times New Roman"/>
          <w:b/>
          <w:i/>
        </w:rPr>
        <w:t>36</w:t>
      </w:r>
      <w:r w:rsidR="00C53E01" w:rsidRPr="00C222A9">
        <w:rPr>
          <w:rFonts w:cs="Times New Roman"/>
          <w:b/>
          <w:i/>
        </w:rPr>
        <w:t xml:space="preserve"> óra/</w:t>
      </w:r>
      <w:r w:rsidR="00651066" w:rsidRPr="00C222A9">
        <w:rPr>
          <w:rFonts w:cs="Times New Roman"/>
          <w:b/>
          <w:i/>
        </w:rPr>
        <w:t>36</w:t>
      </w:r>
      <w:r w:rsidR="00C53E01" w:rsidRPr="00C222A9">
        <w:rPr>
          <w:rFonts w:cs="Times New Roman"/>
          <w:b/>
          <w:i/>
        </w:rPr>
        <w:t xml:space="preserve"> óra</w:t>
      </w:r>
    </w:p>
    <w:p w14:paraId="74612767" w14:textId="77777777" w:rsidR="00C53E01" w:rsidRPr="00C222A9" w:rsidRDefault="006C78D2" w:rsidP="00C53E01">
      <w:pPr>
        <w:spacing w:after="0"/>
        <w:ind w:left="851"/>
        <w:rPr>
          <w:rFonts w:cs="Times New Roman"/>
        </w:rPr>
      </w:pPr>
      <w:r w:rsidRPr="00C222A9">
        <w:rPr>
          <w:rFonts w:cs="Times New Roman"/>
        </w:rPr>
        <w:t>A szakhatóság által kiadott a mezőgazdasági vontatóvezetői jogosultság megszerzésére vonatkozó érvényben lévő tantervek szerint.</w:t>
      </w:r>
    </w:p>
    <w:p w14:paraId="4E3183B1" w14:textId="77777777" w:rsidR="00C53E01" w:rsidRPr="00C222A9" w:rsidRDefault="00C53E01" w:rsidP="00C53E01">
      <w:pPr>
        <w:tabs>
          <w:tab w:val="left" w:pos="1418"/>
          <w:tab w:val="right" w:pos="9072"/>
        </w:tabs>
        <w:spacing w:after="0"/>
        <w:ind w:left="851"/>
        <w:rPr>
          <w:rFonts w:cs="Times New Roman"/>
        </w:rPr>
      </w:pPr>
    </w:p>
    <w:p w14:paraId="5C95FF15" w14:textId="77777777" w:rsidR="00C53E01" w:rsidRPr="00C222A9" w:rsidRDefault="00244FA9" w:rsidP="008F09DC">
      <w:pPr>
        <w:pStyle w:val="Listaszerbekezds"/>
        <w:numPr>
          <w:ilvl w:val="2"/>
          <w:numId w:val="12"/>
        </w:numPr>
        <w:tabs>
          <w:tab w:val="left" w:pos="1701"/>
          <w:tab w:val="right" w:pos="9072"/>
        </w:tabs>
        <w:spacing w:after="0"/>
        <w:ind w:left="993" w:hanging="426"/>
        <w:rPr>
          <w:rFonts w:cs="Times New Roman"/>
          <w:b/>
          <w:i/>
        </w:rPr>
      </w:pPr>
      <w:r w:rsidRPr="00C222A9">
        <w:rPr>
          <w:rFonts w:cs="Times New Roman"/>
          <w:b/>
          <w:i/>
        </w:rPr>
        <w:t>Agrárműszaki erőforrások mechanikus teljesítmény-átvitele</w:t>
      </w:r>
      <w:r w:rsidR="00C53E01" w:rsidRPr="00C222A9">
        <w:rPr>
          <w:rFonts w:cs="Times New Roman"/>
          <w:b/>
          <w:i/>
        </w:rPr>
        <w:tab/>
      </w:r>
      <w:r w:rsidR="00651066" w:rsidRPr="00C222A9">
        <w:rPr>
          <w:rFonts w:cs="Times New Roman"/>
          <w:b/>
          <w:i/>
        </w:rPr>
        <w:t>10</w:t>
      </w:r>
      <w:r w:rsidR="00C53E01" w:rsidRPr="00C222A9">
        <w:rPr>
          <w:rFonts w:cs="Times New Roman"/>
          <w:b/>
          <w:i/>
        </w:rPr>
        <w:t xml:space="preserve"> óra/</w:t>
      </w:r>
      <w:r w:rsidR="00651066" w:rsidRPr="00C222A9">
        <w:rPr>
          <w:rFonts w:cs="Times New Roman"/>
          <w:b/>
          <w:i/>
        </w:rPr>
        <w:t>10</w:t>
      </w:r>
      <w:r w:rsidR="00C53E01" w:rsidRPr="00C222A9">
        <w:rPr>
          <w:rFonts w:cs="Times New Roman"/>
          <w:b/>
          <w:i/>
        </w:rPr>
        <w:t xml:space="preserve"> óra</w:t>
      </w:r>
    </w:p>
    <w:p w14:paraId="0167A40C" w14:textId="77777777" w:rsidR="00244FA9" w:rsidRPr="00C222A9" w:rsidRDefault="00244FA9" w:rsidP="00244FA9">
      <w:pPr>
        <w:spacing w:after="0"/>
        <w:ind w:left="851"/>
        <w:rPr>
          <w:rFonts w:cs="Times New Roman"/>
        </w:rPr>
      </w:pPr>
      <w:r w:rsidRPr="00C222A9">
        <w:rPr>
          <w:rFonts w:cs="Times New Roman"/>
        </w:rPr>
        <w:t>A teljesítmény-átvitel és a hajtáselágazás technikai fejlődése.</w:t>
      </w:r>
    </w:p>
    <w:p w14:paraId="000D048E" w14:textId="77777777" w:rsidR="00244FA9" w:rsidRPr="00C222A9" w:rsidRDefault="00244FA9" w:rsidP="00244FA9">
      <w:pPr>
        <w:spacing w:after="0"/>
        <w:ind w:left="851"/>
        <w:rPr>
          <w:rFonts w:cs="Times New Roman"/>
        </w:rPr>
      </w:pPr>
      <w:r w:rsidRPr="00C222A9">
        <w:rPr>
          <w:rFonts w:cs="Times New Roman"/>
        </w:rPr>
        <w:t>A mechanikus teljesítmény-átviteli rendszerek szerkezeti felépítése, működése.</w:t>
      </w:r>
    </w:p>
    <w:p w14:paraId="0E7464CD" w14:textId="77777777" w:rsidR="00244FA9" w:rsidRPr="00C222A9" w:rsidRDefault="00244FA9" w:rsidP="00244FA9">
      <w:pPr>
        <w:spacing w:after="0"/>
        <w:ind w:left="851"/>
        <w:rPr>
          <w:rFonts w:cs="Times New Roman"/>
        </w:rPr>
      </w:pPr>
      <w:r w:rsidRPr="00C222A9">
        <w:rPr>
          <w:rFonts w:cs="Times New Roman"/>
        </w:rPr>
        <w:t>A tengelykapcsolók feladata, az átvihető nyomaték nagysága. A tengelykapcsolók kialakítása és működése: üzeme szerint (pl. olajban futó, száraz), működési mód szerint (pl. egyszeres, kettős), működtetés szerint.</w:t>
      </w:r>
    </w:p>
    <w:p w14:paraId="224BC7B4" w14:textId="77777777" w:rsidR="00244FA9" w:rsidRPr="00C222A9" w:rsidRDefault="00244FA9" w:rsidP="00244FA9">
      <w:pPr>
        <w:spacing w:after="0"/>
        <w:ind w:left="851"/>
        <w:rPr>
          <w:rFonts w:cs="Times New Roman"/>
        </w:rPr>
      </w:pPr>
      <w:r w:rsidRPr="00C222A9">
        <w:rPr>
          <w:rFonts w:cs="Times New Roman"/>
        </w:rPr>
        <w:t xml:space="preserve">Az egy- és többtárcsás, valamint röpsúlyos tengelykapcsolók szerkezeti felépítése, működése és beállítása. </w:t>
      </w:r>
    </w:p>
    <w:p w14:paraId="50390CB7" w14:textId="77777777" w:rsidR="00244FA9" w:rsidRPr="00C222A9" w:rsidRDefault="00244FA9" w:rsidP="00244FA9">
      <w:pPr>
        <w:spacing w:after="0"/>
        <w:ind w:left="851"/>
        <w:rPr>
          <w:rFonts w:cs="Times New Roman"/>
        </w:rPr>
      </w:pPr>
      <w:r w:rsidRPr="00C222A9">
        <w:rPr>
          <w:rFonts w:cs="Times New Roman"/>
        </w:rPr>
        <w:t>A fogaskerékpárok és a bolyművek áttételeinek meghatározása.</w:t>
      </w:r>
    </w:p>
    <w:p w14:paraId="37A9A551" w14:textId="77777777" w:rsidR="00244FA9" w:rsidRPr="00C222A9" w:rsidRDefault="00244FA9" w:rsidP="00244FA9">
      <w:pPr>
        <w:spacing w:after="0"/>
        <w:ind w:left="851"/>
        <w:rPr>
          <w:rFonts w:cs="Times New Roman"/>
        </w:rPr>
      </w:pPr>
      <w:r w:rsidRPr="00C222A9">
        <w:rPr>
          <w:rFonts w:cs="Times New Roman"/>
        </w:rPr>
        <w:t>A nyomaték-váltóművek feladata és csoportosítása. Az egylépcsős, előtéttengelyes, szorzórendszerű, többtengelyes, bolygóműves sebességváltó szerkezeti felépítése, működése, fokozatok kapcsolásának módjai és karbantartása.</w:t>
      </w:r>
    </w:p>
    <w:p w14:paraId="0237F04B" w14:textId="77777777" w:rsidR="00244FA9" w:rsidRPr="00C222A9" w:rsidRDefault="00244FA9" w:rsidP="00244FA9">
      <w:pPr>
        <w:spacing w:after="0"/>
        <w:ind w:left="851"/>
        <w:rPr>
          <w:rFonts w:cs="Times New Roman"/>
        </w:rPr>
      </w:pPr>
      <w:r w:rsidRPr="00C222A9">
        <w:rPr>
          <w:rFonts w:cs="Times New Roman"/>
        </w:rPr>
        <w:t>A fokozat nélküli mechanikus rendszerű váltók felépítése és működése.</w:t>
      </w:r>
    </w:p>
    <w:p w14:paraId="370A14E2" w14:textId="77777777" w:rsidR="00244FA9" w:rsidRPr="00C222A9" w:rsidRDefault="00244FA9" w:rsidP="00244FA9">
      <w:pPr>
        <w:spacing w:after="0"/>
        <w:ind w:left="851"/>
        <w:rPr>
          <w:rFonts w:cs="Times New Roman"/>
        </w:rPr>
      </w:pPr>
      <w:r w:rsidRPr="00C222A9">
        <w:rPr>
          <w:rFonts w:cs="Times New Roman"/>
        </w:rPr>
        <w:t>Az osztóművek feladata, kialakítása és működése.</w:t>
      </w:r>
    </w:p>
    <w:p w14:paraId="18CFFF51" w14:textId="77777777" w:rsidR="00244FA9" w:rsidRPr="00C222A9" w:rsidRDefault="00244FA9" w:rsidP="00244FA9">
      <w:pPr>
        <w:spacing w:after="0"/>
        <w:ind w:left="851"/>
        <w:rPr>
          <w:rFonts w:cs="Times New Roman"/>
        </w:rPr>
      </w:pPr>
      <w:r w:rsidRPr="00C222A9">
        <w:rPr>
          <w:rFonts w:cs="Times New Roman"/>
        </w:rPr>
        <w:t>A kiegyenlítőművek feladata, szerkezeti felépítése, működése, a kiegyenlítőmű-zár szerepe, megoldásai és használata. A véglehajtás szerepe, szerkezeti megoldásai.</w:t>
      </w:r>
    </w:p>
    <w:p w14:paraId="7E828F67" w14:textId="77777777" w:rsidR="00244FA9" w:rsidRPr="00C222A9" w:rsidRDefault="00244FA9" w:rsidP="00244FA9">
      <w:pPr>
        <w:spacing w:after="0"/>
        <w:ind w:left="851"/>
        <w:rPr>
          <w:rFonts w:cs="Times New Roman"/>
        </w:rPr>
      </w:pPr>
      <w:r w:rsidRPr="00C222A9">
        <w:rPr>
          <w:rFonts w:cs="Times New Roman"/>
        </w:rPr>
        <w:t>A mellső kerékhajtás jelentősége, kialakításának megoldásai.</w:t>
      </w:r>
    </w:p>
    <w:p w14:paraId="71C45F78" w14:textId="77777777" w:rsidR="00244FA9" w:rsidRPr="00C222A9" w:rsidRDefault="00244FA9" w:rsidP="00244FA9">
      <w:pPr>
        <w:spacing w:after="0"/>
        <w:ind w:left="851"/>
        <w:rPr>
          <w:rFonts w:cs="Times New Roman"/>
        </w:rPr>
      </w:pPr>
      <w:r w:rsidRPr="00C222A9">
        <w:rPr>
          <w:rFonts w:cs="Times New Roman"/>
        </w:rPr>
        <w:t>A teljesítmény-leadó tengely szerepe, feladata, a tengely kialakítása, meghajtása, kapcsolása.</w:t>
      </w:r>
    </w:p>
    <w:p w14:paraId="158F84F1" w14:textId="77777777" w:rsidR="00C53E01" w:rsidRPr="00C222A9" w:rsidRDefault="00244FA9" w:rsidP="00244FA9">
      <w:pPr>
        <w:spacing w:after="0"/>
        <w:ind w:left="851"/>
        <w:rPr>
          <w:rFonts w:cs="Times New Roman"/>
        </w:rPr>
      </w:pPr>
      <w:r w:rsidRPr="00C222A9">
        <w:rPr>
          <w:rFonts w:cs="Times New Roman"/>
        </w:rPr>
        <w:t>Az erőgépeken alkalmazott különleges mechanikus teljesítmény-átviteli rendszerek felépítése, működése.</w:t>
      </w:r>
    </w:p>
    <w:p w14:paraId="3DEBDF40" w14:textId="77777777" w:rsidR="00C53E01" w:rsidRPr="00C222A9" w:rsidRDefault="00C53E01" w:rsidP="00C53E01">
      <w:pPr>
        <w:tabs>
          <w:tab w:val="left" w:pos="1418"/>
          <w:tab w:val="right" w:pos="9072"/>
        </w:tabs>
        <w:spacing w:after="0"/>
        <w:ind w:left="851"/>
        <w:rPr>
          <w:rFonts w:cs="Times New Roman"/>
        </w:rPr>
      </w:pPr>
    </w:p>
    <w:p w14:paraId="1CE081F4" w14:textId="77777777" w:rsidR="00C53E01" w:rsidRPr="00C222A9" w:rsidRDefault="00244FA9" w:rsidP="008F09DC">
      <w:pPr>
        <w:pStyle w:val="Listaszerbekezds"/>
        <w:numPr>
          <w:ilvl w:val="2"/>
          <w:numId w:val="12"/>
        </w:numPr>
        <w:tabs>
          <w:tab w:val="left" w:pos="1701"/>
          <w:tab w:val="right" w:pos="9072"/>
        </w:tabs>
        <w:spacing w:after="0"/>
        <w:ind w:left="993" w:hanging="426"/>
        <w:rPr>
          <w:rFonts w:cs="Times New Roman"/>
          <w:b/>
          <w:i/>
        </w:rPr>
      </w:pPr>
      <w:r w:rsidRPr="00C222A9">
        <w:rPr>
          <w:rFonts w:cs="Times New Roman"/>
          <w:b/>
          <w:i/>
        </w:rPr>
        <w:t>Agrárműszaki erőforrások hidraulikus teljesítmény-átvitele</w:t>
      </w:r>
      <w:r w:rsidR="00C53E01" w:rsidRPr="00C222A9">
        <w:rPr>
          <w:rFonts w:cs="Times New Roman"/>
          <w:b/>
          <w:i/>
        </w:rPr>
        <w:tab/>
      </w:r>
      <w:r w:rsidR="00651066" w:rsidRPr="00C222A9">
        <w:rPr>
          <w:rFonts w:cs="Times New Roman"/>
          <w:b/>
          <w:i/>
        </w:rPr>
        <w:t>8</w:t>
      </w:r>
      <w:r w:rsidR="00C53E01" w:rsidRPr="00C222A9">
        <w:rPr>
          <w:rFonts w:cs="Times New Roman"/>
          <w:b/>
          <w:i/>
        </w:rPr>
        <w:t xml:space="preserve"> óra/</w:t>
      </w:r>
      <w:r w:rsidR="00651066" w:rsidRPr="00C222A9">
        <w:rPr>
          <w:rFonts w:cs="Times New Roman"/>
          <w:b/>
          <w:i/>
        </w:rPr>
        <w:t>8</w:t>
      </w:r>
      <w:r w:rsidR="00C53E01" w:rsidRPr="00C222A9">
        <w:rPr>
          <w:rFonts w:cs="Times New Roman"/>
          <w:b/>
          <w:i/>
        </w:rPr>
        <w:t xml:space="preserve"> óra</w:t>
      </w:r>
    </w:p>
    <w:p w14:paraId="6BE6301A" w14:textId="77777777" w:rsidR="00244FA9" w:rsidRPr="00C222A9" w:rsidRDefault="00244FA9" w:rsidP="00244FA9">
      <w:pPr>
        <w:spacing w:after="0"/>
        <w:ind w:left="851"/>
        <w:rPr>
          <w:rFonts w:cs="Times New Roman"/>
        </w:rPr>
      </w:pPr>
      <w:r w:rsidRPr="00C222A9">
        <w:rPr>
          <w:rFonts w:cs="Times New Roman"/>
        </w:rPr>
        <w:t>A hidraulika alapjai: folyadékok tulajdonságai, hidrodinamika, hidrosztatika fogalma, statikus és dinamikus nyomás, térfogatáram, fajlagos szállítás és nyelés, fogalma és meghatározása.</w:t>
      </w:r>
    </w:p>
    <w:p w14:paraId="78D033B4" w14:textId="77777777" w:rsidR="00244FA9" w:rsidRPr="00C222A9" w:rsidRDefault="00244FA9" w:rsidP="00244FA9">
      <w:pPr>
        <w:spacing w:after="0"/>
        <w:ind w:left="851"/>
        <w:rPr>
          <w:rFonts w:cs="Times New Roman"/>
        </w:rPr>
      </w:pPr>
      <w:r w:rsidRPr="00C222A9">
        <w:rPr>
          <w:rFonts w:cs="Times New Roman"/>
        </w:rPr>
        <w:t>A hidrosztatikus (hidraulikus) és hidrodinamikus teljesítmény-átvitel alapelvei, a hidraulikus áttétel és teljesítmény, hidraulikus veszteségek, hatásfok.</w:t>
      </w:r>
    </w:p>
    <w:p w14:paraId="665C6DB6" w14:textId="77777777" w:rsidR="00244FA9" w:rsidRPr="00C222A9" w:rsidRDefault="00244FA9" w:rsidP="00244FA9">
      <w:pPr>
        <w:spacing w:after="0"/>
        <w:ind w:left="851"/>
        <w:rPr>
          <w:rFonts w:cs="Times New Roman"/>
        </w:rPr>
      </w:pPr>
      <w:r w:rsidRPr="00C222A9">
        <w:rPr>
          <w:rFonts w:cs="Times New Roman"/>
        </w:rPr>
        <w:t>Az agrárműszaki erőforrásokon alkalmazott hidrodinamikus tengelykapcsoló és nyomatékváltó felépítése, működése.</w:t>
      </w:r>
    </w:p>
    <w:p w14:paraId="02E9B98F" w14:textId="77777777" w:rsidR="00244FA9" w:rsidRPr="00C222A9" w:rsidRDefault="00244FA9" w:rsidP="00244FA9">
      <w:pPr>
        <w:spacing w:after="0"/>
        <w:ind w:left="851"/>
        <w:rPr>
          <w:rFonts w:cs="Times New Roman"/>
        </w:rPr>
      </w:pPr>
      <w:r w:rsidRPr="00C222A9">
        <w:rPr>
          <w:rFonts w:cs="Times New Roman"/>
        </w:rPr>
        <w:t xml:space="preserve">Az agrárműszaki erőforrásokon alkalmazott hidrosztatikus rendszerek kialakítása és jellemzői. A hidraulikus rendszer felépítése, az egyes szerkezeti egységek feladata, jelképes ábrázolása. Az energia-átalakítók (szivattyúk, </w:t>
      </w:r>
      <w:proofErr w:type="spellStart"/>
      <w:r w:rsidRPr="00C222A9">
        <w:rPr>
          <w:rFonts w:cs="Times New Roman"/>
        </w:rPr>
        <w:t>hidromotorok</w:t>
      </w:r>
      <w:proofErr w:type="spellEnd"/>
      <w:r w:rsidRPr="00C222A9">
        <w:rPr>
          <w:rFonts w:cs="Times New Roman"/>
        </w:rPr>
        <w:t xml:space="preserve">, munkahengerek, </w:t>
      </w:r>
      <w:proofErr w:type="spellStart"/>
      <w:r w:rsidRPr="00C222A9">
        <w:rPr>
          <w:rFonts w:cs="Times New Roman"/>
        </w:rPr>
        <w:t>hidro-akkumulátorok</w:t>
      </w:r>
      <w:proofErr w:type="spellEnd"/>
      <w:r w:rsidRPr="00C222A9">
        <w:rPr>
          <w:rFonts w:cs="Times New Roman"/>
        </w:rPr>
        <w:t>) csoportosítása, jelképes ábrázolása, jellemzői, kialakítása és működése. A hidraulikus irányítókészülékek (út-, nyomás- és áramirányítók) szerkezeti megoldásai, jelképes ábrázolása, működése.</w:t>
      </w:r>
    </w:p>
    <w:p w14:paraId="5B805FA4" w14:textId="77777777" w:rsidR="00244FA9" w:rsidRPr="00C222A9" w:rsidRDefault="00244FA9" w:rsidP="00244FA9">
      <w:pPr>
        <w:spacing w:after="0"/>
        <w:ind w:left="851"/>
        <w:rPr>
          <w:rFonts w:cs="Times New Roman"/>
        </w:rPr>
      </w:pPr>
      <w:r w:rsidRPr="00C222A9">
        <w:rPr>
          <w:rFonts w:cs="Times New Roman"/>
        </w:rPr>
        <w:lastRenderedPageBreak/>
        <w:t>Hidraulikus rendszer kiegészítő szerelvényeinek kialakítása, jelképes ábrázolása.</w:t>
      </w:r>
    </w:p>
    <w:p w14:paraId="66E1F55D" w14:textId="77777777" w:rsidR="00244FA9" w:rsidRPr="00C222A9" w:rsidRDefault="00244FA9" w:rsidP="00244FA9">
      <w:pPr>
        <w:spacing w:after="0"/>
        <w:ind w:left="851"/>
        <w:rPr>
          <w:rFonts w:cs="Times New Roman"/>
        </w:rPr>
      </w:pPr>
      <w:r w:rsidRPr="00C222A9">
        <w:rPr>
          <w:rFonts w:cs="Times New Roman"/>
        </w:rPr>
        <w:t>Alkalmazott hidraulikus berendezések működési vázlatának jelképes kapcsolási rajzainak bemutatása, értelmezése, adott géptípusokon.</w:t>
      </w:r>
    </w:p>
    <w:p w14:paraId="058ED904" w14:textId="77777777" w:rsidR="00C53E01" w:rsidRPr="00C222A9" w:rsidRDefault="00244FA9" w:rsidP="00244FA9">
      <w:pPr>
        <w:spacing w:after="0"/>
        <w:ind w:left="851"/>
        <w:rPr>
          <w:rFonts w:cs="Times New Roman"/>
        </w:rPr>
      </w:pPr>
      <w:r w:rsidRPr="00C222A9">
        <w:rPr>
          <w:rFonts w:cs="Times New Roman"/>
        </w:rPr>
        <w:t>Hidraulikus teljesítmény-átviteli rendszerek kezelése, karbantartása.</w:t>
      </w:r>
    </w:p>
    <w:p w14:paraId="542814F7" w14:textId="77777777" w:rsidR="00C53E01" w:rsidRPr="00C222A9" w:rsidRDefault="00C53E01" w:rsidP="00C53E01">
      <w:pPr>
        <w:tabs>
          <w:tab w:val="left" w:pos="1418"/>
          <w:tab w:val="right" w:pos="9072"/>
        </w:tabs>
        <w:spacing w:after="0"/>
        <w:ind w:left="851"/>
        <w:rPr>
          <w:rFonts w:cs="Times New Roman"/>
        </w:rPr>
      </w:pPr>
    </w:p>
    <w:p w14:paraId="20B92F82" w14:textId="77777777" w:rsidR="00C53E01" w:rsidRPr="00C222A9" w:rsidRDefault="00244FA9" w:rsidP="008F09DC">
      <w:pPr>
        <w:pStyle w:val="Listaszerbekezds"/>
        <w:numPr>
          <w:ilvl w:val="2"/>
          <w:numId w:val="12"/>
        </w:numPr>
        <w:tabs>
          <w:tab w:val="left" w:pos="1701"/>
          <w:tab w:val="right" w:pos="9072"/>
        </w:tabs>
        <w:spacing w:after="0"/>
        <w:ind w:left="993" w:hanging="426"/>
        <w:rPr>
          <w:rFonts w:cs="Times New Roman"/>
          <w:b/>
          <w:i/>
        </w:rPr>
      </w:pPr>
      <w:r w:rsidRPr="00C222A9">
        <w:rPr>
          <w:rFonts w:cs="Times New Roman"/>
          <w:b/>
          <w:i/>
        </w:rPr>
        <w:t>Agrárműszaki erőforrások járószerkezete és kormányzása</w:t>
      </w:r>
      <w:r w:rsidR="00C53E01" w:rsidRPr="00C222A9">
        <w:rPr>
          <w:rFonts w:cs="Times New Roman"/>
          <w:b/>
          <w:i/>
        </w:rPr>
        <w:tab/>
      </w:r>
      <w:r w:rsidR="00651066" w:rsidRPr="00C222A9">
        <w:rPr>
          <w:rFonts w:cs="Times New Roman"/>
          <w:b/>
          <w:i/>
        </w:rPr>
        <w:t>11</w:t>
      </w:r>
      <w:r w:rsidR="00C53E01" w:rsidRPr="00C222A9">
        <w:rPr>
          <w:rFonts w:cs="Times New Roman"/>
          <w:b/>
          <w:i/>
        </w:rPr>
        <w:t xml:space="preserve"> óra/</w:t>
      </w:r>
      <w:r w:rsidR="00651066" w:rsidRPr="00C222A9">
        <w:rPr>
          <w:rFonts w:cs="Times New Roman"/>
          <w:b/>
          <w:i/>
        </w:rPr>
        <w:t>11</w:t>
      </w:r>
      <w:r w:rsidR="00C53E01" w:rsidRPr="00C222A9">
        <w:rPr>
          <w:rFonts w:cs="Times New Roman"/>
          <w:b/>
          <w:i/>
        </w:rPr>
        <w:t xml:space="preserve"> óra</w:t>
      </w:r>
    </w:p>
    <w:p w14:paraId="7B6057A7" w14:textId="77777777" w:rsidR="00244FA9" w:rsidRPr="00C222A9" w:rsidRDefault="00244FA9" w:rsidP="00244FA9">
      <w:pPr>
        <w:spacing w:after="0"/>
        <w:ind w:left="851"/>
        <w:rPr>
          <w:rFonts w:cs="Times New Roman"/>
        </w:rPr>
      </w:pPr>
      <w:r w:rsidRPr="00C222A9">
        <w:rPr>
          <w:rFonts w:cs="Times New Roman"/>
        </w:rPr>
        <w:t>Az agrárműszaki erőforrások járószerkezetének feladata, jellemző méretei, a kerék és a talaj kapcsolata, a vontatás feltétele.</w:t>
      </w:r>
    </w:p>
    <w:p w14:paraId="3A0FA22C" w14:textId="77777777" w:rsidR="00244FA9" w:rsidRPr="00C222A9" w:rsidRDefault="00244FA9" w:rsidP="00244FA9">
      <w:pPr>
        <w:spacing w:after="0"/>
        <w:ind w:left="851"/>
        <w:rPr>
          <w:rFonts w:cs="Times New Roman"/>
        </w:rPr>
      </w:pPr>
      <w:r w:rsidRPr="00C222A9">
        <w:rPr>
          <w:rFonts w:cs="Times New Roman"/>
        </w:rPr>
        <w:t>A járószerkezetek csoportosítása, a kerekes járószerkezetek szerkezeti felépítése, alkalmazott rugózási és kerék-felfüggesztési rendszerek. A gumiabroncsok szerkezete, jellemző méretei, abroncsokon található jelölések értelmezése. A gumiabroncs szerelése, használata, hibái, javítása.</w:t>
      </w:r>
    </w:p>
    <w:p w14:paraId="04CD393F" w14:textId="77777777" w:rsidR="00244FA9" w:rsidRPr="00C222A9" w:rsidRDefault="00244FA9" w:rsidP="00244FA9">
      <w:pPr>
        <w:spacing w:after="0"/>
        <w:ind w:left="851"/>
        <w:rPr>
          <w:rFonts w:cs="Times New Roman"/>
        </w:rPr>
      </w:pPr>
      <w:r w:rsidRPr="00C222A9">
        <w:rPr>
          <w:rFonts w:cs="Times New Roman"/>
        </w:rPr>
        <w:t xml:space="preserve">Kerekes járművek kormányzási módjai, az egyes megoldások kialakítása és jellemzői (pl. forgózsámolyos, derékcsuklós, mellső-, hátsó és </w:t>
      </w:r>
      <w:proofErr w:type="spellStart"/>
      <w:r w:rsidRPr="00C222A9">
        <w:rPr>
          <w:rFonts w:cs="Times New Roman"/>
        </w:rPr>
        <w:t>összkerék</w:t>
      </w:r>
      <w:proofErr w:type="spellEnd"/>
      <w:r w:rsidRPr="00C222A9">
        <w:rPr>
          <w:rFonts w:cs="Times New Roman"/>
        </w:rPr>
        <w:t xml:space="preserve"> tengelycsonk kormányzás). Mechanikus rendszerű és a hidraulikus rásegítővel ellátott kormányszerkezet szerkezeti felépítése, az egyes elemek kialakítása és működése. A hidraulikus rendszerű kormányszerkezet szerkezeti felépítése, az egyes elemek kialakítása és működése.</w:t>
      </w:r>
    </w:p>
    <w:p w14:paraId="5019CF65" w14:textId="77777777" w:rsidR="00244FA9" w:rsidRPr="00C222A9" w:rsidRDefault="00244FA9" w:rsidP="00244FA9">
      <w:pPr>
        <w:spacing w:after="0"/>
        <w:ind w:left="851"/>
        <w:rPr>
          <w:rFonts w:cs="Times New Roman"/>
        </w:rPr>
      </w:pPr>
      <w:r w:rsidRPr="00C222A9">
        <w:rPr>
          <w:rFonts w:cs="Times New Roman"/>
        </w:rPr>
        <w:t xml:space="preserve">A kormányzott kerekek geometriája, beállítása. A kormányholtjáték ellenőrzése, szükség esetén az </w:t>
      </w:r>
      <w:proofErr w:type="spellStart"/>
      <w:r w:rsidRPr="00C222A9">
        <w:rPr>
          <w:rFonts w:cs="Times New Roman"/>
        </w:rPr>
        <w:t>utánállítás</w:t>
      </w:r>
      <w:proofErr w:type="spellEnd"/>
      <w:r w:rsidRPr="00C222A9">
        <w:rPr>
          <w:rFonts w:cs="Times New Roman"/>
        </w:rPr>
        <w:t xml:space="preserve"> lehetőségei.</w:t>
      </w:r>
    </w:p>
    <w:p w14:paraId="093647A9" w14:textId="77777777" w:rsidR="00244FA9" w:rsidRPr="00C222A9" w:rsidRDefault="00244FA9" w:rsidP="00244FA9">
      <w:pPr>
        <w:spacing w:after="0"/>
        <w:ind w:left="851"/>
        <w:rPr>
          <w:rFonts w:cs="Times New Roman"/>
        </w:rPr>
      </w:pPr>
      <w:r w:rsidRPr="00C222A9">
        <w:rPr>
          <w:rFonts w:cs="Times New Roman"/>
        </w:rPr>
        <w:t xml:space="preserve">A lánctalpas és a gumihevederes járószerkezet kialakítása, működése, ellenőrzése és beállítása. A lánctalpas és a gumihevederes járószerkezettel ellátott agrárműszaki erőforrások kormányzási rendszereinek kialakítása, a szerkezeti egységek kivitele és működése. </w:t>
      </w:r>
    </w:p>
    <w:p w14:paraId="0267DC70" w14:textId="77777777" w:rsidR="00C53E01" w:rsidRPr="00C222A9" w:rsidRDefault="00244FA9" w:rsidP="00244FA9">
      <w:pPr>
        <w:spacing w:after="0"/>
        <w:ind w:left="851"/>
        <w:rPr>
          <w:rFonts w:cs="Times New Roman"/>
        </w:rPr>
      </w:pPr>
      <w:r w:rsidRPr="00C222A9">
        <w:rPr>
          <w:rFonts w:cs="Times New Roman"/>
        </w:rPr>
        <w:t xml:space="preserve">A </w:t>
      </w:r>
      <w:proofErr w:type="spellStart"/>
      <w:r w:rsidRPr="00C222A9">
        <w:rPr>
          <w:rFonts w:cs="Times New Roman"/>
        </w:rPr>
        <w:t>féllánctalpas</w:t>
      </w:r>
      <w:proofErr w:type="spellEnd"/>
      <w:r w:rsidRPr="00C222A9">
        <w:rPr>
          <w:rFonts w:cs="Times New Roman"/>
        </w:rPr>
        <w:t>, részben gumihevederes járószerzetű agrárműszaki erőforrások kialakítása, működése, kormányzás módjai és a kormányberendezések működése, ellenőrzése.</w:t>
      </w:r>
    </w:p>
    <w:p w14:paraId="65807772" w14:textId="77777777" w:rsidR="00C53E01" w:rsidRPr="00C222A9" w:rsidRDefault="00C53E01" w:rsidP="00C53E01">
      <w:pPr>
        <w:tabs>
          <w:tab w:val="left" w:pos="1418"/>
          <w:tab w:val="right" w:pos="9072"/>
        </w:tabs>
        <w:spacing w:after="0"/>
        <w:ind w:left="851"/>
        <w:rPr>
          <w:rFonts w:cs="Times New Roman"/>
        </w:rPr>
      </w:pPr>
    </w:p>
    <w:p w14:paraId="0C734A8E" w14:textId="77777777" w:rsidR="00C53E01" w:rsidRPr="00C222A9" w:rsidRDefault="00244FA9" w:rsidP="008F09DC">
      <w:pPr>
        <w:pStyle w:val="Listaszerbekezds"/>
        <w:numPr>
          <w:ilvl w:val="2"/>
          <w:numId w:val="12"/>
        </w:numPr>
        <w:tabs>
          <w:tab w:val="left" w:pos="1701"/>
          <w:tab w:val="right" w:pos="9072"/>
        </w:tabs>
        <w:spacing w:after="0"/>
        <w:ind w:left="993" w:hanging="426"/>
        <w:rPr>
          <w:rFonts w:cs="Times New Roman"/>
          <w:b/>
          <w:i/>
        </w:rPr>
      </w:pPr>
      <w:r w:rsidRPr="00C222A9">
        <w:rPr>
          <w:rFonts w:cs="Times New Roman"/>
          <w:b/>
          <w:i/>
        </w:rPr>
        <w:t>Alváz és felépítmény</w:t>
      </w:r>
      <w:r w:rsidR="00C53E01" w:rsidRPr="00C222A9">
        <w:rPr>
          <w:rFonts w:cs="Times New Roman"/>
          <w:b/>
          <w:i/>
        </w:rPr>
        <w:tab/>
      </w:r>
      <w:r w:rsidR="00651066" w:rsidRPr="00C222A9">
        <w:rPr>
          <w:rFonts w:cs="Times New Roman"/>
          <w:b/>
          <w:i/>
        </w:rPr>
        <w:t>6</w:t>
      </w:r>
      <w:r w:rsidR="00C53E01" w:rsidRPr="00C222A9">
        <w:rPr>
          <w:rFonts w:cs="Times New Roman"/>
          <w:b/>
          <w:i/>
        </w:rPr>
        <w:t xml:space="preserve"> óra/</w:t>
      </w:r>
      <w:r w:rsidR="00651066" w:rsidRPr="00C222A9">
        <w:rPr>
          <w:rFonts w:cs="Times New Roman"/>
          <w:b/>
          <w:i/>
        </w:rPr>
        <w:t>6</w:t>
      </w:r>
      <w:r w:rsidR="00C53E01" w:rsidRPr="00C222A9">
        <w:rPr>
          <w:rFonts w:cs="Times New Roman"/>
          <w:b/>
          <w:i/>
        </w:rPr>
        <w:t xml:space="preserve"> óra</w:t>
      </w:r>
    </w:p>
    <w:p w14:paraId="3DFFD08D" w14:textId="77777777" w:rsidR="00244FA9" w:rsidRPr="00C222A9" w:rsidRDefault="00244FA9" w:rsidP="00244FA9">
      <w:pPr>
        <w:spacing w:after="0"/>
        <w:ind w:left="851"/>
        <w:rPr>
          <w:rFonts w:cs="Times New Roman"/>
        </w:rPr>
      </w:pPr>
      <w:r w:rsidRPr="00C222A9">
        <w:rPr>
          <w:rFonts w:cs="Times New Roman"/>
        </w:rPr>
        <w:t>Az alváz és felépítmény szerepe, feladata, az agrárműszaki erőforrások alváz megoldásai. Az alvázak kialakítása és az egyes kivitelek jellemzése, az üzemeltetésre gyakorolt hatásuk.</w:t>
      </w:r>
    </w:p>
    <w:p w14:paraId="19F07616" w14:textId="77777777" w:rsidR="00C53E01" w:rsidRDefault="00244FA9" w:rsidP="00244FA9">
      <w:pPr>
        <w:spacing w:after="0"/>
        <w:ind w:left="851"/>
        <w:rPr>
          <w:rFonts w:cs="Times New Roman"/>
        </w:rPr>
      </w:pPr>
      <w:r w:rsidRPr="00C222A9">
        <w:rPr>
          <w:rFonts w:cs="Times New Roman"/>
        </w:rPr>
        <w:t>Agrárműszaki erőforrások felépítményeinek jellemzői, hatásuk a gépek üzemeltetésére, egyéb kiegészítő berendezések. A gépeken alkalmazott klímaberendezések kialakítása és üzemeltetése.</w:t>
      </w:r>
    </w:p>
    <w:p w14:paraId="3517DC41" w14:textId="77777777" w:rsidR="008F09DC" w:rsidRPr="00C222A9" w:rsidRDefault="008F09DC" w:rsidP="00244FA9">
      <w:pPr>
        <w:spacing w:after="0"/>
        <w:ind w:left="851"/>
        <w:rPr>
          <w:rFonts w:cs="Times New Roman"/>
        </w:rPr>
      </w:pPr>
    </w:p>
    <w:p w14:paraId="6641D9EB" w14:textId="77777777" w:rsidR="008F09DC" w:rsidRPr="00C222A9" w:rsidRDefault="008F09DC" w:rsidP="00462855">
      <w:pPr>
        <w:pStyle w:val="Listaszerbekezds"/>
        <w:numPr>
          <w:ilvl w:val="2"/>
          <w:numId w:val="12"/>
        </w:numPr>
        <w:tabs>
          <w:tab w:val="left" w:pos="1701"/>
          <w:tab w:val="right" w:pos="9072"/>
        </w:tabs>
        <w:spacing w:after="0"/>
        <w:ind w:left="993" w:hanging="426"/>
        <w:rPr>
          <w:rFonts w:cs="Times New Roman"/>
          <w:b/>
          <w:i/>
        </w:rPr>
      </w:pPr>
      <w:r w:rsidRPr="00C222A9">
        <w:rPr>
          <w:rFonts w:cs="Times New Roman"/>
          <w:b/>
          <w:i/>
        </w:rPr>
        <w:t>Vonó-, függesztő-szerkezetek</w:t>
      </w:r>
      <w:r w:rsidRPr="00C222A9">
        <w:rPr>
          <w:rFonts w:cs="Times New Roman"/>
          <w:b/>
          <w:i/>
        </w:rPr>
        <w:tab/>
        <w:t>5 óra/5 óra</w:t>
      </w:r>
    </w:p>
    <w:p w14:paraId="0751EB4F" w14:textId="77777777" w:rsidR="008F09DC" w:rsidRPr="00C222A9" w:rsidRDefault="008F09DC" w:rsidP="008F09DC">
      <w:pPr>
        <w:spacing w:after="0"/>
        <w:ind w:left="851"/>
        <w:rPr>
          <w:rFonts w:cs="Times New Roman"/>
        </w:rPr>
      </w:pPr>
      <w:r w:rsidRPr="00C222A9">
        <w:rPr>
          <w:rFonts w:cs="Times New Roman"/>
        </w:rPr>
        <w:t>Vonókészülékek feladata, megoldásai (pl. vonófej, vonórúd, vonóhorog, vonóléc, vonókengyel).</w:t>
      </w:r>
    </w:p>
    <w:p w14:paraId="6CBCEE7E" w14:textId="77777777" w:rsidR="008F09DC" w:rsidRPr="00C222A9" w:rsidRDefault="008F09DC" w:rsidP="008F09DC">
      <w:pPr>
        <w:spacing w:after="0"/>
        <w:ind w:left="851"/>
        <w:rPr>
          <w:rFonts w:cs="Times New Roman"/>
        </w:rPr>
      </w:pPr>
      <w:r w:rsidRPr="00C222A9">
        <w:rPr>
          <w:rFonts w:cs="Times New Roman"/>
        </w:rPr>
        <w:t xml:space="preserve">Függesztő készülékek feladata, megoldásai és kezelésük (pl. két-, </w:t>
      </w:r>
      <w:proofErr w:type="spellStart"/>
      <w:r w:rsidRPr="00C222A9">
        <w:rPr>
          <w:rFonts w:cs="Times New Roman"/>
        </w:rPr>
        <w:t>hárompont</w:t>
      </w:r>
      <w:proofErr w:type="spellEnd"/>
      <w:r w:rsidRPr="00C222A9">
        <w:rPr>
          <w:rFonts w:cs="Times New Roman"/>
        </w:rPr>
        <w:t>, függesztő keret).</w:t>
      </w:r>
    </w:p>
    <w:p w14:paraId="27164BD7" w14:textId="53E83DE3" w:rsidR="008F09DC" w:rsidRPr="00C222A9" w:rsidRDefault="008F09DC" w:rsidP="008F09DC">
      <w:pPr>
        <w:spacing w:after="0"/>
        <w:ind w:left="851"/>
        <w:rPr>
          <w:rFonts w:cs="Times New Roman"/>
        </w:rPr>
      </w:pPr>
      <w:r w:rsidRPr="00C222A9">
        <w:rPr>
          <w:rFonts w:cs="Times New Roman"/>
        </w:rPr>
        <w:t xml:space="preserve">A hidraulikus emelő </w:t>
      </w:r>
      <w:proofErr w:type="gramStart"/>
      <w:r w:rsidRPr="00C222A9">
        <w:rPr>
          <w:rFonts w:cs="Times New Roman"/>
        </w:rPr>
        <w:t xml:space="preserve">berendezés </w:t>
      </w:r>
      <w:r w:rsidR="00462855">
        <w:rPr>
          <w:rFonts w:cs="Times New Roman"/>
        </w:rPr>
        <w:t xml:space="preserve"> </w:t>
      </w:r>
      <w:r w:rsidRPr="00C222A9">
        <w:rPr>
          <w:rFonts w:cs="Times New Roman"/>
        </w:rPr>
        <w:t>szerkezete</w:t>
      </w:r>
      <w:proofErr w:type="gramEnd"/>
      <w:r w:rsidRPr="00C222A9">
        <w:rPr>
          <w:rFonts w:cs="Times New Roman"/>
        </w:rPr>
        <w:t>, működése, a függesztő, vonószerkezetre kapcsolt szabályozó-berendezések felépítése, működése, alkalmazása, üzemeltetése.</w:t>
      </w:r>
    </w:p>
    <w:p w14:paraId="1D683885" w14:textId="77777777" w:rsidR="008F09DC" w:rsidRPr="00C222A9" w:rsidRDefault="008F09DC" w:rsidP="008F09DC">
      <w:pPr>
        <w:tabs>
          <w:tab w:val="left" w:pos="1418"/>
          <w:tab w:val="right" w:pos="9072"/>
        </w:tabs>
        <w:spacing w:after="0"/>
        <w:ind w:left="851"/>
        <w:rPr>
          <w:rFonts w:cs="Times New Roman"/>
        </w:rPr>
      </w:pPr>
    </w:p>
    <w:p w14:paraId="424D0FBF" w14:textId="77777777" w:rsidR="008F09DC" w:rsidRPr="00C222A9" w:rsidRDefault="008F09DC" w:rsidP="008F09DC">
      <w:pPr>
        <w:pStyle w:val="Listaszerbekezds"/>
        <w:numPr>
          <w:ilvl w:val="2"/>
          <w:numId w:val="12"/>
        </w:numPr>
        <w:tabs>
          <w:tab w:val="left" w:pos="1701"/>
          <w:tab w:val="right" w:pos="9072"/>
        </w:tabs>
        <w:spacing w:after="0"/>
        <w:ind w:left="993" w:hanging="426"/>
        <w:rPr>
          <w:rFonts w:cs="Times New Roman"/>
          <w:b/>
          <w:i/>
        </w:rPr>
      </w:pPr>
      <w:r w:rsidRPr="00C222A9">
        <w:rPr>
          <w:rFonts w:cs="Times New Roman"/>
          <w:b/>
          <w:i/>
        </w:rPr>
        <w:t>Agrárműszaki erőforrások fékezése</w:t>
      </w:r>
      <w:r w:rsidRPr="00C222A9">
        <w:rPr>
          <w:rFonts w:cs="Times New Roman"/>
          <w:b/>
          <w:i/>
        </w:rPr>
        <w:tab/>
        <w:t>14 óra/14 óra</w:t>
      </w:r>
    </w:p>
    <w:p w14:paraId="2161EC87" w14:textId="77777777" w:rsidR="008F09DC" w:rsidRPr="00C222A9" w:rsidRDefault="008F09DC" w:rsidP="008F09DC">
      <w:pPr>
        <w:spacing w:after="0"/>
        <w:ind w:left="851"/>
        <w:rPr>
          <w:rFonts w:cs="Times New Roman"/>
        </w:rPr>
      </w:pPr>
      <w:r w:rsidRPr="00C222A9">
        <w:rPr>
          <w:rFonts w:cs="Times New Roman"/>
        </w:rPr>
        <w:t>Fékezéssel kapcsolatos alapfogalmak és összefüggések (lassulás fogalma, meghatározása, fékút meghatározása, féktávolság meghatározása, fékkésedelem fogalma, értékei, a fékezés energiaegyensúlya stb.).</w:t>
      </w:r>
    </w:p>
    <w:p w14:paraId="44BBBE3A" w14:textId="77777777" w:rsidR="008F09DC" w:rsidRPr="00C222A9" w:rsidRDefault="008F09DC" w:rsidP="008F09DC">
      <w:pPr>
        <w:spacing w:after="0"/>
        <w:ind w:left="851"/>
        <w:rPr>
          <w:rFonts w:cs="Times New Roman"/>
        </w:rPr>
      </w:pPr>
      <w:r w:rsidRPr="00C222A9">
        <w:rPr>
          <w:rFonts w:cs="Times New Roman"/>
        </w:rPr>
        <w:t xml:space="preserve">A fékek csoportosítása és jellemzése rendeltetésük, fékezőelemek kivitele működtetés módja szerint. </w:t>
      </w:r>
    </w:p>
    <w:p w14:paraId="717D7FF9" w14:textId="77777777" w:rsidR="008F09DC" w:rsidRPr="00C222A9" w:rsidRDefault="008F09DC" w:rsidP="008F09DC">
      <w:pPr>
        <w:spacing w:after="0"/>
        <w:ind w:left="851"/>
        <w:rPr>
          <w:rFonts w:cs="Times New Roman"/>
        </w:rPr>
      </w:pPr>
      <w:r w:rsidRPr="00C222A9">
        <w:rPr>
          <w:rFonts w:cs="Times New Roman"/>
        </w:rPr>
        <w:lastRenderedPageBreak/>
        <w:t>A szalag-, dob-, tárcsa, örvény és hidrodinamikus fékek, szerkezeti felépítése, működése karbantartása.</w:t>
      </w:r>
    </w:p>
    <w:p w14:paraId="76A3698A" w14:textId="77777777" w:rsidR="008F09DC" w:rsidRPr="00C222A9" w:rsidRDefault="008F09DC" w:rsidP="008F09DC">
      <w:pPr>
        <w:spacing w:after="0"/>
        <w:ind w:left="851"/>
        <w:rPr>
          <w:rFonts w:cs="Times New Roman"/>
        </w:rPr>
      </w:pPr>
      <w:r w:rsidRPr="00C222A9">
        <w:rPr>
          <w:rFonts w:cs="Times New Roman"/>
        </w:rPr>
        <w:t>A hidraulikus működtetésű fékrendszer felépítése, szerkezeti elemei, működése, kezelése, karbantartása. A hidraulikus működtetésű fékrendszerek kialakítása (egy és kétkörös rendszer), valamint a pedálerőt csökkentő berendezések felépítése, működése és karbantartása.</w:t>
      </w:r>
    </w:p>
    <w:p w14:paraId="7614DD86" w14:textId="77777777" w:rsidR="008F09DC" w:rsidRPr="00C222A9" w:rsidRDefault="008F09DC" w:rsidP="008F09DC">
      <w:pPr>
        <w:spacing w:after="0"/>
        <w:ind w:left="851"/>
        <w:rPr>
          <w:rFonts w:cs="Times New Roman"/>
        </w:rPr>
      </w:pPr>
      <w:r w:rsidRPr="00C222A9">
        <w:rPr>
          <w:rFonts w:cs="Times New Roman"/>
        </w:rPr>
        <w:t>A pneumatikus működtetésű fékrendszer felépítése, szerkezeti elemei, működése, kezelése, karbantartása. A pneumatikus működtetésű fékrendszerek (egy-, kétkörös, egy és kétvezetékes rendszer), felépítése, működése és kezelése.</w:t>
      </w:r>
    </w:p>
    <w:p w14:paraId="19834A67" w14:textId="77777777" w:rsidR="008F09DC" w:rsidRPr="00C222A9" w:rsidRDefault="008F09DC" w:rsidP="008F09DC">
      <w:pPr>
        <w:spacing w:after="0"/>
        <w:ind w:left="851"/>
        <w:rPr>
          <w:rFonts w:cs="Times New Roman"/>
        </w:rPr>
      </w:pPr>
      <w:r w:rsidRPr="00C222A9">
        <w:rPr>
          <w:rFonts w:cs="Times New Roman"/>
        </w:rPr>
        <w:t>A menetstabilitást segítő berendezések (pl. ABS, ASR, EBS) működése és használata.</w:t>
      </w:r>
    </w:p>
    <w:p w14:paraId="5CCA1A79" w14:textId="77777777" w:rsidR="008F09DC" w:rsidRPr="00C222A9" w:rsidRDefault="008F09DC" w:rsidP="008F09DC">
      <w:pPr>
        <w:spacing w:after="0"/>
        <w:ind w:left="851"/>
        <w:rPr>
          <w:rFonts w:cs="Times New Roman"/>
        </w:rPr>
      </w:pPr>
      <w:r w:rsidRPr="00C222A9">
        <w:rPr>
          <w:rFonts w:cs="Times New Roman"/>
        </w:rPr>
        <w:t>A fékberendezések ellenőrzése és műszeres vizsgálata.</w:t>
      </w:r>
    </w:p>
    <w:p w14:paraId="5066719E" w14:textId="77777777" w:rsidR="008F09DC" w:rsidRPr="00C222A9" w:rsidRDefault="008F09DC" w:rsidP="008F09DC">
      <w:pPr>
        <w:tabs>
          <w:tab w:val="left" w:pos="1418"/>
          <w:tab w:val="right" w:pos="9072"/>
        </w:tabs>
        <w:spacing w:after="0"/>
        <w:ind w:left="851"/>
        <w:rPr>
          <w:rFonts w:cs="Times New Roman"/>
        </w:rPr>
      </w:pPr>
    </w:p>
    <w:p w14:paraId="05219631" w14:textId="77777777" w:rsidR="008F09DC" w:rsidRPr="00C222A9" w:rsidRDefault="008F09DC" w:rsidP="008F09DC">
      <w:pPr>
        <w:pStyle w:val="Listaszerbekezds"/>
        <w:numPr>
          <w:ilvl w:val="2"/>
          <w:numId w:val="12"/>
        </w:numPr>
        <w:tabs>
          <w:tab w:val="left" w:pos="1701"/>
          <w:tab w:val="right" w:pos="9072"/>
        </w:tabs>
        <w:spacing w:after="0"/>
        <w:ind w:left="993" w:hanging="426"/>
        <w:rPr>
          <w:rFonts w:cs="Times New Roman"/>
          <w:b/>
          <w:i/>
        </w:rPr>
      </w:pPr>
      <w:r w:rsidRPr="00C222A9">
        <w:rPr>
          <w:rFonts w:cs="Times New Roman"/>
          <w:b/>
          <w:i/>
        </w:rPr>
        <w:t>Agrárműszaki erőforrások elektromos berendezése</w:t>
      </w:r>
      <w:r w:rsidRPr="00C222A9">
        <w:rPr>
          <w:rFonts w:cs="Times New Roman"/>
          <w:b/>
          <w:i/>
        </w:rPr>
        <w:tab/>
        <w:t>24 óra/24 óra</w:t>
      </w:r>
    </w:p>
    <w:p w14:paraId="748B7677" w14:textId="77777777" w:rsidR="008F09DC" w:rsidRPr="00C222A9" w:rsidRDefault="008F09DC" w:rsidP="008F09DC">
      <w:pPr>
        <w:spacing w:after="0"/>
        <w:ind w:left="851"/>
        <w:rPr>
          <w:rFonts w:cs="Times New Roman"/>
        </w:rPr>
      </w:pPr>
      <w:r w:rsidRPr="00C222A9">
        <w:rPr>
          <w:rFonts w:cs="Times New Roman"/>
        </w:rPr>
        <w:t>Járműveken alkalmazott elektromos berendezések.</w:t>
      </w:r>
    </w:p>
    <w:p w14:paraId="254CBAED" w14:textId="77777777" w:rsidR="008F09DC" w:rsidRPr="00C222A9" w:rsidRDefault="008F09DC" w:rsidP="008F09DC">
      <w:pPr>
        <w:spacing w:after="0"/>
        <w:ind w:left="851"/>
        <w:rPr>
          <w:rFonts w:cs="Times New Roman"/>
        </w:rPr>
      </w:pPr>
      <w:r w:rsidRPr="00C222A9">
        <w:rPr>
          <w:rFonts w:cs="Times New Roman"/>
        </w:rPr>
        <w:t>Áramkörök kialakítása, elemei, elektromos jellemzők mérése (pl. feszültség, áramerősség, ellenállás).</w:t>
      </w:r>
    </w:p>
    <w:p w14:paraId="0BABEE24" w14:textId="77777777" w:rsidR="008F09DC" w:rsidRPr="00C222A9" w:rsidRDefault="008F09DC" w:rsidP="008F09DC">
      <w:pPr>
        <w:spacing w:after="0"/>
        <w:ind w:left="851"/>
        <w:rPr>
          <w:rFonts w:cs="Times New Roman"/>
        </w:rPr>
      </w:pPr>
      <w:r w:rsidRPr="00C222A9">
        <w:rPr>
          <w:rFonts w:cs="Times New Roman"/>
        </w:rPr>
        <w:t>Agrárműszaki erőforrások áramellátó rendszereinek felépítése, működése és jellemzőinek mérése.</w:t>
      </w:r>
    </w:p>
    <w:p w14:paraId="5DDB9EF6" w14:textId="77777777" w:rsidR="008F09DC" w:rsidRPr="00C222A9" w:rsidRDefault="008F09DC" w:rsidP="008F09DC">
      <w:pPr>
        <w:spacing w:after="0"/>
        <w:ind w:left="851"/>
        <w:rPr>
          <w:rFonts w:cs="Times New Roman"/>
        </w:rPr>
      </w:pPr>
      <w:r w:rsidRPr="00C222A9">
        <w:rPr>
          <w:rFonts w:cs="Times New Roman"/>
        </w:rPr>
        <w:t>Az erőforrások akkumulátorainak szerkezete, működése, üzeme, kezelése.</w:t>
      </w:r>
    </w:p>
    <w:p w14:paraId="4D6E32EF" w14:textId="77777777" w:rsidR="008F09DC" w:rsidRPr="00C222A9" w:rsidRDefault="008F09DC" w:rsidP="008F09DC">
      <w:pPr>
        <w:spacing w:after="0"/>
        <w:ind w:left="851"/>
        <w:rPr>
          <w:rFonts w:cs="Times New Roman"/>
        </w:rPr>
      </w:pPr>
      <w:r w:rsidRPr="00C222A9">
        <w:rPr>
          <w:rFonts w:cs="Times New Roman"/>
        </w:rPr>
        <w:t>Belsőégésű motorok indítási feltételei, indítási teljesítmény szükséglet, indítómotorok felépítése, működése, jellemző paraméterei.</w:t>
      </w:r>
    </w:p>
    <w:p w14:paraId="17A4E66D" w14:textId="77777777" w:rsidR="008F09DC" w:rsidRPr="00C222A9" w:rsidRDefault="008F09DC" w:rsidP="008F09DC">
      <w:pPr>
        <w:spacing w:after="0"/>
        <w:ind w:left="851"/>
        <w:rPr>
          <w:rFonts w:cs="Times New Roman"/>
        </w:rPr>
      </w:pPr>
      <w:r w:rsidRPr="00C222A9">
        <w:rPr>
          <w:rFonts w:cs="Times New Roman"/>
        </w:rPr>
        <w:t xml:space="preserve">A gyújtóberendezés feladata, a gyújtószikra előállítása, az akkumulátoros, mágneses és elektronikus gyújtóberendezés szerkezeti felépítése, működése. </w:t>
      </w:r>
    </w:p>
    <w:p w14:paraId="2C2890C8" w14:textId="77777777" w:rsidR="008F09DC" w:rsidRPr="00C222A9" w:rsidRDefault="008F09DC" w:rsidP="008F09DC">
      <w:pPr>
        <w:spacing w:after="0"/>
        <w:ind w:left="851"/>
        <w:rPr>
          <w:rFonts w:cs="Times New Roman"/>
        </w:rPr>
      </w:pPr>
      <w:r w:rsidRPr="00C222A9">
        <w:rPr>
          <w:rFonts w:cs="Times New Roman"/>
        </w:rPr>
        <w:t>Dízelmotorok indítását segítő berendezések szerkezeti egységei, működése és karbantartása.</w:t>
      </w:r>
    </w:p>
    <w:p w14:paraId="2B471070" w14:textId="77777777" w:rsidR="008F09DC" w:rsidRPr="00C222A9" w:rsidRDefault="008F09DC" w:rsidP="008F09DC">
      <w:pPr>
        <w:spacing w:after="0"/>
        <w:ind w:left="851"/>
        <w:rPr>
          <w:rFonts w:cs="Times New Roman"/>
        </w:rPr>
      </w:pPr>
      <w:r w:rsidRPr="00C222A9">
        <w:rPr>
          <w:rFonts w:cs="Times New Roman"/>
        </w:rPr>
        <w:t xml:space="preserve">Az erőgépek jelző és világítóberendezéseire vonatkozó előírások, a berendezések felépítése, működése és ellenőrzése. </w:t>
      </w:r>
    </w:p>
    <w:p w14:paraId="604E72F9" w14:textId="77777777" w:rsidR="008F09DC" w:rsidRPr="00C222A9" w:rsidRDefault="008F09DC" w:rsidP="008F09DC">
      <w:pPr>
        <w:spacing w:after="0"/>
        <w:ind w:left="851"/>
        <w:rPr>
          <w:rFonts w:cs="Times New Roman"/>
        </w:rPr>
      </w:pPr>
      <w:r w:rsidRPr="00C222A9">
        <w:rPr>
          <w:rFonts w:cs="Times New Roman"/>
        </w:rPr>
        <w:t>Az erőgépeken alkalmazott egyéb jelzőberendezések ellenőrzése és kezelése pl. töltés-, tüzelőanyagszint, olajnyomás, hűtőfolyadék hőmérsékletjelző.</w:t>
      </w:r>
    </w:p>
    <w:p w14:paraId="3C9DB5F0" w14:textId="77777777" w:rsidR="008F09DC" w:rsidRPr="00C222A9" w:rsidRDefault="008F09DC" w:rsidP="008F09DC">
      <w:pPr>
        <w:spacing w:after="0"/>
        <w:ind w:left="851"/>
        <w:rPr>
          <w:rFonts w:cs="Times New Roman"/>
        </w:rPr>
      </w:pPr>
      <w:r w:rsidRPr="00C222A9">
        <w:rPr>
          <w:rFonts w:cs="Times New Roman"/>
        </w:rPr>
        <w:t>Az erőgépek elektromos rendszerének kapcsolási rajza, alkalmazott jelképes jelölések.</w:t>
      </w:r>
    </w:p>
    <w:p w14:paraId="09599F38" w14:textId="77777777" w:rsidR="008F09DC" w:rsidRPr="00C222A9" w:rsidRDefault="008F09DC" w:rsidP="008F09DC">
      <w:pPr>
        <w:spacing w:after="0"/>
        <w:ind w:left="851"/>
        <w:rPr>
          <w:rFonts w:cs="Times New Roman"/>
        </w:rPr>
      </w:pPr>
      <w:r w:rsidRPr="00C222A9">
        <w:rPr>
          <w:rFonts w:cs="Times New Roman"/>
        </w:rPr>
        <w:t>Egyéb elektromos egységek kialakítása és karbantartása: vezetékek, biztosítók, kapcsolók, dugós csatlakozó, ablaktörlő és ablakmosó berendezés, fűtő, hűtő és szellőző berendezések.</w:t>
      </w:r>
    </w:p>
    <w:p w14:paraId="4E3DD174" w14:textId="77777777" w:rsidR="008F09DC" w:rsidRPr="00C222A9" w:rsidRDefault="008F09DC" w:rsidP="008F09DC">
      <w:pPr>
        <w:tabs>
          <w:tab w:val="left" w:pos="1418"/>
          <w:tab w:val="right" w:pos="9072"/>
        </w:tabs>
        <w:spacing w:after="0"/>
        <w:ind w:left="851"/>
        <w:rPr>
          <w:rFonts w:cs="Times New Roman"/>
        </w:rPr>
      </w:pPr>
    </w:p>
    <w:p w14:paraId="34992C21" w14:textId="77777777" w:rsidR="008F09DC" w:rsidRPr="00C222A9" w:rsidRDefault="008F09DC" w:rsidP="008F09DC">
      <w:pPr>
        <w:pStyle w:val="Listaszerbekezds"/>
        <w:numPr>
          <w:ilvl w:val="2"/>
          <w:numId w:val="12"/>
        </w:numPr>
        <w:tabs>
          <w:tab w:val="left" w:pos="1701"/>
          <w:tab w:val="right" w:pos="9072"/>
        </w:tabs>
        <w:spacing w:after="0"/>
        <w:ind w:left="993" w:hanging="426"/>
        <w:rPr>
          <w:rFonts w:cs="Times New Roman"/>
          <w:b/>
          <w:i/>
        </w:rPr>
      </w:pPr>
      <w:r w:rsidRPr="00C222A9">
        <w:rPr>
          <w:rFonts w:cs="Times New Roman"/>
          <w:b/>
          <w:i/>
        </w:rPr>
        <w:t>Egyéb agrárműszaki erőforrások</w:t>
      </w:r>
      <w:r w:rsidRPr="00C222A9">
        <w:rPr>
          <w:rFonts w:cs="Times New Roman"/>
          <w:b/>
          <w:i/>
        </w:rPr>
        <w:tab/>
        <w:t>7 óra/7 óra</w:t>
      </w:r>
    </w:p>
    <w:p w14:paraId="733EB16C" w14:textId="77777777" w:rsidR="008F09DC" w:rsidRPr="00C222A9" w:rsidRDefault="008F09DC" w:rsidP="008F09DC">
      <w:pPr>
        <w:spacing w:after="0"/>
        <w:ind w:left="851"/>
        <w:rPr>
          <w:rFonts w:cs="Times New Roman"/>
        </w:rPr>
      </w:pPr>
      <w:r w:rsidRPr="00C222A9">
        <w:rPr>
          <w:rFonts w:cs="Times New Roman"/>
        </w:rPr>
        <w:t>A mezőgazdaságban alkalmazott aggregátorok szerkezeti felépítése, működése és kezelése.</w:t>
      </w:r>
    </w:p>
    <w:p w14:paraId="4729685B" w14:textId="77777777" w:rsidR="008F09DC" w:rsidRPr="00C222A9" w:rsidRDefault="008F09DC" w:rsidP="008F09DC">
      <w:pPr>
        <w:spacing w:after="0"/>
        <w:ind w:left="851"/>
        <w:rPr>
          <w:rFonts w:cs="Times New Roman"/>
        </w:rPr>
      </w:pPr>
      <w:r w:rsidRPr="00C222A9">
        <w:rPr>
          <w:rFonts w:cs="Times New Roman"/>
        </w:rPr>
        <w:t>A váltakozó áramú hálózat főbb elemei, a mezőgazdaságban alkalmazott elektromos motorok, kapcsolók működési elve, jellemző paraméterei és kezelésük. Elektromos motorokhoz kapcsolt hajtóművek kialakítása, működése és karbantartása.</w:t>
      </w:r>
    </w:p>
    <w:p w14:paraId="1A954919" w14:textId="77777777" w:rsidR="008F09DC" w:rsidRPr="00C222A9" w:rsidRDefault="008F09DC" w:rsidP="008F09DC">
      <w:pPr>
        <w:spacing w:after="0"/>
        <w:ind w:left="851"/>
        <w:rPr>
          <w:rFonts w:cs="Times New Roman"/>
        </w:rPr>
      </w:pPr>
      <w:r w:rsidRPr="00C222A9">
        <w:rPr>
          <w:rFonts w:cs="Times New Roman"/>
        </w:rPr>
        <w:t>Mezőgazdaságban alkalmazott kisgépek pl. motoros kapák, motoros permetezők szerkezeti felépítése, működése és karbantartása.</w:t>
      </w:r>
    </w:p>
    <w:p w14:paraId="6C21F5FB" w14:textId="77777777" w:rsidR="008F09DC" w:rsidRPr="00C222A9" w:rsidRDefault="008F09DC" w:rsidP="008F09DC">
      <w:pPr>
        <w:tabs>
          <w:tab w:val="left" w:pos="1418"/>
          <w:tab w:val="right" w:pos="9072"/>
        </w:tabs>
        <w:spacing w:after="0"/>
        <w:ind w:left="851"/>
        <w:rPr>
          <w:rFonts w:cs="Times New Roman"/>
        </w:rPr>
      </w:pPr>
    </w:p>
    <w:p w14:paraId="6DE69D56" w14:textId="77777777" w:rsidR="008F09DC" w:rsidRPr="00C222A9" w:rsidRDefault="008F09DC" w:rsidP="008F09DC">
      <w:pPr>
        <w:pStyle w:val="Listaszerbekezds"/>
        <w:numPr>
          <w:ilvl w:val="2"/>
          <w:numId w:val="12"/>
        </w:numPr>
        <w:tabs>
          <w:tab w:val="left" w:pos="1701"/>
          <w:tab w:val="right" w:pos="9072"/>
        </w:tabs>
        <w:spacing w:after="0"/>
        <w:ind w:left="993" w:hanging="426"/>
        <w:rPr>
          <w:rFonts w:cs="Times New Roman"/>
          <w:b/>
          <w:i/>
        </w:rPr>
      </w:pPr>
      <w:r w:rsidRPr="00C222A9">
        <w:rPr>
          <w:rFonts w:cs="Times New Roman"/>
          <w:b/>
          <w:i/>
        </w:rPr>
        <w:t>Mezőgazdasági erőgépek részegységeinek javítása</w:t>
      </w:r>
      <w:r w:rsidRPr="00C222A9">
        <w:rPr>
          <w:rFonts w:cs="Times New Roman"/>
          <w:b/>
          <w:i/>
        </w:rPr>
        <w:tab/>
        <w:t>26 óra/26 óra</w:t>
      </w:r>
    </w:p>
    <w:p w14:paraId="432ECF86" w14:textId="77777777" w:rsidR="008F09DC" w:rsidRPr="00C222A9" w:rsidRDefault="008F09DC" w:rsidP="008F09DC">
      <w:pPr>
        <w:spacing w:after="0"/>
        <w:ind w:left="851"/>
        <w:rPr>
          <w:rFonts w:cs="Times New Roman"/>
        </w:rPr>
      </w:pPr>
      <w:r w:rsidRPr="00C222A9">
        <w:rPr>
          <w:rFonts w:cs="Times New Roman"/>
        </w:rPr>
        <w:t>A hengertömb jellemző meghibásodása és a javítás módjai.</w:t>
      </w:r>
    </w:p>
    <w:p w14:paraId="75DC1514" w14:textId="77777777" w:rsidR="008F09DC" w:rsidRPr="00C222A9" w:rsidRDefault="008F09DC" w:rsidP="008F09DC">
      <w:pPr>
        <w:spacing w:after="0"/>
        <w:ind w:left="851"/>
        <w:rPr>
          <w:rFonts w:cs="Times New Roman"/>
        </w:rPr>
      </w:pPr>
      <w:r w:rsidRPr="00C222A9">
        <w:rPr>
          <w:rFonts w:cs="Times New Roman"/>
        </w:rPr>
        <w:t>A forgattyús hajtóművek meghibásodása, javítása és szerelése (pl. dugattyú, dugattyúgyűrű, csapszeg, hajtórúd, forgattyús tengely).</w:t>
      </w:r>
    </w:p>
    <w:p w14:paraId="17219276" w14:textId="77777777" w:rsidR="008F09DC" w:rsidRPr="00C222A9" w:rsidRDefault="008F09DC" w:rsidP="008F09DC">
      <w:pPr>
        <w:spacing w:after="0"/>
        <w:ind w:left="851"/>
        <w:rPr>
          <w:rFonts w:cs="Times New Roman"/>
        </w:rPr>
      </w:pPr>
      <w:r w:rsidRPr="00C222A9">
        <w:rPr>
          <w:rFonts w:cs="Times New Roman"/>
        </w:rPr>
        <w:t>A motor vezérművének hibái, javítása, szerelése (pl. hengerfej, szelepek).</w:t>
      </w:r>
    </w:p>
    <w:p w14:paraId="7DFC6572" w14:textId="77777777" w:rsidR="008F09DC" w:rsidRPr="00C222A9" w:rsidRDefault="008F09DC" w:rsidP="008F09DC">
      <w:pPr>
        <w:spacing w:after="0"/>
        <w:ind w:left="851"/>
        <w:rPr>
          <w:rFonts w:cs="Times New Roman"/>
        </w:rPr>
      </w:pPr>
      <w:r w:rsidRPr="00C222A9">
        <w:rPr>
          <w:rFonts w:cs="Times New Roman"/>
        </w:rPr>
        <w:t>A hűtési és kenési rendszer javítása.</w:t>
      </w:r>
    </w:p>
    <w:p w14:paraId="56CCC98A" w14:textId="77777777" w:rsidR="008F09DC" w:rsidRPr="00C222A9" w:rsidRDefault="008F09DC" w:rsidP="008F09DC">
      <w:pPr>
        <w:spacing w:after="0"/>
        <w:ind w:left="851"/>
        <w:rPr>
          <w:rFonts w:cs="Times New Roman"/>
        </w:rPr>
      </w:pPr>
      <w:r w:rsidRPr="00C222A9">
        <w:rPr>
          <w:rFonts w:cs="Times New Roman"/>
        </w:rPr>
        <w:lastRenderedPageBreak/>
        <w:t>A dízel tüzelőanyag-ellátó berendezések javítása, beállítása, tüzelőanyag-tartályok, tápszivattyúk, csövek, szűrők hibái, javításuk, szerelésük, adagolószivattyúk hibái, ellenőrzése, beállítása, javítása, dízel befecskendező fúvókák vizsgálata, javítása, beállítása.</w:t>
      </w:r>
    </w:p>
    <w:p w14:paraId="095C882E" w14:textId="77777777" w:rsidR="008F09DC" w:rsidRPr="00C222A9" w:rsidRDefault="008F09DC" w:rsidP="008F09DC">
      <w:pPr>
        <w:spacing w:after="0"/>
        <w:ind w:left="851"/>
        <w:rPr>
          <w:rFonts w:cs="Times New Roman"/>
        </w:rPr>
      </w:pPr>
      <w:r w:rsidRPr="00C222A9">
        <w:rPr>
          <w:rFonts w:cs="Times New Roman"/>
        </w:rPr>
        <w:t>Otto-motorok tüzelőanyag-ellátó rendszerének vizsgálata, hibáinak javítása, beszabályozása, benzinbefecskendezéses tüzelőanyag ellátórendszer hibái, javítása.</w:t>
      </w:r>
    </w:p>
    <w:p w14:paraId="3DE10668" w14:textId="77777777" w:rsidR="008F09DC" w:rsidRPr="00C222A9" w:rsidRDefault="008F09DC" w:rsidP="008F09DC">
      <w:pPr>
        <w:spacing w:after="0"/>
        <w:ind w:left="851"/>
        <w:rPr>
          <w:rFonts w:cs="Times New Roman"/>
        </w:rPr>
      </w:pPr>
      <w:r w:rsidRPr="00C222A9">
        <w:rPr>
          <w:rFonts w:cs="Times New Roman"/>
        </w:rPr>
        <w:t>A teljesítmény-átviteli berendezések hibái, szerelése, javítása (mechanikus tengelykapcsolók, sebességváltók, osztóművek és kiegyenlítőművek stb.).</w:t>
      </w:r>
    </w:p>
    <w:p w14:paraId="7CBF985F" w14:textId="77777777" w:rsidR="008F09DC" w:rsidRPr="00C222A9" w:rsidRDefault="008F09DC" w:rsidP="008F09DC">
      <w:pPr>
        <w:spacing w:after="0"/>
        <w:ind w:left="851"/>
        <w:rPr>
          <w:rFonts w:cs="Times New Roman"/>
        </w:rPr>
      </w:pPr>
      <w:r w:rsidRPr="00C222A9">
        <w:rPr>
          <w:rFonts w:cs="Times New Roman"/>
        </w:rPr>
        <w:t>A kerekes járószerkezet (mellső és hátsó) hibái, szerelése, javítása, kormányszerkezet hibái, szerelése, javítása.</w:t>
      </w:r>
    </w:p>
    <w:p w14:paraId="5D45777C" w14:textId="77777777" w:rsidR="008F09DC" w:rsidRPr="00C222A9" w:rsidRDefault="008F09DC" w:rsidP="008F09DC">
      <w:pPr>
        <w:spacing w:after="0"/>
        <w:ind w:left="851"/>
        <w:rPr>
          <w:rFonts w:cs="Times New Roman"/>
        </w:rPr>
      </w:pPr>
      <w:r w:rsidRPr="00C222A9">
        <w:rPr>
          <w:rFonts w:cs="Times New Roman"/>
        </w:rPr>
        <w:t>A fékszerkezetek hibái, szerelése, javítása.</w:t>
      </w:r>
    </w:p>
    <w:p w14:paraId="4D05BD5E" w14:textId="77777777" w:rsidR="008F09DC" w:rsidRPr="00C222A9" w:rsidRDefault="008F09DC" w:rsidP="008F09DC">
      <w:pPr>
        <w:spacing w:after="0"/>
        <w:ind w:left="851"/>
        <w:rPr>
          <w:rFonts w:cs="Times New Roman"/>
        </w:rPr>
      </w:pPr>
      <w:r w:rsidRPr="00C222A9">
        <w:rPr>
          <w:rFonts w:cs="Times New Roman"/>
        </w:rPr>
        <w:t>A hidraulikus berendezések leggyakoribb hibái, vizsgálata, beállítása, javítása.</w:t>
      </w:r>
    </w:p>
    <w:p w14:paraId="703E9982" w14:textId="77777777" w:rsidR="008F09DC" w:rsidRPr="00C222A9" w:rsidRDefault="008F09DC" w:rsidP="008F09DC">
      <w:pPr>
        <w:tabs>
          <w:tab w:val="left" w:pos="1418"/>
          <w:tab w:val="right" w:pos="9072"/>
        </w:tabs>
        <w:spacing w:after="0"/>
        <w:ind w:left="851"/>
        <w:rPr>
          <w:rFonts w:cs="Times New Roman"/>
        </w:rPr>
      </w:pPr>
    </w:p>
    <w:p w14:paraId="2C9412AE" w14:textId="77777777" w:rsidR="008F09DC" w:rsidRPr="00C222A9" w:rsidRDefault="008F09DC" w:rsidP="008F09DC">
      <w:pPr>
        <w:pStyle w:val="Listaszerbekezds"/>
        <w:numPr>
          <w:ilvl w:val="2"/>
          <w:numId w:val="12"/>
        </w:numPr>
        <w:tabs>
          <w:tab w:val="left" w:pos="1701"/>
          <w:tab w:val="right" w:pos="9072"/>
        </w:tabs>
        <w:spacing w:after="0"/>
        <w:ind w:left="993" w:hanging="426"/>
        <w:rPr>
          <w:rFonts w:cs="Times New Roman"/>
          <w:b/>
          <w:i/>
        </w:rPr>
      </w:pPr>
      <w:r w:rsidRPr="00C222A9">
        <w:rPr>
          <w:rFonts w:cs="Times New Roman"/>
          <w:b/>
          <w:i/>
        </w:rPr>
        <w:t>Agrárgazdasági erőgépek karbantartása</w:t>
      </w:r>
      <w:r w:rsidRPr="00C222A9">
        <w:rPr>
          <w:rFonts w:cs="Times New Roman"/>
          <w:b/>
          <w:i/>
        </w:rPr>
        <w:tab/>
        <w:t>8 óra/8 óra</w:t>
      </w:r>
    </w:p>
    <w:p w14:paraId="479D59D4" w14:textId="77777777" w:rsidR="008F09DC" w:rsidRPr="00C222A9" w:rsidRDefault="008F09DC" w:rsidP="008F09DC">
      <w:pPr>
        <w:spacing w:after="0"/>
        <w:ind w:left="851"/>
        <w:rPr>
          <w:rFonts w:cs="Times New Roman"/>
        </w:rPr>
      </w:pPr>
      <w:r w:rsidRPr="00C222A9">
        <w:rPr>
          <w:rFonts w:cs="Times New Roman"/>
        </w:rPr>
        <w:t xml:space="preserve">A karbantartás szükségessége, karbantartási módszerek jellemzői. </w:t>
      </w:r>
    </w:p>
    <w:p w14:paraId="7A8BF1D4" w14:textId="77777777" w:rsidR="008F09DC" w:rsidRPr="00C222A9" w:rsidRDefault="008F09DC" w:rsidP="008F09DC">
      <w:pPr>
        <w:spacing w:after="0"/>
        <w:ind w:left="851"/>
        <w:rPr>
          <w:rFonts w:cs="Times New Roman"/>
        </w:rPr>
      </w:pPr>
      <w:r w:rsidRPr="00C222A9">
        <w:rPr>
          <w:rFonts w:cs="Times New Roman"/>
        </w:rPr>
        <w:t>Agrárműszaki erőgépek karbantartási rendszerei, az egyes karbantartási fokozatokban elvégzendő műveletek. A karbantartáshoz használt anyagok és eszközök. A kezelési és karbantartási utasítások és alkalmazása. Alkatrész-katalógus és alkalmazása. Gépalkatrészek rendelése, tartalékolása.</w:t>
      </w:r>
    </w:p>
    <w:p w14:paraId="65C94DB8" w14:textId="77777777" w:rsidR="008F09DC" w:rsidRPr="00C222A9" w:rsidRDefault="008F09DC" w:rsidP="008F09DC">
      <w:pPr>
        <w:tabs>
          <w:tab w:val="left" w:pos="1418"/>
          <w:tab w:val="right" w:pos="9072"/>
        </w:tabs>
        <w:spacing w:after="0"/>
        <w:ind w:left="851"/>
        <w:rPr>
          <w:rFonts w:cs="Times New Roman"/>
        </w:rPr>
      </w:pPr>
    </w:p>
    <w:p w14:paraId="76B787D9" w14:textId="77777777" w:rsidR="008F09DC" w:rsidRPr="00C222A9" w:rsidRDefault="008F09DC" w:rsidP="008F09DC">
      <w:pPr>
        <w:pStyle w:val="Listaszerbekezds"/>
        <w:numPr>
          <w:ilvl w:val="2"/>
          <w:numId w:val="12"/>
        </w:numPr>
        <w:tabs>
          <w:tab w:val="left" w:pos="1701"/>
          <w:tab w:val="right" w:pos="9072"/>
        </w:tabs>
        <w:spacing w:after="0"/>
        <w:ind w:left="993" w:hanging="426"/>
        <w:rPr>
          <w:rFonts w:cs="Times New Roman"/>
          <w:b/>
          <w:i/>
        </w:rPr>
      </w:pPr>
      <w:r w:rsidRPr="00C222A9">
        <w:rPr>
          <w:rFonts w:cs="Times New Roman"/>
          <w:b/>
          <w:i/>
        </w:rPr>
        <w:t>Egyéb agrárgazdasági erőgépek javítása</w:t>
      </w:r>
      <w:r w:rsidRPr="00C222A9">
        <w:rPr>
          <w:rFonts w:cs="Times New Roman"/>
          <w:b/>
          <w:i/>
        </w:rPr>
        <w:tab/>
        <w:t>7 óra/7 óra</w:t>
      </w:r>
    </w:p>
    <w:p w14:paraId="79E38145" w14:textId="77777777" w:rsidR="008F09DC" w:rsidRPr="00C222A9" w:rsidRDefault="008F09DC" w:rsidP="008F09DC">
      <w:pPr>
        <w:spacing w:after="0"/>
        <w:ind w:left="851"/>
        <w:rPr>
          <w:rFonts w:cs="Times New Roman"/>
        </w:rPr>
      </w:pPr>
      <w:r w:rsidRPr="00C222A9">
        <w:rPr>
          <w:rFonts w:cs="Times New Roman"/>
        </w:rPr>
        <w:t xml:space="preserve">Aggregátorok jellemző meghibásodása, hiba behatárolása és a javítás módjai. </w:t>
      </w:r>
    </w:p>
    <w:p w14:paraId="27E33492" w14:textId="77777777" w:rsidR="008F09DC" w:rsidRPr="00C222A9" w:rsidRDefault="008F09DC" w:rsidP="008F09DC">
      <w:pPr>
        <w:spacing w:after="0"/>
        <w:ind w:left="851"/>
        <w:rPr>
          <w:rFonts w:cs="Times New Roman"/>
        </w:rPr>
      </w:pPr>
      <w:r w:rsidRPr="00C222A9">
        <w:rPr>
          <w:rFonts w:cs="Times New Roman"/>
        </w:rPr>
        <w:t xml:space="preserve">Váltakozó áramú motorok jellemző hibái, hibák észlelése és teendők a hibák elhárításához. Az elektromos motorok hajtóműveinek jellemző hibái, a hibák elhárításának módjai és technológiája. </w:t>
      </w:r>
    </w:p>
    <w:p w14:paraId="52648C4C" w14:textId="77777777" w:rsidR="008F09DC" w:rsidRPr="00C222A9" w:rsidRDefault="008F09DC" w:rsidP="008F09DC">
      <w:pPr>
        <w:spacing w:after="0"/>
        <w:ind w:left="851"/>
        <w:rPr>
          <w:rFonts w:cs="Times New Roman"/>
        </w:rPr>
      </w:pPr>
      <w:r w:rsidRPr="00C222A9">
        <w:rPr>
          <w:rFonts w:cs="Times New Roman"/>
        </w:rPr>
        <w:t>Mezőgazdasági kisgépek gyakran előforduló hibái, a hibák behatárolása és a javítás technológiája.</w:t>
      </w:r>
    </w:p>
    <w:p w14:paraId="76670F7B" w14:textId="77777777" w:rsidR="008F09DC" w:rsidRPr="00C222A9" w:rsidRDefault="008F09DC" w:rsidP="008F09DC">
      <w:pPr>
        <w:tabs>
          <w:tab w:val="left" w:pos="1418"/>
          <w:tab w:val="right" w:pos="9072"/>
        </w:tabs>
        <w:spacing w:after="0"/>
        <w:ind w:left="851"/>
        <w:rPr>
          <w:rFonts w:cs="Times New Roman"/>
        </w:rPr>
      </w:pPr>
    </w:p>
    <w:p w14:paraId="6AC9D3A6" w14:textId="77777777" w:rsidR="008F09DC" w:rsidRPr="00C222A9" w:rsidRDefault="008F09DC" w:rsidP="008F09DC">
      <w:pPr>
        <w:pStyle w:val="Listaszerbekezds"/>
        <w:numPr>
          <w:ilvl w:val="2"/>
          <w:numId w:val="12"/>
        </w:numPr>
        <w:tabs>
          <w:tab w:val="left" w:pos="1701"/>
          <w:tab w:val="right" w:pos="9072"/>
        </w:tabs>
        <w:spacing w:after="0"/>
        <w:ind w:left="993" w:hanging="426"/>
        <w:rPr>
          <w:rFonts w:cs="Times New Roman"/>
          <w:b/>
          <w:i/>
        </w:rPr>
      </w:pPr>
      <w:r w:rsidRPr="00C222A9">
        <w:rPr>
          <w:rFonts w:cs="Times New Roman"/>
          <w:b/>
          <w:i/>
        </w:rPr>
        <w:t xml:space="preserve">Új és javított gépek bejáratása, korrózióvédelme, gépek </w:t>
      </w:r>
      <w:proofErr w:type="gramStart"/>
      <w:r w:rsidRPr="00C222A9">
        <w:rPr>
          <w:rFonts w:cs="Times New Roman"/>
          <w:b/>
          <w:i/>
        </w:rPr>
        <w:t xml:space="preserve">tárolása    </w:t>
      </w:r>
      <w:r w:rsidRPr="00C222A9">
        <w:rPr>
          <w:rFonts w:cs="Times New Roman"/>
          <w:b/>
          <w:i/>
        </w:rPr>
        <w:tab/>
        <w:t>4</w:t>
      </w:r>
      <w:proofErr w:type="gramEnd"/>
      <w:r w:rsidRPr="00C222A9">
        <w:rPr>
          <w:rFonts w:cs="Times New Roman"/>
          <w:b/>
          <w:i/>
        </w:rPr>
        <w:t xml:space="preserve"> óra/4 óra</w:t>
      </w:r>
    </w:p>
    <w:p w14:paraId="5BC96BC8" w14:textId="77777777" w:rsidR="008F09DC" w:rsidRPr="00C222A9" w:rsidRDefault="008F09DC" w:rsidP="008F09DC">
      <w:pPr>
        <w:spacing w:after="0"/>
        <w:ind w:left="851"/>
        <w:rPr>
          <w:rFonts w:cs="Times New Roman"/>
        </w:rPr>
      </w:pPr>
      <w:r w:rsidRPr="00C222A9">
        <w:rPr>
          <w:rFonts w:cs="Times New Roman"/>
        </w:rPr>
        <w:t xml:space="preserve">Az új vagy felújított gépek bejáratásának folyamata. A bejáratás alatti teendők. </w:t>
      </w:r>
    </w:p>
    <w:p w14:paraId="5938C7D3" w14:textId="77777777" w:rsidR="008F09DC" w:rsidRPr="00C222A9" w:rsidRDefault="008F09DC" w:rsidP="008F09DC">
      <w:pPr>
        <w:spacing w:after="0"/>
        <w:ind w:left="851"/>
        <w:rPr>
          <w:rFonts w:cs="Times New Roman"/>
        </w:rPr>
      </w:pPr>
      <w:r w:rsidRPr="00C222A9">
        <w:rPr>
          <w:rFonts w:cs="Times New Roman"/>
        </w:rPr>
        <w:t>A felújított motorok fékezése, fékpadok kialakítása. Javított gépek végkikészítése.</w:t>
      </w:r>
    </w:p>
    <w:p w14:paraId="7256C044" w14:textId="77777777" w:rsidR="008F09DC" w:rsidRPr="00C222A9" w:rsidRDefault="008F09DC" w:rsidP="008F09DC">
      <w:pPr>
        <w:spacing w:after="0"/>
        <w:ind w:left="851"/>
        <w:rPr>
          <w:rFonts w:cs="Times New Roman"/>
        </w:rPr>
      </w:pPr>
      <w:r w:rsidRPr="00C222A9">
        <w:rPr>
          <w:rFonts w:cs="Times New Roman"/>
        </w:rPr>
        <w:t xml:space="preserve">Korrózió elleni védelem szükségessége, az eljárások csoportosítása és az eljárások folyamata. </w:t>
      </w:r>
    </w:p>
    <w:p w14:paraId="051AF003" w14:textId="77777777" w:rsidR="008F09DC" w:rsidRPr="00C222A9" w:rsidRDefault="008F09DC" w:rsidP="008F09DC">
      <w:pPr>
        <w:spacing w:after="0"/>
        <w:ind w:left="851"/>
        <w:rPr>
          <w:rFonts w:cs="Times New Roman"/>
        </w:rPr>
      </w:pPr>
      <w:r w:rsidRPr="00C222A9">
        <w:rPr>
          <w:rFonts w:cs="Times New Roman"/>
        </w:rPr>
        <w:t xml:space="preserve">Védőanyagok csoportosítása és jellemzői. Mezőgazdasági gépek korrózióvédelme. Átmeneti korrózióvédelem, technológiai folyamata. </w:t>
      </w:r>
    </w:p>
    <w:p w14:paraId="75764794" w14:textId="77777777" w:rsidR="008F09DC" w:rsidRPr="00C222A9" w:rsidRDefault="008F09DC" w:rsidP="008F09DC">
      <w:pPr>
        <w:spacing w:after="0"/>
        <w:ind w:left="851"/>
        <w:rPr>
          <w:rFonts w:cs="Times New Roman"/>
        </w:rPr>
      </w:pPr>
      <w:r w:rsidRPr="00C222A9">
        <w:rPr>
          <w:rFonts w:cs="Times New Roman"/>
        </w:rPr>
        <w:t>Géptárolás szükségessége, létesítményei. Különféle gépek, gépcsoportok tárolása.</w:t>
      </w:r>
    </w:p>
    <w:p w14:paraId="55A4E436" w14:textId="77777777" w:rsidR="008F09DC" w:rsidRPr="00C222A9" w:rsidRDefault="008F09DC" w:rsidP="008F09DC">
      <w:pPr>
        <w:spacing w:after="0"/>
        <w:ind w:left="851"/>
        <w:rPr>
          <w:rFonts w:cs="Times New Roman"/>
        </w:rPr>
      </w:pPr>
      <w:r w:rsidRPr="00C222A9">
        <w:rPr>
          <w:rFonts w:cs="Times New Roman"/>
        </w:rPr>
        <w:t>Gépudvar és egyéb tároló létesítmények kialakítása.</w:t>
      </w:r>
    </w:p>
    <w:p w14:paraId="31D3D7BD" w14:textId="77777777" w:rsidR="008F09DC" w:rsidRPr="00C222A9" w:rsidRDefault="008F09DC" w:rsidP="008F09DC">
      <w:pPr>
        <w:tabs>
          <w:tab w:val="left" w:pos="1418"/>
          <w:tab w:val="right" w:pos="9072"/>
        </w:tabs>
        <w:spacing w:after="0"/>
        <w:ind w:left="851"/>
        <w:rPr>
          <w:rFonts w:cs="Times New Roman"/>
        </w:rPr>
      </w:pPr>
    </w:p>
    <w:p w14:paraId="27084B9F" w14:textId="77777777" w:rsidR="008F09DC" w:rsidRPr="00C222A9" w:rsidRDefault="008F09DC" w:rsidP="008F09DC">
      <w:pPr>
        <w:pStyle w:val="Listaszerbekezds"/>
        <w:numPr>
          <w:ilvl w:val="2"/>
          <w:numId w:val="12"/>
        </w:numPr>
        <w:tabs>
          <w:tab w:val="left" w:pos="1701"/>
          <w:tab w:val="right" w:pos="9072"/>
        </w:tabs>
        <w:spacing w:after="0"/>
        <w:ind w:left="993" w:hanging="426"/>
        <w:rPr>
          <w:rFonts w:cs="Times New Roman"/>
          <w:b/>
          <w:i/>
        </w:rPr>
      </w:pPr>
      <w:r w:rsidRPr="00C222A9">
        <w:rPr>
          <w:rFonts w:cs="Times New Roman"/>
          <w:b/>
          <w:i/>
        </w:rPr>
        <w:t>Karbantartás és javítás szervezése</w:t>
      </w:r>
      <w:r w:rsidRPr="00C222A9">
        <w:rPr>
          <w:rFonts w:cs="Times New Roman"/>
          <w:b/>
          <w:i/>
        </w:rPr>
        <w:tab/>
        <w:t>4 óra/4 óra</w:t>
      </w:r>
    </w:p>
    <w:p w14:paraId="0449E410" w14:textId="77777777" w:rsidR="008F09DC" w:rsidRPr="00C222A9" w:rsidRDefault="008F09DC" w:rsidP="008F09DC">
      <w:pPr>
        <w:spacing w:after="0"/>
        <w:ind w:left="851"/>
        <w:rPr>
          <w:rFonts w:cs="Times New Roman"/>
        </w:rPr>
      </w:pPr>
      <w:r w:rsidRPr="00C222A9">
        <w:rPr>
          <w:rFonts w:cs="Times New Roman"/>
        </w:rPr>
        <w:t>A karbantartási rendszerek elemzése, az egyes módszerek személyi és tárgyi feltételei.</w:t>
      </w:r>
    </w:p>
    <w:p w14:paraId="21BEF05D" w14:textId="77777777" w:rsidR="008F09DC" w:rsidRPr="00C222A9" w:rsidRDefault="008F09DC" w:rsidP="008F09DC">
      <w:pPr>
        <w:spacing w:after="0"/>
        <w:ind w:left="851"/>
        <w:rPr>
          <w:rFonts w:cs="Times New Roman"/>
        </w:rPr>
      </w:pPr>
      <w:r w:rsidRPr="00C222A9">
        <w:rPr>
          <w:rFonts w:cs="Times New Roman"/>
        </w:rPr>
        <w:t>A mezőgazdasági erőgéppark karbantartási tervének elkészítésének alapvető lépései, a karbantartási terv tartalma. A karbantartási folyamatok szervezésének alapvető feladatai.</w:t>
      </w:r>
    </w:p>
    <w:p w14:paraId="38EEDAB2" w14:textId="77777777" w:rsidR="00C53E01" w:rsidRPr="00C222A9" w:rsidRDefault="00C53E01" w:rsidP="00C53E01">
      <w:pPr>
        <w:tabs>
          <w:tab w:val="left" w:pos="1418"/>
          <w:tab w:val="right" w:pos="9072"/>
        </w:tabs>
        <w:spacing w:after="0"/>
        <w:ind w:left="851"/>
        <w:rPr>
          <w:rFonts w:cs="Times New Roman"/>
        </w:rPr>
      </w:pPr>
    </w:p>
    <w:p w14:paraId="3E48BB0D" w14:textId="77777777" w:rsidR="00C53E01" w:rsidRPr="00C222A9" w:rsidRDefault="00C53E01" w:rsidP="008F09DC">
      <w:pPr>
        <w:pStyle w:val="Listaszerbekezds"/>
        <w:numPr>
          <w:ilvl w:val="1"/>
          <w:numId w:val="12"/>
        </w:numPr>
        <w:spacing w:after="0"/>
        <w:rPr>
          <w:rFonts w:cs="Times New Roman"/>
          <w:b/>
        </w:rPr>
      </w:pPr>
      <w:r w:rsidRPr="00C222A9">
        <w:rPr>
          <w:rFonts w:cs="Times New Roman"/>
          <w:b/>
        </w:rPr>
        <w:t>A képzés javasolt helyszíne (ajánlás)</w:t>
      </w:r>
    </w:p>
    <w:p w14:paraId="073CBA24" w14:textId="77777777" w:rsidR="00C53E01" w:rsidRPr="00C222A9" w:rsidRDefault="00244FA9" w:rsidP="00C53E01">
      <w:pPr>
        <w:spacing w:after="0"/>
        <w:ind w:left="426"/>
        <w:rPr>
          <w:rFonts w:cs="Times New Roman"/>
        </w:rPr>
      </w:pPr>
      <w:r w:rsidRPr="00C222A9">
        <w:rPr>
          <w:rFonts w:cs="Times New Roman"/>
        </w:rPr>
        <w:t>A tantárgy elméleti képzés, amelynek fő helyszíne a tanterem, szaktanterem.</w:t>
      </w:r>
    </w:p>
    <w:p w14:paraId="3FBDB771" w14:textId="77777777" w:rsidR="00C53E01" w:rsidRPr="00C222A9" w:rsidRDefault="00C53E01" w:rsidP="00C53E01">
      <w:pPr>
        <w:spacing w:after="0"/>
        <w:ind w:left="426"/>
        <w:rPr>
          <w:rFonts w:cs="Times New Roman"/>
        </w:rPr>
      </w:pPr>
    </w:p>
    <w:p w14:paraId="6C334503" w14:textId="77777777" w:rsidR="00C53E01" w:rsidRPr="00C222A9" w:rsidRDefault="00C53E01" w:rsidP="008F09DC">
      <w:pPr>
        <w:pStyle w:val="Listaszerbekezds"/>
        <w:numPr>
          <w:ilvl w:val="1"/>
          <w:numId w:val="12"/>
        </w:numPr>
        <w:spacing w:after="0"/>
        <w:rPr>
          <w:rFonts w:cs="Times New Roman"/>
          <w:b/>
        </w:rPr>
      </w:pPr>
      <w:r w:rsidRPr="00C222A9">
        <w:rPr>
          <w:rFonts w:cs="Times New Roman"/>
          <w:b/>
        </w:rPr>
        <w:t>A tantárgy elsajátítása során alkalmazható sajátos módszerek, tanulói tevékenységformák (ajánlás)</w:t>
      </w:r>
    </w:p>
    <w:p w14:paraId="05EB7190" w14:textId="77777777" w:rsidR="00C53E01" w:rsidRPr="00C222A9" w:rsidRDefault="00C53E01" w:rsidP="00C53E01">
      <w:pPr>
        <w:spacing w:after="0"/>
        <w:ind w:left="426"/>
        <w:rPr>
          <w:rFonts w:cs="Times New Roman"/>
        </w:rPr>
      </w:pPr>
    </w:p>
    <w:p w14:paraId="34706353" w14:textId="77777777" w:rsidR="00C53E01" w:rsidRPr="00C222A9" w:rsidRDefault="00C53E01" w:rsidP="00C53E01">
      <w:pPr>
        <w:spacing w:after="0"/>
        <w:ind w:left="426"/>
        <w:rPr>
          <w:rFonts w:cs="Times New Roman"/>
          <w:i/>
        </w:rPr>
      </w:pPr>
    </w:p>
    <w:p w14:paraId="569F41F7" w14:textId="77777777" w:rsidR="00C53E01" w:rsidRPr="00C222A9" w:rsidRDefault="00C53E01" w:rsidP="00C53E01">
      <w:pPr>
        <w:spacing w:after="0"/>
        <w:ind w:left="426"/>
        <w:rPr>
          <w:rFonts w:cs="Times New Roman"/>
        </w:rPr>
      </w:pPr>
    </w:p>
    <w:p w14:paraId="36B28044" w14:textId="77777777" w:rsidR="00C53E01" w:rsidRPr="00C222A9" w:rsidRDefault="00C53E01" w:rsidP="008F09DC">
      <w:pPr>
        <w:pStyle w:val="Listaszerbekezds"/>
        <w:numPr>
          <w:ilvl w:val="2"/>
          <w:numId w:val="12"/>
        </w:numPr>
        <w:spacing w:after="0"/>
        <w:rPr>
          <w:rFonts w:cs="Times New Roman"/>
          <w:b/>
        </w:rPr>
      </w:pPr>
      <w:r w:rsidRPr="00C222A9">
        <w:rPr>
          <w:rFonts w:cs="Times New Roman"/>
          <w:b/>
        </w:rPr>
        <w:t>A tantárgy elsajátítása során alkalmazható sajátos módszerek (ajánlás)</w:t>
      </w:r>
    </w:p>
    <w:p w14:paraId="78EF7AE1" w14:textId="7C37E974" w:rsidR="00C53E01" w:rsidRPr="00C222A9"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657258" w:rsidRPr="00C222A9" w14:paraId="2C655A53" w14:textId="77777777" w:rsidTr="00657258">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421069C"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20746F2"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6C397533"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35203B6"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657258" w:rsidRPr="00C222A9" w14:paraId="51AEDE5D" w14:textId="77777777" w:rsidTr="00657258">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4746E9B5" w14:textId="77777777" w:rsidR="00657258" w:rsidRPr="00C222A9" w:rsidRDefault="00657258" w:rsidP="00657258">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0680B081" w14:textId="77777777" w:rsidR="00657258" w:rsidRPr="00C222A9" w:rsidRDefault="00657258" w:rsidP="00657258">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11FFFFFC"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250C2617"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5E1DF507"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3E4E01FB" w14:textId="77777777" w:rsidR="00657258" w:rsidRPr="00C222A9" w:rsidRDefault="00657258" w:rsidP="00657258">
            <w:pPr>
              <w:spacing w:after="0"/>
              <w:jc w:val="left"/>
              <w:rPr>
                <w:rFonts w:eastAsia="Times New Roman" w:cs="Times New Roman"/>
                <w:color w:val="000000"/>
                <w:sz w:val="20"/>
                <w:szCs w:val="20"/>
                <w:lang w:eastAsia="hu-HU"/>
              </w:rPr>
            </w:pPr>
          </w:p>
        </w:tc>
      </w:tr>
      <w:tr w:rsidR="00657258" w:rsidRPr="00C222A9" w14:paraId="7028A349" w14:textId="77777777" w:rsidTr="0065725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C956A01"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4B10887F"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54514BB3"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DD1EA84"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91EB7A7"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A783225"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657258" w:rsidRPr="00C222A9" w14:paraId="33AAADE3" w14:textId="77777777" w:rsidTr="0065725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20D0C72"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29A36508"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14:paraId="7C67A1CB"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EB6EA4C"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A4741B2"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AB02C91"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657258" w:rsidRPr="00C222A9" w14:paraId="7DCDF7FA" w14:textId="77777777" w:rsidTr="0065725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5DDB6EE"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15BF9DA8"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730FFDA9"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7832F1C"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EB3229C"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943818F"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657258" w:rsidRPr="00C222A9" w14:paraId="1FDC01DA" w14:textId="77777777" w:rsidTr="0065725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1AF3864"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1A1336DD"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6E2C6A4A"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8F686F4"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4A41209"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554C37B"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657258" w:rsidRPr="00C222A9" w14:paraId="01799FEE" w14:textId="77777777" w:rsidTr="0065725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63FDC90"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6AFD6E61"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14:paraId="178078ED"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6ABCEFA"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8300D1B"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673BF2A"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657258" w:rsidRPr="00C222A9" w14:paraId="7CABD70A" w14:textId="77777777" w:rsidTr="0065725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1F90FA1"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3AD966BC"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szimuláció</w:t>
            </w:r>
          </w:p>
        </w:tc>
        <w:tc>
          <w:tcPr>
            <w:tcW w:w="980" w:type="dxa"/>
            <w:tcBorders>
              <w:top w:val="nil"/>
              <w:left w:val="nil"/>
              <w:bottom w:val="single" w:sz="4" w:space="0" w:color="auto"/>
              <w:right w:val="single" w:sz="4" w:space="0" w:color="auto"/>
            </w:tcBorders>
            <w:shd w:val="clear" w:color="auto" w:fill="auto"/>
            <w:vAlign w:val="center"/>
            <w:hideMark/>
          </w:tcPr>
          <w:p w14:paraId="41471812"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F733D8F"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30D7AAD"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72835FD"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657258" w:rsidRPr="00C222A9" w14:paraId="6E29C60F" w14:textId="77777777" w:rsidTr="0065725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7659A4F"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14:paraId="3FDDB652"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37A837AA"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B6C405C"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2EDEDD4"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CC9A0C7"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53A4E369" w14:textId="77777777" w:rsidR="00657258" w:rsidRPr="00C222A9" w:rsidRDefault="00657258" w:rsidP="00C53E01">
      <w:pPr>
        <w:spacing w:after="0"/>
        <w:ind w:left="426"/>
        <w:rPr>
          <w:rFonts w:cs="Times New Roman"/>
        </w:rPr>
      </w:pPr>
    </w:p>
    <w:p w14:paraId="164A0333" w14:textId="77777777" w:rsidR="00C53E01" w:rsidRPr="00C222A9" w:rsidRDefault="00C53E01" w:rsidP="008F09DC">
      <w:pPr>
        <w:pStyle w:val="Listaszerbekezds"/>
        <w:numPr>
          <w:ilvl w:val="2"/>
          <w:numId w:val="12"/>
        </w:numPr>
        <w:spacing w:after="0"/>
        <w:rPr>
          <w:rFonts w:cs="Times New Roman"/>
          <w:b/>
        </w:rPr>
      </w:pPr>
      <w:r w:rsidRPr="00C222A9">
        <w:rPr>
          <w:rFonts w:cs="Times New Roman"/>
          <w:b/>
        </w:rPr>
        <w:t>A tantárgy elsajátítása során alkalmazható tanulói tevékenységformák (ajánlás)</w:t>
      </w:r>
    </w:p>
    <w:p w14:paraId="0E507199" w14:textId="53A026F8" w:rsidR="00657258" w:rsidRPr="00C222A9" w:rsidRDefault="00657258"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657258" w:rsidRPr="00C222A9" w14:paraId="7C33E459" w14:textId="77777777" w:rsidTr="00657258">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F22BA1F"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24B124D"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509E20D"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731CA89"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657258" w:rsidRPr="00C222A9" w14:paraId="3E5886D2" w14:textId="77777777" w:rsidTr="00657258">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6DCC30D3" w14:textId="77777777" w:rsidR="00657258" w:rsidRPr="00C222A9" w:rsidRDefault="00657258" w:rsidP="00657258">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4D7A10A7" w14:textId="77777777" w:rsidR="00657258" w:rsidRPr="00C222A9" w:rsidRDefault="00657258" w:rsidP="0065725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EDDB633"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AA3B311"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5198CA2"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70350D9F" w14:textId="77777777" w:rsidR="00657258" w:rsidRPr="00C222A9" w:rsidRDefault="00657258" w:rsidP="00657258">
            <w:pPr>
              <w:spacing w:after="0"/>
              <w:jc w:val="left"/>
              <w:rPr>
                <w:rFonts w:eastAsia="Times New Roman" w:cs="Times New Roman"/>
                <w:color w:val="000000"/>
                <w:sz w:val="20"/>
                <w:szCs w:val="20"/>
                <w:lang w:eastAsia="hu-HU"/>
              </w:rPr>
            </w:pPr>
          </w:p>
        </w:tc>
      </w:tr>
      <w:tr w:rsidR="00657258" w:rsidRPr="00C222A9" w14:paraId="5F72ADB0" w14:textId="77777777" w:rsidTr="0065725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538FC14"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62B8AA5"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 feldolgozó tevékenységek</w:t>
            </w:r>
          </w:p>
        </w:tc>
      </w:tr>
      <w:tr w:rsidR="00657258" w:rsidRPr="00C222A9" w14:paraId="55D4DB1E" w14:textId="77777777" w:rsidTr="0065725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D7E194B"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799D42B6"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115329C"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435321"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D8E544"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5E03819"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657258" w:rsidRPr="00C222A9" w14:paraId="0D3B8459" w14:textId="77777777" w:rsidTr="0065725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1E6E50A"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71ED93FC"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2532534"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C72312"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992197"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1AA4C3C"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657258" w:rsidRPr="00C222A9" w14:paraId="17A798A2" w14:textId="77777777" w:rsidTr="0065725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F51090C" w14:textId="54F07ED6"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22D4EC79"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D80B300"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5FE70F"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2FFF0B"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358259B"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657258" w:rsidRPr="00C222A9" w14:paraId="7A9263F3" w14:textId="77777777" w:rsidTr="0065725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39732EE"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A899128"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Ismeretalkalmazási gyakorló tevékenységek, feladatok</w:t>
            </w:r>
          </w:p>
        </w:tc>
      </w:tr>
      <w:tr w:rsidR="00657258" w:rsidRPr="00C222A9" w14:paraId="46E6CBE6" w14:textId="77777777" w:rsidTr="0065725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D1158DD" w14:textId="74E63072"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7D8AEC39"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55955405"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C533D5"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62616D"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D404D6B"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657258" w:rsidRPr="00C222A9" w14:paraId="0BC1D690" w14:textId="77777777" w:rsidTr="0065725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F292214" w14:textId="4DAF0C40"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080D25D9"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7B719B5E"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62656D"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D9DF3C"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655FC6D"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657258" w:rsidRPr="00C222A9" w14:paraId="529ECE30" w14:textId="77777777" w:rsidTr="0065725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6511A8C"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074243C"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Képi információk körében</w:t>
            </w:r>
          </w:p>
        </w:tc>
      </w:tr>
      <w:tr w:rsidR="00657258" w:rsidRPr="00C222A9" w14:paraId="5D2057FF" w14:textId="77777777" w:rsidTr="0065725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158F0B7"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3C1757D3"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66910E18"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D6A3C1"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5518AC" w14:textId="77777777" w:rsidR="00657258" w:rsidRPr="00C222A9" w:rsidRDefault="00657258" w:rsidP="0065725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9A07E76" w14:textId="77777777" w:rsidR="00657258" w:rsidRPr="00C222A9" w:rsidRDefault="00657258" w:rsidP="0065725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30697FF0" w14:textId="338EF4C1" w:rsidR="00C53E01" w:rsidRPr="00C222A9" w:rsidRDefault="00C53E01" w:rsidP="00C53E01">
      <w:pPr>
        <w:spacing w:after="0"/>
        <w:ind w:left="426"/>
        <w:rPr>
          <w:rFonts w:cs="Times New Roman"/>
        </w:rPr>
      </w:pPr>
    </w:p>
    <w:p w14:paraId="5A5DEDCE" w14:textId="77777777" w:rsidR="00C53E01" w:rsidRPr="00C222A9" w:rsidRDefault="00C53E01" w:rsidP="008F09DC">
      <w:pPr>
        <w:pStyle w:val="Listaszerbekezds"/>
        <w:numPr>
          <w:ilvl w:val="1"/>
          <w:numId w:val="12"/>
        </w:numPr>
        <w:spacing w:after="0"/>
        <w:rPr>
          <w:rFonts w:cs="Times New Roman"/>
          <w:b/>
        </w:rPr>
      </w:pPr>
      <w:r w:rsidRPr="00C222A9">
        <w:rPr>
          <w:rFonts w:cs="Times New Roman"/>
          <w:b/>
        </w:rPr>
        <w:t>A tantárgy értékelésének módja</w:t>
      </w:r>
    </w:p>
    <w:p w14:paraId="6078ECF2" w14:textId="77777777" w:rsidR="00C53E01" w:rsidRPr="00C222A9" w:rsidRDefault="00C53E01" w:rsidP="00C53E01">
      <w:pPr>
        <w:spacing w:after="0"/>
        <w:ind w:left="426"/>
        <w:rPr>
          <w:rFonts w:cs="Times New Roman"/>
        </w:rPr>
      </w:pPr>
      <w:r w:rsidRPr="00C222A9">
        <w:rPr>
          <w:rFonts w:cs="Times New Roman"/>
        </w:rPr>
        <w:t>A nemzeti köznevelésről szóló 2011. évi CXC. törvény. 54. § (2) a) pontja szerinti értékeléssel.</w:t>
      </w:r>
    </w:p>
    <w:p w14:paraId="1AAF136C" w14:textId="77777777" w:rsidR="00C53E01" w:rsidRPr="00C222A9" w:rsidRDefault="00C53E01" w:rsidP="008F09DC">
      <w:pPr>
        <w:spacing w:after="0"/>
        <w:rPr>
          <w:rFonts w:cs="Times New Roman"/>
        </w:rPr>
      </w:pPr>
    </w:p>
    <w:p w14:paraId="4988D147" w14:textId="77777777" w:rsidR="00C53E01" w:rsidRPr="00C222A9" w:rsidRDefault="00C53E01" w:rsidP="00C53E01">
      <w:pPr>
        <w:spacing w:after="0"/>
        <w:rPr>
          <w:rFonts w:cs="Times New Roman"/>
        </w:rPr>
      </w:pPr>
    </w:p>
    <w:p w14:paraId="20D16FBB" w14:textId="2B618099" w:rsidR="00C53E01" w:rsidRPr="00C222A9" w:rsidRDefault="00EE04A6" w:rsidP="008F09DC">
      <w:pPr>
        <w:pStyle w:val="Listaszerbekezds"/>
        <w:numPr>
          <w:ilvl w:val="0"/>
          <w:numId w:val="12"/>
        </w:numPr>
        <w:tabs>
          <w:tab w:val="right" w:pos="9072"/>
        </w:tabs>
        <w:spacing w:after="0"/>
        <w:rPr>
          <w:rFonts w:cs="Times New Roman"/>
          <w:b/>
        </w:rPr>
      </w:pPr>
      <w:r w:rsidRPr="00C222A9">
        <w:rPr>
          <w:rFonts w:cs="Times New Roman"/>
          <w:b/>
        </w:rPr>
        <w:t>Erőgép</w:t>
      </w:r>
      <w:r w:rsidR="00AA7BBF" w:rsidRPr="00C222A9">
        <w:rPr>
          <w:rFonts w:cs="Times New Roman"/>
          <w:b/>
        </w:rPr>
        <w:t>ek</w:t>
      </w:r>
      <w:r w:rsidRPr="00C222A9">
        <w:rPr>
          <w:rFonts w:cs="Times New Roman"/>
          <w:b/>
        </w:rPr>
        <w:t xml:space="preserve"> s</w:t>
      </w:r>
      <w:r w:rsidR="00D81C48" w:rsidRPr="00C222A9">
        <w:rPr>
          <w:rFonts w:cs="Times New Roman"/>
          <w:b/>
        </w:rPr>
        <w:t xml:space="preserve">zakmai </w:t>
      </w:r>
      <w:proofErr w:type="gramStart"/>
      <w:r w:rsidR="00D81C48" w:rsidRPr="00C222A9">
        <w:rPr>
          <w:rFonts w:cs="Times New Roman"/>
          <w:b/>
        </w:rPr>
        <w:t xml:space="preserve">gyakorlat </w:t>
      </w:r>
      <w:r w:rsidR="00C53E01" w:rsidRPr="00C222A9">
        <w:rPr>
          <w:rFonts w:cs="Times New Roman"/>
          <w:b/>
        </w:rPr>
        <w:t xml:space="preserve"> tantárgy</w:t>
      </w:r>
      <w:proofErr w:type="gramEnd"/>
      <w:r w:rsidR="00C53E01" w:rsidRPr="00C222A9">
        <w:rPr>
          <w:rFonts w:cs="Times New Roman"/>
          <w:b/>
        </w:rPr>
        <w:tab/>
      </w:r>
      <w:r w:rsidR="008F09DC">
        <w:rPr>
          <w:rFonts w:cs="Times New Roman"/>
          <w:b/>
        </w:rPr>
        <w:t>310</w:t>
      </w:r>
      <w:r w:rsidR="00C53E01" w:rsidRPr="00C222A9">
        <w:rPr>
          <w:rFonts w:cs="Times New Roman"/>
          <w:b/>
        </w:rPr>
        <w:t xml:space="preserve"> óra/</w:t>
      </w:r>
      <w:r w:rsidR="008F09DC">
        <w:rPr>
          <w:rFonts w:cs="Times New Roman"/>
          <w:b/>
        </w:rPr>
        <w:t>310</w:t>
      </w:r>
      <w:r w:rsidR="00C53E01" w:rsidRPr="00C222A9">
        <w:rPr>
          <w:rFonts w:cs="Times New Roman"/>
          <w:b/>
        </w:rPr>
        <w:t xml:space="preserve"> óra*</w:t>
      </w:r>
    </w:p>
    <w:p w14:paraId="1DB811BB" w14:textId="77777777" w:rsidR="00C53E01" w:rsidRPr="00C222A9" w:rsidRDefault="00C53E01" w:rsidP="00C53E01">
      <w:pPr>
        <w:spacing w:after="0"/>
        <w:jc w:val="right"/>
        <w:rPr>
          <w:rFonts w:cs="Times New Roman"/>
          <w:sz w:val="20"/>
        </w:rPr>
      </w:pPr>
      <w:r w:rsidRPr="00C222A9">
        <w:rPr>
          <w:rFonts w:cs="Times New Roman"/>
          <w:sz w:val="20"/>
        </w:rPr>
        <w:t>* 9-13. évfolyamon megszervezett képzés/13. és 14. évfolyamon megszervezett képzés</w:t>
      </w:r>
    </w:p>
    <w:p w14:paraId="398D00A3" w14:textId="77777777" w:rsidR="00C53E01" w:rsidRPr="00C222A9" w:rsidRDefault="00C53E01" w:rsidP="00C53E01">
      <w:pPr>
        <w:rPr>
          <w:rFonts w:cs="Times New Roman"/>
        </w:rPr>
      </w:pPr>
    </w:p>
    <w:p w14:paraId="715E2E8D" w14:textId="77777777" w:rsidR="00C53E01" w:rsidRPr="00C222A9" w:rsidRDefault="00C53E01" w:rsidP="008F09DC">
      <w:pPr>
        <w:pStyle w:val="Listaszerbekezds"/>
        <w:numPr>
          <w:ilvl w:val="1"/>
          <w:numId w:val="12"/>
        </w:numPr>
        <w:spacing w:after="0"/>
        <w:rPr>
          <w:rFonts w:cs="Times New Roman"/>
          <w:b/>
        </w:rPr>
      </w:pPr>
      <w:r w:rsidRPr="00C222A9">
        <w:rPr>
          <w:rFonts w:cs="Times New Roman"/>
          <w:b/>
        </w:rPr>
        <w:t>A tantárgy tanításának célja</w:t>
      </w:r>
    </w:p>
    <w:p w14:paraId="452CC00C" w14:textId="6E7E3C9B" w:rsidR="00D81C48" w:rsidRPr="00C222A9" w:rsidRDefault="00D81C48" w:rsidP="00D81C48">
      <w:pPr>
        <w:spacing w:after="0"/>
        <w:ind w:left="426"/>
        <w:rPr>
          <w:rFonts w:cs="Times New Roman"/>
        </w:rPr>
      </w:pPr>
      <w:r w:rsidRPr="00C222A9">
        <w:rPr>
          <w:rFonts w:cs="Times New Roman"/>
        </w:rPr>
        <w:t xml:space="preserve">Az </w:t>
      </w:r>
      <w:r w:rsidR="00CF636B" w:rsidRPr="00C222A9">
        <w:rPr>
          <w:rFonts w:cs="Times New Roman"/>
        </w:rPr>
        <w:t>E</w:t>
      </w:r>
      <w:r w:rsidRPr="00C222A9">
        <w:rPr>
          <w:rFonts w:cs="Times New Roman"/>
        </w:rPr>
        <w:t>rőgépek</w:t>
      </w:r>
      <w:r w:rsidR="00CF636B" w:rsidRPr="00C222A9">
        <w:rPr>
          <w:rFonts w:cs="Times New Roman"/>
        </w:rPr>
        <w:t xml:space="preserve"> szakmai</w:t>
      </w:r>
      <w:r w:rsidRPr="00C222A9">
        <w:rPr>
          <w:rFonts w:cs="Times New Roman"/>
        </w:rPr>
        <w:t xml:space="preserve"> gyakorlat tantárgy célja, hogy a tanulók megszerezzék a Mezőgazdasági gépésztechnikus szakképesítéshez, az önálló munkavégzéshez szükséges </w:t>
      </w:r>
      <w:r w:rsidRPr="00C222A9">
        <w:rPr>
          <w:rFonts w:cs="Times New Roman"/>
        </w:rPr>
        <w:lastRenderedPageBreak/>
        <w:t>gyakorlati tudást a mezőgazdaságban alkalmazott agrárműszaki erőforrások üzemeltetéséhez és javításához.</w:t>
      </w:r>
    </w:p>
    <w:p w14:paraId="60D06AB1" w14:textId="4B324D35" w:rsidR="00D81C48" w:rsidRPr="00C222A9" w:rsidRDefault="00D81C48" w:rsidP="00D81C48">
      <w:pPr>
        <w:spacing w:after="0"/>
        <w:ind w:left="426"/>
        <w:rPr>
          <w:rFonts w:cs="Times New Roman"/>
        </w:rPr>
      </w:pPr>
      <w:r w:rsidRPr="00C222A9">
        <w:rPr>
          <w:rFonts w:cs="Times New Roman"/>
        </w:rPr>
        <w:t xml:space="preserve">Az </w:t>
      </w:r>
      <w:r w:rsidR="00CF636B" w:rsidRPr="00C222A9">
        <w:rPr>
          <w:rFonts w:cs="Times New Roman"/>
        </w:rPr>
        <w:t>E</w:t>
      </w:r>
      <w:r w:rsidRPr="00C222A9">
        <w:rPr>
          <w:rFonts w:cs="Times New Roman"/>
        </w:rPr>
        <w:t xml:space="preserve">rőgépek </w:t>
      </w:r>
      <w:r w:rsidR="00CF636B" w:rsidRPr="00C222A9">
        <w:rPr>
          <w:rFonts w:cs="Times New Roman"/>
        </w:rPr>
        <w:t xml:space="preserve">szakmai </w:t>
      </w:r>
      <w:r w:rsidRPr="00C222A9">
        <w:rPr>
          <w:rFonts w:cs="Times New Roman"/>
        </w:rPr>
        <w:t>gyakorlat felhasználja az elméleti tárgyak tanulása során elsajátított ismereteket, ezért a gyakorlati tudás megszerzése érdekében:</w:t>
      </w:r>
    </w:p>
    <w:p w14:paraId="3699FC71" w14:textId="77777777" w:rsidR="00D81C48" w:rsidRPr="00C222A9" w:rsidRDefault="00D81C48" w:rsidP="00D81C48">
      <w:pPr>
        <w:spacing w:after="0"/>
        <w:ind w:left="426"/>
        <w:rPr>
          <w:rFonts w:cs="Times New Roman"/>
        </w:rPr>
      </w:pPr>
      <w:r w:rsidRPr="00C222A9">
        <w:rPr>
          <w:rFonts w:cs="Times New Roman"/>
        </w:rPr>
        <w:t>- készítsen fel a pontos, szakszerű, gazdaságos, az önálló és kitartó munkavégzésre, - a folyamatos ismeretszerzésre, a korszerű technika, technológia iránti érdeklődésre,</w:t>
      </w:r>
    </w:p>
    <w:p w14:paraId="4C76435B" w14:textId="77777777" w:rsidR="00D81C48" w:rsidRPr="00C222A9" w:rsidRDefault="00D81C48" w:rsidP="00D81C48">
      <w:pPr>
        <w:spacing w:after="0"/>
        <w:ind w:left="426"/>
        <w:rPr>
          <w:rFonts w:cs="Times New Roman"/>
        </w:rPr>
      </w:pPr>
      <w:r w:rsidRPr="00C222A9">
        <w:rPr>
          <w:rFonts w:cs="Times New Roman"/>
        </w:rPr>
        <w:t>- mutassa meg a technológiai eljárások összetettségét, kombinálhatóságát, az elvégzendő műveletek logikai sorrendjét,</w:t>
      </w:r>
    </w:p>
    <w:p w14:paraId="7002DEC2" w14:textId="77777777" w:rsidR="00D81C48" w:rsidRPr="00C222A9" w:rsidRDefault="00D81C48" w:rsidP="00D81C48">
      <w:pPr>
        <w:spacing w:after="0"/>
        <w:ind w:left="426"/>
        <w:rPr>
          <w:rFonts w:cs="Times New Roman"/>
        </w:rPr>
      </w:pPr>
      <w:r w:rsidRPr="00C222A9">
        <w:rPr>
          <w:rFonts w:cs="Times New Roman"/>
        </w:rPr>
        <w:t>- tanítsa meg az agrárműszaki erőforrások alapismereteit olyan szinten, amely képessé teszi a végzett tanulókat alapvető szakmai feladatok elvégzésére,</w:t>
      </w:r>
    </w:p>
    <w:p w14:paraId="3928BD7A" w14:textId="77777777" w:rsidR="00C53E01" w:rsidRPr="00C222A9" w:rsidRDefault="00D81C48" w:rsidP="00D81C48">
      <w:pPr>
        <w:spacing w:after="0"/>
        <w:ind w:left="426"/>
        <w:rPr>
          <w:rFonts w:cs="Times New Roman"/>
        </w:rPr>
      </w:pPr>
      <w:r w:rsidRPr="00C222A9">
        <w:rPr>
          <w:rFonts w:cs="Times New Roman"/>
        </w:rPr>
        <w:t>- készítse fel a tanulókat a mezőgazdaságban használatos agrárműszaki erőforrások szakszerű, biztonságos, balesetmentes kezelésére, javítására és karbantartására.</w:t>
      </w:r>
    </w:p>
    <w:p w14:paraId="6AF9B4AE" w14:textId="77777777" w:rsidR="00C53E01" w:rsidRPr="00C222A9" w:rsidRDefault="00C53E01" w:rsidP="00C53E01">
      <w:pPr>
        <w:spacing w:after="0"/>
        <w:ind w:left="426"/>
        <w:rPr>
          <w:rFonts w:cs="Times New Roman"/>
        </w:rPr>
      </w:pPr>
    </w:p>
    <w:p w14:paraId="08955C5E" w14:textId="77777777" w:rsidR="00C53E01" w:rsidRPr="00C222A9" w:rsidRDefault="00C53E01" w:rsidP="008F09DC">
      <w:pPr>
        <w:pStyle w:val="Listaszerbekezds"/>
        <w:numPr>
          <w:ilvl w:val="1"/>
          <w:numId w:val="12"/>
        </w:numPr>
        <w:spacing w:after="0"/>
        <w:rPr>
          <w:rFonts w:cs="Times New Roman"/>
          <w:b/>
        </w:rPr>
      </w:pPr>
      <w:r w:rsidRPr="00C222A9">
        <w:rPr>
          <w:rFonts w:cs="Times New Roman"/>
          <w:b/>
        </w:rPr>
        <w:t>Kapcsolódó közismereti, szakmai tartalmak</w:t>
      </w:r>
    </w:p>
    <w:p w14:paraId="65053E04" w14:textId="32B0A511" w:rsidR="00C53E01" w:rsidRPr="00C222A9" w:rsidRDefault="00D81C48" w:rsidP="00C53E01">
      <w:pPr>
        <w:spacing w:after="0"/>
        <w:ind w:left="426"/>
        <w:rPr>
          <w:rFonts w:cs="Times New Roman"/>
        </w:rPr>
      </w:pPr>
      <w:r w:rsidRPr="00C222A9">
        <w:rPr>
          <w:rFonts w:cs="Times New Roman"/>
        </w:rPr>
        <w:t>Rajz (vetületi ábrázolás), Kémia (anyagok szerkezete), Fizika (mechanika, statika)</w:t>
      </w:r>
      <w:r w:rsidR="00CF636B" w:rsidRPr="00C222A9">
        <w:rPr>
          <w:rFonts w:cs="Times New Roman"/>
        </w:rPr>
        <w:t>, E</w:t>
      </w:r>
      <w:r w:rsidR="00821843" w:rsidRPr="00C222A9">
        <w:rPr>
          <w:rFonts w:cs="Times New Roman"/>
        </w:rPr>
        <w:t>r</w:t>
      </w:r>
      <w:r w:rsidR="00CF636B" w:rsidRPr="00C222A9">
        <w:rPr>
          <w:rFonts w:cs="Times New Roman"/>
        </w:rPr>
        <w:t>őgépek tantárgy.</w:t>
      </w:r>
    </w:p>
    <w:p w14:paraId="1528FE51" w14:textId="77777777" w:rsidR="00C53E01" w:rsidRPr="00C222A9" w:rsidRDefault="00C53E01" w:rsidP="008F09DC">
      <w:pPr>
        <w:pStyle w:val="Listaszerbekezds"/>
        <w:numPr>
          <w:ilvl w:val="1"/>
          <w:numId w:val="12"/>
        </w:numPr>
        <w:spacing w:after="0"/>
        <w:rPr>
          <w:rFonts w:cs="Times New Roman"/>
          <w:b/>
        </w:rPr>
      </w:pPr>
      <w:r w:rsidRPr="00C222A9">
        <w:rPr>
          <w:rFonts w:cs="Times New Roman"/>
          <w:b/>
        </w:rPr>
        <w:t>Témakörök</w:t>
      </w:r>
    </w:p>
    <w:p w14:paraId="60B11B40" w14:textId="07D2B86D" w:rsidR="00C53E01" w:rsidRPr="008F09DC" w:rsidRDefault="00D81C48" w:rsidP="008F09DC">
      <w:pPr>
        <w:pStyle w:val="Listaszerbekezds"/>
        <w:numPr>
          <w:ilvl w:val="2"/>
          <w:numId w:val="11"/>
        </w:numPr>
        <w:tabs>
          <w:tab w:val="left" w:pos="1701"/>
          <w:tab w:val="right" w:pos="9072"/>
        </w:tabs>
        <w:spacing w:after="0"/>
        <w:rPr>
          <w:rFonts w:cs="Times New Roman"/>
          <w:b/>
          <w:i/>
        </w:rPr>
      </w:pPr>
      <w:r w:rsidRPr="008F09DC">
        <w:rPr>
          <w:rFonts w:cs="Times New Roman"/>
          <w:b/>
          <w:i/>
        </w:rPr>
        <w:t>Biztonsági ellenőrzés és üzemeltetés</w:t>
      </w:r>
      <w:r w:rsidR="00C53E01" w:rsidRPr="008F09DC">
        <w:rPr>
          <w:rFonts w:cs="Times New Roman"/>
          <w:b/>
          <w:i/>
        </w:rPr>
        <w:tab/>
      </w:r>
      <w:r w:rsidR="00651066" w:rsidRPr="008F09DC">
        <w:rPr>
          <w:rFonts w:cs="Times New Roman"/>
          <w:b/>
          <w:i/>
        </w:rPr>
        <w:t>36</w:t>
      </w:r>
      <w:r w:rsidR="00C53E01" w:rsidRPr="008F09DC">
        <w:rPr>
          <w:rFonts w:cs="Times New Roman"/>
          <w:b/>
          <w:i/>
        </w:rPr>
        <w:t xml:space="preserve"> óra/</w:t>
      </w:r>
      <w:r w:rsidR="00651066" w:rsidRPr="008F09DC">
        <w:rPr>
          <w:rFonts w:cs="Times New Roman"/>
          <w:b/>
          <w:i/>
        </w:rPr>
        <w:t>36</w:t>
      </w:r>
      <w:r w:rsidR="00C53E01" w:rsidRPr="008F09DC">
        <w:rPr>
          <w:rFonts w:cs="Times New Roman"/>
          <w:b/>
          <w:i/>
        </w:rPr>
        <w:t xml:space="preserve"> óra</w:t>
      </w:r>
    </w:p>
    <w:p w14:paraId="056F5E70" w14:textId="77777777" w:rsidR="00C53E01" w:rsidRPr="00C222A9" w:rsidRDefault="007E5A85" w:rsidP="00C53E01">
      <w:pPr>
        <w:spacing w:after="0"/>
        <w:ind w:left="851"/>
        <w:rPr>
          <w:rFonts w:cs="Times New Roman"/>
        </w:rPr>
      </w:pPr>
      <w:r w:rsidRPr="00C222A9">
        <w:rPr>
          <w:rFonts w:cs="Times New Roman"/>
        </w:rPr>
        <w:t>A szakhatóság által kiadott a mezőgazdasági vontatóvezetői jogosultság megszerzésére vonatkozó érvényben lévő tantervek szerint.</w:t>
      </w:r>
    </w:p>
    <w:p w14:paraId="1C86AFA7" w14:textId="77777777" w:rsidR="00C53E01" w:rsidRPr="00C222A9" w:rsidRDefault="00C53E01" w:rsidP="00C53E01">
      <w:pPr>
        <w:tabs>
          <w:tab w:val="left" w:pos="1418"/>
          <w:tab w:val="right" w:pos="9072"/>
        </w:tabs>
        <w:spacing w:after="0"/>
        <w:ind w:left="851"/>
        <w:rPr>
          <w:rFonts w:cs="Times New Roman"/>
        </w:rPr>
      </w:pPr>
    </w:p>
    <w:p w14:paraId="760D5FA6" w14:textId="77777777" w:rsidR="00C53E01" w:rsidRPr="00C222A9" w:rsidRDefault="007E5A85"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Motorok szerkezeti felépítése</w:t>
      </w:r>
      <w:r w:rsidR="00C53E01" w:rsidRPr="00C222A9">
        <w:rPr>
          <w:rFonts w:cs="Times New Roman"/>
          <w:b/>
          <w:i/>
        </w:rPr>
        <w:tab/>
      </w:r>
      <w:r w:rsidR="00651066" w:rsidRPr="00C222A9">
        <w:rPr>
          <w:rFonts w:cs="Times New Roman"/>
          <w:b/>
          <w:i/>
        </w:rPr>
        <w:t>26</w:t>
      </w:r>
      <w:r w:rsidR="00C53E01" w:rsidRPr="00C222A9">
        <w:rPr>
          <w:rFonts w:cs="Times New Roman"/>
          <w:b/>
          <w:i/>
        </w:rPr>
        <w:t xml:space="preserve"> óra/</w:t>
      </w:r>
      <w:r w:rsidR="00651066" w:rsidRPr="00C222A9">
        <w:rPr>
          <w:rFonts w:cs="Times New Roman"/>
          <w:b/>
          <w:i/>
        </w:rPr>
        <w:t>26</w:t>
      </w:r>
      <w:r w:rsidR="00C53E01" w:rsidRPr="00C222A9">
        <w:rPr>
          <w:rFonts w:cs="Times New Roman"/>
          <w:b/>
          <w:i/>
        </w:rPr>
        <w:t xml:space="preserve"> óra</w:t>
      </w:r>
    </w:p>
    <w:p w14:paraId="7A1B562B" w14:textId="77777777" w:rsidR="00D81C48" w:rsidRPr="00C222A9" w:rsidRDefault="00D81C48" w:rsidP="00D81C48">
      <w:pPr>
        <w:spacing w:after="0"/>
        <w:ind w:left="851"/>
        <w:rPr>
          <w:rFonts w:cs="Times New Roman"/>
        </w:rPr>
      </w:pPr>
      <w:r w:rsidRPr="00C222A9">
        <w:rPr>
          <w:rFonts w:cs="Times New Roman"/>
        </w:rPr>
        <w:t>A műhely biztonságtechnikai és tűzvédelmi szabályainak ismertetése.</w:t>
      </w:r>
    </w:p>
    <w:p w14:paraId="05C59AFF" w14:textId="77777777" w:rsidR="00D81C48" w:rsidRPr="00C222A9" w:rsidRDefault="00D81C48" w:rsidP="00D81C48">
      <w:pPr>
        <w:spacing w:after="0"/>
        <w:ind w:left="851"/>
        <w:rPr>
          <w:rFonts w:cs="Times New Roman"/>
        </w:rPr>
      </w:pPr>
      <w:r w:rsidRPr="00C222A9">
        <w:rPr>
          <w:rFonts w:cs="Times New Roman"/>
        </w:rPr>
        <w:t>Szerelő szerszámok bemutatása, használatuk, alkalmazásuk, elhelyezésük, műhelyrend.</w:t>
      </w:r>
    </w:p>
    <w:p w14:paraId="08D7E75B" w14:textId="77777777" w:rsidR="00D81C48" w:rsidRPr="00C222A9" w:rsidRDefault="00D81C48" w:rsidP="00D81C48">
      <w:pPr>
        <w:spacing w:after="0"/>
        <w:ind w:left="851"/>
        <w:rPr>
          <w:rFonts w:cs="Times New Roman"/>
        </w:rPr>
      </w:pPr>
      <w:r w:rsidRPr="00C222A9">
        <w:rPr>
          <w:rFonts w:cs="Times New Roman"/>
        </w:rPr>
        <w:t xml:space="preserve">Otto- és dízelmotorok összehasonlítása, fő szerkezeti részek bemutatása, azonosságok és eltérések keresése. </w:t>
      </w:r>
    </w:p>
    <w:p w14:paraId="5DD342CE" w14:textId="77777777" w:rsidR="00D81C48" w:rsidRPr="00C222A9" w:rsidRDefault="00D81C48" w:rsidP="00D81C48">
      <w:pPr>
        <w:spacing w:after="0"/>
        <w:ind w:left="851"/>
        <w:rPr>
          <w:rFonts w:cs="Times New Roman"/>
        </w:rPr>
      </w:pPr>
      <w:r w:rsidRPr="00C222A9">
        <w:rPr>
          <w:rFonts w:cs="Times New Roman"/>
        </w:rPr>
        <w:t>Motortömbök kialakításának bemutatása, a hengerperselyek szerelése.</w:t>
      </w:r>
    </w:p>
    <w:p w14:paraId="0CB6D43F" w14:textId="77777777" w:rsidR="00D81C48" w:rsidRPr="00C222A9" w:rsidRDefault="00D81C48" w:rsidP="00D81C48">
      <w:pPr>
        <w:spacing w:after="0"/>
        <w:ind w:left="851"/>
        <w:rPr>
          <w:rFonts w:cs="Times New Roman"/>
        </w:rPr>
      </w:pPr>
      <w:r w:rsidRPr="00C222A9">
        <w:rPr>
          <w:rFonts w:cs="Times New Roman"/>
        </w:rPr>
        <w:t>Forgattyús hajtómű szerelése és beállítása.</w:t>
      </w:r>
    </w:p>
    <w:p w14:paraId="5CF92E94" w14:textId="77777777" w:rsidR="00C53E01" w:rsidRPr="00C222A9" w:rsidRDefault="00D81C48" w:rsidP="00D81C48">
      <w:pPr>
        <w:spacing w:after="0"/>
        <w:ind w:left="851"/>
        <w:rPr>
          <w:rFonts w:cs="Times New Roman"/>
        </w:rPr>
      </w:pPr>
      <w:r w:rsidRPr="00C222A9">
        <w:rPr>
          <w:rFonts w:cs="Times New Roman"/>
        </w:rPr>
        <w:t>A motorokon alkalmazott vezérlési rendszerek bemutatása, a hengerfejek szerelése, szelephézag állítása.</w:t>
      </w:r>
    </w:p>
    <w:p w14:paraId="5E7CDEB9" w14:textId="77777777" w:rsidR="00C53E01" w:rsidRPr="00C222A9" w:rsidRDefault="00C53E01" w:rsidP="00C53E01">
      <w:pPr>
        <w:tabs>
          <w:tab w:val="left" w:pos="1418"/>
          <w:tab w:val="right" w:pos="9072"/>
        </w:tabs>
        <w:spacing w:after="0"/>
        <w:ind w:left="851"/>
        <w:rPr>
          <w:rFonts w:cs="Times New Roman"/>
        </w:rPr>
      </w:pPr>
    </w:p>
    <w:p w14:paraId="77793BD1" w14:textId="77777777" w:rsidR="00C53E01" w:rsidRPr="00C222A9" w:rsidRDefault="007E5A85"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Tüzelőanyag ellátó rendszerek kialakítása</w:t>
      </w:r>
      <w:r w:rsidR="00C53E01" w:rsidRPr="00C222A9">
        <w:rPr>
          <w:rFonts w:cs="Times New Roman"/>
          <w:b/>
          <w:i/>
        </w:rPr>
        <w:tab/>
      </w:r>
      <w:r w:rsidR="00651066" w:rsidRPr="00C222A9">
        <w:rPr>
          <w:rFonts w:cs="Times New Roman"/>
          <w:b/>
          <w:i/>
        </w:rPr>
        <w:t>24</w:t>
      </w:r>
      <w:r w:rsidR="00C53E01" w:rsidRPr="00C222A9">
        <w:rPr>
          <w:rFonts w:cs="Times New Roman"/>
          <w:b/>
          <w:i/>
        </w:rPr>
        <w:t xml:space="preserve"> óra/</w:t>
      </w:r>
      <w:r w:rsidR="00651066" w:rsidRPr="00C222A9">
        <w:rPr>
          <w:rFonts w:cs="Times New Roman"/>
          <w:b/>
          <w:i/>
        </w:rPr>
        <w:t>24</w:t>
      </w:r>
      <w:r w:rsidR="00C53E01" w:rsidRPr="00C222A9">
        <w:rPr>
          <w:rFonts w:cs="Times New Roman"/>
          <w:b/>
          <w:i/>
        </w:rPr>
        <w:t xml:space="preserve"> óra</w:t>
      </w:r>
    </w:p>
    <w:p w14:paraId="00F8AE40" w14:textId="77777777" w:rsidR="007E5A85" w:rsidRPr="00C222A9" w:rsidRDefault="007E5A85" w:rsidP="007E5A85">
      <w:pPr>
        <w:spacing w:after="0"/>
        <w:ind w:left="851"/>
        <w:rPr>
          <w:rFonts w:cs="Times New Roman"/>
        </w:rPr>
      </w:pPr>
      <w:r w:rsidRPr="00C222A9">
        <w:rPr>
          <w:rFonts w:cs="Times New Roman"/>
        </w:rPr>
        <w:t>Otto-motorok tüzelőanyag ellátó rendszerének bemutatása, fő szerkezeti egységek. Benzin befecskendező rendszer fő szerkezeti részeinek bemutatása.</w:t>
      </w:r>
    </w:p>
    <w:p w14:paraId="5F418153" w14:textId="77777777" w:rsidR="007E5A85" w:rsidRPr="00C222A9" w:rsidRDefault="007E5A85" w:rsidP="007E5A85">
      <w:pPr>
        <w:spacing w:after="0"/>
        <w:ind w:left="851"/>
        <w:rPr>
          <w:rFonts w:cs="Times New Roman"/>
        </w:rPr>
      </w:pPr>
      <w:r w:rsidRPr="00C222A9">
        <w:rPr>
          <w:rFonts w:cs="Times New Roman"/>
        </w:rPr>
        <w:t>Dízelmotorok tüzelőanyag ellátó rendszerének bemutatása. Szerkezeti egységek szerelése, karbantartási feladatok elvégzése.</w:t>
      </w:r>
    </w:p>
    <w:p w14:paraId="6F0B3035" w14:textId="77777777" w:rsidR="007E5A85" w:rsidRPr="00C222A9" w:rsidRDefault="007E5A85" w:rsidP="007E5A85">
      <w:pPr>
        <w:spacing w:after="0"/>
        <w:ind w:left="851"/>
        <w:rPr>
          <w:rFonts w:cs="Times New Roman"/>
        </w:rPr>
      </w:pPr>
      <w:r w:rsidRPr="00C222A9">
        <w:rPr>
          <w:rFonts w:cs="Times New Roman"/>
        </w:rPr>
        <w:t>Légtelenítés, üzemzavar jellegű hibák felismerése és elhárítása.</w:t>
      </w:r>
    </w:p>
    <w:p w14:paraId="1B454B81" w14:textId="77777777" w:rsidR="007E5A85" w:rsidRPr="00C222A9" w:rsidRDefault="007E5A85" w:rsidP="007E5A85">
      <w:pPr>
        <w:spacing w:after="0"/>
        <w:ind w:left="851"/>
        <w:rPr>
          <w:rFonts w:cs="Times New Roman"/>
        </w:rPr>
      </w:pPr>
      <w:r w:rsidRPr="00C222A9">
        <w:rPr>
          <w:rFonts w:cs="Times New Roman"/>
        </w:rPr>
        <w:t>Befecskendező fúvókák szerelése és beállítása.</w:t>
      </w:r>
    </w:p>
    <w:p w14:paraId="4C6E5D38" w14:textId="77777777" w:rsidR="007E5A85" w:rsidRPr="00C222A9" w:rsidRDefault="007E5A85" w:rsidP="007E5A85">
      <w:pPr>
        <w:spacing w:after="0"/>
        <w:ind w:left="851"/>
        <w:rPr>
          <w:rFonts w:cs="Times New Roman"/>
        </w:rPr>
      </w:pPr>
      <w:r w:rsidRPr="00C222A9">
        <w:rPr>
          <w:rFonts w:cs="Times New Roman"/>
        </w:rPr>
        <w:t>Különféle befecskendező szivattyúk szerkezeti felépítése.</w:t>
      </w:r>
    </w:p>
    <w:p w14:paraId="40FB0084" w14:textId="77777777" w:rsidR="007E5A85" w:rsidRPr="00C222A9" w:rsidRDefault="007E5A85" w:rsidP="007E5A85">
      <w:pPr>
        <w:spacing w:after="0"/>
        <w:ind w:left="851"/>
        <w:rPr>
          <w:rFonts w:cs="Times New Roman"/>
        </w:rPr>
      </w:pPr>
      <w:r w:rsidRPr="00C222A9">
        <w:rPr>
          <w:rFonts w:cs="Times New Roman"/>
        </w:rPr>
        <w:t>A szivattyúk próbapadi ellenőrzése, beállítása. Szabályzók próbapadi ellenőrzése és beszabályozása.</w:t>
      </w:r>
    </w:p>
    <w:p w14:paraId="784F9341" w14:textId="77777777" w:rsidR="00C53E01" w:rsidRPr="00C222A9" w:rsidRDefault="007E5A85" w:rsidP="007E5A85">
      <w:pPr>
        <w:spacing w:after="0"/>
        <w:ind w:left="851"/>
        <w:rPr>
          <w:rFonts w:cs="Times New Roman"/>
        </w:rPr>
      </w:pPr>
      <w:r w:rsidRPr="00C222A9">
        <w:rPr>
          <w:rFonts w:cs="Times New Roman"/>
        </w:rPr>
        <w:t>Korszerű befecskendezési rendszerek bemutatása, üzemeltetési feltételek biztosítása.</w:t>
      </w:r>
    </w:p>
    <w:p w14:paraId="1FD11382" w14:textId="77777777" w:rsidR="00C53E01" w:rsidRPr="00C222A9" w:rsidRDefault="00C53E01" w:rsidP="00C53E01">
      <w:pPr>
        <w:tabs>
          <w:tab w:val="left" w:pos="1418"/>
          <w:tab w:val="right" w:pos="9072"/>
        </w:tabs>
        <w:spacing w:after="0"/>
        <w:ind w:left="851"/>
        <w:rPr>
          <w:rFonts w:cs="Times New Roman"/>
        </w:rPr>
      </w:pPr>
    </w:p>
    <w:p w14:paraId="32E63579" w14:textId="77777777" w:rsidR="00C53E01" w:rsidRPr="00C222A9" w:rsidRDefault="007E5A85"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Kenési és hűtési rendszerek</w:t>
      </w:r>
      <w:r w:rsidR="00C53E01" w:rsidRPr="00C222A9">
        <w:rPr>
          <w:rFonts w:cs="Times New Roman"/>
          <w:b/>
          <w:i/>
        </w:rPr>
        <w:tab/>
      </w:r>
      <w:r w:rsidR="00651066" w:rsidRPr="00C222A9">
        <w:rPr>
          <w:rFonts w:cs="Times New Roman"/>
          <w:b/>
          <w:i/>
        </w:rPr>
        <w:t>6</w:t>
      </w:r>
      <w:r w:rsidR="00C53E01" w:rsidRPr="00C222A9">
        <w:rPr>
          <w:rFonts w:cs="Times New Roman"/>
          <w:b/>
          <w:i/>
        </w:rPr>
        <w:t xml:space="preserve"> óra/</w:t>
      </w:r>
      <w:r w:rsidR="00651066" w:rsidRPr="00C222A9">
        <w:rPr>
          <w:rFonts w:cs="Times New Roman"/>
          <w:b/>
          <w:i/>
        </w:rPr>
        <w:t>6</w:t>
      </w:r>
      <w:r w:rsidR="00C53E01" w:rsidRPr="00C222A9">
        <w:rPr>
          <w:rFonts w:cs="Times New Roman"/>
          <w:b/>
          <w:i/>
        </w:rPr>
        <w:t xml:space="preserve"> óra</w:t>
      </w:r>
    </w:p>
    <w:p w14:paraId="449E353A" w14:textId="77777777" w:rsidR="007E5A85" w:rsidRPr="00C222A9" w:rsidRDefault="007E5A85" w:rsidP="007E5A85">
      <w:pPr>
        <w:spacing w:after="0"/>
        <w:ind w:left="851"/>
        <w:rPr>
          <w:rFonts w:cs="Times New Roman"/>
        </w:rPr>
      </w:pPr>
      <w:r w:rsidRPr="00C222A9">
        <w:rPr>
          <w:rFonts w:cs="Times New Roman"/>
        </w:rPr>
        <w:t>A motorok kenési rendszerének bemutatása.</w:t>
      </w:r>
    </w:p>
    <w:p w14:paraId="046CDCD9" w14:textId="77777777" w:rsidR="007E5A85" w:rsidRPr="00C222A9" w:rsidRDefault="007E5A85" w:rsidP="007E5A85">
      <w:pPr>
        <w:spacing w:after="0"/>
        <w:ind w:left="851"/>
        <w:rPr>
          <w:rFonts w:cs="Times New Roman"/>
        </w:rPr>
      </w:pPr>
      <w:r w:rsidRPr="00C222A9">
        <w:rPr>
          <w:rFonts w:cs="Times New Roman"/>
        </w:rPr>
        <w:t>A nyomórendszerű kenési rendszerek szerkezeti elemeinek megismerése, az elemek működéséhez szükséges feltételek bemutatása. A karbantartási feladatok bemutatása, gyakorlása.</w:t>
      </w:r>
    </w:p>
    <w:p w14:paraId="5F611E16" w14:textId="77777777" w:rsidR="007E5A85" w:rsidRPr="00C222A9" w:rsidRDefault="007E5A85" w:rsidP="007E5A85">
      <w:pPr>
        <w:spacing w:after="0"/>
        <w:ind w:left="851"/>
        <w:rPr>
          <w:rFonts w:cs="Times New Roman"/>
        </w:rPr>
      </w:pPr>
      <w:r w:rsidRPr="00C222A9">
        <w:rPr>
          <w:rFonts w:cs="Times New Roman"/>
        </w:rPr>
        <w:lastRenderedPageBreak/>
        <w:t>Erőgépeken alkalmazott hűtési rendszerek (levegő, folyadék) bemutatása, szerkezeti elemeinek gyakorlati megismerése.</w:t>
      </w:r>
    </w:p>
    <w:p w14:paraId="2BCC271B" w14:textId="77777777" w:rsidR="00C53E01" w:rsidRPr="00C222A9" w:rsidRDefault="007E5A85" w:rsidP="007E5A85">
      <w:pPr>
        <w:spacing w:after="0"/>
        <w:ind w:left="851"/>
        <w:rPr>
          <w:rFonts w:cs="Times New Roman"/>
        </w:rPr>
      </w:pPr>
      <w:r w:rsidRPr="00C222A9">
        <w:rPr>
          <w:rFonts w:cs="Times New Roman"/>
        </w:rPr>
        <w:t>Az üzemi hőfok ellenőrzése, a hűtési rendszer karbantartási feladatainak bemutatása, gyakorlása.</w:t>
      </w:r>
    </w:p>
    <w:p w14:paraId="52050CFA" w14:textId="77777777" w:rsidR="00C53E01" w:rsidRPr="00C222A9" w:rsidRDefault="00C53E01" w:rsidP="00C53E01">
      <w:pPr>
        <w:tabs>
          <w:tab w:val="left" w:pos="1418"/>
          <w:tab w:val="right" w:pos="9072"/>
        </w:tabs>
        <w:spacing w:after="0"/>
        <w:ind w:left="851"/>
        <w:rPr>
          <w:rFonts w:cs="Times New Roman"/>
        </w:rPr>
      </w:pPr>
    </w:p>
    <w:p w14:paraId="26CFA851" w14:textId="77777777" w:rsidR="00C53E01" w:rsidRPr="00C222A9" w:rsidRDefault="007E5A85"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 xml:space="preserve">Agrárműszaki erőforrások mechanikus teljesítmény-átviteli </w:t>
      </w:r>
      <w:proofErr w:type="gramStart"/>
      <w:r w:rsidRPr="00C222A9">
        <w:rPr>
          <w:rFonts w:cs="Times New Roman"/>
          <w:b/>
          <w:i/>
        </w:rPr>
        <w:t>rendszerei</w:t>
      </w:r>
      <w:r w:rsidR="00651066" w:rsidRPr="00C222A9">
        <w:rPr>
          <w:rFonts w:cs="Times New Roman"/>
          <w:b/>
          <w:i/>
        </w:rPr>
        <w:t xml:space="preserve"> </w:t>
      </w:r>
      <w:r w:rsidRPr="00C222A9">
        <w:rPr>
          <w:rFonts w:cs="Times New Roman"/>
          <w:b/>
          <w:i/>
        </w:rPr>
        <w:t xml:space="preserve"> </w:t>
      </w:r>
      <w:r w:rsidR="00C53E01" w:rsidRPr="00C222A9">
        <w:rPr>
          <w:rFonts w:cs="Times New Roman"/>
          <w:b/>
          <w:i/>
        </w:rPr>
        <w:tab/>
      </w:r>
      <w:r w:rsidR="00FE1D7E" w:rsidRPr="00C222A9">
        <w:rPr>
          <w:rFonts w:cs="Times New Roman"/>
          <w:b/>
          <w:i/>
        </w:rPr>
        <w:t>10</w:t>
      </w:r>
      <w:proofErr w:type="gramEnd"/>
      <w:r w:rsidR="00C53E01" w:rsidRPr="00C222A9">
        <w:rPr>
          <w:rFonts w:cs="Times New Roman"/>
          <w:b/>
          <w:i/>
        </w:rPr>
        <w:t xml:space="preserve"> óra/</w:t>
      </w:r>
      <w:r w:rsidR="00FE1D7E" w:rsidRPr="00C222A9">
        <w:rPr>
          <w:rFonts w:cs="Times New Roman"/>
          <w:b/>
          <w:i/>
        </w:rPr>
        <w:t>10</w:t>
      </w:r>
      <w:r w:rsidR="00C53E01" w:rsidRPr="00C222A9">
        <w:rPr>
          <w:rFonts w:cs="Times New Roman"/>
          <w:b/>
          <w:i/>
        </w:rPr>
        <w:t xml:space="preserve"> óra</w:t>
      </w:r>
    </w:p>
    <w:p w14:paraId="0778E892" w14:textId="77777777" w:rsidR="007E5A85" w:rsidRPr="00C222A9" w:rsidRDefault="007E5A85" w:rsidP="007E5A85">
      <w:pPr>
        <w:spacing w:after="0"/>
        <w:ind w:left="851"/>
        <w:rPr>
          <w:rFonts w:cs="Times New Roman"/>
        </w:rPr>
      </w:pPr>
      <w:r w:rsidRPr="00C222A9">
        <w:rPr>
          <w:rFonts w:cs="Times New Roman"/>
        </w:rPr>
        <w:t xml:space="preserve">A mechanikus teljesítmény-átviteli berendezések bemutatása, az egyes egységek erőgépeken betöltött szerepének bemutatása. </w:t>
      </w:r>
    </w:p>
    <w:p w14:paraId="447EE4E8" w14:textId="77777777" w:rsidR="007E5A85" w:rsidRPr="00C222A9" w:rsidRDefault="007E5A85" w:rsidP="007E5A85">
      <w:pPr>
        <w:spacing w:after="0"/>
        <w:ind w:left="851"/>
        <w:rPr>
          <w:rFonts w:cs="Times New Roman"/>
        </w:rPr>
      </w:pPr>
      <w:r w:rsidRPr="00C222A9">
        <w:rPr>
          <w:rFonts w:cs="Times New Roman"/>
        </w:rPr>
        <w:t xml:space="preserve">Tengelykapcsolók (egy és többtárcsás, száraz és </w:t>
      </w:r>
      <w:proofErr w:type="spellStart"/>
      <w:r w:rsidRPr="00C222A9">
        <w:rPr>
          <w:rFonts w:cs="Times New Roman"/>
        </w:rPr>
        <w:t>olajbanfutó</w:t>
      </w:r>
      <w:proofErr w:type="spellEnd"/>
      <w:r w:rsidRPr="00C222A9">
        <w:rPr>
          <w:rFonts w:cs="Times New Roman"/>
        </w:rPr>
        <w:t>) szerkezeti részeinek bemutatása, kezelése, karbantartása, beállítása. A tengelykapcsolók működtetési rendszereinek bemutatása, beállítások gyakorlása.</w:t>
      </w:r>
    </w:p>
    <w:p w14:paraId="53207724" w14:textId="77777777" w:rsidR="007E5A85" w:rsidRPr="00C222A9" w:rsidRDefault="007E5A85" w:rsidP="007E5A85">
      <w:pPr>
        <w:spacing w:after="0"/>
        <w:ind w:left="851"/>
        <w:rPr>
          <w:rFonts w:cs="Times New Roman"/>
        </w:rPr>
      </w:pPr>
      <w:r w:rsidRPr="00C222A9">
        <w:rPr>
          <w:rFonts w:cs="Times New Roman"/>
        </w:rPr>
        <w:t>A nyomatékváltók szerkezeti részeinek bemutatása, kezelése, karbantartása, szerelése (egylépcsős, előtéttengelyes, szorzórendszerű, többtengelyes, bolygóműves). A fokozatok kapcsolási lehetőségeinek és az áttételek bemutatása.</w:t>
      </w:r>
    </w:p>
    <w:p w14:paraId="1F877845" w14:textId="77777777" w:rsidR="007E5A85" w:rsidRPr="00C222A9" w:rsidRDefault="007E5A85" w:rsidP="007E5A85">
      <w:pPr>
        <w:spacing w:after="0"/>
        <w:ind w:left="851"/>
        <w:rPr>
          <w:rFonts w:cs="Times New Roman"/>
        </w:rPr>
      </w:pPr>
      <w:r w:rsidRPr="00C222A9">
        <w:rPr>
          <w:rFonts w:cs="Times New Roman"/>
        </w:rPr>
        <w:t>Osztóművek szerkezeti részeinek bemutatása, kezelése, karbantartása és szerelése.</w:t>
      </w:r>
    </w:p>
    <w:p w14:paraId="2B1DC0E4" w14:textId="77777777" w:rsidR="007E5A85" w:rsidRPr="00C222A9" w:rsidRDefault="007E5A85" w:rsidP="007E5A85">
      <w:pPr>
        <w:spacing w:after="0"/>
        <w:ind w:left="851"/>
        <w:rPr>
          <w:rFonts w:cs="Times New Roman"/>
        </w:rPr>
      </w:pPr>
      <w:r w:rsidRPr="00C222A9">
        <w:rPr>
          <w:rFonts w:cs="Times New Roman"/>
        </w:rPr>
        <w:t>Kiegyenlítőművek és kiegyenlítőmű zár szerkezeti megoldásainak bemutatása, kezelése, karbantartása.</w:t>
      </w:r>
    </w:p>
    <w:p w14:paraId="2F7DABCB" w14:textId="77777777" w:rsidR="00C53E01" w:rsidRPr="00C222A9" w:rsidRDefault="007E5A85" w:rsidP="007E5A85">
      <w:pPr>
        <w:spacing w:after="0"/>
        <w:ind w:left="851"/>
        <w:rPr>
          <w:rFonts w:cs="Times New Roman"/>
        </w:rPr>
      </w:pPr>
      <w:r w:rsidRPr="00C222A9">
        <w:rPr>
          <w:rFonts w:cs="Times New Roman"/>
        </w:rPr>
        <w:t>Teljesítmény leadó tengely kialakítása, hajtásának és kapcsolásának bemutatása. Kardántengely felszerelése.</w:t>
      </w:r>
    </w:p>
    <w:p w14:paraId="033450BC" w14:textId="77777777" w:rsidR="00C53E01" w:rsidRPr="00C222A9" w:rsidRDefault="00C53E01" w:rsidP="00C53E01">
      <w:pPr>
        <w:tabs>
          <w:tab w:val="left" w:pos="1418"/>
          <w:tab w:val="right" w:pos="9072"/>
        </w:tabs>
        <w:spacing w:after="0"/>
        <w:ind w:left="851"/>
        <w:rPr>
          <w:rFonts w:cs="Times New Roman"/>
        </w:rPr>
      </w:pPr>
    </w:p>
    <w:p w14:paraId="0909E270" w14:textId="77777777" w:rsidR="00C53E01" w:rsidRPr="00C222A9" w:rsidRDefault="007E5A85"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 xml:space="preserve">Agrárműszaki erőforrások hidraulikus teljesítmény-átviteli </w:t>
      </w:r>
      <w:proofErr w:type="gramStart"/>
      <w:r w:rsidRPr="00C222A9">
        <w:rPr>
          <w:rFonts w:cs="Times New Roman"/>
          <w:b/>
          <w:i/>
        </w:rPr>
        <w:t xml:space="preserve">rendszerei  </w:t>
      </w:r>
      <w:r w:rsidR="00C53E01" w:rsidRPr="00C222A9">
        <w:rPr>
          <w:rFonts w:cs="Times New Roman"/>
          <w:b/>
          <w:i/>
        </w:rPr>
        <w:tab/>
      </w:r>
      <w:r w:rsidR="00FE1D7E" w:rsidRPr="00C222A9">
        <w:rPr>
          <w:rFonts w:cs="Times New Roman"/>
          <w:b/>
          <w:i/>
        </w:rPr>
        <w:t>8</w:t>
      </w:r>
      <w:proofErr w:type="gramEnd"/>
      <w:r w:rsidR="00C53E01" w:rsidRPr="00C222A9">
        <w:rPr>
          <w:rFonts w:cs="Times New Roman"/>
          <w:b/>
          <w:i/>
        </w:rPr>
        <w:t xml:space="preserve"> óra/</w:t>
      </w:r>
      <w:r w:rsidR="00FE1D7E" w:rsidRPr="00C222A9">
        <w:rPr>
          <w:rFonts w:cs="Times New Roman"/>
          <w:b/>
          <w:i/>
        </w:rPr>
        <w:t>8</w:t>
      </w:r>
      <w:r w:rsidR="00C53E01" w:rsidRPr="00C222A9">
        <w:rPr>
          <w:rFonts w:cs="Times New Roman"/>
          <w:b/>
          <w:i/>
        </w:rPr>
        <w:t xml:space="preserve"> óra</w:t>
      </w:r>
    </w:p>
    <w:p w14:paraId="5B40A79F" w14:textId="77777777" w:rsidR="007E5A85" w:rsidRPr="00C222A9" w:rsidRDefault="007E5A85" w:rsidP="007E5A85">
      <w:pPr>
        <w:spacing w:after="0"/>
        <w:ind w:left="851"/>
        <w:rPr>
          <w:rFonts w:cs="Times New Roman"/>
        </w:rPr>
      </w:pPr>
      <w:r w:rsidRPr="00C222A9">
        <w:rPr>
          <w:rFonts w:cs="Times New Roman"/>
        </w:rPr>
        <w:t>Hidraulikus teljesítmény-átvitel szerkezeti egységeinek bemutatása, összeszerelése és működtetése.</w:t>
      </w:r>
    </w:p>
    <w:p w14:paraId="5A6B73CA" w14:textId="77777777" w:rsidR="007E5A85" w:rsidRPr="00C222A9" w:rsidRDefault="007E5A85" w:rsidP="007E5A85">
      <w:pPr>
        <w:spacing w:after="0"/>
        <w:ind w:left="851"/>
        <w:rPr>
          <w:rFonts w:cs="Times New Roman"/>
        </w:rPr>
      </w:pPr>
      <w:r w:rsidRPr="00C222A9">
        <w:rPr>
          <w:rFonts w:cs="Times New Roman"/>
        </w:rPr>
        <w:t xml:space="preserve">Az </w:t>
      </w:r>
      <w:proofErr w:type="spellStart"/>
      <w:r w:rsidRPr="00C222A9">
        <w:rPr>
          <w:rFonts w:cs="Times New Roman"/>
        </w:rPr>
        <w:t>energiaátalakítók</w:t>
      </w:r>
      <w:proofErr w:type="spellEnd"/>
      <w:r w:rsidRPr="00C222A9">
        <w:rPr>
          <w:rFonts w:cs="Times New Roman"/>
        </w:rPr>
        <w:t xml:space="preserve"> bemutatása. A hidraulika szivattyúk, </w:t>
      </w:r>
      <w:proofErr w:type="spellStart"/>
      <w:r w:rsidRPr="00C222A9">
        <w:rPr>
          <w:rFonts w:cs="Times New Roman"/>
        </w:rPr>
        <w:t>hidromotorok</w:t>
      </w:r>
      <w:proofErr w:type="spellEnd"/>
      <w:r w:rsidRPr="00C222A9">
        <w:rPr>
          <w:rFonts w:cs="Times New Roman"/>
        </w:rPr>
        <w:t xml:space="preserve">, hidraulikus munkahengerek szerelése. Irányítókészülékek (pl. nyomás-, út- és áramirányítók) szerkezeti elemeinek megismerése, szerelése. </w:t>
      </w:r>
    </w:p>
    <w:p w14:paraId="6745F2A8" w14:textId="77777777" w:rsidR="007E5A85" w:rsidRPr="00C222A9" w:rsidRDefault="007E5A85" w:rsidP="007E5A85">
      <w:pPr>
        <w:spacing w:after="0"/>
        <w:ind w:left="851"/>
        <w:rPr>
          <w:rFonts w:cs="Times New Roman"/>
        </w:rPr>
      </w:pPr>
      <w:r w:rsidRPr="00C222A9">
        <w:rPr>
          <w:rFonts w:cs="Times New Roman"/>
        </w:rPr>
        <w:t xml:space="preserve">Egyéb szerelvények kialakításának bemutatása, szerelése. </w:t>
      </w:r>
    </w:p>
    <w:p w14:paraId="017B14EA" w14:textId="77777777" w:rsidR="007E5A85" w:rsidRPr="00C222A9" w:rsidRDefault="007E5A85" w:rsidP="007E5A85">
      <w:pPr>
        <w:spacing w:after="0"/>
        <w:ind w:left="851"/>
        <w:rPr>
          <w:rFonts w:cs="Times New Roman"/>
        </w:rPr>
      </w:pPr>
      <w:r w:rsidRPr="00C222A9">
        <w:rPr>
          <w:rFonts w:cs="Times New Roman"/>
        </w:rPr>
        <w:t>Különböző hidraulikus rendszerek jellemző paramétereinek mérése, beállítások gyakorlása.</w:t>
      </w:r>
    </w:p>
    <w:p w14:paraId="69DE0E7A" w14:textId="77777777" w:rsidR="00C53E01" w:rsidRPr="00C222A9" w:rsidRDefault="007E5A85" w:rsidP="007E5A85">
      <w:pPr>
        <w:spacing w:after="0"/>
        <w:ind w:left="851"/>
        <w:rPr>
          <w:rFonts w:cs="Times New Roman"/>
        </w:rPr>
      </w:pPr>
      <w:r w:rsidRPr="00C222A9">
        <w:rPr>
          <w:rFonts w:cs="Times New Roman"/>
        </w:rPr>
        <w:t>Hidraulikus rendszerek ellenőrzése és karbantartása, a karbantartási feladatok gyakorlása.</w:t>
      </w:r>
    </w:p>
    <w:p w14:paraId="06DE4461" w14:textId="77777777" w:rsidR="00C53E01" w:rsidRPr="00C222A9" w:rsidRDefault="00C53E01" w:rsidP="00C53E01">
      <w:pPr>
        <w:tabs>
          <w:tab w:val="left" w:pos="1418"/>
          <w:tab w:val="right" w:pos="9072"/>
        </w:tabs>
        <w:spacing w:after="0"/>
        <w:ind w:left="851"/>
        <w:rPr>
          <w:rFonts w:cs="Times New Roman"/>
        </w:rPr>
      </w:pPr>
    </w:p>
    <w:p w14:paraId="17F1E4F4" w14:textId="77777777" w:rsidR="00C53E01" w:rsidRPr="00C222A9" w:rsidRDefault="007E5A85"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Vonó- és függesztő-szerkezetek</w:t>
      </w:r>
      <w:r w:rsidR="00C53E01" w:rsidRPr="00C222A9">
        <w:rPr>
          <w:rFonts w:cs="Times New Roman"/>
          <w:b/>
          <w:i/>
        </w:rPr>
        <w:tab/>
      </w:r>
      <w:r w:rsidR="00FE1D7E" w:rsidRPr="00C222A9">
        <w:rPr>
          <w:rFonts w:cs="Times New Roman"/>
          <w:b/>
          <w:i/>
        </w:rPr>
        <w:t>5</w:t>
      </w:r>
      <w:r w:rsidR="00C53E01" w:rsidRPr="00C222A9">
        <w:rPr>
          <w:rFonts w:cs="Times New Roman"/>
          <w:b/>
          <w:i/>
        </w:rPr>
        <w:t xml:space="preserve"> óra/</w:t>
      </w:r>
      <w:r w:rsidR="00FE1D7E" w:rsidRPr="00C222A9">
        <w:rPr>
          <w:rFonts w:cs="Times New Roman"/>
          <w:b/>
          <w:i/>
        </w:rPr>
        <w:t>5</w:t>
      </w:r>
      <w:r w:rsidR="00C53E01" w:rsidRPr="00C222A9">
        <w:rPr>
          <w:rFonts w:cs="Times New Roman"/>
          <w:b/>
          <w:i/>
        </w:rPr>
        <w:t xml:space="preserve"> óra</w:t>
      </w:r>
    </w:p>
    <w:p w14:paraId="35E92275" w14:textId="77777777" w:rsidR="007E5A85" w:rsidRPr="00C222A9" w:rsidRDefault="007E5A85" w:rsidP="007E5A85">
      <w:pPr>
        <w:spacing w:after="0"/>
        <w:ind w:left="851"/>
        <w:rPr>
          <w:rFonts w:cs="Times New Roman"/>
        </w:rPr>
      </w:pPr>
      <w:r w:rsidRPr="00C222A9">
        <w:rPr>
          <w:rFonts w:cs="Times New Roman"/>
        </w:rPr>
        <w:t>Vonó-, függesztő- és munkagép emelő szerkezetek bemutatása.</w:t>
      </w:r>
    </w:p>
    <w:p w14:paraId="4BDBB6B9" w14:textId="77777777" w:rsidR="007E5A85" w:rsidRPr="00C222A9" w:rsidRDefault="007E5A85" w:rsidP="007E5A85">
      <w:pPr>
        <w:spacing w:after="0"/>
        <w:ind w:left="851"/>
        <w:rPr>
          <w:rFonts w:cs="Times New Roman"/>
        </w:rPr>
      </w:pPr>
      <w:r w:rsidRPr="00C222A9">
        <w:rPr>
          <w:rFonts w:cs="Times New Roman"/>
        </w:rPr>
        <w:t xml:space="preserve">Két- és </w:t>
      </w:r>
      <w:proofErr w:type="spellStart"/>
      <w:r w:rsidRPr="00C222A9">
        <w:rPr>
          <w:rFonts w:cs="Times New Roman"/>
        </w:rPr>
        <w:t>hárompont</w:t>
      </w:r>
      <w:proofErr w:type="spellEnd"/>
      <w:r w:rsidRPr="00C222A9">
        <w:rPr>
          <w:rFonts w:cs="Times New Roman"/>
        </w:rPr>
        <w:t xml:space="preserve"> függesztés, függesztő szerkezetek bemutatása, átszerelésének gyakorlása.</w:t>
      </w:r>
    </w:p>
    <w:p w14:paraId="46FDB757" w14:textId="77777777" w:rsidR="007E5A85" w:rsidRPr="00C222A9" w:rsidRDefault="007E5A85" w:rsidP="007E5A85">
      <w:pPr>
        <w:spacing w:after="0"/>
        <w:ind w:left="851"/>
        <w:rPr>
          <w:rFonts w:cs="Times New Roman"/>
        </w:rPr>
      </w:pPr>
      <w:r w:rsidRPr="00C222A9">
        <w:rPr>
          <w:rFonts w:cs="Times New Roman"/>
        </w:rPr>
        <w:t>Az erőgépek kezelőszerveinek (mechanikus, elektronikus) használatának gyakorlása.</w:t>
      </w:r>
    </w:p>
    <w:p w14:paraId="0E6F602C" w14:textId="77777777" w:rsidR="00C53E01" w:rsidRPr="00C222A9" w:rsidRDefault="007E5A85" w:rsidP="007E5A85">
      <w:pPr>
        <w:spacing w:after="0"/>
        <w:ind w:left="851"/>
        <w:rPr>
          <w:rFonts w:cs="Times New Roman"/>
        </w:rPr>
      </w:pPr>
      <w:r w:rsidRPr="00C222A9">
        <w:rPr>
          <w:rFonts w:cs="Times New Roman"/>
        </w:rPr>
        <w:t>A szabályozás lehetőségeinek bemutatása, tanulmányozása, alkalmazása és a beállítások gyakorlása.</w:t>
      </w:r>
    </w:p>
    <w:p w14:paraId="61C92A1C" w14:textId="77777777" w:rsidR="00C53E01" w:rsidRPr="00C222A9" w:rsidRDefault="00C53E01" w:rsidP="00C53E01">
      <w:pPr>
        <w:tabs>
          <w:tab w:val="left" w:pos="1418"/>
          <w:tab w:val="right" w:pos="9072"/>
        </w:tabs>
        <w:spacing w:after="0"/>
        <w:ind w:left="851"/>
        <w:rPr>
          <w:rFonts w:cs="Times New Roman"/>
        </w:rPr>
      </w:pPr>
    </w:p>
    <w:p w14:paraId="7D6161DD" w14:textId="77777777" w:rsidR="00C53E01" w:rsidRPr="00C222A9" w:rsidRDefault="007E5A85"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Járó- és kormányszerkezetek</w:t>
      </w:r>
      <w:r w:rsidR="00C53E01" w:rsidRPr="00C222A9">
        <w:rPr>
          <w:rFonts w:cs="Times New Roman"/>
          <w:b/>
          <w:i/>
        </w:rPr>
        <w:tab/>
      </w:r>
      <w:r w:rsidR="00FE1D7E" w:rsidRPr="00C222A9">
        <w:rPr>
          <w:rFonts w:cs="Times New Roman"/>
          <w:b/>
          <w:i/>
        </w:rPr>
        <w:t>14</w:t>
      </w:r>
      <w:r w:rsidR="00C53E01" w:rsidRPr="00C222A9">
        <w:rPr>
          <w:rFonts w:cs="Times New Roman"/>
          <w:b/>
          <w:i/>
        </w:rPr>
        <w:t xml:space="preserve"> óra/</w:t>
      </w:r>
      <w:r w:rsidR="00FE1D7E" w:rsidRPr="00C222A9">
        <w:rPr>
          <w:rFonts w:cs="Times New Roman"/>
          <w:b/>
          <w:i/>
        </w:rPr>
        <w:t>14</w:t>
      </w:r>
      <w:r w:rsidR="00C53E01" w:rsidRPr="00C222A9">
        <w:rPr>
          <w:rFonts w:cs="Times New Roman"/>
          <w:b/>
          <w:i/>
        </w:rPr>
        <w:t xml:space="preserve"> óra</w:t>
      </w:r>
    </w:p>
    <w:p w14:paraId="1BF4587E" w14:textId="77777777" w:rsidR="007E5A85" w:rsidRPr="00C222A9" w:rsidRDefault="007E5A85" w:rsidP="007E5A85">
      <w:pPr>
        <w:spacing w:after="0"/>
        <w:ind w:left="851"/>
        <w:rPr>
          <w:rFonts w:cs="Times New Roman"/>
        </w:rPr>
      </w:pPr>
      <w:r w:rsidRPr="00C222A9">
        <w:rPr>
          <w:rFonts w:cs="Times New Roman"/>
        </w:rPr>
        <w:t>A kerekes járószerkezet szerkezeti részeinek bemutatása, szerelése. Gumiabroncsok jelölései, különböző keréktárcsákra történő szerelések gyakorlása. A nyomtávállítási lehetőségeinek (mellső és hátsó tengely) bemutatása, gyakorlása.</w:t>
      </w:r>
    </w:p>
    <w:p w14:paraId="07F3A155" w14:textId="77777777" w:rsidR="007E5A85" w:rsidRPr="00C222A9" w:rsidRDefault="007E5A85" w:rsidP="007E5A85">
      <w:pPr>
        <w:spacing w:after="0"/>
        <w:ind w:left="851"/>
        <w:rPr>
          <w:rFonts w:cs="Times New Roman"/>
        </w:rPr>
      </w:pPr>
      <w:r w:rsidRPr="00C222A9">
        <w:rPr>
          <w:rFonts w:cs="Times New Roman"/>
        </w:rPr>
        <w:t>A kerekes járószerkezet karbantartási feladatainak végrehajtása.</w:t>
      </w:r>
    </w:p>
    <w:p w14:paraId="2880FF44" w14:textId="77777777" w:rsidR="007E5A85" w:rsidRPr="00C222A9" w:rsidRDefault="007E5A85" w:rsidP="007E5A85">
      <w:pPr>
        <w:spacing w:after="0"/>
        <w:ind w:left="851"/>
        <w:rPr>
          <w:rFonts w:cs="Times New Roman"/>
        </w:rPr>
      </w:pPr>
      <w:r w:rsidRPr="00C222A9">
        <w:rPr>
          <w:rFonts w:cs="Times New Roman"/>
        </w:rPr>
        <w:t>A lánctalpas, illetve gumihevederes járószerkezetek bemutatása, a járószerkezet karbantartása.</w:t>
      </w:r>
    </w:p>
    <w:p w14:paraId="77CD8ED2" w14:textId="77777777" w:rsidR="007E5A85" w:rsidRPr="00C222A9" w:rsidRDefault="007E5A85" w:rsidP="007E5A85">
      <w:pPr>
        <w:spacing w:after="0"/>
        <w:ind w:left="851"/>
        <w:rPr>
          <w:rFonts w:cs="Times New Roman"/>
        </w:rPr>
      </w:pPr>
      <w:r w:rsidRPr="00C222A9">
        <w:rPr>
          <w:rFonts w:cs="Times New Roman"/>
        </w:rPr>
        <w:lastRenderedPageBreak/>
        <w:t xml:space="preserve">Különféle kormányzási módok bemutatása. Kormányszerkezet szerkezeti elemeinek bemutatása, szerelésének gyakorlása. A kerekes járószerkezet beállításának bemutatása, egyszerűbb beállítások elvégzésének végrehajtása. </w:t>
      </w:r>
    </w:p>
    <w:p w14:paraId="23ECF432" w14:textId="77777777" w:rsidR="007E5A85" w:rsidRPr="00C222A9" w:rsidRDefault="007E5A85" w:rsidP="007E5A85">
      <w:pPr>
        <w:spacing w:after="0"/>
        <w:ind w:left="851"/>
        <w:rPr>
          <w:rFonts w:cs="Times New Roman"/>
        </w:rPr>
      </w:pPr>
      <w:r w:rsidRPr="00C222A9">
        <w:rPr>
          <w:rFonts w:cs="Times New Roman"/>
        </w:rPr>
        <w:t>A hidraulikus rásegítővel szerelt kormányzás elemeinek bemutatása, szerelése.</w:t>
      </w:r>
    </w:p>
    <w:p w14:paraId="5460D6D6" w14:textId="77777777" w:rsidR="007E5A85" w:rsidRPr="00C222A9" w:rsidRDefault="007E5A85" w:rsidP="007E5A85">
      <w:pPr>
        <w:spacing w:after="0"/>
        <w:ind w:left="851"/>
        <w:rPr>
          <w:rFonts w:cs="Times New Roman"/>
        </w:rPr>
      </w:pPr>
      <w:r w:rsidRPr="00C222A9">
        <w:rPr>
          <w:rFonts w:cs="Times New Roman"/>
        </w:rPr>
        <w:t>A hidraulikus rendszerű kormányzásszerkezet felépítésének bemutatása, szerelése.</w:t>
      </w:r>
    </w:p>
    <w:p w14:paraId="221EC42F" w14:textId="77777777" w:rsidR="007E5A85" w:rsidRPr="00C222A9" w:rsidRDefault="007E5A85" w:rsidP="007E5A85">
      <w:pPr>
        <w:spacing w:after="0"/>
        <w:ind w:left="851"/>
        <w:rPr>
          <w:rFonts w:cs="Times New Roman"/>
        </w:rPr>
      </w:pPr>
      <w:r w:rsidRPr="00C222A9">
        <w:rPr>
          <w:rFonts w:cs="Times New Roman"/>
        </w:rPr>
        <w:t>Kormány holtjáték ellenőrzése és beállítása.</w:t>
      </w:r>
    </w:p>
    <w:p w14:paraId="1158FCE5" w14:textId="77777777" w:rsidR="00C53E01" w:rsidRPr="00C222A9" w:rsidRDefault="007E5A85" w:rsidP="007E5A85">
      <w:pPr>
        <w:spacing w:after="0"/>
        <w:ind w:left="851"/>
        <w:rPr>
          <w:rFonts w:cs="Times New Roman"/>
        </w:rPr>
      </w:pPr>
      <w:r w:rsidRPr="00C222A9">
        <w:rPr>
          <w:rFonts w:cs="Times New Roman"/>
        </w:rPr>
        <w:t>A kormányberendezések karbantartásának bemutatása, a feladatok végrehajtásának gyakorlása.</w:t>
      </w:r>
    </w:p>
    <w:p w14:paraId="1DEA8B0D" w14:textId="77777777" w:rsidR="00C53E01" w:rsidRPr="00C222A9" w:rsidRDefault="00C53E01" w:rsidP="00C53E01">
      <w:pPr>
        <w:tabs>
          <w:tab w:val="left" w:pos="1418"/>
          <w:tab w:val="right" w:pos="9072"/>
        </w:tabs>
        <w:spacing w:after="0"/>
        <w:ind w:left="851"/>
        <w:rPr>
          <w:rFonts w:cs="Times New Roman"/>
        </w:rPr>
      </w:pPr>
    </w:p>
    <w:p w14:paraId="49E52B7E" w14:textId="77777777" w:rsidR="00C53E01" w:rsidRPr="00C222A9" w:rsidRDefault="007E5A85"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Alváz és felépítmény</w:t>
      </w:r>
      <w:r w:rsidR="00C53E01" w:rsidRPr="00C222A9">
        <w:rPr>
          <w:rFonts w:cs="Times New Roman"/>
          <w:b/>
          <w:i/>
        </w:rPr>
        <w:tab/>
      </w:r>
      <w:r w:rsidR="00FE1D7E" w:rsidRPr="00C222A9">
        <w:rPr>
          <w:rFonts w:cs="Times New Roman"/>
          <w:b/>
          <w:i/>
        </w:rPr>
        <w:t>4</w:t>
      </w:r>
      <w:r w:rsidR="00C53E01" w:rsidRPr="00C222A9">
        <w:rPr>
          <w:rFonts w:cs="Times New Roman"/>
          <w:b/>
          <w:i/>
        </w:rPr>
        <w:t xml:space="preserve"> óra/</w:t>
      </w:r>
      <w:r w:rsidR="00FE1D7E" w:rsidRPr="00C222A9">
        <w:rPr>
          <w:rFonts w:cs="Times New Roman"/>
          <w:b/>
          <w:i/>
        </w:rPr>
        <w:t>4</w:t>
      </w:r>
      <w:r w:rsidR="00C53E01" w:rsidRPr="00C222A9">
        <w:rPr>
          <w:rFonts w:cs="Times New Roman"/>
          <w:b/>
          <w:i/>
        </w:rPr>
        <w:t xml:space="preserve"> óra</w:t>
      </w:r>
    </w:p>
    <w:p w14:paraId="77C25C55" w14:textId="77777777" w:rsidR="007E5A85" w:rsidRPr="00C222A9" w:rsidRDefault="007E5A85" w:rsidP="007E5A85">
      <w:pPr>
        <w:spacing w:after="0"/>
        <w:ind w:left="851"/>
        <w:rPr>
          <w:rFonts w:cs="Times New Roman"/>
        </w:rPr>
      </w:pPr>
      <w:r w:rsidRPr="00C222A9">
        <w:rPr>
          <w:rFonts w:cs="Times New Roman"/>
        </w:rPr>
        <w:t>Az erőgépek alvázainak bemutatása.</w:t>
      </w:r>
    </w:p>
    <w:p w14:paraId="765D27BB" w14:textId="77777777" w:rsidR="007E5A85" w:rsidRPr="00C222A9" w:rsidRDefault="007E5A85" w:rsidP="007E5A85">
      <w:pPr>
        <w:spacing w:after="0"/>
        <w:ind w:left="851"/>
        <w:rPr>
          <w:rFonts w:cs="Times New Roman"/>
        </w:rPr>
      </w:pPr>
      <w:r w:rsidRPr="00C222A9">
        <w:rPr>
          <w:rFonts w:cs="Times New Roman"/>
        </w:rPr>
        <w:t xml:space="preserve">Erőgépek felépítményeinek bemutatása, a kezelőszervek elrendezése, a gép kezelésének gyakorlása. </w:t>
      </w:r>
    </w:p>
    <w:p w14:paraId="6ECA1EB3" w14:textId="77777777" w:rsidR="00C53E01" w:rsidRPr="00C222A9" w:rsidRDefault="007E5A85" w:rsidP="007E5A85">
      <w:pPr>
        <w:spacing w:after="0"/>
        <w:ind w:left="851"/>
        <w:rPr>
          <w:rFonts w:cs="Times New Roman"/>
        </w:rPr>
      </w:pPr>
      <w:r w:rsidRPr="00C222A9">
        <w:rPr>
          <w:rFonts w:cs="Times New Roman"/>
        </w:rPr>
        <w:t>A felépítmény ellenőrzése, a karbantartás végrehajtása.</w:t>
      </w:r>
    </w:p>
    <w:p w14:paraId="5B08BD46" w14:textId="77777777" w:rsidR="00C53E01" w:rsidRPr="00C222A9" w:rsidRDefault="00C53E01" w:rsidP="00C53E01">
      <w:pPr>
        <w:tabs>
          <w:tab w:val="left" w:pos="1418"/>
          <w:tab w:val="right" w:pos="9072"/>
        </w:tabs>
        <w:spacing w:after="0"/>
        <w:ind w:left="851"/>
        <w:rPr>
          <w:rFonts w:cs="Times New Roman"/>
        </w:rPr>
      </w:pPr>
    </w:p>
    <w:p w14:paraId="79521732" w14:textId="77777777" w:rsidR="00C53E01" w:rsidRPr="00C222A9" w:rsidRDefault="007E5A85"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Agrárműszaki erőforrásokon, munkagépeken alkalmazott fékszerkezetek</w:t>
      </w:r>
      <w:r w:rsidR="00C53E01" w:rsidRPr="00C222A9">
        <w:rPr>
          <w:rFonts w:cs="Times New Roman"/>
          <w:b/>
          <w:i/>
        </w:rPr>
        <w:tab/>
      </w:r>
      <w:r w:rsidR="00FE1D7E" w:rsidRPr="00C222A9">
        <w:rPr>
          <w:rFonts w:cs="Times New Roman"/>
          <w:b/>
          <w:i/>
        </w:rPr>
        <w:t>28</w:t>
      </w:r>
      <w:r w:rsidR="00C53E01" w:rsidRPr="00C222A9">
        <w:rPr>
          <w:rFonts w:cs="Times New Roman"/>
          <w:b/>
          <w:i/>
        </w:rPr>
        <w:t xml:space="preserve"> óra/</w:t>
      </w:r>
      <w:r w:rsidR="00FE1D7E" w:rsidRPr="00C222A9">
        <w:rPr>
          <w:rFonts w:cs="Times New Roman"/>
          <w:b/>
          <w:i/>
        </w:rPr>
        <w:t>28</w:t>
      </w:r>
      <w:r w:rsidR="00C53E01" w:rsidRPr="00C222A9">
        <w:rPr>
          <w:rFonts w:cs="Times New Roman"/>
          <w:b/>
          <w:i/>
        </w:rPr>
        <w:t xml:space="preserve"> óra</w:t>
      </w:r>
    </w:p>
    <w:p w14:paraId="5D50C12A" w14:textId="77777777" w:rsidR="007E5A85" w:rsidRPr="00C222A9" w:rsidRDefault="007E5A85" w:rsidP="007E5A85">
      <w:pPr>
        <w:spacing w:after="0"/>
        <w:ind w:left="851"/>
        <w:rPr>
          <w:rFonts w:cs="Times New Roman"/>
        </w:rPr>
      </w:pPr>
      <w:r w:rsidRPr="00C222A9">
        <w:rPr>
          <w:rFonts w:cs="Times New Roman"/>
        </w:rPr>
        <w:t>A szalag-, dob-, tárcsafékek szerkezeti egységeinek bemutatása, a fékszerkezetek szerelése, beállítása.</w:t>
      </w:r>
    </w:p>
    <w:p w14:paraId="7E0F4697" w14:textId="77777777" w:rsidR="007E5A85" w:rsidRPr="00C222A9" w:rsidRDefault="007E5A85" w:rsidP="007E5A85">
      <w:pPr>
        <w:spacing w:after="0"/>
        <w:ind w:left="851"/>
        <w:rPr>
          <w:rFonts w:cs="Times New Roman"/>
        </w:rPr>
      </w:pPr>
      <w:r w:rsidRPr="00C222A9">
        <w:rPr>
          <w:rFonts w:cs="Times New Roman"/>
        </w:rPr>
        <w:t>Elektromos örvényfékek bemutatása, alkalmazási lehetőségek szemléltetése.</w:t>
      </w:r>
    </w:p>
    <w:p w14:paraId="2B1402FF" w14:textId="77777777" w:rsidR="007E5A85" w:rsidRPr="00C222A9" w:rsidRDefault="007E5A85" w:rsidP="007E5A85">
      <w:pPr>
        <w:spacing w:after="0"/>
        <w:ind w:left="851"/>
        <w:rPr>
          <w:rFonts w:cs="Times New Roman"/>
        </w:rPr>
      </w:pPr>
      <w:r w:rsidRPr="00C222A9">
        <w:rPr>
          <w:rFonts w:cs="Times New Roman"/>
        </w:rPr>
        <w:t xml:space="preserve">Mechanikus működtetésű fékberendezések bemutatása, szerkezeti részek szerelése, beállítása. A pedálholtjáték ellenőrzése, a megfelelő holtjáték beállításának gyakorlása. </w:t>
      </w:r>
    </w:p>
    <w:p w14:paraId="39C3B918" w14:textId="77777777" w:rsidR="007E5A85" w:rsidRPr="00C222A9" w:rsidRDefault="007E5A85" w:rsidP="007E5A85">
      <w:pPr>
        <w:spacing w:after="0"/>
        <w:ind w:left="851"/>
        <w:rPr>
          <w:rFonts w:cs="Times New Roman"/>
        </w:rPr>
      </w:pPr>
      <w:r w:rsidRPr="00C222A9">
        <w:rPr>
          <w:rFonts w:cs="Times New Roman"/>
        </w:rPr>
        <w:t>Hidraulikus működtetésű fékberendezések ellenőrzése, beállítása, fékrendszer légtelenítése. A pedál holtjáték és pedál ellenállás ellenőrzése, jellemző hibák bemutatása, fékberendezés beállítása.</w:t>
      </w:r>
    </w:p>
    <w:p w14:paraId="24A099FF" w14:textId="77777777" w:rsidR="007E5A85" w:rsidRPr="00C222A9" w:rsidRDefault="007E5A85" w:rsidP="007E5A85">
      <w:pPr>
        <w:spacing w:after="0"/>
        <w:ind w:left="851"/>
        <w:rPr>
          <w:rFonts w:cs="Times New Roman"/>
        </w:rPr>
      </w:pPr>
      <w:r w:rsidRPr="00C222A9">
        <w:rPr>
          <w:rFonts w:cs="Times New Roman"/>
        </w:rPr>
        <w:t xml:space="preserve">Pneumatikus működtetésű fékberendezések bemutatása, szerkezeti részek szerelése, beállítása. Az egy- és kétvezetékes rendszer bemutatása, az ellenőrzések és karbantartások gyakorlása. </w:t>
      </w:r>
    </w:p>
    <w:p w14:paraId="4040A208" w14:textId="77777777" w:rsidR="00C53E01" w:rsidRPr="00C222A9" w:rsidRDefault="007E5A85" w:rsidP="007E5A85">
      <w:pPr>
        <w:spacing w:after="0"/>
        <w:ind w:left="851"/>
        <w:rPr>
          <w:rFonts w:cs="Times New Roman"/>
        </w:rPr>
      </w:pPr>
      <w:r w:rsidRPr="00C222A9">
        <w:rPr>
          <w:rFonts w:cs="Times New Roman"/>
        </w:rPr>
        <w:t>Pótkocsik fékberendezésének felépítése, szerkezete, ellenőrzések és beállítások gyakorlása.</w:t>
      </w:r>
    </w:p>
    <w:p w14:paraId="18A4A6AD" w14:textId="77777777" w:rsidR="008F09DC" w:rsidRPr="00C222A9" w:rsidRDefault="008F09DC" w:rsidP="00462855">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Agrárműszaki erőforrások elektromos berendezései</w:t>
      </w:r>
      <w:r w:rsidRPr="00C222A9">
        <w:rPr>
          <w:rFonts w:cs="Times New Roman"/>
          <w:b/>
          <w:i/>
        </w:rPr>
        <w:tab/>
        <w:t>56 óra/56 óra</w:t>
      </w:r>
    </w:p>
    <w:p w14:paraId="7F9B015A" w14:textId="77777777" w:rsidR="008F09DC" w:rsidRPr="00C222A9" w:rsidRDefault="008F09DC" w:rsidP="008F09DC">
      <w:pPr>
        <w:spacing w:after="0"/>
        <w:ind w:left="851"/>
        <w:rPr>
          <w:rFonts w:cs="Times New Roman"/>
        </w:rPr>
      </w:pPr>
      <w:r w:rsidRPr="00C222A9">
        <w:rPr>
          <w:rFonts w:cs="Times New Roman"/>
        </w:rPr>
        <w:t>A mezőgazdasági erőgépek elektromos rendszerére vonatkozó hatósági előírások.</w:t>
      </w:r>
    </w:p>
    <w:p w14:paraId="788FD6F9" w14:textId="77777777" w:rsidR="008F09DC" w:rsidRPr="00C222A9" w:rsidRDefault="008F09DC" w:rsidP="008F09DC">
      <w:pPr>
        <w:spacing w:after="0"/>
        <w:ind w:left="851"/>
        <w:rPr>
          <w:rFonts w:cs="Times New Roman"/>
        </w:rPr>
      </w:pPr>
      <w:r w:rsidRPr="00C222A9">
        <w:rPr>
          <w:rFonts w:cs="Times New Roman"/>
        </w:rPr>
        <w:t xml:space="preserve">A mezőgazdasági erőgépek áramellátásának bemutatása. Váltakozó áramú generátorok és szabályzóik bemutatása, töltés ellenőrzése. </w:t>
      </w:r>
    </w:p>
    <w:p w14:paraId="41370345" w14:textId="77777777" w:rsidR="008F09DC" w:rsidRPr="00C222A9" w:rsidRDefault="008F09DC" w:rsidP="008F09DC">
      <w:pPr>
        <w:spacing w:after="0"/>
        <w:ind w:left="851"/>
        <w:rPr>
          <w:rFonts w:cs="Times New Roman"/>
        </w:rPr>
      </w:pPr>
      <w:r w:rsidRPr="00C222A9">
        <w:rPr>
          <w:rFonts w:cs="Times New Roman"/>
        </w:rPr>
        <w:t>Akkumulátorok szerkezete, működése, üzeme, ellenőrzése, kezelésének gyakorlása.</w:t>
      </w:r>
    </w:p>
    <w:p w14:paraId="76854ECC" w14:textId="77777777" w:rsidR="008F09DC" w:rsidRPr="00C222A9" w:rsidRDefault="008F09DC" w:rsidP="008F09DC">
      <w:pPr>
        <w:spacing w:after="0"/>
        <w:ind w:left="851"/>
        <w:rPr>
          <w:rFonts w:cs="Times New Roman"/>
        </w:rPr>
      </w:pPr>
      <w:r w:rsidRPr="00C222A9">
        <w:rPr>
          <w:rFonts w:cs="Times New Roman"/>
        </w:rPr>
        <w:t>Elektromos indítómotorok szerkezete, működése, kezelése, vizsgálata.</w:t>
      </w:r>
    </w:p>
    <w:p w14:paraId="732CD50D" w14:textId="77777777" w:rsidR="008F09DC" w:rsidRPr="00C222A9" w:rsidRDefault="008F09DC" w:rsidP="008F09DC">
      <w:pPr>
        <w:spacing w:after="0"/>
        <w:ind w:left="851"/>
        <w:rPr>
          <w:rFonts w:cs="Times New Roman"/>
        </w:rPr>
      </w:pPr>
      <w:r w:rsidRPr="00C222A9">
        <w:rPr>
          <w:rFonts w:cs="Times New Roman"/>
        </w:rPr>
        <w:t>Elektromos gyújtóberendezések szerkezete, működése, kezelése, vizsgálata.</w:t>
      </w:r>
    </w:p>
    <w:p w14:paraId="19F65820" w14:textId="77777777" w:rsidR="008F09DC" w:rsidRPr="00C222A9" w:rsidRDefault="008F09DC" w:rsidP="008F09DC">
      <w:pPr>
        <w:spacing w:after="0"/>
        <w:ind w:left="851"/>
        <w:rPr>
          <w:rFonts w:cs="Times New Roman"/>
        </w:rPr>
      </w:pPr>
      <w:r w:rsidRPr="00C222A9">
        <w:rPr>
          <w:rFonts w:cs="Times New Roman"/>
        </w:rPr>
        <w:t>Elektromos próbapad szerkezeti felépítése, működése, vizsgálatok bemutatása próbapadon. Elektromos mérőeszközök bemutatása, különféle mérések, hibakeresés végrehajtása.</w:t>
      </w:r>
    </w:p>
    <w:p w14:paraId="1A9F759B" w14:textId="77777777" w:rsidR="008F09DC" w:rsidRPr="00C222A9" w:rsidRDefault="008F09DC" w:rsidP="008F09DC">
      <w:pPr>
        <w:spacing w:after="0"/>
        <w:ind w:left="851"/>
        <w:rPr>
          <w:rFonts w:cs="Times New Roman"/>
        </w:rPr>
      </w:pPr>
      <w:r w:rsidRPr="00C222A9">
        <w:rPr>
          <w:rFonts w:cs="Times New Roman"/>
        </w:rPr>
        <w:t>Mezőgazdasági erőgépek világító és jelzőberendezéseinek bemutatása, ellenőrzése, jellemző hibák elhárításának gyakorlása.</w:t>
      </w:r>
    </w:p>
    <w:p w14:paraId="726F74B3" w14:textId="77777777" w:rsidR="008F09DC" w:rsidRPr="00C222A9" w:rsidRDefault="008F09DC" w:rsidP="008F09DC">
      <w:pPr>
        <w:spacing w:after="0"/>
        <w:ind w:left="851"/>
        <w:rPr>
          <w:rFonts w:cs="Times New Roman"/>
        </w:rPr>
      </w:pPr>
      <w:r w:rsidRPr="00C222A9">
        <w:rPr>
          <w:rFonts w:cs="Times New Roman"/>
        </w:rPr>
        <w:t>Erőgépek elektromos vezeték rendszere, áramköri rajzok olvasása, értelmezése.</w:t>
      </w:r>
    </w:p>
    <w:p w14:paraId="38DCFC7A" w14:textId="77777777" w:rsidR="008F09DC" w:rsidRPr="00C222A9" w:rsidRDefault="008F09DC" w:rsidP="008F09DC">
      <w:pPr>
        <w:tabs>
          <w:tab w:val="left" w:pos="1418"/>
          <w:tab w:val="right" w:pos="9072"/>
        </w:tabs>
        <w:spacing w:after="0"/>
        <w:ind w:left="851"/>
        <w:rPr>
          <w:rFonts w:cs="Times New Roman"/>
        </w:rPr>
      </w:pPr>
    </w:p>
    <w:p w14:paraId="10CE9B21" w14:textId="77777777" w:rsidR="008F09DC" w:rsidRPr="00C222A9" w:rsidRDefault="008F09DC"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Egyéb agrárműszaki erőforrások kialakítása, javítása</w:t>
      </w:r>
      <w:r w:rsidRPr="00C222A9">
        <w:rPr>
          <w:rFonts w:cs="Times New Roman"/>
          <w:b/>
          <w:i/>
        </w:rPr>
        <w:tab/>
        <w:t>24 óra/24 óra</w:t>
      </w:r>
    </w:p>
    <w:p w14:paraId="61220D6A" w14:textId="77777777" w:rsidR="008F09DC" w:rsidRPr="00C222A9" w:rsidRDefault="008F09DC" w:rsidP="008F09DC">
      <w:pPr>
        <w:spacing w:after="0"/>
        <w:ind w:left="851"/>
        <w:rPr>
          <w:rFonts w:cs="Times New Roman"/>
        </w:rPr>
      </w:pPr>
      <w:r w:rsidRPr="00C222A9">
        <w:rPr>
          <w:rFonts w:cs="Times New Roman"/>
        </w:rPr>
        <w:t>Váltakozó áramú motorok bemutatása, üzemeltetése, jellemző hibák és azok megjelenési formáinak szemléltetése.</w:t>
      </w:r>
    </w:p>
    <w:p w14:paraId="72697FD6" w14:textId="77777777" w:rsidR="008F09DC" w:rsidRPr="00C222A9" w:rsidRDefault="008F09DC" w:rsidP="008F09DC">
      <w:pPr>
        <w:spacing w:after="0"/>
        <w:ind w:left="851"/>
        <w:rPr>
          <w:rFonts w:cs="Times New Roman"/>
        </w:rPr>
      </w:pPr>
      <w:r w:rsidRPr="00C222A9">
        <w:rPr>
          <w:rFonts w:cs="Times New Roman"/>
        </w:rPr>
        <w:t>Az elektromos motorokhoz kapcsolt hajtóművek bemutatása, a hajtóművek szerelése, javítások végrehajtása.</w:t>
      </w:r>
    </w:p>
    <w:p w14:paraId="545A16E6" w14:textId="77777777" w:rsidR="008F09DC" w:rsidRPr="00C222A9" w:rsidRDefault="008F09DC" w:rsidP="008F09DC">
      <w:pPr>
        <w:spacing w:after="0"/>
        <w:ind w:left="851"/>
        <w:rPr>
          <w:rFonts w:cs="Times New Roman"/>
        </w:rPr>
      </w:pPr>
      <w:r w:rsidRPr="00C222A9">
        <w:rPr>
          <w:rFonts w:cs="Times New Roman"/>
        </w:rPr>
        <w:lastRenderedPageBreak/>
        <w:t>Mezőgazdaságban alkalmazott aggregátorok bemutatása, üzemeltetése.</w:t>
      </w:r>
    </w:p>
    <w:p w14:paraId="1F2D4D99" w14:textId="77777777" w:rsidR="008F09DC" w:rsidRPr="00C222A9" w:rsidRDefault="008F09DC" w:rsidP="008F09DC">
      <w:pPr>
        <w:spacing w:after="0"/>
        <w:ind w:left="851"/>
        <w:rPr>
          <w:rFonts w:cs="Times New Roman"/>
        </w:rPr>
      </w:pPr>
      <w:r w:rsidRPr="00C222A9">
        <w:rPr>
          <w:rFonts w:cs="Times New Roman"/>
        </w:rPr>
        <w:t>Az agrárágazatban használt kisgépek pl. kerti kapák, motoros permetezők felépítésének bemutatása, karbantartásának és üzemeltetésének gyakorlása.</w:t>
      </w:r>
    </w:p>
    <w:p w14:paraId="2806AA78" w14:textId="77777777" w:rsidR="008F09DC" w:rsidRPr="00C222A9" w:rsidRDefault="008F09DC" w:rsidP="008F09DC">
      <w:pPr>
        <w:tabs>
          <w:tab w:val="left" w:pos="1418"/>
          <w:tab w:val="right" w:pos="9072"/>
        </w:tabs>
        <w:spacing w:after="0"/>
        <w:ind w:left="851"/>
        <w:rPr>
          <w:rFonts w:cs="Times New Roman"/>
        </w:rPr>
      </w:pPr>
    </w:p>
    <w:p w14:paraId="22C686CD" w14:textId="77777777" w:rsidR="008F09DC" w:rsidRPr="00C222A9" w:rsidRDefault="008F09DC"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Mezőgazdasági erőgépek részegységének javítása</w:t>
      </w:r>
      <w:r w:rsidRPr="00C222A9">
        <w:rPr>
          <w:rFonts w:cs="Times New Roman"/>
          <w:b/>
          <w:i/>
        </w:rPr>
        <w:tab/>
        <w:t>36 óra/36 óra</w:t>
      </w:r>
    </w:p>
    <w:p w14:paraId="352E2BB5" w14:textId="77777777" w:rsidR="008F09DC" w:rsidRPr="00C222A9" w:rsidRDefault="008F09DC" w:rsidP="008F09DC">
      <w:pPr>
        <w:spacing w:after="0"/>
        <w:ind w:left="851"/>
        <w:rPr>
          <w:rFonts w:cs="Times New Roman"/>
        </w:rPr>
      </w:pPr>
      <w:r w:rsidRPr="00C222A9">
        <w:rPr>
          <w:rFonts w:cs="Times New Roman"/>
        </w:rPr>
        <w:t>A hengertömb javítási módszereinek bemutatása.</w:t>
      </w:r>
    </w:p>
    <w:p w14:paraId="474F924D" w14:textId="77777777" w:rsidR="008F09DC" w:rsidRPr="00C222A9" w:rsidRDefault="008F09DC" w:rsidP="008F09DC">
      <w:pPr>
        <w:spacing w:after="0"/>
        <w:ind w:left="851"/>
        <w:rPr>
          <w:rFonts w:cs="Times New Roman"/>
        </w:rPr>
      </w:pPr>
      <w:r w:rsidRPr="00C222A9">
        <w:rPr>
          <w:rFonts w:cs="Times New Roman"/>
        </w:rPr>
        <w:t>A forgattyús hajtóművek javításának és szerelésének bemutatása, a szerelések végrehajtása (dugattyú, dugattyúgyűrű, csapszeg, hajtórúd, forgattyús tengely).</w:t>
      </w:r>
    </w:p>
    <w:p w14:paraId="52AC5BC1" w14:textId="77777777" w:rsidR="008F09DC" w:rsidRPr="00C222A9" w:rsidRDefault="008F09DC" w:rsidP="008F09DC">
      <w:pPr>
        <w:spacing w:after="0"/>
        <w:ind w:left="851"/>
        <w:rPr>
          <w:rFonts w:cs="Times New Roman"/>
        </w:rPr>
      </w:pPr>
      <w:r w:rsidRPr="00C222A9">
        <w:rPr>
          <w:rFonts w:cs="Times New Roman"/>
        </w:rPr>
        <w:t>A motor vezérlési rendszerének beállítása, beállítás gyakorlása. A hengerfejek felújítási folyamatának végrehajtása, szelepek ellenőrzése és tömítettségének biztosítása.</w:t>
      </w:r>
    </w:p>
    <w:p w14:paraId="3948D567" w14:textId="77777777" w:rsidR="008F09DC" w:rsidRPr="00C222A9" w:rsidRDefault="008F09DC" w:rsidP="008F09DC">
      <w:pPr>
        <w:spacing w:after="0"/>
        <w:ind w:left="851"/>
        <w:rPr>
          <w:rFonts w:cs="Times New Roman"/>
        </w:rPr>
      </w:pPr>
      <w:r w:rsidRPr="00C222A9">
        <w:rPr>
          <w:rFonts w:cs="Times New Roman"/>
        </w:rPr>
        <w:t>A hűtési rendszer felépítésének bemutatása, a karbantartás végrehajtása, jellemzők hibák javításának végrehajtása.</w:t>
      </w:r>
    </w:p>
    <w:p w14:paraId="3A2FA58A" w14:textId="77777777" w:rsidR="008F09DC" w:rsidRPr="00C222A9" w:rsidRDefault="008F09DC" w:rsidP="008F09DC">
      <w:pPr>
        <w:spacing w:after="0"/>
        <w:ind w:left="851"/>
        <w:rPr>
          <w:rFonts w:cs="Times New Roman"/>
        </w:rPr>
      </w:pPr>
      <w:r w:rsidRPr="00C222A9">
        <w:rPr>
          <w:rFonts w:cs="Times New Roman"/>
        </w:rPr>
        <w:t>A kenési rendszer felépítésének bemutatása, a napi és az időszakos karbantartás végrehajtása, ellenőrzések elvégzése.</w:t>
      </w:r>
    </w:p>
    <w:p w14:paraId="50EE5FCC" w14:textId="77777777" w:rsidR="008F09DC" w:rsidRPr="00C222A9" w:rsidRDefault="008F09DC" w:rsidP="008F09DC">
      <w:pPr>
        <w:spacing w:after="0"/>
        <w:ind w:left="851"/>
        <w:rPr>
          <w:rFonts w:cs="Times New Roman"/>
        </w:rPr>
      </w:pPr>
      <w:r w:rsidRPr="00C222A9">
        <w:rPr>
          <w:rFonts w:cs="Times New Roman"/>
        </w:rPr>
        <w:t>A dízel tüzelőanyag-ellátó berendezések szerkezeti egységeinek bemutatása, a részegységek javítása, beállítása, tüzelőanyag-tartályok, tápszivattyúk, csövek, szűrők hibái, javítása, szerelése, adagolószivattyúk ellenőrzése, beállítása, javítása, dízel befecskendező fúvókák vizsgálata, javításának végrehajtása.</w:t>
      </w:r>
    </w:p>
    <w:p w14:paraId="63DDE595" w14:textId="77777777" w:rsidR="008F09DC" w:rsidRPr="00C222A9" w:rsidRDefault="008F09DC" w:rsidP="008F09DC">
      <w:pPr>
        <w:spacing w:after="0"/>
        <w:ind w:left="851"/>
        <w:rPr>
          <w:rFonts w:cs="Times New Roman"/>
        </w:rPr>
      </w:pPr>
      <w:r w:rsidRPr="00C222A9">
        <w:rPr>
          <w:rFonts w:cs="Times New Roman"/>
        </w:rPr>
        <w:t>Otto-motorok tüzelőanyag-ellátó rendszerének bemutatása, a tüzelőanyag-ellátó rendszer vizsgálata, hibáinak javítása, beszabályozása, benzinbefecskendezéses tüzelőanyag ellátórendszer bemutatása.</w:t>
      </w:r>
    </w:p>
    <w:p w14:paraId="52BD621D" w14:textId="77777777" w:rsidR="008F09DC" w:rsidRPr="00C222A9" w:rsidRDefault="008F09DC" w:rsidP="008F09DC">
      <w:pPr>
        <w:spacing w:after="0"/>
        <w:ind w:left="851"/>
        <w:rPr>
          <w:rFonts w:cs="Times New Roman"/>
        </w:rPr>
      </w:pPr>
      <w:r w:rsidRPr="00C222A9">
        <w:rPr>
          <w:rFonts w:cs="Times New Roman"/>
        </w:rPr>
        <w:t>A mechanikus tengelykapcsolók, sebességváltók, osztóművek és kiegyenlítőművek teljesítmény-átviteli berendezések hibái, szerelése, javítása.</w:t>
      </w:r>
    </w:p>
    <w:p w14:paraId="4669DC55" w14:textId="77777777" w:rsidR="008F09DC" w:rsidRPr="00C222A9" w:rsidRDefault="008F09DC" w:rsidP="008F09DC">
      <w:pPr>
        <w:spacing w:after="0"/>
        <w:ind w:left="851"/>
        <w:rPr>
          <w:rFonts w:cs="Times New Roman"/>
        </w:rPr>
      </w:pPr>
      <w:r w:rsidRPr="00C222A9">
        <w:rPr>
          <w:rFonts w:cs="Times New Roman"/>
        </w:rPr>
        <w:t>A kerekes járószerkezet (mellső és hátsó) jellemző meghibásodásai, hibák elhárítása. A kormányszerkezet jellemző meghibásodásai a hibák elhárítási módszerei, a javítások végrehajtása.</w:t>
      </w:r>
    </w:p>
    <w:p w14:paraId="66369500" w14:textId="77777777" w:rsidR="008F09DC" w:rsidRPr="00C222A9" w:rsidRDefault="008F09DC" w:rsidP="008F09DC">
      <w:pPr>
        <w:spacing w:after="0"/>
        <w:ind w:left="851"/>
        <w:rPr>
          <w:rFonts w:cs="Times New Roman"/>
        </w:rPr>
      </w:pPr>
      <w:r w:rsidRPr="00C222A9">
        <w:rPr>
          <w:rFonts w:cs="Times New Roman"/>
        </w:rPr>
        <w:t>A kerékfékszerkezetek leggyakrabban előforduló hibái, a hibák elhárítása.</w:t>
      </w:r>
    </w:p>
    <w:p w14:paraId="56FEFEF6" w14:textId="77777777" w:rsidR="008F09DC" w:rsidRPr="00C222A9" w:rsidRDefault="008F09DC" w:rsidP="008F09DC">
      <w:pPr>
        <w:spacing w:after="0"/>
        <w:ind w:left="851"/>
        <w:rPr>
          <w:rFonts w:cs="Times New Roman"/>
        </w:rPr>
      </w:pPr>
      <w:r w:rsidRPr="00C222A9">
        <w:rPr>
          <w:rFonts w:cs="Times New Roman"/>
        </w:rPr>
        <w:t>A hidraulikus berendezések leggyakoribb hibái, vizsgálata, beállítása, javítása.</w:t>
      </w:r>
    </w:p>
    <w:p w14:paraId="0F87F4AB" w14:textId="77777777" w:rsidR="008F09DC" w:rsidRPr="00C222A9" w:rsidRDefault="008F09DC" w:rsidP="008F09DC">
      <w:pPr>
        <w:tabs>
          <w:tab w:val="left" w:pos="1418"/>
          <w:tab w:val="right" w:pos="9072"/>
        </w:tabs>
        <w:spacing w:after="0"/>
        <w:ind w:left="851"/>
        <w:rPr>
          <w:rFonts w:cs="Times New Roman"/>
        </w:rPr>
      </w:pPr>
    </w:p>
    <w:p w14:paraId="6DC1FAAB" w14:textId="77777777" w:rsidR="008F09DC" w:rsidRPr="00C222A9" w:rsidRDefault="008F09DC"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Agrárgazdasági erőgépek karbantartása</w:t>
      </w:r>
      <w:r w:rsidRPr="00C222A9">
        <w:rPr>
          <w:rFonts w:cs="Times New Roman"/>
          <w:b/>
          <w:i/>
        </w:rPr>
        <w:tab/>
        <w:t>23 óra/23 óra</w:t>
      </w:r>
    </w:p>
    <w:p w14:paraId="45BA54F4" w14:textId="77777777" w:rsidR="008F09DC" w:rsidRPr="00C222A9" w:rsidRDefault="008F09DC" w:rsidP="008F09DC">
      <w:pPr>
        <w:spacing w:after="0"/>
        <w:ind w:left="851"/>
        <w:rPr>
          <w:rFonts w:cs="Times New Roman"/>
        </w:rPr>
      </w:pPr>
      <w:r w:rsidRPr="00C222A9">
        <w:rPr>
          <w:rFonts w:cs="Times New Roman"/>
        </w:rPr>
        <w:t>Időszakos karbantartási feladatok előírásszerű végrehajtásának bemutatása, gyakorlása.</w:t>
      </w:r>
    </w:p>
    <w:p w14:paraId="1859DE99" w14:textId="77777777" w:rsidR="008F09DC" w:rsidRPr="00C222A9" w:rsidRDefault="008F09DC" w:rsidP="008F09DC">
      <w:pPr>
        <w:spacing w:after="0"/>
        <w:ind w:left="851"/>
        <w:rPr>
          <w:rFonts w:cs="Times New Roman"/>
        </w:rPr>
      </w:pPr>
      <w:r w:rsidRPr="00C222A9">
        <w:rPr>
          <w:rFonts w:cs="Times New Roman"/>
        </w:rPr>
        <w:t>Karbantartási műveletek végzésének gyakorlása az erőgépek kezelési és karbantartási utasításainak megfelelően.</w:t>
      </w:r>
    </w:p>
    <w:p w14:paraId="4ABD51C6" w14:textId="77777777" w:rsidR="008F09DC" w:rsidRPr="00C222A9" w:rsidRDefault="008F09DC" w:rsidP="008F09DC">
      <w:pPr>
        <w:tabs>
          <w:tab w:val="left" w:pos="1418"/>
          <w:tab w:val="right" w:pos="9072"/>
        </w:tabs>
        <w:spacing w:after="0"/>
        <w:ind w:left="851"/>
        <w:rPr>
          <w:rFonts w:cs="Times New Roman"/>
        </w:rPr>
      </w:pPr>
    </w:p>
    <w:p w14:paraId="5BF6E9A0" w14:textId="77777777" w:rsidR="008F09DC" w:rsidRPr="00C222A9" w:rsidRDefault="008F09DC"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 xml:space="preserve">Új és javított gépek bejáratása, korrózióvédelme, gépek </w:t>
      </w:r>
      <w:proofErr w:type="gramStart"/>
      <w:r w:rsidRPr="00C222A9">
        <w:rPr>
          <w:rFonts w:cs="Times New Roman"/>
          <w:b/>
          <w:i/>
        </w:rPr>
        <w:t xml:space="preserve">tárolása   </w:t>
      </w:r>
      <w:r w:rsidRPr="00C222A9">
        <w:rPr>
          <w:rFonts w:cs="Times New Roman"/>
          <w:b/>
          <w:i/>
        </w:rPr>
        <w:tab/>
        <w:t>10</w:t>
      </w:r>
      <w:proofErr w:type="gramEnd"/>
      <w:r w:rsidRPr="00C222A9">
        <w:rPr>
          <w:rFonts w:cs="Times New Roman"/>
          <w:b/>
          <w:i/>
        </w:rPr>
        <w:t xml:space="preserve"> óra/10 óra</w:t>
      </w:r>
    </w:p>
    <w:p w14:paraId="2A6D9105" w14:textId="77777777" w:rsidR="008F09DC" w:rsidRPr="00C222A9" w:rsidRDefault="008F09DC" w:rsidP="008F09DC">
      <w:pPr>
        <w:spacing w:after="0"/>
        <w:ind w:left="851"/>
        <w:rPr>
          <w:rFonts w:cs="Times New Roman"/>
        </w:rPr>
      </w:pPr>
      <w:r w:rsidRPr="00C222A9">
        <w:rPr>
          <w:rFonts w:cs="Times New Roman"/>
        </w:rPr>
        <w:t xml:space="preserve">Az új vagy felújított gépek bejáratásának bemutatása. </w:t>
      </w:r>
    </w:p>
    <w:p w14:paraId="486123E3" w14:textId="77777777" w:rsidR="008F09DC" w:rsidRPr="00C222A9" w:rsidRDefault="008F09DC" w:rsidP="008F09DC">
      <w:pPr>
        <w:spacing w:after="0"/>
        <w:ind w:left="851"/>
        <w:rPr>
          <w:rFonts w:cs="Times New Roman"/>
        </w:rPr>
      </w:pPr>
      <w:r w:rsidRPr="00C222A9">
        <w:rPr>
          <w:rFonts w:cs="Times New Roman"/>
        </w:rPr>
        <w:t xml:space="preserve">A felújított motorok fékezésének bemutatása, a fékpadok kialakítása. </w:t>
      </w:r>
    </w:p>
    <w:p w14:paraId="51AAA8B6" w14:textId="77777777" w:rsidR="008F09DC" w:rsidRPr="00C222A9" w:rsidRDefault="008F09DC" w:rsidP="008F09DC">
      <w:pPr>
        <w:spacing w:after="0"/>
        <w:ind w:left="851"/>
        <w:rPr>
          <w:rFonts w:cs="Times New Roman"/>
        </w:rPr>
      </w:pPr>
      <w:r w:rsidRPr="00C222A9">
        <w:rPr>
          <w:rFonts w:cs="Times New Roman"/>
        </w:rPr>
        <w:t xml:space="preserve">Különböző korrózió elleni védelmi eljárások bemutatása, a korrózióvédelem gyakorlása (átmeneti, tartós). </w:t>
      </w:r>
    </w:p>
    <w:p w14:paraId="1B172184" w14:textId="77777777" w:rsidR="008F09DC" w:rsidRPr="00C222A9" w:rsidRDefault="008F09DC" w:rsidP="008F09DC">
      <w:pPr>
        <w:spacing w:after="0"/>
        <w:ind w:left="851"/>
        <w:rPr>
          <w:rFonts w:cs="Times New Roman"/>
        </w:rPr>
      </w:pPr>
      <w:r w:rsidRPr="00C222A9">
        <w:rPr>
          <w:rFonts w:cs="Times New Roman"/>
        </w:rPr>
        <w:t>Géptárolás bemutatása, a gépek tárolásra való felkészítésének gyakorlása.</w:t>
      </w:r>
    </w:p>
    <w:p w14:paraId="616D7ECC" w14:textId="77777777" w:rsidR="008F09DC" w:rsidRPr="00C222A9" w:rsidRDefault="008F09DC" w:rsidP="008F09DC">
      <w:pPr>
        <w:spacing w:after="0"/>
        <w:ind w:left="851"/>
        <w:rPr>
          <w:rFonts w:cs="Times New Roman"/>
        </w:rPr>
      </w:pPr>
      <w:r w:rsidRPr="00C222A9">
        <w:rPr>
          <w:rFonts w:cs="Times New Roman"/>
        </w:rPr>
        <w:t>Gépudvar és egyéb tároló létesítmények kialakítása.</w:t>
      </w:r>
    </w:p>
    <w:p w14:paraId="0A2084B2" w14:textId="77777777" w:rsidR="00C53E01" w:rsidRPr="00C222A9" w:rsidRDefault="00C53E01" w:rsidP="008F09DC">
      <w:pPr>
        <w:pStyle w:val="Listaszerbekezds"/>
        <w:numPr>
          <w:ilvl w:val="1"/>
          <w:numId w:val="11"/>
        </w:numPr>
        <w:spacing w:after="0"/>
        <w:rPr>
          <w:rFonts w:cs="Times New Roman"/>
          <w:b/>
        </w:rPr>
      </w:pPr>
      <w:r w:rsidRPr="00C222A9">
        <w:rPr>
          <w:rFonts w:cs="Times New Roman"/>
          <w:b/>
        </w:rPr>
        <w:t>A képzés javasolt helyszíne (ajánlás)</w:t>
      </w:r>
    </w:p>
    <w:p w14:paraId="1C8F5DA8" w14:textId="77777777" w:rsidR="00C53E01" w:rsidRPr="00C222A9" w:rsidRDefault="00F21F45" w:rsidP="00C53E01">
      <w:pPr>
        <w:spacing w:after="0"/>
        <w:ind w:left="426"/>
        <w:rPr>
          <w:rFonts w:cs="Times New Roman"/>
        </w:rPr>
      </w:pPr>
      <w:r w:rsidRPr="00C222A9">
        <w:rPr>
          <w:rFonts w:cs="Times New Roman"/>
        </w:rPr>
        <w:t>Az E</w:t>
      </w:r>
      <w:r w:rsidR="007E5A85" w:rsidRPr="00C222A9">
        <w:rPr>
          <w:rFonts w:cs="Times New Roman"/>
        </w:rPr>
        <w:t>rőgépek gyakorlatának helyszínei a tan-, üzemi műhelyek.</w:t>
      </w:r>
    </w:p>
    <w:p w14:paraId="4308CA53" w14:textId="77777777" w:rsidR="00C53E01" w:rsidRPr="00C222A9" w:rsidRDefault="00C53E01" w:rsidP="00C53E01">
      <w:pPr>
        <w:spacing w:after="0"/>
        <w:ind w:left="426"/>
        <w:rPr>
          <w:rFonts w:cs="Times New Roman"/>
        </w:rPr>
      </w:pPr>
    </w:p>
    <w:p w14:paraId="4346B941" w14:textId="77777777" w:rsidR="00C53E01" w:rsidRPr="00C222A9" w:rsidRDefault="00C53E01" w:rsidP="008F09DC">
      <w:pPr>
        <w:pStyle w:val="Listaszerbekezds"/>
        <w:numPr>
          <w:ilvl w:val="1"/>
          <w:numId w:val="11"/>
        </w:numPr>
        <w:spacing w:after="0"/>
        <w:rPr>
          <w:rFonts w:cs="Times New Roman"/>
          <w:b/>
        </w:rPr>
      </w:pPr>
      <w:r w:rsidRPr="00C222A9">
        <w:rPr>
          <w:rFonts w:cs="Times New Roman"/>
          <w:b/>
        </w:rPr>
        <w:t>A tantárgy elsajátítása során alkalmazható sajátos módszerek, tanulói tevékenységformák (ajánlás)</w:t>
      </w:r>
    </w:p>
    <w:p w14:paraId="0B3DCA0F" w14:textId="77777777" w:rsidR="00C53E01" w:rsidRPr="00C222A9" w:rsidRDefault="00C53E01" w:rsidP="00C53E01">
      <w:pPr>
        <w:spacing w:after="0"/>
        <w:ind w:left="426"/>
        <w:rPr>
          <w:rFonts w:cs="Times New Roman"/>
        </w:rPr>
      </w:pPr>
    </w:p>
    <w:p w14:paraId="5C7D53F3" w14:textId="77777777" w:rsidR="00C53E01" w:rsidRPr="00C222A9" w:rsidRDefault="00C53E01" w:rsidP="00C53E01">
      <w:pPr>
        <w:spacing w:after="0"/>
        <w:ind w:left="426"/>
        <w:rPr>
          <w:rFonts w:cs="Times New Roman"/>
          <w:i/>
        </w:rPr>
      </w:pPr>
    </w:p>
    <w:p w14:paraId="4F0A7B73" w14:textId="77777777" w:rsidR="00C53E01" w:rsidRPr="00C222A9" w:rsidRDefault="00C53E01" w:rsidP="00C53E01">
      <w:pPr>
        <w:spacing w:after="0"/>
        <w:ind w:left="426"/>
        <w:rPr>
          <w:rFonts w:cs="Times New Roman"/>
        </w:rPr>
      </w:pPr>
    </w:p>
    <w:p w14:paraId="602ED360" w14:textId="77777777" w:rsidR="00C53E01" w:rsidRPr="00C222A9" w:rsidRDefault="00C53E01" w:rsidP="008F09DC">
      <w:pPr>
        <w:pStyle w:val="Listaszerbekezds"/>
        <w:numPr>
          <w:ilvl w:val="2"/>
          <w:numId w:val="11"/>
        </w:numPr>
        <w:spacing w:after="0"/>
        <w:rPr>
          <w:rFonts w:cs="Times New Roman"/>
          <w:b/>
        </w:rPr>
      </w:pPr>
      <w:r w:rsidRPr="00C222A9">
        <w:rPr>
          <w:rFonts w:cs="Times New Roman"/>
          <w:b/>
        </w:rPr>
        <w:t>A tantárgy elsajátítása során alkalmazható sajátos módszerek (ajánlás)</w:t>
      </w:r>
    </w:p>
    <w:p w14:paraId="7F6FF997" w14:textId="34DE8477" w:rsidR="00C53E01" w:rsidRPr="00C222A9"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451F66" w:rsidRPr="00C222A9" w14:paraId="57627FFC" w14:textId="77777777" w:rsidTr="00451F66">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786593D"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81A60CA"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76FFE0DF"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162D3C1"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451F66" w:rsidRPr="00C222A9" w14:paraId="4F5DA70A" w14:textId="77777777" w:rsidTr="00451F66">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78D4BD76" w14:textId="77777777" w:rsidR="00451F66" w:rsidRPr="00C222A9" w:rsidRDefault="00451F66" w:rsidP="00451F66">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14754CAF" w14:textId="77777777" w:rsidR="00451F66" w:rsidRPr="00C222A9" w:rsidRDefault="00451F66" w:rsidP="00451F66">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730B8FF1"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1D9DFD80"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5112CF2C"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59A2A340" w14:textId="77777777" w:rsidR="00451F66" w:rsidRPr="00C222A9" w:rsidRDefault="00451F66" w:rsidP="00451F66">
            <w:pPr>
              <w:spacing w:after="0"/>
              <w:jc w:val="left"/>
              <w:rPr>
                <w:rFonts w:eastAsia="Times New Roman" w:cs="Times New Roman"/>
                <w:color w:val="000000"/>
                <w:sz w:val="20"/>
                <w:szCs w:val="20"/>
                <w:lang w:eastAsia="hu-HU"/>
              </w:rPr>
            </w:pPr>
          </w:p>
        </w:tc>
      </w:tr>
      <w:tr w:rsidR="00451F66" w:rsidRPr="00C222A9" w14:paraId="516BE521" w14:textId="77777777" w:rsidTr="00451F6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6DE0DD6"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1FC5B777"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7F1C1935"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400034E"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F8BCDAF"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15E8046"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51F66" w:rsidRPr="00C222A9" w14:paraId="3D0B17D7" w14:textId="77777777" w:rsidTr="00451F6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3420BD0"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07CC08D3"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397B4D76"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A57744B"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8154594"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31AFA90"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51F66" w:rsidRPr="00C222A9" w14:paraId="4B674C31" w14:textId="77777777" w:rsidTr="00451F6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D9E6F6B"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72254452"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1ABADFB9"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E257F45"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F904358"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C747988"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51F66" w:rsidRPr="00C222A9" w14:paraId="75A467C2" w14:textId="77777777" w:rsidTr="00451F6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4E2E252"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1F113A8F"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14:paraId="73004076"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BB5D7C4"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A235F6F"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A10E815"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51F66" w:rsidRPr="00C222A9" w14:paraId="32B26137" w14:textId="77777777" w:rsidTr="00451F6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F2D80AD"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4FAE48C9"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szimuláció</w:t>
            </w:r>
          </w:p>
        </w:tc>
        <w:tc>
          <w:tcPr>
            <w:tcW w:w="980" w:type="dxa"/>
            <w:tcBorders>
              <w:top w:val="nil"/>
              <w:left w:val="nil"/>
              <w:bottom w:val="single" w:sz="4" w:space="0" w:color="auto"/>
              <w:right w:val="single" w:sz="4" w:space="0" w:color="auto"/>
            </w:tcBorders>
            <w:shd w:val="clear" w:color="auto" w:fill="auto"/>
            <w:vAlign w:val="center"/>
            <w:hideMark/>
          </w:tcPr>
          <w:p w14:paraId="6C2B1BFC"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CDD9200"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B36E2CA"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3A74297"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78A8F47E" w14:textId="77777777" w:rsidR="00451F66" w:rsidRPr="00C222A9" w:rsidRDefault="00451F66" w:rsidP="00C53E01">
      <w:pPr>
        <w:spacing w:after="0"/>
        <w:ind w:left="426"/>
        <w:rPr>
          <w:rFonts w:cs="Times New Roman"/>
        </w:rPr>
      </w:pPr>
    </w:p>
    <w:p w14:paraId="05C70F65" w14:textId="77777777" w:rsidR="00C53E01" w:rsidRPr="00C222A9" w:rsidRDefault="00C53E01" w:rsidP="008F09DC">
      <w:pPr>
        <w:pStyle w:val="Listaszerbekezds"/>
        <w:numPr>
          <w:ilvl w:val="2"/>
          <w:numId w:val="11"/>
        </w:numPr>
        <w:spacing w:after="0"/>
        <w:rPr>
          <w:rFonts w:cs="Times New Roman"/>
          <w:b/>
        </w:rPr>
      </w:pPr>
      <w:r w:rsidRPr="00C222A9">
        <w:rPr>
          <w:rFonts w:cs="Times New Roman"/>
          <w:b/>
        </w:rPr>
        <w:t>A tantárgy elsajátítása során alkalmazható tanulói tevékenységformák (ajánlás)</w:t>
      </w:r>
    </w:p>
    <w:p w14:paraId="4B5E2F33" w14:textId="69C97FAB" w:rsidR="00451F66" w:rsidRPr="00C222A9" w:rsidRDefault="00451F66"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451F66" w:rsidRPr="00C222A9" w14:paraId="0D68A5B7" w14:textId="77777777" w:rsidTr="00451F66">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458CB8"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2345CD7"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DDA7074"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01915DD"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451F66" w:rsidRPr="00C222A9" w14:paraId="1CA80685" w14:textId="77777777" w:rsidTr="00451F66">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02AA1CA6" w14:textId="77777777" w:rsidR="00451F66" w:rsidRPr="00C222A9" w:rsidRDefault="00451F66" w:rsidP="00451F66">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5319C480" w14:textId="77777777" w:rsidR="00451F66" w:rsidRPr="00C222A9" w:rsidRDefault="00451F66" w:rsidP="00451F6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E94452F"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92EEF05"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8946F94"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518955A9" w14:textId="77777777" w:rsidR="00451F66" w:rsidRPr="00C222A9" w:rsidRDefault="00451F66" w:rsidP="00451F66">
            <w:pPr>
              <w:spacing w:after="0"/>
              <w:jc w:val="left"/>
              <w:rPr>
                <w:rFonts w:eastAsia="Times New Roman" w:cs="Times New Roman"/>
                <w:color w:val="000000"/>
                <w:sz w:val="20"/>
                <w:szCs w:val="20"/>
                <w:lang w:eastAsia="hu-HU"/>
              </w:rPr>
            </w:pPr>
          </w:p>
        </w:tc>
      </w:tr>
      <w:tr w:rsidR="00451F66" w:rsidRPr="00C222A9" w14:paraId="68541E09" w14:textId="77777777" w:rsidTr="00451F6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50ED2C9"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4B96B3E"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 feldolgozó tevékenységek</w:t>
            </w:r>
          </w:p>
        </w:tc>
      </w:tr>
      <w:tr w:rsidR="00451F66" w:rsidRPr="00C222A9" w14:paraId="5517C73B" w14:textId="77777777" w:rsidTr="00451F6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E112A6A"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73951AF7"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A387CAD"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13D7EF"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4FB28F"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481DD69"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51F66" w:rsidRPr="00C222A9" w14:paraId="58BD17E3" w14:textId="77777777" w:rsidTr="00451F6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C430438" w14:textId="4723D576"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02058D66"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A0E263F"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DE0E76"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DDB1F7"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4011631"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51F66" w:rsidRPr="00C222A9" w14:paraId="3DC3F987" w14:textId="77777777" w:rsidTr="00451F6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94A413E" w14:textId="7FCF0F5D"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0B5E94C"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Képi információk körében</w:t>
            </w:r>
          </w:p>
        </w:tc>
      </w:tr>
      <w:tr w:rsidR="00451F66" w:rsidRPr="00C222A9" w14:paraId="513F4A28" w14:textId="77777777" w:rsidTr="00451F66">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2487F9E" w14:textId="730F6A00"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5254A67E"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1483FE4D"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BF913D"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338CA8"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AA7C50D"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51F66" w:rsidRPr="00C222A9" w14:paraId="74FD6AE5" w14:textId="77777777" w:rsidTr="00451F6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40CB07C" w14:textId="274D0321"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5DB3140"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Csoportos munkaformák körében</w:t>
            </w:r>
          </w:p>
        </w:tc>
      </w:tr>
      <w:tr w:rsidR="00451F66" w:rsidRPr="00C222A9" w14:paraId="6D78515E" w14:textId="77777777" w:rsidTr="00451F6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8FABCC4" w14:textId="01C40D2D"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06288280"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B230D10"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B9113A"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D6C5EB"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273BF22"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51F66" w:rsidRPr="00C222A9" w14:paraId="3CE01941" w14:textId="77777777" w:rsidTr="00451F6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BD67112" w14:textId="28132BBF"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14:paraId="2CBC8500"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57471316"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B414C6"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8DCB59"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1BEB985"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51F66" w:rsidRPr="00C222A9" w14:paraId="3DA2BD5A" w14:textId="77777777" w:rsidTr="00451F6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C35A8DA" w14:textId="2C580F64"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19BB605"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Gyakorlati munkavégzés körében</w:t>
            </w:r>
          </w:p>
        </w:tc>
      </w:tr>
      <w:tr w:rsidR="00451F66" w:rsidRPr="00C222A9" w14:paraId="23A32C16" w14:textId="77777777" w:rsidTr="00451F66">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746EFE0" w14:textId="5DE45710"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676D3778"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63F5E14A"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D0C6E5"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6B386C"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A60838B"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51F66" w:rsidRPr="00C222A9" w14:paraId="6CF531F2" w14:textId="77777777" w:rsidTr="00451F6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5DF117F" w14:textId="0E0DA0D3"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9AF163F"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Üzemeltetési tevékenységek körében</w:t>
            </w:r>
          </w:p>
        </w:tc>
      </w:tr>
      <w:tr w:rsidR="00451F66" w:rsidRPr="00C222A9" w14:paraId="10AFB7DB" w14:textId="77777777" w:rsidTr="00451F6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58A008F" w14:textId="779E64AB"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14:paraId="6A443A4D"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567D7955"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A49828"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6E0E0D"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01DC232"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51F66" w:rsidRPr="00C222A9" w14:paraId="0B8CCB7B" w14:textId="77777777" w:rsidTr="00451F6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02D0F2C" w14:textId="26D9D2F4"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14:paraId="1BABDF30"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2B9DF614"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F6153C"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9992F0"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AA6C97F"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451F66" w:rsidRPr="00C222A9" w14:paraId="36BF7B6C" w14:textId="77777777" w:rsidTr="00451F6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366E5F5" w14:textId="754D9C4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5.3.</w:t>
            </w:r>
          </w:p>
        </w:tc>
        <w:tc>
          <w:tcPr>
            <w:tcW w:w="2880" w:type="dxa"/>
            <w:tcBorders>
              <w:top w:val="nil"/>
              <w:left w:val="nil"/>
              <w:bottom w:val="single" w:sz="4" w:space="0" w:color="auto"/>
              <w:right w:val="single" w:sz="4" w:space="0" w:color="auto"/>
            </w:tcBorders>
            <w:shd w:val="clear" w:color="auto" w:fill="auto"/>
            <w:vAlign w:val="center"/>
            <w:hideMark/>
          </w:tcPr>
          <w:p w14:paraId="0D90AB4B"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02081412"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F6B662"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BF77CA" w14:textId="77777777" w:rsidR="00451F66" w:rsidRPr="00C222A9" w:rsidRDefault="00451F66" w:rsidP="00451F6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D6354F9" w14:textId="77777777" w:rsidR="00451F66" w:rsidRPr="00C222A9" w:rsidRDefault="00451F66" w:rsidP="00451F6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40A63AC8" w14:textId="431658EC" w:rsidR="00C53E01" w:rsidRPr="00C222A9" w:rsidRDefault="00C53E01" w:rsidP="00C53E01">
      <w:pPr>
        <w:spacing w:after="0"/>
        <w:ind w:left="426"/>
        <w:rPr>
          <w:rFonts w:cs="Times New Roman"/>
        </w:rPr>
      </w:pPr>
    </w:p>
    <w:p w14:paraId="4429E120" w14:textId="77777777" w:rsidR="00C53E01" w:rsidRPr="00C222A9" w:rsidRDefault="00C53E01" w:rsidP="008F09DC">
      <w:pPr>
        <w:pStyle w:val="Listaszerbekezds"/>
        <w:numPr>
          <w:ilvl w:val="1"/>
          <w:numId w:val="11"/>
        </w:numPr>
        <w:spacing w:after="0"/>
        <w:rPr>
          <w:rFonts w:cs="Times New Roman"/>
          <w:b/>
        </w:rPr>
      </w:pPr>
      <w:r w:rsidRPr="00C222A9">
        <w:rPr>
          <w:rFonts w:cs="Times New Roman"/>
          <w:b/>
        </w:rPr>
        <w:t>A tantárgy értékelésének módja</w:t>
      </w:r>
    </w:p>
    <w:p w14:paraId="15AE53A2" w14:textId="77777777" w:rsidR="00C53E01" w:rsidRPr="00C222A9" w:rsidRDefault="00C53E01" w:rsidP="00C53E01">
      <w:pPr>
        <w:spacing w:after="0"/>
        <w:ind w:left="426"/>
        <w:rPr>
          <w:rFonts w:cs="Times New Roman"/>
        </w:rPr>
      </w:pPr>
      <w:r w:rsidRPr="00C222A9">
        <w:rPr>
          <w:rFonts w:cs="Times New Roman"/>
        </w:rPr>
        <w:t>A nemzeti köznevelésről szóló 2011. évi CXC. törvény. 54. § (2) a) pontja szerinti értékeléssel.</w:t>
      </w:r>
    </w:p>
    <w:p w14:paraId="5BCB1A82" w14:textId="77777777" w:rsidR="00C53E01" w:rsidRPr="00C222A9" w:rsidRDefault="00C53E01" w:rsidP="00C53E01">
      <w:pPr>
        <w:spacing w:after="0"/>
        <w:ind w:left="426"/>
        <w:rPr>
          <w:rFonts w:cs="Times New Roman"/>
        </w:rPr>
      </w:pPr>
    </w:p>
    <w:p w14:paraId="19C4D0F5" w14:textId="77777777" w:rsidR="00C53E01" w:rsidRPr="00C222A9" w:rsidRDefault="00C53E01" w:rsidP="00C53E01">
      <w:pPr>
        <w:spacing w:after="0"/>
        <w:rPr>
          <w:rFonts w:cs="Times New Roman"/>
        </w:rPr>
      </w:pPr>
    </w:p>
    <w:p w14:paraId="0684E416" w14:textId="553DB9FA" w:rsidR="00C53E01" w:rsidRPr="00C222A9" w:rsidRDefault="00C53E01" w:rsidP="00C53E01">
      <w:pPr>
        <w:spacing w:after="200" w:line="276" w:lineRule="auto"/>
        <w:jc w:val="left"/>
        <w:rPr>
          <w:rFonts w:cs="Times New Roman"/>
        </w:rPr>
      </w:pPr>
    </w:p>
    <w:p w14:paraId="332ECC47" w14:textId="7C332ED6" w:rsidR="003B22FD" w:rsidRDefault="003B22FD">
      <w:pPr>
        <w:spacing w:after="200" w:line="276" w:lineRule="auto"/>
        <w:jc w:val="left"/>
        <w:rPr>
          <w:rFonts w:cs="Times New Roman"/>
        </w:rPr>
      </w:pPr>
      <w:r>
        <w:rPr>
          <w:rFonts w:cs="Times New Roman"/>
        </w:rPr>
        <w:lastRenderedPageBreak/>
        <w:br w:type="page"/>
      </w:r>
    </w:p>
    <w:p w14:paraId="5298B8E2" w14:textId="77777777" w:rsidR="00C53E01" w:rsidRPr="00C222A9" w:rsidRDefault="00C53E01" w:rsidP="00C53E01">
      <w:pPr>
        <w:rPr>
          <w:rFonts w:cs="Times New Roman"/>
        </w:rPr>
      </w:pPr>
    </w:p>
    <w:p w14:paraId="255F80AF" w14:textId="77777777" w:rsidR="00C53E01" w:rsidRPr="00C222A9" w:rsidRDefault="00C53E01" w:rsidP="00C53E01">
      <w:pPr>
        <w:spacing w:before="2880"/>
        <w:jc w:val="center"/>
        <w:rPr>
          <w:rFonts w:cs="Times New Roman"/>
          <w:b/>
          <w:sz w:val="36"/>
        </w:rPr>
      </w:pPr>
      <w:r w:rsidRPr="00C222A9">
        <w:rPr>
          <w:rFonts w:cs="Times New Roman"/>
          <w:b/>
          <w:sz w:val="36"/>
        </w:rPr>
        <w:t>A</w:t>
      </w:r>
    </w:p>
    <w:p w14:paraId="5BD87896" w14:textId="77777777" w:rsidR="00C53E01" w:rsidRPr="00C222A9" w:rsidRDefault="00810444" w:rsidP="00C53E01">
      <w:pPr>
        <w:spacing w:after="480"/>
        <w:jc w:val="center"/>
        <w:rPr>
          <w:rFonts w:cs="Times New Roman"/>
          <w:b/>
          <w:sz w:val="36"/>
        </w:rPr>
      </w:pPr>
      <w:r w:rsidRPr="00C222A9">
        <w:rPr>
          <w:rFonts w:cs="Times New Roman"/>
          <w:b/>
          <w:sz w:val="36"/>
          <w:highlight w:val="yellow"/>
        </w:rPr>
        <w:t>11049</w:t>
      </w:r>
      <w:r w:rsidR="00C53E01" w:rsidRPr="00C222A9">
        <w:rPr>
          <w:rFonts w:cs="Times New Roman"/>
          <w:b/>
          <w:sz w:val="36"/>
          <w:highlight w:val="yellow"/>
        </w:rPr>
        <w:t>-</w:t>
      </w:r>
      <w:r w:rsidRPr="00C222A9">
        <w:rPr>
          <w:rFonts w:cs="Times New Roman"/>
          <w:b/>
          <w:sz w:val="36"/>
        </w:rPr>
        <w:t>16</w:t>
      </w:r>
      <w:r w:rsidR="00C53E01" w:rsidRPr="00C222A9">
        <w:rPr>
          <w:rFonts w:cs="Times New Roman"/>
          <w:b/>
          <w:sz w:val="36"/>
        </w:rPr>
        <w:t xml:space="preserve"> azonosító számú</w:t>
      </w:r>
    </w:p>
    <w:p w14:paraId="1A97097B" w14:textId="77777777" w:rsidR="00C53E01" w:rsidRPr="00C222A9" w:rsidRDefault="00810444" w:rsidP="00C53E01">
      <w:pPr>
        <w:jc w:val="center"/>
        <w:rPr>
          <w:rFonts w:cs="Times New Roman"/>
          <w:b/>
          <w:sz w:val="36"/>
        </w:rPr>
      </w:pPr>
      <w:r w:rsidRPr="00C222A9">
        <w:rPr>
          <w:rFonts w:cs="Times New Roman"/>
          <w:b/>
          <w:sz w:val="36"/>
        </w:rPr>
        <w:t>Mezőgazdasági termelés gépei</w:t>
      </w:r>
    </w:p>
    <w:p w14:paraId="2F53783F" w14:textId="77777777" w:rsidR="00C53E01" w:rsidRPr="00C222A9" w:rsidRDefault="00C53E01" w:rsidP="00C53E01">
      <w:pPr>
        <w:jc w:val="center"/>
        <w:rPr>
          <w:rFonts w:cs="Times New Roman"/>
          <w:b/>
          <w:sz w:val="36"/>
        </w:rPr>
      </w:pPr>
      <w:proofErr w:type="gramStart"/>
      <w:r w:rsidRPr="00C222A9">
        <w:rPr>
          <w:rFonts w:cs="Times New Roman"/>
          <w:b/>
          <w:sz w:val="36"/>
        </w:rPr>
        <w:t>megnevezésű</w:t>
      </w:r>
      <w:proofErr w:type="gramEnd"/>
    </w:p>
    <w:p w14:paraId="3038C415" w14:textId="77777777" w:rsidR="00C53E01" w:rsidRPr="00C222A9" w:rsidRDefault="00C53E01" w:rsidP="00C53E01">
      <w:pPr>
        <w:spacing w:before="480" w:after="480"/>
        <w:jc w:val="center"/>
        <w:rPr>
          <w:rFonts w:cs="Times New Roman"/>
          <w:b/>
          <w:sz w:val="36"/>
        </w:rPr>
      </w:pPr>
      <w:proofErr w:type="gramStart"/>
      <w:r w:rsidRPr="00C222A9">
        <w:rPr>
          <w:rFonts w:cs="Times New Roman"/>
          <w:b/>
          <w:sz w:val="36"/>
        </w:rPr>
        <w:t>szakmai</w:t>
      </w:r>
      <w:proofErr w:type="gramEnd"/>
      <w:r w:rsidRPr="00C222A9">
        <w:rPr>
          <w:rFonts w:cs="Times New Roman"/>
          <w:b/>
          <w:sz w:val="36"/>
        </w:rPr>
        <w:t xml:space="preserve"> követelménymodul</w:t>
      </w:r>
    </w:p>
    <w:p w14:paraId="0CC72024" w14:textId="77777777" w:rsidR="00C53E01" w:rsidRPr="00C222A9" w:rsidRDefault="00C53E01" w:rsidP="00C53E01">
      <w:pPr>
        <w:jc w:val="center"/>
        <w:rPr>
          <w:rFonts w:cs="Times New Roman"/>
          <w:b/>
          <w:sz w:val="36"/>
        </w:rPr>
      </w:pPr>
      <w:proofErr w:type="gramStart"/>
      <w:r w:rsidRPr="00C222A9">
        <w:rPr>
          <w:rFonts w:cs="Times New Roman"/>
          <w:b/>
          <w:sz w:val="36"/>
        </w:rPr>
        <w:t>tantárgyai</w:t>
      </w:r>
      <w:proofErr w:type="gramEnd"/>
      <w:r w:rsidRPr="00C222A9">
        <w:rPr>
          <w:rFonts w:cs="Times New Roman"/>
          <w:b/>
          <w:sz w:val="36"/>
        </w:rPr>
        <w:t>, témakörei</w:t>
      </w:r>
    </w:p>
    <w:p w14:paraId="4E28B5A2" w14:textId="77777777" w:rsidR="00C53E01" w:rsidRPr="00C222A9" w:rsidRDefault="00C53E01" w:rsidP="00C53E01">
      <w:pPr>
        <w:spacing w:after="200" w:line="276" w:lineRule="auto"/>
        <w:jc w:val="left"/>
        <w:rPr>
          <w:rFonts w:cs="Times New Roman"/>
        </w:rPr>
      </w:pPr>
      <w:r w:rsidRPr="00C222A9">
        <w:rPr>
          <w:rFonts w:cs="Times New Roman"/>
        </w:rPr>
        <w:br w:type="page"/>
      </w:r>
    </w:p>
    <w:p w14:paraId="0ACCD64E" w14:textId="77777777" w:rsidR="00C53E01" w:rsidRPr="00C222A9" w:rsidRDefault="00C53E01" w:rsidP="00C53E01">
      <w:pPr>
        <w:rPr>
          <w:rFonts w:cs="Times New Roman"/>
        </w:rPr>
      </w:pPr>
      <w:r w:rsidRPr="00C222A9">
        <w:rPr>
          <w:rFonts w:cs="Times New Roman"/>
        </w:rPr>
        <w:lastRenderedPageBreak/>
        <w:t xml:space="preserve">A </w:t>
      </w:r>
      <w:r w:rsidR="00810444" w:rsidRPr="00C222A9">
        <w:rPr>
          <w:rFonts w:cs="Times New Roman"/>
        </w:rPr>
        <w:t>1104616</w:t>
      </w:r>
      <w:r w:rsidRPr="00C222A9">
        <w:rPr>
          <w:rFonts w:cs="Times New Roman"/>
        </w:rPr>
        <w:t xml:space="preserve">. azonosító számú </w:t>
      </w:r>
      <w:r w:rsidR="00810444" w:rsidRPr="00C222A9">
        <w:rPr>
          <w:rFonts w:cs="Times New Roman"/>
        </w:rPr>
        <w:t>Mezőgazdasági termelés gépei</w:t>
      </w:r>
      <w:r w:rsidRPr="00C222A9">
        <w:rPr>
          <w:rFonts w:cs="Times New Roman"/>
        </w:rPr>
        <w:t xml:space="preserve"> megnevezésű szakmai követelménymodulhoz tartozó tantárgyak és témakörök oktatása során fejlesztendő kompetenciák</w:t>
      </w:r>
    </w:p>
    <w:p w14:paraId="6F4628A1" w14:textId="1EB80305" w:rsidR="00C53E01" w:rsidRPr="00C222A9" w:rsidRDefault="00C53E01" w:rsidP="00C53E01">
      <w:pPr>
        <w:jc w:val="center"/>
        <w:rPr>
          <w:rFonts w:cs="Times New Roman"/>
        </w:rPr>
      </w:pPr>
    </w:p>
    <w:p w14:paraId="71918E77" w14:textId="145891F0" w:rsidR="00C53E01" w:rsidRPr="00C222A9" w:rsidRDefault="00C53E01" w:rsidP="00C53E01">
      <w:pPr>
        <w:rPr>
          <w:rFonts w:cs="Times New Roman"/>
        </w:rPr>
      </w:pPr>
    </w:p>
    <w:tbl>
      <w:tblPr>
        <w:tblW w:w="5540" w:type="dxa"/>
        <w:jc w:val="center"/>
        <w:tblCellMar>
          <w:left w:w="70" w:type="dxa"/>
          <w:right w:w="70" w:type="dxa"/>
        </w:tblCellMar>
        <w:tblLook w:val="04A0" w:firstRow="1" w:lastRow="0" w:firstColumn="1" w:lastColumn="0" w:noHBand="0" w:noVBand="1"/>
      </w:tblPr>
      <w:tblGrid>
        <w:gridCol w:w="4100"/>
        <w:gridCol w:w="720"/>
        <w:gridCol w:w="720"/>
      </w:tblGrid>
      <w:tr w:rsidR="00012242" w:rsidRPr="00C222A9" w14:paraId="2C621CA3" w14:textId="77777777" w:rsidTr="00012242">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85B143"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BEE40B1"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Munkagépek</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069BF5B"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Munkagépek szakmai gyakorlat</w:t>
            </w:r>
          </w:p>
        </w:tc>
      </w:tr>
      <w:tr w:rsidR="00012242" w:rsidRPr="00C222A9" w14:paraId="443A26EE" w14:textId="77777777" w:rsidTr="00283A0A">
        <w:trPr>
          <w:trHeight w:val="264"/>
          <w:jc w:val="center"/>
        </w:trPr>
        <w:tc>
          <w:tcPr>
            <w:tcW w:w="5540" w:type="dxa"/>
            <w:gridSpan w:val="3"/>
            <w:tcBorders>
              <w:top w:val="nil"/>
              <w:left w:val="single" w:sz="4" w:space="0" w:color="auto"/>
              <w:bottom w:val="single" w:sz="4" w:space="0" w:color="auto"/>
              <w:right w:val="single" w:sz="4" w:space="0" w:color="auto"/>
            </w:tcBorders>
            <w:shd w:val="clear" w:color="auto" w:fill="auto"/>
            <w:vAlign w:val="center"/>
            <w:hideMark/>
          </w:tcPr>
          <w:p w14:paraId="31D918FA" w14:textId="67C2281A" w:rsidR="00012242" w:rsidRPr="00C222A9" w:rsidRDefault="00012242" w:rsidP="00012242">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FELADATOK</w:t>
            </w:r>
            <w:r w:rsidRPr="00C222A9">
              <w:rPr>
                <w:rFonts w:eastAsia="Times New Roman" w:cs="Times New Roman"/>
                <w:color w:val="000000"/>
                <w:sz w:val="20"/>
                <w:szCs w:val="20"/>
                <w:lang w:eastAsia="hu-HU"/>
              </w:rPr>
              <w:t> </w:t>
            </w:r>
          </w:p>
        </w:tc>
      </w:tr>
      <w:tr w:rsidR="00012242" w:rsidRPr="00C222A9" w14:paraId="3ED5570D" w14:textId="77777777" w:rsidTr="00012242">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tcPr>
          <w:p w14:paraId="7A6D5F37" w14:textId="309775F2"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Napi és időszakos karbantartást végez</w:t>
            </w:r>
          </w:p>
        </w:tc>
        <w:tc>
          <w:tcPr>
            <w:tcW w:w="720" w:type="dxa"/>
            <w:tcBorders>
              <w:top w:val="nil"/>
              <w:left w:val="nil"/>
              <w:bottom w:val="single" w:sz="4" w:space="0" w:color="auto"/>
              <w:right w:val="single" w:sz="4" w:space="0" w:color="auto"/>
            </w:tcBorders>
            <w:shd w:val="clear" w:color="auto" w:fill="auto"/>
            <w:noWrap/>
            <w:vAlign w:val="center"/>
          </w:tcPr>
          <w:p w14:paraId="50EACAB3" w14:textId="77777777" w:rsidR="00012242" w:rsidRPr="00C222A9" w:rsidRDefault="00012242" w:rsidP="000F5126">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tcPr>
          <w:p w14:paraId="70CB35A1" w14:textId="05653449"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012242" w:rsidRPr="00C222A9" w14:paraId="4BCA7776"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5F46496"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Kiválasztja a feladat elvégzéséhez szükséges erő- és munkagépeket, valamint az adaptereket</w:t>
            </w:r>
          </w:p>
        </w:tc>
        <w:tc>
          <w:tcPr>
            <w:tcW w:w="720" w:type="dxa"/>
            <w:tcBorders>
              <w:top w:val="nil"/>
              <w:left w:val="nil"/>
              <w:bottom w:val="single" w:sz="4" w:space="0" w:color="auto"/>
              <w:right w:val="single" w:sz="4" w:space="0" w:color="auto"/>
            </w:tcBorders>
            <w:shd w:val="clear" w:color="auto" w:fill="auto"/>
            <w:noWrap/>
            <w:vAlign w:val="center"/>
            <w:hideMark/>
          </w:tcPr>
          <w:p w14:paraId="0BC38618"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A727094"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237FE0A3"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155C774"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Elvégzi a tápanyag-visszapótlás gépeinek előkészítését üzemeltetésre</w:t>
            </w:r>
          </w:p>
        </w:tc>
        <w:tc>
          <w:tcPr>
            <w:tcW w:w="720" w:type="dxa"/>
            <w:tcBorders>
              <w:top w:val="nil"/>
              <w:left w:val="nil"/>
              <w:bottom w:val="single" w:sz="4" w:space="0" w:color="auto"/>
              <w:right w:val="single" w:sz="4" w:space="0" w:color="auto"/>
            </w:tcBorders>
            <w:shd w:val="clear" w:color="auto" w:fill="auto"/>
            <w:noWrap/>
            <w:vAlign w:val="center"/>
            <w:hideMark/>
          </w:tcPr>
          <w:p w14:paraId="42D181F6"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CD62046"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24D5DD2F" w14:textId="77777777" w:rsidTr="00012242">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BD99092"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Elvégzi a talajművelő gépek előkészítését</w:t>
            </w:r>
          </w:p>
        </w:tc>
        <w:tc>
          <w:tcPr>
            <w:tcW w:w="720" w:type="dxa"/>
            <w:tcBorders>
              <w:top w:val="nil"/>
              <w:left w:val="nil"/>
              <w:bottom w:val="single" w:sz="4" w:space="0" w:color="auto"/>
              <w:right w:val="single" w:sz="4" w:space="0" w:color="auto"/>
            </w:tcBorders>
            <w:shd w:val="clear" w:color="auto" w:fill="auto"/>
            <w:noWrap/>
            <w:vAlign w:val="center"/>
            <w:hideMark/>
          </w:tcPr>
          <w:p w14:paraId="648C3C8E"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71231C9"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38D1C9FE"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B930CCC"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Vetés, ültetés, palántázás és ültetvénytelepítés gépeinek javítása, beállítása</w:t>
            </w:r>
          </w:p>
        </w:tc>
        <w:tc>
          <w:tcPr>
            <w:tcW w:w="720" w:type="dxa"/>
            <w:tcBorders>
              <w:top w:val="nil"/>
              <w:left w:val="nil"/>
              <w:bottom w:val="single" w:sz="4" w:space="0" w:color="auto"/>
              <w:right w:val="single" w:sz="4" w:space="0" w:color="auto"/>
            </w:tcBorders>
            <w:shd w:val="clear" w:color="auto" w:fill="auto"/>
            <w:noWrap/>
            <w:vAlign w:val="center"/>
            <w:hideMark/>
          </w:tcPr>
          <w:p w14:paraId="135EB4D8"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A07778D"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15B7B7D5"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33EDFD3"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Öntözőgépeket, öntöző berendezéseket beüzemel</w:t>
            </w:r>
          </w:p>
        </w:tc>
        <w:tc>
          <w:tcPr>
            <w:tcW w:w="720" w:type="dxa"/>
            <w:tcBorders>
              <w:top w:val="nil"/>
              <w:left w:val="nil"/>
              <w:bottom w:val="single" w:sz="4" w:space="0" w:color="auto"/>
              <w:right w:val="single" w:sz="4" w:space="0" w:color="auto"/>
            </w:tcBorders>
            <w:shd w:val="clear" w:color="auto" w:fill="auto"/>
            <w:noWrap/>
            <w:vAlign w:val="center"/>
            <w:hideMark/>
          </w:tcPr>
          <w:p w14:paraId="7E1D9796"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14DA5E1"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7C5AB28F"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41422C5"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Elvégzi a növényápolás gépeinek előkészítését munkavégzésre</w:t>
            </w:r>
          </w:p>
        </w:tc>
        <w:tc>
          <w:tcPr>
            <w:tcW w:w="720" w:type="dxa"/>
            <w:tcBorders>
              <w:top w:val="nil"/>
              <w:left w:val="nil"/>
              <w:bottom w:val="single" w:sz="4" w:space="0" w:color="auto"/>
              <w:right w:val="single" w:sz="4" w:space="0" w:color="auto"/>
            </w:tcBorders>
            <w:shd w:val="clear" w:color="auto" w:fill="auto"/>
            <w:noWrap/>
            <w:vAlign w:val="center"/>
            <w:hideMark/>
          </w:tcPr>
          <w:p w14:paraId="5386C8D7"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ABF1D01"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29E79D82" w14:textId="77777777" w:rsidTr="00012242">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E811AC6"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Elvégzi szálastakarmány betakarító és erjesztett </w:t>
            </w:r>
            <w:proofErr w:type="gramStart"/>
            <w:r w:rsidRPr="00C222A9">
              <w:rPr>
                <w:rFonts w:eastAsia="Times New Roman" w:cs="Times New Roman"/>
                <w:color w:val="000000"/>
                <w:sz w:val="20"/>
                <w:szCs w:val="20"/>
                <w:lang w:eastAsia="hu-HU"/>
              </w:rPr>
              <w:t>takarmány készítő</w:t>
            </w:r>
            <w:proofErr w:type="gramEnd"/>
            <w:r w:rsidRPr="00C222A9">
              <w:rPr>
                <w:rFonts w:eastAsia="Times New Roman" w:cs="Times New Roman"/>
                <w:color w:val="000000"/>
                <w:sz w:val="20"/>
                <w:szCs w:val="20"/>
                <w:lang w:eastAsia="hu-HU"/>
              </w:rPr>
              <w:t xml:space="preserve"> gépek, berendezések javítását, beállítását</w:t>
            </w:r>
          </w:p>
        </w:tc>
        <w:tc>
          <w:tcPr>
            <w:tcW w:w="720" w:type="dxa"/>
            <w:tcBorders>
              <w:top w:val="nil"/>
              <w:left w:val="nil"/>
              <w:bottom w:val="single" w:sz="4" w:space="0" w:color="auto"/>
              <w:right w:val="single" w:sz="4" w:space="0" w:color="auto"/>
            </w:tcBorders>
            <w:shd w:val="clear" w:color="auto" w:fill="auto"/>
            <w:noWrap/>
            <w:vAlign w:val="center"/>
            <w:hideMark/>
          </w:tcPr>
          <w:p w14:paraId="79ECFD76"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5B1F763"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081EA203"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5923F6C"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Előkészíti a gabona és az ipari növény betakarítás gépeit munkavégzésre</w:t>
            </w:r>
          </w:p>
        </w:tc>
        <w:tc>
          <w:tcPr>
            <w:tcW w:w="720" w:type="dxa"/>
            <w:tcBorders>
              <w:top w:val="nil"/>
              <w:left w:val="nil"/>
              <w:bottom w:val="single" w:sz="4" w:space="0" w:color="auto"/>
              <w:right w:val="single" w:sz="4" w:space="0" w:color="auto"/>
            </w:tcBorders>
            <w:shd w:val="clear" w:color="auto" w:fill="auto"/>
            <w:noWrap/>
            <w:vAlign w:val="center"/>
            <w:hideMark/>
          </w:tcPr>
          <w:p w14:paraId="4697D8BE"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A9D3700"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449453EA" w14:textId="77777777" w:rsidTr="00012242">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A3A08BC"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Előkészíti a gyümölcs-betakarítás gépeit</w:t>
            </w:r>
          </w:p>
        </w:tc>
        <w:tc>
          <w:tcPr>
            <w:tcW w:w="720" w:type="dxa"/>
            <w:tcBorders>
              <w:top w:val="nil"/>
              <w:left w:val="nil"/>
              <w:bottom w:val="single" w:sz="4" w:space="0" w:color="auto"/>
              <w:right w:val="single" w:sz="4" w:space="0" w:color="auto"/>
            </w:tcBorders>
            <w:shd w:val="clear" w:color="auto" w:fill="auto"/>
            <w:noWrap/>
            <w:vAlign w:val="center"/>
            <w:hideMark/>
          </w:tcPr>
          <w:p w14:paraId="3F6DDE40"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4C1AC88" w14:textId="1E895779"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012242" w:rsidRPr="00C222A9" w14:paraId="781727CF"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9642123"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Gumós- és zöldségnövény betakarító gépek előkészítése üzemeltetésre</w:t>
            </w:r>
          </w:p>
        </w:tc>
        <w:tc>
          <w:tcPr>
            <w:tcW w:w="720" w:type="dxa"/>
            <w:tcBorders>
              <w:top w:val="nil"/>
              <w:left w:val="nil"/>
              <w:bottom w:val="single" w:sz="4" w:space="0" w:color="auto"/>
              <w:right w:val="single" w:sz="4" w:space="0" w:color="auto"/>
            </w:tcBorders>
            <w:shd w:val="clear" w:color="auto" w:fill="auto"/>
            <w:noWrap/>
            <w:vAlign w:val="center"/>
            <w:hideMark/>
          </w:tcPr>
          <w:p w14:paraId="6157E91F"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5BE0634" w14:textId="15ED7143"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r>
      <w:tr w:rsidR="00012242" w:rsidRPr="00C222A9" w14:paraId="6D3996CE"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B5F35F3"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anyagmozgató gépeket üzembe helyez</w:t>
            </w:r>
          </w:p>
        </w:tc>
        <w:tc>
          <w:tcPr>
            <w:tcW w:w="720" w:type="dxa"/>
            <w:tcBorders>
              <w:top w:val="nil"/>
              <w:left w:val="nil"/>
              <w:bottom w:val="single" w:sz="4" w:space="0" w:color="auto"/>
              <w:right w:val="single" w:sz="4" w:space="0" w:color="auto"/>
            </w:tcBorders>
            <w:shd w:val="clear" w:color="auto" w:fill="auto"/>
            <w:noWrap/>
            <w:vAlign w:val="center"/>
            <w:hideMark/>
          </w:tcPr>
          <w:p w14:paraId="7EA56797"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8143E82" w14:textId="511EC293"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r>
      <w:tr w:rsidR="00012242" w:rsidRPr="00C222A9" w14:paraId="12AB61B9"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55B40A4"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Előkészíti a tisztító-, szárító- és manipuláló berendezéseket</w:t>
            </w:r>
          </w:p>
        </w:tc>
        <w:tc>
          <w:tcPr>
            <w:tcW w:w="720" w:type="dxa"/>
            <w:tcBorders>
              <w:top w:val="nil"/>
              <w:left w:val="nil"/>
              <w:bottom w:val="single" w:sz="4" w:space="0" w:color="auto"/>
              <w:right w:val="single" w:sz="4" w:space="0" w:color="auto"/>
            </w:tcBorders>
            <w:shd w:val="clear" w:color="auto" w:fill="auto"/>
            <w:noWrap/>
            <w:vAlign w:val="center"/>
            <w:hideMark/>
          </w:tcPr>
          <w:p w14:paraId="28CBAB52"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6E91FF3" w14:textId="241B53D3"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r>
      <w:tr w:rsidR="00012242" w:rsidRPr="00C222A9" w14:paraId="18B4408E"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3D0C3AF"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Takarmány-előkészítő gépet, berendezést javít, beállít</w:t>
            </w:r>
          </w:p>
        </w:tc>
        <w:tc>
          <w:tcPr>
            <w:tcW w:w="720" w:type="dxa"/>
            <w:tcBorders>
              <w:top w:val="nil"/>
              <w:left w:val="nil"/>
              <w:bottom w:val="single" w:sz="4" w:space="0" w:color="auto"/>
              <w:right w:val="single" w:sz="4" w:space="0" w:color="auto"/>
            </w:tcBorders>
            <w:shd w:val="clear" w:color="auto" w:fill="auto"/>
            <w:noWrap/>
            <w:vAlign w:val="center"/>
            <w:hideMark/>
          </w:tcPr>
          <w:p w14:paraId="0AEFE360"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57EFA62" w14:textId="476B9800"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r>
      <w:tr w:rsidR="00012242" w:rsidRPr="00C222A9" w14:paraId="6D08A2A4"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61D4002"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Állattartásban etető-, itató- és trágyaeltávolító berendezést, gépet ellenőriz, karbantart és javít</w:t>
            </w:r>
          </w:p>
        </w:tc>
        <w:tc>
          <w:tcPr>
            <w:tcW w:w="720" w:type="dxa"/>
            <w:tcBorders>
              <w:top w:val="nil"/>
              <w:left w:val="nil"/>
              <w:bottom w:val="single" w:sz="4" w:space="0" w:color="auto"/>
              <w:right w:val="single" w:sz="4" w:space="0" w:color="auto"/>
            </w:tcBorders>
            <w:shd w:val="clear" w:color="auto" w:fill="auto"/>
            <w:noWrap/>
            <w:vAlign w:val="center"/>
            <w:hideMark/>
          </w:tcPr>
          <w:p w14:paraId="3B2D5DF3"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2C0904C" w14:textId="05B30362"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r>
      <w:tr w:rsidR="00012242" w:rsidRPr="00C222A9" w14:paraId="359236AD"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F545700"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Fejő és tejkezelő gépet ellenőriz, karbantart és javít</w:t>
            </w:r>
          </w:p>
        </w:tc>
        <w:tc>
          <w:tcPr>
            <w:tcW w:w="720" w:type="dxa"/>
            <w:tcBorders>
              <w:top w:val="nil"/>
              <w:left w:val="nil"/>
              <w:bottom w:val="single" w:sz="4" w:space="0" w:color="auto"/>
              <w:right w:val="single" w:sz="4" w:space="0" w:color="auto"/>
            </w:tcBorders>
            <w:shd w:val="clear" w:color="auto" w:fill="auto"/>
            <w:noWrap/>
            <w:vAlign w:val="center"/>
            <w:hideMark/>
          </w:tcPr>
          <w:p w14:paraId="619A8AB7"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819ACA1" w14:textId="3F956FBD"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012242" w:rsidRPr="00C222A9" w14:paraId="5E1EF773" w14:textId="77777777" w:rsidTr="00012242">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5486849"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gép, gépegység állapotát diagnosztikai eszközökkel meghatározza, hibabehatárolást végez</w:t>
            </w:r>
          </w:p>
        </w:tc>
        <w:tc>
          <w:tcPr>
            <w:tcW w:w="720" w:type="dxa"/>
            <w:tcBorders>
              <w:top w:val="nil"/>
              <w:left w:val="nil"/>
              <w:bottom w:val="single" w:sz="4" w:space="0" w:color="auto"/>
              <w:right w:val="single" w:sz="4" w:space="0" w:color="auto"/>
            </w:tcBorders>
            <w:shd w:val="clear" w:color="auto" w:fill="auto"/>
            <w:noWrap/>
            <w:vAlign w:val="center"/>
            <w:hideMark/>
          </w:tcPr>
          <w:p w14:paraId="05D57F68"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A9FBCC6" w14:textId="62EC74C8"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r>
      <w:tr w:rsidR="00012242" w:rsidRPr="00C222A9" w14:paraId="671D9FB8"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507E4FF"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Szerkezeti egységek, alkatrészek hiba-felvételezését végzi</w:t>
            </w:r>
          </w:p>
        </w:tc>
        <w:tc>
          <w:tcPr>
            <w:tcW w:w="720" w:type="dxa"/>
            <w:tcBorders>
              <w:top w:val="nil"/>
              <w:left w:val="nil"/>
              <w:bottom w:val="single" w:sz="4" w:space="0" w:color="auto"/>
              <w:right w:val="single" w:sz="4" w:space="0" w:color="auto"/>
            </w:tcBorders>
            <w:shd w:val="clear" w:color="auto" w:fill="auto"/>
            <w:noWrap/>
            <w:vAlign w:val="center"/>
            <w:hideMark/>
          </w:tcPr>
          <w:p w14:paraId="7AE8EBE4"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59EF5EA" w14:textId="244915AB"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r>
      <w:tr w:rsidR="00012242" w:rsidRPr="00C222A9" w14:paraId="33F66D7C"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68541F6"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Javítási, karbantartási dokumentációt értelmez, készít, vezet</w:t>
            </w:r>
          </w:p>
        </w:tc>
        <w:tc>
          <w:tcPr>
            <w:tcW w:w="720" w:type="dxa"/>
            <w:tcBorders>
              <w:top w:val="nil"/>
              <w:left w:val="nil"/>
              <w:bottom w:val="single" w:sz="4" w:space="0" w:color="auto"/>
              <w:right w:val="single" w:sz="4" w:space="0" w:color="auto"/>
            </w:tcBorders>
            <w:shd w:val="clear" w:color="auto" w:fill="auto"/>
            <w:noWrap/>
            <w:vAlign w:val="center"/>
            <w:hideMark/>
          </w:tcPr>
          <w:p w14:paraId="71407EB0"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A07134F" w14:textId="22D10203"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r>
      <w:tr w:rsidR="00012242" w:rsidRPr="00C222A9" w14:paraId="753AC4CE"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FD304F8"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lastRenderedPageBreak/>
              <w:t>Karbantartási, javítási ütemtervet készít, javaslatot tesz a tervezett felújításra</w:t>
            </w:r>
          </w:p>
        </w:tc>
        <w:tc>
          <w:tcPr>
            <w:tcW w:w="720" w:type="dxa"/>
            <w:tcBorders>
              <w:top w:val="nil"/>
              <w:left w:val="nil"/>
              <w:bottom w:val="single" w:sz="4" w:space="0" w:color="auto"/>
              <w:right w:val="single" w:sz="4" w:space="0" w:color="auto"/>
            </w:tcBorders>
            <w:shd w:val="clear" w:color="auto" w:fill="auto"/>
            <w:noWrap/>
            <w:vAlign w:val="center"/>
            <w:hideMark/>
          </w:tcPr>
          <w:p w14:paraId="2D72462F"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6EE8321" w14:textId="4746EC1B"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r>
      <w:tr w:rsidR="00012242" w:rsidRPr="00C222A9" w14:paraId="176C0B66"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A9CF763"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termelés gépeinek javítását, felújítását végzi</w:t>
            </w:r>
          </w:p>
        </w:tc>
        <w:tc>
          <w:tcPr>
            <w:tcW w:w="720" w:type="dxa"/>
            <w:tcBorders>
              <w:top w:val="nil"/>
              <w:left w:val="nil"/>
              <w:bottom w:val="single" w:sz="4" w:space="0" w:color="auto"/>
              <w:right w:val="single" w:sz="4" w:space="0" w:color="auto"/>
            </w:tcBorders>
            <w:shd w:val="clear" w:color="auto" w:fill="auto"/>
            <w:noWrap/>
            <w:vAlign w:val="center"/>
            <w:hideMark/>
          </w:tcPr>
          <w:p w14:paraId="22CB882E"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6E9A3C1" w14:textId="06DC986F"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012242" w:rsidRPr="00C222A9" w14:paraId="24BA048D"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6FDFAEF"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Ellenőrzi a gép funkcionális működését és átadja az üzemeltetőnek</w:t>
            </w:r>
          </w:p>
        </w:tc>
        <w:tc>
          <w:tcPr>
            <w:tcW w:w="720" w:type="dxa"/>
            <w:tcBorders>
              <w:top w:val="nil"/>
              <w:left w:val="nil"/>
              <w:bottom w:val="single" w:sz="4" w:space="0" w:color="auto"/>
              <w:right w:val="single" w:sz="4" w:space="0" w:color="auto"/>
            </w:tcBorders>
            <w:shd w:val="clear" w:color="auto" w:fill="auto"/>
            <w:noWrap/>
            <w:vAlign w:val="center"/>
            <w:hideMark/>
          </w:tcPr>
          <w:p w14:paraId="7890631C"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C5AE3B6" w14:textId="57D09EE2"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r>
      <w:tr w:rsidR="00012242" w:rsidRPr="00C222A9" w14:paraId="62232144"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F4D677F"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Irányítja a mezőgazdasági termelés gépeinek üzemeltetését, üzemfenntartását</w:t>
            </w:r>
          </w:p>
        </w:tc>
        <w:tc>
          <w:tcPr>
            <w:tcW w:w="720" w:type="dxa"/>
            <w:tcBorders>
              <w:top w:val="nil"/>
              <w:left w:val="nil"/>
              <w:bottom w:val="single" w:sz="4" w:space="0" w:color="auto"/>
              <w:right w:val="single" w:sz="4" w:space="0" w:color="auto"/>
            </w:tcBorders>
            <w:shd w:val="clear" w:color="auto" w:fill="auto"/>
            <w:noWrap/>
            <w:vAlign w:val="center"/>
            <w:hideMark/>
          </w:tcPr>
          <w:p w14:paraId="2788378C"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E894270" w14:textId="796C25A8"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012242" w:rsidRPr="00C222A9" w14:paraId="054175B7" w14:textId="77777777" w:rsidTr="00012242">
        <w:trPr>
          <w:trHeight w:val="1320"/>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8C01134"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Betartja és betartatja a mezőgazdasági termelés gépeinek beállítása és javítása során a munka-, tűz- és környezetvédelmi előírásokat, és a Mezőgazdasági Biztonsági </w:t>
            </w:r>
            <w:proofErr w:type="gramStart"/>
            <w:r w:rsidRPr="00C222A9">
              <w:rPr>
                <w:rFonts w:eastAsia="Times New Roman" w:cs="Times New Roman"/>
                <w:color w:val="000000"/>
                <w:sz w:val="20"/>
                <w:szCs w:val="20"/>
                <w:lang w:eastAsia="hu-HU"/>
              </w:rPr>
              <w:t>Szabályzat vonatkozó</w:t>
            </w:r>
            <w:proofErr w:type="gramEnd"/>
            <w:r w:rsidRPr="00C222A9">
              <w:rPr>
                <w:rFonts w:eastAsia="Times New Roman" w:cs="Times New Roman"/>
                <w:color w:val="000000"/>
                <w:sz w:val="20"/>
                <w:szCs w:val="20"/>
                <w:lang w:eastAsia="hu-HU"/>
              </w:rPr>
              <w:t xml:space="preserve"> előírásait</w:t>
            </w:r>
          </w:p>
        </w:tc>
        <w:tc>
          <w:tcPr>
            <w:tcW w:w="720" w:type="dxa"/>
            <w:tcBorders>
              <w:top w:val="nil"/>
              <w:left w:val="nil"/>
              <w:bottom w:val="single" w:sz="4" w:space="0" w:color="auto"/>
              <w:right w:val="single" w:sz="4" w:space="0" w:color="auto"/>
            </w:tcBorders>
            <w:shd w:val="clear" w:color="auto" w:fill="auto"/>
            <w:noWrap/>
            <w:vAlign w:val="center"/>
            <w:hideMark/>
          </w:tcPr>
          <w:p w14:paraId="7B61007B"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CDA436C"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385D8C8E" w14:textId="77777777" w:rsidTr="00283A0A">
        <w:trPr>
          <w:trHeight w:val="528"/>
          <w:jc w:val="center"/>
        </w:trPr>
        <w:tc>
          <w:tcPr>
            <w:tcW w:w="5540" w:type="dxa"/>
            <w:gridSpan w:val="3"/>
            <w:tcBorders>
              <w:top w:val="nil"/>
              <w:left w:val="single" w:sz="4" w:space="0" w:color="auto"/>
              <w:bottom w:val="single" w:sz="4" w:space="0" w:color="auto"/>
              <w:right w:val="single" w:sz="4" w:space="0" w:color="auto"/>
            </w:tcBorders>
            <w:shd w:val="clear" w:color="auto" w:fill="auto"/>
            <w:vAlign w:val="center"/>
            <w:hideMark/>
          </w:tcPr>
          <w:p w14:paraId="243DBAA0" w14:textId="41EDA48D" w:rsidR="00012242" w:rsidRPr="00C222A9" w:rsidRDefault="00012242" w:rsidP="00012242">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SZAKMAI ISMERETEK</w:t>
            </w:r>
          </w:p>
        </w:tc>
      </w:tr>
      <w:tr w:rsidR="00012242" w:rsidRPr="00C222A9" w14:paraId="2887410E"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tcPr>
          <w:p w14:paraId="2941C85A" w14:textId="3DF25120" w:rsidR="00012242" w:rsidRPr="00C222A9" w:rsidRDefault="00012242" w:rsidP="000F5126">
            <w:pPr>
              <w:spacing w:after="0"/>
              <w:jc w:val="left"/>
              <w:rPr>
                <w:rFonts w:eastAsia="Times New Roman" w:cs="Times New Roman"/>
                <w:color w:val="000000"/>
                <w:sz w:val="20"/>
                <w:szCs w:val="20"/>
                <w:lang w:eastAsia="hu-HU"/>
              </w:rPr>
            </w:pPr>
            <w:proofErr w:type="spellStart"/>
            <w:r w:rsidRPr="00C222A9">
              <w:rPr>
                <w:rFonts w:eastAsia="Times New Roman" w:cs="Times New Roman"/>
                <w:color w:val="000000"/>
                <w:sz w:val="20"/>
                <w:szCs w:val="20"/>
                <w:lang w:eastAsia="hu-HU"/>
              </w:rPr>
              <w:t>Tápanyagvisszapótlás</w:t>
            </w:r>
            <w:proofErr w:type="spellEnd"/>
            <w:r w:rsidRPr="00C222A9">
              <w:rPr>
                <w:rFonts w:eastAsia="Times New Roman" w:cs="Times New Roman"/>
                <w:color w:val="000000"/>
                <w:sz w:val="20"/>
                <w:szCs w:val="20"/>
                <w:lang w:eastAsia="hu-HU"/>
              </w:rPr>
              <w:t xml:space="preserve"> gépeinek szerkezeti felépítése, működése, beállítása</w:t>
            </w:r>
          </w:p>
        </w:tc>
        <w:tc>
          <w:tcPr>
            <w:tcW w:w="720" w:type="dxa"/>
            <w:tcBorders>
              <w:top w:val="nil"/>
              <w:left w:val="nil"/>
              <w:bottom w:val="single" w:sz="4" w:space="0" w:color="auto"/>
              <w:right w:val="single" w:sz="4" w:space="0" w:color="auto"/>
            </w:tcBorders>
            <w:shd w:val="clear" w:color="auto" w:fill="auto"/>
            <w:noWrap/>
            <w:vAlign w:val="center"/>
          </w:tcPr>
          <w:p w14:paraId="5BAFE4C2" w14:textId="141F1754"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05E7CBEF" w14:textId="07CEAC7D"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012242" w:rsidRPr="00C222A9" w14:paraId="558F62AA"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7E5F122"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Talajművelő gépek szerkezeti felépítése, működése, beállítása</w:t>
            </w:r>
          </w:p>
        </w:tc>
        <w:tc>
          <w:tcPr>
            <w:tcW w:w="720" w:type="dxa"/>
            <w:tcBorders>
              <w:top w:val="nil"/>
              <w:left w:val="nil"/>
              <w:bottom w:val="single" w:sz="4" w:space="0" w:color="auto"/>
              <w:right w:val="single" w:sz="4" w:space="0" w:color="auto"/>
            </w:tcBorders>
            <w:shd w:val="clear" w:color="auto" w:fill="auto"/>
            <w:noWrap/>
            <w:vAlign w:val="center"/>
            <w:hideMark/>
          </w:tcPr>
          <w:p w14:paraId="4B60A57B"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BA1B538"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79D9DC6D"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8C8ED4B"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Vető-, ültető- és </w:t>
            </w:r>
            <w:proofErr w:type="spellStart"/>
            <w:r w:rsidRPr="00C222A9">
              <w:rPr>
                <w:rFonts w:eastAsia="Times New Roman" w:cs="Times New Roman"/>
                <w:color w:val="000000"/>
                <w:sz w:val="20"/>
                <w:szCs w:val="20"/>
                <w:lang w:eastAsia="hu-HU"/>
              </w:rPr>
              <w:t>palántázógépek</w:t>
            </w:r>
            <w:proofErr w:type="spellEnd"/>
            <w:r w:rsidRPr="00C222A9">
              <w:rPr>
                <w:rFonts w:eastAsia="Times New Roman" w:cs="Times New Roman"/>
                <w:color w:val="000000"/>
                <w:sz w:val="20"/>
                <w:szCs w:val="20"/>
                <w:lang w:eastAsia="hu-HU"/>
              </w:rPr>
              <w:t xml:space="preserve"> szerkezeti felépítése, működése, beállítása</w:t>
            </w:r>
          </w:p>
        </w:tc>
        <w:tc>
          <w:tcPr>
            <w:tcW w:w="720" w:type="dxa"/>
            <w:tcBorders>
              <w:top w:val="nil"/>
              <w:left w:val="nil"/>
              <w:bottom w:val="single" w:sz="4" w:space="0" w:color="auto"/>
              <w:right w:val="single" w:sz="4" w:space="0" w:color="auto"/>
            </w:tcBorders>
            <w:shd w:val="clear" w:color="auto" w:fill="auto"/>
            <w:noWrap/>
            <w:vAlign w:val="center"/>
            <w:hideMark/>
          </w:tcPr>
          <w:p w14:paraId="4F4458C5"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FA8E685"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311EF44C"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5EA3A4F"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Növényápolás gépeinek szerkezeti felépítése, működése, beállítása</w:t>
            </w:r>
          </w:p>
        </w:tc>
        <w:tc>
          <w:tcPr>
            <w:tcW w:w="720" w:type="dxa"/>
            <w:tcBorders>
              <w:top w:val="nil"/>
              <w:left w:val="nil"/>
              <w:bottom w:val="single" w:sz="4" w:space="0" w:color="auto"/>
              <w:right w:val="single" w:sz="4" w:space="0" w:color="auto"/>
            </w:tcBorders>
            <w:shd w:val="clear" w:color="auto" w:fill="auto"/>
            <w:noWrap/>
            <w:vAlign w:val="center"/>
            <w:hideMark/>
          </w:tcPr>
          <w:p w14:paraId="75CBB426"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396C25E"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0C783A38"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B8ED923"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Növényvédelem gépeinek szerkezeti felépítése, működése, beállítása</w:t>
            </w:r>
          </w:p>
        </w:tc>
        <w:tc>
          <w:tcPr>
            <w:tcW w:w="720" w:type="dxa"/>
            <w:tcBorders>
              <w:top w:val="nil"/>
              <w:left w:val="nil"/>
              <w:bottom w:val="single" w:sz="4" w:space="0" w:color="auto"/>
              <w:right w:val="single" w:sz="4" w:space="0" w:color="auto"/>
            </w:tcBorders>
            <w:shd w:val="clear" w:color="auto" w:fill="auto"/>
            <w:noWrap/>
            <w:vAlign w:val="center"/>
            <w:hideMark/>
          </w:tcPr>
          <w:p w14:paraId="022CB8CF"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7CBB457"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424D71D5"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B5E2672"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Öntözés gépeinek szerkezeti felépítése, működése, beállítása</w:t>
            </w:r>
          </w:p>
        </w:tc>
        <w:tc>
          <w:tcPr>
            <w:tcW w:w="720" w:type="dxa"/>
            <w:tcBorders>
              <w:top w:val="nil"/>
              <w:left w:val="nil"/>
              <w:bottom w:val="single" w:sz="4" w:space="0" w:color="auto"/>
              <w:right w:val="single" w:sz="4" w:space="0" w:color="auto"/>
            </w:tcBorders>
            <w:shd w:val="clear" w:color="auto" w:fill="auto"/>
            <w:noWrap/>
            <w:vAlign w:val="center"/>
            <w:hideMark/>
          </w:tcPr>
          <w:p w14:paraId="65F5D4C7"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B5EE374"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7F8195E6" w14:textId="77777777" w:rsidTr="00012242">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014CE2C"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Szálas- és erjesztett takarmány betakarító gépek szerkezeti felépítése, működése, beállítása</w:t>
            </w:r>
          </w:p>
        </w:tc>
        <w:tc>
          <w:tcPr>
            <w:tcW w:w="720" w:type="dxa"/>
            <w:tcBorders>
              <w:top w:val="nil"/>
              <w:left w:val="nil"/>
              <w:bottom w:val="single" w:sz="4" w:space="0" w:color="auto"/>
              <w:right w:val="single" w:sz="4" w:space="0" w:color="auto"/>
            </w:tcBorders>
            <w:shd w:val="clear" w:color="auto" w:fill="auto"/>
            <w:noWrap/>
            <w:vAlign w:val="center"/>
            <w:hideMark/>
          </w:tcPr>
          <w:p w14:paraId="29364700"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CE02BBF"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7857C154"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9608760" w14:textId="77777777" w:rsidR="00012242" w:rsidRPr="00C222A9" w:rsidRDefault="00012242" w:rsidP="000F5126">
            <w:pPr>
              <w:spacing w:after="0"/>
              <w:jc w:val="left"/>
              <w:rPr>
                <w:rFonts w:eastAsia="Times New Roman" w:cs="Times New Roman"/>
                <w:color w:val="000000"/>
                <w:sz w:val="20"/>
                <w:szCs w:val="20"/>
                <w:lang w:eastAsia="hu-HU"/>
              </w:rPr>
            </w:pPr>
            <w:proofErr w:type="spellStart"/>
            <w:r w:rsidRPr="00C222A9">
              <w:rPr>
                <w:rFonts w:eastAsia="Times New Roman" w:cs="Times New Roman"/>
                <w:color w:val="000000"/>
                <w:sz w:val="20"/>
                <w:szCs w:val="20"/>
                <w:lang w:eastAsia="hu-HU"/>
              </w:rPr>
              <w:t>Szemestermény</w:t>
            </w:r>
            <w:proofErr w:type="spellEnd"/>
            <w:r w:rsidRPr="00C222A9">
              <w:rPr>
                <w:rFonts w:eastAsia="Times New Roman" w:cs="Times New Roman"/>
                <w:color w:val="000000"/>
                <w:sz w:val="20"/>
                <w:szCs w:val="20"/>
                <w:lang w:eastAsia="hu-HU"/>
              </w:rPr>
              <w:t xml:space="preserve"> betakarító gépek szerkezeti felépítése, működése, beállítása</w:t>
            </w:r>
          </w:p>
        </w:tc>
        <w:tc>
          <w:tcPr>
            <w:tcW w:w="720" w:type="dxa"/>
            <w:tcBorders>
              <w:top w:val="nil"/>
              <w:left w:val="nil"/>
              <w:bottom w:val="single" w:sz="4" w:space="0" w:color="auto"/>
              <w:right w:val="single" w:sz="4" w:space="0" w:color="auto"/>
            </w:tcBorders>
            <w:shd w:val="clear" w:color="auto" w:fill="auto"/>
            <w:noWrap/>
            <w:vAlign w:val="center"/>
            <w:hideMark/>
          </w:tcPr>
          <w:p w14:paraId="77363A39"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D6B8264"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30BDAA7E" w14:textId="77777777" w:rsidTr="00012242">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9A0BCB5" w14:textId="77777777" w:rsidR="00012242" w:rsidRPr="00C222A9" w:rsidRDefault="00012242" w:rsidP="000F5126">
            <w:pPr>
              <w:spacing w:after="0"/>
              <w:jc w:val="left"/>
              <w:rPr>
                <w:rFonts w:eastAsia="Times New Roman" w:cs="Times New Roman"/>
                <w:color w:val="000000"/>
                <w:sz w:val="20"/>
                <w:szCs w:val="20"/>
                <w:lang w:eastAsia="hu-HU"/>
              </w:rPr>
            </w:pPr>
            <w:proofErr w:type="spellStart"/>
            <w:r w:rsidRPr="00C222A9">
              <w:rPr>
                <w:rFonts w:eastAsia="Times New Roman" w:cs="Times New Roman"/>
                <w:color w:val="000000"/>
                <w:sz w:val="20"/>
                <w:szCs w:val="20"/>
                <w:lang w:eastAsia="hu-HU"/>
              </w:rPr>
              <w:t>Szemestermény</w:t>
            </w:r>
            <w:proofErr w:type="spellEnd"/>
            <w:r w:rsidRPr="00C222A9">
              <w:rPr>
                <w:rFonts w:eastAsia="Times New Roman" w:cs="Times New Roman"/>
                <w:color w:val="000000"/>
                <w:sz w:val="20"/>
                <w:szCs w:val="20"/>
                <w:lang w:eastAsia="hu-HU"/>
              </w:rPr>
              <w:t xml:space="preserve"> tisztító, szárító és utókezelő gépek szerkezeti felépítése, működése, beállítása</w:t>
            </w:r>
          </w:p>
        </w:tc>
        <w:tc>
          <w:tcPr>
            <w:tcW w:w="720" w:type="dxa"/>
            <w:tcBorders>
              <w:top w:val="nil"/>
              <w:left w:val="nil"/>
              <w:bottom w:val="single" w:sz="4" w:space="0" w:color="auto"/>
              <w:right w:val="single" w:sz="4" w:space="0" w:color="auto"/>
            </w:tcBorders>
            <w:shd w:val="clear" w:color="auto" w:fill="auto"/>
            <w:noWrap/>
            <w:vAlign w:val="center"/>
            <w:hideMark/>
          </w:tcPr>
          <w:p w14:paraId="06745C13"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D6C806A"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4E1BBC3A"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7426AA7"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termények tároláshoz használt gépek, berendezések</w:t>
            </w:r>
          </w:p>
        </w:tc>
        <w:tc>
          <w:tcPr>
            <w:tcW w:w="720" w:type="dxa"/>
            <w:tcBorders>
              <w:top w:val="nil"/>
              <w:left w:val="nil"/>
              <w:bottom w:val="single" w:sz="4" w:space="0" w:color="auto"/>
              <w:right w:val="single" w:sz="4" w:space="0" w:color="auto"/>
            </w:tcBorders>
            <w:shd w:val="clear" w:color="auto" w:fill="auto"/>
            <w:noWrap/>
            <w:vAlign w:val="center"/>
            <w:hideMark/>
          </w:tcPr>
          <w:p w14:paraId="4A02826D"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E9AF43D"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459D0140"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910CCDF" w14:textId="77777777" w:rsidR="00012242" w:rsidRPr="00C222A9" w:rsidRDefault="00012242" w:rsidP="000F5126">
            <w:pPr>
              <w:spacing w:after="0"/>
              <w:jc w:val="left"/>
              <w:rPr>
                <w:rFonts w:eastAsia="Times New Roman" w:cs="Times New Roman"/>
                <w:color w:val="000000"/>
                <w:sz w:val="20"/>
                <w:szCs w:val="20"/>
                <w:lang w:eastAsia="hu-HU"/>
              </w:rPr>
            </w:pPr>
            <w:proofErr w:type="spellStart"/>
            <w:r w:rsidRPr="00C222A9">
              <w:rPr>
                <w:rFonts w:eastAsia="Times New Roman" w:cs="Times New Roman"/>
                <w:color w:val="000000"/>
                <w:sz w:val="20"/>
                <w:szCs w:val="20"/>
                <w:lang w:eastAsia="hu-HU"/>
              </w:rPr>
              <w:t>Gumósnövény</w:t>
            </w:r>
            <w:proofErr w:type="spellEnd"/>
            <w:r w:rsidRPr="00C222A9">
              <w:rPr>
                <w:rFonts w:eastAsia="Times New Roman" w:cs="Times New Roman"/>
                <w:color w:val="000000"/>
                <w:sz w:val="20"/>
                <w:szCs w:val="20"/>
                <w:lang w:eastAsia="hu-HU"/>
              </w:rPr>
              <w:t xml:space="preserve"> betakarító gépek szerkezeti felépítése, működése, beállítása</w:t>
            </w:r>
          </w:p>
        </w:tc>
        <w:tc>
          <w:tcPr>
            <w:tcW w:w="720" w:type="dxa"/>
            <w:tcBorders>
              <w:top w:val="nil"/>
              <w:left w:val="nil"/>
              <w:bottom w:val="single" w:sz="4" w:space="0" w:color="auto"/>
              <w:right w:val="single" w:sz="4" w:space="0" w:color="auto"/>
            </w:tcBorders>
            <w:shd w:val="clear" w:color="auto" w:fill="auto"/>
            <w:noWrap/>
            <w:vAlign w:val="center"/>
            <w:hideMark/>
          </w:tcPr>
          <w:p w14:paraId="34904BA6"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F807AFB"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79768D96" w14:textId="77777777" w:rsidTr="00012242">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345C04E"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zöldség, gyümölcs és a szőlő betakarító és feldolgozó gépek szerkezeti felépítése, működése, beállítása</w:t>
            </w:r>
          </w:p>
        </w:tc>
        <w:tc>
          <w:tcPr>
            <w:tcW w:w="720" w:type="dxa"/>
            <w:tcBorders>
              <w:top w:val="nil"/>
              <w:left w:val="nil"/>
              <w:bottom w:val="single" w:sz="4" w:space="0" w:color="auto"/>
              <w:right w:val="single" w:sz="4" w:space="0" w:color="auto"/>
            </w:tcBorders>
            <w:shd w:val="clear" w:color="auto" w:fill="auto"/>
            <w:noWrap/>
            <w:vAlign w:val="center"/>
            <w:hideMark/>
          </w:tcPr>
          <w:p w14:paraId="15EF31D3" w14:textId="54CE9BF3"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1A794BD" w14:textId="1541943E"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r>
      <w:tr w:rsidR="00012242" w:rsidRPr="00C222A9" w14:paraId="790FF531"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4229BF1"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Istállók és a járulékos létesítmények építészeti megoldásai</w:t>
            </w:r>
          </w:p>
        </w:tc>
        <w:tc>
          <w:tcPr>
            <w:tcW w:w="720" w:type="dxa"/>
            <w:tcBorders>
              <w:top w:val="nil"/>
              <w:left w:val="nil"/>
              <w:bottom w:val="single" w:sz="4" w:space="0" w:color="auto"/>
              <w:right w:val="single" w:sz="4" w:space="0" w:color="auto"/>
            </w:tcBorders>
            <w:shd w:val="clear" w:color="auto" w:fill="auto"/>
            <w:noWrap/>
            <w:vAlign w:val="center"/>
            <w:hideMark/>
          </w:tcPr>
          <w:p w14:paraId="4EC54E7B" w14:textId="0FE0D5A2"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2015195" w14:textId="3F7069CA"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r>
      <w:tr w:rsidR="00012242" w:rsidRPr="00C222A9" w14:paraId="62373981"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43E41C6"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létesítmények épületgépészeti berendezései</w:t>
            </w:r>
          </w:p>
        </w:tc>
        <w:tc>
          <w:tcPr>
            <w:tcW w:w="720" w:type="dxa"/>
            <w:tcBorders>
              <w:top w:val="nil"/>
              <w:left w:val="nil"/>
              <w:bottom w:val="single" w:sz="4" w:space="0" w:color="auto"/>
              <w:right w:val="single" w:sz="4" w:space="0" w:color="auto"/>
            </w:tcBorders>
            <w:shd w:val="clear" w:color="auto" w:fill="auto"/>
            <w:noWrap/>
            <w:vAlign w:val="center"/>
            <w:hideMark/>
          </w:tcPr>
          <w:p w14:paraId="136E3534" w14:textId="56973E3A"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8A0EB86" w14:textId="033B1ABB"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r>
      <w:tr w:rsidR="00012242" w:rsidRPr="00C222A9" w14:paraId="2701A05E"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BA5F3BC"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Takarmány-előkészítés és kiosztás gépeinek szerkezeti felépítése, működése, beállítása</w:t>
            </w:r>
          </w:p>
        </w:tc>
        <w:tc>
          <w:tcPr>
            <w:tcW w:w="720" w:type="dxa"/>
            <w:tcBorders>
              <w:top w:val="nil"/>
              <w:left w:val="nil"/>
              <w:bottom w:val="single" w:sz="4" w:space="0" w:color="auto"/>
              <w:right w:val="single" w:sz="4" w:space="0" w:color="auto"/>
            </w:tcBorders>
            <w:shd w:val="clear" w:color="auto" w:fill="auto"/>
            <w:noWrap/>
            <w:vAlign w:val="center"/>
            <w:hideMark/>
          </w:tcPr>
          <w:p w14:paraId="28846663" w14:textId="0D7D1B61"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9765982" w14:textId="1390087F"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012242" w:rsidRPr="00C222A9" w14:paraId="129EAC1C"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471F9AA"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Állatok vízellátásának eszközei, itatás gépeinek szerkezeti felépítése, működése, beállítása</w:t>
            </w:r>
          </w:p>
        </w:tc>
        <w:tc>
          <w:tcPr>
            <w:tcW w:w="720" w:type="dxa"/>
            <w:tcBorders>
              <w:top w:val="nil"/>
              <w:left w:val="nil"/>
              <w:bottom w:val="single" w:sz="4" w:space="0" w:color="auto"/>
              <w:right w:val="single" w:sz="4" w:space="0" w:color="auto"/>
            </w:tcBorders>
            <w:shd w:val="clear" w:color="auto" w:fill="auto"/>
            <w:noWrap/>
            <w:vAlign w:val="center"/>
            <w:hideMark/>
          </w:tcPr>
          <w:p w14:paraId="23839520" w14:textId="17A2B9B8"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B96D71E" w14:textId="58BB898E"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r>
      <w:tr w:rsidR="00012242" w:rsidRPr="00C222A9" w14:paraId="52BE91C7"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C3D79EC"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Trágyaeltávolítás gépeinek szerkezeti felépítése, működése, beállítása</w:t>
            </w:r>
          </w:p>
        </w:tc>
        <w:tc>
          <w:tcPr>
            <w:tcW w:w="720" w:type="dxa"/>
            <w:tcBorders>
              <w:top w:val="nil"/>
              <w:left w:val="nil"/>
              <w:bottom w:val="single" w:sz="4" w:space="0" w:color="auto"/>
              <w:right w:val="single" w:sz="4" w:space="0" w:color="auto"/>
            </w:tcBorders>
            <w:shd w:val="clear" w:color="auto" w:fill="auto"/>
            <w:noWrap/>
            <w:vAlign w:val="center"/>
            <w:hideMark/>
          </w:tcPr>
          <w:p w14:paraId="0D7B4514" w14:textId="2D98F1E4"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8171547" w14:textId="5F84817B"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012242" w:rsidRPr="00C222A9" w14:paraId="3CA7067F" w14:textId="77777777" w:rsidTr="00012242">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3EB523C"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lastRenderedPageBreak/>
              <w:t xml:space="preserve">Istállókban alkalmazott fejési rendszerek és a fejő- és </w:t>
            </w:r>
            <w:proofErr w:type="spellStart"/>
            <w:r w:rsidRPr="00C222A9">
              <w:rPr>
                <w:rFonts w:eastAsia="Times New Roman" w:cs="Times New Roman"/>
                <w:color w:val="000000"/>
                <w:sz w:val="20"/>
                <w:szCs w:val="20"/>
                <w:lang w:eastAsia="hu-HU"/>
              </w:rPr>
              <w:t>tejkezelőgépek</w:t>
            </w:r>
            <w:proofErr w:type="spellEnd"/>
            <w:r w:rsidRPr="00C222A9">
              <w:rPr>
                <w:rFonts w:eastAsia="Times New Roman" w:cs="Times New Roman"/>
                <w:color w:val="000000"/>
                <w:sz w:val="20"/>
                <w:szCs w:val="20"/>
                <w:lang w:eastAsia="hu-HU"/>
              </w:rPr>
              <w:t xml:space="preserve"> szerkezeti felépítése, működése, beállítása</w:t>
            </w:r>
          </w:p>
        </w:tc>
        <w:tc>
          <w:tcPr>
            <w:tcW w:w="720" w:type="dxa"/>
            <w:tcBorders>
              <w:top w:val="nil"/>
              <w:left w:val="nil"/>
              <w:bottom w:val="single" w:sz="4" w:space="0" w:color="auto"/>
              <w:right w:val="single" w:sz="4" w:space="0" w:color="auto"/>
            </w:tcBorders>
            <w:shd w:val="clear" w:color="auto" w:fill="auto"/>
            <w:noWrap/>
            <w:vAlign w:val="center"/>
            <w:hideMark/>
          </w:tcPr>
          <w:p w14:paraId="25BECAEC" w14:textId="79683AB9"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707765A" w14:textId="2EA1D2C1"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012242" w:rsidRPr="00C222A9" w14:paraId="76DE1B81" w14:textId="77777777" w:rsidTr="00012242">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EB0FD17"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Szállítás és rakodás során alkalmazott gépek berendezések szerkezeti felépítése, működése, beállítása</w:t>
            </w:r>
          </w:p>
        </w:tc>
        <w:tc>
          <w:tcPr>
            <w:tcW w:w="720" w:type="dxa"/>
            <w:tcBorders>
              <w:top w:val="nil"/>
              <w:left w:val="nil"/>
              <w:bottom w:val="single" w:sz="4" w:space="0" w:color="auto"/>
              <w:right w:val="single" w:sz="4" w:space="0" w:color="auto"/>
            </w:tcBorders>
            <w:shd w:val="clear" w:color="auto" w:fill="auto"/>
            <w:noWrap/>
            <w:vAlign w:val="center"/>
            <w:hideMark/>
          </w:tcPr>
          <w:p w14:paraId="16EA5C16" w14:textId="111F0038"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812A820" w14:textId="6D583078"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r>
      <w:tr w:rsidR="00012242" w:rsidRPr="00C222A9" w14:paraId="71CE780F"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1D21F6C"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földutak kialakításának folyamata, utak karbantartása</w:t>
            </w:r>
          </w:p>
        </w:tc>
        <w:tc>
          <w:tcPr>
            <w:tcW w:w="720" w:type="dxa"/>
            <w:tcBorders>
              <w:top w:val="nil"/>
              <w:left w:val="nil"/>
              <w:bottom w:val="single" w:sz="4" w:space="0" w:color="auto"/>
              <w:right w:val="single" w:sz="4" w:space="0" w:color="auto"/>
            </w:tcBorders>
            <w:shd w:val="clear" w:color="auto" w:fill="auto"/>
            <w:noWrap/>
            <w:vAlign w:val="center"/>
            <w:hideMark/>
          </w:tcPr>
          <w:p w14:paraId="350C39F1" w14:textId="6B485A69"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3433540" w14:textId="51C160DC"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r>
      <w:tr w:rsidR="00012242" w:rsidRPr="00C222A9" w14:paraId="41D2FEBA"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8E0D70E"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termelés gépeinek beállításához szükséges szakmai számítások</w:t>
            </w:r>
          </w:p>
        </w:tc>
        <w:tc>
          <w:tcPr>
            <w:tcW w:w="720" w:type="dxa"/>
            <w:tcBorders>
              <w:top w:val="nil"/>
              <w:left w:val="nil"/>
              <w:bottom w:val="single" w:sz="4" w:space="0" w:color="auto"/>
              <w:right w:val="single" w:sz="4" w:space="0" w:color="auto"/>
            </w:tcBorders>
            <w:shd w:val="clear" w:color="auto" w:fill="auto"/>
            <w:noWrap/>
            <w:vAlign w:val="center"/>
            <w:hideMark/>
          </w:tcPr>
          <w:p w14:paraId="04A6F474"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194D221"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012242" w:rsidRPr="00C222A9" w14:paraId="76E5C21A" w14:textId="77777777" w:rsidTr="00012242">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6830939"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Gépjavítás alapfogalmai</w:t>
            </w:r>
          </w:p>
        </w:tc>
        <w:tc>
          <w:tcPr>
            <w:tcW w:w="720" w:type="dxa"/>
            <w:tcBorders>
              <w:top w:val="nil"/>
              <w:left w:val="nil"/>
              <w:bottom w:val="single" w:sz="4" w:space="0" w:color="auto"/>
              <w:right w:val="single" w:sz="4" w:space="0" w:color="auto"/>
            </w:tcBorders>
            <w:shd w:val="clear" w:color="auto" w:fill="auto"/>
            <w:noWrap/>
            <w:vAlign w:val="center"/>
            <w:hideMark/>
          </w:tcPr>
          <w:p w14:paraId="7C05BFDF" w14:textId="02ADB55D"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DDE4B36"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012242" w:rsidRPr="00C222A9" w14:paraId="7F368422"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7545D79"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Műszaki állapotváltozások mérése, diagnosztizálása</w:t>
            </w:r>
          </w:p>
        </w:tc>
        <w:tc>
          <w:tcPr>
            <w:tcW w:w="720" w:type="dxa"/>
            <w:tcBorders>
              <w:top w:val="nil"/>
              <w:left w:val="nil"/>
              <w:bottom w:val="single" w:sz="4" w:space="0" w:color="auto"/>
              <w:right w:val="single" w:sz="4" w:space="0" w:color="auto"/>
            </w:tcBorders>
            <w:shd w:val="clear" w:color="auto" w:fill="auto"/>
            <w:noWrap/>
            <w:vAlign w:val="center"/>
            <w:hideMark/>
          </w:tcPr>
          <w:p w14:paraId="2A92D8E1" w14:textId="5D13514D"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04687BE" w14:textId="4922F0BC"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012242" w:rsidRPr="00C222A9" w14:paraId="67C682E4"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97800CA"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termelés során használt gépek alkatrészének felújítás-technológiai eljárásai</w:t>
            </w:r>
          </w:p>
        </w:tc>
        <w:tc>
          <w:tcPr>
            <w:tcW w:w="720" w:type="dxa"/>
            <w:tcBorders>
              <w:top w:val="nil"/>
              <w:left w:val="nil"/>
              <w:bottom w:val="single" w:sz="4" w:space="0" w:color="auto"/>
              <w:right w:val="single" w:sz="4" w:space="0" w:color="auto"/>
            </w:tcBorders>
            <w:shd w:val="clear" w:color="auto" w:fill="auto"/>
            <w:noWrap/>
            <w:vAlign w:val="center"/>
            <w:hideMark/>
          </w:tcPr>
          <w:p w14:paraId="3BC329B6" w14:textId="5C7A2D25"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71E0E53"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012242" w:rsidRPr="00C222A9" w14:paraId="4F3AE113"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5984FAD"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termelés során használt gépek karbantartása, javítása, felújítása</w:t>
            </w:r>
          </w:p>
        </w:tc>
        <w:tc>
          <w:tcPr>
            <w:tcW w:w="720" w:type="dxa"/>
            <w:tcBorders>
              <w:top w:val="nil"/>
              <w:left w:val="nil"/>
              <w:bottom w:val="single" w:sz="4" w:space="0" w:color="auto"/>
              <w:right w:val="single" w:sz="4" w:space="0" w:color="auto"/>
            </w:tcBorders>
            <w:shd w:val="clear" w:color="auto" w:fill="auto"/>
            <w:noWrap/>
            <w:vAlign w:val="center"/>
            <w:hideMark/>
          </w:tcPr>
          <w:p w14:paraId="7F357A6F" w14:textId="5622BDE8"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AB82AF8"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012242" w:rsidRPr="00C222A9" w14:paraId="6495BE15"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0D97A02"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termelés során használt gépek és részegységeinek javítása</w:t>
            </w:r>
          </w:p>
        </w:tc>
        <w:tc>
          <w:tcPr>
            <w:tcW w:w="720" w:type="dxa"/>
            <w:tcBorders>
              <w:top w:val="nil"/>
              <w:left w:val="nil"/>
              <w:bottom w:val="single" w:sz="4" w:space="0" w:color="auto"/>
              <w:right w:val="single" w:sz="4" w:space="0" w:color="auto"/>
            </w:tcBorders>
            <w:shd w:val="clear" w:color="auto" w:fill="auto"/>
            <w:noWrap/>
            <w:vAlign w:val="center"/>
            <w:hideMark/>
          </w:tcPr>
          <w:p w14:paraId="522A6BFA" w14:textId="0DDC427A"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F29C618" w14:textId="55EF09F3"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012242" w:rsidRPr="00C222A9" w14:paraId="63E8D839" w14:textId="77777777" w:rsidTr="00012242">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FAA26F6"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Mezőgazdasági termelés gépeinek felújítása </w:t>
            </w:r>
          </w:p>
        </w:tc>
        <w:tc>
          <w:tcPr>
            <w:tcW w:w="720" w:type="dxa"/>
            <w:tcBorders>
              <w:top w:val="nil"/>
              <w:left w:val="nil"/>
              <w:bottom w:val="single" w:sz="4" w:space="0" w:color="auto"/>
              <w:right w:val="single" w:sz="4" w:space="0" w:color="auto"/>
            </w:tcBorders>
            <w:shd w:val="clear" w:color="auto" w:fill="auto"/>
            <w:noWrap/>
            <w:vAlign w:val="center"/>
            <w:hideMark/>
          </w:tcPr>
          <w:p w14:paraId="1DA58476" w14:textId="4E5DA1FE"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CED2194" w14:textId="791C6AA2"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Pr>
                <w:rFonts w:eastAsia="Times New Roman" w:cs="Times New Roman"/>
                <w:color w:val="000000"/>
                <w:sz w:val="20"/>
                <w:szCs w:val="20"/>
                <w:lang w:eastAsia="hu-HU"/>
              </w:rPr>
              <w:t>x</w:t>
            </w:r>
          </w:p>
        </w:tc>
      </w:tr>
      <w:tr w:rsidR="00012242" w:rsidRPr="00C222A9" w14:paraId="5EDF7FCB"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6BBDFC4"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termelés gépeinek bejáratása, korrózió elleni védelme, gépek tárolása</w:t>
            </w:r>
          </w:p>
        </w:tc>
        <w:tc>
          <w:tcPr>
            <w:tcW w:w="720" w:type="dxa"/>
            <w:tcBorders>
              <w:top w:val="nil"/>
              <w:left w:val="nil"/>
              <w:bottom w:val="single" w:sz="4" w:space="0" w:color="auto"/>
              <w:right w:val="single" w:sz="4" w:space="0" w:color="auto"/>
            </w:tcBorders>
            <w:shd w:val="clear" w:color="auto" w:fill="auto"/>
            <w:noWrap/>
            <w:vAlign w:val="center"/>
            <w:hideMark/>
          </w:tcPr>
          <w:p w14:paraId="208452F9" w14:textId="5233AF21"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15E42EC" w14:textId="23D25C95" w:rsidR="00012242" w:rsidRPr="00C222A9" w:rsidRDefault="00012242"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C222A9">
              <w:rPr>
                <w:rFonts w:eastAsia="Times New Roman" w:cs="Times New Roman"/>
                <w:color w:val="000000"/>
                <w:sz w:val="20"/>
                <w:szCs w:val="20"/>
                <w:lang w:eastAsia="hu-HU"/>
              </w:rPr>
              <w:t> </w:t>
            </w:r>
          </w:p>
        </w:tc>
      </w:tr>
      <w:tr w:rsidR="00012242" w:rsidRPr="00C222A9" w14:paraId="3AA28CB4"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F366FEE"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termelés gépeire vonatkozó munka-, tűz- és környezetvédelmi előírások</w:t>
            </w:r>
          </w:p>
        </w:tc>
        <w:tc>
          <w:tcPr>
            <w:tcW w:w="720" w:type="dxa"/>
            <w:tcBorders>
              <w:top w:val="nil"/>
              <w:left w:val="nil"/>
              <w:bottom w:val="single" w:sz="4" w:space="0" w:color="auto"/>
              <w:right w:val="single" w:sz="4" w:space="0" w:color="auto"/>
            </w:tcBorders>
            <w:shd w:val="clear" w:color="auto" w:fill="auto"/>
            <w:noWrap/>
            <w:vAlign w:val="center"/>
            <w:hideMark/>
          </w:tcPr>
          <w:p w14:paraId="2670C77E"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2CB2A67"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4EAF541F" w14:textId="77777777" w:rsidTr="00012242">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8FCAE09"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Szervezési, vezetési ismeretek</w:t>
            </w:r>
          </w:p>
        </w:tc>
        <w:tc>
          <w:tcPr>
            <w:tcW w:w="720" w:type="dxa"/>
            <w:tcBorders>
              <w:top w:val="nil"/>
              <w:left w:val="nil"/>
              <w:bottom w:val="single" w:sz="4" w:space="0" w:color="auto"/>
              <w:right w:val="single" w:sz="4" w:space="0" w:color="auto"/>
            </w:tcBorders>
            <w:shd w:val="clear" w:color="auto" w:fill="auto"/>
            <w:noWrap/>
            <w:vAlign w:val="center"/>
            <w:hideMark/>
          </w:tcPr>
          <w:p w14:paraId="60AD3E2C" w14:textId="2F6E8DC4" w:rsidR="00012242" w:rsidRPr="00C222A9" w:rsidRDefault="0052164D"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012242"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8DEBC82"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52164D" w:rsidRPr="00C222A9" w14:paraId="48E44137" w14:textId="77777777" w:rsidTr="00283A0A">
        <w:trPr>
          <w:trHeight w:val="264"/>
          <w:jc w:val="center"/>
        </w:trPr>
        <w:tc>
          <w:tcPr>
            <w:tcW w:w="5540" w:type="dxa"/>
            <w:gridSpan w:val="3"/>
            <w:tcBorders>
              <w:top w:val="nil"/>
              <w:left w:val="single" w:sz="4" w:space="0" w:color="auto"/>
              <w:bottom w:val="single" w:sz="4" w:space="0" w:color="auto"/>
              <w:right w:val="single" w:sz="4" w:space="0" w:color="auto"/>
            </w:tcBorders>
            <w:shd w:val="clear" w:color="auto" w:fill="auto"/>
            <w:vAlign w:val="center"/>
          </w:tcPr>
          <w:p w14:paraId="7FAA71FF" w14:textId="2434551B" w:rsidR="0052164D" w:rsidRPr="00C222A9" w:rsidRDefault="0052164D" w:rsidP="0052164D">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SZAKMAI KÉSZSÉGEK</w:t>
            </w:r>
          </w:p>
        </w:tc>
      </w:tr>
      <w:tr w:rsidR="00012242" w:rsidRPr="00C222A9" w14:paraId="188745DA"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38363C3"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Összeállítási és alkatrészrajz készítése, olvasása, értelmezése </w:t>
            </w:r>
          </w:p>
        </w:tc>
        <w:tc>
          <w:tcPr>
            <w:tcW w:w="720" w:type="dxa"/>
            <w:tcBorders>
              <w:top w:val="nil"/>
              <w:left w:val="nil"/>
              <w:bottom w:val="single" w:sz="4" w:space="0" w:color="auto"/>
              <w:right w:val="single" w:sz="4" w:space="0" w:color="auto"/>
            </w:tcBorders>
            <w:shd w:val="clear" w:color="auto" w:fill="auto"/>
            <w:noWrap/>
            <w:vAlign w:val="center"/>
            <w:hideMark/>
          </w:tcPr>
          <w:p w14:paraId="729724F3"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B812CD8"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012242" w:rsidRPr="00C222A9" w14:paraId="49D2C709"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88F7571"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Szabványok, táblázatok, kezelési utasítások gépkönyvek használata</w:t>
            </w:r>
          </w:p>
        </w:tc>
        <w:tc>
          <w:tcPr>
            <w:tcW w:w="720" w:type="dxa"/>
            <w:tcBorders>
              <w:top w:val="nil"/>
              <w:left w:val="nil"/>
              <w:bottom w:val="single" w:sz="4" w:space="0" w:color="auto"/>
              <w:right w:val="single" w:sz="4" w:space="0" w:color="auto"/>
            </w:tcBorders>
            <w:shd w:val="clear" w:color="auto" w:fill="auto"/>
            <w:noWrap/>
            <w:vAlign w:val="center"/>
            <w:hideMark/>
          </w:tcPr>
          <w:p w14:paraId="52994133" w14:textId="06B1B33F" w:rsidR="00012242" w:rsidRPr="00C222A9" w:rsidRDefault="0052164D" w:rsidP="000F512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012242"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8F0E992"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56C1B0CA" w14:textId="77777777" w:rsidTr="00012242">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62A7BF0"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Mérő- és diagnosztikai 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14:paraId="16E16D99" w14:textId="6A362178"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sidR="0052164D">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8F67C43"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1BA16B82" w14:textId="77777777" w:rsidTr="00012242">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FA8143E"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termelés gépeinek kezelése</w:t>
            </w:r>
          </w:p>
        </w:tc>
        <w:tc>
          <w:tcPr>
            <w:tcW w:w="720" w:type="dxa"/>
            <w:tcBorders>
              <w:top w:val="nil"/>
              <w:left w:val="nil"/>
              <w:bottom w:val="single" w:sz="4" w:space="0" w:color="auto"/>
              <w:right w:val="single" w:sz="4" w:space="0" w:color="auto"/>
            </w:tcBorders>
            <w:shd w:val="clear" w:color="auto" w:fill="auto"/>
            <w:noWrap/>
            <w:vAlign w:val="center"/>
            <w:hideMark/>
          </w:tcPr>
          <w:p w14:paraId="4E1D66B7"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54E0D4D"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1B3E66A5" w14:textId="77777777" w:rsidTr="00012242">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AA61F3D"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Szerelő és megmunkáló szerszámok, 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14:paraId="720925CC"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53D6FA3"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52164D" w:rsidRPr="00C222A9" w14:paraId="272E4530" w14:textId="77777777" w:rsidTr="00283A0A">
        <w:trPr>
          <w:trHeight w:val="528"/>
          <w:jc w:val="center"/>
        </w:trPr>
        <w:tc>
          <w:tcPr>
            <w:tcW w:w="5540" w:type="dxa"/>
            <w:gridSpan w:val="3"/>
            <w:tcBorders>
              <w:top w:val="nil"/>
              <w:left w:val="single" w:sz="4" w:space="0" w:color="auto"/>
              <w:bottom w:val="single" w:sz="4" w:space="0" w:color="auto"/>
              <w:right w:val="single" w:sz="4" w:space="0" w:color="auto"/>
            </w:tcBorders>
            <w:shd w:val="clear" w:color="auto" w:fill="auto"/>
            <w:vAlign w:val="center"/>
          </w:tcPr>
          <w:p w14:paraId="3AF6BFF1" w14:textId="78931D0F" w:rsidR="0052164D" w:rsidRPr="00C222A9" w:rsidRDefault="0052164D" w:rsidP="0052164D">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SZEMÉLYES KOMPETENCIÁK</w:t>
            </w:r>
          </w:p>
        </w:tc>
      </w:tr>
      <w:tr w:rsidR="00012242" w:rsidRPr="00C222A9" w14:paraId="29FD72CF" w14:textId="77777777" w:rsidTr="00012242">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8ED9239"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Önállóság </w:t>
            </w:r>
          </w:p>
        </w:tc>
        <w:tc>
          <w:tcPr>
            <w:tcW w:w="720" w:type="dxa"/>
            <w:tcBorders>
              <w:top w:val="nil"/>
              <w:left w:val="nil"/>
              <w:bottom w:val="single" w:sz="4" w:space="0" w:color="auto"/>
              <w:right w:val="single" w:sz="4" w:space="0" w:color="auto"/>
            </w:tcBorders>
            <w:shd w:val="clear" w:color="auto" w:fill="auto"/>
            <w:noWrap/>
            <w:vAlign w:val="center"/>
            <w:hideMark/>
          </w:tcPr>
          <w:p w14:paraId="7D0F8CF7"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5AFA469"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012242" w:rsidRPr="00C222A9" w14:paraId="33C1FEF5" w14:textId="77777777" w:rsidTr="00012242">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B2A38A0"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Felelősségtudat  </w:t>
            </w:r>
          </w:p>
        </w:tc>
        <w:tc>
          <w:tcPr>
            <w:tcW w:w="720" w:type="dxa"/>
            <w:tcBorders>
              <w:top w:val="nil"/>
              <w:left w:val="nil"/>
              <w:bottom w:val="single" w:sz="4" w:space="0" w:color="auto"/>
              <w:right w:val="single" w:sz="4" w:space="0" w:color="auto"/>
            </w:tcBorders>
            <w:shd w:val="clear" w:color="auto" w:fill="auto"/>
            <w:noWrap/>
            <w:vAlign w:val="center"/>
            <w:hideMark/>
          </w:tcPr>
          <w:p w14:paraId="1DCB52A1"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008BC43"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42B6FBCA" w14:textId="77777777" w:rsidTr="00012242">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45EBFC4"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Szervezőkészség</w:t>
            </w:r>
          </w:p>
        </w:tc>
        <w:tc>
          <w:tcPr>
            <w:tcW w:w="720" w:type="dxa"/>
            <w:tcBorders>
              <w:top w:val="nil"/>
              <w:left w:val="nil"/>
              <w:bottom w:val="single" w:sz="4" w:space="0" w:color="auto"/>
              <w:right w:val="single" w:sz="4" w:space="0" w:color="auto"/>
            </w:tcBorders>
            <w:shd w:val="clear" w:color="auto" w:fill="auto"/>
            <w:noWrap/>
            <w:vAlign w:val="center"/>
            <w:hideMark/>
          </w:tcPr>
          <w:p w14:paraId="31EF95F9"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017AF5E"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52164D" w:rsidRPr="00C222A9" w14:paraId="7343E42A" w14:textId="77777777" w:rsidTr="00283A0A">
        <w:trPr>
          <w:trHeight w:val="264"/>
          <w:jc w:val="center"/>
        </w:trPr>
        <w:tc>
          <w:tcPr>
            <w:tcW w:w="5540" w:type="dxa"/>
            <w:gridSpan w:val="3"/>
            <w:tcBorders>
              <w:top w:val="nil"/>
              <w:left w:val="single" w:sz="4" w:space="0" w:color="auto"/>
              <w:bottom w:val="single" w:sz="4" w:space="0" w:color="auto"/>
              <w:right w:val="single" w:sz="4" w:space="0" w:color="auto"/>
            </w:tcBorders>
            <w:shd w:val="clear" w:color="auto" w:fill="auto"/>
            <w:vAlign w:val="center"/>
          </w:tcPr>
          <w:p w14:paraId="4A1719C1" w14:textId="7A3F4E96" w:rsidR="0052164D" w:rsidRPr="00C222A9" w:rsidRDefault="0052164D" w:rsidP="0052164D">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TÁRSAS KOMPETENCIÁK</w:t>
            </w:r>
          </w:p>
        </w:tc>
      </w:tr>
      <w:tr w:rsidR="00012242" w:rsidRPr="00C222A9" w14:paraId="2A1776A3" w14:textId="77777777" w:rsidTr="00012242">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C49A889"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Visszacsatolási készség</w:t>
            </w:r>
          </w:p>
        </w:tc>
        <w:tc>
          <w:tcPr>
            <w:tcW w:w="720" w:type="dxa"/>
            <w:tcBorders>
              <w:top w:val="nil"/>
              <w:left w:val="nil"/>
              <w:bottom w:val="single" w:sz="4" w:space="0" w:color="auto"/>
              <w:right w:val="single" w:sz="4" w:space="0" w:color="auto"/>
            </w:tcBorders>
            <w:shd w:val="clear" w:color="auto" w:fill="auto"/>
            <w:noWrap/>
            <w:vAlign w:val="center"/>
            <w:hideMark/>
          </w:tcPr>
          <w:p w14:paraId="60D38538"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48B8102"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012242" w:rsidRPr="00C222A9" w14:paraId="495CBAA2" w14:textId="77777777" w:rsidTr="00012242">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12F0548"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Konfliktusmegoldó készség</w:t>
            </w:r>
          </w:p>
        </w:tc>
        <w:tc>
          <w:tcPr>
            <w:tcW w:w="720" w:type="dxa"/>
            <w:tcBorders>
              <w:top w:val="nil"/>
              <w:left w:val="nil"/>
              <w:bottom w:val="single" w:sz="4" w:space="0" w:color="auto"/>
              <w:right w:val="single" w:sz="4" w:space="0" w:color="auto"/>
            </w:tcBorders>
            <w:shd w:val="clear" w:color="auto" w:fill="auto"/>
            <w:noWrap/>
            <w:vAlign w:val="center"/>
            <w:hideMark/>
          </w:tcPr>
          <w:p w14:paraId="63EA9297"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D310EE6"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52164D" w:rsidRPr="00C222A9" w14:paraId="1F2BD443" w14:textId="77777777" w:rsidTr="00283A0A">
        <w:trPr>
          <w:trHeight w:val="264"/>
          <w:jc w:val="center"/>
        </w:trPr>
        <w:tc>
          <w:tcPr>
            <w:tcW w:w="5540" w:type="dxa"/>
            <w:gridSpan w:val="3"/>
            <w:tcBorders>
              <w:top w:val="nil"/>
              <w:left w:val="single" w:sz="4" w:space="0" w:color="auto"/>
              <w:bottom w:val="single" w:sz="4" w:space="0" w:color="auto"/>
              <w:right w:val="single" w:sz="4" w:space="0" w:color="auto"/>
            </w:tcBorders>
            <w:shd w:val="clear" w:color="auto" w:fill="auto"/>
            <w:vAlign w:val="center"/>
          </w:tcPr>
          <w:p w14:paraId="3273CA7C" w14:textId="1A23A1BB" w:rsidR="0052164D" w:rsidRPr="00C222A9" w:rsidRDefault="0052164D" w:rsidP="0052164D">
            <w:pPr>
              <w:spacing w:after="0"/>
              <w:rPr>
                <w:rFonts w:eastAsia="Times New Roman" w:cs="Times New Roman"/>
                <w:color w:val="000000"/>
                <w:sz w:val="20"/>
                <w:szCs w:val="20"/>
                <w:lang w:eastAsia="hu-HU"/>
              </w:rPr>
            </w:pPr>
            <w:r>
              <w:rPr>
                <w:rFonts w:eastAsia="Times New Roman" w:cs="Times New Roman"/>
                <w:color w:val="000000"/>
                <w:sz w:val="20"/>
                <w:szCs w:val="20"/>
                <w:lang w:eastAsia="hu-HU"/>
              </w:rPr>
              <w:t>MÓDSZERKOMPETENCIÁK</w:t>
            </w:r>
          </w:p>
        </w:tc>
      </w:tr>
      <w:tr w:rsidR="00012242" w:rsidRPr="00C222A9" w14:paraId="7C02F9DA" w14:textId="77777777" w:rsidTr="00012242">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A831BBB"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Áttekintő képesség</w:t>
            </w:r>
          </w:p>
        </w:tc>
        <w:tc>
          <w:tcPr>
            <w:tcW w:w="720" w:type="dxa"/>
            <w:tcBorders>
              <w:top w:val="nil"/>
              <w:left w:val="nil"/>
              <w:bottom w:val="single" w:sz="4" w:space="0" w:color="auto"/>
              <w:right w:val="single" w:sz="4" w:space="0" w:color="auto"/>
            </w:tcBorders>
            <w:shd w:val="clear" w:color="auto" w:fill="auto"/>
            <w:noWrap/>
            <w:vAlign w:val="center"/>
            <w:hideMark/>
          </w:tcPr>
          <w:p w14:paraId="42CBB358"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24A2FAB"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012242" w:rsidRPr="00C222A9" w14:paraId="4680F8CB" w14:textId="77777777" w:rsidTr="00012242">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9381B9B"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Hibakeresés (diagnosztizálás)</w:t>
            </w:r>
          </w:p>
        </w:tc>
        <w:tc>
          <w:tcPr>
            <w:tcW w:w="720" w:type="dxa"/>
            <w:tcBorders>
              <w:top w:val="nil"/>
              <w:left w:val="nil"/>
              <w:bottom w:val="single" w:sz="4" w:space="0" w:color="auto"/>
              <w:right w:val="single" w:sz="4" w:space="0" w:color="auto"/>
            </w:tcBorders>
            <w:shd w:val="clear" w:color="auto" w:fill="auto"/>
            <w:noWrap/>
            <w:vAlign w:val="center"/>
            <w:hideMark/>
          </w:tcPr>
          <w:p w14:paraId="1887C315"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4D9EA82"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012242" w:rsidRPr="00C222A9" w14:paraId="1E606598" w14:textId="77777777" w:rsidTr="00012242">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CD54B4D" w14:textId="77777777" w:rsidR="00012242" w:rsidRPr="00C222A9" w:rsidRDefault="00012242" w:rsidP="000F51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Gyakorlatias feladatértelmezés</w:t>
            </w:r>
          </w:p>
        </w:tc>
        <w:tc>
          <w:tcPr>
            <w:tcW w:w="720" w:type="dxa"/>
            <w:tcBorders>
              <w:top w:val="nil"/>
              <w:left w:val="nil"/>
              <w:bottom w:val="single" w:sz="4" w:space="0" w:color="auto"/>
              <w:right w:val="single" w:sz="4" w:space="0" w:color="auto"/>
            </w:tcBorders>
            <w:shd w:val="clear" w:color="auto" w:fill="auto"/>
            <w:noWrap/>
            <w:vAlign w:val="center"/>
            <w:hideMark/>
          </w:tcPr>
          <w:p w14:paraId="7DB6B4B7"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D5ACE21" w14:textId="77777777" w:rsidR="00012242" w:rsidRPr="00C222A9" w:rsidRDefault="00012242" w:rsidP="000F51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bl>
    <w:p w14:paraId="37F9B19C" w14:textId="77777777" w:rsidR="000F5126" w:rsidRPr="00C222A9" w:rsidRDefault="000F5126" w:rsidP="00C53E01">
      <w:pPr>
        <w:rPr>
          <w:rFonts w:cs="Times New Roman"/>
        </w:rPr>
      </w:pPr>
    </w:p>
    <w:p w14:paraId="78134D4F" w14:textId="77777777" w:rsidR="00C53E01" w:rsidRPr="00C222A9" w:rsidRDefault="00C53E01" w:rsidP="00C53E01">
      <w:pPr>
        <w:spacing w:after="0"/>
        <w:rPr>
          <w:rFonts w:cs="Times New Roman"/>
        </w:rPr>
      </w:pPr>
    </w:p>
    <w:p w14:paraId="1789C710" w14:textId="1F7522EB" w:rsidR="00C53E01" w:rsidRPr="00C222A9" w:rsidRDefault="00582552" w:rsidP="008F09DC">
      <w:pPr>
        <w:pStyle w:val="Listaszerbekezds"/>
        <w:numPr>
          <w:ilvl w:val="0"/>
          <w:numId w:val="11"/>
        </w:numPr>
        <w:tabs>
          <w:tab w:val="right" w:pos="9072"/>
        </w:tabs>
        <w:spacing w:after="0"/>
        <w:rPr>
          <w:rFonts w:cs="Times New Roman"/>
          <w:b/>
        </w:rPr>
      </w:pPr>
      <w:proofErr w:type="gramStart"/>
      <w:r w:rsidRPr="00C222A9">
        <w:rPr>
          <w:rFonts w:cs="Times New Roman"/>
          <w:b/>
        </w:rPr>
        <w:t xml:space="preserve">Munkagépek </w:t>
      </w:r>
      <w:r w:rsidR="00C53E01" w:rsidRPr="00C222A9">
        <w:rPr>
          <w:rFonts w:cs="Times New Roman"/>
          <w:b/>
        </w:rPr>
        <w:t xml:space="preserve"> tantárgy</w:t>
      </w:r>
      <w:proofErr w:type="gramEnd"/>
      <w:r w:rsidR="00C53E01" w:rsidRPr="00C222A9">
        <w:rPr>
          <w:rFonts w:cs="Times New Roman"/>
          <w:b/>
        </w:rPr>
        <w:tab/>
      </w:r>
      <w:r w:rsidR="0070603E">
        <w:rPr>
          <w:rFonts w:cs="Times New Roman"/>
          <w:b/>
        </w:rPr>
        <w:t>258</w:t>
      </w:r>
      <w:r w:rsidR="00C53E01" w:rsidRPr="00C222A9">
        <w:rPr>
          <w:rFonts w:cs="Times New Roman"/>
          <w:b/>
        </w:rPr>
        <w:t xml:space="preserve"> óra/</w:t>
      </w:r>
      <w:r w:rsidR="0070603E">
        <w:rPr>
          <w:rFonts w:cs="Times New Roman"/>
          <w:b/>
        </w:rPr>
        <w:t>258</w:t>
      </w:r>
      <w:r w:rsidR="00C53E01" w:rsidRPr="00C222A9">
        <w:rPr>
          <w:rFonts w:cs="Times New Roman"/>
          <w:b/>
        </w:rPr>
        <w:t xml:space="preserve"> óra*</w:t>
      </w:r>
    </w:p>
    <w:p w14:paraId="1BA671ED" w14:textId="77777777" w:rsidR="00C53E01" w:rsidRPr="00C222A9" w:rsidRDefault="00C53E01" w:rsidP="00C53E01">
      <w:pPr>
        <w:spacing w:after="0"/>
        <w:jc w:val="right"/>
        <w:rPr>
          <w:rFonts w:cs="Times New Roman"/>
          <w:sz w:val="20"/>
        </w:rPr>
      </w:pPr>
      <w:r w:rsidRPr="00C222A9">
        <w:rPr>
          <w:rFonts w:cs="Times New Roman"/>
          <w:sz w:val="20"/>
        </w:rPr>
        <w:t>* 9-13. évfolyamon megszervezett képzés/13. és 14. évfolyamon megszervezett képzés</w:t>
      </w:r>
    </w:p>
    <w:p w14:paraId="5B6D6504" w14:textId="77777777" w:rsidR="00C53E01" w:rsidRPr="00C222A9" w:rsidRDefault="00C53E01" w:rsidP="00C53E01">
      <w:pPr>
        <w:rPr>
          <w:rFonts w:cs="Times New Roman"/>
        </w:rPr>
      </w:pPr>
    </w:p>
    <w:p w14:paraId="0EC93514" w14:textId="77777777" w:rsidR="00C53E01" w:rsidRPr="00C222A9" w:rsidRDefault="00C53E01" w:rsidP="008F09DC">
      <w:pPr>
        <w:pStyle w:val="Listaszerbekezds"/>
        <w:numPr>
          <w:ilvl w:val="1"/>
          <w:numId w:val="11"/>
        </w:numPr>
        <w:spacing w:after="0"/>
        <w:rPr>
          <w:rFonts w:cs="Times New Roman"/>
          <w:b/>
        </w:rPr>
      </w:pPr>
      <w:r w:rsidRPr="00C222A9">
        <w:rPr>
          <w:rFonts w:cs="Times New Roman"/>
          <w:b/>
        </w:rPr>
        <w:lastRenderedPageBreak/>
        <w:t>A tantárgy tanításának célja</w:t>
      </w:r>
    </w:p>
    <w:p w14:paraId="580605F3" w14:textId="18A692EC" w:rsidR="00582552" w:rsidRPr="00C222A9" w:rsidRDefault="00CF636B" w:rsidP="00582552">
      <w:pPr>
        <w:spacing w:after="0"/>
        <w:ind w:left="426"/>
        <w:rPr>
          <w:rFonts w:cs="Times New Roman"/>
        </w:rPr>
      </w:pPr>
      <w:r w:rsidRPr="00C222A9">
        <w:rPr>
          <w:rFonts w:cs="Times New Roman"/>
        </w:rPr>
        <w:t>A</w:t>
      </w:r>
      <w:r w:rsidR="00582552" w:rsidRPr="00C222A9">
        <w:rPr>
          <w:rFonts w:cs="Times New Roman"/>
        </w:rPr>
        <w:t xml:space="preserve"> munkagépek tantárgy tanításának általános célja az, hogy a tanuló a képzési idő alatt megszerezze a mezőgazdasági gépésztechnikus szakma műveléséhez szükséges elméleti szakterületi tudást. Ennek eredményeként a technikus képesítés megszerzése után önállóan képes legyen üzemeltetni, és középvezetői szinten irányítani, a mezőgazdaságban megtalálható korszerű munkagépeket és egyéb gépészeti berendezéseket. A mezőgazdasági munkagépek tantárgy tanításának célja, hogy:</w:t>
      </w:r>
    </w:p>
    <w:p w14:paraId="7A1F1244" w14:textId="77777777" w:rsidR="00582552" w:rsidRPr="00C222A9" w:rsidRDefault="00582552" w:rsidP="00582552">
      <w:pPr>
        <w:spacing w:after="0"/>
        <w:ind w:left="426"/>
        <w:rPr>
          <w:rFonts w:cs="Times New Roman"/>
        </w:rPr>
      </w:pPr>
      <w:r w:rsidRPr="00C222A9">
        <w:rPr>
          <w:rFonts w:cs="Times New Roman"/>
        </w:rPr>
        <w:t>-</w:t>
      </w:r>
      <w:r w:rsidRPr="00C222A9">
        <w:rPr>
          <w:rFonts w:cs="Times New Roman"/>
        </w:rPr>
        <w:tab/>
        <w:t>tudatosítsa a tanulóban, hogy a nagy értékű mezőgazdasági munkagépek és gépészeti berendezések szakszerű kezelése, karbantartása, védelme elősegíti a gazdaságos üzemeltetést, az optimális gépkihasználást és a mezőgazdasági terméseredmények növekedését,</w:t>
      </w:r>
    </w:p>
    <w:p w14:paraId="150CB67D" w14:textId="77777777" w:rsidR="00582552" w:rsidRPr="00C222A9" w:rsidRDefault="00582552" w:rsidP="00582552">
      <w:pPr>
        <w:spacing w:after="0"/>
        <w:ind w:left="426"/>
        <w:rPr>
          <w:rFonts w:cs="Times New Roman"/>
        </w:rPr>
      </w:pPr>
      <w:r w:rsidRPr="00C222A9">
        <w:rPr>
          <w:rFonts w:cs="Times New Roman"/>
        </w:rPr>
        <w:t>-</w:t>
      </w:r>
      <w:r w:rsidRPr="00C222A9">
        <w:rPr>
          <w:rFonts w:cs="Times New Roman"/>
        </w:rPr>
        <w:tab/>
        <w:t>alakítson ki a tanulóban a tantárgyi program elsajátítása révén olyan igényeket és képességeket, amelyek feltétlenül szükségesek a folyamatos tovább- és önképzéshez, általános és szakmai műveltség állandó fejlesztéséhez,</w:t>
      </w:r>
    </w:p>
    <w:p w14:paraId="23C18F96" w14:textId="77777777" w:rsidR="00582552" w:rsidRPr="00C222A9" w:rsidRDefault="00582552" w:rsidP="00582552">
      <w:pPr>
        <w:spacing w:after="0"/>
        <w:ind w:left="426"/>
        <w:rPr>
          <w:rFonts w:cs="Times New Roman"/>
        </w:rPr>
      </w:pPr>
      <w:r w:rsidRPr="00C222A9">
        <w:rPr>
          <w:rFonts w:cs="Times New Roman"/>
        </w:rPr>
        <w:t>-</w:t>
      </w:r>
      <w:r w:rsidRPr="00C222A9">
        <w:rPr>
          <w:rFonts w:cs="Times New Roman"/>
        </w:rPr>
        <w:tab/>
        <w:t>a tantárgyban elsajátított ismeretanyag fejlessze tovább a tanulóban a mezőgazdasági munkagépeken alkalmazott korszerű műszaki megoldások felismerését, az azonos rokon funkciójú megoldások behelyettesítését, a gyors változások befogadását és felismerését,</w:t>
      </w:r>
    </w:p>
    <w:p w14:paraId="53AE2D7B" w14:textId="77777777" w:rsidR="00582552" w:rsidRPr="00C222A9" w:rsidRDefault="00582552" w:rsidP="00582552">
      <w:pPr>
        <w:spacing w:after="0"/>
        <w:ind w:left="426"/>
        <w:rPr>
          <w:rFonts w:cs="Times New Roman"/>
        </w:rPr>
      </w:pPr>
      <w:r w:rsidRPr="00C222A9">
        <w:rPr>
          <w:rFonts w:cs="Times New Roman"/>
        </w:rPr>
        <w:t>-</w:t>
      </w:r>
      <w:r w:rsidRPr="00C222A9">
        <w:rPr>
          <w:rFonts w:cs="Times New Roman"/>
        </w:rPr>
        <w:tab/>
        <w:t>fejlessze a tanuló logikus, kreatív gondolkodását és műszaki szemléletét,</w:t>
      </w:r>
    </w:p>
    <w:p w14:paraId="5C13A62B" w14:textId="77777777" w:rsidR="00C53E01" w:rsidRPr="00C222A9" w:rsidRDefault="00582552" w:rsidP="00582552">
      <w:pPr>
        <w:spacing w:after="0"/>
        <w:ind w:left="426"/>
        <w:rPr>
          <w:rFonts w:cs="Times New Roman"/>
        </w:rPr>
      </w:pPr>
      <w:r w:rsidRPr="00C222A9">
        <w:rPr>
          <w:rFonts w:cs="Times New Roman"/>
        </w:rPr>
        <w:t>-</w:t>
      </w:r>
      <w:r w:rsidRPr="00C222A9">
        <w:rPr>
          <w:rFonts w:cs="Times New Roman"/>
        </w:rPr>
        <w:tab/>
        <w:t>fejlesszen ki a tanulóban olyan személyiségjegyeket (pontosság, fegyelmezettség, felelősségtudat, önállóság), amelynek birtokában mindig szakszerűen, az agronómiai a műszaki és technológiai előírásoknak megfelelően végezheti munkáját.</w:t>
      </w:r>
    </w:p>
    <w:p w14:paraId="78DA9B55" w14:textId="77777777" w:rsidR="00C53E01" w:rsidRPr="00C222A9" w:rsidRDefault="00C53E01" w:rsidP="00C53E01">
      <w:pPr>
        <w:spacing w:after="0"/>
        <w:ind w:left="426"/>
        <w:rPr>
          <w:rFonts w:cs="Times New Roman"/>
        </w:rPr>
      </w:pPr>
    </w:p>
    <w:p w14:paraId="7585F24E" w14:textId="77777777" w:rsidR="00C53E01" w:rsidRPr="00C222A9" w:rsidRDefault="00C53E01" w:rsidP="008F09DC">
      <w:pPr>
        <w:pStyle w:val="Listaszerbekezds"/>
        <w:numPr>
          <w:ilvl w:val="1"/>
          <w:numId w:val="11"/>
        </w:numPr>
        <w:spacing w:after="0"/>
        <w:rPr>
          <w:rFonts w:cs="Times New Roman"/>
          <w:b/>
        </w:rPr>
      </w:pPr>
      <w:r w:rsidRPr="00C222A9">
        <w:rPr>
          <w:rFonts w:cs="Times New Roman"/>
          <w:b/>
        </w:rPr>
        <w:t>Kapcsolódó közismereti, szakmai tartalmak</w:t>
      </w:r>
    </w:p>
    <w:p w14:paraId="2EAD7FDD" w14:textId="77777777" w:rsidR="00C53E01" w:rsidRPr="00C222A9" w:rsidRDefault="00582552" w:rsidP="00C53E01">
      <w:pPr>
        <w:spacing w:after="0"/>
        <w:ind w:left="426"/>
        <w:rPr>
          <w:rFonts w:cs="Times New Roman"/>
        </w:rPr>
      </w:pPr>
      <w:r w:rsidRPr="00C222A9">
        <w:rPr>
          <w:rFonts w:cs="Times New Roman"/>
        </w:rPr>
        <w:t>Rajz (vetületi ábrázolás), Kémia (anyagok szerkezete), Fizika (mechanika, statika)</w:t>
      </w:r>
    </w:p>
    <w:p w14:paraId="510F1FEB" w14:textId="77777777" w:rsidR="00C53E01" w:rsidRPr="00C222A9" w:rsidRDefault="00C53E01" w:rsidP="008F09DC">
      <w:pPr>
        <w:pStyle w:val="Listaszerbekezds"/>
        <w:numPr>
          <w:ilvl w:val="1"/>
          <w:numId w:val="11"/>
        </w:numPr>
        <w:spacing w:after="0"/>
        <w:rPr>
          <w:rFonts w:cs="Times New Roman"/>
          <w:b/>
        </w:rPr>
      </w:pPr>
      <w:r w:rsidRPr="00C222A9">
        <w:rPr>
          <w:rFonts w:cs="Times New Roman"/>
          <w:b/>
        </w:rPr>
        <w:t>Témakörök</w:t>
      </w:r>
    </w:p>
    <w:p w14:paraId="4C486405" w14:textId="77777777" w:rsidR="00C53E01" w:rsidRPr="00C222A9" w:rsidRDefault="00AE39F4"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Tápanyag-</w:t>
      </w:r>
      <w:r w:rsidR="00C1132C" w:rsidRPr="00C222A9">
        <w:rPr>
          <w:rFonts w:cs="Times New Roman"/>
          <w:b/>
          <w:i/>
        </w:rPr>
        <w:t>visszapótlás gépei</w:t>
      </w:r>
      <w:r w:rsidR="00C53E01" w:rsidRPr="00C222A9">
        <w:rPr>
          <w:rFonts w:cs="Times New Roman"/>
          <w:b/>
          <w:i/>
        </w:rPr>
        <w:tab/>
      </w:r>
      <w:r w:rsidR="004E6107" w:rsidRPr="00C222A9">
        <w:rPr>
          <w:rFonts w:cs="Times New Roman"/>
          <w:b/>
          <w:i/>
        </w:rPr>
        <w:t>12</w:t>
      </w:r>
      <w:r w:rsidR="00C53E01" w:rsidRPr="00C222A9">
        <w:rPr>
          <w:rFonts w:cs="Times New Roman"/>
          <w:b/>
          <w:i/>
        </w:rPr>
        <w:t xml:space="preserve"> óra/</w:t>
      </w:r>
      <w:r w:rsidR="004E6107" w:rsidRPr="00C222A9">
        <w:rPr>
          <w:rFonts w:cs="Times New Roman"/>
          <w:b/>
          <w:i/>
        </w:rPr>
        <w:t>12</w:t>
      </w:r>
      <w:r w:rsidR="00C53E01" w:rsidRPr="00C222A9">
        <w:rPr>
          <w:rFonts w:cs="Times New Roman"/>
          <w:b/>
          <w:i/>
        </w:rPr>
        <w:t xml:space="preserve"> óra</w:t>
      </w:r>
    </w:p>
    <w:p w14:paraId="1031F201" w14:textId="77777777" w:rsidR="00C1132C" w:rsidRPr="00C222A9" w:rsidRDefault="00C1132C" w:rsidP="00C1132C">
      <w:pPr>
        <w:spacing w:after="0"/>
        <w:ind w:left="851"/>
        <w:rPr>
          <w:rFonts w:cs="Times New Roman"/>
        </w:rPr>
      </w:pPr>
      <w:r w:rsidRPr="00C222A9">
        <w:rPr>
          <w:rFonts w:cs="Times New Roman"/>
        </w:rPr>
        <w:t>A szórógépekkel szemben támasztott műszaki és agrotechnikai követelmények.</w:t>
      </w:r>
    </w:p>
    <w:p w14:paraId="671DD033" w14:textId="77777777" w:rsidR="00C1132C" w:rsidRPr="00C222A9" w:rsidRDefault="00C1132C" w:rsidP="00C1132C">
      <w:pPr>
        <w:spacing w:after="0"/>
        <w:ind w:left="851"/>
        <w:rPr>
          <w:rFonts w:cs="Times New Roman"/>
        </w:rPr>
      </w:pPr>
      <w:r w:rsidRPr="00C222A9">
        <w:rPr>
          <w:rFonts w:cs="Times New Roman"/>
        </w:rPr>
        <w:t>Trágyalé és hígtrágya kijuttató gépek.</w:t>
      </w:r>
    </w:p>
    <w:p w14:paraId="7DC92B6F" w14:textId="77777777" w:rsidR="00C1132C" w:rsidRPr="00C222A9" w:rsidRDefault="00C1132C" w:rsidP="00C1132C">
      <w:pPr>
        <w:spacing w:after="0"/>
        <w:ind w:left="851"/>
        <w:rPr>
          <w:rFonts w:cs="Times New Roman"/>
        </w:rPr>
      </w:pPr>
      <w:r w:rsidRPr="00C222A9">
        <w:rPr>
          <w:rFonts w:cs="Times New Roman"/>
        </w:rPr>
        <w:t>Az istállótrágya szórás gépei: szerkezeti felépítés működés, beállítás, üzemeltetési próba.</w:t>
      </w:r>
    </w:p>
    <w:p w14:paraId="29944BA5" w14:textId="618B8CF0" w:rsidR="00C1132C" w:rsidRPr="00C222A9" w:rsidRDefault="00C1132C" w:rsidP="00C1132C">
      <w:pPr>
        <w:spacing w:after="0"/>
        <w:ind w:left="851"/>
        <w:rPr>
          <w:rFonts w:cs="Times New Roman"/>
        </w:rPr>
      </w:pPr>
      <w:r w:rsidRPr="00C222A9">
        <w:rPr>
          <w:rFonts w:cs="Times New Roman"/>
        </w:rPr>
        <w:t>A s</w:t>
      </w:r>
      <w:r w:rsidR="00CF636B" w:rsidRPr="00C222A9">
        <w:rPr>
          <w:rFonts w:cs="Times New Roman"/>
        </w:rPr>
        <w:t>zerves</w:t>
      </w:r>
      <w:r w:rsidRPr="00C222A9">
        <w:rPr>
          <w:rFonts w:cs="Times New Roman"/>
        </w:rPr>
        <w:t>trágya</w:t>
      </w:r>
      <w:r w:rsidR="00CF636B" w:rsidRPr="00C222A9">
        <w:rPr>
          <w:rFonts w:cs="Times New Roman"/>
        </w:rPr>
        <w:t>-</w:t>
      </w:r>
      <w:r w:rsidRPr="00C222A9">
        <w:rPr>
          <w:rFonts w:cs="Times New Roman"/>
        </w:rPr>
        <w:t>szórás gépeinek munkaszervezési kérdései, gépláncok szervezése (pl. rakodógépek, szántó gépcsoportok).</w:t>
      </w:r>
    </w:p>
    <w:p w14:paraId="3926B868" w14:textId="77777777" w:rsidR="00C1132C" w:rsidRPr="00C222A9" w:rsidRDefault="00C1132C" w:rsidP="00C1132C">
      <w:pPr>
        <w:spacing w:after="0"/>
        <w:ind w:left="851"/>
        <w:rPr>
          <w:rFonts w:cs="Times New Roman"/>
        </w:rPr>
      </w:pPr>
      <w:r w:rsidRPr="00C222A9">
        <w:rPr>
          <w:rFonts w:cs="Times New Roman"/>
        </w:rPr>
        <w:t xml:space="preserve">A szilárd műtrágyaszórás gépei: mechanikus és pneumatikus rendszerű gépek szerkezeti felépítése, működése, beállítása, üzemeltetési próba. </w:t>
      </w:r>
    </w:p>
    <w:p w14:paraId="1D7D41DA" w14:textId="77777777" w:rsidR="00C1132C" w:rsidRPr="00C222A9" w:rsidRDefault="00C1132C" w:rsidP="00C1132C">
      <w:pPr>
        <w:spacing w:after="0"/>
        <w:ind w:left="851"/>
        <w:rPr>
          <w:rFonts w:cs="Times New Roman"/>
        </w:rPr>
      </w:pPr>
      <w:r w:rsidRPr="00C222A9">
        <w:rPr>
          <w:rFonts w:cs="Times New Roman"/>
        </w:rPr>
        <w:t>A kiszórt mennyiség beállításának és ellenőrzésének lehetőségei.</w:t>
      </w:r>
    </w:p>
    <w:p w14:paraId="69541A64" w14:textId="77777777" w:rsidR="00C1132C" w:rsidRPr="00C222A9" w:rsidRDefault="00C1132C" w:rsidP="00C1132C">
      <w:pPr>
        <w:spacing w:after="0"/>
        <w:ind w:left="851"/>
        <w:rPr>
          <w:rFonts w:cs="Times New Roman"/>
        </w:rPr>
      </w:pPr>
      <w:r w:rsidRPr="00C222A9">
        <w:rPr>
          <w:rFonts w:cs="Times New Roman"/>
        </w:rPr>
        <w:t>A műtrágyaszóró gépek karbantartása, hibaelhárítása.</w:t>
      </w:r>
    </w:p>
    <w:p w14:paraId="5A855222" w14:textId="77777777" w:rsidR="00C1132C" w:rsidRPr="00C222A9" w:rsidRDefault="00C1132C" w:rsidP="00C1132C">
      <w:pPr>
        <w:spacing w:after="0"/>
        <w:ind w:left="851"/>
        <w:rPr>
          <w:rFonts w:cs="Times New Roman"/>
        </w:rPr>
      </w:pPr>
      <w:r w:rsidRPr="00C222A9">
        <w:rPr>
          <w:rFonts w:cs="Times New Roman"/>
        </w:rPr>
        <w:t>A műtrágyaszórást előkészítő és kiszolgáló gépek.</w:t>
      </w:r>
    </w:p>
    <w:p w14:paraId="47ACBA18" w14:textId="77777777" w:rsidR="00C1132C" w:rsidRPr="00C222A9" w:rsidRDefault="00C1132C" w:rsidP="00C1132C">
      <w:pPr>
        <w:spacing w:after="0"/>
        <w:ind w:left="851"/>
        <w:rPr>
          <w:rFonts w:cs="Times New Roman"/>
        </w:rPr>
      </w:pPr>
      <w:r w:rsidRPr="00C222A9">
        <w:rPr>
          <w:rFonts w:cs="Times New Roman"/>
        </w:rPr>
        <w:t>A folyékony műtrágyák kijuttatásának technológiája és gépei.</w:t>
      </w:r>
    </w:p>
    <w:p w14:paraId="486BF918" w14:textId="77777777" w:rsidR="00C1132C" w:rsidRPr="00C222A9" w:rsidRDefault="00C1132C" w:rsidP="00C1132C">
      <w:pPr>
        <w:spacing w:after="0"/>
        <w:ind w:left="851"/>
        <w:rPr>
          <w:rFonts w:cs="Times New Roman"/>
        </w:rPr>
      </w:pPr>
      <w:r w:rsidRPr="00C222A9">
        <w:rPr>
          <w:rFonts w:cs="Times New Roman"/>
        </w:rPr>
        <w:t>A kijuttatandó folyadékmennyiség meghatározása, beállítása, ellenőrzése.</w:t>
      </w:r>
    </w:p>
    <w:p w14:paraId="713FE768" w14:textId="77777777" w:rsidR="00C53E01" w:rsidRPr="00C222A9" w:rsidRDefault="00C1132C" w:rsidP="00C1132C">
      <w:pPr>
        <w:spacing w:after="0"/>
        <w:ind w:left="851"/>
        <w:rPr>
          <w:rFonts w:cs="Times New Roman"/>
        </w:rPr>
      </w:pPr>
      <w:r w:rsidRPr="00C222A9">
        <w:rPr>
          <w:rFonts w:cs="Times New Roman"/>
        </w:rPr>
        <w:t>Munka-, tűz- és környezetvédelmi előírások a tápanyag visszapótlás gépesített munkafolyamataiban.</w:t>
      </w:r>
    </w:p>
    <w:p w14:paraId="3B9D6AE1" w14:textId="77777777" w:rsidR="00C53E01" w:rsidRPr="00C222A9" w:rsidRDefault="00C53E01" w:rsidP="00C53E01">
      <w:pPr>
        <w:tabs>
          <w:tab w:val="left" w:pos="1418"/>
          <w:tab w:val="right" w:pos="9072"/>
        </w:tabs>
        <w:spacing w:after="0"/>
        <w:ind w:left="851"/>
        <w:rPr>
          <w:rFonts w:cs="Times New Roman"/>
        </w:rPr>
      </w:pPr>
    </w:p>
    <w:p w14:paraId="211A1B5F" w14:textId="77777777" w:rsidR="00C53E01" w:rsidRPr="00C222A9" w:rsidRDefault="00C1132C"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Talajművelés gépei</w:t>
      </w:r>
      <w:r w:rsidR="00C53E01" w:rsidRPr="00C222A9">
        <w:rPr>
          <w:rFonts w:cs="Times New Roman"/>
          <w:b/>
          <w:i/>
        </w:rPr>
        <w:tab/>
      </w:r>
      <w:r w:rsidR="004E6107" w:rsidRPr="00C222A9">
        <w:rPr>
          <w:rFonts w:cs="Times New Roman"/>
          <w:b/>
          <w:i/>
        </w:rPr>
        <w:t>14</w:t>
      </w:r>
      <w:r w:rsidR="00C53E01" w:rsidRPr="00C222A9">
        <w:rPr>
          <w:rFonts w:cs="Times New Roman"/>
          <w:b/>
          <w:i/>
        </w:rPr>
        <w:t xml:space="preserve"> óra/</w:t>
      </w:r>
      <w:r w:rsidR="004E6107" w:rsidRPr="00C222A9">
        <w:rPr>
          <w:rFonts w:cs="Times New Roman"/>
          <w:b/>
          <w:i/>
        </w:rPr>
        <w:t>14</w:t>
      </w:r>
      <w:r w:rsidR="00C53E01" w:rsidRPr="00C222A9">
        <w:rPr>
          <w:rFonts w:cs="Times New Roman"/>
          <w:b/>
          <w:i/>
        </w:rPr>
        <w:t xml:space="preserve"> óra</w:t>
      </w:r>
    </w:p>
    <w:p w14:paraId="0198D8FE" w14:textId="77777777" w:rsidR="00C1132C" w:rsidRPr="00C222A9" w:rsidRDefault="00C1132C" w:rsidP="00C1132C">
      <w:pPr>
        <w:spacing w:after="0"/>
        <w:ind w:left="851"/>
        <w:rPr>
          <w:rFonts w:cs="Times New Roman"/>
        </w:rPr>
      </w:pPr>
      <w:r w:rsidRPr="00C222A9">
        <w:rPr>
          <w:rFonts w:cs="Times New Roman"/>
        </w:rPr>
        <w:t>A talaj fontosabb fizikai és mechanikai tulajdonságai.</w:t>
      </w:r>
    </w:p>
    <w:p w14:paraId="5FC934B4" w14:textId="77777777" w:rsidR="00C1132C" w:rsidRPr="00C222A9" w:rsidRDefault="00C1132C" w:rsidP="00C1132C">
      <w:pPr>
        <w:spacing w:after="0"/>
        <w:ind w:left="851"/>
        <w:rPr>
          <w:rFonts w:cs="Times New Roman"/>
        </w:rPr>
      </w:pPr>
      <w:r w:rsidRPr="00C222A9">
        <w:rPr>
          <w:rFonts w:cs="Times New Roman"/>
        </w:rPr>
        <w:t xml:space="preserve">Az egyszerű és összetett ék, mint talajművelő szerszám: az eke: </w:t>
      </w:r>
    </w:p>
    <w:p w14:paraId="44F7D294" w14:textId="77777777" w:rsidR="00C1132C" w:rsidRPr="00C222A9" w:rsidRDefault="00C1132C" w:rsidP="00C1132C">
      <w:pPr>
        <w:spacing w:after="0"/>
        <w:ind w:left="851"/>
        <w:rPr>
          <w:rFonts w:cs="Times New Roman"/>
        </w:rPr>
      </w:pPr>
      <w:r w:rsidRPr="00C222A9">
        <w:rPr>
          <w:rFonts w:cs="Times New Roman"/>
        </w:rPr>
        <w:t>- az eke munkájának és a szántás geometriájának vizsgálata,</w:t>
      </w:r>
    </w:p>
    <w:p w14:paraId="7256605D" w14:textId="77777777" w:rsidR="00C1132C" w:rsidRPr="00C222A9" w:rsidRDefault="00C1132C" w:rsidP="00C1132C">
      <w:pPr>
        <w:spacing w:after="0"/>
        <w:ind w:left="851"/>
        <w:rPr>
          <w:rFonts w:cs="Times New Roman"/>
        </w:rPr>
      </w:pPr>
      <w:r w:rsidRPr="00C222A9">
        <w:rPr>
          <w:rFonts w:cs="Times New Roman"/>
        </w:rPr>
        <w:t>- az eke munkájával szemben támasztott műszaki és agrotechnikai követelmények.</w:t>
      </w:r>
    </w:p>
    <w:p w14:paraId="76BBBF80" w14:textId="77777777" w:rsidR="00C1132C" w:rsidRPr="00C222A9" w:rsidRDefault="00C1132C" w:rsidP="00C1132C">
      <w:pPr>
        <w:spacing w:after="0"/>
        <w:ind w:left="851"/>
        <w:rPr>
          <w:rFonts w:cs="Times New Roman"/>
        </w:rPr>
      </w:pPr>
      <w:r w:rsidRPr="00C222A9">
        <w:rPr>
          <w:rFonts w:cs="Times New Roman"/>
        </w:rPr>
        <w:t>Az ekék csoportosítása.</w:t>
      </w:r>
    </w:p>
    <w:p w14:paraId="1BAE8B1C" w14:textId="77777777" w:rsidR="00C1132C" w:rsidRPr="00C222A9" w:rsidRDefault="00C1132C" w:rsidP="00C1132C">
      <w:pPr>
        <w:spacing w:after="0"/>
        <w:ind w:left="851"/>
        <w:rPr>
          <w:rFonts w:cs="Times New Roman"/>
        </w:rPr>
      </w:pPr>
      <w:r w:rsidRPr="00C222A9">
        <w:rPr>
          <w:rFonts w:cs="Times New Roman"/>
        </w:rPr>
        <w:t>Az eke szerkezeti felépítése:</w:t>
      </w:r>
    </w:p>
    <w:p w14:paraId="121B8385" w14:textId="77777777" w:rsidR="00C1132C" w:rsidRPr="00C222A9" w:rsidRDefault="00C1132C" w:rsidP="00C1132C">
      <w:pPr>
        <w:spacing w:after="0"/>
        <w:ind w:left="851"/>
        <w:rPr>
          <w:rFonts w:cs="Times New Roman"/>
        </w:rPr>
      </w:pPr>
      <w:r w:rsidRPr="00C222A9">
        <w:rPr>
          <w:rFonts w:cs="Times New Roman"/>
        </w:rPr>
        <w:lastRenderedPageBreak/>
        <w:t>- működő részek: szántóvas, kormánylemez, előhántó, csoroszlya, ekenád, csúszó talp, altalajlazító, utóhántó, előmetsző lemez,</w:t>
      </w:r>
    </w:p>
    <w:p w14:paraId="449150B2" w14:textId="77777777" w:rsidR="00C1132C" w:rsidRPr="00C222A9" w:rsidRDefault="00C1132C" w:rsidP="00C1132C">
      <w:pPr>
        <w:spacing w:after="0"/>
        <w:ind w:left="851"/>
        <w:rPr>
          <w:rFonts w:cs="Times New Roman"/>
        </w:rPr>
      </w:pPr>
      <w:r w:rsidRPr="00C222A9">
        <w:rPr>
          <w:rFonts w:cs="Times New Roman"/>
        </w:rPr>
        <w:t xml:space="preserve">- kiegészítő szerkezeti részek: keretszerkezet, járószerkezet, vonó- illetve függesztő-szerkezet, kiemelő berendezés, állító mechanizmusok, ekefej biztosító berendezések. </w:t>
      </w:r>
    </w:p>
    <w:p w14:paraId="15D18C2A" w14:textId="77777777" w:rsidR="00C1132C" w:rsidRPr="00C222A9" w:rsidRDefault="00C1132C" w:rsidP="00C1132C">
      <w:pPr>
        <w:spacing w:after="0"/>
        <w:ind w:left="851"/>
        <w:rPr>
          <w:rFonts w:cs="Times New Roman"/>
        </w:rPr>
      </w:pPr>
      <w:r w:rsidRPr="00C222A9">
        <w:rPr>
          <w:rFonts w:cs="Times New Roman"/>
        </w:rPr>
        <w:t>Alkalmazott függesztett és félig-függesztett ekék. A vontatott eke.</w:t>
      </w:r>
    </w:p>
    <w:p w14:paraId="22FAF662" w14:textId="77777777" w:rsidR="00C1132C" w:rsidRPr="00C222A9" w:rsidRDefault="00C1132C" w:rsidP="00C1132C">
      <w:pPr>
        <w:spacing w:after="0"/>
        <w:ind w:left="851"/>
        <w:rPr>
          <w:rFonts w:cs="Times New Roman"/>
        </w:rPr>
      </w:pPr>
      <w:r w:rsidRPr="00C222A9">
        <w:rPr>
          <w:rFonts w:cs="Times New Roman"/>
        </w:rPr>
        <w:t>Az ekék beállításának és üzemeltetésének általános szempontjai. Szántási módok.</w:t>
      </w:r>
    </w:p>
    <w:p w14:paraId="10CAE040" w14:textId="77777777" w:rsidR="00C1132C" w:rsidRPr="00C222A9" w:rsidRDefault="00C1132C" w:rsidP="00C1132C">
      <w:pPr>
        <w:spacing w:after="0"/>
        <w:ind w:left="851"/>
        <w:rPr>
          <w:rFonts w:cs="Times New Roman"/>
        </w:rPr>
      </w:pPr>
      <w:r w:rsidRPr="00C222A9">
        <w:rPr>
          <w:rFonts w:cs="Times New Roman"/>
        </w:rPr>
        <w:t>Különleges kialakítású és rendeltetésű ekék. Ekecsaládok.</w:t>
      </w:r>
    </w:p>
    <w:p w14:paraId="5209B823" w14:textId="77777777" w:rsidR="00C1132C" w:rsidRPr="00C222A9" w:rsidRDefault="00C1132C" w:rsidP="00C1132C">
      <w:pPr>
        <w:spacing w:after="0"/>
        <w:ind w:left="851"/>
        <w:rPr>
          <w:rFonts w:cs="Times New Roman"/>
        </w:rPr>
      </w:pPr>
      <w:r w:rsidRPr="00C222A9">
        <w:rPr>
          <w:rFonts w:cs="Times New Roman"/>
        </w:rPr>
        <w:t>Eketestre ható erők, az eke vontatási ellenállása, a vonóerő és a vontatási teljesítményigény számítása. A vonóerő csökkentés lehetőségei. Az energiatakarékos szántás.</w:t>
      </w:r>
    </w:p>
    <w:p w14:paraId="59E9FC17" w14:textId="77777777" w:rsidR="00C1132C" w:rsidRPr="00C222A9" w:rsidRDefault="00C1132C" w:rsidP="00C1132C">
      <w:pPr>
        <w:spacing w:after="0"/>
        <w:ind w:left="851"/>
        <w:rPr>
          <w:rFonts w:cs="Times New Roman"/>
        </w:rPr>
      </w:pPr>
      <w:r w:rsidRPr="00C222A9">
        <w:rPr>
          <w:rFonts w:cs="Times New Roman"/>
        </w:rPr>
        <w:t>A tárcsa:</w:t>
      </w:r>
    </w:p>
    <w:p w14:paraId="0078F559" w14:textId="77777777" w:rsidR="00C1132C" w:rsidRPr="00C222A9" w:rsidRDefault="00C1132C" w:rsidP="00C1132C">
      <w:pPr>
        <w:spacing w:after="0"/>
        <w:ind w:left="851"/>
        <w:rPr>
          <w:rFonts w:cs="Times New Roman"/>
        </w:rPr>
      </w:pPr>
      <w:r w:rsidRPr="00C222A9">
        <w:rPr>
          <w:rFonts w:cs="Times New Roman"/>
        </w:rPr>
        <w:t>- a tárcsalevél agrotechnikai munkája, geometriai kialakítása,</w:t>
      </w:r>
    </w:p>
    <w:p w14:paraId="3B68F587" w14:textId="77777777" w:rsidR="00C1132C" w:rsidRPr="00C222A9" w:rsidRDefault="00C1132C" w:rsidP="00C1132C">
      <w:pPr>
        <w:spacing w:after="0"/>
        <w:ind w:left="851"/>
        <w:rPr>
          <w:rFonts w:cs="Times New Roman"/>
        </w:rPr>
      </w:pPr>
      <w:r w:rsidRPr="00C222A9">
        <w:rPr>
          <w:rFonts w:cs="Times New Roman"/>
        </w:rPr>
        <w:t>- a tárcsatag szerkezeti felépítése,</w:t>
      </w:r>
    </w:p>
    <w:p w14:paraId="44A01D9A" w14:textId="77777777" w:rsidR="00C1132C" w:rsidRPr="00C222A9" w:rsidRDefault="00C1132C" w:rsidP="00C1132C">
      <w:pPr>
        <w:spacing w:after="0"/>
        <w:ind w:left="851"/>
        <w:rPr>
          <w:rFonts w:cs="Times New Roman"/>
        </w:rPr>
      </w:pPr>
      <w:r w:rsidRPr="00C222A9">
        <w:rPr>
          <w:rFonts w:cs="Times New Roman"/>
        </w:rPr>
        <w:t>- a tárcsatagra ható erők, és nyomatékok,</w:t>
      </w:r>
    </w:p>
    <w:p w14:paraId="4D9C6EEB" w14:textId="77777777" w:rsidR="00C1132C" w:rsidRPr="00C222A9" w:rsidRDefault="00C1132C" w:rsidP="00C1132C">
      <w:pPr>
        <w:spacing w:after="0"/>
        <w:ind w:left="851"/>
        <w:rPr>
          <w:rFonts w:cs="Times New Roman"/>
        </w:rPr>
      </w:pPr>
      <w:r w:rsidRPr="00C222A9">
        <w:rPr>
          <w:rFonts w:cs="Times New Roman"/>
        </w:rPr>
        <w:t>- alkalmazott tárcsás talajművelő gépek csoportosítása,</w:t>
      </w:r>
    </w:p>
    <w:p w14:paraId="0557FC46" w14:textId="77777777" w:rsidR="00C1132C" w:rsidRPr="00C222A9" w:rsidRDefault="00C1132C" w:rsidP="00C1132C">
      <w:pPr>
        <w:spacing w:after="0"/>
        <w:ind w:left="851"/>
        <w:rPr>
          <w:rFonts w:cs="Times New Roman"/>
        </w:rPr>
      </w:pPr>
      <w:r w:rsidRPr="00C222A9">
        <w:rPr>
          <w:rFonts w:cs="Times New Roman"/>
        </w:rPr>
        <w:t>- tárcsás boronák szerkezeti felépítése: kétsoros X és V elrendezésű,</w:t>
      </w:r>
    </w:p>
    <w:p w14:paraId="1B75C72C" w14:textId="77777777" w:rsidR="00C1132C" w:rsidRPr="00C222A9" w:rsidRDefault="00C1132C" w:rsidP="00C1132C">
      <w:pPr>
        <w:spacing w:after="0"/>
        <w:ind w:left="851"/>
        <w:rPr>
          <w:rFonts w:cs="Times New Roman"/>
        </w:rPr>
      </w:pPr>
      <w:r w:rsidRPr="00C222A9">
        <w:rPr>
          <w:rFonts w:cs="Times New Roman"/>
        </w:rPr>
        <w:t>- alkalmazott tárcsás boronák beállítása, üzemeltetési próbája, karbantartása és javítása,</w:t>
      </w:r>
    </w:p>
    <w:p w14:paraId="1066B03D" w14:textId="77777777" w:rsidR="00C1132C" w:rsidRPr="00C222A9" w:rsidRDefault="00C1132C" w:rsidP="00C1132C">
      <w:pPr>
        <w:spacing w:after="0"/>
        <w:ind w:left="851"/>
        <w:rPr>
          <w:rFonts w:cs="Times New Roman"/>
        </w:rPr>
      </w:pPr>
      <w:r w:rsidRPr="00C222A9">
        <w:rPr>
          <w:rFonts w:cs="Times New Roman"/>
        </w:rPr>
        <w:t>- különleges tárcsás talajművelők: tárcsás eke, oldalazó tárcsa, víztározós tárcsa, egyirányú tárcsás borona.</w:t>
      </w:r>
    </w:p>
    <w:p w14:paraId="4E83D20D" w14:textId="77777777" w:rsidR="00C1132C" w:rsidRPr="00C222A9" w:rsidRDefault="00C1132C" w:rsidP="00C1132C">
      <w:pPr>
        <w:spacing w:after="0"/>
        <w:ind w:left="851"/>
        <w:rPr>
          <w:rFonts w:cs="Times New Roman"/>
        </w:rPr>
      </w:pPr>
      <w:r w:rsidRPr="00C222A9">
        <w:rPr>
          <w:rFonts w:cs="Times New Roman"/>
        </w:rPr>
        <w:t>Az ásóborona munkája, szerkezeti kialakítása, beállítása, szerepe a gépkapcsolásokban, üzemeltetési próba, javítás, karbantartás.</w:t>
      </w:r>
    </w:p>
    <w:p w14:paraId="321E17E9" w14:textId="77777777" w:rsidR="00C1132C" w:rsidRPr="00C222A9" w:rsidRDefault="00C1132C" w:rsidP="00C1132C">
      <w:pPr>
        <w:spacing w:after="0"/>
        <w:ind w:left="851"/>
        <w:rPr>
          <w:rFonts w:cs="Times New Roman"/>
        </w:rPr>
      </w:pPr>
      <w:r w:rsidRPr="00C222A9">
        <w:rPr>
          <w:rFonts w:cs="Times New Roman"/>
        </w:rPr>
        <w:t>Talajlazítók:</w:t>
      </w:r>
    </w:p>
    <w:p w14:paraId="478821A8" w14:textId="77777777" w:rsidR="00C1132C" w:rsidRPr="00C222A9" w:rsidRDefault="00C1132C" w:rsidP="00C1132C">
      <w:pPr>
        <w:spacing w:after="0"/>
        <w:ind w:left="851"/>
        <w:rPr>
          <w:rFonts w:cs="Times New Roman"/>
        </w:rPr>
      </w:pPr>
      <w:r w:rsidRPr="00C222A9">
        <w:rPr>
          <w:rFonts w:cs="Times New Roman"/>
        </w:rPr>
        <w:t>- szántóföldi kultivát</w:t>
      </w:r>
      <w:r w:rsidR="00981332" w:rsidRPr="00C222A9">
        <w:rPr>
          <w:rFonts w:cs="Times New Roman"/>
        </w:rPr>
        <w:t xml:space="preserve">or, nehéz kultivátor, </w:t>
      </w:r>
      <w:proofErr w:type="spellStart"/>
      <w:r w:rsidR="00981332" w:rsidRPr="00C222A9">
        <w:rPr>
          <w:rFonts w:cs="Times New Roman"/>
        </w:rPr>
        <w:t>középmély</w:t>
      </w:r>
      <w:proofErr w:type="spellEnd"/>
      <w:r w:rsidR="00981332" w:rsidRPr="00C222A9">
        <w:rPr>
          <w:rFonts w:cs="Times New Roman"/>
        </w:rPr>
        <w:t xml:space="preserve"> </w:t>
      </w:r>
      <w:r w:rsidRPr="00C222A9">
        <w:rPr>
          <w:rFonts w:cs="Times New Roman"/>
        </w:rPr>
        <w:t>lazító, altalajlazító, szárnyas lazító agrotechnikai munkája, szerkezeti felépítése, beállítása, üzemeltetési próbája.</w:t>
      </w:r>
    </w:p>
    <w:p w14:paraId="4C8005F8" w14:textId="77777777" w:rsidR="00C1132C" w:rsidRPr="00C222A9" w:rsidRDefault="00C1132C" w:rsidP="00C1132C">
      <w:pPr>
        <w:spacing w:after="0"/>
        <w:ind w:left="851"/>
        <w:rPr>
          <w:rFonts w:cs="Times New Roman"/>
        </w:rPr>
      </w:pPr>
      <w:r w:rsidRPr="00C222A9">
        <w:rPr>
          <w:rFonts w:cs="Times New Roman"/>
        </w:rPr>
        <w:t xml:space="preserve">A lazítók vonóerő és teljesítményigényének számítása. </w:t>
      </w:r>
    </w:p>
    <w:p w14:paraId="6671D00F" w14:textId="77777777" w:rsidR="00C1132C" w:rsidRPr="00C222A9" w:rsidRDefault="00C1132C" w:rsidP="00C1132C">
      <w:pPr>
        <w:spacing w:after="0"/>
        <w:ind w:left="851"/>
        <w:rPr>
          <w:rFonts w:cs="Times New Roman"/>
        </w:rPr>
      </w:pPr>
      <w:r w:rsidRPr="00C222A9">
        <w:rPr>
          <w:rFonts w:cs="Times New Roman"/>
        </w:rPr>
        <w:t>Mozgásmódok meghatározása.</w:t>
      </w:r>
    </w:p>
    <w:p w14:paraId="3747CEE7" w14:textId="77777777" w:rsidR="00C1132C" w:rsidRPr="00C222A9" w:rsidRDefault="00C1132C" w:rsidP="00C1132C">
      <w:pPr>
        <w:spacing w:after="0"/>
        <w:ind w:left="851"/>
        <w:rPr>
          <w:rFonts w:cs="Times New Roman"/>
        </w:rPr>
      </w:pPr>
      <w:r w:rsidRPr="00C222A9">
        <w:rPr>
          <w:rFonts w:cs="Times New Roman"/>
        </w:rPr>
        <w:t>Sorközművelő kultivátorok agrotechnikai munkája, a kultivátor feladata szerkezeti részei, szerszámok elrendezése, beállítása, karbantartása, élezése.</w:t>
      </w:r>
    </w:p>
    <w:p w14:paraId="58D94CA2" w14:textId="176AC25D" w:rsidR="00C1132C" w:rsidRPr="00C222A9" w:rsidRDefault="00CF636B" w:rsidP="00C1132C">
      <w:pPr>
        <w:spacing w:after="0"/>
        <w:ind w:left="851"/>
        <w:rPr>
          <w:rFonts w:cs="Times New Roman"/>
        </w:rPr>
      </w:pPr>
      <w:proofErr w:type="spellStart"/>
      <w:r w:rsidRPr="00C222A9">
        <w:rPr>
          <w:rFonts w:cs="Times New Roman"/>
        </w:rPr>
        <w:t>Fogasboronák</w:t>
      </w:r>
      <w:proofErr w:type="spellEnd"/>
      <w:r w:rsidR="00C1132C" w:rsidRPr="00C222A9">
        <w:rPr>
          <w:rFonts w:cs="Times New Roman"/>
        </w:rPr>
        <w:t>. Forgó és lengő boronák agrotechnikai munkája, szerkezeti felépítése, működése, beállítása, üzemeltetési próbája, szerepük a gépkapcsolásokban.</w:t>
      </w:r>
    </w:p>
    <w:p w14:paraId="235DBF17" w14:textId="77777777" w:rsidR="00C1132C" w:rsidRPr="00C222A9" w:rsidRDefault="00C1132C" w:rsidP="00C1132C">
      <w:pPr>
        <w:spacing w:after="0"/>
        <w:ind w:left="851"/>
        <w:rPr>
          <w:rFonts w:cs="Times New Roman"/>
        </w:rPr>
      </w:pPr>
      <w:r w:rsidRPr="00C222A9">
        <w:rPr>
          <w:rFonts w:cs="Times New Roman"/>
        </w:rPr>
        <w:t>Hengerek agrotechnikai munkája, csoportosítása, szerkezeti megoldások, alkalmazási területei, üzemeltetési próbája.</w:t>
      </w:r>
    </w:p>
    <w:p w14:paraId="5E789FD5" w14:textId="77777777" w:rsidR="00C1132C" w:rsidRPr="00C222A9" w:rsidRDefault="00C1132C" w:rsidP="00C1132C">
      <w:pPr>
        <w:spacing w:after="0"/>
        <w:ind w:left="851"/>
        <w:rPr>
          <w:rFonts w:cs="Times New Roman"/>
        </w:rPr>
      </w:pPr>
      <w:r w:rsidRPr="00C222A9">
        <w:rPr>
          <w:rFonts w:cs="Times New Roman"/>
        </w:rPr>
        <w:t>Simítók.</w:t>
      </w:r>
    </w:p>
    <w:p w14:paraId="54989D59" w14:textId="77777777" w:rsidR="00C1132C" w:rsidRPr="00C222A9" w:rsidRDefault="00C1132C" w:rsidP="00C1132C">
      <w:pPr>
        <w:spacing w:after="0"/>
        <w:ind w:left="851"/>
        <w:rPr>
          <w:rFonts w:cs="Times New Roman"/>
        </w:rPr>
      </w:pPr>
      <w:r w:rsidRPr="00C222A9">
        <w:rPr>
          <w:rFonts w:cs="Times New Roman"/>
        </w:rPr>
        <w:t>Talajmaró szerkezeti felépítése, működése, üzemeltetési próbája.</w:t>
      </w:r>
    </w:p>
    <w:p w14:paraId="7DD9398B" w14:textId="77777777" w:rsidR="00C1132C" w:rsidRPr="00C222A9" w:rsidRDefault="00C1132C" w:rsidP="00C1132C">
      <w:pPr>
        <w:spacing w:after="0"/>
        <w:ind w:left="851"/>
        <w:rPr>
          <w:rFonts w:cs="Times New Roman"/>
        </w:rPr>
      </w:pPr>
      <w:r w:rsidRPr="00C222A9">
        <w:rPr>
          <w:rFonts w:cs="Times New Roman"/>
        </w:rPr>
        <w:t>Talajművelő gépkombinációk, kombinált magágy előkészítés gépei.</w:t>
      </w:r>
    </w:p>
    <w:p w14:paraId="11817E03" w14:textId="77777777" w:rsidR="00C1132C" w:rsidRPr="00C222A9" w:rsidRDefault="00C1132C" w:rsidP="00C1132C">
      <w:pPr>
        <w:spacing w:after="0"/>
        <w:ind w:left="851"/>
        <w:rPr>
          <w:rFonts w:cs="Times New Roman"/>
        </w:rPr>
      </w:pPr>
      <w:r w:rsidRPr="00C222A9">
        <w:rPr>
          <w:rFonts w:cs="Times New Roman"/>
        </w:rPr>
        <w:t>A kombinátorokkal szemben támasztott agrotechnikai követelmények, az optimális magágy feltétele.</w:t>
      </w:r>
    </w:p>
    <w:p w14:paraId="2FCBFDF3" w14:textId="77777777" w:rsidR="00C1132C" w:rsidRPr="00C222A9" w:rsidRDefault="00C1132C" w:rsidP="00C1132C">
      <w:pPr>
        <w:spacing w:after="0"/>
        <w:ind w:left="851"/>
        <w:rPr>
          <w:rFonts w:cs="Times New Roman"/>
        </w:rPr>
      </w:pPr>
      <w:r w:rsidRPr="00C222A9">
        <w:rPr>
          <w:rFonts w:cs="Times New Roman"/>
        </w:rPr>
        <w:t>A kombinátorok szerkezeti felépítése, működése, beállítása, üzemeltetési próbája.</w:t>
      </w:r>
    </w:p>
    <w:p w14:paraId="3FDA2A58" w14:textId="77777777" w:rsidR="00C1132C" w:rsidRPr="00C222A9" w:rsidRDefault="00C1132C" w:rsidP="00C1132C">
      <w:pPr>
        <w:spacing w:after="0"/>
        <w:ind w:left="851"/>
        <w:rPr>
          <w:rFonts w:cs="Times New Roman"/>
        </w:rPr>
      </w:pPr>
      <w:r w:rsidRPr="00C222A9">
        <w:rPr>
          <w:rFonts w:cs="Times New Roman"/>
        </w:rPr>
        <w:t>A tereprendezés és a melioráció gépei. A gépek szerkezeti felépítése, működése, beállítása, felhasználási területei, üzemeltetési próbája.</w:t>
      </w:r>
    </w:p>
    <w:p w14:paraId="2F974E5B" w14:textId="77777777" w:rsidR="00C53E01" w:rsidRPr="00C222A9" w:rsidRDefault="00C1132C" w:rsidP="00C1132C">
      <w:pPr>
        <w:spacing w:after="0"/>
        <w:ind w:left="851"/>
        <w:rPr>
          <w:rFonts w:cs="Times New Roman"/>
        </w:rPr>
      </w:pPr>
      <w:r w:rsidRPr="00C222A9">
        <w:rPr>
          <w:rFonts w:cs="Times New Roman"/>
        </w:rPr>
        <w:t>A talajművelés gépeinek munka-, tűz- és környezetvédelmi előírásai.</w:t>
      </w:r>
    </w:p>
    <w:p w14:paraId="5AA5D179" w14:textId="77777777" w:rsidR="00C53E01" w:rsidRPr="00C222A9" w:rsidRDefault="00C53E01" w:rsidP="00C53E01">
      <w:pPr>
        <w:tabs>
          <w:tab w:val="left" w:pos="1418"/>
          <w:tab w:val="right" w:pos="9072"/>
        </w:tabs>
        <w:spacing w:after="0"/>
        <w:ind w:left="851"/>
        <w:rPr>
          <w:rFonts w:cs="Times New Roman"/>
        </w:rPr>
      </w:pPr>
    </w:p>
    <w:p w14:paraId="2661F5B0" w14:textId="77777777" w:rsidR="00C53E01" w:rsidRPr="00C222A9" w:rsidRDefault="00C1132C"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Vetés, ültetés, palántázás gépei</w:t>
      </w:r>
      <w:r w:rsidR="00C53E01" w:rsidRPr="00C222A9">
        <w:rPr>
          <w:rFonts w:cs="Times New Roman"/>
          <w:b/>
          <w:i/>
        </w:rPr>
        <w:tab/>
      </w:r>
      <w:r w:rsidR="004E6107" w:rsidRPr="00C222A9">
        <w:rPr>
          <w:rFonts w:cs="Times New Roman"/>
          <w:b/>
          <w:i/>
        </w:rPr>
        <w:t>18</w:t>
      </w:r>
      <w:r w:rsidR="00C53E01" w:rsidRPr="00C222A9">
        <w:rPr>
          <w:rFonts w:cs="Times New Roman"/>
          <w:b/>
          <w:i/>
        </w:rPr>
        <w:t xml:space="preserve"> óra/</w:t>
      </w:r>
      <w:r w:rsidR="004E6107" w:rsidRPr="00C222A9">
        <w:rPr>
          <w:rFonts w:cs="Times New Roman"/>
          <w:b/>
          <w:i/>
        </w:rPr>
        <w:t>18</w:t>
      </w:r>
      <w:r w:rsidR="00C53E01" w:rsidRPr="00C222A9">
        <w:rPr>
          <w:rFonts w:cs="Times New Roman"/>
          <w:b/>
          <w:i/>
        </w:rPr>
        <w:t xml:space="preserve"> óra</w:t>
      </w:r>
    </w:p>
    <w:p w14:paraId="171B158A" w14:textId="77777777" w:rsidR="00C1132C" w:rsidRPr="00C222A9" w:rsidRDefault="00C1132C" w:rsidP="00C1132C">
      <w:pPr>
        <w:spacing w:after="0"/>
        <w:ind w:left="851"/>
        <w:rPr>
          <w:rFonts w:cs="Times New Roman"/>
        </w:rPr>
      </w:pPr>
      <w:r w:rsidRPr="00C222A9">
        <w:rPr>
          <w:rFonts w:cs="Times New Roman"/>
        </w:rPr>
        <w:t>A vetési módok.</w:t>
      </w:r>
    </w:p>
    <w:p w14:paraId="0516163E" w14:textId="77777777" w:rsidR="00C1132C" w:rsidRPr="00C222A9" w:rsidRDefault="00C1132C" w:rsidP="00C1132C">
      <w:pPr>
        <w:spacing w:after="0"/>
        <w:ind w:left="851"/>
        <w:rPr>
          <w:rFonts w:cs="Times New Roman"/>
        </w:rPr>
      </w:pPr>
      <w:r w:rsidRPr="00C222A9">
        <w:rPr>
          <w:rFonts w:cs="Times New Roman"/>
        </w:rPr>
        <w:t>A vetőgépekkel szemben támasztott agrotechnikai és műszaki követelmények.</w:t>
      </w:r>
    </w:p>
    <w:p w14:paraId="3B600A76" w14:textId="77777777" w:rsidR="00C1132C" w:rsidRPr="00C222A9" w:rsidRDefault="00C1132C" w:rsidP="00C1132C">
      <w:pPr>
        <w:spacing w:after="0"/>
        <w:ind w:left="851"/>
        <w:rPr>
          <w:rFonts w:cs="Times New Roman"/>
        </w:rPr>
      </w:pPr>
      <w:r w:rsidRPr="00C222A9">
        <w:rPr>
          <w:rFonts w:cs="Times New Roman"/>
        </w:rPr>
        <w:t>A vetőgépek csoportosítása.</w:t>
      </w:r>
    </w:p>
    <w:p w14:paraId="6E7E24B6" w14:textId="77777777" w:rsidR="00C1132C" w:rsidRPr="00C222A9" w:rsidRDefault="00C1132C" w:rsidP="00C1132C">
      <w:pPr>
        <w:spacing w:after="0"/>
        <w:ind w:left="851"/>
        <w:rPr>
          <w:rFonts w:cs="Times New Roman"/>
        </w:rPr>
      </w:pPr>
      <w:r w:rsidRPr="00C222A9">
        <w:rPr>
          <w:rFonts w:cs="Times New Roman"/>
        </w:rPr>
        <w:t>Gabonavetőgépek:</w:t>
      </w:r>
    </w:p>
    <w:p w14:paraId="78533DC5" w14:textId="77777777" w:rsidR="00C1132C" w:rsidRPr="00C222A9" w:rsidRDefault="00C1132C" w:rsidP="00C1132C">
      <w:pPr>
        <w:spacing w:after="0"/>
        <w:ind w:left="851"/>
        <w:rPr>
          <w:rFonts w:cs="Times New Roman"/>
        </w:rPr>
      </w:pPr>
      <w:r w:rsidRPr="00C222A9">
        <w:rPr>
          <w:rFonts w:cs="Times New Roman"/>
        </w:rPr>
        <w:t>- a gabonavetőgépek szerkezeti felépítése, működése,</w:t>
      </w:r>
    </w:p>
    <w:p w14:paraId="2C759EE3" w14:textId="77777777" w:rsidR="00C1132C" w:rsidRPr="00C222A9" w:rsidRDefault="00C1132C" w:rsidP="00C1132C">
      <w:pPr>
        <w:spacing w:after="0"/>
        <w:ind w:left="851"/>
        <w:rPr>
          <w:rFonts w:cs="Times New Roman"/>
        </w:rPr>
      </w:pPr>
      <w:r w:rsidRPr="00C222A9">
        <w:rPr>
          <w:rFonts w:cs="Times New Roman"/>
        </w:rPr>
        <w:lastRenderedPageBreak/>
        <w:t>- a vetőszerkezet feladata, szerkezeti felépítése, megoldási variációk, állítási lehetőségek, jellegzetes hibák és javításuk,</w:t>
      </w:r>
    </w:p>
    <w:p w14:paraId="375D28BB" w14:textId="77777777" w:rsidR="00C1132C" w:rsidRPr="00C222A9" w:rsidRDefault="00C1132C" w:rsidP="00C1132C">
      <w:pPr>
        <w:spacing w:after="0"/>
        <w:ind w:left="851"/>
        <w:rPr>
          <w:rFonts w:cs="Times New Roman"/>
        </w:rPr>
      </w:pPr>
      <w:r w:rsidRPr="00C222A9">
        <w:rPr>
          <w:rFonts w:cs="Times New Roman"/>
        </w:rPr>
        <w:t>Sornyitó szerkezetek kialakításai, kiválasztásuk, meghibásodásaik, javításuk.</w:t>
      </w:r>
    </w:p>
    <w:p w14:paraId="0BF0659A" w14:textId="77777777" w:rsidR="00C1132C" w:rsidRPr="00C222A9" w:rsidRDefault="00C1132C" w:rsidP="00C1132C">
      <w:pPr>
        <w:spacing w:after="0"/>
        <w:ind w:left="851"/>
        <w:rPr>
          <w:rFonts w:cs="Times New Roman"/>
        </w:rPr>
      </w:pPr>
      <w:r w:rsidRPr="00C222A9">
        <w:rPr>
          <w:rFonts w:cs="Times New Roman"/>
        </w:rPr>
        <w:t>A felszerelhető csoroszlyák számának meghatározása.</w:t>
      </w:r>
    </w:p>
    <w:p w14:paraId="20768C5B" w14:textId="77777777" w:rsidR="00C1132C" w:rsidRPr="00C222A9" w:rsidRDefault="00C1132C" w:rsidP="00C1132C">
      <w:pPr>
        <w:spacing w:after="0"/>
        <w:ind w:left="851"/>
        <w:rPr>
          <w:rFonts w:cs="Times New Roman"/>
        </w:rPr>
      </w:pPr>
      <w:r w:rsidRPr="00C222A9">
        <w:rPr>
          <w:rFonts w:cs="Times New Roman"/>
        </w:rPr>
        <w:t>Csoroszlyakiemelő szerkezetek feladata, működése, beszabályozása.</w:t>
      </w:r>
    </w:p>
    <w:p w14:paraId="7EF33681" w14:textId="77777777" w:rsidR="00C1132C" w:rsidRPr="00C222A9" w:rsidRDefault="00C1132C" w:rsidP="00C1132C">
      <w:pPr>
        <w:spacing w:after="0"/>
        <w:ind w:left="851"/>
        <w:rPr>
          <w:rFonts w:cs="Times New Roman"/>
        </w:rPr>
      </w:pPr>
      <w:r w:rsidRPr="00C222A9">
        <w:rPr>
          <w:rFonts w:cs="Times New Roman"/>
        </w:rPr>
        <w:t>A vetőszerkezetek meghajtásának módjai, szerepük a kiadagolandó magmennyiség szabályozásában. Leforgatási próba, ellenőrző számítás.</w:t>
      </w:r>
    </w:p>
    <w:p w14:paraId="537EDC96" w14:textId="77777777" w:rsidR="00C1132C" w:rsidRPr="00C222A9" w:rsidRDefault="00C1132C" w:rsidP="00C1132C">
      <w:pPr>
        <w:spacing w:after="0"/>
        <w:ind w:left="851"/>
        <w:rPr>
          <w:rFonts w:cs="Times New Roman"/>
        </w:rPr>
      </w:pPr>
      <w:r w:rsidRPr="00C222A9">
        <w:rPr>
          <w:rFonts w:cs="Times New Roman"/>
        </w:rPr>
        <w:t>A nyomjelző feladata, beállítása, a beállításhoz szükséges számítások végzése, működtetése, karbantartása.</w:t>
      </w:r>
    </w:p>
    <w:p w14:paraId="44E14BB8" w14:textId="77777777" w:rsidR="00C1132C" w:rsidRPr="00C222A9" w:rsidRDefault="00C1132C" w:rsidP="00C1132C">
      <w:pPr>
        <w:spacing w:after="0"/>
        <w:ind w:left="851"/>
        <w:rPr>
          <w:rFonts w:cs="Times New Roman"/>
        </w:rPr>
      </w:pPr>
      <w:r w:rsidRPr="00C222A9">
        <w:rPr>
          <w:rFonts w:cs="Times New Roman"/>
        </w:rPr>
        <w:t>Gabonavető gépcsoportok kialakítása. Gépkapcsolások, vetőgépvontató keretek kialakításai.</w:t>
      </w:r>
    </w:p>
    <w:p w14:paraId="1222BAE5" w14:textId="77777777" w:rsidR="00C1132C" w:rsidRPr="00C222A9" w:rsidRDefault="00C1132C" w:rsidP="00C1132C">
      <w:pPr>
        <w:spacing w:after="0"/>
        <w:ind w:left="851"/>
        <w:rPr>
          <w:rFonts w:cs="Times New Roman"/>
        </w:rPr>
      </w:pPr>
      <w:r w:rsidRPr="00C222A9">
        <w:rPr>
          <w:rFonts w:cs="Times New Roman"/>
        </w:rPr>
        <w:t>Gabonavetőgépek beállításához kapcsolódó feladatok:</w:t>
      </w:r>
    </w:p>
    <w:p w14:paraId="5968AFFE" w14:textId="77777777" w:rsidR="00C1132C" w:rsidRPr="00C222A9" w:rsidRDefault="00C1132C" w:rsidP="00C1132C">
      <w:pPr>
        <w:spacing w:after="0"/>
        <w:ind w:left="851"/>
        <w:rPr>
          <w:rFonts w:cs="Times New Roman"/>
        </w:rPr>
      </w:pPr>
      <w:r w:rsidRPr="00C222A9">
        <w:rPr>
          <w:rFonts w:cs="Times New Roman"/>
        </w:rPr>
        <w:t>- sortávolság, vetési mélység, kivetendő magmennyiség, a nyomjelző tárcsa beállítása, a beállítások ellenőrzése, gépkapcsolás feltételei,</w:t>
      </w:r>
    </w:p>
    <w:p w14:paraId="20348415" w14:textId="77777777" w:rsidR="00C1132C" w:rsidRPr="00C222A9" w:rsidRDefault="00C1132C" w:rsidP="00C1132C">
      <w:pPr>
        <w:spacing w:after="0"/>
        <w:ind w:left="851"/>
        <w:rPr>
          <w:rFonts w:cs="Times New Roman"/>
        </w:rPr>
      </w:pPr>
      <w:r w:rsidRPr="00C222A9">
        <w:rPr>
          <w:rFonts w:cs="Times New Roman"/>
        </w:rPr>
        <w:t>- a vetési mélység és a tőtáv egyenletesség ellenőrzése,</w:t>
      </w:r>
    </w:p>
    <w:p w14:paraId="19BBE72F" w14:textId="77777777" w:rsidR="00C1132C" w:rsidRPr="00C222A9" w:rsidRDefault="00C1132C" w:rsidP="00C1132C">
      <w:pPr>
        <w:spacing w:after="0"/>
        <w:ind w:left="851"/>
        <w:rPr>
          <w:rFonts w:cs="Times New Roman"/>
        </w:rPr>
      </w:pPr>
      <w:r w:rsidRPr="00C222A9">
        <w:rPr>
          <w:rFonts w:cs="Times New Roman"/>
        </w:rPr>
        <w:t>- a keresztirányú adagolás egyenletesség mérése,</w:t>
      </w:r>
    </w:p>
    <w:p w14:paraId="58A0A979" w14:textId="77777777" w:rsidR="00C1132C" w:rsidRPr="00C222A9" w:rsidRDefault="00C1132C" w:rsidP="00C1132C">
      <w:pPr>
        <w:spacing w:after="0"/>
        <w:ind w:left="851"/>
        <w:rPr>
          <w:rFonts w:cs="Times New Roman"/>
        </w:rPr>
      </w:pPr>
      <w:r w:rsidRPr="00C222A9">
        <w:rPr>
          <w:rFonts w:cs="Times New Roman"/>
        </w:rPr>
        <w:t>- a vetőgép mozgásmódjának meghatározása,</w:t>
      </w:r>
    </w:p>
    <w:p w14:paraId="26927807" w14:textId="77777777" w:rsidR="00C1132C" w:rsidRPr="00C222A9" w:rsidRDefault="00C1132C" w:rsidP="00C1132C">
      <w:pPr>
        <w:spacing w:after="0"/>
        <w:ind w:left="851"/>
        <w:rPr>
          <w:rFonts w:cs="Times New Roman"/>
        </w:rPr>
      </w:pPr>
      <w:r w:rsidRPr="00C222A9">
        <w:rPr>
          <w:rFonts w:cs="Times New Roman"/>
        </w:rPr>
        <w:t xml:space="preserve">- a vetőgép kiszolgálása, a vetőgépfeltöltés módszerei, gépei és eszközei, </w:t>
      </w:r>
    </w:p>
    <w:p w14:paraId="5C135BB0" w14:textId="77777777" w:rsidR="00C1132C" w:rsidRPr="00C222A9" w:rsidRDefault="00C1132C" w:rsidP="00C1132C">
      <w:pPr>
        <w:spacing w:after="0"/>
        <w:ind w:left="851"/>
        <w:rPr>
          <w:rFonts w:cs="Times New Roman"/>
        </w:rPr>
      </w:pPr>
      <w:r w:rsidRPr="00C222A9">
        <w:rPr>
          <w:rFonts w:cs="Times New Roman"/>
        </w:rPr>
        <w:t>- vetőgépek karbantartása.</w:t>
      </w:r>
    </w:p>
    <w:p w14:paraId="6DB16326" w14:textId="64E489F4" w:rsidR="00C1132C" w:rsidRPr="00C222A9" w:rsidRDefault="00C1132C" w:rsidP="00C1132C">
      <w:pPr>
        <w:spacing w:after="0"/>
        <w:ind w:left="851"/>
        <w:rPr>
          <w:rFonts w:cs="Times New Roman"/>
        </w:rPr>
      </w:pPr>
      <w:r w:rsidRPr="00C222A9">
        <w:rPr>
          <w:rFonts w:cs="Times New Roman"/>
        </w:rPr>
        <w:t>Alkalmazott gabo</w:t>
      </w:r>
      <w:r w:rsidR="00CF636B" w:rsidRPr="00C222A9">
        <w:rPr>
          <w:rFonts w:cs="Times New Roman"/>
        </w:rPr>
        <w:t>navetőgépek.</w:t>
      </w:r>
    </w:p>
    <w:p w14:paraId="49359E71" w14:textId="77777777" w:rsidR="00C1132C" w:rsidRPr="00C222A9" w:rsidRDefault="00C1132C" w:rsidP="00C1132C">
      <w:pPr>
        <w:spacing w:after="0"/>
        <w:ind w:left="851"/>
        <w:rPr>
          <w:rFonts w:cs="Times New Roman"/>
        </w:rPr>
      </w:pPr>
      <w:r w:rsidRPr="00C222A9">
        <w:rPr>
          <w:rFonts w:cs="Times New Roman"/>
        </w:rPr>
        <w:t>Aprómag vetőgépek szerkezeti megoldásai, működési elvük, beállításuk.</w:t>
      </w:r>
    </w:p>
    <w:p w14:paraId="290C35C9" w14:textId="77777777" w:rsidR="00C1132C" w:rsidRPr="00C222A9" w:rsidRDefault="00C1132C" w:rsidP="00C1132C">
      <w:pPr>
        <w:spacing w:after="0"/>
        <w:ind w:left="851"/>
        <w:rPr>
          <w:rFonts w:cs="Times New Roman"/>
        </w:rPr>
      </w:pPr>
      <w:r w:rsidRPr="00C222A9">
        <w:rPr>
          <w:rFonts w:cs="Times New Roman"/>
        </w:rPr>
        <w:t>Szemenkénti vetőgépek:</w:t>
      </w:r>
    </w:p>
    <w:p w14:paraId="5478269A" w14:textId="77777777" w:rsidR="00C1132C" w:rsidRPr="00C222A9" w:rsidRDefault="00C1132C" w:rsidP="00C1132C">
      <w:pPr>
        <w:spacing w:after="0"/>
        <w:ind w:left="851"/>
        <w:rPr>
          <w:rFonts w:cs="Times New Roman"/>
        </w:rPr>
      </w:pPr>
      <w:r w:rsidRPr="00C222A9">
        <w:rPr>
          <w:rFonts w:cs="Times New Roman"/>
        </w:rPr>
        <w:t>- a szemenkénti vetőgépek általános szerkezeti felépítése,</w:t>
      </w:r>
    </w:p>
    <w:p w14:paraId="206DBFD5" w14:textId="77777777" w:rsidR="00C1132C" w:rsidRPr="00C222A9" w:rsidRDefault="00C1132C" w:rsidP="00C1132C">
      <w:pPr>
        <w:spacing w:after="0"/>
        <w:ind w:left="851"/>
        <w:rPr>
          <w:rFonts w:cs="Times New Roman"/>
        </w:rPr>
      </w:pPr>
      <w:r w:rsidRPr="00C222A9">
        <w:rPr>
          <w:rFonts w:cs="Times New Roman"/>
        </w:rPr>
        <w:t>- vetőegységek kialakítási módjai,</w:t>
      </w:r>
    </w:p>
    <w:p w14:paraId="1A71B8CA" w14:textId="2E8603BF" w:rsidR="00C1132C" w:rsidRPr="00C222A9" w:rsidRDefault="00C1132C" w:rsidP="00CF636B">
      <w:pPr>
        <w:spacing w:after="0"/>
        <w:ind w:left="851"/>
        <w:rPr>
          <w:rFonts w:cs="Times New Roman"/>
        </w:rPr>
      </w:pPr>
      <w:r w:rsidRPr="00C222A9">
        <w:rPr>
          <w:rFonts w:cs="Times New Roman"/>
        </w:rPr>
        <w:t>- vetőszerkezetek csoportosítása, szerkezeti elemei, működési elve, tőtávolság szabályozási le</w:t>
      </w:r>
      <w:r w:rsidR="00CF636B" w:rsidRPr="00C222A9">
        <w:rPr>
          <w:rFonts w:cs="Times New Roman"/>
        </w:rPr>
        <w:t>hetőségek,</w:t>
      </w:r>
    </w:p>
    <w:p w14:paraId="17CAD97A" w14:textId="77777777" w:rsidR="00C1132C" w:rsidRPr="00C222A9" w:rsidRDefault="00C1132C" w:rsidP="00C1132C">
      <w:pPr>
        <w:spacing w:after="0"/>
        <w:ind w:left="851"/>
        <w:rPr>
          <w:rFonts w:cs="Times New Roman"/>
        </w:rPr>
      </w:pPr>
      <w:r w:rsidRPr="00C222A9">
        <w:rPr>
          <w:rFonts w:cs="Times New Roman"/>
        </w:rPr>
        <w:t>- vetőegységek függesztő szerkezetei,</w:t>
      </w:r>
    </w:p>
    <w:p w14:paraId="5C05EAB8" w14:textId="77777777" w:rsidR="00C1132C" w:rsidRPr="00C222A9" w:rsidRDefault="00C1132C" w:rsidP="00C1132C">
      <w:pPr>
        <w:spacing w:after="0"/>
        <w:ind w:left="851"/>
        <w:rPr>
          <w:rFonts w:cs="Times New Roman"/>
        </w:rPr>
      </w:pPr>
      <w:r w:rsidRPr="00C222A9">
        <w:rPr>
          <w:rFonts w:cs="Times New Roman"/>
        </w:rPr>
        <w:t>- csoroszlyamegoldások,</w:t>
      </w:r>
    </w:p>
    <w:p w14:paraId="6A0A8708" w14:textId="77777777" w:rsidR="00C1132C" w:rsidRPr="00C222A9" w:rsidRDefault="00C1132C" w:rsidP="00C1132C">
      <w:pPr>
        <w:spacing w:after="0"/>
        <w:ind w:left="851"/>
        <w:rPr>
          <w:rFonts w:cs="Times New Roman"/>
        </w:rPr>
      </w:pPr>
      <w:r w:rsidRPr="00C222A9">
        <w:rPr>
          <w:rFonts w:cs="Times New Roman"/>
        </w:rPr>
        <w:t>- vetőgépek hajtásszerkezetei,</w:t>
      </w:r>
    </w:p>
    <w:p w14:paraId="30EB3737" w14:textId="77777777" w:rsidR="00C1132C" w:rsidRPr="00C222A9" w:rsidRDefault="00C1132C" w:rsidP="00C1132C">
      <w:pPr>
        <w:spacing w:after="0"/>
        <w:ind w:left="851"/>
        <w:rPr>
          <w:rFonts w:cs="Times New Roman"/>
        </w:rPr>
      </w:pPr>
      <w:r w:rsidRPr="00C222A9">
        <w:rPr>
          <w:rFonts w:cs="Times New Roman"/>
        </w:rPr>
        <w:t xml:space="preserve">- vetőgépek kiegészítő szerkezeti egységei: </w:t>
      </w:r>
      <w:proofErr w:type="spellStart"/>
      <w:r w:rsidRPr="00C222A9">
        <w:rPr>
          <w:rFonts w:cs="Times New Roman"/>
        </w:rPr>
        <w:t>mikrogranulátum</w:t>
      </w:r>
      <w:proofErr w:type="spellEnd"/>
      <w:r w:rsidRPr="00C222A9">
        <w:rPr>
          <w:rFonts w:cs="Times New Roman"/>
        </w:rPr>
        <w:t xml:space="preserve">, </w:t>
      </w:r>
      <w:proofErr w:type="spellStart"/>
      <w:r w:rsidRPr="00C222A9">
        <w:rPr>
          <w:rFonts w:cs="Times New Roman"/>
        </w:rPr>
        <w:t>növényvédőszer</w:t>
      </w:r>
      <w:proofErr w:type="spellEnd"/>
      <w:r w:rsidRPr="00C222A9">
        <w:rPr>
          <w:rFonts w:cs="Times New Roman"/>
        </w:rPr>
        <w:t xml:space="preserve"> kijuttatók,</w:t>
      </w:r>
    </w:p>
    <w:p w14:paraId="4AB215BE" w14:textId="77777777" w:rsidR="00C1132C" w:rsidRPr="00C222A9" w:rsidRDefault="00C1132C" w:rsidP="00C1132C">
      <w:pPr>
        <w:spacing w:after="0"/>
        <w:ind w:left="851"/>
        <w:rPr>
          <w:rFonts w:cs="Times New Roman"/>
        </w:rPr>
      </w:pPr>
      <w:r w:rsidRPr="00C222A9">
        <w:rPr>
          <w:rFonts w:cs="Times New Roman"/>
        </w:rPr>
        <w:t>- vetésellenőrző műszerek, fedélzeti számítógépek,</w:t>
      </w:r>
    </w:p>
    <w:p w14:paraId="2CF8EEEB" w14:textId="77777777" w:rsidR="00C1132C" w:rsidRPr="00C222A9" w:rsidRDefault="00C1132C" w:rsidP="00C1132C">
      <w:pPr>
        <w:spacing w:after="0"/>
        <w:ind w:left="851"/>
        <w:rPr>
          <w:rFonts w:cs="Times New Roman"/>
        </w:rPr>
      </w:pPr>
      <w:r w:rsidRPr="00C222A9">
        <w:rPr>
          <w:rFonts w:cs="Times New Roman"/>
        </w:rPr>
        <w:t>- alkalmazott szemenkénti vetőgépek.</w:t>
      </w:r>
    </w:p>
    <w:p w14:paraId="64F27F7E" w14:textId="77777777" w:rsidR="00C1132C" w:rsidRPr="00C222A9" w:rsidRDefault="00C1132C" w:rsidP="00C1132C">
      <w:pPr>
        <w:spacing w:after="0"/>
        <w:ind w:left="851"/>
        <w:rPr>
          <w:rFonts w:cs="Times New Roman"/>
        </w:rPr>
      </w:pPr>
      <w:r w:rsidRPr="00C222A9">
        <w:rPr>
          <w:rFonts w:cs="Times New Roman"/>
        </w:rPr>
        <w:t>Szemenkénti vetőgépek beállítása:</w:t>
      </w:r>
    </w:p>
    <w:p w14:paraId="4611E19C" w14:textId="77777777" w:rsidR="00C1132C" w:rsidRPr="00C222A9" w:rsidRDefault="00C1132C" w:rsidP="00C1132C">
      <w:pPr>
        <w:spacing w:after="0"/>
        <w:ind w:left="851"/>
        <w:rPr>
          <w:rFonts w:cs="Times New Roman"/>
        </w:rPr>
      </w:pPr>
      <w:r w:rsidRPr="00C222A9">
        <w:rPr>
          <w:rFonts w:cs="Times New Roman"/>
        </w:rPr>
        <w:t>- vetőgép kiválasztása, gépkapcsolás megvalósítása,</w:t>
      </w:r>
    </w:p>
    <w:p w14:paraId="3708F989" w14:textId="77777777" w:rsidR="00C1132C" w:rsidRPr="00C222A9" w:rsidRDefault="00C1132C" w:rsidP="00C1132C">
      <w:pPr>
        <w:spacing w:after="0"/>
        <w:ind w:left="851"/>
        <w:rPr>
          <w:rFonts w:cs="Times New Roman"/>
        </w:rPr>
      </w:pPr>
      <w:r w:rsidRPr="00C222A9">
        <w:rPr>
          <w:rFonts w:cs="Times New Roman"/>
        </w:rPr>
        <w:t>- beállítás adott tőtávolságra,</w:t>
      </w:r>
    </w:p>
    <w:p w14:paraId="6E59CAC4" w14:textId="77777777" w:rsidR="00C1132C" w:rsidRPr="00C222A9" w:rsidRDefault="00C1132C" w:rsidP="00C1132C">
      <w:pPr>
        <w:spacing w:after="0"/>
        <w:ind w:left="851"/>
        <w:rPr>
          <w:rFonts w:cs="Times New Roman"/>
        </w:rPr>
      </w:pPr>
      <w:r w:rsidRPr="00C222A9">
        <w:rPr>
          <w:rFonts w:cs="Times New Roman"/>
        </w:rPr>
        <w:t>- sortávolság, vetési mélység állítása,</w:t>
      </w:r>
    </w:p>
    <w:p w14:paraId="05C4C4C8" w14:textId="77777777" w:rsidR="00C1132C" w:rsidRPr="00C222A9" w:rsidRDefault="00C1132C" w:rsidP="00C1132C">
      <w:pPr>
        <w:spacing w:after="0"/>
        <w:ind w:left="851"/>
        <w:rPr>
          <w:rFonts w:cs="Times New Roman"/>
        </w:rPr>
      </w:pPr>
      <w:r w:rsidRPr="00C222A9">
        <w:rPr>
          <w:rFonts w:cs="Times New Roman"/>
        </w:rPr>
        <w:t>- nyomjelző beállítása,</w:t>
      </w:r>
    </w:p>
    <w:p w14:paraId="68BDDEA2" w14:textId="77777777" w:rsidR="00C1132C" w:rsidRPr="00C222A9" w:rsidRDefault="00C1132C" w:rsidP="00C1132C">
      <w:pPr>
        <w:spacing w:after="0"/>
        <w:ind w:left="851"/>
        <w:rPr>
          <w:rFonts w:cs="Times New Roman"/>
        </w:rPr>
      </w:pPr>
      <w:r w:rsidRPr="00C222A9">
        <w:rPr>
          <w:rFonts w:cs="Times New Roman"/>
        </w:rPr>
        <w:t>- ellenőrzések: vetőelem, magkilökő, maglesodró vetésellenőrző szerkezetek működése, vetési mélység, csatlakozó sor,</w:t>
      </w:r>
    </w:p>
    <w:p w14:paraId="5712CC9C" w14:textId="77777777" w:rsidR="00C1132C" w:rsidRPr="00C222A9" w:rsidRDefault="00C1132C" w:rsidP="00C1132C">
      <w:pPr>
        <w:spacing w:after="0"/>
        <w:ind w:left="851"/>
        <w:rPr>
          <w:rFonts w:cs="Times New Roman"/>
        </w:rPr>
      </w:pPr>
      <w:r w:rsidRPr="00C222A9">
        <w:rPr>
          <w:rFonts w:cs="Times New Roman"/>
        </w:rPr>
        <w:t>- vetőgép kiszolgálás,</w:t>
      </w:r>
    </w:p>
    <w:p w14:paraId="07405BC2" w14:textId="77777777" w:rsidR="00C1132C" w:rsidRPr="00C222A9" w:rsidRDefault="00C1132C" w:rsidP="00C1132C">
      <w:pPr>
        <w:spacing w:after="0"/>
        <w:ind w:left="851"/>
        <w:rPr>
          <w:rFonts w:cs="Times New Roman"/>
        </w:rPr>
      </w:pPr>
      <w:r w:rsidRPr="00C222A9">
        <w:rPr>
          <w:rFonts w:cs="Times New Roman"/>
        </w:rPr>
        <w:t>- szemenkénti vetőgépek karbantartása, hibaelhárítása,</w:t>
      </w:r>
    </w:p>
    <w:p w14:paraId="4B0CE835" w14:textId="77777777" w:rsidR="00C1132C" w:rsidRPr="00C222A9" w:rsidRDefault="00C1132C" w:rsidP="00C1132C">
      <w:pPr>
        <w:spacing w:after="0"/>
        <w:ind w:left="851"/>
        <w:rPr>
          <w:rFonts w:cs="Times New Roman"/>
        </w:rPr>
      </w:pPr>
      <w:r w:rsidRPr="00C222A9">
        <w:rPr>
          <w:rFonts w:cs="Times New Roman"/>
        </w:rPr>
        <w:t>- az üzemeltetés munkavédelmi előírásai.</w:t>
      </w:r>
    </w:p>
    <w:p w14:paraId="49352513" w14:textId="77777777" w:rsidR="00C1132C" w:rsidRPr="00C222A9" w:rsidRDefault="00C1132C" w:rsidP="00C1132C">
      <w:pPr>
        <w:spacing w:after="0"/>
        <w:ind w:left="851"/>
        <w:rPr>
          <w:rFonts w:cs="Times New Roman"/>
        </w:rPr>
      </w:pPr>
      <w:r w:rsidRPr="00C222A9">
        <w:rPr>
          <w:rFonts w:cs="Times New Roman"/>
        </w:rPr>
        <w:t>Burgonyaültető gépek:</w:t>
      </w:r>
    </w:p>
    <w:p w14:paraId="16DC325B" w14:textId="77777777" w:rsidR="00C1132C" w:rsidRPr="00C222A9" w:rsidRDefault="00C1132C" w:rsidP="00C1132C">
      <w:pPr>
        <w:spacing w:after="0"/>
        <w:ind w:left="851"/>
        <w:rPr>
          <w:rFonts w:cs="Times New Roman"/>
        </w:rPr>
      </w:pPr>
      <w:r w:rsidRPr="00C222A9">
        <w:rPr>
          <w:rFonts w:cs="Times New Roman"/>
        </w:rPr>
        <w:t>- az ültetőgépekkel szemben támasztott követelmények,</w:t>
      </w:r>
    </w:p>
    <w:p w14:paraId="1884887B" w14:textId="77777777" w:rsidR="00C1132C" w:rsidRPr="00C222A9" w:rsidRDefault="00C1132C" w:rsidP="00C1132C">
      <w:pPr>
        <w:spacing w:after="0"/>
        <w:ind w:left="851"/>
        <w:rPr>
          <w:rFonts w:cs="Times New Roman"/>
        </w:rPr>
      </w:pPr>
      <w:r w:rsidRPr="00C222A9">
        <w:rPr>
          <w:rFonts w:cs="Times New Roman"/>
        </w:rPr>
        <w:t>- az ültetőgépek csoportosítása, szerkezeti felépítése, működése,</w:t>
      </w:r>
    </w:p>
    <w:p w14:paraId="2F748BBC" w14:textId="77777777" w:rsidR="00C1132C" w:rsidRPr="00C222A9" w:rsidRDefault="00C1132C" w:rsidP="00C1132C">
      <w:pPr>
        <w:spacing w:after="0"/>
        <w:ind w:left="851"/>
        <w:rPr>
          <w:rFonts w:cs="Times New Roman"/>
        </w:rPr>
      </w:pPr>
      <w:r w:rsidRPr="00C222A9">
        <w:rPr>
          <w:rFonts w:cs="Times New Roman"/>
        </w:rPr>
        <w:t>- a gépek kiegészítő szerkezeti egységei: tőhiány pótló, ültetés ellenőrző elemek.</w:t>
      </w:r>
    </w:p>
    <w:p w14:paraId="252175DA" w14:textId="77777777" w:rsidR="00C1132C" w:rsidRPr="00C222A9" w:rsidRDefault="00C1132C" w:rsidP="00C1132C">
      <w:pPr>
        <w:spacing w:after="0"/>
        <w:ind w:left="851"/>
        <w:rPr>
          <w:rFonts w:cs="Times New Roman"/>
        </w:rPr>
      </w:pPr>
      <w:r w:rsidRPr="00C222A9">
        <w:rPr>
          <w:rFonts w:cs="Times New Roman"/>
        </w:rPr>
        <w:t xml:space="preserve">Burgonyaültető gépek beállítása: </w:t>
      </w:r>
    </w:p>
    <w:p w14:paraId="0FB2FBC6" w14:textId="77777777" w:rsidR="00C1132C" w:rsidRPr="00C222A9" w:rsidRDefault="00C1132C" w:rsidP="00C1132C">
      <w:pPr>
        <w:spacing w:after="0"/>
        <w:ind w:left="851"/>
        <w:rPr>
          <w:rFonts w:cs="Times New Roman"/>
        </w:rPr>
      </w:pPr>
      <w:r w:rsidRPr="00C222A9">
        <w:rPr>
          <w:rFonts w:cs="Times New Roman"/>
        </w:rPr>
        <w:t>- tőtávolság, sortávolság, ültetési mélység, nyomjelző beállítása,</w:t>
      </w:r>
    </w:p>
    <w:p w14:paraId="60718AA8" w14:textId="77777777" w:rsidR="00C1132C" w:rsidRPr="00C222A9" w:rsidRDefault="00C1132C" w:rsidP="00C1132C">
      <w:pPr>
        <w:spacing w:after="0"/>
        <w:ind w:left="851"/>
        <w:rPr>
          <w:rFonts w:cs="Times New Roman"/>
        </w:rPr>
      </w:pPr>
      <w:r w:rsidRPr="00C222A9">
        <w:rPr>
          <w:rFonts w:cs="Times New Roman"/>
        </w:rPr>
        <w:t>- ültetőgép kiszolgálása,</w:t>
      </w:r>
    </w:p>
    <w:p w14:paraId="7EE143EA" w14:textId="77777777" w:rsidR="00C1132C" w:rsidRPr="00C222A9" w:rsidRDefault="00C1132C" w:rsidP="00C1132C">
      <w:pPr>
        <w:spacing w:after="0"/>
        <w:ind w:left="851"/>
        <w:rPr>
          <w:rFonts w:cs="Times New Roman"/>
        </w:rPr>
      </w:pPr>
      <w:r w:rsidRPr="00C222A9">
        <w:rPr>
          <w:rFonts w:cs="Times New Roman"/>
        </w:rPr>
        <w:lastRenderedPageBreak/>
        <w:t>- az üzemeltetési paraméterek ellenőrzése,</w:t>
      </w:r>
    </w:p>
    <w:p w14:paraId="22F77600" w14:textId="77777777" w:rsidR="00C1132C" w:rsidRPr="00C222A9" w:rsidRDefault="00C1132C" w:rsidP="00C1132C">
      <w:pPr>
        <w:spacing w:after="0"/>
        <w:ind w:left="851"/>
        <w:rPr>
          <w:rFonts w:cs="Times New Roman"/>
        </w:rPr>
      </w:pPr>
      <w:r w:rsidRPr="00C222A9">
        <w:rPr>
          <w:rFonts w:cs="Times New Roman"/>
        </w:rPr>
        <w:t>- az ültetőgépek karbantartása, hibaelhárítása.</w:t>
      </w:r>
    </w:p>
    <w:p w14:paraId="0A769992" w14:textId="77777777" w:rsidR="00C1132C" w:rsidRPr="00C222A9" w:rsidRDefault="00C1132C" w:rsidP="00C1132C">
      <w:pPr>
        <w:spacing w:after="0"/>
        <w:ind w:left="851"/>
        <w:rPr>
          <w:rFonts w:cs="Times New Roman"/>
        </w:rPr>
      </w:pPr>
      <w:r w:rsidRPr="00C222A9">
        <w:rPr>
          <w:rFonts w:cs="Times New Roman"/>
        </w:rPr>
        <w:t>Palántázó gépek:</w:t>
      </w:r>
    </w:p>
    <w:p w14:paraId="02EE3907" w14:textId="77777777" w:rsidR="00C1132C" w:rsidRPr="00C222A9" w:rsidRDefault="00C1132C" w:rsidP="00C1132C">
      <w:pPr>
        <w:spacing w:after="0"/>
        <w:ind w:left="851"/>
        <w:rPr>
          <w:rFonts w:cs="Times New Roman"/>
        </w:rPr>
      </w:pPr>
      <w:r w:rsidRPr="00C222A9">
        <w:rPr>
          <w:rFonts w:cs="Times New Roman"/>
        </w:rPr>
        <w:t>- a gépekkel szemben támasztott követelmények,</w:t>
      </w:r>
    </w:p>
    <w:p w14:paraId="080E83DC" w14:textId="77777777" w:rsidR="00C1132C" w:rsidRPr="00C222A9" w:rsidRDefault="00C1132C" w:rsidP="00C1132C">
      <w:pPr>
        <w:spacing w:after="0"/>
        <w:ind w:left="851"/>
        <w:rPr>
          <w:rFonts w:cs="Times New Roman"/>
        </w:rPr>
      </w:pPr>
      <w:r w:rsidRPr="00C222A9">
        <w:rPr>
          <w:rFonts w:cs="Times New Roman"/>
        </w:rPr>
        <w:t>- a palántázó gépek csoportosítása,</w:t>
      </w:r>
    </w:p>
    <w:p w14:paraId="2FE538E3" w14:textId="77777777" w:rsidR="00C1132C" w:rsidRPr="00C222A9" w:rsidRDefault="00C1132C" w:rsidP="00C1132C">
      <w:pPr>
        <w:spacing w:after="0"/>
        <w:ind w:left="851"/>
        <w:rPr>
          <w:rFonts w:cs="Times New Roman"/>
        </w:rPr>
      </w:pPr>
      <w:r w:rsidRPr="00C222A9">
        <w:rPr>
          <w:rFonts w:cs="Times New Roman"/>
        </w:rPr>
        <w:t>- a gépek szerkezeti felépítése, működése, beállítása, üzemeltetési próbája,</w:t>
      </w:r>
    </w:p>
    <w:p w14:paraId="07C41C26" w14:textId="77777777" w:rsidR="00C53E01" w:rsidRPr="00C222A9" w:rsidRDefault="00C1132C" w:rsidP="00C1132C">
      <w:pPr>
        <w:spacing w:after="0"/>
        <w:ind w:left="851"/>
        <w:rPr>
          <w:rFonts w:cs="Times New Roman"/>
        </w:rPr>
      </w:pPr>
      <w:r w:rsidRPr="00C222A9">
        <w:rPr>
          <w:rFonts w:cs="Times New Roman"/>
        </w:rPr>
        <w:t>A vetés, ültetés, palántázás gépeinek munka-, tűz- és környezetvédelmi előírásai.</w:t>
      </w:r>
    </w:p>
    <w:p w14:paraId="0978912C" w14:textId="77777777" w:rsidR="00C53E01" w:rsidRPr="00C222A9" w:rsidRDefault="00C53E01" w:rsidP="00C53E01">
      <w:pPr>
        <w:tabs>
          <w:tab w:val="left" w:pos="1418"/>
          <w:tab w:val="right" w:pos="9072"/>
        </w:tabs>
        <w:spacing w:after="0"/>
        <w:ind w:left="851"/>
        <w:rPr>
          <w:rFonts w:cs="Times New Roman"/>
        </w:rPr>
      </w:pPr>
    </w:p>
    <w:p w14:paraId="7165F905" w14:textId="77777777" w:rsidR="00C53E01" w:rsidRPr="00C222A9" w:rsidRDefault="00AD4490"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Növényvédelem gépei</w:t>
      </w:r>
      <w:r w:rsidR="00C53E01" w:rsidRPr="00C222A9">
        <w:rPr>
          <w:rFonts w:cs="Times New Roman"/>
          <w:b/>
          <w:i/>
        </w:rPr>
        <w:tab/>
      </w:r>
      <w:r w:rsidR="004E6107" w:rsidRPr="00C222A9">
        <w:rPr>
          <w:rFonts w:cs="Times New Roman"/>
          <w:b/>
          <w:i/>
        </w:rPr>
        <w:t>12</w:t>
      </w:r>
      <w:r w:rsidR="00C53E01" w:rsidRPr="00C222A9">
        <w:rPr>
          <w:rFonts w:cs="Times New Roman"/>
          <w:b/>
          <w:i/>
        </w:rPr>
        <w:t xml:space="preserve"> óra/</w:t>
      </w:r>
      <w:r w:rsidR="004E6107" w:rsidRPr="00C222A9">
        <w:rPr>
          <w:rFonts w:cs="Times New Roman"/>
          <w:b/>
          <w:i/>
        </w:rPr>
        <w:t>12</w:t>
      </w:r>
      <w:r w:rsidR="00C53E01" w:rsidRPr="00C222A9">
        <w:rPr>
          <w:rFonts w:cs="Times New Roman"/>
          <w:b/>
          <w:i/>
        </w:rPr>
        <w:t xml:space="preserve"> óra</w:t>
      </w:r>
    </w:p>
    <w:p w14:paraId="700F2791" w14:textId="77777777" w:rsidR="00AD4490" w:rsidRPr="00C222A9" w:rsidRDefault="00AD4490" w:rsidP="00AD4490">
      <w:pPr>
        <w:spacing w:after="0"/>
        <w:ind w:left="851"/>
        <w:rPr>
          <w:rFonts w:cs="Times New Roman"/>
        </w:rPr>
      </w:pPr>
      <w:r w:rsidRPr="00C222A9">
        <w:rPr>
          <w:rFonts w:cs="Times New Roman"/>
        </w:rPr>
        <w:t>A növényvédelmi gépekkel szemben támasztott követelmények.</w:t>
      </w:r>
    </w:p>
    <w:p w14:paraId="106DD9BE" w14:textId="77777777" w:rsidR="00AD4490" w:rsidRPr="00C222A9" w:rsidRDefault="00AD4490" w:rsidP="00AD4490">
      <w:pPr>
        <w:spacing w:after="0"/>
        <w:ind w:left="851"/>
        <w:rPr>
          <w:rFonts w:cs="Times New Roman"/>
        </w:rPr>
      </w:pPr>
      <w:r w:rsidRPr="00C222A9">
        <w:rPr>
          <w:rFonts w:cs="Times New Roman"/>
        </w:rPr>
        <w:t>A cseppképzés elve.</w:t>
      </w:r>
    </w:p>
    <w:p w14:paraId="61470F6F" w14:textId="77777777" w:rsidR="00AD4490" w:rsidRPr="00C222A9" w:rsidRDefault="00AD4490" w:rsidP="00AD4490">
      <w:pPr>
        <w:spacing w:after="0"/>
        <w:ind w:left="851"/>
        <w:rPr>
          <w:rFonts w:cs="Times New Roman"/>
        </w:rPr>
      </w:pPr>
      <w:r w:rsidRPr="00C222A9">
        <w:rPr>
          <w:rFonts w:cs="Times New Roman"/>
        </w:rPr>
        <w:t>A gépek csoportosítása.</w:t>
      </w:r>
    </w:p>
    <w:p w14:paraId="7E28051D" w14:textId="77777777" w:rsidR="00AD4490" w:rsidRPr="00C222A9" w:rsidRDefault="00AD4490" w:rsidP="00AD4490">
      <w:pPr>
        <w:spacing w:after="0"/>
        <w:ind w:left="851"/>
        <w:rPr>
          <w:rFonts w:cs="Times New Roman"/>
        </w:rPr>
      </w:pPr>
      <w:r w:rsidRPr="00C222A9">
        <w:rPr>
          <w:rFonts w:cs="Times New Roman"/>
        </w:rPr>
        <w:t>A növényvédő gépek általános felépítése.</w:t>
      </w:r>
    </w:p>
    <w:p w14:paraId="60592A09" w14:textId="77777777" w:rsidR="00AD4490" w:rsidRPr="00C222A9" w:rsidRDefault="00AD4490" w:rsidP="00AD4490">
      <w:pPr>
        <w:spacing w:after="0"/>
        <w:ind w:left="851"/>
        <w:rPr>
          <w:rFonts w:cs="Times New Roman"/>
        </w:rPr>
      </w:pPr>
      <w:r w:rsidRPr="00C222A9">
        <w:rPr>
          <w:rFonts w:cs="Times New Roman"/>
        </w:rPr>
        <w:t>A gépek szerkezeti elemei: tartályok, szűrők, szivattyúk, nyomásszabályozók, biztonsági berendezések, keverő szerkezetek, keretszerkezetek, szórófejek.</w:t>
      </w:r>
    </w:p>
    <w:p w14:paraId="57AE88E3" w14:textId="77777777" w:rsidR="00AD4490" w:rsidRPr="00C222A9" w:rsidRDefault="00AD4490" w:rsidP="00AD4490">
      <w:pPr>
        <w:spacing w:after="0"/>
        <w:ind w:left="851"/>
        <w:rPr>
          <w:rFonts w:cs="Times New Roman"/>
        </w:rPr>
      </w:pPr>
      <w:r w:rsidRPr="00C222A9">
        <w:rPr>
          <w:rFonts w:cs="Times New Roman"/>
        </w:rPr>
        <w:t>A szerkezeti elemek működése, beállítása, hibaelhárítása.</w:t>
      </w:r>
    </w:p>
    <w:p w14:paraId="5DC662B3" w14:textId="77777777" w:rsidR="00AD4490" w:rsidRPr="00C222A9" w:rsidRDefault="00AD4490" w:rsidP="00AD4490">
      <w:pPr>
        <w:spacing w:after="0"/>
        <w:ind w:left="851"/>
        <w:rPr>
          <w:rFonts w:cs="Times New Roman"/>
        </w:rPr>
      </w:pPr>
      <w:r w:rsidRPr="00C222A9">
        <w:rPr>
          <w:rFonts w:cs="Times New Roman"/>
        </w:rPr>
        <w:t>A növényvédő gépek beállítása, a szórásmennyiség, szórásegyenletesség ellenőrzése, a gépek üzemeltetése. Fedélzeti számítógépek szerepe a kiadagolt mennyiség szabályozásában, nyilvántartásában.</w:t>
      </w:r>
    </w:p>
    <w:p w14:paraId="1EC55EFF" w14:textId="77777777" w:rsidR="00AD4490" w:rsidRPr="00C222A9" w:rsidRDefault="00AD4490" w:rsidP="00AD4490">
      <w:pPr>
        <w:spacing w:after="0"/>
        <w:ind w:left="851"/>
        <w:rPr>
          <w:rFonts w:cs="Times New Roman"/>
        </w:rPr>
      </w:pPr>
      <w:r w:rsidRPr="00C222A9">
        <w:rPr>
          <w:rFonts w:cs="Times New Roman"/>
        </w:rPr>
        <w:t xml:space="preserve">Beállítási számítások. </w:t>
      </w:r>
    </w:p>
    <w:p w14:paraId="14DA1AAE" w14:textId="77777777" w:rsidR="00AD4490" w:rsidRPr="00C222A9" w:rsidRDefault="00AD4490" w:rsidP="00AD4490">
      <w:pPr>
        <w:spacing w:after="0"/>
        <w:ind w:left="851"/>
        <w:rPr>
          <w:rFonts w:cs="Times New Roman"/>
        </w:rPr>
      </w:pPr>
      <w:r w:rsidRPr="00C222A9">
        <w:rPr>
          <w:rFonts w:cs="Times New Roman"/>
        </w:rPr>
        <w:t>Szántóföldi, fa és szőlővédelmi permetezők.</w:t>
      </w:r>
    </w:p>
    <w:p w14:paraId="0E3E47FA" w14:textId="77777777" w:rsidR="00AD4490" w:rsidRPr="00C222A9" w:rsidRDefault="00AD4490" w:rsidP="00AD4490">
      <w:pPr>
        <w:spacing w:after="0"/>
        <w:ind w:left="851"/>
        <w:rPr>
          <w:rFonts w:cs="Times New Roman"/>
        </w:rPr>
      </w:pPr>
      <w:r w:rsidRPr="00C222A9">
        <w:rPr>
          <w:rFonts w:cs="Times New Roman"/>
        </w:rPr>
        <w:t>Hidraulikus cseppképzésű permetezőgépek.</w:t>
      </w:r>
    </w:p>
    <w:p w14:paraId="065BEF3B" w14:textId="77777777" w:rsidR="00AD4490" w:rsidRPr="00C222A9" w:rsidRDefault="00AD4490" w:rsidP="00AD4490">
      <w:pPr>
        <w:spacing w:after="0"/>
        <w:ind w:left="851"/>
        <w:rPr>
          <w:rFonts w:cs="Times New Roman"/>
        </w:rPr>
      </w:pPr>
      <w:r w:rsidRPr="00C222A9">
        <w:rPr>
          <w:rFonts w:cs="Times New Roman"/>
        </w:rPr>
        <w:t>Szállítólevegős permetezőgépek.</w:t>
      </w:r>
    </w:p>
    <w:p w14:paraId="0FF560C3" w14:textId="77777777" w:rsidR="00AD4490" w:rsidRPr="00C222A9" w:rsidRDefault="00AD4490" w:rsidP="00AD4490">
      <w:pPr>
        <w:spacing w:after="0"/>
        <w:ind w:left="851"/>
        <w:rPr>
          <w:rFonts w:cs="Times New Roman"/>
        </w:rPr>
      </w:pPr>
      <w:r w:rsidRPr="00C222A9">
        <w:rPr>
          <w:rFonts w:cs="Times New Roman"/>
        </w:rPr>
        <w:t>Légporlasztásos permetezőgépek.</w:t>
      </w:r>
    </w:p>
    <w:p w14:paraId="538DC067" w14:textId="77777777" w:rsidR="00AD4490" w:rsidRPr="00C222A9" w:rsidRDefault="00AD4490" w:rsidP="00AD4490">
      <w:pPr>
        <w:spacing w:after="0"/>
        <w:ind w:left="851"/>
        <w:rPr>
          <w:rFonts w:cs="Times New Roman"/>
        </w:rPr>
      </w:pPr>
      <w:r w:rsidRPr="00C222A9">
        <w:rPr>
          <w:rFonts w:cs="Times New Roman"/>
        </w:rPr>
        <w:t>Ködképző berendezések.</w:t>
      </w:r>
    </w:p>
    <w:p w14:paraId="001B05AA" w14:textId="77777777" w:rsidR="00AD4490" w:rsidRPr="00C222A9" w:rsidRDefault="00AD4490" w:rsidP="00AD4490">
      <w:pPr>
        <w:spacing w:after="0"/>
        <w:ind w:left="851"/>
        <w:rPr>
          <w:rFonts w:cs="Times New Roman"/>
        </w:rPr>
      </w:pPr>
      <w:r w:rsidRPr="00C222A9">
        <w:rPr>
          <w:rFonts w:cs="Times New Roman"/>
        </w:rPr>
        <w:t>Porozó gépek általános felépítése működése, beállítása, üzemeltetési próbája.</w:t>
      </w:r>
    </w:p>
    <w:p w14:paraId="27B500DC" w14:textId="77777777" w:rsidR="00AD4490" w:rsidRPr="00C222A9" w:rsidRDefault="00AD4490" w:rsidP="00AD4490">
      <w:pPr>
        <w:spacing w:after="0"/>
        <w:ind w:left="851"/>
        <w:rPr>
          <w:rFonts w:cs="Times New Roman"/>
        </w:rPr>
      </w:pPr>
      <w:r w:rsidRPr="00C222A9">
        <w:rPr>
          <w:rFonts w:cs="Times New Roman"/>
        </w:rPr>
        <w:t>Növényvédelmi repülőgépek.</w:t>
      </w:r>
    </w:p>
    <w:p w14:paraId="65EEB0F1" w14:textId="77777777" w:rsidR="00AD4490" w:rsidRPr="00C222A9" w:rsidRDefault="00AD4490" w:rsidP="00AD4490">
      <w:pPr>
        <w:spacing w:after="0"/>
        <w:ind w:left="851"/>
        <w:rPr>
          <w:rFonts w:cs="Times New Roman"/>
        </w:rPr>
      </w:pPr>
      <w:r w:rsidRPr="00C222A9">
        <w:rPr>
          <w:rFonts w:cs="Times New Roman"/>
        </w:rPr>
        <w:t>Csávázó gépek szerkezeti felépítése, működése, beállítása, üzemeltetési próbája.</w:t>
      </w:r>
    </w:p>
    <w:p w14:paraId="1106FE8C" w14:textId="77777777" w:rsidR="00AD4490" w:rsidRPr="00C222A9" w:rsidRDefault="00AD4490" w:rsidP="00AD4490">
      <w:pPr>
        <w:spacing w:after="0"/>
        <w:ind w:left="851"/>
        <w:rPr>
          <w:rFonts w:cs="Times New Roman"/>
        </w:rPr>
      </w:pPr>
      <w:r w:rsidRPr="00C222A9">
        <w:rPr>
          <w:rFonts w:cs="Times New Roman"/>
        </w:rPr>
        <w:t>Növényvédő gépek kiszolgálása.</w:t>
      </w:r>
    </w:p>
    <w:p w14:paraId="545FF10A" w14:textId="77777777" w:rsidR="00AD4490" w:rsidRPr="00C222A9" w:rsidRDefault="00AD4490" w:rsidP="00AD4490">
      <w:pPr>
        <w:spacing w:after="0"/>
        <w:ind w:left="851"/>
        <w:rPr>
          <w:rFonts w:cs="Times New Roman"/>
        </w:rPr>
      </w:pPr>
      <w:r w:rsidRPr="00C222A9">
        <w:rPr>
          <w:rFonts w:cs="Times New Roman"/>
        </w:rPr>
        <w:t>Új eljárások a növényvédelmi munkák gépesítésében.</w:t>
      </w:r>
    </w:p>
    <w:p w14:paraId="7FAEDE9A" w14:textId="77777777" w:rsidR="00C53E01" w:rsidRPr="00C222A9" w:rsidRDefault="00AD4490" w:rsidP="00AD4490">
      <w:pPr>
        <w:spacing w:after="0"/>
        <w:ind w:left="851"/>
        <w:rPr>
          <w:rFonts w:cs="Times New Roman"/>
        </w:rPr>
      </w:pPr>
      <w:r w:rsidRPr="00C222A9">
        <w:rPr>
          <w:rFonts w:cs="Times New Roman"/>
        </w:rPr>
        <w:t>Munka-, tűz- és környezetvédelmi előírások, feladatok betartása a növényvédő gépek üzemeltetési munkáiban.</w:t>
      </w:r>
    </w:p>
    <w:p w14:paraId="729EAF35" w14:textId="77777777" w:rsidR="00C53E01" w:rsidRPr="00C222A9" w:rsidRDefault="00C53E01" w:rsidP="00C53E01">
      <w:pPr>
        <w:tabs>
          <w:tab w:val="left" w:pos="1418"/>
          <w:tab w:val="right" w:pos="9072"/>
        </w:tabs>
        <w:spacing w:after="0"/>
        <w:ind w:left="851"/>
        <w:rPr>
          <w:rFonts w:cs="Times New Roman"/>
        </w:rPr>
      </w:pPr>
    </w:p>
    <w:p w14:paraId="4CB4686F" w14:textId="77777777" w:rsidR="00C53E01" w:rsidRPr="00C222A9" w:rsidRDefault="00AD4490"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Öntözés gépei</w:t>
      </w:r>
      <w:r w:rsidR="00C53E01" w:rsidRPr="00C222A9">
        <w:rPr>
          <w:rFonts w:cs="Times New Roman"/>
          <w:b/>
          <w:i/>
        </w:rPr>
        <w:tab/>
      </w:r>
      <w:r w:rsidR="004E6107" w:rsidRPr="00C222A9">
        <w:rPr>
          <w:rFonts w:cs="Times New Roman"/>
          <w:b/>
          <w:i/>
        </w:rPr>
        <w:t>6</w:t>
      </w:r>
      <w:r w:rsidR="00C53E01" w:rsidRPr="00C222A9">
        <w:rPr>
          <w:rFonts w:cs="Times New Roman"/>
          <w:b/>
          <w:i/>
        </w:rPr>
        <w:t xml:space="preserve"> óra/</w:t>
      </w:r>
      <w:r w:rsidR="004E6107" w:rsidRPr="00C222A9">
        <w:rPr>
          <w:rFonts w:cs="Times New Roman"/>
          <w:b/>
          <w:i/>
        </w:rPr>
        <w:t>6</w:t>
      </w:r>
      <w:r w:rsidR="00C53E01" w:rsidRPr="00C222A9">
        <w:rPr>
          <w:rFonts w:cs="Times New Roman"/>
          <w:b/>
          <w:i/>
        </w:rPr>
        <w:t xml:space="preserve"> óra</w:t>
      </w:r>
    </w:p>
    <w:p w14:paraId="40173E9E" w14:textId="77777777" w:rsidR="00AD4490" w:rsidRPr="00C222A9" w:rsidRDefault="00AD4490" w:rsidP="00AD4490">
      <w:pPr>
        <w:spacing w:after="0"/>
        <w:ind w:left="851"/>
        <w:rPr>
          <w:rFonts w:cs="Times New Roman"/>
        </w:rPr>
      </w:pPr>
      <w:r w:rsidRPr="00C222A9">
        <w:rPr>
          <w:rFonts w:cs="Times New Roman"/>
        </w:rPr>
        <w:t>A vízgazdálkodás jelentősége, öntözési módok.</w:t>
      </w:r>
    </w:p>
    <w:p w14:paraId="56CA1A80" w14:textId="77777777" w:rsidR="00AD4490" w:rsidRPr="00C222A9" w:rsidRDefault="00AD4490" w:rsidP="00AD4490">
      <w:pPr>
        <w:spacing w:after="0"/>
        <w:ind w:left="851"/>
        <w:rPr>
          <w:rFonts w:cs="Times New Roman"/>
        </w:rPr>
      </w:pPr>
      <w:r w:rsidRPr="00C222A9">
        <w:rPr>
          <w:rFonts w:cs="Times New Roman"/>
        </w:rPr>
        <w:t>Az öntözőgépekkel szemben támasztott követelmények.</w:t>
      </w:r>
    </w:p>
    <w:p w14:paraId="226777F2" w14:textId="71AB982E" w:rsidR="00AD4490" w:rsidRPr="00C222A9" w:rsidRDefault="00CF636B" w:rsidP="00AD4490">
      <w:pPr>
        <w:spacing w:after="0"/>
        <w:ind w:left="851"/>
        <w:rPr>
          <w:rFonts w:cs="Times New Roman"/>
        </w:rPr>
      </w:pPr>
      <w:r w:rsidRPr="00C222A9">
        <w:rPr>
          <w:rFonts w:cs="Times New Roman"/>
        </w:rPr>
        <w:t xml:space="preserve">Az esőszerűen </w:t>
      </w:r>
      <w:r w:rsidR="00AD4490" w:rsidRPr="00C222A9">
        <w:rPr>
          <w:rFonts w:cs="Times New Roman"/>
        </w:rPr>
        <w:t>öntözés gépeinek csoportosítása.</w:t>
      </w:r>
    </w:p>
    <w:p w14:paraId="7671316A" w14:textId="77777777" w:rsidR="00AD4490" w:rsidRPr="00C222A9" w:rsidRDefault="00AD4490" w:rsidP="00AD4490">
      <w:pPr>
        <w:spacing w:after="0"/>
        <w:ind w:left="851"/>
        <w:rPr>
          <w:rFonts w:cs="Times New Roman"/>
        </w:rPr>
      </w:pPr>
      <w:r w:rsidRPr="00C222A9">
        <w:rPr>
          <w:rFonts w:cs="Times New Roman"/>
        </w:rPr>
        <w:t>Az öntözőberendezések fő szerkezeti egységeinek szerkezeti felépítése, működése (szivattyúk, csövek és csőszerelvények, szórófejek).</w:t>
      </w:r>
    </w:p>
    <w:p w14:paraId="6F8199AE" w14:textId="77777777" w:rsidR="00AD4490" w:rsidRPr="00C222A9" w:rsidRDefault="00AD4490" w:rsidP="00AD4490">
      <w:pPr>
        <w:spacing w:after="0"/>
        <w:ind w:left="851"/>
        <w:rPr>
          <w:rFonts w:cs="Times New Roman"/>
        </w:rPr>
      </w:pPr>
      <w:r w:rsidRPr="00C222A9">
        <w:rPr>
          <w:rFonts w:cs="Times New Roman"/>
        </w:rPr>
        <w:t>A vízemelés gépeinek üzemi jellemzői, gépek berendezések kiválasztása, beállítása.</w:t>
      </w:r>
    </w:p>
    <w:p w14:paraId="59F190E2" w14:textId="77777777" w:rsidR="00AD4490" w:rsidRPr="00C222A9" w:rsidRDefault="00AD4490" w:rsidP="00AD4490">
      <w:pPr>
        <w:spacing w:after="0"/>
        <w:ind w:left="851"/>
        <w:rPr>
          <w:rFonts w:cs="Times New Roman"/>
        </w:rPr>
      </w:pPr>
      <w:r w:rsidRPr="00C222A9">
        <w:rPr>
          <w:rFonts w:cs="Times New Roman"/>
        </w:rPr>
        <w:t>Szántóföldi öntözőberendezések szerkezeti felépítése, telepítési terve, üzemeltetési próbája, üzemeltetési és telepítési számítások.</w:t>
      </w:r>
    </w:p>
    <w:p w14:paraId="235024DD" w14:textId="77777777" w:rsidR="00AD4490" w:rsidRPr="00C222A9" w:rsidRDefault="00AD4490" w:rsidP="00AD4490">
      <w:pPr>
        <w:spacing w:after="0"/>
        <w:ind w:left="851"/>
        <w:rPr>
          <w:rFonts w:cs="Times New Roman"/>
        </w:rPr>
      </w:pPr>
      <w:r w:rsidRPr="00C222A9">
        <w:rPr>
          <w:rFonts w:cs="Times New Roman"/>
        </w:rPr>
        <w:t xml:space="preserve">A csepegtető öntözés szerkezeti egységei, kialakításuk, működésük, üzemeltetési próbájuk. </w:t>
      </w:r>
    </w:p>
    <w:p w14:paraId="54A3084D" w14:textId="77777777" w:rsidR="00AD4490" w:rsidRPr="00C222A9" w:rsidRDefault="00AD4490" w:rsidP="00AD4490">
      <w:pPr>
        <w:spacing w:after="0"/>
        <w:ind w:left="851"/>
        <w:rPr>
          <w:rFonts w:cs="Times New Roman"/>
        </w:rPr>
      </w:pPr>
      <w:r w:rsidRPr="00C222A9">
        <w:rPr>
          <w:rFonts w:cs="Times New Roman"/>
        </w:rPr>
        <w:t>Az öntözés automatizálása.</w:t>
      </w:r>
    </w:p>
    <w:p w14:paraId="0D825FE5" w14:textId="77777777" w:rsidR="00C53E01" w:rsidRPr="00C222A9" w:rsidRDefault="00AD4490" w:rsidP="00AD4490">
      <w:pPr>
        <w:spacing w:after="0"/>
        <w:ind w:left="851"/>
        <w:rPr>
          <w:rFonts w:cs="Times New Roman"/>
        </w:rPr>
      </w:pPr>
      <w:r w:rsidRPr="00C222A9">
        <w:rPr>
          <w:rFonts w:cs="Times New Roman"/>
        </w:rPr>
        <w:t>Az öntözés gépeinek munka-, tűz- és környezetvédelmi előírásai.</w:t>
      </w:r>
    </w:p>
    <w:p w14:paraId="5DA59993" w14:textId="77777777" w:rsidR="00C53E01" w:rsidRPr="00C222A9" w:rsidRDefault="00C53E01" w:rsidP="00C53E01">
      <w:pPr>
        <w:tabs>
          <w:tab w:val="left" w:pos="1418"/>
          <w:tab w:val="right" w:pos="9072"/>
        </w:tabs>
        <w:spacing w:after="0"/>
        <w:ind w:left="851"/>
        <w:rPr>
          <w:rFonts w:cs="Times New Roman"/>
        </w:rPr>
      </w:pPr>
    </w:p>
    <w:p w14:paraId="35017DE3" w14:textId="77777777" w:rsidR="00C53E01" w:rsidRPr="00C222A9" w:rsidRDefault="00AD4490"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Szálastakarmányok betakarításának gépei</w:t>
      </w:r>
      <w:r w:rsidR="00C53E01" w:rsidRPr="00C222A9">
        <w:rPr>
          <w:rFonts w:cs="Times New Roman"/>
          <w:b/>
          <w:i/>
        </w:rPr>
        <w:tab/>
      </w:r>
      <w:r w:rsidR="004E6107" w:rsidRPr="00C222A9">
        <w:rPr>
          <w:rFonts w:cs="Times New Roman"/>
          <w:b/>
          <w:i/>
        </w:rPr>
        <w:t>16</w:t>
      </w:r>
      <w:r w:rsidR="00C53E01" w:rsidRPr="00C222A9">
        <w:rPr>
          <w:rFonts w:cs="Times New Roman"/>
          <w:b/>
          <w:i/>
        </w:rPr>
        <w:t xml:space="preserve"> óra/</w:t>
      </w:r>
      <w:r w:rsidR="004E6107" w:rsidRPr="00C222A9">
        <w:rPr>
          <w:rFonts w:cs="Times New Roman"/>
          <w:b/>
          <w:i/>
        </w:rPr>
        <w:t>16</w:t>
      </w:r>
      <w:r w:rsidR="00C53E01" w:rsidRPr="00C222A9">
        <w:rPr>
          <w:rFonts w:cs="Times New Roman"/>
          <w:b/>
          <w:i/>
        </w:rPr>
        <w:t xml:space="preserve"> óra</w:t>
      </w:r>
    </w:p>
    <w:p w14:paraId="15472D02" w14:textId="77777777" w:rsidR="00AD4490" w:rsidRPr="00C222A9" w:rsidRDefault="00AD4490" w:rsidP="00AD4490">
      <w:pPr>
        <w:spacing w:after="0"/>
        <w:ind w:left="851"/>
        <w:rPr>
          <w:rFonts w:cs="Times New Roman"/>
        </w:rPr>
      </w:pPr>
      <w:r w:rsidRPr="00C222A9">
        <w:rPr>
          <w:rFonts w:cs="Times New Roman"/>
        </w:rPr>
        <w:t xml:space="preserve">A szálastakarmány betakarítógépekkel szemben támasztott általános agrotechnikai, </w:t>
      </w:r>
      <w:proofErr w:type="spellStart"/>
      <w:r w:rsidRPr="00C222A9">
        <w:rPr>
          <w:rFonts w:cs="Times New Roman"/>
        </w:rPr>
        <w:t>zootechnikai</w:t>
      </w:r>
      <w:proofErr w:type="spellEnd"/>
      <w:r w:rsidRPr="00C222A9">
        <w:rPr>
          <w:rFonts w:cs="Times New Roman"/>
        </w:rPr>
        <w:t xml:space="preserve"> és műszaki követelmények.</w:t>
      </w:r>
    </w:p>
    <w:p w14:paraId="66965A66" w14:textId="77777777" w:rsidR="00AD4490" w:rsidRPr="00C222A9" w:rsidRDefault="00AD4490" w:rsidP="00AD4490">
      <w:pPr>
        <w:spacing w:after="0"/>
        <w:ind w:left="851"/>
        <w:rPr>
          <w:rFonts w:cs="Times New Roman"/>
        </w:rPr>
      </w:pPr>
      <w:r w:rsidRPr="00C222A9">
        <w:rPr>
          <w:rFonts w:cs="Times New Roman"/>
        </w:rPr>
        <w:lastRenderedPageBreak/>
        <w:t>A betakarítógépek csoportosítása.</w:t>
      </w:r>
    </w:p>
    <w:p w14:paraId="3116EF7F" w14:textId="77777777" w:rsidR="00AD4490" w:rsidRPr="00C222A9" w:rsidRDefault="00AD4490" w:rsidP="00AD4490">
      <w:pPr>
        <w:spacing w:after="0"/>
        <w:ind w:left="851"/>
        <w:rPr>
          <w:rFonts w:cs="Times New Roman"/>
        </w:rPr>
      </w:pPr>
      <w:r w:rsidRPr="00C222A9">
        <w:rPr>
          <w:rFonts w:cs="Times New Roman"/>
        </w:rPr>
        <w:t>Kaszálógépek:</w:t>
      </w:r>
    </w:p>
    <w:p w14:paraId="57EE98F4" w14:textId="77777777" w:rsidR="00AD4490" w:rsidRPr="00C222A9" w:rsidRDefault="00AD4490" w:rsidP="00AD4490">
      <w:pPr>
        <w:spacing w:after="0"/>
        <w:ind w:left="851"/>
        <w:rPr>
          <w:rFonts w:cs="Times New Roman"/>
        </w:rPr>
      </w:pPr>
      <w:r w:rsidRPr="00C222A9">
        <w:rPr>
          <w:rFonts w:cs="Times New Roman"/>
        </w:rPr>
        <w:t>- alternáló mozgást végző kaszák szerkezeti felépítése, működése, a vágás folyamata, beállítása, üzemeltetési próbája, üzemzavar jellegű meghibásodások, munka-védelmi és vadvédelmi előírások ismertetése,</w:t>
      </w:r>
    </w:p>
    <w:p w14:paraId="776E9CDB" w14:textId="77777777" w:rsidR="00AD4490" w:rsidRPr="00C222A9" w:rsidRDefault="00AD4490" w:rsidP="00AD4490">
      <w:pPr>
        <w:spacing w:after="0"/>
        <w:ind w:left="851"/>
        <w:rPr>
          <w:rFonts w:cs="Times New Roman"/>
        </w:rPr>
      </w:pPr>
      <w:r w:rsidRPr="00C222A9">
        <w:rPr>
          <w:rFonts w:cs="Times New Roman"/>
        </w:rPr>
        <w:t>- forgókéses kaszák szerkezeti felépítése, működése, beállítása, üzemeltetése, munkavédelme.</w:t>
      </w:r>
    </w:p>
    <w:p w14:paraId="6984840D" w14:textId="77777777" w:rsidR="00AD4490" w:rsidRPr="00C222A9" w:rsidRDefault="00AD4490" w:rsidP="00AD4490">
      <w:pPr>
        <w:spacing w:after="0"/>
        <w:ind w:left="851"/>
        <w:rPr>
          <w:rFonts w:cs="Times New Roman"/>
        </w:rPr>
      </w:pPr>
      <w:r w:rsidRPr="00C222A9">
        <w:rPr>
          <w:rFonts w:cs="Times New Roman"/>
        </w:rPr>
        <w:t>Szálastakarmányok betakarításának gépei:</w:t>
      </w:r>
    </w:p>
    <w:p w14:paraId="1BCAE8BA" w14:textId="77777777" w:rsidR="00AD4490" w:rsidRPr="00C222A9" w:rsidRDefault="00AD4490" w:rsidP="00AD4490">
      <w:pPr>
        <w:spacing w:after="0"/>
        <w:ind w:left="851"/>
        <w:rPr>
          <w:rFonts w:cs="Times New Roman"/>
        </w:rPr>
      </w:pPr>
      <w:r w:rsidRPr="00C222A9">
        <w:rPr>
          <w:rFonts w:cs="Times New Roman"/>
        </w:rPr>
        <w:t>- szársértő szerkezetek munkája, szerkezeti megoldásai,</w:t>
      </w:r>
    </w:p>
    <w:p w14:paraId="524EE0AA" w14:textId="77777777" w:rsidR="00AD4490" w:rsidRPr="00C222A9" w:rsidRDefault="00AD4490" w:rsidP="00AD4490">
      <w:pPr>
        <w:spacing w:after="0"/>
        <w:ind w:left="851"/>
        <w:rPr>
          <w:rFonts w:cs="Times New Roman"/>
        </w:rPr>
      </w:pPr>
      <w:r w:rsidRPr="00C222A9">
        <w:rPr>
          <w:rFonts w:cs="Times New Roman"/>
        </w:rPr>
        <w:t>- alkalmazott kaszálógépek, szerkezeti felépítése, működése, beállítása, üzemeltetési próbája.</w:t>
      </w:r>
    </w:p>
    <w:p w14:paraId="370DC355" w14:textId="77777777" w:rsidR="00AD4490" w:rsidRPr="00C222A9" w:rsidRDefault="00AD4490" w:rsidP="00AD4490">
      <w:pPr>
        <w:spacing w:after="0"/>
        <w:ind w:left="851"/>
        <w:rPr>
          <w:rFonts w:cs="Times New Roman"/>
        </w:rPr>
      </w:pPr>
      <w:r w:rsidRPr="00C222A9">
        <w:rPr>
          <w:rFonts w:cs="Times New Roman"/>
        </w:rPr>
        <w:t>A rendkezelés gépei:</w:t>
      </w:r>
    </w:p>
    <w:p w14:paraId="260B6B19" w14:textId="77777777" w:rsidR="00AD4490" w:rsidRPr="00C222A9" w:rsidRDefault="00AD4490" w:rsidP="00AD4490">
      <w:pPr>
        <w:spacing w:after="0"/>
        <w:ind w:left="851"/>
        <w:rPr>
          <w:rFonts w:cs="Times New Roman"/>
        </w:rPr>
      </w:pPr>
      <w:r w:rsidRPr="00C222A9">
        <w:rPr>
          <w:rFonts w:cs="Times New Roman"/>
        </w:rPr>
        <w:t>- rendkezelők csoportosítása,</w:t>
      </w:r>
    </w:p>
    <w:p w14:paraId="1F18620B" w14:textId="77777777" w:rsidR="00AD4490" w:rsidRPr="00C222A9" w:rsidRDefault="00AD4490" w:rsidP="00AD4490">
      <w:pPr>
        <w:spacing w:after="0"/>
        <w:ind w:left="851"/>
        <w:rPr>
          <w:rFonts w:cs="Times New Roman"/>
        </w:rPr>
      </w:pPr>
      <w:r w:rsidRPr="00C222A9">
        <w:rPr>
          <w:rFonts w:cs="Times New Roman"/>
        </w:rPr>
        <w:t>- rendsodrók szerkezeti felépítése, működése, rendképzési műveletek és a rend-sodró beállítása, üzemeltetési próbája,</w:t>
      </w:r>
    </w:p>
    <w:p w14:paraId="0576102C" w14:textId="77777777" w:rsidR="00AD4490" w:rsidRPr="00C222A9" w:rsidRDefault="00AD4490" w:rsidP="00AD4490">
      <w:pPr>
        <w:spacing w:after="0"/>
        <w:ind w:left="851"/>
        <w:rPr>
          <w:rFonts w:cs="Times New Roman"/>
        </w:rPr>
      </w:pPr>
      <w:r w:rsidRPr="00C222A9">
        <w:rPr>
          <w:rFonts w:cs="Times New Roman"/>
        </w:rPr>
        <w:t>- rendkezelők szerkezeti felépítése, működése, beállítása, üzemeltetési próbája.</w:t>
      </w:r>
    </w:p>
    <w:p w14:paraId="1D572919" w14:textId="77777777" w:rsidR="00AD4490" w:rsidRPr="00C222A9" w:rsidRDefault="00AD4490" w:rsidP="00AD4490">
      <w:pPr>
        <w:spacing w:after="0"/>
        <w:ind w:left="851"/>
        <w:rPr>
          <w:rFonts w:cs="Times New Roman"/>
        </w:rPr>
      </w:pPr>
      <w:r w:rsidRPr="00C222A9">
        <w:rPr>
          <w:rFonts w:cs="Times New Roman"/>
        </w:rPr>
        <w:t>Rendlazító szerkezetek, adapterek.</w:t>
      </w:r>
    </w:p>
    <w:p w14:paraId="33D07801" w14:textId="77777777" w:rsidR="00AD4490" w:rsidRPr="00C222A9" w:rsidRDefault="00AD4490" w:rsidP="00AD4490">
      <w:pPr>
        <w:spacing w:after="0"/>
        <w:ind w:left="851"/>
        <w:rPr>
          <w:rFonts w:cs="Times New Roman"/>
        </w:rPr>
      </w:pPr>
      <w:r w:rsidRPr="00C222A9">
        <w:rPr>
          <w:rFonts w:cs="Times New Roman"/>
        </w:rPr>
        <w:t>Traktoros gereblyék.</w:t>
      </w:r>
    </w:p>
    <w:p w14:paraId="5F98829F" w14:textId="77777777" w:rsidR="00AD4490" w:rsidRPr="00C222A9" w:rsidRDefault="00AD4490" w:rsidP="00AD4490">
      <w:pPr>
        <w:spacing w:after="0"/>
        <w:ind w:left="851"/>
        <w:rPr>
          <w:rFonts w:cs="Times New Roman"/>
        </w:rPr>
      </w:pPr>
      <w:r w:rsidRPr="00C222A9">
        <w:rPr>
          <w:rFonts w:cs="Times New Roman"/>
        </w:rPr>
        <w:t>Rendfelszedő szerkezetek:</w:t>
      </w:r>
    </w:p>
    <w:p w14:paraId="78D7F9CE" w14:textId="77777777" w:rsidR="00AD4490" w:rsidRPr="00C222A9" w:rsidRDefault="00AD4490" w:rsidP="00AD4490">
      <w:pPr>
        <w:spacing w:after="0"/>
        <w:ind w:left="851"/>
        <w:rPr>
          <w:rFonts w:cs="Times New Roman"/>
        </w:rPr>
      </w:pPr>
      <w:r w:rsidRPr="00C222A9">
        <w:rPr>
          <w:rFonts w:cs="Times New Roman"/>
        </w:rPr>
        <w:t>- a rendfelszedő szerkezetekkel szemben támasztott követelmények,</w:t>
      </w:r>
    </w:p>
    <w:p w14:paraId="10975132" w14:textId="77777777" w:rsidR="00AD4490" w:rsidRPr="00C222A9" w:rsidRDefault="00AD4490" w:rsidP="00AD4490">
      <w:pPr>
        <w:spacing w:after="0"/>
        <w:ind w:left="851"/>
        <w:rPr>
          <w:rFonts w:cs="Times New Roman"/>
        </w:rPr>
      </w:pPr>
      <w:r w:rsidRPr="00C222A9">
        <w:rPr>
          <w:rFonts w:cs="Times New Roman"/>
        </w:rPr>
        <w:t>- kialakítási változataik, alkalmazási területeik,</w:t>
      </w:r>
    </w:p>
    <w:p w14:paraId="18129A4C" w14:textId="77777777" w:rsidR="00AD4490" w:rsidRPr="00C222A9" w:rsidRDefault="00AD4490" w:rsidP="00AD4490">
      <w:pPr>
        <w:spacing w:after="0"/>
        <w:ind w:left="851"/>
        <w:rPr>
          <w:rFonts w:cs="Times New Roman"/>
        </w:rPr>
      </w:pPr>
      <w:r w:rsidRPr="00C222A9">
        <w:rPr>
          <w:rFonts w:cs="Times New Roman"/>
        </w:rPr>
        <w:t>- rendfelszedő adapterek,</w:t>
      </w:r>
    </w:p>
    <w:p w14:paraId="1CB612C1" w14:textId="77777777" w:rsidR="00AD4490" w:rsidRPr="00C222A9" w:rsidRDefault="00AD4490" w:rsidP="00AD4490">
      <w:pPr>
        <w:spacing w:after="0"/>
        <w:ind w:left="851"/>
        <w:rPr>
          <w:rFonts w:cs="Times New Roman"/>
        </w:rPr>
      </w:pPr>
      <w:r w:rsidRPr="00C222A9">
        <w:rPr>
          <w:rFonts w:cs="Times New Roman"/>
        </w:rPr>
        <w:t>- rendfelszedő pótkocsik szerkezeti kialakítása, működése, üzemeltetési próbája.</w:t>
      </w:r>
    </w:p>
    <w:p w14:paraId="0FFA31FC" w14:textId="77777777" w:rsidR="00AD4490" w:rsidRPr="00C222A9" w:rsidRDefault="00AD4490" w:rsidP="00AD4490">
      <w:pPr>
        <w:spacing w:after="0"/>
        <w:ind w:left="851"/>
        <w:rPr>
          <w:rFonts w:cs="Times New Roman"/>
        </w:rPr>
      </w:pPr>
      <w:r w:rsidRPr="00C222A9">
        <w:rPr>
          <w:rFonts w:cs="Times New Roman"/>
        </w:rPr>
        <w:t>A bálázás gépei:</w:t>
      </w:r>
    </w:p>
    <w:p w14:paraId="0C5C490C" w14:textId="77777777" w:rsidR="00AD4490" w:rsidRPr="00C222A9" w:rsidRDefault="00AD4490" w:rsidP="00AD4490">
      <w:pPr>
        <w:spacing w:after="0"/>
        <w:ind w:left="851"/>
        <w:rPr>
          <w:rFonts w:cs="Times New Roman"/>
        </w:rPr>
      </w:pPr>
      <w:r w:rsidRPr="00C222A9">
        <w:rPr>
          <w:rFonts w:cs="Times New Roman"/>
        </w:rPr>
        <w:t>- a bálázó gépek csoportosítása,</w:t>
      </w:r>
    </w:p>
    <w:p w14:paraId="4B6B0330" w14:textId="77777777" w:rsidR="00AD4490" w:rsidRPr="00C222A9" w:rsidRDefault="00AD4490" w:rsidP="00AD4490">
      <w:pPr>
        <w:spacing w:after="0"/>
        <w:ind w:left="851"/>
        <w:rPr>
          <w:rFonts w:cs="Times New Roman"/>
        </w:rPr>
      </w:pPr>
      <w:r w:rsidRPr="00C222A9">
        <w:rPr>
          <w:rFonts w:cs="Times New Roman"/>
        </w:rPr>
        <w:t>- a bálázó gépek szerkezeti felépítése, működése, beállítása,</w:t>
      </w:r>
    </w:p>
    <w:p w14:paraId="63661A42" w14:textId="77777777" w:rsidR="00AD4490" w:rsidRPr="00C222A9" w:rsidRDefault="00AD4490" w:rsidP="00AD4490">
      <w:pPr>
        <w:spacing w:after="0"/>
        <w:ind w:left="851"/>
        <w:rPr>
          <w:rFonts w:cs="Times New Roman"/>
        </w:rPr>
      </w:pPr>
      <w:r w:rsidRPr="00C222A9">
        <w:rPr>
          <w:rFonts w:cs="Times New Roman"/>
        </w:rPr>
        <w:t>- a kötöző szerkezetek beállítása, a kötés művelete,</w:t>
      </w:r>
    </w:p>
    <w:p w14:paraId="5F0A3D4D" w14:textId="77777777" w:rsidR="00AD4490" w:rsidRPr="00C222A9" w:rsidRDefault="00AD4490" w:rsidP="00AD4490">
      <w:pPr>
        <w:spacing w:after="0"/>
        <w:ind w:left="851"/>
        <w:rPr>
          <w:rFonts w:cs="Times New Roman"/>
        </w:rPr>
      </w:pPr>
      <w:r w:rsidRPr="00C222A9">
        <w:rPr>
          <w:rFonts w:cs="Times New Roman"/>
        </w:rPr>
        <w:t>- alkalmazott kis és nagybála készítő gépek szerkezeti felépítése, beállítása, üzemeltetési próbája,</w:t>
      </w:r>
    </w:p>
    <w:p w14:paraId="26DE9F52" w14:textId="77777777" w:rsidR="00AD4490" w:rsidRPr="00C222A9" w:rsidRDefault="00AD4490" w:rsidP="00AD4490">
      <w:pPr>
        <w:spacing w:after="0"/>
        <w:ind w:left="851"/>
        <w:rPr>
          <w:rFonts w:cs="Times New Roman"/>
        </w:rPr>
      </w:pPr>
      <w:r w:rsidRPr="00C222A9">
        <w:rPr>
          <w:rFonts w:cs="Times New Roman"/>
        </w:rPr>
        <w:t>- gyakoribb meghibásodások és azok javítása, hibaelhárítása,</w:t>
      </w:r>
    </w:p>
    <w:p w14:paraId="4592D94A" w14:textId="77777777" w:rsidR="00AD4490" w:rsidRPr="00C222A9" w:rsidRDefault="00AD4490" w:rsidP="00AD4490">
      <w:pPr>
        <w:spacing w:after="0"/>
        <w:ind w:left="851"/>
        <w:rPr>
          <w:rFonts w:cs="Times New Roman"/>
        </w:rPr>
      </w:pPr>
      <w:r w:rsidRPr="00C222A9">
        <w:rPr>
          <w:rFonts w:cs="Times New Roman"/>
        </w:rPr>
        <w:t>- hengeres bálák védőfóliázásának eszközei,</w:t>
      </w:r>
    </w:p>
    <w:p w14:paraId="2DA6D72E" w14:textId="77777777" w:rsidR="00AD4490" w:rsidRPr="00C222A9" w:rsidRDefault="00AD4490" w:rsidP="00AD4490">
      <w:pPr>
        <w:spacing w:after="0"/>
        <w:ind w:left="851"/>
        <w:rPr>
          <w:rFonts w:cs="Times New Roman"/>
        </w:rPr>
      </w:pPr>
      <w:r w:rsidRPr="00C222A9">
        <w:rPr>
          <w:rFonts w:cs="Times New Roman"/>
        </w:rPr>
        <w:t>- bálagyűjtés és kazalrakás gépei és technológiája,</w:t>
      </w:r>
    </w:p>
    <w:p w14:paraId="7499DDBE" w14:textId="77777777" w:rsidR="00AD4490" w:rsidRPr="00C222A9" w:rsidRDefault="00AD4490" w:rsidP="00AD4490">
      <w:pPr>
        <w:spacing w:after="0"/>
        <w:ind w:left="851"/>
        <w:rPr>
          <w:rFonts w:cs="Times New Roman"/>
        </w:rPr>
      </w:pPr>
      <w:r w:rsidRPr="00C222A9">
        <w:rPr>
          <w:rFonts w:cs="Times New Roman"/>
        </w:rPr>
        <w:t>- szilázs készítése bálázással.</w:t>
      </w:r>
    </w:p>
    <w:p w14:paraId="4DDCC0A7" w14:textId="77777777" w:rsidR="00AD4490" w:rsidRPr="00C222A9" w:rsidRDefault="00AD4490" w:rsidP="00AD4490">
      <w:pPr>
        <w:spacing w:after="0"/>
        <w:ind w:left="851"/>
        <w:rPr>
          <w:rFonts w:cs="Times New Roman"/>
        </w:rPr>
      </w:pPr>
      <w:r w:rsidRPr="00C222A9">
        <w:rPr>
          <w:rFonts w:cs="Times New Roman"/>
        </w:rPr>
        <w:t>A szálastakarmányok aprításának gépei:</w:t>
      </w:r>
    </w:p>
    <w:p w14:paraId="28D79F9C" w14:textId="77777777" w:rsidR="00AD4490" w:rsidRPr="00C222A9" w:rsidRDefault="00AD4490" w:rsidP="00AD4490">
      <w:pPr>
        <w:spacing w:after="0"/>
        <w:ind w:left="851"/>
        <w:rPr>
          <w:rFonts w:cs="Times New Roman"/>
        </w:rPr>
      </w:pPr>
      <w:r w:rsidRPr="00C222A9">
        <w:rPr>
          <w:rFonts w:cs="Times New Roman"/>
        </w:rPr>
        <w:t>- az aprítást, zúzást végző szerkezeti elemek kialakítása, működési elve, a szecskahosszúság állítása,</w:t>
      </w:r>
    </w:p>
    <w:p w14:paraId="7312EE73" w14:textId="77777777" w:rsidR="00AD4490" w:rsidRPr="00C222A9" w:rsidRDefault="00AD4490" w:rsidP="00AD4490">
      <w:pPr>
        <w:spacing w:after="0"/>
        <w:ind w:left="851"/>
        <w:rPr>
          <w:rFonts w:cs="Times New Roman"/>
        </w:rPr>
      </w:pPr>
      <w:r w:rsidRPr="00C222A9">
        <w:rPr>
          <w:rFonts w:cs="Times New Roman"/>
        </w:rPr>
        <w:t>- az aprító és zúzó gépek csoportosítása,</w:t>
      </w:r>
    </w:p>
    <w:p w14:paraId="38529642" w14:textId="77777777" w:rsidR="00AD4490" w:rsidRPr="00C222A9" w:rsidRDefault="00AD4490" w:rsidP="00AD4490">
      <w:pPr>
        <w:spacing w:after="0"/>
        <w:ind w:left="851"/>
        <w:rPr>
          <w:rFonts w:cs="Times New Roman"/>
        </w:rPr>
      </w:pPr>
      <w:r w:rsidRPr="00C222A9">
        <w:rPr>
          <w:rFonts w:cs="Times New Roman"/>
        </w:rPr>
        <w:t>- a járva szecskázó gépek szerkezeti felépítése, működése, beállítása, üzemeltetési próbája, karbantartása, hibaelhárítása, javítása, munkavédelmi előírásai,</w:t>
      </w:r>
    </w:p>
    <w:p w14:paraId="535B2BC8" w14:textId="77777777" w:rsidR="00AD4490" w:rsidRPr="00C222A9" w:rsidRDefault="00AD4490" w:rsidP="00AD4490">
      <w:pPr>
        <w:spacing w:after="0"/>
        <w:ind w:left="851"/>
        <w:rPr>
          <w:rFonts w:cs="Times New Roman"/>
        </w:rPr>
      </w:pPr>
      <w:r w:rsidRPr="00C222A9">
        <w:rPr>
          <w:rFonts w:cs="Times New Roman"/>
        </w:rPr>
        <w:t>- a szecskázó dobok, tárcsák, forgókéseinek és az állókések élezése, beállítása,</w:t>
      </w:r>
    </w:p>
    <w:p w14:paraId="6BAB6E45" w14:textId="77777777" w:rsidR="00AD4490" w:rsidRPr="00C222A9" w:rsidRDefault="00AD4490" w:rsidP="00AD4490">
      <w:pPr>
        <w:spacing w:after="0"/>
        <w:ind w:left="851"/>
        <w:rPr>
          <w:rFonts w:cs="Times New Roman"/>
        </w:rPr>
      </w:pPr>
      <w:r w:rsidRPr="00C222A9">
        <w:rPr>
          <w:rFonts w:cs="Times New Roman"/>
        </w:rPr>
        <w:t>- aprító szerkezetek kiegyensúlyozása,</w:t>
      </w:r>
    </w:p>
    <w:p w14:paraId="2AB24C5F" w14:textId="77777777" w:rsidR="00AD4490" w:rsidRPr="00C222A9" w:rsidRDefault="00AD4490" w:rsidP="00AD4490">
      <w:pPr>
        <w:spacing w:after="0"/>
        <w:ind w:left="851"/>
        <w:rPr>
          <w:rFonts w:cs="Times New Roman"/>
        </w:rPr>
      </w:pPr>
      <w:r w:rsidRPr="00C222A9">
        <w:rPr>
          <w:rFonts w:cs="Times New Roman"/>
        </w:rPr>
        <w:t>- védelmi rendszerek szerepe és műszaki megoldásai,</w:t>
      </w:r>
    </w:p>
    <w:p w14:paraId="1528A35E" w14:textId="77777777" w:rsidR="00AD4490" w:rsidRPr="00C222A9" w:rsidRDefault="00AD4490" w:rsidP="00AD4490">
      <w:pPr>
        <w:spacing w:after="0"/>
        <w:ind w:left="851"/>
        <w:rPr>
          <w:rFonts w:cs="Times New Roman"/>
        </w:rPr>
      </w:pPr>
      <w:r w:rsidRPr="00C222A9">
        <w:rPr>
          <w:rFonts w:cs="Times New Roman"/>
        </w:rPr>
        <w:t>- a zúzva betakarítás szerkezeti megoldásai, átalakítások, beállítások,</w:t>
      </w:r>
    </w:p>
    <w:p w14:paraId="5310123B" w14:textId="77777777" w:rsidR="00AD4490" w:rsidRPr="00C222A9" w:rsidRDefault="00AD4490" w:rsidP="00AD4490">
      <w:pPr>
        <w:spacing w:after="0"/>
        <w:ind w:left="851"/>
        <w:rPr>
          <w:rFonts w:cs="Times New Roman"/>
        </w:rPr>
      </w:pPr>
      <w:r w:rsidRPr="00C222A9">
        <w:rPr>
          <w:rFonts w:cs="Times New Roman"/>
        </w:rPr>
        <w:t xml:space="preserve">- szárzúzók szerkezeti felépítése, működése, beállítása, üzemeltetési próbája. </w:t>
      </w:r>
    </w:p>
    <w:p w14:paraId="2A984D68" w14:textId="77777777" w:rsidR="00C53E01" w:rsidRPr="00C222A9" w:rsidRDefault="00AD4490" w:rsidP="00AD4490">
      <w:pPr>
        <w:spacing w:after="0"/>
        <w:ind w:left="851"/>
        <w:rPr>
          <w:rFonts w:cs="Times New Roman"/>
        </w:rPr>
      </w:pPr>
      <w:r w:rsidRPr="00C222A9">
        <w:rPr>
          <w:rFonts w:cs="Times New Roman"/>
        </w:rPr>
        <w:t>A szálastakarmányok betakarításának gépeire vonatkozó munka-, tűz- és környezetvédelmi előírások.</w:t>
      </w:r>
    </w:p>
    <w:p w14:paraId="2FDE5ECE" w14:textId="77777777" w:rsidR="00C53E01" w:rsidRPr="00C222A9" w:rsidRDefault="00C53E01" w:rsidP="00C53E01">
      <w:pPr>
        <w:tabs>
          <w:tab w:val="left" w:pos="1418"/>
          <w:tab w:val="right" w:pos="9072"/>
        </w:tabs>
        <w:spacing w:after="0"/>
        <w:ind w:left="851"/>
        <w:rPr>
          <w:rFonts w:cs="Times New Roman"/>
        </w:rPr>
      </w:pPr>
    </w:p>
    <w:p w14:paraId="00E7DE61" w14:textId="77777777" w:rsidR="00C53E01" w:rsidRPr="00C222A9" w:rsidRDefault="00AD4490"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Gabona betakarítás gépei</w:t>
      </w:r>
      <w:r w:rsidR="00C53E01" w:rsidRPr="00C222A9">
        <w:rPr>
          <w:rFonts w:cs="Times New Roman"/>
          <w:b/>
          <w:i/>
        </w:rPr>
        <w:tab/>
      </w:r>
      <w:r w:rsidR="004E6107" w:rsidRPr="00C222A9">
        <w:rPr>
          <w:rFonts w:cs="Times New Roman"/>
          <w:b/>
          <w:i/>
        </w:rPr>
        <w:t>16</w:t>
      </w:r>
      <w:r w:rsidR="00C53E01" w:rsidRPr="00C222A9">
        <w:rPr>
          <w:rFonts w:cs="Times New Roman"/>
          <w:b/>
          <w:i/>
        </w:rPr>
        <w:t xml:space="preserve"> óra/</w:t>
      </w:r>
      <w:r w:rsidR="004E6107" w:rsidRPr="00C222A9">
        <w:rPr>
          <w:rFonts w:cs="Times New Roman"/>
          <w:b/>
          <w:i/>
        </w:rPr>
        <w:t>16</w:t>
      </w:r>
      <w:r w:rsidR="00C53E01" w:rsidRPr="00C222A9">
        <w:rPr>
          <w:rFonts w:cs="Times New Roman"/>
          <w:b/>
          <w:i/>
        </w:rPr>
        <w:t xml:space="preserve"> óra</w:t>
      </w:r>
    </w:p>
    <w:p w14:paraId="5A4AE509" w14:textId="77777777" w:rsidR="00AD4490" w:rsidRPr="00C222A9" w:rsidRDefault="00AD4490" w:rsidP="00AD4490">
      <w:pPr>
        <w:spacing w:after="0"/>
        <w:ind w:left="851"/>
        <w:rPr>
          <w:rFonts w:cs="Times New Roman"/>
        </w:rPr>
      </w:pPr>
      <w:r w:rsidRPr="00C222A9">
        <w:rPr>
          <w:rFonts w:cs="Times New Roman"/>
        </w:rPr>
        <w:t>A gabona betakarítás technológiája.</w:t>
      </w:r>
    </w:p>
    <w:p w14:paraId="06417426" w14:textId="77777777" w:rsidR="00AD4490" w:rsidRPr="00C222A9" w:rsidRDefault="00AD4490" w:rsidP="00AD4490">
      <w:pPr>
        <w:spacing w:after="0"/>
        <w:ind w:left="851"/>
        <w:rPr>
          <w:rFonts w:cs="Times New Roman"/>
        </w:rPr>
      </w:pPr>
      <w:r w:rsidRPr="00C222A9">
        <w:rPr>
          <w:rFonts w:cs="Times New Roman"/>
        </w:rPr>
        <w:lastRenderedPageBreak/>
        <w:t>Az arató-cséplő gépekkel szemben támasztott agrotechnikai és műszaki követelmények.</w:t>
      </w:r>
    </w:p>
    <w:p w14:paraId="181187A3" w14:textId="77777777" w:rsidR="00AD4490" w:rsidRPr="00C222A9" w:rsidRDefault="00AD4490" w:rsidP="00AD4490">
      <w:pPr>
        <w:spacing w:after="0"/>
        <w:ind w:left="851"/>
        <w:rPr>
          <w:rFonts w:cs="Times New Roman"/>
        </w:rPr>
      </w:pPr>
      <w:r w:rsidRPr="00C222A9">
        <w:rPr>
          <w:rFonts w:cs="Times New Roman"/>
        </w:rPr>
        <w:t>Az arató-cséplő gép általános szerkezeti felépítése, működési elve, a betakarított termény útja.</w:t>
      </w:r>
    </w:p>
    <w:p w14:paraId="738D23AC" w14:textId="77777777" w:rsidR="00AD4490" w:rsidRPr="00C222A9" w:rsidRDefault="00AD4490" w:rsidP="00AD4490">
      <w:pPr>
        <w:spacing w:after="0"/>
        <w:ind w:left="851"/>
        <w:rPr>
          <w:rFonts w:cs="Times New Roman"/>
        </w:rPr>
      </w:pPr>
      <w:r w:rsidRPr="00C222A9">
        <w:rPr>
          <w:rFonts w:cs="Times New Roman"/>
        </w:rPr>
        <w:t>Az aratószerkezet részeinek feladata, szerkezeti megoldásai, működése, beállítása.</w:t>
      </w:r>
    </w:p>
    <w:p w14:paraId="089E64D0" w14:textId="77777777" w:rsidR="00AD4490" w:rsidRPr="00C222A9" w:rsidRDefault="00AD4490" w:rsidP="00AD4490">
      <w:pPr>
        <w:spacing w:after="0"/>
        <w:ind w:left="851"/>
        <w:rPr>
          <w:rFonts w:cs="Times New Roman"/>
        </w:rPr>
      </w:pPr>
      <w:r w:rsidRPr="00C222A9">
        <w:rPr>
          <w:rFonts w:cs="Times New Roman"/>
        </w:rPr>
        <w:t>Az aratórész munkájának ellenőrzése.</w:t>
      </w:r>
    </w:p>
    <w:p w14:paraId="3F8E459F" w14:textId="77777777" w:rsidR="00AD4490" w:rsidRPr="00C222A9" w:rsidRDefault="00AD4490" w:rsidP="00AD4490">
      <w:pPr>
        <w:spacing w:after="0"/>
        <w:ind w:left="851"/>
        <w:rPr>
          <w:rFonts w:cs="Times New Roman"/>
        </w:rPr>
      </w:pPr>
      <w:r w:rsidRPr="00C222A9">
        <w:rPr>
          <w:rFonts w:cs="Times New Roman"/>
        </w:rPr>
        <w:t>Az aratórész karbantartása, hibaelhárítása, javítása.</w:t>
      </w:r>
    </w:p>
    <w:p w14:paraId="5011B83B" w14:textId="77777777" w:rsidR="00AD4490" w:rsidRPr="00C222A9" w:rsidRDefault="00AD4490" w:rsidP="00AD4490">
      <w:pPr>
        <w:spacing w:after="0"/>
        <w:ind w:left="851"/>
        <w:rPr>
          <w:rFonts w:cs="Times New Roman"/>
        </w:rPr>
      </w:pPr>
      <w:r w:rsidRPr="00C222A9">
        <w:rPr>
          <w:rFonts w:cs="Times New Roman"/>
        </w:rPr>
        <w:t>A cséplőszerkezet részeinek feladata, szerkezeti megoldásai, működése, beállítása.</w:t>
      </w:r>
    </w:p>
    <w:p w14:paraId="52D5969C" w14:textId="77777777" w:rsidR="00AD4490" w:rsidRPr="00C222A9" w:rsidRDefault="00AD4490" w:rsidP="00AD4490">
      <w:pPr>
        <w:spacing w:after="0"/>
        <w:ind w:left="851"/>
        <w:rPr>
          <w:rFonts w:cs="Times New Roman"/>
        </w:rPr>
      </w:pPr>
      <w:r w:rsidRPr="00C222A9">
        <w:rPr>
          <w:rFonts w:cs="Times New Roman"/>
        </w:rPr>
        <w:t>A cséplőszerkezet munkájának ellenőrzése.</w:t>
      </w:r>
    </w:p>
    <w:p w14:paraId="66FFBD14" w14:textId="77777777" w:rsidR="00AD4490" w:rsidRPr="00C222A9" w:rsidRDefault="00AD4490" w:rsidP="00AD4490">
      <w:pPr>
        <w:spacing w:after="0"/>
        <w:ind w:left="851"/>
        <w:rPr>
          <w:rFonts w:cs="Times New Roman"/>
        </w:rPr>
      </w:pPr>
      <w:r w:rsidRPr="00C222A9">
        <w:rPr>
          <w:rFonts w:cs="Times New Roman"/>
        </w:rPr>
        <w:t>A dob áteresztőképességének meghatározása. A dob kerületi sebességének és a magtörés, magveszteség értékeinek összefüggése.</w:t>
      </w:r>
    </w:p>
    <w:p w14:paraId="7C05A35F" w14:textId="77777777" w:rsidR="00AD4490" w:rsidRPr="00C222A9" w:rsidRDefault="00AD4490" w:rsidP="00AD4490">
      <w:pPr>
        <w:spacing w:after="0"/>
        <w:ind w:left="851"/>
        <w:rPr>
          <w:rFonts w:cs="Times New Roman"/>
        </w:rPr>
      </w:pPr>
      <w:r w:rsidRPr="00C222A9">
        <w:rPr>
          <w:rFonts w:cs="Times New Roman"/>
        </w:rPr>
        <w:t>A cséplődob, dobkosár javítása, cseréje.</w:t>
      </w:r>
    </w:p>
    <w:p w14:paraId="7F595E0E" w14:textId="77777777" w:rsidR="00AD4490" w:rsidRPr="00C222A9" w:rsidRDefault="00AD4490" w:rsidP="00AD4490">
      <w:pPr>
        <w:spacing w:after="0"/>
        <w:ind w:left="851"/>
        <w:rPr>
          <w:rFonts w:cs="Times New Roman"/>
        </w:rPr>
      </w:pPr>
      <w:r w:rsidRPr="00C222A9">
        <w:rPr>
          <w:rFonts w:cs="Times New Roman"/>
        </w:rPr>
        <w:t>A tisztító szerkezet részeinek feladata, szerkezeti megoldásai, működése, beállítása.</w:t>
      </w:r>
    </w:p>
    <w:p w14:paraId="227A4AAE" w14:textId="77777777" w:rsidR="00AD4490" w:rsidRPr="00C222A9" w:rsidRDefault="00AD4490" w:rsidP="00AD4490">
      <w:pPr>
        <w:spacing w:after="0"/>
        <w:ind w:left="851"/>
        <w:rPr>
          <w:rFonts w:cs="Times New Roman"/>
        </w:rPr>
      </w:pPr>
      <w:r w:rsidRPr="00C222A9">
        <w:rPr>
          <w:rFonts w:cs="Times New Roman"/>
        </w:rPr>
        <w:t>A tisztítási teljesítmény fokozásának szerkezeti lehetőségei.</w:t>
      </w:r>
    </w:p>
    <w:p w14:paraId="488FB7F9" w14:textId="77777777" w:rsidR="00AD4490" w:rsidRPr="00C222A9" w:rsidRDefault="00AD4490" w:rsidP="00AD4490">
      <w:pPr>
        <w:spacing w:after="0"/>
        <w:ind w:left="851"/>
        <w:rPr>
          <w:rFonts w:cs="Times New Roman"/>
        </w:rPr>
      </w:pPr>
      <w:r w:rsidRPr="00C222A9">
        <w:rPr>
          <w:rFonts w:cs="Times New Roman"/>
        </w:rPr>
        <w:t>A tisztítómű munkájának ellenőrzése.</w:t>
      </w:r>
    </w:p>
    <w:p w14:paraId="4C919F3A" w14:textId="77777777" w:rsidR="00AD4490" w:rsidRPr="00C222A9" w:rsidRDefault="00AD4490" w:rsidP="00AD4490">
      <w:pPr>
        <w:spacing w:after="0"/>
        <w:ind w:left="851"/>
        <w:rPr>
          <w:rFonts w:cs="Times New Roman"/>
        </w:rPr>
      </w:pPr>
      <w:r w:rsidRPr="00C222A9">
        <w:rPr>
          <w:rFonts w:cs="Times New Roman"/>
        </w:rPr>
        <w:t>A tisztítómű karbantartása, hibaelhárítása, szerkezeti elemek cseréje.</w:t>
      </w:r>
    </w:p>
    <w:p w14:paraId="099650C3" w14:textId="77777777" w:rsidR="00AD4490" w:rsidRPr="00C222A9" w:rsidRDefault="00AD4490" w:rsidP="00AD4490">
      <w:pPr>
        <w:spacing w:after="0"/>
        <w:ind w:left="851"/>
        <w:rPr>
          <w:rFonts w:cs="Times New Roman"/>
        </w:rPr>
      </w:pPr>
      <w:r w:rsidRPr="00C222A9">
        <w:rPr>
          <w:rFonts w:cs="Times New Roman"/>
        </w:rPr>
        <w:t>Az arató-cséplő gép kiegészítő szerkezeti egységeinek feladata, szerkezeti megoldásai, működése, beállítása.</w:t>
      </w:r>
    </w:p>
    <w:p w14:paraId="66A4F066" w14:textId="77777777" w:rsidR="00AD4490" w:rsidRPr="00C222A9" w:rsidRDefault="00AD4490" w:rsidP="00AD4490">
      <w:pPr>
        <w:spacing w:after="0"/>
        <w:ind w:left="851"/>
        <w:rPr>
          <w:rFonts w:cs="Times New Roman"/>
        </w:rPr>
      </w:pPr>
      <w:r w:rsidRPr="00C222A9">
        <w:rPr>
          <w:rFonts w:cs="Times New Roman"/>
        </w:rPr>
        <w:t>Jelző és szabályozó berendezések feladata, beállítása, a kapott információk felhasználása. Fedélzeti számítógép szerepe a gépüzemeltetésben.</w:t>
      </w:r>
    </w:p>
    <w:p w14:paraId="60A775A9" w14:textId="77777777" w:rsidR="00AD4490" w:rsidRPr="00C222A9" w:rsidRDefault="00AD4490" w:rsidP="00AD4490">
      <w:pPr>
        <w:spacing w:after="0"/>
        <w:ind w:left="851"/>
        <w:rPr>
          <w:rFonts w:cs="Times New Roman"/>
        </w:rPr>
      </w:pPr>
      <w:r w:rsidRPr="00C222A9">
        <w:rPr>
          <w:rFonts w:cs="Times New Roman"/>
        </w:rPr>
        <w:t>Az arató-cséplő gépek kiválasztása. A betakarítás megtervezése, megszervezése.</w:t>
      </w:r>
    </w:p>
    <w:p w14:paraId="1359B0DC" w14:textId="77777777" w:rsidR="00AD4490" w:rsidRPr="00C222A9" w:rsidRDefault="00AD4490" w:rsidP="00AD4490">
      <w:pPr>
        <w:spacing w:after="0"/>
        <w:ind w:left="851"/>
        <w:rPr>
          <w:rFonts w:cs="Times New Roman"/>
        </w:rPr>
      </w:pPr>
      <w:r w:rsidRPr="00C222A9">
        <w:rPr>
          <w:rFonts w:cs="Times New Roman"/>
        </w:rPr>
        <w:t xml:space="preserve">Az aratócséplő gépek üzemeltetési próbája. </w:t>
      </w:r>
    </w:p>
    <w:p w14:paraId="72E2A0F1" w14:textId="77777777" w:rsidR="00AD4490" w:rsidRPr="00C222A9" w:rsidRDefault="00AD4490" w:rsidP="00AD4490">
      <w:pPr>
        <w:spacing w:after="0"/>
        <w:ind w:left="851"/>
        <w:rPr>
          <w:rFonts w:cs="Times New Roman"/>
        </w:rPr>
      </w:pPr>
      <w:r w:rsidRPr="00C222A9">
        <w:rPr>
          <w:rFonts w:cs="Times New Roman"/>
        </w:rPr>
        <w:t>Az arató-cséplő gépek műszaki kiszolgálása.</w:t>
      </w:r>
    </w:p>
    <w:p w14:paraId="7B452027" w14:textId="77777777" w:rsidR="00C53E01" w:rsidRPr="00C222A9" w:rsidRDefault="00AD4490" w:rsidP="00AD4490">
      <w:pPr>
        <w:spacing w:after="0"/>
        <w:ind w:left="851"/>
        <w:rPr>
          <w:rFonts w:cs="Times New Roman"/>
        </w:rPr>
      </w:pPr>
      <w:r w:rsidRPr="00C222A9">
        <w:rPr>
          <w:rFonts w:cs="Times New Roman"/>
        </w:rPr>
        <w:t>A gabona betakarítás gépeire munka-, tűz- és környezetvédelmi előírások.</w:t>
      </w:r>
    </w:p>
    <w:p w14:paraId="25EF79DF" w14:textId="77777777" w:rsidR="00C53E01" w:rsidRPr="00C222A9" w:rsidRDefault="00C53E01" w:rsidP="00C53E01">
      <w:pPr>
        <w:tabs>
          <w:tab w:val="left" w:pos="1418"/>
          <w:tab w:val="right" w:pos="9072"/>
        </w:tabs>
        <w:spacing w:after="0"/>
        <w:ind w:left="851"/>
        <w:rPr>
          <w:rFonts w:cs="Times New Roman"/>
        </w:rPr>
      </w:pPr>
    </w:p>
    <w:p w14:paraId="6F2323AB" w14:textId="77777777" w:rsidR="00C53E01" w:rsidRPr="00C222A9" w:rsidRDefault="005B1750"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 xml:space="preserve">Kukorica </w:t>
      </w:r>
      <w:r w:rsidR="00AD4490" w:rsidRPr="00C222A9">
        <w:rPr>
          <w:rFonts w:cs="Times New Roman"/>
          <w:b/>
          <w:i/>
        </w:rPr>
        <w:t>betakarítás gépei</w:t>
      </w:r>
      <w:r w:rsidR="00C53E01" w:rsidRPr="00C222A9">
        <w:rPr>
          <w:rFonts w:cs="Times New Roman"/>
          <w:b/>
          <w:i/>
        </w:rPr>
        <w:tab/>
      </w:r>
      <w:r w:rsidR="004E6107" w:rsidRPr="00C222A9">
        <w:rPr>
          <w:rFonts w:cs="Times New Roman"/>
          <w:b/>
          <w:i/>
        </w:rPr>
        <w:t>10</w:t>
      </w:r>
      <w:r w:rsidR="00C53E01" w:rsidRPr="00C222A9">
        <w:rPr>
          <w:rFonts w:cs="Times New Roman"/>
          <w:b/>
          <w:i/>
        </w:rPr>
        <w:t xml:space="preserve"> óra/</w:t>
      </w:r>
      <w:r w:rsidR="004E6107" w:rsidRPr="00C222A9">
        <w:rPr>
          <w:rFonts w:cs="Times New Roman"/>
          <w:b/>
          <w:i/>
        </w:rPr>
        <w:t>10</w:t>
      </w:r>
      <w:r w:rsidR="00C53E01" w:rsidRPr="00C222A9">
        <w:rPr>
          <w:rFonts w:cs="Times New Roman"/>
          <w:b/>
          <w:i/>
        </w:rPr>
        <w:t xml:space="preserve"> óra</w:t>
      </w:r>
    </w:p>
    <w:p w14:paraId="321C5826" w14:textId="77777777" w:rsidR="00AD4490" w:rsidRPr="00C222A9" w:rsidRDefault="00AD4490" w:rsidP="00AD4490">
      <w:pPr>
        <w:spacing w:after="0"/>
        <w:ind w:left="851"/>
        <w:rPr>
          <w:rFonts w:cs="Times New Roman"/>
        </w:rPr>
      </w:pPr>
      <w:r w:rsidRPr="00C222A9">
        <w:rPr>
          <w:rFonts w:cs="Times New Roman"/>
        </w:rPr>
        <w:t>A kukorica betakarítási módok és a keletkező végtermék.</w:t>
      </w:r>
    </w:p>
    <w:p w14:paraId="046E7B8E" w14:textId="77777777" w:rsidR="00AD4490" w:rsidRPr="00C222A9" w:rsidRDefault="00AD4490" w:rsidP="00AD4490">
      <w:pPr>
        <w:spacing w:after="0"/>
        <w:ind w:left="851"/>
        <w:rPr>
          <w:rFonts w:cs="Times New Roman"/>
        </w:rPr>
      </w:pPr>
      <w:r w:rsidRPr="00C222A9">
        <w:rPr>
          <w:rFonts w:cs="Times New Roman"/>
        </w:rPr>
        <w:t xml:space="preserve">A betakarító gépekkel szemben támasztott </w:t>
      </w:r>
      <w:proofErr w:type="spellStart"/>
      <w:r w:rsidRPr="00C222A9">
        <w:rPr>
          <w:rFonts w:cs="Times New Roman"/>
        </w:rPr>
        <w:t>agro-</w:t>
      </w:r>
      <w:proofErr w:type="spellEnd"/>
      <w:r w:rsidRPr="00C222A9">
        <w:rPr>
          <w:rFonts w:cs="Times New Roman"/>
        </w:rPr>
        <w:t xml:space="preserve"> és </w:t>
      </w:r>
      <w:proofErr w:type="spellStart"/>
      <w:r w:rsidRPr="00C222A9">
        <w:rPr>
          <w:rFonts w:cs="Times New Roman"/>
        </w:rPr>
        <w:t>zootechnikai</w:t>
      </w:r>
      <w:proofErr w:type="spellEnd"/>
      <w:r w:rsidRPr="00C222A9">
        <w:rPr>
          <w:rFonts w:cs="Times New Roman"/>
        </w:rPr>
        <w:t>, műszaki követelmények.</w:t>
      </w:r>
    </w:p>
    <w:p w14:paraId="1D86B095" w14:textId="77777777" w:rsidR="00AD4490" w:rsidRPr="00C222A9" w:rsidRDefault="00AD4490" w:rsidP="00AD4490">
      <w:pPr>
        <w:spacing w:after="0"/>
        <w:ind w:left="851"/>
        <w:rPr>
          <w:rFonts w:cs="Times New Roman"/>
        </w:rPr>
      </w:pPr>
      <w:r w:rsidRPr="00C222A9">
        <w:rPr>
          <w:rFonts w:cs="Times New Roman"/>
        </w:rPr>
        <w:t>A betakarító gépek csoportosítása.</w:t>
      </w:r>
    </w:p>
    <w:p w14:paraId="53310E3B" w14:textId="77777777" w:rsidR="00AD4490" w:rsidRPr="00C222A9" w:rsidRDefault="00AD4490" w:rsidP="00AD4490">
      <w:pPr>
        <w:spacing w:after="0"/>
        <w:ind w:left="851"/>
        <w:rPr>
          <w:rFonts w:cs="Times New Roman"/>
        </w:rPr>
      </w:pPr>
      <w:r w:rsidRPr="00C222A9">
        <w:rPr>
          <w:rFonts w:cs="Times New Roman"/>
        </w:rPr>
        <w:t>A csőtörés elve, a csőtörő adapter szerkezeti felépítése, működése, beállítása, felszerelése az arató-cséplő gépre.</w:t>
      </w:r>
    </w:p>
    <w:p w14:paraId="1BFBDFED" w14:textId="77777777" w:rsidR="00AD4490" w:rsidRPr="00C222A9" w:rsidRDefault="00AD4490" w:rsidP="00AD4490">
      <w:pPr>
        <w:spacing w:after="0"/>
        <w:ind w:left="851"/>
        <w:rPr>
          <w:rFonts w:cs="Times New Roman"/>
        </w:rPr>
      </w:pPr>
      <w:r w:rsidRPr="00C222A9">
        <w:rPr>
          <w:rFonts w:cs="Times New Roman"/>
        </w:rPr>
        <w:t>Az arató-cséplő gép átszerelése morzsolásos kukorica betakarításra és szem csutka keverék betakarítására.</w:t>
      </w:r>
    </w:p>
    <w:p w14:paraId="28CA4F8E" w14:textId="77777777" w:rsidR="00AD4490" w:rsidRPr="00C222A9" w:rsidRDefault="00AD4490" w:rsidP="00AD4490">
      <w:pPr>
        <w:spacing w:after="0"/>
        <w:ind w:left="851"/>
        <w:rPr>
          <w:rFonts w:cs="Times New Roman"/>
        </w:rPr>
      </w:pPr>
      <w:r w:rsidRPr="00C222A9">
        <w:rPr>
          <w:rFonts w:cs="Times New Roman"/>
        </w:rPr>
        <w:t>A gép beállítása, üzemeltetési próbája.</w:t>
      </w:r>
    </w:p>
    <w:p w14:paraId="745AC6DC" w14:textId="77777777" w:rsidR="00AD4490" w:rsidRPr="00C222A9" w:rsidRDefault="00AD4490" w:rsidP="00AD4490">
      <w:pPr>
        <w:spacing w:after="0"/>
        <w:ind w:left="851"/>
        <w:rPr>
          <w:rFonts w:cs="Times New Roman"/>
        </w:rPr>
      </w:pPr>
      <w:r w:rsidRPr="00C222A9">
        <w:rPr>
          <w:rFonts w:cs="Times New Roman"/>
        </w:rPr>
        <w:t>A kukoricaszár kezelése, zúzása, aláforgatása.</w:t>
      </w:r>
    </w:p>
    <w:p w14:paraId="598BE2AD" w14:textId="77777777" w:rsidR="00AD4490" w:rsidRPr="00C222A9" w:rsidRDefault="00AD4490" w:rsidP="00AD4490">
      <w:pPr>
        <w:spacing w:after="0"/>
        <w:ind w:left="851"/>
        <w:rPr>
          <w:rFonts w:cs="Times New Roman"/>
        </w:rPr>
      </w:pPr>
      <w:r w:rsidRPr="00C222A9">
        <w:rPr>
          <w:rFonts w:cs="Times New Roman"/>
        </w:rPr>
        <w:t>A csöves kukorica betakarításának gépei.</w:t>
      </w:r>
    </w:p>
    <w:p w14:paraId="6683F152" w14:textId="77777777" w:rsidR="00AD4490" w:rsidRPr="00C222A9" w:rsidRDefault="00AD4490" w:rsidP="00AD4490">
      <w:pPr>
        <w:spacing w:after="0"/>
        <w:ind w:left="851"/>
        <w:rPr>
          <w:rFonts w:cs="Times New Roman"/>
        </w:rPr>
      </w:pPr>
      <w:r w:rsidRPr="00C222A9">
        <w:rPr>
          <w:rFonts w:cs="Times New Roman"/>
        </w:rPr>
        <w:t>A betakarító gépek szerkezeti felépítése, működése, beállítása, üzemeltetési próbája.</w:t>
      </w:r>
    </w:p>
    <w:p w14:paraId="6ECDB4E5" w14:textId="77777777" w:rsidR="00AD4490" w:rsidRPr="00C222A9" w:rsidRDefault="00AD4490" w:rsidP="00AD4490">
      <w:pPr>
        <w:spacing w:after="0"/>
        <w:ind w:left="851"/>
        <w:rPr>
          <w:rFonts w:cs="Times New Roman"/>
        </w:rPr>
      </w:pPr>
      <w:r w:rsidRPr="00C222A9">
        <w:rPr>
          <w:rFonts w:cs="Times New Roman"/>
        </w:rPr>
        <w:t>Fosztó szerkezetek működése.</w:t>
      </w:r>
    </w:p>
    <w:p w14:paraId="64A1BAC9" w14:textId="77777777" w:rsidR="00AD4490" w:rsidRPr="00C222A9" w:rsidRDefault="00AD4490" w:rsidP="00AD4490">
      <w:pPr>
        <w:spacing w:after="0"/>
        <w:ind w:left="851"/>
        <w:rPr>
          <w:rFonts w:cs="Times New Roman"/>
        </w:rPr>
      </w:pPr>
      <w:r w:rsidRPr="00C222A9">
        <w:rPr>
          <w:rFonts w:cs="Times New Roman"/>
        </w:rPr>
        <w:t>Az önjáró csőtörő-fosztó betakarítógépek üzemeltetési próbája, kiszolgálása.</w:t>
      </w:r>
    </w:p>
    <w:p w14:paraId="2B87AC21" w14:textId="77777777" w:rsidR="00C53E01" w:rsidRPr="00C222A9" w:rsidRDefault="00AD4490" w:rsidP="00AD4490">
      <w:pPr>
        <w:spacing w:after="0"/>
        <w:ind w:left="851"/>
        <w:rPr>
          <w:rFonts w:cs="Times New Roman"/>
        </w:rPr>
      </w:pPr>
      <w:r w:rsidRPr="00C222A9">
        <w:rPr>
          <w:rFonts w:cs="Times New Roman"/>
        </w:rPr>
        <w:t>A kukorica betakarítás gépeire vonatkozó munka-, tűz- és környezetvédelmi előírások.</w:t>
      </w:r>
    </w:p>
    <w:p w14:paraId="0EE3322D" w14:textId="77777777" w:rsidR="00C53E01" w:rsidRPr="00C222A9" w:rsidRDefault="00C53E01" w:rsidP="00C53E01">
      <w:pPr>
        <w:tabs>
          <w:tab w:val="left" w:pos="1418"/>
          <w:tab w:val="right" w:pos="9072"/>
        </w:tabs>
        <w:spacing w:after="0"/>
        <w:ind w:left="851"/>
        <w:rPr>
          <w:rFonts w:cs="Times New Roman"/>
        </w:rPr>
      </w:pPr>
    </w:p>
    <w:p w14:paraId="3D08A710" w14:textId="77777777" w:rsidR="00C53E01" w:rsidRPr="00C222A9" w:rsidRDefault="00AD4490"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Szemes termények utókezelésének gépei</w:t>
      </w:r>
      <w:r w:rsidR="00C53E01" w:rsidRPr="00C222A9">
        <w:rPr>
          <w:rFonts w:cs="Times New Roman"/>
          <w:b/>
          <w:i/>
        </w:rPr>
        <w:tab/>
      </w:r>
      <w:r w:rsidR="004E6107" w:rsidRPr="00C222A9">
        <w:rPr>
          <w:rFonts w:cs="Times New Roman"/>
          <w:b/>
          <w:i/>
        </w:rPr>
        <w:t>10</w:t>
      </w:r>
      <w:r w:rsidR="00C53E01" w:rsidRPr="00C222A9">
        <w:rPr>
          <w:rFonts w:cs="Times New Roman"/>
          <w:b/>
          <w:i/>
        </w:rPr>
        <w:t xml:space="preserve"> óra/</w:t>
      </w:r>
      <w:r w:rsidR="004E6107" w:rsidRPr="00C222A9">
        <w:rPr>
          <w:rFonts w:cs="Times New Roman"/>
          <w:b/>
          <w:i/>
        </w:rPr>
        <w:t>10</w:t>
      </w:r>
      <w:r w:rsidR="00C53E01" w:rsidRPr="00C222A9">
        <w:rPr>
          <w:rFonts w:cs="Times New Roman"/>
          <w:b/>
          <w:i/>
        </w:rPr>
        <w:t xml:space="preserve"> óra</w:t>
      </w:r>
    </w:p>
    <w:p w14:paraId="0FFDEBEE" w14:textId="77777777" w:rsidR="00AD4490" w:rsidRPr="00C222A9" w:rsidRDefault="00AD4490" w:rsidP="00AD4490">
      <w:pPr>
        <w:spacing w:after="0"/>
        <w:ind w:left="851"/>
        <w:rPr>
          <w:rFonts w:cs="Times New Roman"/>
        </w:rPr>
      </w:pPr>
      <w:r w:rsidRPr="00C222A9">
        <w:rPr>
          <w:rFonts w:cs="Times New Roman"/>
        </w:rPr>
        <w:t>Az utókezelés fogalma és műveletei: tisztítás, osztályozás, szárítás, tárolás.</w:t>
      </w:r>
    </w:p>
    <w:p w14:paraId="1B50B825" w14:textId="77777777" w:rsidR="00AD4490" w:rsidRPr="00C222A9" w:rsidRDefault="00AD4490" w:rsidP="00AD4490">
      <w:pPr>
        <w:spacing w:after="0"/>
        <w:ind w:left="851"/>
        <w:rPr>
          <w:rFonts w:cs="Times New Roman"/>
        </w:rPr>
      </w:pPr>
      <w:r w:rsidRPr="00C222A9">
        <w:rPr>
          <w:rFonts w:cs="Times New Roman"/>
        </w:rPr>
        <w:t>Tisztítás-osztályozás:</w:t>
      </w:r>
    </w:p>
    <w:p w14:paraId="02B51D24" w14:textId="77777777" w:rsidR="00AD4490" w:rsidRPr="00C222A9" w:rsidRDefault="00AD4490" w:rsidP="00AD4490">
      <w:pPr>
        <w:spacing w:after="0"/>
        <w:ind w:left="851"/>
        <w:rPr>
          <w:rFonts w:cs="Times New Roman"/>
        </w:rPr>
      </w:pPr>
      <w:r w:rsidRPr="00C222A9">
        <w:rPr>
          <w:rFonts w:cs="Times New Roman"/>
        </w:rPr>
        <w:t>- a magtisztítás és osztályozás fogalma, jelentősége,</w:t>
      </w:r>
    </w:p>
    <w:p w14:paraId="792B9C4E" w14:textId="77777777" w:rsidR="00AD4490" w:rsidRPr="00C222A9" w:rsidRDefault="00AD4490" w:rsidP="00AD4490">
      <w:pPr>
        <w:spacing w:after="0"/>
        <w:ind w:left="851"/>
        <w:rPr>
          <w:rFonts w:cs="Times New Roman"/>
        </w:rPr>
      </w:pPr>
      <w:r w:rsidRPr="00C222A9">
        <w:rPr>
          <w:rFonts w:cs="Times New Roman"/>
        </w:rPr>
        <w:t>- a magvak fizikai tulajdonságai és az elválasztás elve,</w:t>
      </w:r>
    </w:p>
    <w:p w14:paraId="19185F51" w14:textId="77777777" w:rsidR="00AD4490" w:rsidRPr="00C222A9" w:rsidRDefault="00AD4490" w:rsidP="00AD4490">
      <w:pPr>
        <w:spacing w:after="0"/>
        <w:ind w:left="851"/>
        <w:rPr>
          <w:rFonts w:cs="Times New Roman"/>
        </w:rPr>
      </w:pPr>
      <w:r w:rsidRPr="00C222A9">
        <w:rPr>
          <w:rFonts w:cs="Times New Roman"/>
        </w:rPr>
        <w:t>- elválasztás a méret, alak, lebegőképesség, gördülékenység, rugalmasság, felületi érdesség, sűrűség, összetett fizikai tulajdonság, szín, elektrosztatikai tulajdonság alapján,</w:t>
      </w:r>
    </w:p>
    <w:p w14:paraId="570D5E19" w14:textId="77777777" w:rsidR="00AD4490" w:rsidRPr="00C222A9" w:rsidRDefault="00AD4490" w:rsidP="00AD4490">
      <w:pPr>
        <w:spacing w:after="0"/>
        <w:ind w:left="851"/>
        <w:rPr>
          <w:rFonts w:cs="Times New Roman"/>
        </w:rPr>
      </w:pPr>
      <w:r w:rsidRPr="00C222A9">
        <w:rPr>
          <w:rFonts w:cs="Times New Roman"/>
        </w:rPr>
        <w:lastRenderedPageBreak/>
        <w:t>- magtisztítás és osztályozás gépei. A gépek szerkezeti felépítése, működése, beállítása, üzemeltetése,</w:t>
      </w:r>
    </w:p>
    <w:p w14:paraId="36DFBD59" w14:textId="77777777" w:rsidR="00AD4490" w:rsidRPr="00C222A9" w:rsidRDefault="00AD4490" w:rsidP="00AD4490">
      <w:pPr>
        <w:spacing w:after="0"/>
        <w:ind w:left="851"/>
        <w:rPr>
          <w:rFonts w:cs="Times New Roman"/>
        </w:rPr>
      </w:pPr>
      <w:r w:rsidRPr="00C222A9">
        <w:rPr>
          <w:rFonts w:cs="Times New Roman"/>
        </w:rPr>
        <w:t>- magtisztító és vetőmag feldolgozó üzemek gépei és technológiai eljárásai.</w:t>
      </w:r>
    </w:p>
    <w:p w14:paraId="406FD81F" w14:textId="77777777" w:rsidR="00AD4490" w:rsidRPr="00C222A9" w:rsidRDefault="00AD4490" w:rsidP="00AD4490">
      <w:pPr>
        <w:spacing w:after="0"/>
        <w:ind w:left="851"/>
        <w:rPr>
          <w:rFonts w:cs="Times New Roman"/>
        </w:rPr>
      </w:pPr>
      <w:r w:rsidRPr="00C222A9">
        <w:rPr>
          <w:rFonts w:cs="Times New Roman"/>
        </w:rPr>
        <w:t>Szárítás:</w:t>
      </w:r>
    </w:p>
    <w:p w14:paraId="1DC30078" w14:textId="77777777" w:rsidR="00AD4490" w:rsidRPr="00C222A9" w:rsidRDefault="00AD4490" w:rsidP="00AD4490">
      <w:pPr>
        <w:spacing w:after="0"/>
        <w:ind w:left="851"/>
        <w:rPr>
          <w:rFonts w:cs="Times New Roman"/>
        </w:rPr>
      </w:pPr>
      <w:r w:rsidRPr="00C222A9">
        <w:rPr>
          <w:rFonts w:cs="Times New Roman"/>
        </w:rPr>
        <w:t>- a szemes termények szárításának elmélete, a magvak kémiai összetevői és a szárítás összefüggései,</w:t>
      </w:r>
    </w:p>
    <w:p w14:paraId="5CF5C1F3" w14:textId="77777777" w:rsidR="00AD4490" w:rsidRPr="00C222A9" w:rsidRDefault="00AD4490" w:rsidP="00AD4490">
      <w:pPr>
        <w:spacing w:after="0"/>
        <w:ind w:left="851"/>
        <w:rPr>
          <w:rFonts w:cs="Times New Roman"/>
        </w:rPr>
      </w:pPr>
      <w:r w:rsidRPr="00C222A9">
        <w:rPr>
          <w:rFonts w:cs="Times New Roman"/>
        </w:rPr>
        <w:t>- a vízelvonás folyamata és hőigénye. Az elvont vízmennyiség és a szükséges energiamennyiség számítása,</w:t>
      </w:r>
    </w:p>
    <w:p w14:paraId="5B1E769F" w14:textId="77777777" w:rsidR="00AD4490" w:rsidRPr="00C222A9" w:rsidRDefault="00AD4490" w:rsidP="00AD4490">
      <w:pPr>
        <w:spacing w:after="0"/>
        <w:ind w:left="851"/>
        <w:rPr>
          <w:rFonts w:cs="Times New Roman"/>
        </w:rPr>
      </w:pPr>
      <w:r w:rsidRPr="00C222A9">
        <w:rPr>
          <w:rFonts w:cs="Times New Roman"/>
        </w:rPr>
        <w:t>- a szemes terményszárítók csoportosítása,</w:t>
      </w:r>
    </w:p>
    <w:p w14:paraId="3AB98874" w14:textId="77777777" w:rsidR="00AD4490" w:rsidRPr="00C222A9" w:rsidRDefault="00AD4490" w:rsidP="00AD4490">
      <w:pPr>
        <w:spacing w:after="0"/>
        <w:ind w:left="851"/>
        <w:rPr>
          <w:rFonts w:cs="Times New Roman"/>
        </w:rPr>
      </w:pPr>
      <w:r w:rsidRPr="00C222A9">
        <w:rPr>
          <w:rFonts w:cs="Times New Roman"/>
        </w:rPr>
        <w:t>- a szárítók szerkezeti felépítése, működése, energiatakarékos üzeme,</w:t>
      </w:r>
    </w:p>
    <w:p w14:paraId="7AB4AA0C" w14:textId="77777777" w:rsidR="00AD4490" w:rsidRPr="00C222A9" w:rsidRDefault="00AD4490" w:rsidP="00AD4490">
      <w:pPr>
        <w:spacing w:after="0"/>
        <w:ind w:left="851"/>
        <w:rPr>
          <w:rFonts w:cs="Times New Roman"/>
        </w:rPr>
      </w:pPr>
      <w:r w:rsidRPr="00C222A9">
        <w:rPr>
          <w:rFonts w:cs="Times New Roman"/>
        </w:rPr>
        <w:t>- a szárítást segítő automatikus jelző és szabályozó berendezések,</w:t>
      </w:r>
    </w:p>
    <w:p w14:paraId="7FEC7B60" w14:textId="77777777" w:rsidR="00AD4490" w:rsidRPr="00C222A9" w:rsidRDefault="00AD4490" w:rsidP="00AD4490">
      <w:pPr>
        <w:spacing w:after="0"/>
        <w:ind w:left="851"/>
        <w:rPr>
          <w:rFonts w:cs="Times New Roman"/>
        </w:rPr>
      </w:pPr>
      <w:r w:rsidRPr="00C222A9">
        <w:rPr>
          <w:rFonts w:cs="Times New Roman"/>
        </w:rPr>
        <w:t>- a szárítás technológiai folyamata a nyersáru beérkezésétől a tárházig.</w:t>
      </w:r>
    </w:p>
    <w:p w14:paraId="2E461D2B" w14:textId="77777777" w:rsidR="00AD4490" w:rsidRPr="00C222A9" w:rsidRDefault="00AD4490" w:rsidP="00AD4490">
      <w:pPr>
        <w:spacing w:after="0"/>
        <w:ind w:left="851"/>
        <w:rPr>
          <w:rFonts w:cs="Times New Roman"/>
        </w:rPr>
      </w:pPr>
      <w:r w:rsidRPr="00C222A9">
        <w:rPr>
          <w:rFonts w:cs="Times New Roman"/>
        </w:rPr>
        <w:t>Tárolás:</w:t>
      </w:r>
    </w:p>
    <w:p w14:paraId="52D9C7DF" w14:textId="77777777" w:rsidR="00AD4490" w:rsidRPr="00C222A9" w:rsidRDefault="00AD4490" w:rsidP="00AD4490">
      <w:pPr>
        <w:spacing w:after="0"/>
        <w:ind w:left="851"/>
        <w:rPr>
          <w:rFonts w:cs="Times New Roman"/>
        </w:rPr>
      </w:pPr>
      <w:r w:rsidRPr="00C222A9">
        <w:rPr>
          <w:rFonts w:cs="Times New Roman"/>
        </w:rPr>
        <w:t>- a tárolás, raktározás jelentősége,</w:t>
      </w:r>
    </w:p>
    <w:p w14:paraId="07D59A45" w14:textId="77777777" w:rsidR="00AD4490" w:rsidRPr="00C222A9" w:rsidRDefault="00AD4490" w:rsidP="00AD4490">
      <w:pPr>
        <w:spacing w:after="0"/>
        <w:ind w:left="851"/>
        <w:rPr>
          <w:rFonts w:cs="Times New Roman"/>
        </w:rPr>
      </w:pPr>
      <w:r w:rsidRPr="00C222A9">
        <w:rPr>
          <w:rFonts w:cs="Times New Roman"/>
        </w:rPr>
        <w:t>- a korszerű tárolás és raktározás feltételrendszere,</w:t>
      </w:r>
    </w:p>
    <w:p w14:paraId="288BFDE5" w14:textId="77777777" w:rsidR="00AD4490" w:rsidRPr="00C222A9" w:rsidRDefault="00AD4490" w:rsidP="00AD4490">
      <w:pPr>
        <w:spacing w:after="0"/>
        <w:ind w:left="851"/>
        <w:rPr>
          <w:rFonts w:cs="Times New Roman"/>
        </w:rPr>
      </w:pPr>
      <w:r w:rsidRPr="00C222A9">
        <w:rPr>
          <w:rFonts w:cs="Times New Roman"/>
        </w:rPr>
        <w:t>- zárt és nyitott tárolóterek, hűtőtároló raktárak, tárházak,</w:t>
      </w:r>
    </w:p>
    <w:p w14:paraId="1D97EFD8" w14:textId="77777777" w:rsidR="00AD4490" w:rsidRPr="00C222A9" w:rsidRDefault="00AD4490" w:rsidP="00AD4490">
      <w:pPr>
        <w:spacing w:after="0"/>
        <w:ind w:left="851"/>
        <w:rPr>
          <w:rFonts w:cs="Times New Roman"/>
        </w:rPr>
      </w:pPr>
      <w:r w:rsidRPr="00C222A9">
        <w:rPr>
          <w:rFonts w:cs="Times New Roman"/>
        </w:rPr>
        <w:t>- szemes termények és ipari eredetű anyagok raktározása,</w:t>
      </w:r>
    </w:p>
    <w:p w14:paraId="68D8E70A" w14:textId="77777777" w:rsidR="00AD4490" w:rsidRPr="00C222A9" w:rsidRDefault="00AD4490" w:rsidP="00AD4490">
      <w:pPr>
        <w:spacing w:after="0"/>
        <w:ind w:left="851"/>
        <w:rPr>
          <w:rFonts w:cs="Times New Roman"/>
        </w:rPr>
      </w:pPr>
      <w:r w:rsidRPr="00C222A9">
        <w:rPr>
          <w:rFonts w:cs="Times New Roman"/>
        </w:rPr>
        <w:t>- a tárolás és raktározás gépészeti berendezései,</w:t>
      </w:r>
    </w:p>
    <w:p w14:paraId="642465F7" w14:textId="77777777" w:rsidR="00C53E01" w:rsidRPr="00C222A9" w:rsidRDefault="00AD4490" w:rsidP="00AD4490">
      <w:pPr>
        <w:spacing w:after="0"/>
        <w:ind w:left="851"/>
        <w:rPr>
          <w:rFonts w:cs="Times New Roman"/>
        </w:rPr>
      </w:pPr>
      <w:r w:rsidRPr="00C222A9">
        <w:rPr>
          <w:rFonts w:cs="Times New Roman"/>
        </w:rPr>
        <w:t>A szemes termények utókezelésének gépei tárolás és raktározás munka-, tűz- és környezetvédelmi előírásai.</w:t>
      </w:r>
    </w:p>
    <w:p w14:paraId="63688DD2" w14:textId="77777777" w:rsidR="00C53E01" w:rsidRPr="00C222A9" w:rsidRDefault="00C53E01" w:rsidP="00C53E01">
      <w:pPr>
        <w:tabs>
          <w:tab w:val="left" w:pos="1418"/>
          <w:tab w:val="right" w:pos="9072"/>
        </w:tabs>
        <w:spacing w:after="0"/>
        <w:ind w:left="851"/>
        <w:rPr>
          <w:rFonts w:cs="Times New Roman"/>
        </w:rPr>
      </w:pPr>
    </w:p>
    <w:p w14:paraId="3D158A01" w14:textId="77777777" w:rsidR="00C53E01" w:rsidRPr="00C222A9" w:rsidRDefault="00AD4490"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Burgonya betakarításának gépei</w:t>
      </w:r>
      <w:r w:rsidR="00C53E01" w:rsidRPr="00C222A9">
        <w:rPr>
          <w:rFonts w:cs="Times New Roman"/>
          <w:b/>
          <w:i/>
        </w:rPr>
        <w:tab/>
      </w:r>
      <w:r w:rsidR="002A08F5" w:rsidRPr="00C222A9">
        <w:rPr>
          <w:rFonts w:cs="Times New Roman"/>
          <w:b/>
          <w:i/>
        </w:rPr>
        <w:t>6</w:t>
      </w:r>
      <w:r w:rsidR="00C53E01" w:rsidRPr="00C222A9">
        <w:rPr>
          <w:rFonts w:cs="Times New Roman"/>
          <w:b/>
          <w:i/>
        </w:rPr>
        <w:t xml:space="preserve"> óra/</w:t>
      </w:r>
      <w:r w:rsidR="002A08F5" w:rsidRPr="00C222A9">
        <w:rPr>
          <w:rFonts w:cs="Times New Roman"/>
          <w:b/>
          <w:i/>
        </w:rPr>
        <w:t>6</w:t>
      </w:r>
      <w:r w:rsidR="00C53E01" w:rsidRPr="00C222A9">
        <w:rPr>
          <w:rFonts w:cs="Times New Roman"/>
          <w:b/>
          <w:i/>
        </w:rPr>
        <w:t xml:space="preserve"> óra</w:t>
      </w:r>
    </w:p>
    <w:p w14:paraId="7E5C2499" w14:textId="77777777" w:rsidR="00AD4490" w:rsidRPr="00C222A9" w:rsidRDefault="00AD4490" w:rsidP="00AD4490">
      <w:pPr>
        <w:spacing w:after="0"/>
        <w:ind w:left="851"/>
        <w:rPr>
          <w:rFonts w:cs="Times New Roman"/>
        </w:rPr>
      </w:pPr>
      <w:r w:rsidRPr="00C222A9">
        <w:rPr>
          <w:rFonts w:cs="Times New Roman"/>
        </w:rPr>
        <w:t>A burgonya betakarító gépekkel szemben támasztott követelmények.</w:t>
      </w:r>
    </w:p>
    <w:p w14:paraId="2FF4F26D" w14:textId="77777777" w:rsidR="00AD4490" w:rsidRPr="00C222A9" w:rsidRDefault="00AD4490" w:rsidP="00AD4490">
      <w:pPr>
        <w:spacing w:after="0"/>
        <w:ind w:left="851"/>
        <w:rPr>
          <w:rFonts w:cs="Times New Roman"/>
        </w:rPr>
      </w:pPr>
      <w:r w:rsidRPr="00C222A9">
        <w:rPr>
          <w:rFonts w:cs="Times New Roman"/>
        </w:rPr>
        <w:t>A burgonya betakarítási módok.</w:t>
      </w:r>
    </w:p>
    <w:p w14:paraId="6305085A" w14:textId="77777777" w:rsidR="00AD4490" w:rsidRPr="00C222A9" w:rsidRDefault="00AD4490" w:rsidP="00AD4490">
      <w:pPr>
        <w:spacing w:after="0"/>
        <w:ind w:left="851"/>
        <w:rPr>
          <w:rFonts w:cs="Times New Roman"/>
        </w:rPr>
      </w:pPr>
      <w:r w:rsidRPr="00C222A9">
        <w:rPr>
          <w:rFonts w:cs="Times New Roman"/>
        </w:rPr>
        <w:t>A burgonyaszár eltávolításának módjai és gépei.</w:t>
      </w:r>
    </w:p>
    <w:p w14:paraId="531E4CD8" w14:textId="77777777" w:rsidR="00AD4490" w:rsidRPr="00C222A9" w:rsidRDefault="00AD4490" w:rsidP="00AD4490">
      <w:pPr>
        <w:spacing w:after="0"/>
        <w:ind w:left="851"/>
        <w:rPr>
          <w:rFonts w:cs="Times New Roman"/>
        </w:rPr>
      </w:pPr>
      <w:r w:rsidRPr="00C222A9">
        <w:rPr>
          <w:rFonts w:cs="Times New Roman"/>
        </w:rPr>
        <w:t>A burgonyabetakarító gépek általános szerkezeti felépítése, működése, beállítások.</w:t>
      </w:r>
    </w:p>
    <w:p w14:paraId="4C76E6BD" w14:textId="77777777" w:rsidR="00AD4490" w:rsidRPr="00C222A9" w:rsidRDefault="00AD4490" w:rsidP="00AD4490">
      <w:pPr>
        <w:spacing w:after="0"/>
        <w:ind w:left="851"/>
        <w:rPr>
          <w:rFonts w:cs="Times New Roman"/>
        </w:rPr>
      </w:pPr>
      <w:r w:rsidRPr="00C222A9">
        <w:rPr>
          <w:rFonts w:cs="Times New Roman"/>
        </w:rPr>
        <w:t xml:space="preserve">Alkalmazott betakarítógépek: </w:t>
      </w:r>
    </w:p>
    <w:p w14:paraId="087ECC90" w14:textId="77777777" w:rsidR="00AD4490" w:rsidRPr="00C222A9" w:rsidRDefault="00AD4490" w:rsidP="00AD4490">
      <w:pPr>
        <w:spacing w:after="0"/>
        <w:ind w:left="851"/>
        <w:rPr>
          <w:rFonts w:cs="Times New Roman"/>
        </w:rPr>
      </w:pPr>
      <w:r w:rsidRPr="00C222A9">
        <w:rPr>
          <w:rFonts w:cs="Times New Roman"/>
        </w:rPr>
        <w:t xml:space="preserve">- kiszedő, tisztító, </w:t>
      </w:r>
      <w:proofErr w:type="spellStart"/>
      <w:r w:rsidRPr="00C222A9">
        <w:rPr>
          <w:rFonts w:cs="Times New Roman"/>
        </w:rPr>
        <w:t>kocsirakó</w:t>
      </w:r>
      <w:proofErr w:type="spellEnd"/>
      <w:r w:rsidRPr="00C222A9">
        <w:rPr>
          <w:rFonts w:cs="Times New Roman"/>
        </w:rPr>
        <w:t xml:space="preserve">, </w:t>
      </w:r>
    </w:p>
    <w:p w14:paraId="037A5302" w14:textId="77777777" w:rsidR="00AD4490" w:rsidRPr="00C222A9" w:rsidRDefault="00AD4490" w:rsidP="00AD4490">
      <w:pPr>
        <w:spacing w:after="0"/>
        <w:ind w:left="851"/>
        <w:rPr>
          <w:rFonts w:cs="Times New Roman"/>
        </w:rPr>
      </w:pPr>
      <w:r w:rsidRPr="00C222A9">
        <w:rPr>
          <w:rFonts w:cs="Times New Roman"/>
        </w:rPr>
        <w:t>- burgonyakombájn.</w:t>
      </w:r>
    </w:p>
    <w:p w14:paraId="06CF2B07" w14:textId="77777777" w:rsidR="00AD4490" w:rsidRPr="00C222A9" w:rsidRDefault="00AD4490" w:rsidP="00AD4490">
      <w:pPr>
        <w:spacing w:after="0"/>
        <w:ind w:left="851"/>
        <w:rPr>
          <w:rFonts w:cs="Times New Roman"/>
        </w:rPr>
      </w:pPr>
      <w:r w:rsidRPr="00C222A9">
        <w:rPr>
          <w:rFonts w:cs="Times New Roman"/>
        </w:rPr>
        <w:t>A burgonya betakarító gépek üzemeltetési próbája, munkájának szervezése.</w:t>
      </w:r>
    </w:p>
    <w:p w14:paraId="54B260F7" w14:textId="77777777" w:rsidR="00AD4490" w:rsidRPr="00C222A9" w:rsidRDefault="00AD4490" w:rsidP="00AD4490">
      <w:pPr>
        <w:spacing w:after="0"/>
        <w:ind w:left="851"/>
        <w:rPr>
          <w:rFonts w:cs="Times New Roman"/>
        </w:rPr>
      </w:pPr>
      <w:r w:rsidRPr="00C222A9">
        <w:rPr>
          <w:rFonts w:cs="Times New Roman"/>
        </w:rPr>
        <w:t>A burgonya tárolása, a tárházak gépei: tisztító, osztályozó, válogató gépek szerkezeti felépítése, működése, beállítása.</w:t>
      </w:r>
    </w:p>
    <w:p w14:paraId="5A3ED120" w14:textId="77777777" w:rsidR="00C53E01" w:rsidRDefault="00AD4490" w:rsidP="00AD4490">
      <w:pPr>
        <w:spacing w:after="0"/>
        <w:ind w:left="851"/>
        <w:rPr>
          <w:rFonts w:cs="Times New Roman"/>
        </w:rPr>
      </w:pPr>
      <w:r w:rsidRPr="00C222A9">
        <w:rPr>
          <w:rFonts w:cs="Times New Roman"/>
        </w:rPr>
        <w:t>A burgonya betakarítás gépeinek munka-, tűz- és környezetvédelmi előírásai.</w:t>
      </w:r>
    </w:p>
    <w:p w14:paraId="45FFA0E7" w14:textId="77777777" w:rsidR="0070603E" w:rsidRDefault="0070603E" w:rsidP="00AD4490">
      <w:pPr>
        <w:spacing w:after="0"/>
        <w:ind w:left="851"/>
        <w:rPr>
          <w:rFonts w:cs="Times New Roman"/>
        </w:rPr>
      </w:pPr>
    </w:p>
    <w:p w14:paraId="1417F3F9" w14:textId="77777777" w:rsidR="0070603E" w:rsidRPr="00C222A9" w:rsidRDefault="0070603E" w:rsidP="003B22FD">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Cukorrépa betakarítás gépei</w:t>
      </w:r>
      <w:r w:rsidRPr="00C222A9">
        <w:rPr>
          <w:rFonts w:cs="Times New Roman"/>
          <w:b/>
          <w:i/>
        </w:rPr>
        <w:tab/>
        <w:t>8 óra/8 óra</w:t>
      </w:r>
    </w:p>
    <w:p w14:paraId="75F755DF" w14:textId="77777777" w:rsidR="0070603E" w:rsidRPr="00C222A9" w:rsidRDefault="0070603E" w:rsidP="0070603E">
      <w:pPr>
        <w:spacing w:after="0"/>
        <w:ind w:left="851"/>
        <w:rPr>
          <w:rFonts w:cs="Times New Roman"/>
        </w:rPr>
      </w:pPr>
      <w:r w:rsidRPr="00C222A9">
        <w:rPr>
          <w:rFonts w:cs="Times New Roman"/>
        </w:rPr>
        <w:t>A cukorrépa betakarításának technológiái.</w:t>
      </w:r>
    </w:p>
    <w:p w14:paraId="2CA6319E" w14:textId="77777777" w:rsidR="0070603E" w:rsidRPr="00C222A9" w:rsidRDefault="0070603E" w:rsidP="0070603E">
      <w:pPr>
        <w:spacing w:after="0"/>
        <w:ind w:left="851"/>
        <w:rPr>
          <w:rFonts w:cs="Times New Roman"/>
        </w:rPr>
      </w:pPr>
      <w:r w:rsidRPr="00C222A9">
        <w:rPr>
          <w:rFonts w:cs="Times New Roman"/>
        </w:rPr>
        <w:t>A betakarítógépekkel szemben támasztott követelmények.</w:t>
      </w:r>
    </w:p>
    <w:p w14:paraId="7ECA398F" w14:textId="77777777" w:rsidR="0070603E" w:rsidRPr="00C222A9" w:rsidRDefault="0070603E" w:rsidP="0070603E">
      <w:pPr>
        <w:spacing w:after="0"/>
        <w:ind w:left="851"/>
        <w:rPr>
          <w:rFonts w:cs="Times New Roman"/>
        </w:rPr>
      </w:pPr>
      <w:r w:rsidRPr="00C222A9">
        <w:rPr>
          <w:rFonts w:cs="Times New Roman"/>
        </w:rPr>
        <w:t>A betakarítógépek fő szerkezeti egységei:</w:t>
      </w:r>
    </w:p>
    <w:p w14:paraId="2F0F27E0" w14:textId="77777777" w:rsidR="0070603E" w:rsidRPr="00C222A9" w:rsidRDefault="0070603E" w:rsidP="0070603E">
      <w:pPr>
        <w:spacing w:after="0"/>
        <w:ind w:left="851"/>
        <w:rPr>
          <w:rFonts w:cs="Times New Roman"/>
        </w:rPr>
      </w:pPr>
      <w:r w:rsidRPr="00C222A9">
        <w:rPr>
          <w:rFonts w:cs="Times New Roman"/>
        </w:rPr>
        <w:t>- fejező szerkezetek,</w:t>
      </w:r>
    </w:p>
    <w:p w14:paraId="737978D7" w14:textId="77777777" w:rsidR="0070603E" w:rsidRPr="00C222A9" w:rsidRDefault="0070603E" w:rsidP="0070603E">
      <w:pPr>
        <w:spacing w:after="0"/>
        <w:ind w:left="851"/>
        <w:rPr>
          <w:rFonts w:cs="Times New Roman"/>
        </w:rPr>
      </w:pPr>
      <w:r w:rsidRPr="00C222A9">
        <w:rPr>
          <w:rFonts w:cs="Times New Roman"/>
        </w:rPr>
        <w:t xml:space="preserve">- kiszedő szerkezetek, </w:t>
      </w:r>
    </w:p>
    <w:p w14:paraId="161DC05A" w14:textId="77777777" w:rsidR="0070603E" w:rsidRPr="00C222A9" w:rsidRDefault="0070603E" w:rsidP="0070603E">
      <w:pPr>
        <w:spacing w:after="0"/>
        <w:ind w:left="851"/>
        <w:rPr>
          <w:rFonts w:cs="Times New Roman"/>
        </w:rPr>
      </w:pPr>
      <w:r w:rsidRPr="00C222A9">
        <w:rPr>
          <w:rFonts w:cs="Times New Roman"/>
        </w:rPr>
        <w:t>- tisztító és szállító szerkezetek.</w:t>
      </w:r>
    </w:p>
    <w:p w14:paraId="0E68F412" w14:textId="77777777" w:rsidR="0070603E" w:rsidRPr="00C222A9" w:rsidRDefault="0070603E" w:rsidP="0070603E">
      <w:pPr>
        <w:spacing w:after="0"/>
        <w:ind w:left="851"/>
        <w:rPr>
          <w:rFonts w:cs="Times New Roman"/>
        </w:rPr>
      </w:pPr>
      <w:r w:rsidRPr="00C222A9">
        <w:rPr>
          <w:rFonts w:cs="Times New Roman"/>
        </w:rPr>
        <w:t>A szerkezeti egységek feladata, működése, beállítása.</w:t>
      </w:r>
    </w:p>
    <w:p w14:paraId="6B6812EE" w14:textId="77777777" w:rsidR="0070603E" w:rsidRPr="00C222A9" w:rsidRDefault="0070603E" w:rsidP="0070603E">
      <w:pPr>
        <w:spacing w:after="0"/>
        <w:ind w:left="851"/>
        <w:rPr>
          <w:rFonts w:cs="Times New Roman"/>
        </w:rPr>
      </w:pPr>
      <w:r w:rsidRPr="00C222A9">
        <w:rPr>
          <w:rFonts w:cs="Times New Roman"/>
        </w:rPr>
        <w:t>Egy, két és hárommenetes technológiák gépeinek szerkezeti felépítése, működése, beállítása, üzemeltetési próbája.</w:t>
      </w:r>
    </w:p>
    <w:p w14:paraId="12AB1DBD" w14:textId="77777777" w:rsidR="0070603E" w:rsidRPr="00C222A9" w:rsidRDefault="0070603E" w:rsidP="0070603E">
      <w:pPr>
        <w:spacing w:after="0"/>
        <w:ind w:left="851"/>
        <w:rPr>
          <w:rFonts w:cs="Times New Roman"/>
        </w:rPr>
      </w:pPr>
      <w:r w:rsidRPr="00C222A9">
        <w:rPr>
          <w:rFonts w:cs="Times New Roman"/>
        </w:rPr>
        <w:t>A betakarítógépek karbantartása, javítása, műszaki kiszolgálása.</w:t>
      </w:r>
    </w:p>
    <w:p w14:paraId="49A09714" w14:textId="77777777" w:rsidR="0070603E" w:rsidRPr="00C222A9" w:rsidRDefault="0070603E" w:rsidP="0070603E">
      <w:pPr>
        <w:spacing w:after="0"/>
        <w:ind w:left="851"/>
        <w:rPr>
          <w:rFonts w:cs="Times New Roman"/>
        </w:rPr>
      </w:pPr>
      <w:r w:rsidRPr="00C222A9">
        <w:rPr>
          <w:rFonts w:cs="Times New Roman"/>
        </w:rPr>
        <w:t>A betakarítási technológiák munkaszervezési feladatai. Gépláncok szervezése.</w:t>
      </w:r>
    </w:p>
    <w:p w14:paraId="30D0B5AE" w14:textId="77777777" w:rsidR="0070603E" w:rsidRPr="00C222A9" w:rsidRDefault="0070603E" w:rsidP="0070603E">
      <w:pPr>
        <w:spacing w:after="0"/>
        <w:ind w:left="851"/>
        <w:rPr>
          <w:rFonts w:cs="Times New Roman"/>
        </w:rPr>
      </w:pPr>
      <w:r w:rsidRPr="00C222A9">
        <w:rPr>
          <w:rFonts w:cs="Times New Roman"/>
        </w:rPr>
        <w:t>A cukorrépa betakarítás gépeire vonatkozó munka-, tűz- és környezetvédelmi előírások</w:t>
      </w:r>
    </w:p>
    <w:p w14:paraId="51D69EC4" w14:textId="77777777" w:rsidR="0070603E" w:rsidRPr="00C222A9" w:rsidRDefault="0070603E" w:rsidP="0070603E">
      <w:pPr>
        <w:tabs>
          <w:tab w:val="left" w:pos="1418"/>
          <w:tab w:val="right" w:pos="9072"/>
        </w:tabs>
        <w:spacing w:after="0"/>
        <w:ind w:left="851"/>
        <w:rPr>
          <w:rFonts w:cs="Times New Roman"/>
        </w:rPr>
      </w:pPr>
    </w:p>
    <w:p w14:paraId="319594C7" w14:textId="77777777" w:rsidR="0070603E" w:rsidRPr="00C222A9" w:rsidRDefault="0070603E" w:rsidP="0070603E">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Ipari növények betakarításának gépei</w:t>
      </w:r>
      <w:r w:rsidRPr="00C222A9">
        <w:rPr>
          <w:rFonts w:cs="Times New Roman"/>
          <w:b/>
          <w:i/>
        </w:rPr>
        <w:tab/>
        <w:t>18 óra/18 óra</w:t>
      </w:r>
    </w:p>
    <w:p w14:paraId="52796C63" w14:textId="77777777" w:rsidR="0070603E" w:rsidRPr="00C222A9" w:rsidRDefault="0070603E" w:rsidP="0070603E">
      <w:pPr>
        <w:spacing w:after="0"/>
        <w:ind w:left="851"/>
        <w:rPr>
          <w:rFonts w:cs="Times New Roman"/>
        </w:rPr>
      </w:pPr>
      <w:r w:rsidRPr="00C222A9">
        <w:rPr>
          <w:rFonts w:cs="Times New Roman"/>
        </w:rPr>
        <w:lastRenderedPageBreak/>
        <w:t>Az ipari és egyéb növények betakarításához alkalmazott gépek csoportosítása.</w:t>
      </w:r>
    </w:p>
    <w:p w14:paraId="173FE07E" w14:textId="77777777" w:rsidR="0070603E" w:rsidRPr="00C222A9" w:rsidRDefault="0070603E" w:rsidP="0070603E">
      <w:pPr>
        <w:spacing w:after="0"/>
        <w:ind w:left="851"/>
        <w:rPr>
          <w:rFonts w:cs="Times New Roman"/>
        </w:rPr>
      </w:pPr>
      <w:r w:rsidRPr="00C222A9">
        <w:rPr>
          <w:rFonts w:cs="Times New Roman"/>
        </w:rPr>
        <w:t>A repce és a napraforgó betakarításához használt adapterek szerkezeti felépítése, működése és beállítása. Az adapterek alapgéphez való kapcsolatának lehetőségei és a gépek üzemeltetési próbája.</w:t>
      </w:r>
    </w:p>
    <w:p w14:paraId="0894030A" w14:textId="77777777" w:rsidR="0070603E" w:rsidRPr="00C222A9" w:rsidRDefault="0070603E" w:rsidP="0070603E">
      <w:pPr>
        <w:spacing w:after="0"/>
        <w:ind w:left="851"/>
        <w:rPr>
          <w:rFonts w:cs="Times New Roman"/>
        </w:rPr>
      </w:pPr>
      <w:r w:rsidRPr="00C222A9">
        <w:rPr>
          <w:rFonts w:cs="Times New Roman"/>
        </w:rPr>
        <w:t xml:space="preserve">A rizs, hüvelyesek és az </w:t>
      </w:r>
      <w:proofErr w:type="spellStart"/>
      <w:r w:rsidRPr="00C222A9">
        <w:rPr>
          <w:rFonts w:cs="Times New Roman"/>
        </w:rPr>
        <w:t>aprómagvak</w:t>
      </w:r>
      <w:proofErr w:type="spellEnd"/>
      <w:r w:rsidRPr="00C222A9">
        <w:rPr>
          <w:rFonts w:cs="Times New Roman"/>
        </w:rPr>
        <w:t xml:space="preserve"> betakarításához használt adapterek szerkezeti felépítése, működése beállítása. Az adapterek alapgéphez való kapcsolatának lehetőségei és a gépek üzemeltetési próbája.</w:t>
      </w:r>
    </w:p>
    <w:p w14:paraId="31455221" w14:textId="77777777" w:rsidR="0070603E" w:rsidRPr="00C222A9" w:rsidRDefault="0070603E" w:rsidP="0070603E">
      <w:pPr>
        <w:spacing w:after="0"/>
        <w:ind w:left="851"/>
        <w:rPr>
          <w:rFonts w:cs="Times New Roman"/>
        </w:rPr>
      </w:pPr>
      <w:r w:rsidRPr="00C222A9">
        <w:rPr>
          <w:rFonts w:cs="Times New Roman"/>
        </w:rPr>
        <w:t>A cukorrépa betakarításának technológiái során alkalmazott gépek berendezések szerkezeti felépítése, működése, beállítása és üzemeltetése.</w:t>
      </w:r>
    </w:p>
    <w:p w14:paraId="4B6C7801" w14:textId="77777777" w:rsidR="0070603E" w:rsidRPr="00C222A9" w:rsidRDefault="0070603E" w:rsidP="0070603E">
      <w:pPr>
        <w:spacing w:after="0"/>
        <w:ind w:left="851"/>
        <w:rPr>
          <w:rFonts w:cs="Times New Roman"/>
        </w:rPr>
      </w:pPr>
      <w:r w:rsidRPr="00C222A9">
        <w:rPr>
          <w:rFonts w:cs="Times New Roman"/>
        </w:rPr>
        <w:t>Az ipari és egyéb növények betakarításához használt kiszolgáló gépek, szerkezeti felépítése, működése.</w:t>
      </w:r>
    </w:p>
    <w:p w14:paraId="1B44AB29" w14:textId="77777777" w:rsidR="0070603E" w:rsidRPr="00C222A9" w:rsidRDefault="0070603E" w:rsidP="0070603E">
      <w:pPr>
        <w:spacing w:after="0"/>
        <w:ind w:left="851"/>
        <w:rPr>
          <w:rFonts w:cs="Times New Roman"/>
        </w:rPr>
      </w:pPr>
      <w:r w:rsidRPr="00C222A9">
        <w:rPr>
          <w:rFonts w:cs="Times New Roman"/>
        </w:rPr>
        <w:t>Az ipari és egyéb növények betakarításához használt gépek, berendezések üzemeltetésére vonatkozó munka-, tűz- és környezetvédelmi előírások.</w:t>
      </w:r>
    </w:p>
    <w:p w14:paraId="346713D8" w14:textId="77777777" w:rsidR="0070603E" w:rsidRPr="00C222A9" w:rsidRDefault="0070603E" w:rsidP="0070603E">
      <w:pPr>
        <w:tabs>
          <w:tab w:val="left" w:pos="1418"/>
          <w:tab w:val="right" w:pos="9072"/>
        </w:tabs>
        <w:spacing w:after="0"/>
        <w:ind w:left="851"/>
        <w:rPr>
          <w:rFonts w:cs="Times New Roman"/>
        </w:rPr>
      </w:pPr>
    </w:p>
    <w:p w14:paraId="71711809" w14:textId="77777777" w:rsidR="0070603E" w:rsidRPr="00C222A9" w:rsidRDefault="0070603E" w:rsidP="0070603E">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Zöldség gyümölcs betakarítás és feldolgozás gépei</w:t>
      </w:r>
      <w:r w:rsidRPr="00C222A9">
        <w:rPr>
          <w:rFonts w:cs="Times New Roman"/>
          <w:b/>
          <w:i/>
        </w:rPr>
        <w:tab/>
        <w:t>20 óra/20 óra</w:t>
      </w:r>
    </w:p>
    <w:p w14:paraId="1AB417EB" w14:textId="77777777" w:rsidR="0070603E" w:rsidRPr="00C222A9" w:rsidRDefault="0070603E" w:rsidP="0070603E">
      <w:pPr>
        <w:spacing w:after="0"/>
        <w:ind w:left="851"/>
        <w:rPr>
          <w:rFonts w:cs="Times New Roman"/>
        </w:rPr>
      </w:pPr>
      <w:r w:rsidRPr="00C222A9">
        <w:rPr>
          <w:rFonts w:cs="Times New Roman"/>
        </w:rPr>
        <w:t>Szántóföldi zöldség betakarítás gépei:</w:t>
      </w:r>
    </w:p>
    <w:p w14:paraId="0A065596" w14:textId="77777777" w:rsidR="0070603E" w:rsidRPr="00C222A9" w:rsidRDefault="0070603E" w:rsidP="0070603E">
      <w:pPr>
        <w:spacing w:after="0"/>
        <w:ind w:left="851"/>
        <w:rPr>
          <w:rFonts w:cs="Times New Roman"/>
        </w:rPr>
      </w:pPr>
      <w:r w:rsidRPr="00C222A9">
        <w:rPr>
          <w:rFonts w:cs="Times New Roman"/>
        </w:rPr>
        <w:t>- a betakarítógépekkel szemben támasztott követelmények,</w:t>
      </w:r>
    </w:p>
    <w:p w14:paraId="300E0C59" w14:textId="77777777" w:rsidR="0070603E" w:rsidRPr="00C222A9" w:rsidRDefault="0070603E" w:rsidP="0070603E">
      <w:pPr>
        <w:spacing w:after="0"/>
        <w:ind w:left="851"/>
        <w:rPr>
          <w:rFonts w:cs="Times New Roman"/>
        </w:rPr>
      </w:pPr>
      <w:r w:rsidRPr="00C222A9">
        <w:rPr>
          <w:rFonts w:cs="Times New Roman"/>
        </w:rPr>
        <w:t>- zöldség betakarítási módok,</w:t>
      </w:r>
    </w:p>
    <w:p w14:paraId="25FC764B" w14:textId="77777777" w:rsidR="0070603E" w:rsidRPr="00C222A9" w:rsidRDefault="0070603E" w:rsidP="0070603E">
      <w:pPr>
        <w:spacing w:after="0"/>
        <w:ind w:left="851"/>
        <w:rPr>
          <w:rFonts w:cs="Times New Roman"/>
        </w:rPr>
      </w:pPr>
      <w:r w:rsidRPr="00C222A9">
        <w:rPr>
          <w:rFonts w:cs="Times New Roman"/>
        </w:rPr>
        <w:t>- a betakarítást könnyítő módszerek.</w:t>
      </w:r>
    </w:p>
    <w:p w14:paraId="6152EB6B" w14:textId="77777777" w:rsidR="0070603E" w:rsidRPr="00C222A9" w:rsidRDefault="0070603E" w:rsidP="0070603E">
      <w:pPr>
        <w:spacing w:after="0"/>
        <w:ind w:left="851"/>
        <w:rPr>
          <w:rFonts w:cs="Times New Roman"/>
        </w:rPr>
      </w:pPr>
      <w:r w:rsidRPr="00C222A9">
        <w:rPr>
          <w:rFonts w:cs="Times New Roman"/>
        </w:rPr>
        <w:t>Betakarítás technológiák gépei:</w:t>
      </w:r>
    </w:p>
    <w:p w14:paraId="451E4F59" w14:textId="77777777" w:rsidR="0070603E" w:rsidRPr="00C222A9" w:rsidRDefault="0070603E" w:rsidP="0070603E">
      <w:pPr>
        <w:spacing w:after="0"/>
        <w:ind w:left="851"/>
        <w:rPr>
          <w:rFonts w:cs="Times New Roman"/>
        </w:rPr>
      </w:pPr>
      <w:r w:rsidRPr="00C222A9">
        <w:rPr>
          <w:rFonts w:cs="Times New Roman"/>
        </w:rPr>
        <w:t>- zöldborsó, zöldbab, uborka, paradicsom, fűszer paprika, káposzta, hagyma, gyökérzöldség,</w:t>
      </w:r>
    </w:p>
    <w:p w14:paraId="36D6DD41" w14:textId="77777777" w:rsidR="0070603E" w:rsidRPr="00C222A9" w:rsidRDefault="0070603E" w:rsidP="0070603E">
      <w:pPr>
        <w:spacing w:after="0"/>
        <w:ind w:left="851"/>
        <w:rPr>
          <w:rFonts w:cs="Times New Roman"/>
        </w:rPr>
      </w:pPr>
      <w:r w:rsidRPr="00C222A9">
        <w:rPr>
          <w:rFonts w:cs="Times New Roman"/>
        </w:rPr>
        <w:t>- a betakarító gépek szerkezeti felépítése, működése, beállítása, üzemeltetése, kiszolgálása.</w:t>
      </w:r>
    </w:p>
    <w:p w14:paraId="6BF2CADF" w14:textId="77777777" w:rsidR="0070603E" w:rsidRPr="00C222A9" w:rsidRDefault="0070603E" w:rsidP="0070603E">
      <w:pPr>
        <w:spacing w:after="0"/>
        <w:ind w:left="851"/>
        <w:rPr>
          <w:rFonts w:cs="Times New Roman"/>
        </w:rPr>
      </w:pPr>
      <w:r w:rsidRPr="00C222A9">
        <w:rPr>
          <w:rFonts w:cs="Times New Roman"/>
        </w:rPr>
        <w:t>Gyümölcs betakarítás gépei:</w:t>
      </w:r>
    </w:p>
    <w:p w14:paraId="5C5DB90F" w14:textId="77777777" w:rsidR="0070603E" w:rsidRPr="00C222A9" w:rsidRDefault="0070603E" w:rsidP="0070603E">
      <w:pPr>
        <w:spacing w:after="0"/>
        <w:ind w:left="851"/>
        <w:rPr>
          <w:rFonts w:cs="Times New Roman"/>
        </w:rPr>
      </w:pPr>
      <w:r w:rsidRPr="00C222A9">
        <w:rPr>
          <w:rFonts w:cs="Times New Roman"/>
        </w:rPr>
        <w:t>- a gyümölcs betakarító gépekkel szemben támasztott követelmények,</w:t>
      </w:r>
    </w:p>
    <w:p w14:paraId="12914B98" w14:textId="77777777" w:rsidR="0070603E" w:rsidRPr="00C222A9" w:rsidRDefault="0070603E" w:rsidP="0070603E">
      <w:pPr>
        <w:spacing w:after="0"/>
        <w:ind w:left="851"/>
        <w:rPr>
          <w:rFonts w:cs="Times New Roman"/>
        </w:rPr>
      </w:pPr>
      <w:r w:rsidRPr="00C222A9">
        <w:rPr>
          <w:rFonts w:cs="Times New Roman"/>
        </w:rPr>
        <w:t>- a gyümölcsök csoportosítása a betakarítás szempontjából,</w:t>
      </w:r>
    </w:p>
    <w:p w14:paraId="6B0DC335" w14:textId="77777777" w:rsidR="0070603E" w:rsidRPr="00C222A9" w:rsidRDefault="0070603E" w:rsidP="0070603E">
      <w:pPr>
        <w:spacing w:after="0"/>
        <w:ind w:left="851"/>
        <w:rPr>
          <w:rFonts w:cs="Times New Roman"/>
        </w:rPr>
      </w:pPr>
      <w:r w:rsidRPr="00C222A9">
        <w:rPr>
          <w:rFonts w:cs="Times New Roman"/>
        </w:rPr>
        <w:t>- a gyümölcs szüretet segítő eszközök,</w:t>
      </w:r>
    </w:p>
    <w:p w14:paraId="0A06C2EA" w14:textId="77777777" w:rsidR="0070603E" w:rsidRPr="00C222A9" w:rsidRDefault="0070603E" w:rsidP="0070603E">
      <w:pPr>
        <w:spacing w:after="0"/>
        <w:ind w:left="851"/>
        <w:rPr>
          <w:rFonts w:cs="Times New Roman"/>
        </w:rPr>
      </w:pPr>
      <w:r w:rsidRPr="00C222A9">
        <w:rPr>
          <w:rFonts w:cs="Times New Roman"/>
        </w:rPr>
        <w:t>A gyümölcs szüret gépei:</w:t>
      </w:r>
    </w:p>
    <w:p w14:paraId="40704BD2" w14:textId="77777777" w:rsidR="0070603E" w:rsidRPr="00C222A9" w:rsidRDefault="0070603E" w:rsidP="0070603E">
      <w:pPr>
        <w:spacing w:after="0"/>
        <w:ind w:left="851"/>
        <w:rPr>
          <w:rFonts w:cs="Times New Roman"/>
        </w:rPr>
      </w:pPr>
      <w:r w:rsidRPr="00C222A9">
        <w:rPr>
          <w:rFonts w:cs="Times New Roman"/>
        </w:rPr>
        <w:t>- rázógépek,</w:t>
      </w:r>
    </w:p>
    <w:p w14:paraId="2F1995B3" w14:textId="77777777" w:rsidR="0070603E" w:rsidRPr="00C222A9" w:rsidRDefault="0070603E" w:rsidP="0070603E">
      <w:pPr>
        <w:spacing w:after="0"/>
        <w:ind w:left="851"/>
        <w:rPr>
          <w:rFonts w:cs="Times New Roman"/>
        </w:rPr>
      </w:pPr>
      <w:r w:rsidRPr="00C222A9">
        <w:rPr>
          <w:rFonts w:cs="Times New Roman"/>
        </w:rPr>
        <w:t>- önjáró szedőgépek,</w:t>
      </w:r>
    </w:p>
    <w:p w14:paraId="0390C8C6" w14:textId="77777777" w:rsidR="0070603E" w:rsidRPr="00C222A9" w:rsidRDefault="0070603E" w:rsidP="0070603E">
      <w:pPr>
        <w:spacing w:after="0"/>
        <w:ind w:left="851"/>
        <w:rPr>
          <w:rFonts w:cs="Times New Roman"/>
        </w:rPr>
      </w:pPr>
      <w:r w:rsidRPr="00C222A9">
        <w:rPr>
          <w:rFonts w:cs="Times New Roman"/>
        </w:rPr>
        <w:t>- a betakarítógépek szerkezeti felépítése, működése, beállítása, üzemeltetése,</w:t>
      </w:r>
    </w:p>
    <w:p w14:paraId="6473181D" w14:textId="77777777" w:rsidR="0070603E" w:rsidRPr="00C222A9" w:rsidRDefault="0070603E" w:rsidP="0070603E">
      <w:pPr>
        <w:spacing w:after="0"/>
        <w:ind w:left="851"/>
        <w:rPr>
          <w:rFonts w:cs="Times New Roman"/>
        </w:rPr>
      </w:pPr>
      <w:r w:rsidRPr="00C222A9">
        <w:rPr>
          <w:rFonts w:cs="Times New Roman"/>
        </w:rPr>
        <w:t>- a betakarítás és a feldolgozás technológiai folyamata.</w:t>
      </w:r>
    </w:p>
    <w:p w14:paraId="2E70F59D" w14:textId="77777777" w:rsidR="0070603E" w:rsidRPr="00C222A9" w:rsidRDefault="0070603E" w:rsidP="0070603E">
      <w:pPr>
        <w:spacing w:after="0"/>
        <w:ind w:left="851"/>
        <w:rPr>
          <w:rFonts w:cs="Times New Roman"/>
        </w:rPr>
      </w:pPr>
      <w:r w:rsidRPr="00C222A9">
        <w:rPr>
          <w:rFonts w:cs="Times New Roman"/>
        </w:rPr>
        <w:t>A feldolgozás gépei:</w:t>
      </w:r>
    </w:p>
    <w:p w14:paraId="3E8B6326" w14:textId="77777777" w:rsidR="0070603E" w:rsidRPr="00C222A9" w:rsidRDefault="0070603E" w:rsidP="0070603E">
      <w:pPr>
        <w:spacing w:after="0"/>
        <w:ind w:left="851"/>
        <w:rPr>
          <w:rFonts w:cs="Times New Roman"/>
        </w:rPr>
      </w:pPr>
      <w:r w:rsidRPr="00C222A9">
        <w:rPr>
          <w:rFonts w:cs="Times New Roman"/>
        </w:rPr>
        <w:t>- a feldolgozás és tárolás követelményei,</w:t>
      </w:r>
    </w:p>
    <w:p w14:paraId="04677DDA" w14:textId="77777777" w:rsidR="0070603E" w:rsidRPr="00C222A9" w:rsidRDefault="0070603E" w:rsidP="0070603E">
      <w:pPr>
        <w:spacing w:after="0"/>
        <w:ind w:left="851"/>
        <w:rPr>
          <w:rFonts w:cs="Times New Roman"/>
        </w:rPr>
      </w:pPr>
      <w:r w:rsidRPr="00C222A9">
        <w:rPr>
          <w:rFonts w:cs="Times New Roman"/>
        </w:rPr>
        <w:t>- a gyümölcsmanipulálás gépei: ládaürítők, selejtezők, tisztító és válogató gépek, szerkezeti felépítése, működése,</w:t>
      </w:r>
    </w:p>
    <w:p w14:paraId="1153CDE5" w14:textId="77777777" w:rsidR="0070603E" w:rsidRPr="00C222A9" w:rsidRDefault="0070603E" w:rsidP="0070603E">
      <w:pPr>
        <w:spacing w:after="0"/>
        <w:ind w:left="851"/>
        <w:rPr>
          <w:rFonts w:cs="Times New Roman"/>
        </w:rPr>
      </w:pPr>
      <w:r w:rsidRPr="00C222A9">
        <w:rPr>
          <w:rFonts w:cs="Times New Roman"/>
        </w:rPr>
        <w:t>- osztályozó gépek szerkezeti megoldásai, működési elve,</w:t>
      </w:r>
    </w:p>
    <w:p w14:paraId="570E786C" w14:textId="77777777" w:rsidR="0070603E" w:rsidRPr="00C222A9" w:rsidRDefault="0070603E" w:rsidP="0070603E">
      <w:pPr>
        <w:spacing w:after="0"/>
        <w:ind w:left="851"/>
        <w:rPr>
          <w:rFonts w:cs="Times New Roman"/>
        </w:rPr>
      </w:pPr>
      <w:r w:rsidRPr="00C222A9">
        <w:rPr>
          <w:rFonts w:cs="Times New Roman"/>
        </w:rPr>
        <w:t>- manipuláló gépsorok,</w:t>
      </w:r>
    </w:p>
    <w:p w14:paraId="612EA3D8" w14:textId="77777777" w:rsidR="0070603E" w:rsidRPr="00C222A9" w:rsidRDefault="0070603E" w:rsidP="0070603E">
      <w:pPr>
        <w:spacing w:after="0"/>
        <w:ind w:left="851"/>
        <w:rPr>
          <w:rFonts w:cs="Times New Roman"/>
        </w:rPr>
      </w:pPr>
      <w:r w:rsidRPr="00C222A9">
        <w:rPr>
          <w:rFonts w:cs="Times New Roman"/>
        </w:rPr>
        <w:t>- gyümölcstároló tárházak gépészeti berendezései,</w:t>
      </w:r>
    </w:p>
    <w:p w14:paraId="555082CA" w14:textId="77777777" w:rsidR="0070603E" w:rsidRPr="00C222A9" w:rsidRDefault="0070603E" w:rsidP="0070603E">
      <w:pPr>
        <w:spacing w:after="0"/>
        <w:ind w:left="851"/>
        <w:rPr>
          <w:rFonts w:cs="Times New Roman"/>
        </w:rPr>
      </w:pPr>
      <w:r w:rsidRPr="00C222A9">
        <w:rPr>
          <w:rFonts w:cs="Times New Roman"/>
        </w:rPr>
        <w:t>- a gyümölcs tárolása, hűtése, hűtőberendezések üzemeltetése,</w:t>
      </w:r>
    </w:p>
    <w:p w14:paraId="0CB659C0" w14:textId="77777777" w:rsidR="0070603E" w:rsidRPr="00C222A9" w:rsidRDefault="0070603E" w:rsidP="0070603E">
      <w:pPr>
        <w:spacing w:after="0"/>
        <w:ind w:left="851"/>
        <w:rPr>
          <w:rFonts w:cs="Times New Roman"/>
        </w:rPr>
      </w:pPr>
      <w:r w:rsidRPr="00C222A9">
        <w:rPr>
          <w:rFonts w:cs="Times New Roman"/>
        </w:rPr>
        <w:t xml:space="preserve">- a szőlőfeldolgozás gépei: a feldolgozó gépekkel szemben támasztott követelmények, </w:t>
      </w:r>
    </w:p>
    <w:p w14:paraId="4A9DD079" w14:textId="77777777" w:rsidR="0070603E" w:rsidRPr="00C222A9" w:rsidRDefault="0070603E" w:rsidP="0070603E">
      <w:pPr>
        <w:spacing w:after="0"/>
        <w:ind w:left="851"/>
        <w:rPr>
          <w:rFonts w:cs="Times New Roman"/>
        </w:rPr>
      </w:pPr>
      <w:r w:rsidRPr="00C222A9">
        <w:rPr>
          <w:rFonts w:cs="Times New Roman"/>
        </w:rPr>
        <w:t>- a szőlőfeldolgozás technológiai folyamatai (fehér, vörös bor).</w:t>
      </w:r>
    </w:p>
    <w:p w14:paraId="235394DD" w14:textId="77777777" w:rsidR="0070603E" w:rsidRPr="00C222A9" w:rsidRDefault="0070603E" w:rsidP="0070603E">
      <w:pPr>
        <w:spacing w:after="0"/>
        <w:ind w:left="851"/>
        <w:rPr>
          <w:rFonts w:cs="Times New Roman"/>
        </w:rPr>
      </w:pPr>
      <w:r w:rsidRPr="00C222A9">
        <w:rPr>
          <w:rFonts w:cs="Times New Roman"/>
        </w:rPr>
        <w:t>A feldolgozó gépek szerkezeti felépítése, működése, üzemeltetése (zúzógépek, bogyózó gépek, cefreszivattyú, mustleválasztók, sajtók, szeparátorok, szűrők), kis és nagyüzemi technológiák gépei.</w:t>
      </w:r>
    </w:p>
    <w:p w14:paraId="5882B322" w14:textId="77777777" w:rsidR="0070603E" w:rsidRPr="00C222A9" w:rsidRDefault="0070603E" w:rsidP="0070603E">
      <w:pPr>
        <w:spacing w:after="0"/>
        <w:ind w:left="851"/>
        <w:rPr>
          <w:rFonts w:cs="Times New Roman"/>
        </w:rPr>
      </w:pPr>
      <w:r w:rsidRPr="00C222A9">
        <w:rPr>
          <w:rFonts w:cs="Times New Roman"/>
        </w:rPr>
        <w:t>A gyümölcs és szőlő feldolgozás gépeinek munka-, tűz- és környezetvédelmi előírásai.</w:t>
      </w:r>
    </w:p>
    <w:p w14:paraId="291EF8D1" w14:textId="77777777" w:rsidR="0070603E" w:rsidRPr="00C222A9" w:rsidRDefault="0070603E" w:rsidP="0070603E">
      <w:pPr>
        <w:tabs>
          <w:tab w:val="left" w:pos="1418"/>
          <w:tab w:val="right" w:pos="9072"/>
        </w:tabs>
        <w:spacing w:after="0"/>
        <w:ind w:left="851"/>
        <w:rPr>
          <w:rFonts w:cs="Times New Roman"/>
        </w:rPr>
      </w:pPr>
    </w:p>
    <w:p w14:paraId="243C3F1F" w14:textId="77777777" w:rsidR="0070603E" w:rsidRPr="00C222A9" w:rsidRDefault="0070603E" w:rsidP="0070603E">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Szállítás és anyagmozgatás gépei</w:t>
      </w:r>
      <w:r w:rsidRPr="00C222A9">
        <w:rPr>
          <w:rFonts w:cs="Times New Roman"/>
          <w:b/>
          <w:i/>
        </w:rPr>
        <w:tab/>
        <w:t>22 óra/22 óra</w:t>
      </w:r>
    </w:p>
    <w:p w14:paraId="364E4FE5" w14:textId="77777777" w:rsidR="0070603E" w:rsidRPr="00C222A9" w:rsidRDefault="0070603E" w:rsidP="0070603E">
      <w:pPr>
        <w:spacing w:after="0"/>
        <w:ind w:left="851"/>
        <w:rPr>
          <w:rFonts w:cs="Times New Roman"/>
        </w:rPr>
      </w:pPr>
      <w:r w:rsidRPr="00C222A9">
        <w:rPr>
          <w:rFonts w:cs="Times New Roman"/>
        </w:rPr>
        <w:t>Az anyagmozgató gépek munkájának jellemzése, csoportosítása.</w:t>
      </w:r>
    </w:p>
    <w:p w14:paraId="755BD08A" w14:textId="77777777" w:rsidR="0070603E" w:rsidRPr="00C222A9" w:rsidRDefault="0070603E" w:rsidP="0070603E">
      <w:pPr>
        <w:spacing w:after="0"/>
        <w:ind w:left="851"/>
        <w:rPr>
          <w:rFonts w:cs="Times New Roman"/>
        </w:rPr>
      </w:pPr>
      <w:r w:rsidRPr="00C222A9">
        <w:rPr>
          <w:rFonts w:cs="Times New Roman"/>
        </w:rPr>
        <w:lastRenderedPageBreak/>
        <w:t>A gépekkel szemben támasztott követelmények.</w:t>
      </w:r>
    </w:p>
    <w:p w14:paraId="5E5C41DB" w14:textId="77777777" w:rsidR="0070603E" w:rsidRPr="00C222A9" w:rsidRDefault="0070603E" w:rsidP="0070603E">
      <w:pPr>
        <w:spacing w:after="0"/>
        <w:ind w:left="851"/>
        <w:rPr>
          <w:rFonts w:cs="Times New Roman"/>
        </w:rPr>
      </w:pPr>
      <w:r w:rsidRPr="00C222A9">
        <w:rPr>
          <w:rFonts w:cs="Times New Roman"/>
        </w:rPr>
        <w:t>A tengelyen történő szállítás gépei: pótkocsik, teherautók, targoncák.</w:t>
      </w:r>
    </w:p>
    <w:p w14:paraId="145754FD" w14:textId="77777777" w:rsidR="0070603E" w:rsidRPr="00C222A9" w:rsidRDefault="0070603E" w:rsidP="0070603E">
      <w:pPr>
        <w:spacing w:after="0"/>
        <w:ind w:left="851"/>
        <w:rPr>
          <w:rFonts w:cs="Times New Roman"/>
        </w:rPr>
      </w:pPr>
      <w:r w:rsidRPr="00C222A9">
        <w:rPr>
          <w:rFonts w:cs="Times New Roman"/>
        </w:rPr>
        <w:t>Az egy és kéttengelyes pótkocsik vontatásakor fellépő erők.</w:t>
      </w:r>
    </w:p>
    <w:p w14:paraId="75642CFF" w14:textId="77777777" w:rsidR="0070603E" w:rsidRPr="00C222A9" w:rsidRDefault="0070603E" w:rsidP="0070603E">
      <w:pPr>
        <w:spacing w:after="0"/>
        <w:ind w:left="851"/>
        <w:rPr>
          <w:rFonts w:cs="Times New Roman"/>
        </w:rPr>
      </w:pPr>
      <w:r w:rsidRPr="00C222A9">
        <w:rPr>
          <w:rFonts w:cs="Times New Roman"/>
        </w:rPr>
        <w:t>A tengelyen történő szállítás szállítási és műszak teljesítményének számítása.</w:t>
      </w:r>
    </w:p>
    <w:p w14:paraId="1F1F3098" w14:textId="77777777" w:rsidR="0070603E" w:rsidRPr="00C222A9" w:rsidRDefault="0070603E" w:rsidP="0070603E">
      <w:pPr>
        <w:spacing w:after="0"/>
        <w:ind w:left="851"/>
        <w:rPr>
          <w:rFonts w:cs="Times New Roman"/>
        </w:rPr>
      </w:pPr>
      <w:r w:rsidRPr="00C222A9">
        <w:rPr>
          <w:rFonts w:cs="Times New Roman"/>
        </w:rPr>
        <w:t>Szállítási munkák szállítógép szükségletének meghatározása.</w:t>
      </w:r>
    </w:p>
    <w:p w14:paraId="0A97F7BC" w14:textId="77777777" w:rsidR="0070603E" w:rsidRPr="00C222A9" w:rsidRDefault="0070603E" w:rsidP="0070603E">
      <w:pPr>
        <w:spacing w:after="0"/>
        <w:ind w:left="851"/>
        <w:rPr>
          <w:rFonts w:cs="Times New Roman"/>
        </w:rPr>
      </w:pPr>
      <w:r w:rsidRPr="00C222A9">
        <w:rPr>
          <w:rFonts w:cs="Times New Roman"/>
        </w:rPr>
        <w:t>Folyamatos üzemű szállító- és rakodógépek: szállítószalagok, szállítócsigák, kaparóelemes szállítók, serleges felhordók, pneumatikus szállítóberendezések szerkezeti felépítése, működése, a szállítási teljesítmény meghatározása, üzemeltetési próbája.</w:t>
      </w:r>
    </w:p>
    <w:p w14:paraId="0307A9D6" w14:textId="77777777" w:rsidR="0070603E" w:rsidRPr="00C222A9" w:rsidRDefault="0070603E" w:rsidP="0070603E">
      <w:pPr>
        <w:spacing w:after="0"/>
        <w:ind w:left="851"/>
        <w:rPr>
          <w:rFonts w:cs="Times New Roman"/>
        </w:rPr>
      </w:pPr>
      <w:r w:rsidRPr="00C222A9">
        <w:rPr>
          <w:rFonts w:cs="Times New Roman"/>
        </w:rPr>
        <w:t>Szakaszos üzemű rakodógépek: homlokrakodók, forgógémes rakodók, forgótornyos rakodók, és egyéb rakodógépek szerkezeti felépítése, működése, üzemeltetési próbája.</w:t>
      </w:r>
    </w:p>
    <w:p w14:paraId="580B359B" w14:textId="77777777" w:rsidR="0070603E" w:rsidRPr="00C222A9" w:rsidRDefault="0070603E" w:rsidP="0070603E">
      <w:pPr>
        <w:spacing w:after="0"/>
        <w:ind w:left="851"/>
        <w:rPr>
          <w:rFonts w:cs="Times New Roman"/>
        </w:rPr>
      </w:pPr>
      <w:r w:rsidRPr="00C222A9">
        <w:rPr>
          <w:rFonts w:cs="Times New Roman"/>
        </w:rPr>
        <w:t>Az anyagmozgatás gépeinek munka-, tűz- és környezetvédelmi előírásai.</w:t>
      </w:r>
    </w:p>
    <w:p w14:paraId="4114645C" w14:textId="77777777" w:rsidR="0070603E" w:rsidRPr="00C222A9" w:rsidRDefault="0070603E" w:rsidP="0070603E">
      <w:pPr>
        <w:tabs>
          <w:tab w:val="left" w:pos="1418"/>
          <w:tab w:val="right" w:pos="9072"/>
        </w:tabs>
        <w:spacing w:after="0"/>
        <w:ind w:left="851"/>
        <w:rPr>
          <w:rFonts w:cs="Times New Roman"/>
        </w:rPr>
      </w:pPr>
    </w:p>
    <w:p w14:paraId="465B013A" w14:textId="77777777" w:rsidR="0070603E" w:rsidRPr="00C222A9" w:rsidRDefault="0070603E" w:rsidP="0070603E">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Az állattartás épületei és gépei</w:t>
      </w:r>
      <w:r w:rsidRPr="00C222A9">
        <w:rPr>
          <w:rFonts w:cs="Times New Roman"/>
          <w:b/>
          <w:i/>
        </w:rPr>
        <w:tab/>
        <w:t>25 óra/25 óra</w:t>
      </w:r>
    </w:p>
    <w:p w14:paraId="2C4AE5D0" w14:textId="77777777" w:rsidR="0070603E" w:rsidRPr="00C222A9" w:rsidRDefault="0070603E" w:rsidP="0070603E">
      <w:pPr>
        <w:spacing w:after="0"/>
        <w:ind w:left="851"/>
        <w:rPr>
          <w:rFonts w:cs="Times New Roman"/>
        </w:rPr>
      </w:pPr>
      <w:r w:rsidRPr="00C222A9">
        <w:rPr>
          <w:rFonts w:cs="Times New Roman"/>
        </w:rPr>
        <w:t>Az állattartó telepek létesítésének feltételei.</w:t>
      </w:r>
    </w:p>
    <w:p w14:paraId="505F2AF0" w14:textId="77777777" w:rsidR="0070603E" w:rsidRPr="00C222A9" w:rsidRDefault="0070603E" w:rsidP="0070603E">
      <w:pPr>
        <w:spacing w:after="0"/>
        <w:ind w:left="851"/>
        <w:rPr>
          <w:rFonts w:cs="Times New Roman"/>
        </w:rPr>
      </w:pPr>
      <w:r w:rsidRPr="00C222A9">
        <w:rPr>
          <w:rFonts w:cs="Times New Roman"/>
        </w:rPr>
        <w:t>Az állattartó telepek létesítményei.</w:t>
      </w:r>
    </w:p>
    <w:p w14:paraId="6DFF12E0" w14:textId="77777777" w:rsidR="0070603E" w:rsidRPr="00C222A9" w:rsidRDefault="0070603E" w:rsidP="0070603E">
      <w:pPr>
        <w:spacing w:after="0"/>
        <w:ind w:left="851"/>
        <w:rPr>
          <w:rFonts w:cs="Times New Roman"/>
        </w:rPr>
      </w:pPr>
      <w:r w:rsidRPr="00C222A9">
        <w:rPr>
          <w:rFonts w:cs="Times New Roman"/>
        </w:rPr>
        <w:t>Az istállók és járulékos létesítmények építészeti megoldásai.</w:t>
      </w:r>
    </w:p>
    <w:p w14:paraId="6D840579" w14:textId="77777777" w:rsidR="0070603E" w:rsidRPr="00C222A9" w:rsidRDefault="0070603E" w:rsidP="0070603E">
      <w:pPr>
        <w:spacing w:after="0"/>
        <w:ind w:left="851"/>
        <w:rPr>
          <w:rFonts w:cs="Times New Roman"/>
        </w:rPr>
      </w:pPr>
      <w:r w:rsidRPr="00C222A9">
        <w:rPr>
          <w:rFonts w:cs="Times New Roman"/>
        </w:rPr>
        <w:t>Építészeti rajzok értelmezése, rajzolvasása.</w:t>
      </w:r>
    </w:p>
    <w:p w14:paraId="7CD2D496" w14:textId="77777777" w:rsidR="0070603E" w:rsidRPr="00C222A9" w:rsidRDefault="0070603E" w:rsidP="0070603E">
      <w:pPr>
        <w:spacing w:after="0"/>
        <w:ind w:left="851"/>
        <w:rPr>
          <w:rFonts w:cs="Times New Roman"/>
        </w:rPr>
      </w:pPr>
      <w:r w:rsidRPr="00C222A9">
        <w:rPr>
          <w:rFonts w:cs="Times New Roman"/>
        </w:rPr>
        <w:t>A tartástechnológiák és az épületek szerkezeti kialakításai.</w:t>
      </w:r>
    </w:p>
    <w:p w14:paraId="3F327268" w14:textId="77777777" w:rsidR="0070603E" w:rsidRPr="00C222A9" w:rsidRDefault="0070603E" w:rsidP="0070603E">
      <w:pPr>
        <w:spacing w:after="0"/>
        <w:ind w:left="851"/>
        <w:rPr>
          <w:rFonts w:cs="Times New Roman"/>
        </w:rPr>
      </w:pPr>
      <w:r w:rsidRPr="00C222A9">
        <w:rPr>
          <w:rFonts w:cs="Times New Roman"/>
        </w:rPr>
        <w:t>Az istállók szellőztetése, fűtése, világítása. A klímaszabályozó berendezések gépészeti megoldásai.</w:t>
      </w:r>
    </w:p>
    <w:p w14:paraId="0D5BD9A0" w14:textId="77777777" w:rsidR="0070603E" w:rsidRPr="00C222A9" w:rsidRDefault="0070603E" w:rsidP="0070603E">
      <w:pPr>
        <w:spacing w:after="0"/>
        <w:ind w:left="851"/>
        <w:rPr>
          <w:rFonts w:cs="Times New Roman"/>
        </w:rPr>
      </w:pPr>
      <w:r w:rsidRPr="00C222A9">
        <w:rPr>
          <w:rFonts w:cs="Times New Roman"/>
        </w:rPr>
        <w:t>A telep villamos energia ellátása. Az energia ellátó rendszer felépítése, egységei.</w:t>
      </w:r>
    </w:p>
    <w:p w14:paraId="17B87A70" w14:textId="77777777" w:rsidR="0070603E" w:rsidRPr="00C222A9" w:rsidRDefault="0070603E" w:rsidP="0070603E">
      <w:pPr>
        <w:spacing w:after="0"/>
        <w:ind w:left="851"/>
        <w:rPr>
          <w:rFonts w:cs="Times New Roman"/>
        </w:rPr>
      </w:pPr>
      <w:r w:rsidRPr="00C222A9">
        <w:rPr>
          <w:rFonts w:cs="Times New Roman"/>
        </w:rPr>
        <w:t>A telepek vízellátása, csatornázása.</w:t>
      </w:r>
    </w:p>
    <w:p w14:paraId="1B3DCDB7" w14:textId="77777777" w:rsidR="0070603E" w:rsidRPr="00C222A9" w:rsidRDefault="0070603E" w:rsidP="0070603E">
      <w:pPr>
        <w:spacing w:after="0"/>
        <w:ind w:left="851"/>
        <w:rPr>
          <w:rFonts w:cs="Times New Roman"/>
        </w:rPr>
      </w:pPr>
      <w:r w:rsidRPr="00C222A9">
        <w:rPr>
          <w:rFonts w:cs="Times New Roman"/>
        </w:rPr>
        <w:t>Az úthálózat és járulékos létesítmények.</w:t>
      </w:r>
    </w:p>
    <w:p w14:paraId="2D09B3B5" w14:textId="77777777" w:rsidR="0070603E" w:rsidRPr="00C222A9" w:rsidRDefault="0070603E" w:rsidP="0070603E">
      <w:pPr>
        <w:spacing w:after="0"/>
        <w:ind w:left="851"/>
        <w:rPr>
          <w:rFonts w:cs="Times New Roman"/>
        </w:rPr>
      </w:pPr>
      <w:r w:rsidRPr="00C222A9">
        <w:rPr>
          <w:rFonts w:cs="Times New Roman"/>
        </w:rPr>
        <w:t>Az állattartó telepek takarmányellátásának biztosítása.</w:t>
      </w:r>
    </w:p>
    <w:p w14:paraId="683FF281" w14:textId="77777777" w:rsidR="0070603E" w:rsidRPr="00C222A9" w:rsidRDefault="0070603E" w:rsidP="0070603E">
      <w:pPr>
        <w:spacing w:after="0"/>
        <w:ind w:left="851"/>
        <w:rPr>
          <w:rFonts w:cs="Times New Roman"/>
        </w:rPr>
      </w:pPr>
      <w:r w:rsidRPr="00C222A9">
        <w:rPr>
          <w:rFonts w:cs="Times New Roman"/>
        </w:rPr>
        <w:t>A tömeg takarmányok előkészítésének gépei.</w:t>
      </w:r>
    </w:p>
    <w:p w14:paraId="78473133" w14:textId="77777777" w:rsidR="0070603E" w:rsidRPr="00C222A9" w:rsidRDefault="0070603E" w:rsidP="0070603E">
      <w:pPr>
        <w:spacing w:after="0"/>
        <w:ind w:left="851"/>
        <w:rPr>
          <w:rFonts w:cs="Times New Roman"/>
        </w:rPr>
      </w:pPr>
      <w:r w:rsidRPr="00C222A9">
        <w:rPr>
          <w:rFonts w:cs="Times New Roman"/>
        </w:rPr>
        <w:t>Abraktakarmányok előkészítésének gépei: darálók, keverőgépek, adagolók, mérlegek, granulátum készítő gépek szerkezeti felépítése, működése, beállítása, üzemeltetése.</w:t>
      </w:r>
    </w:p>
    <w:p w14:paraId="5E3778C5" w14:textId="77777777" w:rsidR="0070603E" w:rsidRPr="00C222A9" w:rsidRDefault="0070603E" w:rsidP="0070603E">
      <w:pPr>
        <w:spacing w:after="0"/>
        <w:ind w:left="851"/>
        <w:rPr>
          <w:rFonts w:cs="Times New Roman"/>
        </w:rPr>
      </w:pPr>
      <w:r w:rsidRPr="00C222A9">
        <w:rPr>
          <w:rFonts w:cs="Times New Roman"/>
        </w:rPr>
        <w:t>A takarmányok kiosztásának gépei: mobil, beépített.</w:t>
      </w:r>
    </w:p>
    <w:p w14:paraId="11211887" w14:textId="77777777" w:rsidR="0070603E" w:rsidRPr="00C222A9" w:rsidRDefault="0070603E" w:rsidP="0070603E">
      <w:pPr>
        <w:spacing w:after="0"/>
        <w:ind w:left="851"/>
        <w:rPr>
          <w:rFonts w:cs="Times New Roman"/>
        </w:rPr>
      </w:pPr>
      <w:r w:rsidRPr="00C222A9">
        <w:rPr>
          <w:rFonts w:cs="Times New Roman"/>
        </w:rPr>
        <w:t>Nedves takarmányok kiosztásának berendezései.</w:t>
      </w:r>
    </w:p>
    <w:p w14:paraId="3DB6A94B" w14:textId="77777777" w:rsidR="0070603E" w:rsidRPr="00C222A9" w:rsidRDefault="0070603E" w:rsidP="0070603E">
      <w:pPr>
        <w:spacing w:after="0"/>
        <w:ind w:left="851"/>
        <w:rPr>
          <w:rFonts w:cs="Times New Roman"/>
        </w:rPr>
      </w:pPr>
      <w:r w:rsidRPr="00C222A9">
        <w:rPr>
          <w:rFonts w:cs="Times New Roman"/>
        </w:rPr>
        <w:t>Önetetők, automatizált takarmányadagolók.</w:t>
      </w:r>
    </w:p>
    <w:p w14:paraId="23896935" w14:textId="77777777" w:rsidR="0070603E" w:rsidRPr="00C222A9" w:rsidRDefault="0070603E" w:rsidP="0070603E">
      <w:pPr>
        <w:spacing w:after="0"/>
        <w:ind w:left="851"/>
        <w:rPr>
          <w:rFonts w:cs="Times New Roman"/>
        </w:rPr>
      </w:pPr>
      <w:r w:rsidRPr="00C222A9">
        <w:rPr>
          <w:rFonts w:cs="Times New Roman"/>
        </w:rPr>
        <w:t>A takarmányozás számítógépes ellenőrzési és adagolási rendszere.</w:t>
      </w:r>
    </w:p>
    <w:p w14:paraId="6995CA40" w14:textId="77777777" w:rsidR="0070603E" w:rsidRPr="00C222A9" w:rsidRDefault="0070603E" w:rsidP="0070603E">
      <w:pPr>
        <w:spacing w:after="0"/>
        <w:ind w:left="851"/>
        <w:rPr>
          <w:rFonts w:cs="Times New Roman"/>
        </w:rPr>
      </w:pPr>
      <w:r w:rsidRPr="00C222A9">
        <w:rPr>
          <w:rFonts w:cs="Times New Roman"/>
        </w:rPr>
        <w:t>Állattartó telepek vízigényének meghatározása.</w:t>
      </w:r>
    </w:p>
    <w:p w14:paraId="327CFBB4" w14:textId="77777777" w:rsidR="0070603E" w:rsidRPr="00C222A9" w:rsidRDefault="0070603E" w:rsidP="0070603E">
      <w:pPr>
        <w:spacing w:after="0"/>
        <w:ind w:left="851"/>
        <w:rPr>
          <w:rFonts w:cs="Times New Roman"/>
        </w:rPr>
      </w:pPr>
      <w:r w:rsidRPr="00C222A9">
        <w:rPr>
          <w:rFonts w:cs="Times New Roman"/>
        </w:rPr>
        <w:t>Itató berendezések feladata, szerkezeti felépítése, működése, üzemeltetése:</w:t>
      </w:r>
    </w:p>
    <w:p w14:paraId="7FD0E4EE" w14:textId="77777777" w:rsidR="0070603E" w:rsidRPr="00C222A9" w:rsidRDefault="0070603E" w:rsidP="0070603E">
      <w:pPr>
        <w:spacing w:after="0"/>
        <w:ind w:left="851"/>
        <w:rPr>
          <w:rFonts w:cs="Times New Roman"/>
        </w:rPr>
      </w:pPr>
      <w:proofErr w:type="gramStart"/>
      <w:r w:rsidRPr="00C222A9">
        <w:rPr>
          <w:rFonts w:cs="Times New Roman"/>
        </w:rPr>
        <w:t>istállók</w:t>
      </w:r>
      <w:proofErr w:type="gramEnd"/>
      <w:r w:rsidRPr="00C222A9">
        <w:rPr>
          <w:rFonts w:cs="Times New Roman"/>
        </w:rPr>
        <w:t xml:space="preserve"> és legelők itató berendezései,</w:t>
      </w:r>
    </w:p>
    <w:p w14:paraId="0BEB75AD" w14:textId="77777777" w:rsidR="0070603E" w:rsidRPr="00C222A9" w:rsidRDefault="0070603E" w:rsidP="0070603E">
      <w:pPr>
        <w:spacing w:after="0"/>
        <w:ind w:left="851"/>
        <w:rPr>
          <w:rFonts w:cs="Times New Roman"/>
        </w:rPr>
      </w:pPr>
      <w:proofErr w:type="gramStart"/>
      <w:r w:rsidRPr="00C222A9">
        <w:rPr>
          <w:rFonts w:cs="Times New Roman"/>
        </w:rPr>
        <w:t>különböző</w:t>
      </w:r>
      <w:proofErr w:type="gramEnd"/>
      <w:r w:rsidRPr="00C222A9">
        <w:rPr>
          <w:rFonts w:cs="Times New Roman"/>
        </w:rPr>
        <w:t xml:space="preserve"> állatfajok itató berendezései.</w:t>
      </w:r>
    </w:p>
    <w:p w14:paraId="630E2106" w14:textId="77777777" w:rsidR="0070603E" w:rsidRPr="00C222A9" w:rsidRDefault="0070603E" w:rsidP="0070603E">
      <w:pPr>
        <w:spacing w:after="0"/>
        <w:ind w:left="851"/>
        <w:rPr>
          <w:rFonts w:cs="Times New Roman"/>
        </w:rPr>
      </w:pPr>
      <w:r w:rsidRPr="00C222A9">
        <w:rPr>
          <w:rFonts w:cs="Times New Roman"/>
        </w:rPr>
        <w:t>Trágyaeltávolítás gépei tartástechnológiák és a trágyaeltávolítás módjai.</w:t>
      </w:r>
    </w:p>
    <w:p w14:paraId="3015BF58" w14:textId="77777777" w:rsidR="0070603E" w:rsidRPr="00C222A9" w:rsidRDefault="0070603E" w:rsidP="0070603E">
      <w:pPr>
        <w:spacing w:after="0"/>
        <w:ind w:left="851"/>
        <w:rPr>
          <w:rFonts w:cs="Times New Roman"/>
        </w:rPr>
      </w:pPr>
      <w:r w:rsidRPr="00C222A9">
        <w:rPr>
          <w:rFonts w:cs="Times New Roman"/>
        </w:rPr>
        <w:t>Tejelő szarvasmarha telepek, istállók fejési rendszerei.</w:t>
      </w:r>
    </w:p>
    <w:p w14:paraId="4D5A567B" w14:textId="77777777" w:rsidR="0070603E" w:rsidRPr="00C222A9" w:rsidRDefault="0070603E" w:rsidP="0070603E">
      <w:pPr>
        <w:spacing w:after="0"/>
        <w:ind w:left="851"/>
        <w:rPr>
          <w:rFonts w:cs="Times New Roman"/>
        </w:rPr>
      </w:pPr>
      <w:r w:rsidRPr="00C222A9">
        <w:rPr>
          <w:rFonts w:cs="Times New Roman"/>
        </w:rPr>
        <w:t>A fejés biológiai kérdései.</w:t>
      </w:r>
    </w:p>
    <w:p w14:paraId="1DB4796A" w14:textId="77777777" w:rsidR="0070603E" w:rsidRPr="00C222A9" w:rsidRDefault="0070603E" w:rsidP="0070603E">
      <w:pPr>
        <w:spacing w:after="0"/>
        <w:ind w:left="851"/>
        <w:rPr>
          <w:rFonts w:cs="Times New Roman"/>
        </w:rPr>
      </w:pPr>
      <w:r w:rsidRPr="00C222A9">
        <w:rPr>
          <w:rFonts w:cs="Times New Roman"/>
        </w:rPr>
        <w:t>A gépi fejés elve, alkalmazásának műszaki feltételei.</w:t>
      </w:r>
    </w:p>
    <w:p w14:paraId="2FA28AFC" w14:textId="77777777" w:rsidR="0070603E" w:rsidRPr="00C222A9" w:rsidRDefault="0070603E" w:rsidP="0070603E">
      <w:pPr>
        <w:spacing w:after="0"/>
        <w:ind w:left="851"/>
        <w:rPr>
          <w:rFonts w:cs="Times New Roman"/>
        </w:rPr>
      </w:pPr>
      <w:r w:rsidRPr="00C222A9">
        <w:rPr>
          <w:rFonts w:cs="Times New Roman"/>
        </w:rPr>
        <w:t>A fejőkészülék szerkezeti egységei, működése, üzembe helyezése.</w:t>
      </w:r>
    </w:p>
    <w:p w14:paraId="09BAB739" w14:textId="77777777" w:rsidR="0070603E" w:rsidRPr="00C222A9" w:rsidRDefault="0070603E" w:rsidP="0070603E">
      <w:pPr>
        <w:spacing w:after="0"/>
        <w:ind w:left="851"/>
        <w:rPr>
          <w:rFonts w:cs="Times New Roman"/>
        </w:rPr>
      </w:pPr>
      <w:r w:rsidRPr="00C222A9">
        <w:rPr>
          <w:rFonts w:cs="Times New Roman"/>
        </w:rPr>
        <w:t>A fejési rendszerek egyéb kiegészítő berendezései.</w:t>
      </w:r>
    </w:p>
    <w:p w14:paraId="5B13B8BB" w14:textId="77777777" w:rsidR="0070603E" w:rsidRPr="00C222A9" w:rsidRDefault="0070603E" w:rsidP="0070603E">
      <w:pPr>
        <w:spacing w:after="0"/>
        <w:ind w:left="851"/>
        <w:rPr>
          <w:rFonts w:cs="Times New Roman"/>
        </w:rPr>
      </w:pPr>
      <w:r w:rsidRPr="00C222A9">
        <w:rPr>
          <w:rFonts w:cs="Times New Roman"/>
        </w:rPr>
        <w:t>Fejősajtáros, fejőtankos, tejvezetékes, fejőtermi rendszerek üzemeltetése, kezelése, karbantartása, tisztítása.</w:t>
      </w:r>
    </w:p>
    <w:p w14:paraId="1EA2D286" w14:textId="77777777" w:rsidR="0070603E" w:rsidRPr="00C222A9" w:rsidRDefault="0070603E" w:rsidP="0070603E">
      <w:pPr>
        <w:spacing w:after="0"/>
        <w:ind w:left="851"/>
        <w:rPr>
          <w:rFonts w:cs="Times New Roman"/>
        </w:rPr>
      </w:pPr>
      <w:r w:rsidRPr="00C222A9">
        <w:rPr>
          <w:rFonts w:cs="Times New Roman"/>
        </w:rPr>
        <w:t>Számítógépes tartástechnológiai rendszerek.</w:t>
      </w:r>
    </w:p>
    <w:p w14:paraId="67732A6E" w14:textId="77777777" w:rsidR="0070603E" w:rsidRPr="00C222A9" w:rsidRDefault="0070603E" w:rsidP="0070603E">
      <w:pPr>
        <w:spacing w:after="0"/>
        <w:ind w:left="851"/>
        <w:rPr>
          <w:rFonts w:cs="Times New Roman"/>
        </w:rPr>
      </w:pPr>
      <w:r w:rsidRPr="00C222A9">
        <w:rPr>
          <w:rFonts w:cs="Times New Roman"/>
        </w:rPr>
        <w:t>A tejkezelés gépei:</w:t>
      </w:r>
    </w:p>
    <w:p w14:paraId="482FB04D" w14:textId="77777777" w:rsidR="0070603E" w:rsidRPr="00C222A9" w:rsidRDefault="0070603E" w:rsidP="0070603E">
      <w:pPr>
        <w:spacing w:after="0"/>
        <w:ind w:left="851"/>
        <w:rPr>
          <w:rFonts w:cs="Times New Roman"/>
        </w:rPr>
      </w:pPr>
      <w:r w:rsidRPr="00C222A9">
        <w:rPr>
          <w:rFonts w:cs="Times New Roman"/>
        </w:rPr>
        <w:t>- tejhűtők, hűtési rendszerek,</w:t>
      </w:r>
    </w:p>
    <w:p w14:paraId="688B5ADA" w14:textId="77777777" w:rsidR="0070603E" w:rsidRPr="00C222A9" w:rsidRDefault="0070603E" w:rsidP="0070603E">
      <w:pPr>
        <w:spacing w:after="0"/>
        <w:ind w:left="851"/>
        <w:rPr>
          <w:rFonts w:cs="Times New Roman"/>
        </w:rPr>
      </w:pPr>
      <w:r w:rsidRPr="00C222A9">
        <w:rPr>
          <w:rFonts w:cs="Times New Roman"/>
        </w:rPr>
        <w:t>- tejkádak és kiegészítő szerkezeti egységeik,</w:t>
      </w:r>
    </w:p>
    <w:p w14:paraId="45295814" w14:textId="77777777" w:rsidR="0070603E" w:rsidRPr="00C222A9" w:rsidRDefault="0070603E" w:rsidP="0070603E">
      <w:pPr>
        <w:spacing w:after="0"/>
        <w:ind w:left="851"/>
        <w:rPr>
          <w:rFonts w:cs="Times New Roman"/>
        </w:rPr>
      </w:pPr>
      <w:r w:rsidRPr="00C222A9">
        <w:rPr>
          <w:rFonts w:cs="Times New Roman"/>
        </w:rPr>
        <w:t>- a tej fölözése, tejszeparátorok szerkezeti felépítése, működése, zsírtartalom beállítása.</w:t>
      </w:r>
    </w:p>
    <w:p w14:paraId="5E24CCE8" w14:textId="77777777" w:rsidR="0070603E" w:rsidRPr="00C222A9" w:rsidRDefault="0070603E" w:rsidP="0070603E">
      <w:pPr>
        <w:spacing w:after="0"/>
        <w:ind w:left="851"/>
        <w:rPr>
          <w:rFonts w:cs="Times New Roman"/>
        </w:rPr>
      </w:pPr>
      <w:r w:rsidRPr="00C222A9">
        <w:rPr>
          <w:rFonts w:cs="Times New Roman"/>
        </w:rPr>
        <w:lastRenderedPageBreak/>
        <w:t>Állattartó telepek műszaki kiszolgálása: karbantartási, hibaelhárítási és javítási munkák.</w:t>
      </w:r>
    </w:p>
    <w:p w14:paraId="44D5D1B9" w14:textId="77777777" w:rsidR="0070603E" w:rsidRPr="00C222A9" w:rsidRDefault="0070603E" w:rsidP="0070603E">
      <w:pPr>
        <w:spacing w:after="0"/>
        <w:ind w:left="851"/>
        <w:rPr>
          <w:rFonts w:cs="Times New Roman"/>
        </w:rPr>
      </w:pPr>
      <w:r w:rsidRPr="00C222A9">
        <w:rPr>
          <w:rFonts w:cs="Times New Roman"/>
        </w:rPr>
        <w:t>Az állattartó telepek munka-, tűz- és környezetvédelmi előírásai.</w:t>
      </w:r>
    </w:p>
    <w:p w14:paraId="59DB8032" w14:textId="77777777" w:rsidR="0070603E" w:rsidRPr="00C222A9" w:rsidRDefault="0070603E" w:rsidP="0070603E">
      <w:pPr>
        <w:tabs>
          <w:tab w:val="left" w:pos="1418"/>
          <w:tab w:val="right" w:pos="9072"/>
        </w:tabs>
        <w:spacing w:after="0"/>
        <w:ind w:left="851"/>
        <w:rPr>
          <w:rFonts w:cs="Times New Roman"/>
        </w:rPr>
      </w:pPr>
    </w:p>
    <w:p w14:paraId="54D1DDC6" w14:textId="77777777" w:rsidR="0070603E" w:rsidRPr="00C222A9" w:rsidRDefault="0070603E" w:rsidP="0070603E">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Mezőgazdasági munkagépek részegységeinek javítása</w:t>
      </w:r>
      <w:r w:rsidRPr="00C222A9">
        <w:rPr>
          <w:rFonts w:cs="Times New Roman"/>
          <w:b/>
          <w:i/>
        </w:rPr>
        <w:tab/>
        <w:t>25 óra/25 óra</w:t>
      </w:r>
    </w:p>
    <w:p w14:paraId="1235C615" w14:textId="77777777" w:rsidR="0070603E" w:rsidRPr="00C222A9" w:rsidRDefault="0070603E" w:rsidP="0070603E">
      <w:pPr>
        <w:spacing w:after="0"/>
        <w:ind w:left="851"/>
        <w:rPr>
          <w:rFonts w:cs="Times New Roman"/>
        </w:rPr>
      </w:pPr>
      <w:r w:rsidRPr="00C222A9">
        <w:rPr>
          <w:rFonts w:cs="Times New Roman"/>
        </w:rPr>
        <w:t>Ekék javítása:</w:t>
      </w:r>
    </w:p>
    <w:p w14:paraId="33FCBC3E" w14:textId="77777777" w:rsidR="0070603E" w:rsidRPr="00C222A9" w:rsidRDefault="0070603E" w:rsidP="0070603E">
      <w:pPr>
        <w:spacing w:after="0"/>
        <w:ind w:left="851"/>
        <w:rPr>
          <w:rFonts w:cs="Times New Roman"/>
        </w:rPr>
      </w:pPr>
      <w:r w:rsidRPr="00C222A9">
        <w:rPr>
          <w:rFonts w:cs="Times New Roman"/>
        </w:rPr>
        <w:t>- szántóvas élezése, él felrakás,</w:t>
      </w:r>
    </w:p>
    <w:p w14:paraId="01CE5B3D" w14:textId="77777777" w:rsidR="0070603E" w:rsidRPr="00C222A9" w:rsidRDefault="0070603E" w:rsidP="0070603E">
      <w:pPr>
        <w:spacing w:after="0"/>
        <w:ind w:left="851"/>
        <w:rPr>
          <w:rFonts w:cs="Times New Roman"/>
        </w:rPr>
      </w:pPr>
      <w:r w:rsidRPr="00C222A9">
        <w:rPr>
          <w:rFonts w:cs="Times New Roman"/>
        </w:rPr>
        <w:t>- csoroszlyák (késes, tárcsás).</w:t>
      </w:r>
    </w:p>
    <w:p w14:paraId="648ED5ED" w14:textId="77777777" w:rsidR="0070603E" w:rsidRPr="00C222A9" w:rsidRDefault="0070603E" w:rsidP="0070603E">
      <w:pPr>
        <w:spacing w:after="0"/>
        <w:ind w:left="851"/>
        <w:rPr>
          <w:rFonts w:cs="Times New Roman"/>
        </w:rPr>
      </w:pPr>
      <w:r w:rsidRPr="00C222A9">
        <w:rPr>
          <w:rFonts w:cs="Times New Roman"/>
        </w:rPr>
        <w:t>Tárcsás talajművelő eszközök javítása.</w:t>
      </w:r>
    </w:p>
    <w:p w14:paraId="56B1C9BA" w14:textId="77777777" w:rsidR="0070603E" w:rsidRPr="00C222A9" w:rsidRDefault="0070603E" w:rsidP="0070603E">
      <w:pPr>
        <w:spacing w:after="0"/>
        <w:ind w:left="851"/>
        <w:rPr>
          <w:rFonts w:cs="Times New Roman"/>
        </w:rPr>
      </w:pPr>
      <w:r w:rsidRPr="00C222A9">
        <w:rPr>
          <w:rFonts w:cs="Times New Roman"/>
        </w:rPr>
        <w:t>Kultivátorkapák javítása.</w:t>
      </w:r>
    </w:p>
    <w:p w14:paraId="7D94D33C" w14:textId="77777777" w:rsidR="0070603E" w:rsidRPr="00C222A9" w:rsidRDefault="0070603E" w:rsidP="0070603E">
      <w:pPr>
        <w:spacing w:after="0"/>
        <w:ind w:left="851"/>
        <w:rPr>
          <w:rFonts w:cs="Times New Roman"/>
        </w:rPr>
      </w:pPr>
      <w:r w:rsidRPr="00C222A9">
        <w:rPr>
          <w:rFonts w:cs="Times New Roman"/>
        </w:rPr>
        <w:t>Kombinált talajművelő gépek javítása.</w:t>
      </w:r>
    </w:p>
    <w:p w14:paraId="5178AFDD" w14:textId="77777777" w:rsidR="0070603E" w:rsidRPr="00C222A9" w:rsidRDefault="0070603E" w:rsidP="0070603E">
      <w:pPr>
        <w:spacing w:after="0"/>
        <w:ind w:left="851"/>
        <w:rPr>
          <w:rFonts w:cs="Times New Roman"/>
        </w:rPr>
      </w:pPr>
      <w:r w:rsidRPr="00C222A9">
        <w:rPr>
          <w:rFonts w:cs="Times New Roman"/>
        </w:rPr>
        <w:t>Mély és közép-mélylazítók javítása.</w:t>
      </w:r>
    </w:p>
    <w:p w14:paraId="1DFF8FEC" w14:textId="77777777" w:rsidR="0070603E" w:rsidRPr="00C222A9" w:rsidRDefault="0070603E" w:rsidP="0070603E">
      <w:pPr>
        <w:spacing w:after="0"/>
        <w:ind w:left="851"/>
        <w:rPr>
          <w:rFonts w:cs="Times New Roman"/>
        </w:rPr>
      </w:pPr>
      <w:r w:rsidRPr="00C222A9">
        <w:rPr>
          <w:rFonts w:cs="Times New Roman"/>
        </w:rPr>
        <w:t>Szervestrágya-szórók javítása.</w:t>
      </w:r>
    </w:p>
    <w:p w14:paraId="70411404" w14:textId="77777777" w:rsidR="0070603E" w:rsidRPr="00C222A9" w:rsidRDefault="0070603E" w:rsidP="0070603E">
      <w:pPr>
        <w:spacing w:after="0"/>
        <w:ind w:left="851"/>
        <w:rPr>
          <w:rFonts w:cs="Times New Roman"/>
        </w:rPr>
      </w:pPr>
      <w:r w:rsidRPr="00C222A9">
        <w:rPr>
          <w:rFonts w:cs="Times New Roman"/>
        </w:rPr>
        <w:t>- szállító, továbbító szerkezetek javítása,</w:t>
      </w:r>
    </w:p>
    <w:p w14:paraId="0BA9E201" w14:textId="77777777" w:rsidR="0070603E" w:rsidRPr="00C222A9" w:rsidRDefault="0070603E" w:rsidP="0070603E">
      <w:pPr>
        <w:spacing w:after="0"/>
        <w:ind w:left="851"/>
        <w:rPr>
          <w:rFonts w:cs="Times New Roman"/>
        </w:rPr>
      </w:pPr>
      <w:r w:rsidRPr="00C222A9">
        <w:rPr>
          <w:rFonts w:cs="Times New Roman"/>
        </w:rPr>
        <w:t>- szóró szerkezetek javítása,</w:t>
      </w:r>
    </w:p>
    <w:p w14:paraId="0F500048" w14:textId="77777777" w:rsidR="0070603E" w:rsidRPr="00C222A9" w:rsidRDefault="0070603E" w:rsidP="0070603E">
      <w:pPr>
        <w:spacing w:after="0"/>
        <w:ind w:left="851"/>
        <w:rPr>
          <w:rFonts w:cs="Times New Roman"/>
        </w:rPr>
      </w:pPr>
      <w:r w:rsidRPr="00C222A9">
        <w:rPr>
          <w:rFonts w:cs="Times New Roman"/>
        </w:rPr>
        <w:t>- meghajtó elemek javítása.</w:t>
      </w:r>
    </w:p>
    <w:p w14:paraId="0B277B50" w14:textId="77777777" w:rsidR="0070603E" w:rsidRPr="00C222A9" w:rsidRDefault="0070603E" w:rsidP="0070603E">
      <w:pPr>
        <w:spacing w:after="0"/>
        <w:ind w:left="851"/>
        <w:rPr>
          <w:rFonts w:cs="Times New Roman"/>
        </w:rPr>
      </w:pPr>
      <w:r w:rsidRPr="00C222A9">
        <w:rPr>
          <w:rFonts w:cs="Times New Roman"/>
        </w:rPr>
        <w:t>Műtrágyaszórók javítása:</w:t>
      </w:r>
    </w:p>
    <w:p w14:paraId="04B26589" w14:textId="77777777" w:rsidR="0070603E" w:rsidRPr="00C222A9" w:rsidRDefault="0070603E" w:rsidP="0070603E">
      <w:pPr>
        <w:spacing w:after="0"/>
        <w:ind w:left="851"/>
        <w:rPr>
          <w:rFonts w:cs="Times New Roman"/>
        </w:rPr>
      </w:pPr>
      <w:r w:rsidRPr="00C222A9">
        <w:rPr>
          <w:rFonts w:cs="Times New Roman"/>
        </w:rPr>
        <w:t>- kihordó és adagnagyság szabályozó szerkezet javítása,</w:t>
      </w:r>
    </w:p>
    <w:p w14:paraId="4AEDF875" w14:textId="77777777" w:rsidR="0070603E" w:rsidRPr="00C222A9" w:rsidRDefault="0070603E" w:rsidP="0070603E">
      <w:pPr>
        <w:spacing w:after="0"/>
        <w:ind w:left="851"/>
        <w:rPr>
          <w:rFonts w:cs="Times New Roman"/>
        </w:rPr>
      </w:pPr>
      <w:r w:rsidRPr="00C222A9">
        <w:rPr>
          <w:rFonts w:cs="Times New Roman"/>
        </w:rPr>
        <w:t>- szóró szerkezet és meghajtások javítása.</w:t>
      </w:r>
    </w:p>
    <w:p w14:paraId="2661897B" w14:textId="77777777" w:rsidR="0070603E" w:rsidRPr="00C222A9" w:rsidRDefault="0070603E" w:rsidP="0070603E">
      <w:pPr>
        <w:spacing w:after="0"/>
        <w:ind w:left="851"/>
        <w:rPr>
          <w:rFonts w:cs="Times New Roman"/>
        </w:rPr>
      </w:pPr>
      <w:r w:rsidRPr="00C222A9">
        <w:rPr>
          <w:rFonts w:cs="Times New Roman"/>
        </w:rPr>
        <w:t>Gabona és apró magvak vetőgépeinek javítása:</w:t>
      </w:r>
    </w:p>
    <w:p w14:paraId="06E3F985" w14:textId="77777777" w:rsidR="0070603E" w:rsidRPr="00C222A9" w:rsidRDefault="0070603E" w:rsidP="0070603E">
      <w:pPr>
        <w:spacing w:after="0"/>
        <w:ind w:left="851"/>
        <w:rPr>
          <w:rFonts w:cs="Times New Roman"/>
        </w:rPr>
      </w:pPr>
      <w:r w:rsidRPr="00C222A9">
        <w:rPr>
          <w:rFonts w:cs="Times New Roman"/>
        </w:rPr>
        <w:t>- csúszó és tárcsás csoroszlyák javítása,</w:t>
      </w:r>
    </w:p>
    <w:p w14:paraId="72E821E1" w14:textId="77777777" w:rsidR="0070603E" w:rsidRPr="00C222A9" w:rsidRDefault="0070603E" w:rsidP="0070603E">
      <w:pPr>
        <w:spacing w:after="0"/>
        <w:ind w:left="851"/>
        <w:rPr>
          <w:rFonts w:cs="Times New Roman"/>
        </w:rPr>
      </w:pPr>
      <w:r w:rsidRPr="00C222A9">
        <w:rPr>
          <w:rFonts w:cs="Times New Roman"/>
        </w:rPr>
        <w:t>- Norton-szekrény kapcsolószerkezeteinek javítása.</w:t>
      </w:r>
    </w:p>
    <w:p w14:paraId="4E68A847" w14:textId="77777777" w:rsidR="0070603E" w:rsidRPr="00C222A9" w:rsidRDefault="0070603E" w:rsidP="0070603E">
      <w:pPr>
        <w:spacing w:after="0"/>
        <w:ind w:left="851"/>
        <w:rPr>
          <w:rFonts w:cs="Times New Roman"/>
        </w:rPr>
      </w:pPr>
      <w:r w:rsidRPr="00C222A9">
        <w:rPr>
          <w:rFonts w:cs="Times New Roman"/>
        </w:rPr>
        <w:t>Szemenkénti vetőgépek javítása.</w:t>
      </w:r>
    </w:p>
    <w:p w14:paraId="200C893B" w14:textId="77777777" w:rsidR="0070603E" w:rsidRPr="00C222A9" w:rsidRDefault="0070603E" w:rsidP="0070603E">
      <w:pPr>
        <w:spacing w:after="0"/>
        <w:ind w:left="851"/>
        <w:rPr>
          <w:rFonts w:cs="Times New Roman"/>
        </w:rPr>
      </w:pPr>
      <w:r w:rsidRPr="00C222A9">
        <w:rPr>
          <w:rFonts w:cs="Times New Roman"/>
        </w:rPr>
        <w:t>Tartályok hibái és javításuk.</w:t>
      </w:r>
    </w:p>
    <w:p w14:paraId="1BF96351" w14:textId="77777777" w:rsidR="0070603E" w:rsidRPr="00C222A9" w:rsidRDefault="0070603E" w:rsidP="0070603E">
      <w:pPr>
        <w:spacing w:after="0"/>
        <w:ind w:left="851"/>
        <w:rPr>
          <w:rFonts w:cs="Times New Roman"/>
        </w:rPr>
      </w:pPr>
      <w:r w:rsidRPr="00C222A9">
        <w:rPr>
          <w:rFonts w:cs="Times New Roman"/>
        </w:rPr>
        <w:t>Permetlészivattyúk és szerelvényeik (görgős, membrán, centrifugál szivattyúk).</w:t>
      </w:r>
    </w:p>
    <w:p w14:paraId="4963EDD2" w14:textId="77777777" w:rsidR="0070603E" w:rsidRPr="00C222A9" w:rsidRDefault="0070603E" w:rsidP="0070603E">
      <w:pPr>
        <w:spacing w:after="0"/>
        <w:ind w:left="851"/>
        <w:rPr>
          <w:rFonts w:cs="Times New Roman"/>
        </w:rPr>
      </w:pPr>
      <w:r w:rsidRPr="00C222A9">
        <w:rPr>
          <w:rFonts w:cs="Times New Roman"/>
        </w:rPr>
        <w:t>Ventillátorok, vákuumszivattyúk (tartálykocsik) javítása.</w:t>
      </w:r>
    </w:p>
    <w:p w14:paraId="47B9F7AB" w14:textId="24490029" w:rsidR="0070603E" w:rsidRPr="00C222A9" w:rsidRDefault="0070603E" w:rsidP="0070603E">
      <w:pPr>
        <w:spacing w:after="0"/>
        <w:ind w:left="851"/>
        <w:rPr>
          <w:rFonts w:cs="Times New Roman"/>
        </w:rPr>
      </w:pPr>
      <w:r w:rsidRPr="00C222A9">
        <w:rPr>
          <w:rFonts w:cs="Times New Roman"/>
        </w:rPr>
        <w:t>Szór</w:t>
      </w:r>
      <w:r>
        <w:rPr>
          <w:rFonts w:cs="Times New Roman"/>
        </w:rPr>
        <w:t>ófejek, szóró keretek javítása.</w:t>
      </w:r>
    </w:p>
    <w:p w14:paraId="445F2F7E" w14:textId="77777777" w:rsidR="0070603E" w:rsidRPr="00C222A9" w:rsidRDefault="0070603E" w:rsidP="0070603E">
      <w:pPr>
        <w:spacing w:after="0"/>
        <w:ind w:left="851"/>
        <w:rPr>
          <w:rFonts w:cs="Times New Roman"/>
        </w:rPr>
      </w:pPr>
      <w:r w:rsidRPr="00C222A9">
        <w:rPr>
          <w:rFonts w:cs="Times New Roman"/>
        </w:rPr>
        <w:t>Kaszáló gépek javítása.</w:t>
      </w:r>
    </w:p>
    <w:p w14:paraId="12ADBC7C" w14:textId="77777777" w:rsidR="0070603E" w:rsidRPr="00C222A9" w:rsidRDefault="0070603E" w:rsidP="0070603E">
      <w:pPr>
        <w:spacing w:after="0"/>
        <w:ind w:left="851"/>
        <w:rPr>
          <w:rFonts w:cs="Times New Roman"/>
        </w:rPr>
      </w:pPr>
      <w:r w:rsidRPr="00C222A9">
        <w:rPr>
          <w:rFonts w:cs="Times New Roman"/>
        </w:rPr>
        <w:t>Kaszaszerkezetek hibái és javításuk:</w:t>
      </w:r>
    </w:p>
    <w:p w14:paraId="2E248E01" w14:textId="77777777" w:rsidR="0070603E" w:rsidRPr="00C222A9" w:rsidRDefault="0070603E" w:rsidP="0070603E">
      <w:pPr>
        <w:spacing w:after="0"/>
        <w:ind w:left="851"/>
        <w:rPr>
          <w:rFonts w:cs="Times New Roman"/>
        </w:rPr>
      </w:pPr>
      <w:r w:rsidRPr="00C222A9">
        <w:rPr>
          <w:rFonts w:cs="Times New Roman"/>
        </w:rPr>
        <w:t>- alternáló kaszaszerkezet,</w:t>
      </w:r>
    </w:p>
    <w:p w14:paraId="4B68959A" w14:textId="77777777" w:rsidR="0070603E" w:rsidRPr="00C222A9" w:rsidRDefault="0070603E" w:rsidP="0070603E">
      <w:pPr>
        <w:spacing w:after="0"/>
        <w:ind w:left="851"/>
        <w:rPr>
          <w:rFonts w:cs="Times New Roman"/>
        </w:rPr>
      </w:pPr>
      <w:r w:rsidRPr="00C222A9">
        <w:rPr>
          <w:rFonts w:cs="Times New Roman"/>
        </w:rPr>
        <w:t>- rotációs kaszaszerkezet és meghajtó szerkezet javítása.</w:t>
      </w:r>
    </w:p>
    <w:p w14:paraId="06401B9A" w14:textId="77777777" w:rsidR="0070603E" w:rsidRPr="00C222A9" w:rsidRDefault="0070603E" w:rsidP="0070603E">
      <w:pPr>
        <w:spacing w:after="0"/>
        <w:ind w:left="851"/>
        <w:rPr>
          <w:rFonts w:cs="Times New Roman"/>
        </w:rPr>
      </w:pPr>
      <w:r w:rsidRPr="00C222A9">
        <w:rPr>
          <w:rFonts w:cs="Times New Roman"/>
        </w:rPr>
        <w:t>Rendkezelés gépeinek hibái, javítása.</w:t>
      </w:r>
    </w:p>
    <w:p w14:paraId="646F9093" w14:textId="77777777" w:rsidR="0070603E" w:rsidRPr="00C222A9" w:rsidRDefault="0070603E" w:rsidP="0070603E">
      <w:pPr>
        <w:spacing w:after="0"/>
        <w:ind w:left="851"/>
        <w:rPr>
          <w:rFonts w:cs="Times New Roman"/>
        </w:rPr>
      </w:pPr>
      <w:r w:rsidRPr="00C222A9">
        <w:rPr>
          <w:rFonts w:cs="Times New Roman"/>
        </w:rPr>
        <w:t>Bálakészítés gépei:</w:t>
      </w:r>
    </w:p>
    <w:p w14:paraId="270A48FF" w14:textId="77777777" w:rsidR="0070603E" w:rsidRPr="00C222A9" w:rsidRDefault="0070603E" w:rsidP="0070603E">
      <w:pPr>
        <w:spacing w:after="0"/>
        <w:ind w:left="851"/>
        <w:rPr>
          <w:rFonts w:cs="Times New Roman"/>
        </w:rPr>
      </w:pPr>
      <w:r w:rsidRPr="00C222A9">
        <w:rPr>
          <w:rFonts w:cs="Times New Roman"/>
        </w:rPr>
        <w:t>- rendfelszedő-szerkezetek hibái és javítása,</w:t>
      </w:r>
    </w:p>
    <w:p w14:paraId="509F2033" w14:textId="77777777" w:rsidR="0070603E" w:rsidRPr="00C222A9" w:rsidRDefault="0070603E" w:rsidP="0070603E">
      <w:pPr>
        <w:spacing w:after="0"/>
        <w:ind w:left="851"/>
        <w:rPr>
          <w:rFonts w:cs="Times New Roman"/>
        </w:rPr>
      </w:pPr>
      <w:r w:rsidRPr="00C222A9">
        <w:rPr>
          <w:rFonts w:cs="Times New Roman"/>
        </w:rPr>
        <w:t>- tömörítő-szerkezetek javítása,</w:t>
      </w:r>
    </w:p>
    <w:p w14:paraId="03A31BE6" w14:textId="77777777" w:rsidR="0070603E" w:rsidRPr="00C222A9" w:rsidRDefault="0070603E" w:rsidP="0070603E">
      <w:pPr>
        <w:spacing w:after="0"/>
        <w:ind w:left="851"/>
        <w:rPr>
          <w:rFonts w:cs="Times New Roman"/>
        </w:rPr>
      </w:pPr>
      <w:r w:rsidRPr="00C222A9">
        <w:rPr>
          <w:rFonts w:cs="Times New Roman"/>
        </w:rPr>
        <w:t>- hengerbála-készítő egységek (szalagok, hengerek és csapágyazások).</w:t>
      </w:r>
    </w:p>
    <w:p w14:paraId="2371F217" w14:textId="77777777" w:rsidR="0070603E" w:rsidRPr="00C222A9" w:rsidRDefault="0070603E" w:rsidP="0070603E">
      <w:pPr>
        <w:spacing w:after="0"/>
        <w:ind w:left="851"/>
        <w:rPr>
          <w:rFonts w:cs="Times New Roman"/>
        </w:rPr>
      </w:pPr>
      <w:r w:rsidRPr="00C222A9">
        <w:rPr>
          <w:rFonts w:cs="Times New Roman"/>
        </w:rPr>
        <w:t>Szecskázó gépek javítása.</w:t>
      </w:r>
    </w:p>
    <w:p w14:paraId="65612449" w14:textId="77777777" w:rsidR="0070603E" w:rsidRPr="00C222A9" w:rsidRDefault="0070603E" w:rsidP="0070603E">
      <w:pPr>
        <w:spacing w:after="0"/>
        <w:ind w:left="851"/>
        <w:rPr>
          <w:rFonts w:cs="Times New Roman"/>
        </w:rPr>
      </w:pPr>
      <w:r w:rsidRPr="00C222A9">
        <w:rPr>
          <w:rFonts w:cs="Times New Roman"/>
        </w:rPr>
        <w:t>Szemestermény-betakarítás gépeinek javítása.</w:t>
      </w:r>
    </w:p>
    <w:p w14:paraId="5AB9ECBE" w14:textId="77777777" w:rsidR="0070603E" w:rsidRPr="00C222A9" w:rsidRDefault="0070603E" w:rsidP="0070603E">
      <w:pPr>
        <w:spacing w:after="0"/>
        <w:ind w:left="851"/>
        <w:rPr>
          <w:rFonts w:cs="Times New Roman"/>
        </w:rPr>
      </w:pPr>
      <w:r w:rsidRPr="00C222A9">
        <w:rPr>
          <w:rFonts w:cs="Times New Roman"/>
        </w:rPr>
        <w:t>Cséplődob, dobkosár, dob kiegyensúlyozása.</w:t>
      </w:r>
    </w:p>
    <w:p w14:paraId="29BC2844" w14:textId="77777777" w:rsidR="0070603E" w:rsidRPr="00C222A9" w:rsidRDefault="0070603E" w:rsidP="0070603E">
      <w:pPr>
        <w:spacing w:after="0"/>
        <w:ind w:left="851"/>
        <w:rPr>
          <w:rFonts w:cs="Times New Roman"/>
        </w:rPr>
      </w:pPr>
      <w:r w:rsidRPr="00C222A9">
        <w:rPr>
          <w:rFonts w:cs="Times New Roman"/>
        </w:rPr>
        <w:t>Tisztítószerkezet hibái és javítása.</w:t>
      </w:r>
    </w:p>
    <w:p w14:paraId="32617A1E" w14:textId="77777777" w:rsidR="0070603E" w:rsidRPr="00C222A9" w:rsidRDefault="0070603E" w:rsidP="0070603E">
      <w:pPr>
        <w:spacing w:after="0"/>
        <w:ind w:left="851"/>
        <w:rPr>
          <w:rFonts w:cs="Times New Roman"/>
        </w:rPr>
      </w:pPr>
      <w:r w:rsidRPr="00C222A9">
        <w:rPr>
          <w:rFonts w:cs="Times New Roman"/>
        </w:rPr>
        <w:t>Szállító- és felhordó-szerkezetek javítása.</w:t>
      </w:r>
    </w:p>
    <w:p w14:paraId="60969A54" w14:textId="77777777" w:rsidR="0070603E" w:rsidRPr="00C222A9" w:rsidRDefault="0070603E" w:rsidP="0070603E">
      <w:pPr>
        <w:spacing w:after="0"/>
        <w:ind w:left="851"/>
        <w:rPr>
          <w:rFonts w:cs="Times New Roman"/>
        </w:rPr>
      </w:pPr>
      <w:r w:rsidRPr="00C222A9">
        <w:rPr>
          <w:rFonts w:cs="Times New Roman"/>
        </w:rPr>
        <w:t>Adapterek javítása (tájjellegnek megfelelően).</w:t>
      </w:r>
    </w:p>
    <w:p w14:paraId="0CAB62A8" w14:textId="77777777" w:rsidR="0070603E" w:rsidRPr="00C222A9" w:rsidRDefault="0070603E" w:rsidP="0070603E">
      <w:pPr>
        <w:spacing w:after="0"/>
        <w:ind w:left="851"/>
        <w:rPr>
          <w:rFonts w:cs="Times New Roman"/>
        </w:rPr>
      </w:pPr>
      <w:r w:rsidRPr="00C222A9">
        <w:rPr>
          <w:rFonts w:cs="Times New Roman"/>
        </w:rPr>
        <w:t>Szárítás gépeinek javítása.</w:t>
      </w:r>
    </w:p>
    <w:p w14:paraId="25F48E37" w14:textId="77777777" w:rsidR="0070603E" w:rsidRPr="00C222A9" w:rsidRDefault="0070603E" w:rsidP="0070603E">
      <w:pPr>
        <w:spacing w:after="0"/>
        <w:ind w:left="851"/>
        <w:rPr>
          <w:rFonts w:cs="Times New Roman"/>
        </w:rPr>
      </w:pPr>
      <w:r w:rsidRPr="00C222A9">
        <w:rPr>
          <w:rFonts w:cs="Times New Roman"/>
        </w:rPr>
        <w:t>Öntöző gépek javítása.</w:t>
      </w:r>
    </w:p>
    <w:p w14:paraId="32009CE3" w14:textId="77777777" w:rsidR="0070603E" w:rsidRPr="00C222A9" w:rsidRDefault="0070603E" w:rsidP="0070603E">
      <w:pPr>
        <w:spacing w:after="0"/>
        <w:ind w:left="851"/>
        <w:rPr>
          <w:rFonts w:cs="Times New Roman"/>
        </w:rPr>
      </w:pPr>
      <w:r w:rsidRPr="00C222A9">
        <w:rPr>
          <w:rFonts w:cs="Times New Roman"/>
        </w:rPr>
        <w:t>Szivattyúk, csövek, csőkötések, elzáró-szerkezetek javítása.</w:t>
      </w:r>
    </w:p>
    <w:p w14:paraId="5C8F8030" w14:textId="77777777" w:rsidR="0070603E" w:rsidRPr="00C222A9" w:rsidRDefault="0070603E" w:rsidP="0070603E">
      <w:pPr>
        <w:spacing w:after="0"/>
        <w:ind w:left="851"/>
        <w:rPr>
          <w:rFonts w:cs="Times New Roman"/>
        </w:rPr>
      </w:pPr>
      <w:r w:rsidRPr="00C222A9">
        <w:rPr>
          <w:rFonts w:cs="Times New Roman"/>
        </w:rPr>
        <w:t>Szórófejek, tartó- és mozgatószerkezetek javítása.</w:t>
      </w:r>
    </w:p>
    <w:p w14:paraId="08359578" w14:textId="77777777" w:rsidR="0070603E" w:rsidRPr="00C222A9" w:rsidRDefault="0070603E" w:rsidP="0070603E">
      <w:pPr>
        <w:tabs>
          <w:tab w:val="left" w:pos="1418"/>
          <w:tab w:val="right" w:pos="9072"/>
        </w:tabs>
        <w:spacing w:after="0"/>
        <w:ind w:left="851"/>
        <w:rPr>
          <w:rFonts w:cs="Times New Roman"/>
        </w:rPr>
      </w:pPr>
    </w:p>
    <w:p w14:paraId="0AB3E2E1" w14:textId="77777777" w:rsidR="0070603E" w:rsidRPr="00C222A9" w:rsidRDefault="0070603E" w:rsidP="0070603E">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Mezőgazdasági munkagépek karbantartása</w:t>
      </w:r>
      <w:r w:rsidRPr="00C222A9">
        <w:rPr>
          <w:rFonts w:cs="Times New Roman"/>
          <w:b/>
          <w:i/>
        </w:rPr>
        <w:tab/>
        <w:t>10 óra/10 óra</w:t>
      </w:r>
    </w:p>
    <w:p w14:paraId="321393C0" w14:textId="77777777" w:rsidR="0070603E" w:rsidRPr="00C222A9" w:rsidRDefault="0070603E" w:rsidP="0070603E">
      <w:pPr>
        <w:spacing w:after="0"/>
        <w:ind w:left="851"/>
        <w:rPr>
          <w:rFonts w:cs="Times New Roman"/>
        </w:rPr>
      </w:pPr>
      <w:r w:rsidRPr="00C222A9">
        <w:rPr>
          <w:rFonts w:cs="Times New Roman"/>
        </w:rPr>
        <w:t>Karbantartás fontossága.</w:t>
      </w:r>
    </w:p>
    <w:p w14:paraId="34180790" w14:textId="77777777" w:rsidR="0070603E" w:rsidRPr="00C222A9" w:rsidRDefault="0070603E" w:rsidP="0070603E">
      <w:pPr>
        <w:spacing w:after="0"/>
        <w:ind w:left="851"/>
        <w:rPr>
          <w:rFonts w:cs="Times New Roman"/>
        </w:rPr>
      </w:pPr>
      <w:r w:rsidRPr="00C222A9">
        <w:rPr>
          <w:rFonts w:cs="Times New Roman"/>
        </w:rPr>
        <w:t>Karbantartás szervezése.</w:t>
      </w:r>
    </w:p>
    <w:p w14:paraId="18E6FED9" w14:textId="77777777" w:rsidR="0070603E" w:rsidRPr="00C222A9" w:rsidRDefault="0070603E" w:rsidP="0070603E">
      <w:pPr>
        <w:spacing w:after="0"/>
        <w:ind w:left="851"/>
        <w:rPr>
          <w:rFonts w:cs="Times New Roman"/>
        </w:rPr>
      </w:pPr>
      <w:r w:rsidRPr="00C222A9">
        <w:rPr>
          <w:rFonts w:cs="Times New Roman"/>
        </w:rPr>
        <w:lastRenderedPageBreak/>
        <w:t>Karbantartási fokozatok, műveletei.</w:t>
      </w:r>
    </w:p>
    <w:p w14:paraId="70CB9502" w14:textId="77777777" w:rsidR="0070603E" w:rsidRPr="00C222A9" w:rsidRDefault="0070603E" w:rsidP="0070603E">
      <w:pPr>
        <w:spacing w:after="0"/>
        <w:ind w:left="851"/>
        <w:rPr>
          <w:rFonts w:cs="Times New Roman"/>
        </w:rPr>
      </w:pPr>
      <w:r w:rsidRPr="00C222A9">
        <w:rPr>
          <w:rFonts w:cs="Times New Roman"/>
        </w:rPr>
        <w:t>Karbantartási műveletek mezőgazdasági munkagépeknél:</w:t>
      </w:r>
    </w:p>
    <w:p w14:paraId="4D20672F" w14:textId="77777777" w:rsidR="0070603E" w:rsidRPr="00C222A9" w:rsidRDefault="0070603E" w:rsidP="0070603E">
      <w:pPr>
        <w:spacing w:after="0"/>
        <w:ind w:left="851"/>
        <w:rPr>
          <w:rFonts w:cs="Times New Roman"/>
        </w:rPr>
      </w:pPr>
      <w:r w:rsidRPr="00C222A9">
        <w:rPr>
          <w:rFonts w:cs="Times New Roman"/>
        </w:rPr>
        <w:t>- talajművelő gépek,</w:t>
      </w:r>
    </w:p>
    <w:p w14:paraId="6F2360D8" w14:textId="77777777" w:rsidR="0070603E" w:rsidRPr="00C222A9" w:rsidRDefault="0070603E" w:rsidP="0070603E">
      <w:pPr>
        <w:spacing w:after="0"/>
        <w:ind w:left="851"/>
        <w:rPr>
          <w:rFonts w:cs="Times New Roman"/>
        </w:rPr>
      </w:pPr>
      <w:r w:rsidRPr="00C222A9">
        <w:rPr>
          <w:rFonts w:cs="Times New Roman"/>
        </w:rPr>
        <w:t>- tápanyag-visszapótló gépek,</w:t>
      </w:r>
    </w:p>
    <w:p w14:paraId="3B473874" w14:textId="77777777" w:rsidR="0070603E" w:rsidRPr="00C222A9" w:rsidRDefault="0070603E" w:rsidP="0070603E">
      <w:pPr>
        <w:spacing w:after="0"/>
        <w:ind w:left="851"/>
        <w:rPr>
          <w:rFonts w:cs="Times New Roman"/>
        </w:rPr>
      </w:pPr>
      <w:r w:rsidRPr="00C222A9">
        <w:rPr>
          <w:rFonts w:cs="Times New Roman"/>
        </w:rPr>
        <w:t>- vető-, ültető- és palántázó gépek,</w:t>
      </w:r>
    </w:p>
    <w:p w14:paraId="364D88E4" w14:textId="77777777" w:rsidR="0070603E" w:rsidRPr="00C222A9" w:rsidRDefault="0070603E" w:rsidP="0070603E">
      <w:pPr>
        <w:spacing w:after="0"/>
        <w:ind w:left="851"/>
        <w:rPr>
          <w:rFonts w:cs="Times New Roman"/>
        </w:rPr>
      </w:pPr>
      <w:r w:rsidRPr="00C222A9">
        <w:rPr>
          <w:rFonts w:cs="Times New Roman"/>
        </w:rPr>
        <w:t>- növényápolás gépei,</w:t>
      </w:r>
    </w:p>
    <w:p w14:paraId="578968FF" w14:textId="77777777" w:rsidR="0070603E" w:rsidRPr="00C222A9" w:rsidRDefault="0070603E" w:rsidP="0070603E">
      <w:pPr>
        <w:spacing w:after="0"/>
        <w:ind w:left="851"/>
        <w:rPr>
          <w:rFonts w:cs="Times New Roman"/>
        </w:rPr>
      </w:pPr>
      <w:r w:rsidRPr="00C222A9">
        <w:rPr>
          <w:rFonts w:cs="Times New Roman"/>
        </w:rPr>
        <w:t>- betakarító gépek,</w:t>
      </w:r>
    </w:p>
    <w:p w14:paraId="4D8DD421" w14:textId="77777777" w:rsidR="0070603E" w:rsidRPr="00C222A9" w:rsidRDefault="0070603E" w:rsidP="0070603E">
      <w:pPr>
        <w:spacing w:after="0"/>
        <w:ind w:left="851"/>
        <w:rPr>
          <w:rFonts w:cs="Times New Roman"/>
        </w:rPr>
      </w:pPr>
      <w:r w:rsidRPr="00C222A9">
        <w:rPr>
          <w:rFonts w:cs="Times New Roman"/>
        </w:rPr>
        <w:t>- állattartó telepi gépek berendezések</w:t>
      </w:r>
    </w:p>
    <w:p w14:paraId="550FD97E" w14:textId="77777777" w:rsidR="0070603E" w:rsidRPr="00C222A9" w:rsidRDefault="0070603E" w:rsidP="0070603E">
      <w:pPr>
        <w:tabs>
          <w:tab w:val="left" w:pos="1418"/>
          <w:tab w:val="right" w:pos="9072"/>
        </w:tabs>
        <w:spacing w:after="0"/>
        <w:ind w:left="851"/>
        <w:rPr>
          <w:rFonts w:cs="Times New Roman"/>
        </w:rPr>
      </w:pPr>
    </w:p>
    <w:p w14:paraId="5C179901" w14:textId="77777777" w:rsidR="0070603E" w:rsidRPr="00C222A9" w:rsidRDefault="0070603E" w:rsidP="0070603E">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 xml:space="preserve">Új és javított gépek bejáratása, korrózió védelem, gépek tárolása </w:t>
      </w:r>
      <w:r w:rsidRPr="00C222A9">
        <w:rPr>
          <w:rFonts w:cs="Times New Roman"/>
          <w:b/>
          <w:i/>
        </w:rPr>
        <w:tab/>
        <w:t>10 óra/10 óra</w:t>
      </w:r>
    </w:p>
    <w:p w14:paraId="10559A3A" w14:textId="77777777" w:rsidR="0070603E" w:rsidRPr="00C222A9" w:rsidRDefault="0070603E" w:rsidP="0070603E">
      <w:pPr>
        <w:spacing w:after="0"/>
        <w:ind w:left="851"/>
        <w:rPr>
          <w:rFonts w:cs="Times New Roman"/>
        </w:rPr>
      </w:pPr>
      <w:r w:rsidRPr="00C222A9">
        <w:rPr>
          <w:rFonts w:cs="Times New Roman"/>
        </w:rPr>
        <w:t>Javított gépek végkikészítése.</w:t>
      </w:r>
    </w:p>
    <w:p w14:paraId="3F0A54E6" w14:textId="77777777" w:rsidR="0070603E" w:rsidRPr="00C222A9" w:rsidRDefault="0070603E" w:rsidP="0070603E">
      <w:pPr>
        <w:spacing w:after="0"/>
        <w:ind w:left="851"/>
        <w:rPr>
          <w:rFonts w:cs="Times New Roman"/>
        </w:rPr>
      </w:pPr>
      <w:r w:rsidRPr="00C222A9">
        <w:rPr>
          <w:rFonts w:cs="Times New Roman"/>
        </w:rPr>
        <w:t>Mezőgazdasági gépek korrózióvédelme.</w:t>
      </w:r>
    </w:p>
    <w:p w14:paraId="0A67CD61" w14:textId="77777777" w:rsidR="0070603E" w:rsidRPr="00C222A9" w:rsidRDefault="0070603E" w:rsidP="0070603E">
      <w:pPr>
        <w:spacing w:after="0"/>
        <w:ind w:left="851"/>
        <w:rPr>
          <w:rFonts w:cs="Times New Roman"/>
        </w:rPr>
      </w:pPr>
      <w:r w:rsidRPr="00C222A9">
        <w:rPr>
          <w:rFonts w:cs="Times New Roman"/>
        </w:rPr>
        <w:t>Korrózió elleni védelem szükségessége.</w:t>
      </w:r>
    </w:p>
    <w:p w14:paraId="4B3EC333" w14:textId="77777777" w:rsidR="0070603E" w:rsidRPr="00C222A9" w:rsidRDefault="0070603E" w:rsidP="0070603E">
      <w:pPr>
        <w:spacing w:after="0"/>
        <w:ind w:left="851"/>
        <w:rPr>
          <w:rFonts w:cs="Times New Roman"/>
        </w:rPr>
      </w:pPr>
      <w:r w:rsidRPr="00C222A9">
        <w:rPr>
          <w:rFonts w:cs="Times New Roman"/>
        </w:rPr>
        <w:t>Korrózió elleni védelem csoportosítása.</w:t>
      </w:r>
    </w:p>
    <w:p w14:paraId="41D367E0" w14:textId="77777777" w:rsidR="0070603E" w:rsidRPr="00C222A9" w:rsidRDefault="0070603E" w:rsidP="0070603E">
      <w:pPr>
        <w:spacing w:after="0"/>
        <w:ind w:left="851"/>
        <w:rPr>
          <w:rFonts w:cs="Times New Roman"/>
        </w:rPr>
      </w:pPr>
      <w:r w:rsidRPr="00C222A9">
        <w:rPr>
          <w:rFonts w:cs="Times New Roman"/>
        </w:rPr>
        <w:t>Átmeneti korrózió elleni védelem, technológiai folyamata.</w:t>
      </w:r>
    </w:p>
    <w:p w14:paraId="6644C8E0" w14:textId="77777777" w:rsidR="0070603E" w:rsidRPr="00C222A9" w:rsidRDefault="0070603E" w:rsidP="0070603E">
      <w:pPr>
        <w:spacing w:after="0"/>
        <w:ind w:left="851"/>
        <w:rPr>
          <w:rFonts w:cs="Times New Roman"/>
        </w:rPr>
      </w:pPr>
      <w:r w:rsidRPr="00C222A9">
        <w:rPr>
          <w:rFonts w:cs="Times New Roman"/>
        </w:rPr>
        <w:t>Védőanyagok csoportosítása.</w:t>
      </w:r>
    </w:p>
    <w:p w14:paraId="77DB24AB" w14:textId="77777777" w:rsidR="0070603E" w:rsidRPr="00C222A9" w:rsidRDefault="0070603E" w:rsidP="0070603E">
      <w:pPr>
        <w:spacing w:after="0"/>
        <w:ind w:left="851"/>
        <w:rPr>
          <w:rFonts w:cs="Times New Roman"/>
        </w:rPr>
      </w:pPr>
      <w:r w:rsidRPr="00C222A9">
        <w:rPr>
          <w:rFonts w:cs="Times New Roman"/>
        </w:rPr>
        <w:t>Mezőgazdasági gépek tárolása.</w:t>
      </w:r>
    </w:p>
    <w:p w14:paraId="2D1AB885" w14:textId="77777777" w:rsidR="0070603E" w:rsidRPr="00C222A9" w:rsidRDefault="0070603E" w:rsidP="0070603E">
      <w:pPr>
        <w:spacing w:after="0"/>
        <w:ind w:left="851"/>
        <w:rPr>
          <w:rFonts w:cs="Times New Roman"/>
        </w:rPr>
      </w:pPr>
      <w:r w:rsidRPr="00C222A9">
        <w:rPr>
          <w:rFonts w:cs="Times New Roman"/>
        </w:rPr>
        <w:t>Géptárolás szükségessége, létesítményei.</w:t>
      </w:r>
    </w:p>
    <w:p w14:paraId="75259EA7" w14:textId="77777777" w:rsidR="0070603E" w:rsidRPr="00C222A9" w:rsidRDefault="0070603E" w:rsidP="0070603E">
      <w:pPr>
        <w:spacing w:after="0"/>
        <w:ind w:left="851"/>
        <w:rPr>
          <w:rFonts w:cs="Times New Roman"/>
        </w:rPr>
      </w:pPr>
      <w:r w:rsidRPr="00C222A9">
        <w:rPr>
          <w:rFonts w:cs="Times New Roman"/>
        </w:rPr>
        <w:t>Különféle gépek, gépcsoportok tárolása.</w:t>
      </w:r>
    </w:p>
    <w:p w14:paraId="3F4472CA" w14:textId="77777777" w:rsidR="0070603E" w:rsidRPr="00C222A9" w:rsidRDefault="0070603E" w:rsidP="0070603E">
      <w:pPr>
        <w:spacing w:after="0"/>
        <w:ind w:left="851"/>
        <w:rPr>
          <w:rFonts w:cs="Times New Roman"/>
        </w:rPr>
      </w:pPr>
      <w:r w:rsidRPr="00C222A9">
        <w:rPr>
          <w:rFonts w:cs="Times New Roman"/>
        </w:rPr>
        <w:t>Gépudvar kialakítása, egyéb létesítmények.</w:t>
      </w:r>
    </w:p>
    <w:p w14:paraId="7ACC8BB1" w14:textId="77777777" w:rsidR="0070603E" w:rsidRPr="00C222A9" w:rsidRDefault="0070603E" w:rsidP="00AD4490">
      <w:pPr>
        <w:spacing w:after="0"/>
        <w:ind w:left="851"/>
        <w:rPr>
          <w:rFonts w:cs="Times New Roman"/>
        </w:rPr>
      </w:pPr>
    </w:p>
    <w:p w14:paraId="36E999F5" w14:textId="77777777" w:rsidR="00C53E01" w:rsidRPr="00C222A9" w:rsidRDefault="00C53E01" w:rsidP="00C53E01">
      <w:pPr>
        <w:tabs>
          <w:tab w:val="left" w:pos="1418"/>
          <w:tab w:val="right" w:pos="9072"/>
        </w:tabs>
        <w:spacing w:after="0"/>
        <w:ind w:left="851"/>
        <w:rPr>
          <w:rFonts w:cs="Times New Roman"/>
        </w:rPr>
      </w:pPr>
    </w:p>
    <w:p w14:paraId="3AC423F8" w14:textId="77777777" w:rsidR="00C53E01" w:rsidRPr="00C222A9" w:rsidRDefault="00C53E01" w:rsidP="008F09DC">
      <w:pPr>
        <w:pStyle w:val="Listaszerbekezds"/>
        <w:numPr>
          <w:ilvl w:val="1"/>
          <w:numId w:val="11"/>
        </w:numPr>
        <w:spacing w:after="0"/>
        <w:rPr>
          <w:rFonts w:cs="Times New Roman"/>
          <w:b/>
        </w:rPr>
      </w:pPr>
      <w:r w:rsidRPr="00C222A9">
        <w:rPr>
          <w:rFonts w:cs="Times New Roman"/>
          <w:b/>
        </w:rPr>
        <w:t>A képzés javasolt helyszíne (ajánlás)</w:t>
      </w:r>
    </w:p>
    <w:p w14:paraId="11A4C460" w14:textId="77777777" w:rsidR="00C53E01" w:rsidRPr="00C222A9" w:rsidRDefault="00AD4490" w:rsidP="00C53E01">
      <w:pPr>
        <w:spacing w:after="0"/>
        <w:ind w:left="426"/>
        <w:rPr>
          <w:rFonts w:cs="Times New Roman"/>
        </w:rPr>
      </w:pPr>
      <w:r w:rsidRPr="00C222A9">
        <w:rPr>
          <w:rFonts w:cs="Times New Roman"/>
        </w:rPr>
        <w:t>A tantárgy elméleti képzés, amelynek fő helyszíne a tanterem, szaktanterem.</w:t>
      </w:r>
    </w:p>
    <w:p w14:paraId="790E6433" w14:textId="77777777" w:rsidR="00C53E01" w:rsidRPr="00C222A9" w:rsidRDefault="00C53E01" w:rsidP="00C53E01">
      <w:pPr>
        <w:spacing w:after="0"/>
        <w:ind w:left="426"/>
        <w:rPr>
          <w:rFonts w:cs="Times New Roman"/>
        </w:rPr>
      </w:pPr>
    </w:p>
    <w:p w14:paraId="3826E3C0" w14:textId="77777777" w:rsidR="00C53E01" w:rsidRPr="00C222A9" w:rsidRDefault="00C53E01" w:rsidP="008F09DC">
      <w:pPr>
        <w:pStyle w:val="Listaszerbekezds"/>
        <w:numPr>
          <w:ilvl w:val="1"/>
          <w:numId w:val="11"/>
        </w:numPr>
        <w:spacing w:after="0"/>
        <w:rPr>
          <w:rFonts w:cs="Times New Roman"/>
          <w:b/>
        </w:rPr>
      </w:pPr>
      <w:r w:rsidRPr="00C222A9">
        <w:rPr>
          <w:rFonts w:cs="Times New Roman"/>
          <w:b/>
        </w:rPr>
        <w:t>A tantárgy elsajátítása során alkalmazható sajátos módszerek, tanulói tevékenységformák (ajánlás)</w:t>
      </w:r>
    </w:p>
    <w:p w14:paraId="46FC13E4" w14:textId="77777777" w:rsidR="00C53E01" w:rsidRPr="00C222A9" w:rsidRDefault="00C53E01" w:rsidP="00C53E01">
      <w:pPr>
        <w:spacing w:after="0"/>
        <w:ind w:left="426"/>
        <w:rPr>
          <w:rFonts w:cs="Times New Roman"/>
        </w:rPr>
      </w:pPr>
    </w:p>
    <w:p w14:paraId="4F93F52F" w14:textId="77777777" w:rsidR="00C53E01" w:rsidRPr="00C222A9" w:rsidRDefault="00C53E01" w:rsidP="00C53E01">
      <w:pPr>
        <w:spacing w:after="0"/>
        <w:ind w:left="426"/>
        <w:rPr>
          <w:rFonts w:cs="Times New Roman"/>
          <w:i/>
        </w:rPr>
      </w:pPr>
    </w:p>
    <w:p w14:paraId="7A31E05E" w14:textId="77777777" w:rsidR="00C53E01" w:rsidRPr="00C222A9" w:rsidRDefault="00C53E01" w:rsidP="00C53E01">
      <w:pPr>
        <w:spacing w:after="0"/>
        <w:ind w:left="426"/>
        <w:rPr>
          <w:rFonts w:cs="Times New Roman"/>
        </w:rPr>
      </w:pPr>
    </w:p>
    <w:p w14:paraId="66795D3F" w14:textId="77777777" w:rsidR="00C53E01" w:rsidRPr="00C222A9" w:rsidRDefault="00C53E01" w:rsidP="008F09DC">
      <w:pPr>
        <w:pStyle w:val="Listaszerbekezds"/>
        <w:numPr>
          <w:ilvl w:val="2"/>
          <w:numId w:val="11"/>
        </w:numPr>
        <w:spacing w:after="0"/>
        <w:rPr>
          <w:rFonts w:cs="Times New Roman"/>
          <w:b/>
        </w:rPr>
      </w:pPr>
      <w:r w:rsidRPr="00C222A9">
        <w:rPr>
          <w:rFonts w:cs="Times New Roman"/>
          <w:b/>
        </w:rPr>
        <w:t>A tantárgy elsajátítása során alkalmazható sajátos módszerek (ajánlás)</w:t>
      </w:r>
    </w:p>
    <w:p w14:paraId="58FB37B1" w14:textId="5E88FD8C" w:rsidR="00C53E01" w:rsidRPr="00C222A9"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2B7736" w:rsidRPr="00C222A9" w14:paraId="6ED63EA5" w14:textId="77777777" w:rsidTr="002B7736">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D31B6DC"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40D936"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4DD9AFE7"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33E0F1B"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2B7736" w:rsidRPr="00C222A9" w14:paraId="0A078B9E" w14:textId="77777777" w:rsidTr="002B7736">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2C2E36DB" w14:textId="77777777" w:rsidR="002B7736" w:rsidRPr="00C222A9" w:rsidRDefault="002B7736" w:rsidP="002B7736">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03FB2D3B" w14:textId="77777777" w:rsidR="002B7736" w:rsidRPr="00C222A9" w:rsidRDefault="002B7736" w:rsidP="002B7736">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5602D05A"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44FFF512"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2A698E5B"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E86F23B" w14:textId="77777777" w:rsidR="002B7736" w:rsidRPr="00C222A9" w:rsidRDefault="002B7736" w:rsidP="002B7736">
            <w:pPr>
              <w:spacing w:after="0"/>
              <w:jc w:val="left"/>
              <w:rPr>
                <w:rFonts w:eastAsia="Times New Roman" w:cs="Times New Roman"/>
                <w:color w:val="000000"/>
                <w:sz w:val="20"/>
                <w:szCs w:val="20"/>
                <w:lang w:eastAsia="hu-HU"/>
              </w:rPr>
            </w:pPr>
          </w:p>
        </w:tc>
      </w:tr>
      <w:tr w:rsidR="002B7736" w:rsidRPr="00C222A9" w14:paraId="4756E270" w14:textId="77777777" w:rsidTr="002B773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E83D921"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032DB1B1"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0B067998"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27368BB"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085945B"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F994E1F"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2B7736" w:rsidRPr="00C222A9" w14:paraId="6E59C238" w14:textId="77777777" w:rsidTr="002B773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B39C118"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21B1B0D4"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14:paraId="38D97947"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A0E5E7B"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44B454F"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6AEE37B"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2B7736" w:rsidRPr="00C222A9" w14:paraId="71681471" w14:textId="77777777" w:rsidTr="002B773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47CC4B3"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4192BF4C"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35C1B042"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293B229"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726B518"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2FE50A2"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2B7736" w:rsidRPr="00C222A9" w14:paraId="488F5F31" w14:textId="77777777" w:rsidTr="002B773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0E518BB"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2FF29B12"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0933D2EA"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42F1887"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DCCAB64"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FD7E594"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2B7736" w:rsidRPr="00C222A9" w14:paraId="175A06D5" w14:textId="77777777" w:rsidTr="002B773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F43C187"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25643302"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14:paraId="10059AD6"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211C5AE"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ED9780E"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7DF94BE"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2B7736" w:rsidRPr="00C222A9" w14:paraId="2C688A5C" w14:textId="77777777" w:rsidTr="002B773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3C4C9A1"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5F7824CA"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szimuláció</w:t>
            </w:r>
          </w:p>
        </w:tc>
        <w:tc>
          <w:tcPr>
            <w:tcW w:w="980" w:type="dxa"/>
            <w:tcBorders>
              <w:top w:val="nil"/>
              <w:left w:val="nil"/>
              <w:bottom w:val="single" w:sz="4" w:space="0" w:color="auto"/>
              <w:right w:val="single" w:sz="4" w:space="0" w:color="auto"/>
            </w:tcBorders>
            <w:shd w:val="clear" w:color="auto" w:fill="auto"/>
            <w:vAlign w:val="center"/>
            <w:hideMark/>
          </w:tcPr>
          <w:p w14:paraId="1F284A9A"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7C2BB07"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48DE784"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2F782FA"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2B7736" w:rsidRPr="00C222A9" w14:paraId="7A8F0093" w14:textId="77777777" w:rsidTr="002B773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190C795"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14:paraId="6A458900"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08A5B818"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8942431"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63D63D6"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C2BE222"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4C7F94F8" w14:textId="77777777" w:rsidR="002B7736" w:rsidRPr="00C222A9" w:rsidRDefault="002B7736" w:rsidP="00C53E01">
      <w:pPr>
        <w:spacing w:after="0"/>
        <w:ind w:left="426"/>
        <w:rPr>
          <w:rFonts w:cs="Times New Roman"/>
        </w:rPr>
      </w:pPr>
    </w:p>
    <w:p w14:paraId="38945A2B" w14:textId="77777777" w:rsidR="00C53E01" w:rsidRPr="00C222A9" w:rsidRDefault="00C53E01" w:rsidP="008F09DC">
      <w:pPr>
        <w:pStyle w:val="Listaszerbekezds"/>
        <w:numPr>
          <w:ilvl w:val="2"/>
          <w:numId w:val="11"/>
        </w:numPr>
        <w:spacing w:after="0"/>
        <w:rPr>
          <w:rFonts w:cs="Times New Roman"/>
          <w:b/>
        </w:rPr>
      </w:pPr>
      <w:r w:rsidRPr="00C222A9">
        <w:rPr>
          <w:rFonts w:cs="Times New Roman"/>
          <w:b/>
        </w:rPr>
        <w:t>A tantárgy elsajátítása során alkalmazható tanulói tevékenységformák (ajánlás)</w:t>
      </w:r>
    </w:p>
    <w:p w14:paraId="1CEDA2C9" w14:textId="5FF24EDC" w:rsidR="002B7736" w:rsidRPr="00C222A9" w:rsidRDefault="002B7736"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2B7736" w:rsidRPr="00C222A9" w14:paraId="08E73BA2" w14:textId="77777777" w:rsidTr="002B7736">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38AB137"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BD6DA9"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024CEB4"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F1A8EDC"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2B7736" w:rsidRPr="00C222A9" w14:paraId="676001B2" w14:textId="77777777" w:rsidTr="002B7736">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29E761B0" w14:textId="77777777" w:rsidR="002B7736" w:rsidRPr="00C222A9" w:rsidRDefault="002B7736" w:rsidP="002B7736">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2C9B5A61" w14:textId="77777777" w:rsidR="002B7736" w:rsidRPr="00C222A9" w:rsidRDefault="002B7736" w:rsidP="002B773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EE712FA"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1CFF58F"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20C48A4"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2C4B7F51" w14:textId="77777777" w:rsidR="002B7736" w:rsidRPr="00C222A9" w:rsidRDefault="002B7736" w:rsidP="002B7736">
            <w:pPr>
              <w:spacing w:after="0"/>
              <w:jc w:val="left"/>
              <w:rPr>
                <w:rFonts w:eastAsia="Times New Roman" w:cs="Times New Roman"/>
                <w:color w:val="000000"/>
                <w:sz w:val="20"/>
                <w:szCs w:val="20"/>
                <w:lang w:eastAsia="hu-HU"/>
              </w:rPr>
            </w:pPr>
          </w:p>
        </w:tc>
      </w:tr>
      <w:tr w:rsidR="002B7736" w:rsidRPr="00C222A9" w14:paraId="392026A2" w14:textId="77777777" w:rsidTr="002B773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92DEE24"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215CB2C"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 feldolgozó tevékenységek</w:t>
            </w:r>
          </w:p>
        </w:tc>
      </w:tr>
      <w:tr w:rsidR="002B7736" w:rsidRPr="00C222A9" w14:paraId="3B1AB7EF" w14:textId="77777777" w:rsidTr="002B773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176F1EA"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6B2B6869"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B516C24"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AEA5C6"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1A9125"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63F07CB"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2B7736" w:rsidRPr="00C222A9" w14:paraId="535C5802" w14:textId="77777777" w:rsidTr="002B773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B0F26B7" w14:textId="330ED0FD"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5F4CFA9E"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7376BD2"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302AC3"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E53BA8"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32E5413"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2B7736" w:rsidRPr="00C222A9" w14:paraId="1CA9F702" w14:textId="77777777" w:rsidTr="002B773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8A92F5A" w14:textId="6B737710"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2D8A5561"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EFA413B"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A549DA"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0F0CBB"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5684849"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2B7736" w:rsidRPr="00C222A9" w14:paraId="092643F9" w14:textId="77777777" w:rsidTr="002B773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F75BD13"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2E36855"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Ismeretalkalmazási gyakorló tevékenységek, feladatok</w:t>
            </w:r>
          </w:p>
        </w:tc>
      </w:tr>
      <w:tr w:rsidR="002B7736" w:rsidRPr="00C222A9" w14:paraId="187494F4" w14:textId="77777777" w:rsidTr="002B773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C0A58B0" w14:textId="6D89ADAF"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53F91860"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628FCCF"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775430"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E577C0"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F2FD112"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2B7736" w:rsidRPr="00C222A9" w14:paraId="074D333F" w14:textId="77777777" w:rsidTr="002B7736">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B832065" w14:textId="4FCFA98A"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007E8EAC"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2341702"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6355E1"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E2A03F"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452A6ABA"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2B7736" w:rsidRPr="00C222A9" w14:paraId="16DFCFD6" w14:textId="77777777" w:rsidTr="002B773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7B3AAEA" w14:textId="02716808"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2.3.</w:t>
            </w:r>
          </w:p>
        </w:tc>
        <w:tc>
          <w:tcPr>
            <w:tcW w:w="2880" w:type="dxa"/>
            <w:tcBorders>
              <w:top w:val="nil"/>
              <w:left w:val="nil"/>
              <w:bottom w:val="single" w:sz="4" w:space="0" w:color="auto"/>
              <w:right w:val="single" w:sz="4" w:space="0" w:color="auto"/>
            </w:tcBorders>
            <w:shd w:val="clear" w:color="auto" w:fill="auto"/>
            <w:vAlign w:val="center"/>
            <w:hideMark/>
          </w:tcPr>
          <w:p w14:paraId="02B0A13D"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4D26468D"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6D5B34"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50AB6A"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7CCCCF6"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2B7736" w:rsidRPr="00C222A9" w14:paraId="21D2AA83" w14:textId="77777777" w:rsidTr="002B773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3350FBF"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5A9E568"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Képi információk körében</w:t>
            </w:r>
          </w:p>
        </w:tc>
      </w:tr>
      <w:tr w:rsidR="002B7736" w:rsidRPr="00C222A9" w14:paraId="1A5D954D" w14:textId="77777777" w:rsidTr="002B7736">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9E4345D"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32B9A648"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172CF179"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387637"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1BEBDB"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933FC29"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2E53E76F" w14:textId="38973C36" w:rsidR="00C53E01" w:rsidRPr="00C222A9" w:rsidRDefault="00C53E01" w:rsidP="00C53E01">
      <w:pPr>
        <w:spacing w:after="0"/>
        <w:ind w:left="426"/>
        <w:rPr>
          <w:rFonts w:cs="Times New Roman"/>
        </w:rPr>
      </w:pPr>
    </w:p>
    <w:p w14:paraId="63E24F8F" w14:textId="77777777" w:rsidR="00C53E01" w:rsidRPr="00C222A9" w:rsidRDefault="00C53E01" w:rsidP="008F09DC">
      <w:pPr>
        <w:pStyle w:val="Listaszerbekezds"/>
        <w:numPr>
          <w:ilvl w:val="1"/>
          <w:numId w:val="11"/>
        </w:numPr>
        <w:spacing w:after="0"/>
        <w:rPr>
          <w:rFonts w:cs="Times New Roman"/>
          <w:b/>
        </w:rPr>
      </w:pPr>
      <w:r w:rsidRPr="00C222A9">
        <w:rPr>
          <w:rFonts w:cs="Times New Roman"/>
          <w:b/>
        </w:rPr>
        <w:t>A tantárgy értékelésének módja</w:t>
      </w:r>
    </w:p>
    <w:p w14:paraId="7C1310AA" w14:textId="77777777" w:rsidR="00C53E01" w:rsidRPr="00C222A9" w:rsidRDefault="00C53E01" w:rsidP="00C53E01">
      <w:pPr>
        <w:spacing w:after="0"/>
        <w:ind w:left="426"/>
        <w:rPr>
          <w:rFonts w:cs="Times New Roman"/>
        </w:rPr>
      </w:pPr>
      <w:r w:rsidRPr="00C222A9">
        <w:rPr>
          <w:rFonts w:cs="Times New Roman"/>
        </w:rPr>
        <w:t>A nemzeti köznevelésről szóló 2011. évi CXC. törvény. 54. § (2) a) pontja szerinti értékeléssel.</w:t>
      </w:r>
    </w:p>
    <w:p w14:paraId="6AC12B5E" w14:textId="77777777" w:rsidR="00C53E01" w:rsidRPr="00C222A9" w:rsidRDefault="00C53E01" w:rsidP="0070603E">
      <w:pPr>
        <w:spacing w:after="0"/>
        <w:rPr>
          <w:rFonts w:cs="Times New Roman"/>
        </w:rPr>
      </w:pPr>
    </w:p>
    <w:p w14:paraId="0FA9A35F" w14:textId="77777777" w:rsidR="00C53E01" w:rsidRPr="00C222A9" w:rsidRDefault="00C53E01" w:rsidP="00C53E01">
      <w:pPr>
        <w:spacing w:after="0"/>
        <w:rPr>
          <w:rFonts w:cs="Times New Roman"/>
        </w:rPr>
      </w:pPr>
    </w:p>
    <w:p w14:paraId="79ED2E67" w14:textId="0B654DCA" w:rsidR="00C53E01" w:rsidRPr="00C222A9" w:rsidRDefault="00AA7BBF" w:rsidP="008F09DC">
      <w:pPr>
        <w:pStyle w:val="Listaszerbekezds"/>
        <w:numPr>
          <w:ilvl w:val="0"/>
          <w:numId w:val="11"/>
        </w:numPr>
        <w:tabs>
          <w:tab w:val="right" w:pos="9072"/>
        </w:tabs>
        <w:spacing w:after="0"/>
        <w:rPr>
          <w:rFonts w:cs="Times New Roman"/>
          <w:b/>
        </w:rPr>
      </w:pPr>
      <w:r w:rsidRPr="00C222A9">
        <w:rPr>
          <w:rFonts w:cs="Times New Roman"/>
          <w:b/>
        </w:rPr>
        <w:t>Munkagépek s</w:t>
      </w:r>
      <w:r w:rsidR="00966DC8" w:rsidRPr="00C222A9">
        <w:rPr>
          <w:rFonts w:cs="Times New Roman"/>
          <w:b/>
        </w:rPr>
        <w:t xml:space="preserve">zakmai </w:t>
      </w:r>
      <w:proofErr w:type="gramStart"/>
      <w:r w:rsidR="00966DC8" w:rsidRPr="00C222A9">
        <w:rPr>
          <w:rFonts w:cs="Times New Roman"/>
          <w:b/>
        </w:rPr>
        <w:t xml:space="preserve">gyakorlat </w:t>
      </w:r>
      <w:r w:rsidR="00C53E01" w:rsidRPr="00C222A9">
        <w:rPr>
          <w:rFonts w:cs="Times New Roman"/>
          <w:b/>
        </w:rPr>
        <w:t xml:space="preserve"> tantárgy</w:t>
      </w:r>
      <w:proofErr w:type="gramEnd"/>
      <w:r w:rsidR="00C53E01" w:rsidRPr="00C222A9">
        <w:rPr>
          <w:rFonts w:cs="Times New Roman"/>
          <w:b/>
        </w:rPr>
        <w:tab/>
      </w:r>
      <w:r w:rsidR="00BF11C5">
        <w:rPr>
          <w:rFonts w:cs="Times New Roman"/>
          <w:b/>
        </w:rPr>
        <w:t>228</w:t>
      </w:r>
      <w:r w:rsidR="00C53E01" w:rsidRPr="00C222A9">
        <w:rPr>
          <w:rFonts w:cs="Times New Roman"/>
          <w:b/>
        </w:rPr>
        <w:t xml:space="preserve"> óra/</w:t>
      </w:r>
      <w:r w:rsidR="00BF11C5">
        <w:rPr>
          <w:rFonts w:cs="Times New Roman"/>
          <w:b/>
        </w:rPr>
        <w:t>228</w:t>
      </w:r>
      <w:r w:rsidR="00C53E01" w:rsidRPr="00C222A9">
        <w:rPr>
          <w:rFonts w:cs="Times New Roman"/>
          <w:b/>
        </w:rPr>
        <w:t xml:space="preserve"> óra*</w:t>
      </w:r>
    </w:p>
    <w:p w14:paraId="1B1A1CC8" w14:textId="77777777" w:rsidR="00C53E01" w:rsidRPr="00C222A9" w:rsidRDefault="00C53E01" w:rsidP="00C53E01">
      <w:pPr>
        <w:spacing w:after="0"/>
        <w:jc w:val="right"/>
        <w:rPr>
          <w:rFonts w:cs="Times New Roman"/>
          <w:sz w:val="20"/>
        </w:rPr>
      </w:pPr>
      <w:r w:rsidRPr="00C222A9">
        <w:rPr>
          <w:rFonts w:cs="Times New Roman"/>
          <w:sz w:val="20"/>
        </w:rPr>
        <w:t>* 9-13. évfolyamon megszervezett képzés/13. és 14. évfolyamon megszervezett képzés</w:t>
      </w:r>
    </w:p>
    <w:p w14:paraId="53CEE5C5" w14:textId="77777777" w:rsidR="00C53E01" w:rsidRPr="00C222A9" w:rsidRDefault="00C53E01" w:rsidP="00C53E01">
      <w:pPr>
        <w:rPr>
          <w:rFonts w:cs="Times New Roman"/>
        </w:rPr>
      </w:pPr>
    </w:p>
    <w:p w14:paraId="43518A7C" w14:textId="77777777" w:rsidR="00C53E01" w:rsidRPr="00C222A9" w:rsidRDefault="00C53E01" w:rsidP="008F09DC">
      <w:pPr>
        <w:pStyle w:val="Listaszerbekezds"/>
        <w:numPr>
          <w:ilvl w:val="1"/>
          <w:numId w:val="11"/>
        </w:numPr>
        <w:spacing w:after="0"/>
        <w:rPr>
          <w:rFonts w:cs="Times New Roman"/>
          <w:b/>
        </w:rPr>
      </w:pPr>
      <w:r w:rsidRPr="00C222A9">
        <w:rPr>
          <w:rFonts w:cs="Times New Roman"/>
          <w:b/>
        </w:rPr>
        <w:t>A tantárgy tanításának célja</w:t>
      </w:r>
    </w:p>
    <w:p w14:paraId="2A3AA1AC" w14:textId="6F204670" w:rsidR="00966DC8" w:rsidRPr="00C222A9" w:rsidRDefault="00CF636B" w:rsidP="00966DC8">
      <w:pPr>
        <w:spacing w:after="0"/>
        <w:ind w:left="426"/>
        <w:rPr>
          <w:rFonts w:cs="Times New Roman"/>
        </w:rPr>
      </w:pPr>
      <w:r w:rsidRPr="00C222A9">
        <w:rPr>
          <w:rFonts w:cs="Times New Roman"/>
        </w:rPr>
        <w:t xml:space="preserve">A Munkagépek szakmai </w:t>
      </w:r>
      <w:r w:rsidR="00966DC8" w:rsidRPr="00C222A9">
        <w:rPr>
          <w:rFonts w:cs="Times New Roman"/>
        </w:rPr>
        <w:t>gyakorlat tantárgy tanításának célja, hogy a tanulók a képzési idő alatt megszerezzék a mezőgazdasági gépésztechnikus szakképesítéshez, az önálló munkavégzéshez szükséges gyakorlati tudást, a gépüzemeltetés, a gépjavítás és a mezőgazdasági gazdálkodás terén egyaránt.</w:t>
      </w:r>
    </w:p>
    <w:p w14:paraId="2659092B" w14:textId="77777777" w:rsidR="00966DC8" w:rsidRPr="00C222A9" w:rsidRDefault="00966DC8" w:rsidP="00966DC8">
      <w:pPr>
        <w:spacing w:after="0"/>
        <w:ind w:left="426"/>
        <w:rPr>
          <w:rFonts w:cs="Times New Roman"/>
        </w:rPr>
      </w:pPr>
      <w:r w:rsidRPr="00C222A9">
        <w:rPr>
          <w:rFonts w:cs="Times New Roman"/>
        </w:rPr>
        <w:t>A szakmai gyakorlat felhasználja az elméleti tárgyak tanulása során elsajátított ismereteket, ezért a gyakorlati tudás megszerzése érdekében a tantárgynak meg kell oldania, hogy:</w:t>
      </w:r>
    </w:p>
    <w:p w14:paraId="40C18D9D" w14:textId="77777777" w:rsidR="00966DC8" w:rsidRPr="00C222A9" w:rsidRDefault="00966DC8" w:rsidP="00966DC8">
      <w:pPr>
        <w:spacing w:after="0"/>
        <w:ind w:left="426"/>
        <w:rPr>
          <w:rFonts w:cs="Times New Roman"/>
        </w:rPr>
      </w:pPr>
      <w:r w:rsidRPr="00C222A9">
        <w:rPr>
          <w:rFonts w:cs="Times New Roman"/>
        </w:rPr>
        <w:t>- készítsen fel a pontos, szakszerű, gazdaságos, az önálló és kitartó munkavégzésre, a folyamatos ismeretszerzésre, a korszerű technika, technológia iránti érdeklődésre,</w:t>
      </w:r>
    </w:p>
    <w:p w14:paraId="5C629574" w14:textId="77777777" w:rsidR="00966DC8" w:rsidRPr="00C222A9" w:rsidRDefault="00966DC8" w:rsidP="00966DC8">
      <w:pPr>
        <w:spacing w:after="0"/>
        <w:ind w:left="426"/>
        <w:rPr>
          <w:rFonts w:cs="Times New Roman"/>
        </w:rPr>
      </w:pPr>
      <w:r w:rsidRPr="00C222A9">
        <w:rPr>
          <w:rFonts w:cs="Times New Roman"/>
        </w:rPr>
        <w:t>- mutassa meg a technológiai eljárások sokszínűségét, kombinálhatóságát, az elvégzendő műveletek logikai sorrendjét,</w:t>
      </w:r>
    </w:p>
    <w:p w14:paraId="4D0C5FAD" w14:textId="77777777" w:rsidR="00966DC8" w:rsidRPr="00C222A9" w:rsidRDefault="00966DC8" w:rsidP="00966DC8">
      <w:pPr>
        <w:spacing w:after="0"/>
        <w:ind w:left="426"/>
        <w:rPr>
          <w:rFonts w:cs="Times New Roman"/>
        </w:rPr>
      </w:pPr>
      <w:r w:rsidRPr="00C222A9">
        <w:rPr>
          <w:rFonts w:cs="Times New Roman"/>
        </w:rPr>
        <w:t>- juttassa sikerélményhez a tanulókat a gyakorlat során,</w:t>
      </w:r>
    </w:p>
    <w:p w14:paraId="6EBF5632" w14:textId="77777777" w:rsidR="00966DC8" w:rsidRPr="00C222A9" w:rsidRDefault="00966DC8" w:rsidP="00966DC8">
      <w:pPr>
        <w:spacing w:after="0"/>
        <w:ind w:left="426"/>
        <w:rPr>
          <w:rFonts w:cs="Times New Roman"/>
        </w:rPr>
      </w:pPr>
      <w:r w:rsidRPr="00C222A9">
        <w:rPr>
          <w:rFonts w:cs="Times New Roman"/>
        </w:rPr>
        <w:t>- fejlessze a kézügyességet, a kombinációs készséget, a kreativitást, a munkatempót, a teljesítményt,</w:t>
      </w:r>
    </w:p>
    <w:p w14:paraId="3D5AC103" w14:textId="77777777" w:rsidR="00966DC8" w:rsidRPr="00C222A9" w:rsidRDefault="00966DC8" w:rsidP="00966DC8">
      <w:pPr>
        <w:spacing w:after="0"/>
        <w:ind w:left="426"/>
        <w:rPr>
          <w:rFonts w:cs="Times New Roman"/>
        </w:rPr>
      </w:pPr>
      <w:r w:rsidRPr="00C222A9">
        <w:rPr>
          <w:rFonts w:cs="Times New Roman"/>
        </w:rPr>
        <w:t>- tanítsa meg a szakmai alapismereteket olyan szinten, amely képessé teszi a tanulókat bármely alapvető szakmai feladat elvégzésére,</w:t>
      </w:r>
    </w:p>
    <w:p w14:paraId="5DAB6BE0" w14:textId="77777777" w:rsidR="00C53E01" w:rsidRPr="00C222A9" w:rsidRDefault="00966DC8" w:rsidP="00966DC8">
      <w:pPr>
        <w:spacing w:after="0"/>
        <w:ind w:left="426"/>
        <w:rPr>
          <w:rFonts w:cs="Times New Roman"/>
        </w:rPr>
      </w:pPr>
      <w:r w:rsidRPr="00C222A9">
        <w:rPr>
          <w:rFonts w:cs="Times New Roman"/>
        </w:rPr>
        <w:t>- készítse fel a tanulókat a mezőgazdaságban használatos gépek és eszközök szakszerű, biztonságos, balesetmentes üzemeltetésére, javítására és karbantartására.</w:t>
      </w:r>
    </w:p>
    <w:p w14:paraId="14565DC6" w14:textId="77777777" w:rsidR="00C53E01" w:rsidRPr="00C222A9" w:rsidRDefault="00C53E01" w:rsidP="00C53E01">
      <w:pPr>
        <w:spacing w:after="0"/>
        <w:ind w:left="426"/>
        <w:rPr>
          <w:rFonts w:cs="Times New Roman"/>
        </w:rPr>
      </w:pPr>
    </w:p>
    <w:p w14:paraId="50582FE6" w14:textId="77777777" w:rsidR="00C53E01" w:rsidRPr="00C222A9" w:rsidRDefault="00C53E01" w:rsidP="008F09DC">
      <w:pPr>
        <w:pStyle w:val="Listaszerbekezds"/>
        <w:numPr>
          <w:ilvl w:val="1"/>
          <w:numId w:val="11"/>
        </w:numPr>
        <w:spacing w:after="0"/>
        <w:rPr>
          <w:rFonts w:cs="Times New Roman"/>
          <w:b/>
        </w:rPr>
      </w:pPr>
      <w:r w:rsidRPr="00C222A9">
        <w:rPr>
          <w:rFonts w:cs="Times New Roman"/>
          <w:b/>
        </w:rPr>
        <w:t>Kapcsolódó közismereti, szakmai tartalmak</w:t>
      </w:r>
    </w:p>
    <w:p w14:paraId="62326285" w14:textId="474534E6" w:rsidR="00C53E01" w:rsidRPr="00C222A9" w:rsidRDefault="00966DC8" w:rsidP="00C53E01">
      <w:pPr>
        <w:spacing w:after="0"/>
        <w:ind w:left="426"/>
        <w:rPr>
          <w:rFonts w:cs="Times New Roman"/>
        </w:rPr>
      </w:pPr>
      <w:r w:rsidRPr="00C222A9">
        <w:rPr>
          <w:rFonts w:cs="Times New Roman"/>
        </w:rPr>
        <w:t>Rajz (vetületi ábrázolás), Kémia (anyagok szerkezete), Fizika (mechanika, statika)</w:t>
      </w:r>
      <w:r w:rsidR="00CF636B" w:rsidRPr="00C222A9">
        <w:rPr>
          <w:rFonts w:cs="Times New Roman"/>
        </w:rPr>
        <w:t>, Munkagépek</w:t>
      </w:r>
    </w:p>
    <w:p w14:paraId="41FA6B99" w14:textId="77777777" w:rsidR="00C53E01" w:rsidRPr="00C222A9" w:rsidRDefault="00C53E01" w:rsidP="008F09DC">
      <w:pPr>
        <w:pStyle w:val="Listaszerbekezds"/>
        <w:numPr>
          <w:ilvl w:val="1"/>
          <w:numId w:val="11"/>
        </w:numPr>
        <w:spacing w:after="0"/>
        <w:rPr>
          <w:rFonts w:cs="Times New Roman"/>
          <w:b/>
        </w:rPr>
      </w:pPr>
      <w:r w:rsidRPr="00C222A9">
        <w:rPr>
          <w:rFonts w:cs="Times New Roman"/>
          <w:b/>
        </w:rPr>
        <w:t>Témakörök</w:t>
      </w:r>
    </w:p>
    <w:p w14:paraId="3EFE99E9" w14:textId="77777777" w:rsidR="00C53E01" w:rsidRPr="00C222A9" w:rsidRDefault="00966DC8"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Tápanyag-visszapótlás gépei</w:t>
      </w:r>
      <w:r w:rsidR="00C53E01" w:rsidRPr="00C222A9">
        <w:rPr>
          <w:rFonts w:cs="Times New Roman"/>
          <w:b/>
          <w:i/>
        </w:rPr>
        <w:tab/>
      </w:r>
      <w:r w:rsidR="00565548" w:rsidRPr="00C222A9">
        <w:rPr>
          <w:rFonts w:cs="Times New Roman"/>
          <w:b/>
          <w:i/>
        </w:rPr>
        <w:t>10</w:t>
      </w:r>
      <w:r w:rsidR="00C53E01" w:rsidRPr="00C222A9">
        <w:rPr>
          <w:rFonts w:cs="Times New Roman"/>
          <w:b/>
          <w:i/>
        </w:rPr>
        <w:t xml:space="preserve"> óra/</w:t>
      </w:r>
      <w:r w:rsidR="00565548" w:rsidRPr="00C222A9">
        <w:rPr>
          <w:rFonts w:cs="Times New Roman"/>
          <w:b/>
          <w:i/>
        </w:rPr>
        <w:t>10</w:t>
      </w:r>
      <w:r w:rsidR="00C53E01" w:rsidRPr="00C222A9">
        <w:rPr>
          <w:rFonts w:cs="Times New Roman"/>
          <w:b/>
          <w:i/>
        </w:rPr>
        <w:t xml:space="preserve"> óra</w:t>
      </w:r>
    </w:p>
    <w:p w14:paraId="48634481" w14:textId="77777777" w:rsidR="00966DC8" w:rsidRPr="00C222A9" w:rsidRDefault="00966DC8" w:rsidP="00966DC8">
      <w:pPr>
        <w:spacing w:after="0"/>
        <w:ind w:left="851"/>
        <w:rPr>
          <w:rFonts w:cs="Times New Roman"/>
        </w:rPr>
      </w:pPr>
      <w:r w:rsidRPr="00C222A9">
        <w:rPr>
          <w:rFonts w:cs="Times New Roman"/>
        </w:rPr>
        <w:lastRenderedPageBreak/>
        <w:t>Szervestrágya</w:t>
      </w:r>
      <w:r w:rsidR="00C23EC2" w:rsidRPr="00C222A9">
        <w:rPr>
          <w:rFonts w:cs="Times New Roman"/>
        </w:rPr>
        <w:t>-</w:t>
      </w:r>
      <w:r w:rsidRPr="00C222A9">
        <w:rPr>
          <w:rFonts w:cs="Times New Roman"/>
        </w:rPr>
        <w:t>szóró gépek, trágyalé és hígtrágya szóró gépek, tartálykocsik be-mutatása.</w:t>
      </w:r>
    </w:p>
    <w:p w14:paraId="2347DFEF" w14:textId="77777777" w:rsidR="00966DC8" w:rsidRPr="00C222A9" w:rsidRDefault="00966DC8" w:rsidP="00966DC8">
      <w:pPr>
        <w:spacing w:after="0"/>
        <w:ind w:left="851"/>
        <w:rPr>
          <w:rFonts w:cs="Times New Roman"/>
        </w:rPr>
      </w:pPr>
      <w:r w:rsidRPr="00C222A9">
        <w:rPr>
          <w:rFonts w:cs="Times New Roman"/>
        </w:rPr>
        <w:t>Trágyaszóró gépek szerkezeti felépítése, beállítása különböző szórás mennyiségekre.</w:t>
      </w:r>
    </w:p>
    <w:p w14:paraId="176689DA" w14:textId="77777777" w:rsidR="00966DC8" w:rsidRPr="00C222A9" w:rsidRDefault="00966DC8" w:rsidP="00966DC8">
      <w:pPr>
        <w:spacing w:after="0"/>
        <w:ind w:left="851"/>
        <w:rPr>
          <w:rFonts w:cs="Times New Roman"/>
        </w:rPr>
      </w:pPr>
      <w:r w:rsidRPr="00C222A9">
        <w:rPr>
          <w:rFonts w:cs="Times New Roman"/>
        </w:rPr>
        <w:t>Gépkapcsolás, szórási próba, ellenőrzés, mozgásmód megválasztása, manőverezés, karbantartás végzése.</w:t>
      </w:r>
    </w:p>
    <w:p w14:paraId="53C3223F" w14:textId="77777777" w:rsidR="00966DC8" w:rsidRPr="00C222A9" w:rsidRDefault="00966DC8" w:rsidP="00966DC8">
      <w:pPr>
        <w:spacing w:after="0"/>
        <w:ind w:left="851"/>
        <w:rPr>
          <w:rFonts w:cs="Times New Roman"/>
        </w:rPr>
      </w:pPr>
      <w:r w:rsidRPr="00C222A9">
        <w:rPr>
          <w:rFonts w:cs="Times New Roman"/>
        </w:rPr>
        <w:t>Műtrágyaszóró gépek szerkezeti megoldásainak bemutatása, beállítási lehetőségeik különböző szórásmennyiségekre.</w:t>
      </w:r>
    </w:p>
    <w:p w14:paraId="0005B19E" w14:textId="77777777" w:rsidR="00966DC8" w:rsidRPr="00C222A9" w:rsidRDefault="00966DC8" w:rsidP="00966DC8">
      <w:pPr>
        <w:spacing w:after="0"/>
        <w:ind w:left="851"/>
        <w:rPr>
          <w:rFonts w:cs="Times New Roman"/>
        </w:rPr>
      </w:pPr>
      <w:r w:rsidRPr="00C222A9">
        <w:rPr>
          <w:rFonts w:cs="Times New Roman"/>
        </w:rPr>
        <w:t>Gépkapcsolás, gépbeállítás, szóráskép és kiadagolt mennyiség ellenőrzése, manőverezés kapcsolt gépcsoporttal, karbantartás.</w:t>
      </w:r>
    </w:p>
    <w:p w14:paraId="757BAEFF" w14:textId="77777777" w:rsidR="00C53E01" w:rsidRPr="00C222A9" w:rsidRDefault="00966DC8" w:rsidP="00966DC8">
      <w:pPr>
        <w:spacing w:after="0"/>
        <w:ind w:left="851"/>
        <w:rPr>
          <w:rFonts w:cs="Times New Roman"/>
        </w:rPr>
      </w:pPr>
      <w:r w:rsidRPr="00C222A9">
        <w:rPr>
          <w:rFonts w:cs="Times New Roman"/>
        </w:rPr>
        <w:t>Munka-, tűz- és környezetvédelmi előírások a tápanyag visszapótlás gépesített munkafolyamataiban.</w:t>
      </w:r>
    </w:p>
    <w:p w14:paraId="24F55A1C" w14:textId="77777777" w:rsidR="00C53E01" w:rsidRPr="00C222A9" w:rsidRDefault="00C53E01" w:rsidP="00C53E01">
      <w:pPr>
        <w:tabs>
          <w:tab w:val="left" w:pos="1418"/>
          <w:tab w:val="right" w:pos="9072"/>
        </w:tabs>
        <w:spacing w:after="0"/>
        <w:ind w:left="851"/>
        <w:rPr>
          <w:rFonts w:cs="Times New Roman"/>
        </w:rPr>
      </w:pPr>
    </w:p>
    <w:p w14:paraId="738EB3F8" w14:textId="77777777" w:rsidR="00C53E01" w:rsidRPr="00C222A9" w:rsidRDefault="00966DC8"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Talajművelés gépei</w:t>
      </w:r>
      <w:r w:rsidR="00C53E01" w:rsidRPr="00C222A9">
        <w:rPr>
          <w:rFonts w:cs="Times New Roman"/>
          <w:b/>
          <w:i/>
        </w:rPr>
        <w:tab/>
      </w:r>
      <w:r w:rsidR="00565548" w:rsidRPr="00C222A9">
        <w:rPr>
          <w:rFonts w:cs="Times New Roman"/>
          <w:b/>
          <w:i/>
        </w:rPr>
        <w:t>22</w:t>
      </w:r>
      <w:r w:rsidR="00C53E01" w:rsidRPr="00C222A9">
        <w:rPr>
          <w:rFonts w:cs="Times New Roman"/>
          <w:b/>
          <w:i/>
        </w:rPr>
        <w:t xml:space="preserve"> óra/</w:t>
      </w:r>
      <w:r w:rsidR="00565548" w:rsidRPr="00C222A9">
        <w:rPr>
          <w:rFonts w:cs="Times New Roman"/>
          <w:b/>
          <w:i/>
        </w:rPr>
        <w:t>22</w:t>
      </w:r>
      <w:r w:rsidR="00C53E01" w:rsidRPr="00C222A9">
        <w:rPr>
          <w:rFonts w:cs="Times New Roman"/>
          <w:b/>
          <w:i/>
        </w:rPr>
        <w:t xml:space="preserve"> óra</w:t>
      </w:r>
    </w:p>
    <w:p w14:paraId="449B1C17" w14:textId="77777777" w:rsidR="00966DC8" w:rsidRPr="00C222A9" w:rsidRDefault="00966DC8" w:rsidP="00966DC8">
      <w:pPr>
        <w:spacing w:after="0"/>
        <w:ind w:left="851"/>
        <w:rPr>
          <w:rFonts w:cs="Times New Roman"/>
        </w:rPr>
      </w:pPr>
      <w:r w:rsidRPr="00C222A9">
        <w:rPr>
          <w:rFonts w:cs="Times New Roman"/>
        </w:rPr>
        <w:t>Az ekék munkavégző és kiegészítő szerkezeti részeinek bemutatása függesztett és félig-függesztett ekéken.</w:t>
      </w:r>
    </w:p>
    <w:p w14:paraId="0D9186E2" w14:textId="77777777" w:rsidR="00966DC8" w:rsidRPr="00C222A9" w:rsidRDefault="00966DC8" w:rsidP="00966DC8">
      <w:pPr>
        <w:spacing w:after="0"/>
        <w:ind w:left="851"/>
        <w:rPr>
          <w:rFonts w:cs="Times New Roman"/>
        </w:rPr>
      </w:pPr>
      <w:r w:rsidRPr="00C222A9">
        <w:rPr>
          <w:rFonts w:cs="Times New Roman"/>
        </w:rPr>
        <w:t>A függesztett és félig-függesztett eke felszerelése az erőgépre.</w:t>
      </w:r>
    </w:p>
    <w:p w14:paraId="22F04E7D" w14:textId="77777777" w:rsidR="00966DC8" w:rsidRPr="00C222A9" w:rsidRDefault="00966DC8" w:rsidP="00966DC8">
      <w:pPr>
        <w:spacing w:after="0"/>
        <w:ind w:left="851"/>
        <w:rPr>
          <w:rFonts w:cs="Times New Roman"/>
        </w:rPr>
      </w:pPr>
      <w:r w:rsidRPr="00C222A9">
        <w:rPr>
          <w:rFonts w:cs="Times New Roman"/>
        </w:rPr>
        <w:t>Az eke beállítása (különböző üzemi helyzetekre) ellenőrzés, próbaszántás, a szántás minőségének értékelése.</w:t>
      </w:r>
    </w:p>
    <w:p w14:paraId="77FFE8B3" w14:textId="77777777" w:rsidR="00966DC8" w:rsidRPr="00C222A9" w:rsidRDefault="00966DC8" w:rsidP="00966DC8">
      <w:pPr>
        <w:spacing w:after="0"/>
        <w:ind w:left="851"/>
        <w:rPr>
          <w:rFonts w:cs="Times New Roman"/>
        </w:rPr>
      </w:pPr>
      <w:r w:rsidRPr="00C222A9">
        <w:rPr>
          <w:rFonts w:cs="Times New Roman"/>
        </w:rPr>
        <w:t>Az ekék karbantartása, előkészítés tárolásra.</w:t>
      </w:r>
    </w:p>
    <w:p w14:paraId="2F8F0C52" w14:textId="77777777" w:rsidR="00966DC8" w:rsidRPr="00C222A9" w:rsidRDefault="00966DC8" w:rsidP="00966DC8">
      <w:pPr>
        <w:spacing w:after="0"/>
        <w:ind w:left="851"/>
        <w:rPr>
          <w:rFonts w:cs="Times New Roman"/>
        </w:rPr>
      </w:pPr>
      <w:r w:rsidRPr="00C222A9">
        <w:rPr>
          <w:rFonts w:cs="Times New Roman"/>
        </w:rPr>
        <w:t xml:space="preserve">A tárcsás talajművelő gépek, ásóboronák, lazítók, szántóföldi és sorközművelő kultivátorok, kombinált talajművelő gépek, szerkezeti részeinek, beállításainak bemutatása. </w:t>
      </w:r>
    </w:p>
    <w:p w14:paraId="1DD871D8" w14:textId="77777777" w:rsidR="00966DC8" w:rsidRPr="00C222A9" w:rsidRDefault="00966DC8" w:rsidP="00966DC8">
      <w:pPr>
        <w:spacing w:after="0"/>
        <w:ind w:left="851"/>
        <w:rPr>
          <w:rFonts w:cs="Times New Roman"/>
        </w:rPr>
      </w:pPr>
      <w:r w:rsidRPr="00C222A9">
        <w:rPr>
          <w:rFonts w:cs="Times New Roman"/>
        </w:rPr>
        <w:t>Gépkapcsolások, gépcsoportok létrehozása, beállítások, manőverezés, húzatási próbák, a munkaműveletek minőségének ellenőrzése és értékelése.</w:t>
      </w:r>
    </w:p>
    <w:p w14:paraId="13942CF6" w14:textId="77777777" w:rsidR="00C53E01" w:rsidRPr="00C222A9" w:rsidRDefault="00966DC8" w:rsidP="00966DC8">
      <w:pPr>
        <w:spacing w:after="0"/>
        <w:ind w:left="851"/>
        <w:rPr>
          <w:rFonts w:cs="Times New Roman"/>
        </w:rPr>
      </w:pPr>
      <w:r w:rsidRPr="00C222A9">
        <w:rPr>
          <w:rFonts w:cs="Times New Roman"/>
        </w:rPr>
        <w:t>A talajművelés gépeinek munka-, tűz- és környezetvédelmi előírásai.</w:t>
      </w:r>
    </w:p>
    <w:p w14:paraId="368D8367" w14:textId="77777777" w:rsidR="00C53E01" w:rsidRPr="00C222A9" w:rsidRDefault="00C53E01" w:rsidP="00C53E01">
      <w:pPr>
        <w:tabs>
          <w:tab w:val="left" w:pos="1418"/>
          <w:tab w:val="right" w:pos="9072"/>
        </w:tabs>
        <w:spacing w:after="0"/>
        <w:ind w:left="851"/>
        <w:rPr>
          <w:rFonts w:cs="Times New Roman"/>
        </w:rPr>
      </w:pPr>
    </w:p>
    <w:p w14:paraId="6DF6DC6F" w14:textId="77777777" w:rsidR="00C53E01" w:rsidRPr="00C222A9" w:rsidRDefault="00966DC8"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Vető, ültető és palántázás gépei</w:t>
      </w:r>
      <w:r w:rsidR="00C53E01" w:rsidRPr="00C222A9">
        <w:rPr>
          <w:rFonts w:cs="Times New Roman"/>
          <w:b/>
          <w:i/>
        </w:rPr>
        <w:tab/>
      </w:r>
      <w:r w:rsidR="00565548" w:rsidRPr="00C222A9">
        <w:rPr>
          <w:rFonts w:cs="Times New Roman"/>
          <w:b/>
          <w:i/>
        </w:rPr>
        <w:t>20</w:t>
      </w:r>
      <w:r w:rsidR="00C53E01" w:rsidRPr="00C222A9">
        <w:rPr>
          <w:rFonts w:cs="Times New Roman"/>
          <w:b/>
          <w:i/>
        </w:rPr>
        <w:t xml:space="preserve"> óra/</w:t>
      </w:r>
      <w:r w:rsidR="00565548" w:rsidRPr="00C222A9">
        <w:rPr>
          <w:rFonts w:cs="Times New Roman"/>
          <w:b/>
          <w:i/>
        </w:rPr>
        <w:t>20</w:t>
      </w:r>
      <w:r w:rsidR="00C53E01" w:rsidRPr="00C222A9">
        <w:rPr>
          <w:rFonts w:cs="Times New Roman"/>
          <w:b/>
          <w:i/>
        </w:rPr>
        <w:t xml:space="preserve"> óra</w:t>
      </w:r>
    </w:p>
    <w:p w14:paraId="32737C3F" w14:textId="77777777" w:rsidR="00966DC8" w:rsidRPr="00C222A9" w:rsidRDefault="00966DC8" w:rsidP="00966DC8">
      <w:pPr>
        <w:spacing w:after="0"/>
        <w:ind w:left="851"/>
        <w:rPr>
          <w:rFonts w:cs="Times New Roman"/>
        </w:rPr>
      </w:pPr>
      <w:r w:rsidRPr="00C222A9">
        <w:rPr>
          <w:rFonts w:cs="Times New Roman"/>
        </w:rPr>
        <w:t>Szemenkénti vető gépek szerkezeti felépítésének bemutatása.</w:t>
      </w:r>
    </w:p>
    <w:p w14:paraId="13724259" w14:textId="77777777" w:rsidR="00966DC8" w:rsidRPr="00C222A9" w:rsidRDefault="00966DC8" w:rsidP="00966DC8">
      <w:pPr>
        <w:spacing w:after="0"/>
        <w:ind w:left="851"/>
        <w:rPr>
          <w:rFonts w:cs="Times New Roman"/>
        </w:rPr>
      </w:pPr>
      <w:r w:rsidRPr="00C222A9">
        <w:rPr>
          <w:rFonts w:cs="Times New Roman"/>
        </w:rPr>
        <w:t>A vetőgépek beállítása különböző kivetendő magmennyiségre, forgatási vagy húzatási próba.</w:t>
      </w:r>
    </w:p>
    <w:p w14:paraId="2168126C" w14:textId="77777777" w:rsidR="00966DC8" w:rsidRPr="00C222A9" w:rsidRDefault="00966DC8" w:rsidP="00966DC8">
      <w:pPr>
        <w:spacing w:after="0"/>
        <w:ind w:left="851"/>
        <w:rPr>
          <w:rFonts w:cs="Times New Roman"/>
        </w:rPr>
      </w:pPr>
      <w:r w:rsidRPr="00C222A9">
        <w:rPr>
          <w:rFonts w:cs="Times New Roman"/>
        </w:rPr>
        <w:t>Csoroszlyák, nyomjelzők, vetőszerkezetek beállítása.</w:t>
      </w:r>
    </w:p>
    <w:p w14:paraId="309774A7" w14:textId="77777777" w:rsidR="00966DC8" w:rsidRPr="00C222A9" w:rsidRDefault="00966DC8" w:rsidP="00966DC8">
      <w:pPr>
        <w:spacing w:after="0"/>
        <w:ind w:left="851"/>
        <w:rPr>
          <w:rFonts w:cs="Times New Roman"/>
        </w:rPr>
      </w:pPr>
      <w:r w:rsidRPr="00C222A9">
        <w:rPr>
          <w:rFonts w:cs="Times New Roman"/>
        </w:rPr>
        <w:t xml:space="preserve">Gépcsoport összeállítása, mozgásmód gyakorlása, csatlakozó sorok, vetési mélység ellenőrzése. </w:t>
      </w:r>
    </w:p>
    <w:p w14:paraId="3D630615" w14:textId="77777777" w:rsidR="00966DC8" w:rsidRPr="00C222A9" w:rsidRDefault="00966DC8" w:rsidP="00966DC8">
      <w:pPr>
        <w:spacing w:after="0"/>
        <w:ind w:left="851"/>
        <w:rPr>
          <w:rFonts w:cs="Times New Roman"/>
        </w:rPr>
      </w:pPr>
      <w:r w:rsidRPr="00C222A9">
        <w:rPr>
          <w:rFonts w:cs="Times New Roman"/>
        </w:rPr>
        <w:t>Vetőgépek kiszolgálása, karbantartása.</w:t>
      </w:r>
    </w:p>
    <w:p w14:paraId="1AED1E2F" w14:textId="77777777" w:rsidR="00966DC8" w:rsidRPr="00C222A9" w:rsidRDefault="00966DC8" w:rsidP="00966DC8">
      <w:pPr>
        <w:spacing w:after="0"/>
        <w:ind w:left="851"/>
        <w:rPr>
          <w:rFonts w:cs="Times New Roman"/>
        </w:rPr>
      </w:pPr>
      <w:r w:rsidRPr="00C222A9">
        <w:rPr>
          <w:rFonts w:cs="Times New Roman"/>
        </w:rPr>
        <w:t>A burgonyaültető gépek szerkezeti részeinek és állítási lehetőségeinek bemutatása.</w:t>
      </w:r>
    </w:p>
    <w:p w14:paraId="15ABC0A7" w14:textId="77777777" w:rsidR="00966DC8" w:rsidRPr="00C222A9" w:rsidRDefault="00966DC8" w:rsidP="00966DC8">
      <w:pPr>
        <w:spacing w:after="0"/>
        <w:ind w:left="851"/>
        <w:rPr>
          <w:rFonts w:cs="Times New Roman"/>
        </w:rPr>
      </w:pPr>
      <w:r w:rsidRPr="00C222A9">
        <w:rPr>
          <w:rFonts w:cs="Times New Roman"/>
        </w:rPr>
        <w:t>Palántaültető gépek bemutatása.</w:t>
      </w:r>
    </w:p>
    <w:p w14:paraId="790A7665" w14:textId="77777777" w:rsidR="00966DC8" w:rsidRPr="00C222A9" w:rsidRDefault="00966DC8" w:rsidP="00966DC8">
      <w:pPr>
        <w:spacing w:after="0"/>
        <w:ind w:left="851"/>
        <w:rPr>
          <w:rFonts w:cs="Times New Roman"/>
        </w:rPr>
      </w:pPr>
      <w:r w:rsidRPr="00C222A9">
        <w:rPr>
          <w:rFonts w:cs="Times New Roman"/>
        </w:rPr>
        <w:t>Tő- és sortávolság, ültetési mélység, tőhiány pótlás beállítása.</w:t>
      </w:r>
    </w:p>
    <w:p w14:paraId="216CF595" w14:textId="77777777" w:rsidR="00966DC8" w:rsidRPr="00C222A9" w:rsidRDefault="00966DC8" w:rsidP="00966DC8">
      <w:pPr>
        <w:spacing w:after="0"/>
        <w:ind w:left="851"/>
        <w:rPr>
          <w:rFonts w:cs="Times New Roman"/>
        </w:rPr>
      </w:pPr>
      <w:r w:rsidRPr="00C222A9">
        <w:rPr>
          <w:rFonts w:cs="Times New Roman"/>
        </w:rPr>
        <w:t>Ültető és palántázó gépek kiszolgálása, karbantartása.</w:t>
      </w:r>
    </w:p>
    <w:p w14:paraId="6C161664" w14:textId="77777777" w:rsidR="00966DC8" w:rsidRPr="00C222A9" w:rsidRDefault="00966DC8" w:rsidP="00966DC8">
      <w:pPr>
        <w:spacing w:after="0"/>
        <w:ind w:left="851"/>
        <w:rPr>
          <w:rFonts w:cs="Times New Roman"/>
        </w:rPr>
      </w:pPr>
      <w:r w:rsidRPr="00C222A9">
        <w:rPr>
          <w:rFonts w:cs="Times New Roman"/>
        </w:rPr>
        <w:t>Mechanikus vetőszerkezettel ellátott sorba vető gépek szerkezeti felépítésének bemutatása.</w:t>
      </w:r>
    </w:p>
    <w:p w14:paraId="2665DC30" w14:textId="77777777" w:rsidR="00966DC8" w:rsidRPr="00C222A9" w:rsidRDefault="00966DC8" w:rsidP="00966DC8">
      <w:pPr>
        <w:spacing w:after="0"/>
        <w:ind w:left="851"/>
        <w:rPr>
          <w:rFonts w:cs="Times New Roman"/>
        </w:rPr>
      </w:pPr>
      <w:r w:rsidRPr="00C222A9">
        <w:rPr>
          <w:rFonts w:cs="Times New Roman"/>
        </w:rPr>
        <w:t>A vetőgépek beállítása különböző kivetendő magmennyiségre, forgatási vagy húzatási próba.</w:t>
      </w:r>
    </w:p>
    <w:p w14:paraId="2CBCD99B" w14:textId="77777777" w:rsidR="00966DC8" w:rsidRPr="00C222A9" w:rsidRDefault="00966DC8" w:rsidP="00966DC8">
      <w:pPr>
        <w:spacing w:after="0"/>
        <w:ind w:left="851"/>
        <w:rPr>
          <w:rFonts w:cs="Times New Roman"/>
        </w:rPr>
      </w:pPr>
      <w:r w:rsidRPr="00C222A9">
        <w:rPr>
          <w:rFonts w:cs="Times New Roman"/>
        </w:rPr>
        <w:t>Csoroszlyák, nyomjelzők, vetőszerkezetek beállítása</w:t>
      </w:r>
    </w:p>
    <w:p w14:paraId="63F4E3AD" w14:textId="77777777" w:rsidR="00966DC8" w:rsidRPr="00C222A9" w:rsidRDefault="00966DC8" w:rsidP="00966DC8">
      <w:pPr>
        <w:spacing w:after="0"/>
        <w:ind w:left="851"/>
        <w:rPr>
          <w:rFonts w:cs="Times New Roman"/>
        </w:rPr>
      </w:pPr>
      <w:r w:rsidRPr="00C222A9">
        <w:rPr>
          <w:rFonts w:cs="Times New Roman"/>
        </w:rPr>
        <w:t>Gépcsoport összeállítása, mozgásmód gyakorlása, csatlakozó sorok, vetési mélység ellenőrzése.</w:t>
      </w:r>
    </w:p>
    <w:p w14:paraId="44CF51EB" w14:textId="77777777" w:rsidR="00C53E01" w:rsidRPr="00C222A9" w:rsidRDefault="00966DC8" w:rsidP="00966DC8">
      <w:pPr>
        <w:spacing w:after="0"/>
        <w:ind w:left="851"/>
        <w:rPr>
          <w:rFonts w:cs="Times New Roman"/>
        </w:rPr>
      </w:pPr>
      <w:r w:rsidRPr="00C222A9">
        <w:rPr>
          <w:rFonts w:cs="Times New Roman"/>
        </w:rPr>
        <w:t>Vetőgépek kiszolgálása, karbantartása.</w:t>
      </w:r>
    </w:p>
    <w:p w14:paraId="608677B1" w14:textId="77777777" w:rsidR="00C53E01" w:rsidRPr="00C222A9" w:rsidRDefault="00C53E01" w:rsidP="00C53E01">
      <w:pPr>
        <w:tabs>
          <w:tab w:val="left" w:pos="1418"/>
          <w:tab w:val="right" w:pos="9072"/>
        </w:tabs>
        <w:spacing w:after="0"/>
        <w:ind w:left="851"/>
        <w:rPr>
          <w:rFonts w:cs="Times New Roman"/>
        </w:rPr>
      </w:pPr>
    </w:p>
    <w:p w14:paraId="21AA9A8B" w14:textId="77777777" w:rsidR="00C53E01" w:rsidRPr="00C222A9" w:rsidRDefault="00966DC8"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Növényápolás gépei</w:t>
      </w:r>
      <w:r w:rsidR="00C53E01" w:rsidRPr="00C222A9">
        <w:rPr>
          <w:rFonts w:cs="Times New Roman"/>
          <w:b/>
          <w:i/>
        </w:rPr>
        <w:tab/>
      </w:r>
      <w:r w:rsidR="00565548" w:rsidRPr="00C222A9">
        <w:rPr>
          <w:rFonts w:cs="Times New Roman"/>
          <w:b/>
          <w:i/>
        </w:rPr>
        <w:t>6</w:t>
      </w:r>
      <w:r w:rsidR="00C53E01" w:rsidRPr="00C222A9">
        <w:rPr>
          <w:rFonts w:cs="Times New Roman"/>
          <w:b/>
          <w:i/>
        </w:rPr>
        <w:t xml:space="preserve"> óra/</w:t>
      </w:r>
      <w:r w:rsidR="00565548" w:rsidRPr="00C222A9">
        <w:rPr>
          <w:rFonts w:cs="Times New Roman"/>
          <w:b/>
          <w:i/>
        </w:rPr>
        <w:t>6</w:t>
      </w:r>
      <w:r w:rsidR="00C53E01" w:rsidRPr="00C222A9">
        <w:rPr>
          <w:rFonts w:cs="Times New Roman"/>
          <w:b/>
          <w:i/>
        </w:rPr>
        <w:t xml:space="preserve"> óra</w:t>
      </w:r>
    </w:p>
    <w:p w14:paraId="28F786C9" w14:textId="77777777" w:rsidR="00966DC8" w:rsidRPr="00C222A9" w:rsidRDefault="00966DC8" w:rsidP="00966DC8">
      <w:pPr>
        <w:spacing w:after="0"/>
        <w:ind w:left="851"/>
        <w:rPr>
          <w:rFonts w:cs="Times New Roman"/>
        </w:rPr>
      </w:pPr>
      <w:r w:rsidRPr="00C222A9">
        <w:rPr>
          <w:rFonts w:cs="Times New Roman"/>
        </w:rPr>
        <w:t>Szántóföldi növényvédő gépek szerkezeti részeinek bemutatása.</w:t>
      </w:r>
    </w:p>
    <w:p w14:paraId="3AFAA104" w14:textId="77777777" w:rsidR="00966DC8" w:rsidRPr="00C222A9" w:rsidRDefault="00966DC8" w:rsidP="00966DC8">
      <w:pPr>
        <w:spacing w:after="0"/>
        <w:ind w:left="851"/>
        <w:rPr>
          <w:rFonts w:cs="Times New Roman"/>
        </w:rPr>
      </w:pPr>
      <w:r w:rsidRPr="00C222A9">
        <w:rPr>
          <w:rFonts w:cs="Times New Roman"/>
        </w:rPr>
        <w:t>Szórásmennyiség beállítása és ellenőrzése.</w:t>
      </w:r>
    </w:p>
    <w:p w14:paraId="3BFFE1AF" w14:textId="77777777" w:rsidR="00966DC8" w:rsidRPr="00C222A9" w:rsidRDefault="00966DC8" w:rsidP="00966DC8">
      <w:pPr>
        <w:spacing w:after="0"/>
        <w:ind w:left="851"/>
        <w:rPr>
          <w:rFonts w:cs="Times New Roman"/>
        </w:rPr>
      </w:pPr>
      <w:r w:rsidRPr="00C222A9">
        <w:rPr>
          <w:rFonts w:cs="Times New Roman"/>
        </w:rPr>
        <w:lastRenderedPageBreak/>
        <w:t>Üzemeltetési próba, munka és környezetvédelmi feladatok gyakorlása.</w:t>
      </w:r>
    </w:p>
    <w:p w14:paraId="6281B822" w14:textId="77777777" w:rsidR="00966DC8" w:rsidRPr="00C222A9" w:rsidRDefault="00966DC8" w:rsidP="00966DC8">
      <w:pPr>
        <w:spacing w:after="0"/>
        <w:ind w:left="851"/>
        <w:rPr>
          <w:rFonts w:cs="Times New Roman"/>
        </w:rPr>
      </w:pPr>
      <w:r w:rsidRPr="00C222A9">
        <w:rPr>
          <w:rFonts w:cs="Times New Roman"/>
        </w:rPr>
        <w:t>Öntözőtelepi gyakorlat (üzemlátogatás).</w:t>
      </w:r>
    </w:p>
    <w:p w14:paraId="2581EE15" w14:textId="77777777" w:rsidR="00966DC8" w:rsidRPr="00C222A9" w:rsidRDefault="00966DC8" w:rsidP="00966DC8">
      <w:pPr>
        <w:spacing w:after="0"/>
        <w:ind w:left="851"/>
        <w:rPr>
          <w:rFonts w:cs="Times New Roman"/>
        </w:rPr>
      </w:pPr>
      <w:r w:rsidRPr="00C222A9">
        <w:rPr>
          <w:rFonts w:cs="Times New Roman"/>
        </w:rPr>
        <w:t>Az öntöző berendezések fő egységeinek (szivattyú, csövek, csőszerelvények, szórófejek) bemutatása.</w:t>
      </w:r>
    </w:p>
    <w:p w14:paraId="04976D88" w14:textId="77777777" w:rsidR="00C53E01" w:rsidRPr="00C222A9" w:rsidRDefault="00966DC8" w:rsidP="00966DC8">
      <w:pPr>
        <w:spacing w:after="0"/>
        <w:ind w:left="851"/>
        <w:rPr>
          <w:rFonts w:cs="Times New Roman"/>
        </w:rPr>
      </w:pPr>
      <w:r w:rsidRPr="00C222A9">
        <w:rPr>
          <w:rFonts w:cs="Times New Roman"/>
        </w:rPr>
        <w:t>Az öntözőrendszer üzemeltetésének megismerése.</w:t>
      </w:r>
    </w:p>
    <w:p w14:paraId="40519BF9" w14:textId="77777777" w:rsidR="00C53E01" w:rsidRPr="00C222A9" w:rsidRDefault="00C53E01" w:rsidP="00C53E01">
      <w:pPr>
        <w:tabs>
          <w:tab w:val="left" w:pos="1418"/>
          <w:tab w:val="right" w:pos="9072"/>
        </w:tabs>
        <w:spacing w:after="0"/>
        <w:ind w:left="851"/>
        <w:rPr>
          <w:rFonts w:cs="Times New Roman"/>
        </w:rPr>
      </w:pPr>
    </w:p>
    <w:p w14:paraId="15D987AF" w14:textId="77777777" w:rsidR="00C53E01" w:rsidRPr="00C222A9" w:rsidRDefault="00966DC8"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Szálastakarmány betakarítás gépei</w:t>
      </w:r>
      <w:r w:rsidR="00C53E01" w:rsidRPr="00C222A9">
        <w:rPr>
          <w:rFonts w:cs="Times New Roman"/>
          <w:b/>
          <w:i/>
        </w:rPr>
        <w:tab/>
      </w:r>
      <w:r w:rsidR="00565548" w:rsidRPr="00C222A9">
        <w:rPr>
          <w:rFonts w:cs="Times New Roman"/>
          <w:b/>
          <w:i/>
        </w:rPr>
        <w:t>6</w:t>
      </w:r>
      <w:r w:rsidR="00C53E01" w:rsidRPr="00C222A9">
        <w:rPr>
          <w:rFonts w:cs="Times New Roman"/>
          <w:b/>
          <w:i/>
        </w:rPr>
        <w:t xml:space="preserve"> óra/</w:t>
      </w:r>
      <w:r w:rsidR="00565548" w:rsidRPr="00C222A9">
        <w:rPr>
          <w:rFonts w:cs="Times New Roman"/>
          <w:b/>
          <w:i/>
        </w:rPr>
        <w:t>6</w:t>
      </w:r>
      <w:r w:rsidR="00C53E01" w:rsidRPr="00C222A9">
        <w:rPr>
          <w:rFonts w:cs="Times New Roman"/>
          <w:b/>
          <w:i/>
        </w:rPr>
        <w:t xml:space="preserve"> óra</w:t>
      </w:r>
    </w:p>
    <w:p w14:paraId="55371173" w14:textId="77777777" w:rsidR="00966DC8" w:rsidRPr="00C222A9" w:rsidRDefault="00966DC8" w:rsidP="00966DC8">
      <w:pPr>
        <w:spacing w:after="0"/>
        <w:ind w:left="851"/>
        <w:rPr>
          <w:rFonts w:cs="Times New Roman"/>
        </w:rPr>
      </w:pPr>
      <w:r w:rsidRPr="00C222A9">
        <w:rPr>
          <w:rFonts w:cs="Times New Roman"/>
        </w:rPr>
        <w:t>Alternáló és rotációs mozgást végző fűkaszák szerkezeti részeinek bemutatása.</w:t>
      </w:r>
    </w:p>
    <w:p w14:paraId="3CA5508E" w14:textId="77777777" w:rsidR="00966DC8" w:rsidRPr="00C222A9" w:rsidRDefault="00966DC8" w:rsidP="00966DC8">
      <w:pPr>
        <w:spacing w:after="0"/>
        <w:ind w:left="851"/>
        <w:rPr>
          <w:rFonts w:cs="Times New Roman"/>
        </w:rPr>
      </w:pPr>
      <w:r w:rsidRPr="00C222A9">
        <w:rPr>
          <w:rFonts w:cs="Times New Roman"/>
        </w:rPr>
        <w:t>A kaszák beállításának gyakorlása.</w:t>
      </w:r>
    </w:p>
    <w:p w14:paraId="2D102104" w14:textId="77777777" w:rsidR="00966DC8" w:rsidRPr="00C222A9" w:rsidRDefault="00966DC8" w:rsidP="00966DC8">
      <w:pPr>
        <w:spacing w:after="0"/>
        <w:ind w:left="851"/>
        <w:rPr>
          <w:rFonts w:cs="Times New Roman"/>
        </w:rPr>
      </w:pPr>
      <w:r w:rsidRPr="00C222A9">
        <w:rPr>
          <w:rFonts w:cs="Times New Roman"/>
        </w:rPr>
        <w:t>Felszerelés az erőgépre, üzemi és szállítási helyzetbe szerelés.</w:t>
      </w:r>
    </w:p>
    <w:p w14:paraId="5ECF7097" w14:textId="30518A0E" w:rsidR="00966DC8" w:rsidRPr="00C222A9" w:rsidRDefault="008A3314" w:rsidP="00966DC8">
      <w:pPr>
        <w:spacing w:after="0"/>
        <w:ind w:left="851"/>
        <w:rPr>
          <w:rFonts w:cs="Times New Roman"/>
        </w:rPr>
      </w:pPr>
      <w:r w:rsidRPr="00C222A9">
        <w:rPr>
          <w:rFonts w:cs="Times New Roman"/>
        </w:rPr>
        <w:t>Mezőgazdasági</w:t>
      </w:r>
      <w:r w:rsidR="00966DC8" w:rsidRPr="00C222A9">
        <w:rPr>
          <w:rFonts w:cs="Times New Roman"/>
        </w:rPr>
        <w:t xml:space="preserve"> területen fű és pillangósok kaszálása, gépüzemeltetés gyakorlása.</w:t>
      </w:r>
    </w:p>
    <w:p w14:paraId="571F3E66" w14:textId="77777777" w:rsidR="00966DC8" w:rsidRPr="00C222A9" w:rsidRDefault="00966DC8" w:rsidP="00966DC8">
      <w:pPr>
        <w:spacing w:after="0"/>
        <w:ind w:left="851"/>
        <w:rPr>
          <w:rFonts w:cs="Times New Roman"/>
        </w:rPr>
      </w:pPr>
      <w:r w:rsidRPr="00C222A9">
        <w:rPr>
          <w:rFonts w:cs="Times New Roman"/>
        </w:rPr>
        <w:t>Önjáró- és vontatott kaszálógépek munkájának megismerése.</w:t>
      </w:r>
    </w:p>
    <w:p w14:paraId="64A9BE52" w14:textId="77777777" w:rsidR="00966DC8" w:rsidRPr="00C222A9" w:rsidRDefault="00966DC8" w:rsidP="00966DC8">
      <w:pPr>
        <w:spacing w:after="0"/>
        <w:ind w:left="851"/>
        <w:rPr>
          <w:rFonts w:cs="Times New Roman"/>
        </w:rPr>
      </w:pPr>
      <w:r w:rsidRPr="00C222A9">
        <w:rPr>
          <w:rFonts w:cs="Times New Roman"/>
        </w:rPr>
        <w:t>Kis- és nagybála készítő gépek szerkezeti részeinek bemutatása.</w:t>
      </w:r>
    </w:p>
    <w:p w14:paraId="5EF745E0" w14:textId="77777777" w:rsidR="00966DC8" w:rsidRPr="00C222A9" w:rsidRDefault="00966DC8" w:rsidP="00966DC8">
      <w:pPr>
        <w:spacing w:after="0"/>
        <w:ind w:left="851"/>
        <w:rPr>
          <w:rFonts w:cs="Times New Roman"/>
        </w:rPr>
      </w:pPr>
      <w:r w:rsidRPr="00C222A9">
        <w:rPr>
          <w:rFonts w:cs="Times New Roman"/>
        </w:rPr>
        <w:t>A bálázó gépek beállítása, különös tekintettel a kötözőszerkezetekre.</w:t>
      </w:r>
    </w:p>
    <w:p w14:paraId="4F408667" w14:textId="77777777" w:rsidR="00966DC8" w:rsidRPr="00C222A9" w:rsidRDefault="00966DC8" w:rsidP="00966DC8">
      <w:pPr>
        <w:spacing w:after="0"/>
        <w:ind w:left="851"/>
        <w:rPr>
          <w:rFonts w:cs="Times New Roman"/>
        </w:rPr>
      </w:pPr>
      <w:r w:rsidRPr="00C222A9">
        <w:rPr>
          <w:rFonts w:cs="Times New Roman"/>
        </w:rPr>
        <w:t>A gépcsoport kialakítása, mozgásmód a táblán a rend felett, a bálakészítés gyakorlása.</w:t>
      </w:r>
    </w:p>
    <w:p w14:paraId="79710A10" w14:textId="77777777" w:rsidR="00966DC8" w:rsidRPr="00C222A9" w:rsidRDefault="00966DC8" w:rsidP="00966DC8">
      <w:pPr>
        <w:spacing w:after="0"/>
        <w:ind w:left="851"/>
        <w:rPr>
          <w:rFonts w:cs="Times New Roman"/>
        </w:rPr>
      </w:pPr>
      <w:r w:rsidRPr="00C222A9">
        <w:rPr>
          <w:rFonts w:cs="Times New Roman"/>
        </w:rPr>
        <w:t>Bálázó gépek kiszolgálása, karbantartása.</w:t>
      </w:r>
    </w:p>
    <w:p w14:paraId="009BF031" w14:textId="77777777" w:rsidR="00966DC8" w:rsidRPr="00C222A9" w:rsidRDefault="00966DC8" w:rsidP="00966DC8">
      <w:pPr>
        <w:spacing w:after="0"/>
        <w:ind w:left="851"/>
        <w:rPr>
          <w:rFonts w:cs="Times New Roman"/>
        </w:rPr>
      </w:pPr>
      <w:r w:rsidRPr="00C222A9">
        <w:rPr>
          <w:rFonts w:cs="Times New Roman"/>
        </w:rPr>
        <w:t>A szecskázó gépek szerkezeti részeinek bemutatása.</w:t>
      </w:r>
    </w:p>
    <w:p w14:paraId="795A3C53" w14:textId="77777777" w:rsidR="00966DC8" w:rsidRPr="00C222A9" w:rsidRDefault="00966DC8" w:rsidP="00966DC8">
      <w:pPr>
        <w:spacing w:after="0"/>
        <w:ind w:left="851"/>
        <w:rPr>
          <w:rFonts w:cs="Times New Roman"/>
        </w:rPr>
      </w:pPr>
      <w:r w:rsidRPr="00C222A9">
        <w:rPr>
          <w:rFonts w:cs="Times New Roman"/>
        </w:rPr>
        <w:t>Szecskázó szerkezetek beállítása, álló és forgókés élezése, szecskázó dobok, tárcsák szerelése, javítása, kiegyensúlyozása.</w:t>
      </w:r>
    </w:p>
    <w:p w14:paraId="15C922A9" w14:textId="77777777" w:rsidR="00C53E01" w:rsidRPr="00C222A9" w:rsidRDefault="00966DC8" w:rsidP="00966DC8">
      <w:pPr>
        <w:spacing w:after="0"/>
        <w:ind w:left="851"/>
        <w:rPr>
          <w:rFonts w:cs="Times New Roman"/>
        </w:rPr>
      </w:pPr>
      <w:r w:rsidRPr="00C222A9">
        <w:rPr>
          <w:rFonts w:cs="Times New Roman"/>
        </w:rPr>
        <w:t>Önjáró, vontatott és függesztett szecskázó gépek üzemeltetése.</w:t>
      </w:r>
    </w:p>
    <w:p w14:paraId="604358A0" w14:textId="77777777" w:rsidR="00C53E01" w:rsidRPr="00C222A9" w:rsidRDefault="00C53E01" w:rsidP="00C53E01">
      <w:pPr>
        <w:tabs>
          <w:tab w:val="left" w:pos="1418"/>
          <w:tab w:val="right" w:pos="9072"/>
        </w:tabs>
        <w:spacing w:after="0"/>
        <w:ind w:left="851"/>
        <w:rPr>
          <w:rFonts w:cs="Times New Roman"/>
        </w:rPr>
      </w:pPr>
    </w:p>
    <w:p w14:paraId="12ABEAEA" w14:textId="77777777" w:rsidR="00C53E01" w:rsidRPr="00C222A9" w:rsidRDefault="00966DC8"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Gabona-betakarítás gépei</w:t>
      </w:r>
      <w:r w:rsidR="00C53E01" w:rsidRPr="00C222A9">
        <w:rPr>
          <w:rFonts w:cs="Times New Roman"/>
          <w:b/>
          <w:i/>
        </w:rPr>
        <w:tab/>
      </w:r>
      <w:r w:rsidR="00565548" w:rsidRPr="00C222A9">
        <w:rPr>
          <w:rFonts w:cs="Times New Roman"/>
          <w:b/>
          <w:i/>
        </w:rPr>
        <w:t>8</w:t>
      </w:r>
      <w:r w:rsidR="00C53E01" w:rsidRPr="00C222A9">
        <w:rPr>
          <w:rFonts w:cs="Times New Roman"/>
          <w:b/>
          <w:i/>
        </w:rPr>
        <w:t xml:space="preserve"> óra/</w:t>
      </w:r>
      <w:r w:rsidR="00565548" w:rsidRPr="00C222A9">
        <w:rPr>
          <w:rFonts w:cs="Times New Roman"/>
          <w:b/>
          <w:i/>
        </w:rPr>
        <w:t>8</w:t>
      </w:r>
      <w:r w:rsidR="00C53E01" w:rsidRPr="00C222A9">
        <w:rPr>
          <w:rFonts w:cs="Times New Roman"/>
          <w:b/>
          <w:i/>
        </w:rPr>
        <w:t xml:space="preserve"> óra</w:t>
      </w:r>
    </w:p>
    <w:p w14:paraId="685FBEFD" w14:textId="77777777" w:rsidR="00966DC8" w:rsidRPr="00C222A9" w:rsidRDefault="00966DC8" w:rsidP="00966DC8">
      <w:pPr>
        <w:spacing w:after="0"/>
        <w:ind w:left="851"/>
        <w:rPr>
          <w:rFonts w:cs="Times New Roman"/>
        </w:rPr>
      </w:pPr>
      <w:r w:rsidRPr="00C222A9">
        <w:rPr>
          <w:rFonts w:cs="Times New Roman"/>
        </w:rPr>
        <w:t>Arató-cséplő gépek arató cséplő és tisztító szerkezeteinek bemutatása.</w:t>
      </w:r>
    </w:p>
    <w:p w14:paraId="3C2EE1A7" w14:textId="77777777" w:rsidR="00966DC8" w:rsidRPr="00C222A9" w:rsidRDefault="00966DC8" w:rsidP="00966DC8">
      <w:pPr>
        <w:spacing w:after="0"/>
        <w:ind w:left="851"/>
        <w:rPr>
          <w:rFonts w:cs="Times New Roman"/>
        </w:rPr>
      </w:pPr>
      <w:r w:rsidRPr="00C222A9">
        <w:rPr>
          <w:rFonts w:cs="Times New Roman"/>
        </w:rPr>
        <w:t>A szerkezeti elemek beállításának lehetőségei adott növényféleség esetén.</w:t>
      </w:r>
    </w:p>
    <w:p w14:paraId="6D93932A" w14:textId="77777777" w:rsidR="00966DC8" w:rsidRPr="00C222A9" w:rsidRDefault="00966DC8" w:rsidP="00966DC8">
      <w:pPr>
        <w:spacing w:after="0"/>
        <w:ind w:left="851"/>
        <w:rPr>
          <w:rFonts w:cs="Times New Roman"/>
        </w:rPr>
      </w:pPr>
      <w:r w:rsidRPr="00C222A9">
        <w:rPr>
          <w:rFonts w:cs="Times New Roman"/>
        </w:rPr>
        <w:t>A beállítások gyakorlása. Karbantartási feladatok végzése.</w:t>
      </w:r>
    </w:p>
    <w:p w14:paraId="5181A7BF" w14:textId="77777777" w:rsidR="00966DC8" w:rsidRPr="00C222A9" w:rsidRDefault="00966DC8" w:rsidP="00966DC8">
      <w:pPr>
        <w:spacing w:after="0"/>
        <w:ind w:left="851"/>
        <w:rPr>
          <w:rFonts w:cs="Times New Roman"/>
        </w:rPr>
      </w:pPr>
      <w:r w:rsidRPr="00C222A9">
        <w:rPr>
          <w:rFonts w:cs="Times New Roman"/>
        </w:rPr>
        <w:t>A betakarító gép egyéb szerkezeti egységeinek bemutatása.</w:t>
      </w:r>
    </w:p>
    <w:p w14:paraId="760D1D08" w14:textId="77777777" w:rsidR="00966DC8" w:rsidRPr="00C222A9" w:rsidRDefault="00966DC8" w:rsidP="00966DC8">
      <w:pPr>
        <w:spacing w:after="0"/>
        <w:ind w:left="851"/>
        <w:rPr>
          <w:rFonts w:cs="Times New Roman"/>
        </w:rPr>
      </w:pPr>
      <w:r w:rsidRPr="00C222A9">
        <w:rPr>
          <w:rFonts w:cs="Times New Roman"/>
        </w:rPr>
        <w:t>Adapterek felszerelése, beállítása.</w:t>
      </w:r>
    </w:p>
    <w:p w14:paraId="701FA328" w14:textId="77777777" w:rsidR="00966DC8" w:rsidRPr="00C222A9" w:rsidRDefault="00966DC8" w:rsidP="00966DC8">
      <w:pPr>
        <w:spacing w:after="0"/>
        <w:ind w:left="851"/>
        <w:rPr>
          <w:rFonts w:cs="Times New Roman"/>
        </w:rPr>
      </w:pPr>
      <w:r w:rsidRPr="00C222A9">
        <w:rPr>
          <w:rFonts w:cs="Times New Roman"/>
        </w:rPr>
        <w:t>A betakarítógép üzemeltetése, adapterek felvétele.</w:t>
      </w:r>
    </w:p>
    <w:p w14:paraId="08C31B10" w14:textId="77777777" w:rsidR="00C53E01" w:rsidRPr="00C222A9" w:rsidRDefault="00966DC8" w:rsidP="00966DC8">
      <w:pPr>
        <w:spacing w:after="0"/>
        <w:ind w:left="851"/>
        <w:rPr>
          <w:rFonts w:cs="Times New Roman"/>
        </w:rPr>
      </w:pPr>
      <w:r w:rsidRPr="00C222A9">
        <w:rPr>
          <w:rFonts w:cs="Times New Roman"/>
        </w:rPr>
        <w:t>A betakarítógépek kiszolgálása.</w:t>
      </w:r>
    </w:p>
    <w:p w14:paraId="3FF1ED15" w14:textId="77777777" w:rsidR="00C53E01" w:rsidRPr="00C222A9" w:rsidRDefault="00C53E01" w:rsidP="00C53E01">
      <w:pPr>
        <w:tabs>
          <w:tab w:val="left" w:pos="1418"/>
          <w:tab w:val="right" w:pos="9072"/>
        </w:tabs>
        <w:spacing w:after="0"/>
        <w:ind w:left="851"/>
        <w:rPr>
          <w:rFonts w:cs="Times New Roman"/>
        </w:rPr>
      </w:pPr>
    </w:p>
    <w:p w14:paraId="3F212847" w14:textId="77777777" w:rsidR="00C53E01" w:rsidRPr="00C222A9" w:rsidRDefault="00966DC8"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Kukorica betakarítás gépei</w:t>
      </w:r>
      <w:r w:rsidR="00C53E01" w:rsidRPr="00C222A9">
        <w:rPr>
          <w:rFonts w:cs="Times New Roman"/>
          <w:b/>
          <w:i/>
        </w:rPr>
        <w:tab/>
      </w:r>
      <w:r w:rsidR="00565548" w:rsidRPr="00C222A9">
        <w:rPr>
          <w:rFonts w:cs="Times New Roman"/>
          <w:b/>
          <w:i/>
        </w:rPr>
        <w:t>6</w:t>
      </w:r>
      <w:r w:rsidR="00C53E01" w:rsidRPr="00C222A9">
        <w:rPr>
          <w:rFonts w:cs="Times New Roman"/>
          <w:b/>
          <w:i/>
        </w:rPr>
        <w:t xml:space="preserve"> óra/</w:t>
      </w:r>
      <w:r w:rsidR="00565548" w:rsidRPr="00C222A9">
        <w:rPr>
          <w:rFonts w:cs="Times New Roman"/>
          <w:b/>
          <w:i/>
        </w:rPr>
        <w:t>6</w:t>
      </w:r>
      <w:r w:rsidR="00C53E01" w:rsidRPr="00C222A9">
        <w:rPr>
          <w:rFonts w:cs="Times New Roman"/>
          <w:b/>
          <w:i/>
        </w:rPr>
        <w:t xml:space="preserve"> óra</w:t>
      </w:r>
    </w:p>
    <w:p w14:paraId="761309FA" w14:textId="77777777" w:rsidR="00966DC8" w:rsidRPr="00C222A9" w:rsidRDefault="00966DC8" w:rsidP="00966DC8">
      <w:pPr>
        <w:spacing w:after="0"/>
        <w:ind w:left="851"/>
        <w:rPr>
          <w:rFonts w:cs="Times New Roman"/>
        </w:rPr>
      </w:pPr>
      <w:proofErr w:type="gramStart"/>
      <w:r w:rsidRPr="00C222A9">
        <w:rPr>
          <w:rFonts w:cs="Times New Roman"/>
        </w:rPr>
        <w:t>Kukorica morzsolásos</w:t>
      </w:r>
      <w:proofErr w:type="gramEnd"/>
      <w:r w:rsidRPr="00C222A9">
        <w:rPr>
          <w:rFonts w:cs="Times New Roman"/>
        </w:rPr>
        <w:t xml:space="preserve"> betakarítása:</w:t>
      </w:r>
    </w:p>
    <w:p w14:paraId="5372A206" w14:textId="77777777" w:rsidR="00966DC8" w:rsidRPr="00C222A9" w:rsidRDefault="00966DC8" w:rsidP="00966DC8">
      <w:pPr>
        <w:spacing w:after="0"/>
        <w:ind w:left="851"/>
        <w:rPr>
          <w:rFonts w:cs="Times New Roman"/>
        </w:rPr>
      </w:pPr>
      <w:r w:rsidRPr="00C222A9">
        <w:rPr>
          <w:rFonts w:cs="Times New Roman"/>
        </w:rPr>
        <w:t>- kombájn átszerelése, beállításai,</w:t>
      </w:r>
    </w:p>
    <w:p w14:paraId="6FBE90BA" w14:textId="77777777" w:rsidR="00966DC8" w:rsidRPr="00C222A9" w:rsidRDefault="00966DC8" w:rsidP="00966DC8">
      <w:pPr>
        <w:spacing w:after="0"/>
        <w:ind w:left="851"/>
        <w:rPr>
          <w:rFonts w:cs="Times New Roman"/>
        </w:rPr>
      </w:pPr>
      <w:r w:rsidRPr="00C222A9">
        <w:rPr>
          <w:rFonts w:cs="Times New Roman"/>
        </w:rPr>
        <w:t>- kukoricabetakarító adapter csatlakoztatása,</w:t>
      </w:r>
    </w:p>
    <w:p w14:paraId="7CC31385" w14:textId="77777777" w:rsidR="00966DC8" w:rsidRPr="00C222A9" w:rsidRDefault="00966DC8" w:rsidP="00966DC8">
      <w:pPr>
        <w:spacing w:after="0"/>
        <w:ind w:left="851"/>
        <w:rPr>
          <w:rFonts w:cs="Times New Roman"/>
        </w:rPr>
      </w:pPr>
      <w:r w:rsidRPr="00C222A9">
        <w:rPr>
          <w:rFonts w:cs="Times New Roman"/>
        </w:rPr>
        <w:t>- kukoricabetakarító adapter beállítása, javítása.</w:t>
      </w:r>
    </w:p>
    <w:p w14:paraId="62D0E181" w14:textId="77777777" w:rsidR="00966DC8" w:rsidRPr="00C222A9" w:rsidRDefault="00966DC8" w:rsidP="00966DC8">
      <w:pPr>
        <w:spacing w:after="0"/>
        <w:ind w:left="851"/>
        <w:rPr>
          <w:rFonts w:cs="Times New Roman"/>
        </w:rPr>
      </w:pPr>
      <w:proofErr w:type="spellStart"/>
      <w:r w:rsidRPr="00C222A9">
        <w:rPr>
          <w:rFonts w:cs="Times New Roman"/>
        </w:rPr>
        <w:t>Csöveskukorica</w:t>
      </w:r>
      <w:proofErr w:type="spellEnd"/>
      <w:r w:rsidRPr="00C222A9">
        <w:rPr>
          <w:rFonts w:cs="Times New Roman"/>
        </w:rPr>
        <w:t xml:space="preserve"> betakarítás gépei </w:t>
      </w:r>
      <w:proofErr w:type="spellStart"/>
      <w:r w:rsidRPr="00C222A9">
        <w:rPr>
          <w:rFonts w:cs="Times New Roman"/>
        </w:rPr>
        <w:t>fosztószerkezet</w:t>
      </w:r>
      <w:proofErr w:type="spellEnd"/>
      <w:r w:rsidRPr="00C222A9">
        <w:rPr>
          <w:rFonts w:cs="Times New Roman"/>
        </w:rPr>
        <w:t xml:space="preserve"> beállítása javítása.</w:t>
      </w:r>
    </w:p>
    <w:p w14:paraId="02680C60" w14:textId="77777777" w:rsidR="00966DC8" w:rsidRPr="00C222A9" w:rsidRDefault="00966DC8" w:rsidP="00966DC8">
      <w:pPr>
        <w:spacing w:after="0"/>
        <w:ind w:left="851"/>
        <w:rPr>
          <w:rFonts w:cs="Times New Roman"/>
        </w:rPr>
      </w:pPr>
      <w:r w:rsidRPr="00C222A9">
        <w:rPr>
          <w:rFonts w:cs="Times New Roman"/>
        </w:rPr>
        <w:t>Silókukorica betakarítás gépei:</w:t>
      </w:r>
    </w:p>
    <w:p w14:paraId="6CAF71AD" w14:textId="77777777" w:rsidR="00966DC8" w:rsidRPr="00C222A9" w:rsidRDefault="00966DC8" w:rsidP="00966DC8">
      <w:pPr>
        <w:spacing w:after="0"/>
        <w:ind w:left="851"/>
        <w:rPr>
          <w:rFonts w:cs="Times New Roman"/>
        </w:rPr>
      </w:pPr>
      <w:r w:rsidRPr="00C222A9">
        <w:rPr>
          <w:rFonts w:cs="Times New Roman"/>
        </w:rPr>
        <w:t>- asztalos silókukorica betakarító adapterek,</w:t>
      </w:r>
    </w:p>
    <w:p w14:paraId="21A8D989" w14:textId="77777777" w:rsidR="00966DC8" w:rsidRPr="00C222A9" w:rsidRDefault="00966DC8" w:rsidP="00966DC8">
      <w:pPr>
        <w:spacing w:after="0"/>
        <w:ind w:left="851"/>
        <w:rPr>
          <w:rFonts w:cs="Times New Roman"/>
        </w:rPr>
      </w:pPr>
      <w:r w:rsidRPr="00C222A9">
        <w:rPr>
          <w:rFonts w:cs="Times New Roman"/>
        </w:rPr>
        <w:t>- soros silókukorica betakarító adapterek,</w:t>
      </w:r>
    </w:p>
    <w:p w14:paraId="65AE2586" w14:textId="77777777" w:rsidR="00966DC8" w:rsidRPr="00C222A9" w:rsidRDefault="00966DC8" w:rsidP="00966DC8">
      <w:pPr>
        <w:spacing w:after="0"/>
        <w:ind w:left="851"/>
        <w:rPr>
          <w:rFonts w:cs="Times New Roman"/>
        </w:rPr>
      </w:pPr>
      <w:r w:rsidRPr="00C222A9">
        <w:rPr>
          <w:rFonts w:cs="Times New Roman"/>
        </w:rPr>
        <w:t xml:space="preserve">- </w:t>
      </w:r>
      <w:proofErr w:type="spellStart"/>
      <w:r w:rsidRPr="00C222A9">
        <w:rPr>
          <w:rFonts w:cs="Times New Roman"/>
        </w:rPr>
        <w:t>szecskázószerkezetek</w:t>
      </w:r>
      <w:proofErr w:type="spellEnd"/>
      <w:r w:rsidRPr="00C222A9">
        <w:rPr>
          <w:rFonts w:cs="Times New Roman"/>
        </w:rPr>
        <w:t xml:space="preserve"> (tárcsás, dobos) élezése, beállítása,</w:t>
      </w:r>
    </w:p>
    <w:p w14:paraId="64E26DD4" w14:textId="77777777" w:rsidR="00966DC8" w:rsidRPr="00C222A9" w:rsidRDefault="00966DC8" w:rsidP="00966DC8">
      <w:pPr>
        <w:spacing w:after="0"/>
        <w:ind w:left="851"/>
        <w:rPr>
          <w:rFonts w:cs="Times New Roman"/>
        </w:rPr>
      </w:pPr>
      <w:r w:rsidRPr="00C222A9">
        <w:rPr>
          <w:rFonts w:cs="Times New Roman"/>
        </w:rPr>
        <w:t xml:space="preserve">- </w:t>
      </w:r>
      <w:proofErr w:type="spellStart"/>
      <w:r w:rsidRPr="00C222A9">
        <w:rPr>
          <w:rFonts w:cs="Times New Roman"/>
        </w:rPr>
        <w:t>szecskázódobok</w:t>
      </w:r>
      <w:proofErr w:type="spellEnd"/>
      <w:r w:rsidRPr="00C222A9">
        <w:rPr>
          <w:rFonts w:cs="Times New Roman"/>
        </w:rPr>
        <w:t xml:space="preserve"> kiegyensúlyozása,</w:t>
      </w:r>
    </w:p>
    <w:p w14:paraId="5D9C4A49" w14:textId="77777777" w:rsidR="00966DC8" w:rsidRPr="00C222A9" w:rsidRDefault="00966DC8" w:rsidP="00966DC8">
      <w:pPr>
        <w:spacing w:after="0"/>
        <w:ind w:left="851"/>
        <w:rPr>
          <w:rFonts w:cs="Times New Roman"/>
        </w:rPr>
      </w:pPr>
      <w:r w:rsidRPr="00C222A9">
        <w:rPr>
          <w:rFonts w:cs="Times New Roman"/>
        </w:rPr>
        <w:t>- szecskahossz beállítása,</w:t>
      </w:r>
    </w:p>
    <w:p w14:paraId="4FDABE6A" w14:textId="77777777" w:rsidR="00C53E01" w:rsidRPr="00C222A9" w:rsidRDefault="00966DC8" w:rsidP="00966DC8">
      <w:pPr>
        <w:spacing w:after="0"/>
        <w:ind w:left="851"/>
        <w:rPr>
          <w:rFonts w:cs="Times New Roman"/>
        </w:rPr>
      </w:pPr>
      <w:r w:rsidRPr="00C222A9">
        <w:rPr>
          <w:rFonts w:cs="Times New Roman"/>
        </w:rPr>
        <w:t>- irányváltó hajtómű szerelése, beállítása.</w:t>
      </w:r>
    </w:p>
    <w:p w14:paraId="15C7D7EE" w14:textId="77777777" w:rsidR="00C53E01" w:rsidRPr="00C222A9" w:rsidRDefault="00C53E01" w:rsidP="00C53E01">
      <w:pPr>
        <w:tabs>
          <w:tab w:val="left" w:pos="1418"/>
          <w:tab w:val="right" w:pos="9072"/>
        </w:tabs>
        <w:spacing w:after="0"/>
        <w:ind w:left="851"/>
        <w:rPr>
          <w:rFonts w:cs="Times New Roman"/>
        </w:rPr>
      </w:pPr>
    </w:p>
    <w:p w14:paraId="2EB37CC2" w14:textId="77777777" w:rsidR="00C53E01" w:rsidRPr="00C222A9" w:rsidRDefault="00966DC8" w:rsidP="008F09DC">
      <w:pPr>
        <w:pStyle w:val="Listaszerbekezds"/>
        <w:numPr>
          <w:ilvl w:val="2"/>
          <w:numId w:val="11"/>
        </w:numPr>
        <w:tabs>
          <w:tab w:val="left" w:pos="1701"/>
          <w:tab w:val="right" w:pos="9072"/>
        </w:tabs>
        <w:spacing w:after="0"/>
        <w:ind w:left="993" w:hanging="426"/>
        <w:rPr>
          <w:rFonts w:cs="Times New Roman"/>
          <w:b/>
          <w:i/>
        </w:rPr>
      </w:pPr>
      <w:proofErr w:type="spellStart"/>
      <w:r w:rsidRPr="00C222A9">
        <w:rPr>
          <w:rFonts w:cs="Times New Roman"/>
          <w:b/>
          <w:i/>
        </w:rPr>
        <w:t>Szemestermények</w:t>
      </w:r>
      <w:proofErr w:type="spellEnd"/>
      <w:r w:rsidRPr="00C222A9">
        <w:rPr>
          <w:rFonts w:cs="Times New Roman"/>
          <w:b/>
          <w:i/>
        </w:rPr>
        <w:t xml:space="preserve"> utókezelésének gépei</w:t>
      </w:r>
      <w:r w:rsidR="00C53E01" w:rsidRPr="00C222A9">
        <w:rPr>
          <w:rFonts w:cs="Times New Roman"/>
          <w:b/>
          <w:i/>
        </w:rPr>
        <w:tab/>
      </w:r>
      <w:r w:rsidR="00565548" w:rsidRPr="00C222A9">
        <w:rPr>
          <w:rFonts w:cs="Times New Roman"/>
          <w:b/>
          <w:i/>
        </w:rPr>
        <w:t>6</w:t>
      </w:r>
      <w:r w:rsidR="00C53E01" w:rsidRPr="00C222A9">
        <w:rPr>
          <w:rFonts w:cs="Times New Roman"/>
          <w:b/>
          <w:i/>
        </w:rPr>
        <w:t xml:space="preserve"> óra/</w:t>
      </w:r>
      <w:r w:rsidR="00565548" w:rsidRPr="00C222A9">
        <w:rPr>
          <w:rFonts w:cs="Times New Roman"/>
          <w:b/>
          <w:i/>
        </w:rPr>
        <w:t>6</w:t>
      </w:r>
      <w:r w:rsidR="00C53E01" w:rsidRPr="00C222A9">
        <w:rPr>
          <w:rFonts w:cs="Times New Roman"/>
          <w:b/>
          <w:i/>
        </w:rPr>
        <w:t xml:space="preserve"> óra</w:t>
      </w:r>
    </w:p>
    <w:p w14:paraId="36C5FA44" w14:textId="77777777" w:rsidR="00966DC8" w:rsidRPr="00C222A9" w:rsidRDefault="00966DC8" w:rsidP="00966DC8">
      <w:pPr>
        <w:spacing w:after="0"/>
        <w:ind w:left="851"/>
        <w:rPr>
          <w:rFonts w:cs="Times New Roman"/>
        </w:rPr>
      </w:pPr>
      <w:r w:rsidRPr="00C222A9">
        <w:rPr>
          <w:rFonts w:cs="Times New Roman"/>
        </w:rPr>
        <w:t>Magtisztítók munkája, beszabályozásuk.</w:t>
      </w:r>
    </w:p>
    <w:p w14:paraId="641EC9BC" w14:textId="77777777" w:rsidR="00966DC8" w:rsidRPr="00C222A9" w:rsidRDefault="00966DC8" w:rsidP="00966DC8">
      <w:pPr>
        <w:spacing w:after="0"/>
        <w:ind w:left="851"/>
        <w:rPr>
          <w:rFonts w:cs="Times New Roman"/>
        </w:rPr>
      </w:pPr>
      <w:proofErr w:type="spellStart"/>
      <w:r w:rsidRPr="00C222A9">
        <w:rPr>
          <w:rFonts w:cs="Times New Roman"/>
        </w:rPr>
        <w:t>Csávázógépek</w:t>
      </w:r>
      <w:proofErr w:type="spellEnd"/>
      <w:r w:rsidRPr="00C222A9">
        <w:rPr>
          <w:rFonts w:cs="Times New Roman"/>
        </w:rPr>
        <w:t xml:space="preserve"> működése, javítása, mérgezési veszélyek.</w:t>
      </w:r>
    </w:p>
    <w:p w14:paraId="0C2E12A2" w14:textId="77777777" w:rsidR="00966DC8" w:rsidRPr="00C222A9" w:rsidRDefault="00966DC8" w:rsidP="00966DC8">
      <w:pPr>
        <w:spacing w:after="0"/>
        <w:ind w:left="851"/>
        <w:rPr>
          <w:rFonts w:cs="Times New Roman"/>
        </w:rPr>
      </w:pPr>
      <w:r w:rsidRPr="00C222A9">
        <w:rPr>
          <w:rFonts w:cs="Times New Roman"/>
        </w:rPr>
        <w:t>Szárítóberendezések, működése.</w:t>
      </w:r>
    </w:p>
    <w:p w14:paraId="5E8D8274" w14:textId="77777777" w:rsidR="00C53E01" w:rsidRPr="00C222A9" w:rsidRDefault="00966DC8" w:rsidP="00966DC8">
      <w:pPr>
        <w:spacing w:after="0"/>
        <w:ind w:left="851"/>
        <w:rPr>
          <w:rFonts w:cs="Times New Roman"/>
        </w:rPr>
      </w:pPr>
      <w:r w:rsidRPr="00C222A9">
        <w:rPr>
          <w:rFonts w:cs="Times New Roman"/>
        </w:rPr>
        <w:t>Termény nedvességtartalmának meghatározása.</w:t>
      </w:r>
    </w:p>
    <w:p w14:paraId="75D27F6B" w14:textId="77777777" w:rsidR="00C53E01" w:rsidRPr="00C222A9" w:rsidRDefault="00C53E01" w:rsidP="00C53E01">
      <w:pPr>
        <w:tabs>
          <w:tab w:val="left" w:pos="1418"/>
          <w:tab w:val="right" w:pos="9072"/>
        </w:tabs>
        <w:spacing w:after="0"/>
        <w:ind w:left="851"/>
        <w:rPr>
          <w:rFonts w:cs="Times New Roman"/>
        </w:rPr>
      </w:pPr>
    </w:p>
    <w:p w14:paraId="276F1F90" w14:textId="77777777" w:rsidR="00C53E01" w:rsidRPr="00C222A9" w:rsidRDefault="00966DC8"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lastRenderedPageBreak/>
        <w:t>Burgonya betakarító gépek</w:t>
      </w:r>
      <w:r w:rsidR="00C53E01" w:rsidRPr="00C222A9">
        <w:rPr>
          <w:rFonts w:cs="Times New Roman"/>
          <w:b/>
          <w:i/>
        </w:rPr>
        <w:tab/>
      </w:r>
      <w:r w:rsidR="00565548" w:rsidRPr="00C222A9">
        <w:rPr>
          <w:rFonts w:cs="Times New Roman"/>
          <w:b/>
          <w:i/>
        </w:rPr>
        <w:t>8</w:t>
      </w:r>
      <w:r w:rsidR="00C53E01" w:rsidRPr="00C222A9">
        <w:rPr>
          <w:rFonts w:cs="Times New Roman"/>
          <w:b/>
          <w:i/>
        </w:rPr>
        <w:t xml:space="preserve"> óra/</w:t>
      </w:r>
      <w:r w:rsidR="00565548" w:rsidRPr="00C222A9">
        <w:rPr>
          <w:rFonts w:cs="Times New Roman"/>
          <w:b/>
          <w:i/>
        </w:rPr>
        <w:t>8</w:t>
      </w:r>
      <w:r w:rsidR="00C53E01" w:rsidRPr="00C222A9">
        <w:rPr>
          <w:rFonts w:cs="Times New Roman"/>
          <w:b/>
          <w:i/>
        </w:rPr>
        <w:t xml:space="preserve"> óra</w:t>
      </w:r>
    </w:p>
    <w:p w14:paraId="6D1A9C2B" w14:textId="77777777" w:rsidR="00966DC8" w:rsidRPr="00C222A9" w:rsidRDefault="00966DC8" w:rsidP="00966DC8">
      <w:pPr>
        <w:spacing w:after="0"/>
        <w:ind w:left="851"/>
        <w:rPr>
          <w:rFonts w:cs="Times New Roman"/>
        </w:rPr>
      </w:pPr>
      <w:r w:rsidRPr="00C222A9">
        <w:rPr>
          <w:rFonts w:cs="Times New Roman"/>
        </w:rPr>
        <w:t>A burgonyabetakarító gépek kiásó, felszedő, tisztító, osztályozó és válogató szerkezeteinek bemutatása.</w:t>
      </w:r>
    </w:p>
    <w:p w14:paraId="30E61B0D" w14:textId="77777777" w:rsidR="00966DC8" w:rsidRPr="00C222A9" w:rsidRDefault="00966DC8" w:rsidP="00966DC8">
      <w:pPr>
        <w:spacing w:after="0"/>
        <w:ind w:left="851"/>
        <w:rPr>
          <w:rFonts w:cs="Times New Roman"/>
        </w:rPr>
      </w:pPr>
      <w:r w:rsidRPr="00C222A9">
        <w:rPr>
          <w:rFonts w:cs="Times New Roman"/>
        </w:rPr>
        <w:t>A szerkezeti egységek beállítása, a betakarítógép üzemeltetése.</w:t>
      </w:r>
    </w:p>
    <w:p w14:paraId="06A89E43" w14:textId="77777777" w:rsidR="00C53E01" w:rsidRPr="00C222A9" w:rsidRDefault="00966DC8" w:rsidP="00966DC8">
      <w:pPr>
        <w:spacing w:after="0"/>
        <w:ind w:left="851"/>
        <w:rPr>
          <w:rFonts w:cs="Times New Roman"/>
        </w:rPr>
      </w:pPr>
      <w:r w:rsidRPr="00C222A9">
        <w:rPr>
          <w:rFonts w:cs="Times New Roman"/>
        </w:rPr>
        <w:t>A betakarító gépek kiszolgálása, karbantartása</w:t>
      </w:r>
    </w:p>
    <w:p w14:paraId="0DCC3055" w14:textId="77777777" w:rsidR="00C53E01" w:rsidRPr="00C222A9" w:rsidRDefault="00C53E01" w:rsidP="00C53E01">
      <w:pPr>
        <w:tabs>
          <w:tab w:val="left" w:pos="1418"/>
          <w:tab w:val="right" w:pos="9072"/>
        </w:tabs>
        <w:spacing w:after="0"/>
        <w:ind w:left="851"/>
        <w:rPr>
          <w:rFonts w:cs="Times New Roman"/>
        </w:rPr>
      </w:pPr>
    </w:p>
    <w:p w14:paraId="6D66E4FF" w14:textId="77777777" w:rsidR="00C53E01" w:rsidRPr="00C222A9" w:rsidRDefault="004046EE"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Öntözés gépei</w:t>
      </w:r>
      <w:r w:rsidR="00C53E01" w:rsidRPr="00C222A9">
        <w:rPr>
          <w:rFonts w:cs="Times New Roman"/>
          <w:b/>
          <w:i/>
        </w:rPr>
        <w:tab/>
      </w:r>
      <w:r w:rsidRPr="00C222A9">
        <w:rPr>
          <w:rFonts w:cs="Times New Roman"/>
          <w:b/>
          <w:i/>
        </w:rPr>
        <w:t>4</w:t>
      </w:r>
      <w:r w:rsidR="00C53E01" w:rsidRPr="00C222A9">
        <w:rPr>
          <w:rFonts w:cs="Times New Roman"/>
          <w:b/>
          <w:i/>
        </w:rPr>
        <w:t xml:space="preserve"> óra/</w:t>
      </w:r>
      <w:r w:rsidRPr="00C222A9">
        <w:rPr>
          <w:rFonts w:cs="Times New Roman"/>
          <w:b/>
          <w:i/>
        </w:rPr>
        <w:t>4</w:t>
      </w:r>
      <w:r w:rsidR="00C53E01" w:rsidRPr="00C222A9">
        <w:rPr>
          <w:rFonts w:cs="Times New Roman"/>
          <w:b/>
          <w:i/>
        </w:rPr>
        <w:t xml:space="preserve"> óra</w:t>
      </w:r>
    </w:p>
    <w:p w14:paraId="1F6C0CB7" w14:textId="77777777" w:rsidR="00966DC8" w:rsidRPr="00C222A9" w:rsidRDefault="004046EE" w:rsidP="00966DC8">
      <w:pPr>
        <w:spacing w:after="0"/>
        <w:ind w:left="851"/>
        <w:rPr>
          <w:rFonts w:cs="Times New Roman"/>
        </w:rPr>
      </w:pPr>
      <w:r w:rsidRPr="00C222A9">
        <w:rPr>
          <w:rFonts w:cs="Times New Roman"/>
        </w:rPr>
        <w:t>Öntözés</w:t>
      </w:r>
      <w:r w:rsidR="00966DC8" w:rsidRPr="00C222A9">
        <w:rPr>
          <w:rFonts w:cs="Times New Roman"/>
        </w:rPr>
        <w:t xml:space="preserve"> gépek bemut</w:t>
      </w:r>
      <w:r w:rsidRPr="00C222A9">
        <w:rPr>
          <w:rFonts w:cs="Times New Roman"/>
        </w:rPr>
        <w:t>atása, szerkezeti részek (szivattyúegység, csővezetékek, szórófejek) megismerése, beállítás</w:t>
      </w:r>
      <w:r w:rsidR="00966DC8" w:rsidRPr="00C222A9">
        <w:rPr>
          <w:rFonts w:cs="Times New Roman"/>
        </w:rPr>
        <w:t>,</w:t>
      </w:r>
      <w:r w:rsidRPr="00C222A9">
        <w:rPr>
          <w:rFonts w:cs="Times New Roman"/>
        </w:rPr>
        <w:t xml:space="preserve"> telepítés,</w:t>
      </w:r>
      <w:r w:rsidR="00966DC8" w:rsidRPr="00C222A9">
        <w:rPr>
          <w:rFonts w:cs="Times New Roman"/>
        </w:rPr>
        <w:t xml:space="preserve"> az üzemeltetés gyakorlása.</w:t>
      </w:r>
    </w:p>
    <w:p w14:paraId="0F30888C" w14:textId="77777777" w:rsidR="00C53E01" w:rsidRDefault="004046EE" w:rsidP="00966DC8">
      <w:pPr>
        <w:spacing w:after="0"/>
        <w:ind w:left="851"/>
        <w:rPr>
          <w:rFonts w:cs="Times New Roman"/>
        </w:rPr>
      </w:pPr>
      <w:r w:rsidRPr="00C222A9">
        <w:rPr>
          <w:rFonts w:cs="Times New Roman"/>
        </w:rPr>
        <w:t xml:space="preserve">Az öntözés </w:t>
      </w:r>
      <w:r w:rsidR="00966DC8" w:rsidRPr="00C222A9">
        <w:rPr>
          <w:rFonts w:cs="Times New Roman"/>
        </w:rPr>
        <w:t>gépek kiszolgálása, karbantartása.</w:t>
      </w:r>
    </w:p>
    <w:p w14:paraId="5073192B" w14:textId="77777777" w:rsidR="00BF11C5" w:rsidRDefault="00BF11C5" w:rsidP="00966DC8">
      <w:pPr>
        <w:spacing w:after="0"/>
        <w:ind w:left="851"/>
        <w:rPr>
          <w:rFonts w:cs="Times New Roman"/>
        </w:rPr>
      </w:pPr>
    </w:p>
    <w:p w14:paraId="1A94C658" w14:textId="77777777" w:rsidR="00BF11C5" w:rsidRPr="00C222A9" w:rsidRDefault="00BF11C5" w:rsidP="003B22FD">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Cukorrépa betakarító gépek</w:t>
      </w:r>
      <w:r w:rsidRPr="00C222A9">
        <w:rPr>
          <w:rFonts w:cs="Times New Roman"/>
          <w:b/>
          <w:i/>
        </w:rPr>
        <w:tab/>
        <w:t>8 óra/8 óra</w:t>
      </w:r>
    </w:p>
    <w:p w14:paraId="5889E347"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Cukorrépa betakarító gépek bemutatása, szerkezeti részek (fejező, kiemelő, tisztító) megismerése, beállítások, az üzemeltetés gyakorlása.</w:t>
      </w:r>
    </w:p>
    <w:p w14:paraId="3CE0F54F"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A betakarítógépek kiszolgálása, karbantartása.</w:t>
      </w:r>
    </w:p>
    <w:p w14:paraId="1D2F9B5D" w14:textId="77777777" w:rsidR="00BF11C5" w:rsidRPr="00C222A9" w:rsidRDefault="00BF11C5" w:rsidP="00BF11C5">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Ipari növények betakarításának gépei</w:t>
      </w:r>
      <w:r w:rsidRPr="00C222A9">
        <w:rPr>
          <w:rFonts w:cs="Times New Roman"/>
          <w:b/>
          <w:i/>
        </w:rPr>
        <w:tab/>
        <w:t>16 óra/16 óra</w:t>
      </w:r>
    </w:p>
    <w:p w14:paraId="4667F316"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Napraforgó, hüvelyesek, herefélék, ipari növények betakarítógépeinek bemutatása.</w:t>
      </w:r>
    </w:p>
    <w:p w14:paraId="1CE56497"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Beállítási lehetőségek és karbantartási műveletek gyakorlása.</w:t>
      </w:r>
    </w:p>
    <w:p w14:paraId="2750C747" w14:textId="77777777" w:rsidR="00BF11C5" w:rsidRPr="00C222A9" w:rsidRDefault="00BF11C5" w:rsidP="00BF11C5">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Zöldség gyümölcs betakarítás és feldolgozás gépei</w:t>
      </w:r>
      <w:r w:rsidRPr="00C222A9">
        <w:rPr>
          <w:rFonts w:cs="Times New Roman"/>
          <w:b/>
          <w:i/>
        </w:rPr>
        <w:tab/>
        <w:t>12 óra/12 óra</w:t>
      </w:r>
    </w:p>
    <w:p w14:paraId="60F9C123"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A gyümölcs szüretet segítő kézi és gépi eszközök bemutatása.</w:t>
      </w:r>
    </w:p>
    <w:p w14:paraId="68734D74"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A gyümölcsfeldolgozás gépeinek és a tárolás épületeinek, bemutatása, az üzemeltetés feltételeinek tanulmányozása.</w:t>
      </w:r>
    </w:p>
    <w:p w14:paraId="2A6F5101" w14:textId="77777777" w:rsidR="00BF11C5" w:rsidRPr="00C222A9" w:rsidRDefault="00BF11C5" w:rsidP="00BF11C5">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Szállítás és anyagmozgatás gépei</w:t>
      </w:r>
      <w:r w:rsidRPr="00C222A9">
        <w:rPr>
          <w:rFonts w:cs="Times New Roman"/>
          <w:b/>
          <w:i/>
        </w:rPr>
        <w:tab/>
        <w:t>22 óra/22 óra</w:t>
      </w:r>
    </w:p>
    <w:p w14:paraId="0B83627E"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A szállítás és rakodás gépeinek bemutatása, szerkezeti elemek, működési elvek megismerése.</w:t>
      </w:r>
    </w:p>
    <w:p w14:paraId="4A66280E"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Folyamatos üzemű rakodógépek üzemeltetése, karbantartása.</w:t>
      </w:r>
    </w:p>
    <w:p w14:paraId="4C1B8856"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Szakaszos üzemű rakodógépek üzemeltetése, karbantartása.</w:t>
      </w:r>
    </w:p>
    <w:p w14:paraId="574A309E"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Az üzemeltetéssel kapcsolatos munkavédelmi feladatok és előírások bemutatása.</w:t>
      </w:r>
    </w:p>
    <w:p w14:paraId="54381462" w14:textId="77777777" w:rsidR="00BF11C5" w:rsidRPr="00C222A9" w:rsidRDefault="00BF11C5" w:rsidP="00BF11C5">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Az állattartás épületei és gépei</w:t>
      </w:r>
      <w:r w:rsidRPr="00C222A9">
        <w:rPr>
          <w:rFonts w:cs="Times New Roman"/>
          <w:b/>
          <w:i/>
        </w:rPr>
        <w:tab/>
        <w:t>22 óra/22 óra</w:t>
      </w:r>
    </w:p>
    <w:p w14:paraId="0672DE87"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Állattartó telepek vízellátásának bemutatása. Az energiaellátás tanulmányozása.</w:t>
      </w:r>
    </w:p>
    <w:p w14:paraId="7FCF9C3C"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Beépített itató berendezések szerkezeti felépítésének, működési elvének megismerése.</w:t>
      </w:r>
    </w:p>
    <w:p w14:paraId="5AA996AB"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Itató berendezések hibaelhárítása, karbantartás.</w:t>
      </w:r>
    </w:p>
    <w:p w14:paraId="3705F51D"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Legelői itató berendezések, temperált vizű itatók működési elvének, szerkezeti felépítésének megismerése.</w:t>
      </w:r>
    </w:p>
    <w:p w14:paraId="7A992EF3"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Takarmány előkészítő gépek szerkezeti felépítésének, működési elvének megismerése.</w:t>
      </w:r>
    </w:p>
    <w:p w14:paraId="61AB232D"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Abraktakarmányok készítésének tanulmányozása.</w:t>
      </w:r>
    </w:p>
    <w:p w14:paraId="7D715BC5"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Takarmánykiosztó szerkezetek, automatizált takarmányadagolók üzemeltetésének tanulmányozása.</w:t>
      </w:r>
    </w:p>
    <w:p w14:paraId="00DAA063"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A tömeg és abraktakarmányok biztosításának munkaszervezési kérdései.</w:t>
      </w:r>
    </w:p>
    <w:p w14:paraId="5E47A757"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Trágyaeltávolító berendezések szerkezeti részeinek, működési elvének megismerése a tartástechnológiák ismeretében.</w:t>
      </w:r>
    </w:p>
    <w:p w14:paraId="7DEBA957"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Hígtrágya kezelésének és kijuttatásának tanulmányozása sertés vagy szarvasmarha telepen.</w:t>
      </w:r>
    </w:p>
    <w:p w14:paraId="54CC7A1F"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Környezetvédelmi kérdések és előírások megismerése.</w:t>
      </w:r>
    </w:p>
    <w:p w14:paraId="4375D97E"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A fejési rendszerek és a tejkezelés gépeinek megismerése.</w:t>
      </w:r>
    </w:p>
    <w:p w14:paraId="1B2595A3"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A fejőberendezések szerkezeti egységeinek bemutatása, szét és összeszerelésük, karbantartásuk, tisztításuk.</w:t>
      </w:r>
    </w:p>
    <w:p w14:paraId="0BEA400C"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A fejőberendezés beállítása, üzembe helyezése.</w:t>
      </w:r>
    </w:p>
    <w:p w14:paraId="34A7B7D2" w14:textId="77777777" w:rsidR="00BF11C5" w:rsidRPr="00C222A9" w:rsidRDefault="00BF11C5" w:rsidP="00BF11C5">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Mezőgazdasági munkagépek részegységeinek javítása</w:t>
      </w:r>
      <w:r w:rsidRPr="00C222A9">
        <w:rPr>
          <w:rFonts w:cs="Times New Roman"/>
          <w:b/>
          <w:i/>
        </w:rPr>
        <w:tab/>
        <w:t>32 óra/32 óra</w:t>
      </w:r>
    </w:p>
    <w:p w14:paraId="2143B441"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lastRenderedPageBreak/>
        <w:t>Ekék javítása:</w:t>
      </w:r>
    </w:p>
    <w:p w14:paraId="3D66E799"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 xml:space="preserve">- szántóvas élezése, </w:t>
      </w:r>
      <w:proofErr w:type="spellStart"/>
      <w:r w:rsidRPr="00C222A9">
        <w:rPr>
          <w:rFonts w:cs="Times New Roman"/>
        </w:rPr>
        <w:t>élfelrakás</w:t>
      </w:r>
      <w:proofErr w:type="spellEnd"/>
      <w:r w:rsidRPr="00C222A9">
        <w:rPr>
          <w:rFonts w:cs="Times New Roman"/>
        </w:rPr>
        <w:t>,</w:t>
      </w:r>
    </w:p>
    <w:p w14:paraId="2FCFA516"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 csoroszlyák (késes, tárcsás).</w:t>
      </w:r>
    </w:p>
    <w:p w14:paraId="4BFD01ED"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Tárcsás talajművelő eszközök javítása.</w:t>
      </w:r>
    </w:p>
    <w:p w14:paraId="443FBF22"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Kultivátorkapák javítása.</w:t>
      </w:r>
    </w:p>
    <w:p w14:paraId="5C94539E"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Kombinált talajművelő gépek javítása.</w:t>
      </w:r>
    </w:p>
    <w:p w14:paraId="4158AD30"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 xml:space="preserve">Mély és </w:t>
      </w:r>
      <w:proofErr w:type="spellStart"/>
      <w:r w:rsidRPr="00C222A9">
        <w:rPr>
          <w:rFonts w:cs="Times New Roman"/>
        </w:rPr>
        <w:t>középmély</w:t>
      </w:r>
      <w:proofErr w:type="spellEnd"/>
      <w:r w:rsidRPr="00C222A9">
        <w:rPr>
          <w:rFonts w:cs="Times New Roman"/>
        </w:rPr>
        <w:t xml:space="preserve"> lazítók javítása.</w:t>
      </w:r>
    </w:p>
    <w:p w14:paraId="01F8EDA6"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Szervestrágya-szórók:</w:t>
      </w:r>
    </w:p>
    <w:p w14:paraId="45C1994D"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 szállító, továbbító szerkezetek javítása,</w:t>
      </w:r>
    </w:p>
    <w:p w14:paraId="2F22E7F5"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 xml:space="preserve">- </w:t>
      </w:r>
      <w:proofErr w:type="spellStart"/>
      <w:r w:rsidRPr="00C222A9">
        <w:rPr>
          <w:rFonts w:cs="Times New Roman"/>
        </w:rPr>
        <w:t>szórószerkezetek</w:t>
      </w:r>
      <w:proofErr w:type="spellEnd"/>
      <w:r w:rsidRPr="00C222A9">
        <w:rPr>
          <w:rFonts w:cs="Times New Roman"/>
        </w:rPr>
        <w:t xml:space="preserve"> javítása,</w:t>
      </w:r>
    </w:p>
    <w:p w14:paraId="69296955"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 xml:space="preserve">- </w:t>
      </w:r>
      <w:proofErr w:type="spellStart"/>
      <w:r w:rsidRPr="00C222A9">
        <w:rPr>
          <w:rFonts w:cs="Times New Roman"/>
        </w:rPr>
        <w:t>meghajtóelemek</w:t>
      </w:r>
      <w:proofErr w:type="spellEnd"/>
      <w:r w:rsidRPr="00C222A9">
        <w:rPr>
          <w:rFonts w:cs="Times New Roman"/>
        </w:rPr>
        <w:t xml:space="preserve"> javítása.</w:t>
      </w:r>
    </w:p>
    <w:p w14:paraId="74BADF15"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Műtrágyaszórók:</w:t>
      </w:r>
    </w:p>
    <w:p w14:paraId="400D1679"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 kihordó és adagnagyság szabályozó szerkezet javítása,</w:t>
      </w:r>
    </w:p>
    <w:p w14:paraId="512404E2"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 xml:space="preserve">- </w:t>
      </w:r>
      <w:proofErr w:type="spellStart"/>
      <w:r w:rsidRPr="00C222A9">
        <w:rPr>
          <w:rFonts w:cs="Times New Roman"/>
        </w:rPr>
        <w:t>szórószerkezet</w:t>
      </w:r>
      <w:proofErr w:type="spellEnd"/>
      <w:r w:rsidRPr="00C222A9">
        <w:rPr>
          <w:rFonts w:cs="Times New Roman"/>
        </w:rPr>
        <w:t xml:space="preserve"> és meghajtások javítása.</w:t>
      </w:r>
    </w:p>
    <w:p w14:paraId="6DDC45A3"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 xml:space="preserve">Gabona és </w:t>
      </w:r>
      <w:proofErr w:type="spellStart"/>
      <w:r w:rsidRPr="00C222A9">
        <w:rPr>
          <w:rFonts w:cs="Times New Roman"/>
        </w:rPr>
        <w:t>aprómagvak</w:t>
      </w:r>
      <w:proofErr w:type="spellEnd"/>
      <w:r w:rsidRPr="00C222A9">
        <w:rPr>
          <w:rFonts w:cs="Times New Roman"/>
        </w:rPr>
        <w:t xml:space="preserve"> vetőgépeinek javítása:</w:t>
      </w:r>
    </w:p>
    <w:p w14:paraId="366881DD"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 csúszó és tárcsás csoroszlyák javítása,</w:t>
      </w:r>
    </w:p>
    <w:p w14:paraId="624ADAAB"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 Norton-szekrény kapcsolószerkezeteinek javítása.</w:t>
      </w:r>
    </w:p>
    <w:p w14:paraId="6CB3B4B9"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Szemenkénti vetőgépek javítása.</w:t>
      </w:r>
    </w:p>
    <w:p w14:paraId="45291EE8"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Tartályok hibái és javításuk.</w:t>
      </w:r>
    </w:p>
    <w:p w14:paraId="5593944E"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Permetlészivattyúk és szerelvényeik (görgős, membrán, centrifugál szivattyúk).</w:t>
      </w:r>
    </w:p>
    <w:p w14:paraId="19AD4F00"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Ventillátorok, vákuumszivattyúk (tartálykocsik) javítása.</w:t>
      </w:r>
    </w:p>
    <w:p w14:paraId="28BC8499"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 xml:space="preserve">Szórófejek, </w:t>
      </w:r>
      <w:proofErr w:type="spellStart"/>
      <w:r w:rsidRPr="00C222A9">
        <w:rPr>
          <w:rFonts w:cs="Times New Roman"/>
        </w:rPr>
        <w:t>szórókeretek</w:t>
      </w:r>
      <w:proofErr w:type="spellEnd"/>
      <w:r w:rsidRPr="00C222A9">
        <w:rPr>
          <w:rFonts w:cs="Times New Roman"/>
        </w:rPr>
        <w:t xml:space="preserve"> javítása.</w:t>
      </w:r>
    </w:p>
    <w:p w14:paraId="6337B400"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Kaszaszerkezetek hibái és javításuk:</w:t>
      </w:r>
    </w:p>
    <w:p w14:paraId="6B015CB5"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 alternáló kaszaszerkezet,</w:t>
      </w:r>
    </w:p>
    <w:p w14:paraId="2E4E7D7F"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 xml:space="preserve">- rotációs kaszaszerkezet és </w:t>
      </w:r>
      <w:proofErr w:type="spellStart"/>
      <w:r w:rsidRPr="00C222A9">
        <w:rPr>
          <w:rFonts w:cs="Times New Roman"/>
        </w:rPr>
        <w:t>meghajtószerkezet</w:t>
      </w:r>
      <w:proofErr w:type="spellEnd"/>
      <w:r w:rsidRPr="00C222A9">
        <w:rPr>
          <w:rFonts w:cs="Times New Roman"/>
        </w:rPr>
        <w:t xml:space="preserve"> javítása.</w:t>
      </w:r>
    </w:p>
    <w:p w14:paraId="143140CA"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Rendkezelés gépeinek hibái, javítása.</w:t>
      </w:r>
    </w:p>
    <w:p w14:paraId="408F3C15"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Bálakészítés gépei:</w:t>
      </w:r>
    </w:p>
    <w:p w14:paraId="5200BC08"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 rendfelszedő-szerkezetek hibái és javítása,</w:t>
      </w:r>
    </w:p>
    <w:p w14:paraId="013A66E9"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 tömörítő-szerkezetek javítása,</w:t>
      </w:r>
    </w:p>
    <w:p w14:paraId="388AB09E"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 hengerbála-készítő egységek (szalagok, hengerek és csapágyazások).</w:t>
      </w:r>
    </w:p>
    <w:p w14:paraId="3BA66B2D" w14:textId="77777777" w:rsidR="00BF11C5" w:rsidRPr="00C222A9" w:rsidRDefault="00BF11C5" w:rsidP="00BF11C5">
      <w:pPr>
        <w:tabs>
          <w:tab w:val="left" w:pos="1418"/>
          <w:tab w:val="right" w:pos="9072"/>
        </w:tabs>
        <w:spacing w:after="0"/>
        <w:ind w:left="851"/>
        <w:rPr>
          <w:rFonts w:cs="Times New Roman"/>
        </w:rPr>
      </w:pPr>
      <w:proofErr w:type="spellStart"/>
      <w:r w:rsidRPr="00C222A9">
        <w:rPr>
          <w:rFonts w:cs="Times New Roman"/>
        </w:rPr>
        <w:t>Szecskázógépek</w:t>
      </w:r>
      <w:proofErr w:type="spellEnd"/>
      <w:r w:rsidRPr="00C222A9">
        <w:rPr>
          <w:rFonts w:cs="Times New Roman"/>
        </w:rPr>
        <w:t xml:space="preserve"> javítása.</w:t>
      </w:r>
    </w:p>
    <w:p w14:paraId="7A6A711D"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Cséplődob, dobkosár, dob kiegyensúlyozása.</w:t>
      </w:r>
    </w:p>
    <w:p w14:paraId="60826895"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Tisztítószerkezet hibái és javítása.</w:t>
      </w:r>
    </w:p>
    <w:p w14:paraId="05F3107F"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Szállító- és felhordó-szerkezetek javítása.</w:t>
      </w:r>
    </w:p>
    <w:p w14:paraId="58CC8EFC"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Adapterek javítása (tájjellegnek megfelelően).</w:t>
      </w:r>
    </w:p>
    <w:p w14:paraId="3A9631E3"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Szárítás gépeinek javítása.</w:t>
      </w:r>
    </w:p>
    <w:p w14:paraId="2F04B139"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Szivattyúk, csövek, csőkötések, elzáró-szerkezetek javítása.</w:t>
      </w:r>
    </w:p>
    <w:p w14:paraId="620FB6CA"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Szórófejek, tartó- és mozgatószerkezetek javítása.</w:t>
      </w:r>
    </w:p>
    <w:p w14:paraId="0FE4507B" w14:textId="77777777" w:rsidR="00BF11C5" w:rsidRPr="00C222A9" w:rsidRDefault="00BF11C5" w:rsidP="00BF11C5">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Mezőgazdasági-munkagépek karbantartása</w:t>
      </w:r>
      <w:r w:rsidRPr="00C222A9">
        <w:rPr>
          <w:rFonts w:cs="Times New Roman"/>
          <w:b/>
          <w:i/>
        </w:rPr>
        <w:tab/>
        <w:t>12 óra/12 óra</w:t>
      </w:r>
    </w:p>
    <w:p w14:paraId="44F04424"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Napi és időszakos karbantartási feladatok előírásszerű végrehajtásának bemutatása, gyakorlása.</w:t>
      </w:r>
    </w:p>
    <w:p w14:paraId="50730187"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Karbantartási műveletek végzésének gyakorlása a gépkönyv karbantartási utasításainak megfelelően.</w:t>
      </w:r>
    </w:p>
    <w:p w14:paraId="670E79D3"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A szántóföldi növénytermesztésben alkalmazott munkagépek karbantartása, előkészítése tárolásra.</w:t>
      </w:r>
    </w:p>
    <w:p w14:paraId="31646F11" w14:textId="77777777" w:rsidR="00BF11C5" w:rsidRPr="00C222A9" w:rsidRDefault="00BF11C5" w:rsidP="00BF11C5">
      <w:pPr>
        <w:tabs>
          <w:tab w:val="left" w:pos="1418"/>
          <w:tab w:val="right" w:pos="9072"/>
        </w:tabs>
        <w:spacing w:after="0"/>
        <w:ind w:left="851"/>
        <w:rPr>
          <w:rFonts w:cs="Times New Roman"/>
        </w:rPr>
      </w:pPr>
      <w:r w:rsidRPr="00C222A9">
        <w:rPr>
          <w:rFonts w:cs="Times New Roman"/>
        </w:rPr>
        <w:t>A karbantartás során feltárt hibás vagy javításra szoruló részegységek felújítása.</w:t>
      </w:r>
    </w:p>
    <w:p w14:paraId="7505A9BA" w14:textId="77777777" w:rsidR="00BF11C5" w:rsidRPr="00C222A9" w:rsidRDefault="00BF11C5" w:rsidP="00BF11C5">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 xml:space="preserve">Új és javított gépek bejáratása, korrózió védelem, gépek </w:t>
      </w:r>
      <w:proofErr w:type="gramStart"/>
      <w:r w:rsidRPr="00C222A9">
        <w:rPr>
          <w:rFonts w:cs="Times New Roman"/>
          <w:b/>
          <w:i/>
        </w:rPr>
        <w:t xml:space="preserve">tárolása  </w:t>
      </w:r>
      <w:r w:rsidRPr="00C222A9">
        <w:rPr>
          <w:rFonts w:cs="Times New Roman"/>
          <w:b/>
          <w:i/>
        </w:rPr>
        <w:tab/>
        <w:t>8</w:t>
      </w:r>
      <w:proofErr w:type="gramEnd"/>
      <w:r w:rsidRPr="00C222A9">
        <w:rPr>
          <w:rFonts w:cs="Times New Roman"/>
          <w:b/>
          <w:i/>
        </w:rPr>
        <w:t xml:space="preserve"> óra/8 óra</w:t>
      </w:r>
    </w:p>
    <w:p w14:paraId="754D3A81" w14:textId="77777777" w:rsidR="00BF11C5" w:rsidRPr="00C222A9" w:rsidRDefault="00BF11C5" w:rsidP="00BF11C5">
      <w:pPr>
        <w:spacing w:after="0"/>
        <w:ind w:left="851"/>
        <w:rPr>
          <w:rFonts w:cs="Times New Roman"/>
        </w:rPr>
      </w:pPr>
      <w:r w:rsidRPr="00C222A9">
        <w:rPr>
          <w:rFonts w:cs="Times New Roman"/>
        </w:rPr>
        <w:t>Gépek tisztításának, gépkönyv alapján előírt karbantartások elvégzése.</w:t>
      </w:r>
    </w:p>
    <w:p w14:paraId="2ECA6378" w14:textId="77777777" w:rsidR="00BF11C5" w:rsidRPr="00C222A9" w:rsidRDefault="00BF11C5" w:rsidP="00BF11C5">
      <w:pPr>
        <w:spacing w:after="0"/>
        <w:ind w:left="851"/>
        <w:rPr>
          <w:rFonts w:cs="Times New Roman"/>
        </w:rPr>
      </w:pPr>
      <w:r w:rsidRPr="00C222A9">
        <w:rPr>
          <w:rFonts w:cs="Times New Roman"/>
        </w:rPr>
        <w:t>Hibás alkatrészek megrendelése alkatrész-katalógus segítségével.</w:t>
      </w:r>
    </w:p>
    <w:p w14:paraId="2556CF22" w14:textId="77777777" w:rsidR="00BF11C5" w:rsidRPr="00C222A9" w:rsidRDefault="00BF11C5" w:rsidP="00BF11C5">
      <w:pPr>
        <w:spacing w:after="0"/>
        <w:ind w:left="851"/>
        <w:rPr>
          <w:rFonts w:cs="Times New Roman"/>
        </w:rPr>
      </w:pPr>
      <w:r w:rsidRPr="00C222A9">
        <w:rPr>
          <w:rFonts w:cs="Times New Roman"/>
        </w:rPr>
        <w:lastRenderedPageBreak/>
        <w:t>Javított gépek előkészítése átadásra.</w:t>
      </w:r>
    </w:p>
    <w:p w14:paraId="0E550B58" w14:textId="77777777" w:rsidR="00BF11C5" w:rsidRPr="00C222A9" w:rsidRDefault="00BF11C5" w:rsidP="00BF11C5">
      <w:pPr>
        <w:spacing w:after="0"/>
        <w:ind w:left="851"/>
        <w:rPr>
          <w:rFonts w:cs="Times New Roman"/>
        </w:rPr>
      </w:pPr>
      <w:r w:rsidRPr="00C222A9">
        <w:rPr>
          <w:rFonts w:cs="Times New Roman"/>
        </w:rPr>
        <w:t>Önjáró munkagépek nagyjavítása, beüzemelése, bejáratása.</w:t>
      </w:r>
    </w:p>
    <w:p w14:paraId="6FA0E716" w14:textId="77777777" w:rsidR="00BF11C5" w:rsidRPr="00C222A9" w:rsidRDefault="00BF11C5" w:rsidP="00BF11C5">
      <w:pPr>
        <w:spacing w:after="0"/>
        <w:ind w:left="851"/>
        <w:rPr>
          <w:rFonts w:cs="Times New Roman"/>
        </w:rPr>
      </w:pPr>
      <w:r w:rsidRPr="00C222A9">
        <w:rPr>
          <w:rFonts w:cs="Times New Roman"/>
        </w:rPr>
        <w:t xml:space="preserve">Szállító és anyagmozgató gépek üzembe helyezése. </w:t>
      </w:r>
    </w:p>
    <w:p w14:paraId="0ACE3912" w14:textId="77777777" w:rsidR="00BF11C5" w:rsidRPr="00C222A9" w:rsidRDefault="00BF11C5" w:rsidP="00BF11C5">
      <w:pPr>
        <w:spacing w:after="0"/>
        <w:ind w:left="851"/>
        <w:rPr>
          <w:rFonts w:cs="Times New Roman"/>
        </w:rPr>
      </w:pPr>
      <w:r w:rsidRPr="00C222A9">
        <w:rPr>
          <w:rFonts w:cs="Times New Roman"/>
        </w:rPr>
        <w:t>Gépek felkészítése kötelező műszaki vizsgára, gépszemlére.</w:t>
      </w:r>
    </w:p>
    <w:p w14:paraId="2470279B" w14:textId="77777777" w:rsidR="00BF11C5" w:rsidRPr="00C222A9" w:rsidRDefault="00BF11C5" w:rsidP="00BF11C5">
      <w:pPr>
        <w:spacing w:after="0"/>
        <w:ind w:left="851"/>
        <w:rPr>
          <w:rFonts w:cs="Times New Roman"/>
        </w:rPr>
      </w:pPr>
      <w:r w:rsidRPr="00C222A9">
        <w:rPr>
          <w:rFonts w:cs="Times New Roman"/>
        </w:rPr>
        <w:t>Átmeneti korrózió elleni védelem, technológiai folyamata.</w:t>
      </w:r>
    </w:p>
    <w:p w14:paraId="7DAC2465" w14:textId="77777777" w:rsidR="00BF11C5" w:rsidRPr="00C222A9" w:rsidRDefault="00BF11C5" w:rsidP="00BF11C5">
      <w:pPr>
        <w:spacing w:after="0"/>
        <w:ind w:left="851"/>
        <w:rPr>
          <w:rFonts w:cs="Times New Roman"/>
        </w:rPr>
      </w:pPr>
      <w:r w:rsidRPr="00C222A9">
        <w:rPr>
          <w:rFonts w:cs="Times New Roman"/>
        </w:rPr>
        <w:t>Mezőgazdasági gépek korrózióvédelmének meghatározása végrehajtása.</w:t>
      </w:r>
    </w:p>
    <w:p w14:paraId="4FFD34A5" w14:textId="77777777" w:rsidR="00BF11C5" w:rsidRPr="00C222A9" w:rsidRDefault="00BF11C5" w:rsidP="00BF11C5">
      <w:pPr>
        <w:spacing w:after="0"/>
        <w:ind w:left="851"/>
        <w:rPr>
          <w:rFonts w:cs="Times New Roman"/>
        </w:rPr>
      </w:pPr>
      <w:r w:rsidRPr="00C222A9">
        <w:rPr>
          <w:rFonts w:cs="Times New Roman"/>
        </w:rPr>
        <w:t>Mezőgazdasági gépek tárolása.</w:t>
      </w:r>
    </w:p>
    <w:p w14:paraId="3FD984D1" w14:textId="77777777" w:rsidR="00BF11C5" w:rsidRPr="00C222A9" w:rsidRDefault="00BF11C5" w:rsidP="00BF11C5">
      <w:pPr>
        <w:spacing w:after="0"/>
        <w:ind w:left="851"/>
        <w:rPr>
          <w:rFonts w:cs="Times New Roman"/>
        </w:rPr>
      </w:pPr>
      <w:r w:rsidRPr="00C222A9">
        <w:rPr>
          <w:rFonts w:cs="Times New Roman"/>
        </w:rPr>
        <w:t>Géptárolás szükségessége, létesítményei.</w:t>
      </w:r>
    </w:p>
    <w:p w14:paraId="16C92ED4" w14:textId="77777777" w:rsidR="00BF11C5" w:rsidRPr="00C222A9" w:rsidRDefault="00BF11C5" w:rsidP="00BF11C5">
      <w:pPr>
        <w:spacing w:after="0"/>
        <w:ind w:left="851"/>
        <w:rPr>
          <w:rFonts w:cs="Times New Roman"/>
        </w:rPr>
      </w:pPr>
      <w:r w:rsidRPr="00C222A9">
        <w:rPr>
          <w:rFonts w:cs="Times New Roman"/>
        </w:rPr>
        <w:t>Különféle gépek, gépcsoportok tárolásának módjai.</w:t>
      </w:r>
    </w:p>
    <w:p w14:paraId="3F1639E1" w14:textId="77777777" w:rsidR="00BF11C5" w:rsidRPr="00C222A9" w:rsidRDefault="00BF11C5" w:rsidP="00BF11C5">
      <w:pPr>
        <w:spacing w:after="0"/>
        <w:ind w:left="851"/>
        <w:rPr>
          <w:rFonts w:cs="Times New Roman"/>
        </w:rPr>
      </w:pPr>
      <w:r w:rsidRPr="00C222A9">
        <w:rPr>
          <w:rFonts w:cs="Times New Roman"/>
        </w:rPr>
        <w:t>Gépudvar kialakítása, egyéb létesítmények szakszerű használata.</w:t>
      </w:r>
    </w:p>
    <w:p w14:paraId="6A996A6D" w14:textId="77777777" w:rsidR="00BF11C5" w:rsidRPr="00C222A9" w:rsidRDefault="00BF11C5" w:rsidP="00966DC8">
      <w:pPr>
        <w:spacing w:after="0"/>
        <w:ind w:left="851"/>
        <w:rPr>
          <w:rFonts w:cs="Times New Roman"/>
        </w:rPr>
      </w:pPr>
    </w:p>
    <w:p w14:paraId="53F321F3" w14:textId="77777777" w:rsidR="00C53E01" w:rsidRPr="00C222A9" w:rsidRDefault="00C53E01" w:rsidP="00C53E01">
      <w:pPr>
        <w:tabs>
          <w:tab w:val="left" w:pos="1418"/>
          <w:tab w:val="right" w:pos="9072"/>
        </w:tabs>
        <w:spacing w:after="0"/>
        <w:ind w:left="851"/>
        <w:rPr>
          <w:rFonts w:cs="Times New Roman"/>
        </w:rPr>
      </w:pPr>
    </w:p>
    <w:p w14:paraId="316A3EDF" w14:textId="77777777" w:rsidR="00C53E01" w:rsidRPr="00C222A9" w:rsidRDefault="00C53E01" w:rsidP="008F09DC">
      <w:pPr>
        <w:pStyle w:val="Listaszerbekezds"/>
        <w:numPr>
          <w:ilvl w:val="1"/>
          <w:numId w:val="11"/>
        </w:numPr>
        <w:spacing w:after="0"/>
        <w:rPr>
          <w:rFonts w:cs="Times New Roman"/>
          <w:b/>
        </w:rPr>
      </w:pPr>
      <w:r w:rsidRPr="00C222A9">
        <w:rPr>
          <w:rFonts w:cs="Times New Roman"/>
          <w:b/>
        </w:rPr>
        <w:t>A képzés javasolt helyszíne (ajánlás)</w:t>
      </w:r>
    </w:p>
    <w:p w14:paraId="53FAB173" w14:textId="77777777" w:rsidR="00C53E01" w:rsidRPr="00C222A9" w:rsidRDefault="00F21F45" w:rsidP="00C53E01">
      <w:pPr>
        <w:spacing w:after="0"/>
        <w:ind w:left="426"/>
        <w:rPr>
          <w:rFonts w:cs="Times New Roman"/>
        </w:rPr>
      </w:pPr>
      <w:r w:rsidRPr="00C222A9">
        <w:rPr>
          <w:rFonts w:cs="Times New Roman"/>
        </w:rPr>
        <w:t>A M</w:t>
      </w:r>
      <w:r w:rsidR="009625EC" w:rsidRPr="00C222A9">
        <w:rPr>
          <w:rFonts w:cs="Times New Roman"/>
        </w:rPr>
        <w:t>unkagépek gyakorlatok helyszínei a tanműhelyek, üzemi műhelyek és gyakorlóterület a gépek beállításához.</w:t>
      </w:r>
    </w:p>
    <w:p w14:paraId="53766AB5" w14:textId="77777777" w:rsidR="00C53E01" w:rsidRPr="00C222A9" w:rsidRDefault="00C53E01" w:rsidP="00C53E01">
      <w:pPr>
        <w:spacing w:after="0"/>
        <w:ind w:left="426"/>
        <w:rPr>
          <w:rFonts w:cs="Times New Roman"/>
        </w:rPr>
      </w:pPr>
    </w:p>
    <w:p w14:paraId="00E88B1B" w14:textId="77777777" w:rsidR="00C53E01" w:rsidRPr="00C222A9" w:rsidRDefault="00C53E01" w:rsidP="008F09DC">
      <w:pPr>
        <w:pStyle w:val="Listaszerbekezds"/>
        <w:numPr>
          <w:ilvl w:val="1"/>
          <w:numId w:val="11"/>
        </w:numPr>
        <w:spacing w:after="0"/>
        <w:rPr>
          <w:rFonts w:cs="Times New Roman"/>
          <w:b/>
        </w:rPr>
      </w:pPr>
      <w:r w:rsidRPr="00C222A9">
        <w:rPr>
          <w:rFonts w:cs="Times New Roman"/>
          <w:b/>
        </w:rPr>
        <w:t>A tantárgy elsajátítása során alkalmazható sajátos módszerek, tanulói tevékenységformák (ajánlás)</w:t>
      </w:r>
    </w:p>
    <w:p w14:paraId="742D4D1E" w14:textId="77777777" w:rsidR="00C53E01" w:rsidRPr="00C222A9" w:rsidRDefault="00C53E01" w:rsidP="00C53E01">
      <w:pPr>
        <w:spacing w:after="0"/>
        <w:ind w:left="426"/>
        <w:rPr>
          <w:rFonts w:cs="Times New Roman"/>
        </w:rPr>
      </w:pPr>
    </w:p>
    <w:p w14:paraId="08F46E97" w14:textId="77777777" w:rsidR="00C53E01" w:rsidRPr="00C222A9" w:rsidRDefault="00C53E01" w:rsidP="00C53E01">
      <w:pPr>
        <w:spacing w:after="0"/>
        <w:ind w:left="426"/>
        <w:rPr>
          <w:rFonts w:cs="Times New Roman"/>
          <w:i/>
        </w:rPr>
      </w:pPr>
    </w:p>
    <w:p w14:paraId="24434B15" w14:textId="77777777" w:rsidR="00C53E01" w:rsidRPr="00C222A9" w:rsidRDefault="00C53E01" w:rsidP="00C53E01">
      <w:pPr>
        <w:spacing w:after="0"/>
        <w:ind w:left="426"/>
        <w:rPr>
          <w:rFonts w:cs="Times New Roman"/>
        </w:rPr>
      </w:pPr>
    </w:p>
    <w:p w14:paraId="44A42F42" w14:textId="77777777" w:rsidR="00C53E01" w:rsidRPr="00C222A9" w:rsidRDefault="00C53E01" w:rsidP="008F09DC">
      <w:pPr>
        <w:pStyle w:val="Listaszerbekezds"/>
        <w:numPr>
          <w:ilvl w:val="2"/>
          <w:numId w:val="11"/>
        </w:numPr>
        <w:spacing w:after="0"/>
        <w:rPr>
          <w:rFonts w:cs="Times New Roman"/>
          <w:b/>
        </w:rPr>
      </w:pPr>
      <w:r w:rsidRPr="00C222A9">
        <w:rPr>
          <w:rFonts w:cs="Times New Roman"/>
          <w:b/>
        </w:rPr>
        <w:t>A tantárgy elsajátítása során alkalmazható sajátos módszerek (ajánlás)</w:t>
      </w:r>
    </w:p>
    <w:p w14:paraId="69B5CD84" w14:textId="34DB0BBB" w:rsidR="00C53E01" w:rsidRPr="00C222A9"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2B7736" w:rsidRPr="00C222A9" w14:paraId="7855D6D2" w14:textId="77777777" w:rsidTr="002B7736">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8ECA66A"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B8E6AF"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65768790"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F3B7DCD"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2B7736" w:rsidRPr="00C222A9" w14:paraId="25663237" w14:textId="77777777" w:rsidTr="002B7736">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101F1CB8" w14:textId="77777777" w:rsidR="002B7736" w:rsidRPr="00C222A9" w:rsidRDefault="002B7736" w:rsidP="002B7736">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149D7E03" w14:textId="77777777" w:rsidR="002B7736" w:rsidRPr="00C222A9" w:rsidRDefault="002B7736" w:rsidP="002B7736">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78F7F148"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5AF06033"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52A766E8"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7B23BF13" w14:textId="77777777" w:rsidR="002B7736" w:rsidRPr="00C222A9" w:rsidRDefault="002B7736" w:rsidP="002B7736">
            <w:pPr>
              <w:spacing w:after="0"/>
              <w:jc w:val="left"/>
              <w:rPr>
                <w:rFonts w:eastAsia="Times New Roman" w:cs="Times New Roman"/>
                <w:color w:val="000000"/>
                <w:sz w:val="20"/>
                <w:szCs w:val="20"/>
                <w:lang w:eastAsia="hu-HU"/>
              </w:rPr>
            </w:pPr>
          </w:p>
        </w:tc>
      </w:tr>
      <w:tr w:rsidR="002B7736" w:rsidRPr="00C222A9" w14:paraId="1F61E6E0" w14:textId="77777777" w:rsidTr="002B773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CA13AA0"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3052F361"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794F8F40"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C37813C"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865C5B7"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35F0579"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2B7736" w:rsidRPr="00C222A9" w14:paraId="318CBF89" w14:textId="77777777" w:rsidTr="002B773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9E2D2DB"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5DBFC6DE"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213D0C0A"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E03A9DC"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D9828AD"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15D40D3"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2B7736" w:rsidRPr="00C222A9" w14:paraId="37595BD1" w14:textId="77777777" w:rsidTr="002B773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F9CBF49"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3B634F87"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6BEEB932"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043941F"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B9644E5"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EDE0B03"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2B7736" w:rsidRPr="00C222A9" w14:paraId="3750C4DE" w14:textId="77777777" w:rsidTr="002B773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A241FB6"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56E1918F"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14:paraId="269A1250"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FBD4819"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B83DA66"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C5E4383"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2B7736" w:rsidRPr="00C222A9" w14:paraId="176EFF39" w14:textId="77777777" w:rsidTr="002B773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09D4F0B"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1DEE1D09"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szimuláció</w:t>
            </w:r>
          </w:p>
        </w:tc>
        <w:tc>
          <w:tcPr>
            <w:tcW w:w="980" w:type="dxa"/>
            <w:tcBorders>
              <w:top w:val="nil"/>
              <w:left w:val="nil"/>
              <w:bottom w:val="single" w:sz="4" w:space="0" w:color="auto"/>
              <w:right w:val="single" w:sz="4" w:space="0" w:color="auto"/>
            </w:tcBorders>
            <w:shd w:val="clear" w:color="auto" w:fill="auto"/>
            <w:vAlign w:val="center"/>
            <w:hideMark/>
          </w:tcPr>
          <w:p w14:paraId="52DC930C"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30216B6"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22E3EC7"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32B191B"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2E54350C" w14:textId="77777777" w:rsidR="002B7736" w:rsidRPr="00C222A9" w:rsidRDefault="002B7736" w:rsidP="00C53E01">
      <w:pPr>
        <w:spacing w:after="0"/>
        <w:ind w:left="426"/>
        <w:rPr>
          <w:rFonts w:cs="Times New Roman"/>
        </w:rPr>
      </w:pPr>
    </w:p>
    <w:p w14:paraId="7E9A3949" w14:textId="77777777" w:rsidR="00C53E01" w:rsidRPr="00C222A9" w:rsidRDefault="00C53E01" w:rsidP="008F09DC">
      <w:pPr>
        <w:pStyle w:val="Listaszerbekezds"/>
        <w:numPr>
          <w:ilvl w:val="2"/>
          <w:numId w:val="11"/>
        </w:numPr>
        <w:spacing w:after="0"/>
        <w:rPr>
          <w:rFonts w:cs="Times New Roman"/>
          <w:b/>
        </w:rPr>
      </w:pPr>
      <w:r w:rsidRPr="00C222A9">
        <w:rPr>
          <w:rFonts w:cs="Times New Roman"/>
          <w:b/>
        </w:rPr>
        <w:t>A tantárgy elsajátítása során alkalmazható tanulói tevékenységformák (ajánlás)</w:t>
      </w:r>
    </w:p>
    <w:p w14:paraId="5E072FF6" w14:textId="7354427D" w:rsidR="002B7736" w:rsidRPr="00C222A9" w:rsidRDefault="002B7736"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2B7736" w:rsidRPr="00C222A9" w14:paraId="4D64DC1A" w14:textId="77777777" w:rsidTr="002B7736">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4C7D4FF"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43124E"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52201BE"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A9B3D6"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2B7736" w:rsidRPr="00C222A9" w14:paraId="0B3569B3" w14:textId="77777777" w:rsidTr="002B7736">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315CB69A" w14:textId="77777777" w:rsidR="002B7736" w:rsidRPr="00C222A9" w:rsidRDefault="002B7736" w:rsidP="002B7736">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4CD5EDAA" w14:textId="77777777" w:rsidR="002B7736" w:rsidRPr="00C222A9" w:rsidRDefault="002B7736" w:rsidP="002B773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60B63AE"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DFBEAA5"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4658D05"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46DF9A76" w14:textId="77777777" w:rsidR="002B7736" w:rsidRPr="00C222A9" w:rsidRDefault="002B7736" w:rsidP="002B7736">
            <w:pPr>
              <w:spacing w:after="0"/>
              <w:jc w:val="left"/>
              <w:rPr>
                <w:rFonts w:eastAsia="Times New Roman" w:cs="Times New Roman"/>
                <w:color w:val="000000"/>
                <w:sz w:val="20"/>
                <w:szCs w:val="20"/>
                <w:lang w:eastAsia="hu-HU"/>
              </w:rPr>
            </w:pPr>
          </w:p>
        </w:tc>
      </w:tr>
      <w:tr w:rsidR="002B7736" w:rsidRPr="00C222A9" w14:paraId="0899EB1C" w14:textId="77777777" w:rsidTr="002B773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1B24C0C9"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C04A0CE"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 feldolgozó tevékenységek</w:t>
            </w:r>
          </w:p>
        </w:tc>
      </w:tr>
      <w:tr w:rsidR="002B7736" w:rsidRPr="00C222A9" w14:paraId="0C9E159F" w14:textId="77777777" w:rsidTr="002B773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3DD56C9"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2D5706AE"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EA81ABF"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1713EA"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63BBAC"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F2369C8"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2B7736" w:rsidRPr="00C222A9" w14:paraId="127AD6F1" w14:textId="77777777" w:rsidTr="002B773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7B020E5" w14:textId="2B7D17B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2AEACA82"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C67A47D"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1DF8EB"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E34156"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84E64B9"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2B7736" w:rsidRPr="00C222A9" w14:paraId="70E1C33D" w14:textId="77777777" w:rsidTr="002B773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D9484D7" w14:textId="136AC85C"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5B8E2CE"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Csoportos munkaformák körében</w:t>
            </w:r>
          </w:p>
        </w:tc>
      </w:tr>
      <w:tr w:rsidR="002B7736" w:rsidRPr="00C222A9" w14:paraId="2FCDAEDF" w14:textId="77777777" w:rsidTr="002B773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00BE32A" w14:textId="7354A123"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03167A3C"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105BF736"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279AED"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6F4B72"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5AE039E"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2B7736" w:rsidRPr="00C222A9" w14:paraId="7B8BF1B2" w14:textId="77777777" w:rsidTr="002B773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0BA7F33" w14:textId="3DB6FFB5"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DAE875F"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Gyakorlati munkavégzés körében</w:t>
            </w:r>
          </w:p>
        </w:tc>
      </w:tr>
      <w:tr w:rsidR="002B7736" w:rsidRPr="00C222A9" w14:paraId="47EC6DDB" w14:textId="77777777" w:rsidTr="002B7736">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2C4291F" w14:textId="27C99495"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7A6A5842"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5CC8DF8D"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34FC91"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CA0013"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871919F"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2B7736" w:rsidRPr="00C222A9" w14:paraId="191DD4B9" w14:textId="77777777" w:rsidTr="002B773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43F5661" w14:textId="136D70E1"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lastRenderedPageBreak/>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CE1AFB1"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Üzemeltetési tevékenységek körében</w:t>
            </w:r>
          </w:p>
        </w:tc>
      </w:tr>
      <w:tr w:rsidR="002B7736" w:rsidRPr="00C222A9" w14:paraId="72911394" w14:textId="77777777" w:rsidTr="002B773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8767242" w14:textId="37302DC8"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630A1887"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155BE8FC"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05BB48"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EE6152"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418480E"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2B7736" w:rsidRPr="00C222A9" w14:paraId="2B855DAE" w14:textId="77777777" w:rsidTr="002B773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2A91472" w14:textId="572BE452"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4.2.</w:t>
            </w:r>
          </w:p>
        </w:tc>
        <w:tc>
          <w:tcPr>
            <w:tcW w:w="2880" w:type="dxa"/>
            <w:tcBorders>
              <w:top w:val="nil"/>
              <w:left w:val="nil"/>
              <w:bottom w:val="single" w:sz="4" w:space="0" w:color="auto"/>
              <w:right w:val="single" w:sz="4" w:space="0" w:color="auto"/>
            </w:tcBorders>
            <w:shd w:val="clear" w:color="auto" w:fill="auto"/>
            <w:vAlign w:val="center"/>
            <w:hideMark/>
          </w:tcPr>
          <w:p w14:paraId="6B8220AB"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7A2C365B"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2E332E"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6E1166" w14:textId="77777777" w:rsidR="002B7736" w:rsidRPr="00C222A9" w:rsidRDefault="002B7736" w:rsidP="002B773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99E5DE7" w14:textId="77777777" w:rsidR="002B7736" w:rsidRPr="00C222A9" w:rsidRDefault="002B7736" w:rsidP="002B773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7D949AC7" w14:textId="6E4B68FA" w:rsidR="00C53E01" w:rsidRPr="00C222A9" w:rsidRDefault="00C53E01" w:rsidP="00C53E01">
      <w:pPr>
        <w:spacing w:after="0"/>
        <w:ind w:left="426"/>
        <w:rPr>
          <w:rFonts w:cs="Times New Roman"/>
        </w:rPr>
      </w:pPr>
    </w:p>
    <w:p w14:paraId="4902CED6" w14:textId="77777777" w:rsidR="00C53E01" w:rsidRPr="00C222A9" w:rsidRDefault="00C53E01" w:rsidP="008F09DC">
      <w:pPr>
        <w:pStyle w:val="Listaszerbekezds"/>
        <w:numPr>
          <w:ilvl w:val="1"/>
          <w:numId w:val="11"/>
        </w:numPr>
        <w:spacing w:after="0"/>
        <w:rPr>
          <w:rFonts w:cs="Times New Roman"/>
          <w:b/>
        </w:rPr>
      </w:pPr>
      <w:r w:rsidRPr="00C222A9">
        <w:rPr>
          <w:rFonts w:cs="Times New Roman"/>
          <w:b/>
        </w:rPr>
        <w:t>A tantárgy értékelésének módja</w:t>
      </w:r>
    </w:p>
    <w:p w14:paraId="0BC5BC0A" w14:textId="77777777" w:rsidR="00C53E01" w:rsidRPr="00C222A9" w:rsidRDefault="00C53E01" w:rsidP="00C53E01">
      <w:pPr>
        <w:spacing w:after="0"/>
        <w:ind w:left="426"/>
        <w:rPr>
          <w:rFonts w:cs="Times New Roman"/>
        </w:rPr>
      </w:pPr>
      <w:r w:rsidRPr="00C222A9">
        <w:rPr>
          <w:rFonts w:cs="Times New Roman"/>
        </w:rPr>
        <w:t>A nemzeti köznevelésről szóló 2011. évi CXC. törvény. 54. § (2) a) pontja szerinti értékeléssel.</w:t>
      </w:r>
    </w:p>
    <w:p w14:paraId="3BCB8C5F" w14:textId="11376211" w:rsidR="00024F12" w:rsidRDefault="00024F12">
      <w:pPr>
        <w:spacing w:after="200" w:line="276" w:lineRule="auto"/>
        <w:jc w:val="left"/>
        <w:rPr>
          <w:rFonts w:cs="Times New Roman"/>
        </w:rPr>
      </w:pPr>
      <w:r>
        <w:rPr>
          <w:rFonts w:cs="Times New Roman"/>
        </w:rPr>
        <w:br w:type="page"/>
      </w:r>
    </w:p>
    <w:p w14:paraId="14B9EB30" w14:textId="77777777" w:rsidR="00C53E01" w:rsidRPr="00C222A9" w:rsidRDefault="00C53E01" w:rsidP="00C53E01">
      <w:pPr>
        <w:spacing w:after="0"/>
        <w:ind w:left="426"/>
        <w:rPr>
          <w:rFonts w:cs="Times New Roman"/>
        </w:rPr>
      </w:pPr>
    </w:p>
    <w:p w14:paraId="0AD4EFF5" w14:textId="77777777" w:rsidR="00C53E01" w:rsidRPr="00C222A9" w:rsidRDefault="00C53E01" w:rsidP="00C53E01">
      <w:pPr>
        <w:spacing w:after="0"/>
        <w:rPr>
          <w:rFonts w:cs="Times New Roman"/>
        </w:rPr>
      </w:pPr>
    </w:p>
    <w:p w14:paraId="6FD1024F" w14:textId="77777777" w:rsidR="00C53E01" w:rsidRPr="00C222A9" w:rsidRDefault="00C53E01" w:rsidP="00C53E01">
      <w:pPr>
        <w:rPr>
          <w:rFonts w:cs="Times New Roman"/>
        </w:rPr>
      </w:pPr>
    </w:p>
    <w:p w14:paraId="40527208" w14:textId="77777777" w:rsidR="00C53E01" w:rsidRPr="00C222A9" w:rsidRDefault="00C53E01" w:rsidP="00C53E01">
      <w:pPr>
        <w:spacing w:before="2880"/>
        <w:jc w:val="center"/>
        <w:rPr>
          <w:rFonts w:cs="Times New Roman"/>
          <w:b/>
          <w:sz w:val="36"/>
        </w:rPr>
      </w:pPr>
      <w:r w:rsidRPr="00C222A9">
        <w:rPr>
          <w:rFonts w:cs="Times New Roman"/>
          <w:b/>
          <w:sz w:val="36"/>
        </w:rPr>
        <w:t>A</w:t>
      </w:r>
    </w:p>
    <w:p w14:paraId="35ED74F3" w14:textId="77777777" w:rsidR="00C53E01" w:rsidRPr="00C222A9" w:rsidRDefault="00D341D2" w:rsidP="00C53E01">
      <w:pPr>
        <w:spacing w:after="480"/>
        <w:jc w:val="center"/>
        <w:rPr>
          <w:rFonts w:cs="Times New Roman"/>
          <w:b/>
          <w:sz w:val="36"/>
        </w:rPr>
      </w:pPr>
      <w:r w:rsidRPr="00C222A9">
        <w:rPr>
          <w:rFonts w:cs="Times New Roman"/>
          <w:b/>
          <w:sz w:val="36"/>
          <w:highlight w:val="yellow"/>
        </w:rPr>
        <w:t>11050</w:t>
      </w:r>
      <w:r w:rsidR="00C53E01" w:rsidRPr="00C222A9">
        <w:rPr>
          <w:rFonts w:cs="Times New Roman"/>
          <w:b/>
          <w:sz w:val="36"/>
          <w:highlight w:val="yellow"/>
        </w:rPr>
        <w:t>-</w:t>
      </w:r>
      <w:r w:rsidRPr="00C222A9">
        <w:rPr>
          <w:rFonts w:cs="Times New Roman"/>
          <w:b/>
          <w:sz w:val="36"/>
        </w:rPr>
        <w:t>16</w:t>
      </w:r>
      <w:r w:rsidR="00C53E01" w:rsidRPr="00C222A9">
        <w:rPr>
          <w:rFonts w:cs="Times New Roman"/>
          <w:b/>
          <w:sz w:val="36"/>
        </w:rPr>
        <w:t xml:space="preserve"> azonosító számú</w:t>
      </w:r>
    </w:p>
    <w:p w14:paraId="71AC5229" w14:textId="77777777" w:rsidR="00C53E01" w:rsidRPr="00C222A9" w:rsidRDefault="00D341D2" w:rsidP="00C53E01">
      <w:pPr>
        <w:jc w:val="center"/>
        <w:rPr>
          <w:rFonts w:cs="Times New Roman"/>
          <w:b/>
          <w:sz w:val="36"/>
        </w:rPr>
      </w:pPr>
      <w:r w:rsidRPr="00C222A9">
        <w:rPr>
          <w:rFonts w:cs="Times New Roman"/>
          <w:b/>
          <w:sz w:val="36"/>
        </w:rPr>
        <w:t>Gépek üzemeltetése a mezőgazdaságban</w:t>
      </w:r>
    </w:p>
    <w:p w14:paraId="7AD8DE76" w14:textId="77777777" w:rsidR="00C53E01" w:rsidRPr="00C222A9" w:rsidRDefault="00C53E01" w:rsidP="00C53E01">
      <w:pPr>
        <w:jc w:val="center"/>
        <w:rPr>
          <w:rFonts w:cs="Times New Roman"/>
          <w:b/>
          <w:sz w:val="36"/>
        </w:rPr>
      </w:pPr>
      <w:proofErr w:type="gramStart"/>
      <w:r w:rsidRPr="00C222A9">
        <w:rPr>
          <w:rFonts w:cs="Times New Roman"/>
          <w:b/>
          <w:sz w:val="36"/>
        </w:rPr>
        <w:t>megnevezésű</w:t>
      </w:r>
      <w:proofErr w:type="gramEnd"/>
    </w:p>
    <w:p w14:paraId="6CDB4089" w14:textId="77777777" w:rsidR="00C53E01" w:rsidRPr="00C222A9" w:rsidRDefault="00C53E01" w:rsidP="00C53E01">
      <w:pPr>
        <w:spacing w:before="480" w:after="480"/>
        <w:jc w:val="center"/>
        <w:rPr>
          <w:rFonts w:cs="Times New Roman"/>
          <w:b/>
          <w:sz w:val="36"/>
        </w:rPr>
      </w:pPr>
      <w:proofErr w:type="gramStart"/>
      <w:r w:rsidRPr="00C222A9">
        <w:rPr>
          <w:rFonts w:cs="Times New Roman"/>
          <w:b/>
          <w:sz w:val="36"/>
        </w:rPr>
        <w:t>szakmai</w:t>
      </w:r>
      <w:proofErr w:type="gramEnd"/>
      <w:r w:rsidRPr="00C222A9">
        <w:rPr>
          <w:rFonts w:cs="Times New Roman"/>
          <w:b/>
          <w:sz w:val="36"/>
        </w:rPr>
        <w:t xml:space="preserve"> követelménymodul</w:t>
      </w:r>
    </w:p>
    <w:p w14:paraId="3247C8B9" w14:textId="77777777" w:rsidR="00C53E01" w:rsidRPr="00C222A9" w:rsidRDefault="00C53E01" w:rsidP="00C53E01">
      <w:pPr>
        <w:jc w:val="center"/>
        <w:rPr>
          <w:rFonts w:cs="Times New Roman"/>
          <w:b/>
          <w:sz w:val="36"/>
        </w:rPr>
      </w:pPr>
      <w:proofErr w:type="gramStart"/>
      <w:r w:rsidRPr="00C222A9">
        <w:rPr>
          <w:rFonts w:cs="Times New Roman"/>
          <w:b/>
          <w:sz w:val="36"/>
        </w:rPr>
        <w:t>tantárgyai</w:t>
      </w:r>
      <w:proofErr w:type="gramEnd"/>
      <w:r w:rsidRPr="00C222A9">
        <w:rPr>
          <w:rFonts w:cs="Times New Roman"/>
          <w:b/>
          <w:sz w:val="36"/>
        </w:rPr>
        <w:t>, témakörei</w:t>
      </w:r>
    </w:p>
    <w:p w14:paraId="06EC2BEA" w14:textId="77777777" w:rsidR="00C53E01" w:rsidRPr="00C222A9" w:rsidRDefault="00C53E01" w:rsidP="00C53E01">
      <w:pPr>
        <w:spacing w:after="200" w:line="276" w:lineRule="auto"/>
        <w:jc w:val="left"/>
        <w:rPr>
          <w:rFonts w:cs="Times New Roman"/>
        </w:rPr>
      </w:pPr>
      <w:r w:rsidRPr="00C222A9">
        <w:rPr>
          <w:rFonts w:cs="Times New Roman"/>
        </w:rPr>
        <w:br w:type="page"/>
      </w:r>
    </w:p>
    <w:p w14:paraId="2D5D6728" w14:textId="77777777" w:rsidR="00C53E01" w:rsidRPr="00C222A9" w:rsidRDefault="00C53E01" w:rsidP="00C53E01">
      <w:pPr>
        <w:rPr>
          <w:rFonts w:cs="Times New Roman"/>
        </w:rPr>
      </w:pPr>
      <w:r w:rsidRPr="00C222A9">
        <w:rPr>
          <w:rFonts w:cs="Times New Roman"/>
        </w:rPr>
        <w:lastRenderedPageBreak/>
        <w:t xml:space="preserve">A </w:t>
      </w:r>
      <w:r w:rsidR="00D341D2" w:rsidRPr="00C222A9">
        <w:rPr>
          <w:rFonts w:cs="Times New Roman"/>
        </w:rPr>
        <w:t>11050</w:t>
      </w:r>
      <w:r w:rsidRPr="00C222A9">
        <w:rPr>
          <w:rFonts w:cs="Times New Roman"/>
        </w:rPr>
        <w:t>-</w:t>
      </w:r>
      <w:r w:rsidR="00D341D2" w:rsidRPr="00C222A9">
        <w:rPr>
          <w:rFonts w:cs="Times New Roman"/>
        </w:rPr>
        <w:t>12</w:t>
      </w:r>
      <w:r w:rsidRPr="00C222A9">
        <w:rPr>
          <w:rFonts w:cs="Times New Roman"/>
        </w:rPr>
        <w:t xml:space="preserve"> azonosító számú </w:t>
      </w:r>
      <w:r w:rsidR="00D341D2" w:rsidRPr="00C222A9">
        <w:rPr>
          <w:rFonts w:cs="Times New Roman"/>
        </w:rPr>
        <w:t>Gépek üzemeltetése a mezőgazdaságban</w:t>
      </w:r>
      <w:r w:rsidRPr="00C222A9">
        <w:rPr>
          <w:rFonts w:cs="Times New Roman"/>
        </w:rPr>
        <w:t xml:space="preserve"> megnevezésű szakmai követelménymodulhoz tartozó tantárgyak és témakörök oktatása során fejlesztendő kompetenciák</w:t>
      </w:r>
    </w:p>
    <w:p w14:paraId="734B3761" w14:textId="2BAB774B" w:rsidR="00C53E01" w:rsidRPr="00C222A9" w:rsidRDefault="00C53E01" w:rsidP="00C53E01">
      <w:pPr>
        <w:jc w:val="center"/>
        <w:rPr>
          <w:rFonts w:cs="Times New Roman"/>
        </w:rPr>
      </w:pPr>
    </w:p>
    <w:p w14:paraId="279879E1" w14:textId="6C0C4D36" w:rsidR="00C53E01" w:rsidRPr="00C222A9" w:rsidRDefault="00C53E01" w:rsidP="00C53E01">
      <w:pPr>
        <w:rPr>
          <w:rFonts w:cs="Times New Roman"/>
        </w:rPr>
      </w:pPr>
    </w:p>
    <w:tbl>
      <w:tblPr>
        <w:tblW w:w="6980" w:type="dxa"/>
        <w:jc w:val="center"/>
        <w:tblCellMar>
          <w:left w:w="70" w:type="dxa"/>
          <w:right w:w="70" w:type="dxa"/>
        </w:tblCellMar>
        <w:tblLook w:val="04A0" w:firstRow="1" w:lastRow="0" w:firstColumn="1" w:lastColumn="0" w:noHBand="0" w:noVBand="1"/>
      </w:tblPr>
      <w:tblGrid>
        <w:gridCol w:w="4100"/>
        <w:gridCol w:w="720"/>
        <w:gridCol w:w="720"/>
        <w:gridCol w:w="720"/>
        <w:gridCol w:w="720"/>
      </w:tblGrid>
      <w:tr w:rsidR="008C0448" w:rsidRPr="00C222A9" w14:paraId="1683998E" w14:textId="77777777" w:rsidTr="008C0448">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A4346C"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47C13E4"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Gépek üzemeltetése</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7713C0A8" w14:textId="26D3B96E" w:rsidR="008C0448" w:rsidRPr="00C222A9" w:rsidRDefault="008C0448" w:rsidP="00020E49">
            <w:pPr>
              <w:spacing w:after="0"/>
              <w:rPr>
                <w:rFonts w:eastAsia="Times New Roman" w:cs="Times New Roman"/>
                <w:color w:val="000000"/>
                <w:sz w:val="20"/>
                <w:szCs w:val="20"/>
                <w:lang w:eastAsia="hu-HU"/>
              </w:rPr>
            </w:pP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BD2DB07"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Gépek üzemeltetése szakmai gyakorlat</w:t>
            </w:r>
          </w:p>
        </w:tc>
        <w:tc>
          <w:tcPr>
            <w:tcW w:w="720" w:type="dxa"/>
            <w:tcBorders>
              <w:top w:val="single" w:sz="4" w:space="0" w:color="auto"/>
              <w:left w:val="nil"/>
              <w:bottom w:val="single" w:sz="4" w:space="0" w:color="auto"/>
              <w:right w:val="single" w:sz="4" w:space="0" w:color="auto"/>
            </w:tcBorders>
            <w:shd w:val="clear" w:color="auto" w:fill="auto"/>
            <w:textDirection w:val="btLr"/>
            <w:vAlign w:val="bottom"/>
            <w:hideMark/>
          </w:tcPr>
          <w:p w14:paraId="732967E4" w14:textId="2C6745E9" w:rsidR="008C0448" w:rsidRPr="00C222A9" w:rsidRDefault="008C0448" w:rsidP="003B22FD">
            <w:pPr>
              <w:spacing w:after="0"/>
              <w:rPr>
                <w:rFonts w:eastAsia="Times New Roman" w:cs="Times New Roman"/>
                <w:color w:val="000000"/>
                <w:sz w:val="20"/>
                <w:szCs w:val="20"/>
                <w:lang w:eastAsia="hu-HU"/>
              </w:rPr>
            </w:pPr>
          </w:p>
        </w:tc>
      </w:tr>
      <w:tr w:rsidR="008C0448" w:rsidRPr="00C222A9" w14:paraId="7FD471C1" w14:textId="77777777" w:rsidTr="008C0448">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A69CA6"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FELADATOK</w:t>
            </w:r>
          </w:p>
        </w:tc>
      </w:tr>
      <w:tr w:rsidR="008C0448" w:rsidRPr="00C222A9" w14:paraId="53F9412B" w14:textId="77777777" w:rsidTr="003B22F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41CF712"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Kiválasztja a feladat elvégzéséhez szükséges erő- és munkagépeket, valamint az adaptereket</w:t>
            </w:r>
          </w:p>
        </w:tc>
        <w:tc>
          <w:tcPr>
            <w:tcW w:w="720" w:type="dxa"/>
            <w:tcBorders>
              <w:top w:val="nil"/>
              <w:left w:val="nil"/>
              <w:bottom w:val="single" w:sz="4" w:space="0" w:color="auto"/>
              <w:right w:val="single" w:sz="4" w:space="0" w:color="auto"/>
            </w:tcBorders>
            <w:shd w:val="clear" w:color="auto" w:fill="auto"/>
            <w:noWrap/>
            <w:vAlign w:val="center"/>
            <w:hideMark/>
          </w:tcPr>
          <w:p w14:paraId="363F2E0E"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0D691A0"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29D65FE"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5B5E83F5" w14:textId="301F20AC"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2428006B" w14:textId="77777777" w:rsidTr="003B22FD">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C45EF6E"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Az üzem technológiai előírásainak megfelelően kezeli a rábízott erőforrásokat és elvégzi a munkaműveletek végzéséhez szükséges beállításokat</w:t>
            </w:r>
          </w:p>
        </w:tc>
        <w:tc>
          <w:tcPr>
            <w:tcW w:w="720" w:type="dxa"/>
            <w:tcBorders>
              <w:top w:val="nil"/>
              <w:left w:val="nil"/>
              <w:bottom w:val="single" w:sz="4" w:space="0" w:color="auto"/>
              <w:right w:val="single" w:sz="4" w:space="0" w:color="auto"/>
            </w:tcBorders>
            <w:shd w:val="clear" w:color="auto" w:fill="auto"/>
            <w:noWrap/>
            <w:vAlign w:val="center"/>
            <w:hideMark/>
          </w:tcPr>
          <w:p w14:paraId="41FF1C83"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2F5A75A"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52218C3"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181CCE6E" w14:textId="353541BF"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14E845D6" w14:textId="77777777" w:rsidTr="003B22F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DA4D407"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Erő- és munkagépeket összekapcsol, üzembe helyez</w:t>
            </w:r>
          </w:p>
        </w:tc>
        <w:tc>
          <w:tcPr>
            <w:tcW w:w="720" w:type="dxa"/>
            <w:tcBorders>
              <w:top w:val="nil"/>
              <w:left w:val="nil"/>
              <w:bottom w:val="single" w:sz="4" w:space="0" w:color="auto"/>
              <w:right w:val="single" w:sz="4" w:space="0" w:color="auto"/>
            </w:tcBorders>
            <w:shd w:val="clear" w:color="auto" w:fill="auto"/>
            <w:noWrap/>
            <w:vAlign w:val="center"/>
            <w:hideMark/>
          </w:tcPr>
          <w:p w14:paraId="2766CB24"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D8BD934"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9187169"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69C3BAF5" w14:textId="57281F5E"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13E63737" w14:textId="77777777" w:rsidTr="003B22F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DCBEDBF"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Önjáró gépeket üzemeltet, előkészíti és végrehajtja az adapter cserét</w:t>
            </w:r>
          </w:p>
        </w:tc>
        <w:tc>
          <w:tcPr>
            <w:tcW w:w="720" w:type="dxa"/>
            <w:tcBorders>
              <w:top w:val="nil"/>
              <w:left w:val="nil"/>
              <w:bottom w:val="single" w:sz="4" w:space="0" w:color="auto"/>
              <w:right w:val="single" w:sz="4" w:space="0" w:color="auto"/>
            </w:tcBorders>
            <w:shd w:val="clear" w:color="auto" w:fill="auto"/>
            <w:noWrap/>
            <w:vAlign w:val="center"/>
            <w:hideMark/>
          </w:tcPr>
          <w:p w14:paraId="036C8B69"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62CF882"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6468A5D" w14:textId="2F8D57D2"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sidR="00020E4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4B36E46E" w14:textId="394830F7"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00B8055A" w14:textId="77777777" w:rsidTr="003B22F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1E0F800"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Napi és időszakos karbantartást végez</w:t>
            </w:r>
          </w:p>
        </w:tc>
        <w:tc>
          <w:tcPr>
            <w:tcW w:w="720" w:type="dxa"/>
            <w:tcBorders>
              <w:top w:val="nil"/>
              <w:left w:val="nil"/>
              <w:bottom w:val="single" w:sz="4" w:space="0" w:color="auto"/>
              <w:right w:val="single" w:sz="4" w:space="0" w:color="auto"/>
            </w:tcBorders>
            <w:shd w:val="clear" w:color="auto" w:fill="auto"/>
            <w:noWrap/>
            <w:vAlign w:val="center"/>
            <w:hideMark/>
          </w:tcPr>
          <w:p w14:paraId="2E96C243"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8A748E6"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4A4981D"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696C7456" w14:textId="218B4913"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7532AA1F" w14:textId="77777777" w:rsidTr="003B22F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EB1F5B5"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Elvégzi a talajművelést</w:t>
            </w:r>
          </w:p>
        </w:tc>
        <w:tc>
          <w:tcPr>
            <w:tcW w:w="720" w:type="dxa"/>
            <w:tcBorders>
              <w:top w:val="nil"/>
              <w:left w:val="nil"/>
              <w:bottom w:val="single" w:sz="4" w:space="0" w:color="auto"/>
              <w:right w:val="single" w:sz="4" w:space="0" w:color="auto"/>
            </w:tcBorders>
            <w:shd w:val="clear" w:color="auto" w:fill="auto"/>
            <w:noWrap/>
            <w:vAlign w:val="center"/>
            <w:hideMark/>
          </w:tcPr>
          <w:p w14:paraId="7C2BFA71"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E33B6A7"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0F2EE9F"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62B92E50" w14:textId="777F3378"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79DE370A" w14:textId="77777777" w:rsidTr="003B22F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3B55927"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Elvégzi a tápanyag-visszapótlást</w:t>
            </w:r>
          </w:p>
        </w:tc>
        <w:tc>
          <w:tcPr>
            <w:tcW w:w="720" w:type="dxa"/>
            <w:tcBorders>
              <w:top w:val="nil"/>
              <w:left w:val="nil"/>
              <w:bottom w:val="single" w:sz="4" w:space="0" w:color="auto"/>
              <w:right w:val="single" w:sz="4" w:space="0" w:color="auto"/>
            </w:tcBorders>
            <w:shd w:val="clear" w:color="auto" w:fill="auto"/>
            <w:noWrap/>
            <w:vAlign w:val="center"/>
            <w:hideMark/>
          </w:tcPr>
          <w:p w14:paraId="4F2A0A9A"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AE5A331"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6B26231"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346DF85F" w14:textId="65E66D11"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37996FB1" w14:textId="77777777" w:rsidTr="003B22F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CF2755D"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Vetést, ültetést és palántázást végez</w:t>
            </w:r>
          </w:p>
        </w:tc>
        <w:tc>
          <w:tcPr>
            <w:tcW w:w="720" w:type="dxa"/>
            <w:tcBorders>
              <w:top w:val="nil"/>
              <w:left w:val="nil"/>
              <w:bottom w:val="single" w:sz="4" w:space="0" w:color="auto"/>
              <w:right w:val="single" w:sz="4" w:space="0" w:color="auto"/>
            </w:tcBorders>
            <w:shd w:val="clear" w:color="auto" w:fill="auto"/>
            <w:noWrap/>
            <w:vAlign w:val="center"/>
            <w:hideMark/>
          </w:tcPr>
          <w:p w14:paraId="5C8D5F01"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6828A9F"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90CC6C2"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0A31E7E2" w14:textId="53F3035C"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45FB5822" w14:textId="77777777" w:rsidTr="003B22F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45EA1AF"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Öntözőgépeket, berendezéseket üzemeltet</w:t>
            </w:r>
          </w:p>
        </w:tc>
        <w:tc>
          <w:tcPr>
            <w:tcW w:w="720" w:type="dxa"/>
            <w:tcBorders>
              <w:top w:val="nil"/>
              <w:left w:val="nil"/>
              <w:bottom w:val="single" w:sz="4" w:space="0" w:color="auto"/>
              <w:right w:val="single" w:sz="4" w:space="0" w:color="auto"/>
            </w:tcBorders>
            <w:shd w:val="clear" w:color="auto" w:fill="auto"/>
            <w:noWrap/>
            <w:vAlign w:val="center"/>
            <w:hideMark/>
          </w:tcPr>
          <w:p w14:paraId="0D6D7BE3"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C36679E"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E31DC10"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29D4061D" w14:textId="2CD4C6A0"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6EA2E0A1" w14:textId="77777777" w:rsidTr="003B22F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670E2C6"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Növényápolási és növényvédelmi munkálatokat végez</w:t>
            </w:r>
          </w:p>
        </w:tc>
        <w:tc>
          <w:tcPr>
            <w:tcW w:w="720" w:type="dxa"/>
            <w:tcBorders>
              <w:top w:val="nil"/>
              <w:left w:val="nil"/>
              <w:bottom w:val="single" w:sz="4" w:space="0" w:color="auto"/>
              <w:right w:val="single" w:sz="4" w:space="0" w:color="auto"/>
            </w:tcBorders>
            <w:shd w:val="clear" w:color="auto" w:fill="auto"/>
            <w:noWrap/>
            <w:vAlign w:val="center"/>
            <w:hideMark/>
          </w:tcPr>
          <w:p w14:paraId="43B89847"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BB6A72C"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938127C"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0729EE2D" w14:textId="79D4B8AB"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5381CBB4" w14:textId="77777777" w:rsidTr="003B22F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99067BC"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Elvégzi szálas- és erjesztett takarmány betakarítási munkáit</w:t>
            </w:r>
          </w:p>
        </w:tc>
        <w:tc>
          <w:tcPr>
            <w:tcW w:w="720" w:type="dxa"/>
            <w:tcBorders>
              <w:top w:val="nil"/>
              <w:left w:val="nil"/>
              <w:bottom w:val="single" w:sz="4" w:space="0" w:color="auto"/>
              <w:right w:val="single" w:sz="4" w:space="0" w:color="auto"/>
            </w:tcBorders>
            <w:shd w:val="clear" w:color="auto" w:fill="auto"/>
            <w:noWrap/>
            <w:vAlign w:val="center"/>
            <w:hideMark/>
          </w:tcPr>
          <w:p w14:paraId="33E8A330"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EC94712"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AB86731"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5F5B7AC5" w14:textId="70BD8270"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001D519F" w14:textId="77777777" w:rsidTr="003B22F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570A710"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Gabona és az ipari növény betakarítását végez</w:t>
            </w:r>
          </w:p>
        </w:tc>
        <w:tc>
          <w:tcPr>
            <w:tcW w:w="720" w:type="dxa"/>
            <w:tcBorders>
              <w:top w:val="nil"/>
              <w:left w:val="nil"/>
              <w:bottom w:val="single" w:sz="4" w:space="0" w:color="auto"/>
              <w:right w:val="single" w:sz="4" w:space="0" w:color="auto"/>
            </w:tcBorders>
            <w:shd w:val="clear" w:color="auto" w:fill="auto"/>
            <w:noWrap/>
            <w:vAlign w:val="center"/>
            <w:hideMark/>
          </w:tcPr>
          <w:p w14:paraId="3DC5CF27"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8A8E9CD"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31E471F"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2B9B4E73" w14:textId="3141E884"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0B549C03" w14:textId="77777777" w:rsidTr="003B22F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FD0EAF1"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Elvégzi a gumós- és zöldségnövények, valamint gyümölcs betakarítását</w:t>
            </w:r>
          </w:p>
        </w:tc>
        <w:tc>
          <w:tcPr>
            <w:tcW w:w="720" w:type="dxa"/>
            <w:tcBorders>
              <w:top w:val="nil"/>
              <w:left w:val="nil"/>
              <w:bottom w:val="single" w:sz="4" w:space="0" w:color="auto"/>
              <w:right w:val="single" w:sz="4" w:space="0" w:color="auto"/>
            </w:tcBorders>
            <w:shd w:val="clear" w:color="auto" w:fill="auto"/>
            <w:noWrap/>
            <w:vAlign w:val="center"/>
            <w:hideMark/>
          </w:tcPr>
          <w:p w14:paraId="0CD229E0"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59D1DB6"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789B6D2"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693758C0" w14:textId="4881E419"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75818ED8" w14:textId="77777777" w:rsidTr="003B22F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7F1E5E6"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anyagmozgatást végez, mezőgazdasági rakodógépeket üzemeltet</w:t>
            </w:r>
          </w:p>
        </w:tc>
        <w:tc>
          <w:tcPr>
            <w:tcW w:w="720" w:type="dxa"/>
            <w:tcBorders>
              <w:top w:val="nil"/>
              <w:left w:val="nil"/>
              <w:bottom w:val="single" w:sz="4" w:space="0" w:color="auto"/>
              <w:right w:val="single" w:sz="4" w:space="0" w:color="auto"/>
            </w:tcBorders>
            <w:shd w:val="clear" w:color="auto" w:fill="auto"/>
            <w:noWrap/>
            <w:vAlign w:val="center"/>
            <w:hideMark/>
          </w:tcPr>
          <w:p w14:paraId="260D74FC"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D4DA583"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6D374BF" w14:textId="237D700D"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sidR="00020E4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09329B6E" w14:textId="3A186C3F"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1DC49A61" w14:textId="77777777" w:rsidTr="003B22F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651E40A"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Földutat épít és karbantart</w:t>
            </w:r>
          </w:p>
        </w:tc>
        <w:tc>
          <w:tcPr>
            <w:tcW w:w="720" w:type="dxa"/>
            <w:tcBorders>
              <w:top w:val="nil"/>
              <w:left w:val="nil"/>
              <w:bottom w:val="single" w:sz="4" w:space="0" w:color="auto"/>
              <w:right w:val="single" w:sz="4" w:space="0" w:color="auto"/>
            </w:tcBorders>
            <w:shd w:val="clear" w:color="auto" w:fill="auto"/>
            <w:noWrap/>
            <w:vAlign w:val="center"/>
            <w:hideMark/>
          </w:tcPr>
          <w:p w14:paraId="0EA618F2"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517B011"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8CA3FD6" w14:textId="1E407A51"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sidR="00020E4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11FFCF69" w14:textId="14284001"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02655C91" w14:textId="77777777" w:rsidTr="003B22F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A634DA9"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Tisztító-, szárító- és manipuláló berendezéseket üzemeltet</w:t>
            </w:r>
          </w:p>
        </w:tc>
        <w:tc>
          <w:tcPr>
            <w:tcW w:w="720" w:type="dxa"/>
            <w:tcBorders>
              <w:top w:val="nil"/>
              <w:left w:val="nil"/>
              <w:bottom w:val="single" w:sz="4" w:space="0" w:color="auto"/>
              <w:right w:val="single" w:sz="4" w:space="0" w:color="auto"/>
            </w:tcBorders>
            <w:shd w:val="clear" w:color="auto" w:fill="auto"/>
            <w:noWrap/>
            <w:vAlign w:val="center"/>
            <w:hideMark/>
          </w:tcPr>
          <w:p w14:paraId="6EA71EBD"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C532A67"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D8E8111" w14:textId="2AA135DE"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sidR="00020E4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1EFA463D" w14:textId="672C10B2"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49D17AB4" w14:textId="77777777" w:rsidTr="003B22FD">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59CE851"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Raktározás-tárolás előkészítő munkákat végez, anyagokat, alkatrészeket, eszközöket tárol, raktároz</w:t>
            </w:r>
          </w:p>
        </w:tc>
        <w:tc>
          <w:tcPr>
            <w:tcW w:w="720" w:type="dxa"/>
            <w:tcBorders>
              <w:top w:val="nil"/>
              <w:left w:val="nil"/>
              <w:bottom w:val="single" w:sz="4" w:space="0" w:color="auto"/>
              <w:right w:val="single" w:sz="4" w:space="0" w:color="auto"/>
            </w:tcBorders>
            <w:shd w:val="clear" w:color="auto" w:fill="auto"/>
            <w:noWrap/>
            <w:vAlign w:val="center"/>
            <w:hideMark/>
          </w:tcPr>
          <w:p w14:paraId="6F892366"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B1FE4D2"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19A490C" w14:textId="059C4138" w:rsidR="008C0448" w:rsidRPr="00C222A9" w:rsidRDefault="00020E49" w:rsidP="008C04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8C0448"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tcPr>
          <w:p w14:paraId="66F11578" w14:textId="20896E8F"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74CB91E3" w14:textId="77777777" w:rsidTr="003B22F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45D2AA1"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Takarmány-előkészítő gépet, berendezést üzemeltet</w:t>
            </w:r>
          </w:p>
        </w:tc>
        <w:tc>
          <w:tcPr>
            <w:tcW w:w="720" w:type="dxa"/>
            <w:tcBorders>
              <w:top w:val="nil"/>
              <w:left w:val="nil"/>
              <w:bottom w:val="single" w:sz="4" w:space="0" w:color="auto"/>
              <w:right w:val="single" w:sz="4" w:space="0" w:color="auto"/>
            </w:tcBorders>
            <w:shd w:val="clear" w:color="auto" w:fill="auto"/>
            <w:noWrap/>
            <w:vAlign w:val="center"/>
            <w:hideMark/>
          </w:tcPr>
          <w:p w14:paraId="053910CC"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9461F53"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22C9C5B" w14:textId="567EC454"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sidR="00020E4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5477036F" w14:textId="53631B05"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42589C17" w14:textId="77777777" w:rsidTr="003B22F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0A8A621"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Állattartásban etető-, itató- és trágyaeltávolító berendezést, gépet üzemeltet</w:t>
            </w:r>
          </w:p>
        </w:tc>
        <w:tc>
          <w:tcPr>
            <w:tcW w:w="720" w:type="dxa"/>
            <w:tcBorders>
              <w:top w:val="nil"/>
              <w:left w:val="nil"/>
              <w:bottom w:val="single" w:sz="4" w:space="0" w:color="auto"/>
              <w:right w:val="single" w:sz="4" w:space="0" w:color="auto"/>
            </w:tcBorders>
            <w:shd w:val="clear" w:color="auto" w:fill="auto"/>
            <w:noWrap/>
            <w:vAlign w:val="center"/>
            <w:hideMark/>
          </w:tcPr>
          <w:p w14:paraId="20FA12C9"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4AF77D8"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A95769B" w14:textId="583EB330" w:rsidR="008C0448" w:rsidRPr="00C222A9" w:rsidRDefault="00020E49" w:rsidP="008C04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8C0448"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tcPr>
          <w:p w14:paraId="62F3E9AE" w14:textId="1C107C10"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46C17036" w14:textId="77777777" w:rsidTr="003B22F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C68FD10"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Fejő és tejkezelő gépet üzemeltet </w:t>
            </w:r>
          </w:p>
        </w:tc>
        <w:tc>
          <w:tcPr>
            <w:tcW w:w="720" w:type="dxa"/>
            <w:tcBorders>
              <w:top w:val="nil"/>
              <w:left w:val="nil"/>
              <w:bottom w:val="single" w:sz="4" w:space="0" w:color="auto"/>
              <w:right w:val="single" w:sz="4" w:space="0" w:color="auto"/>
            </w:tcBorders>
            <w:shd w:val="clear" w:color="auto" w:fill="auto"/>
            <w:noWrap/>
            <w:vAlign w:val="center"/>
            <w:hideMark/>
          </w:tcPr>
          <w:p w14:paraId="42C13F6E"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AAB3907"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5B781C1" w14:textId="786D2F1F" w:rsidR="008C0448" w:rsidRPr="00C222A9" w:rsidRDefault="00020E49" w:rsidP="008C04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8C0448"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tcPr>
          <w:p w14:paraId="4BF9BC81" w14:textId="3F744535"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28952E34" w14:textId="77777777" w:rsidTr="003B22F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5FAAF2C"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Behatárolja az üzemeltetés során fellépő hibákat</w:t>
            </w:r>
          </w:p>
        </w:tc>
        <w:tc>
          <w:tcPr>
            <w:tcW w:w="720" w:type="dxa"/>
            <w:tcBorders>
              <w:top w:val="nil"/>
              <w:left w:val="nil"/>
              <w:bottom w:val="single" w:sz="4" w:space="0" w:color="auto"/>
              <w:right w:val="single" w:sz="4" w:space="0" w:color="auto"/>
            </w:tcBorders>
            <w:shd w:val="clear" w:color="auto" w:fill="auto"/>
            <w:noWrap/>
            <w:vAlign w:val="center"/>
            <w:hideMark/>
          </w:tcPr>
          <w:p w14:paraId="7D1EDF81"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47164BB"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D321FFE" w14:textId="0FB5ADAD" w:rsidR="008C0448" w:rsidRPr="00C222A9" w:rsidRDefault="00020E49" w:rsidP="008C04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8C0448"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tcPr>
          <w:p w14:paraId="770226BE" w14:textId="6A8FE276"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58BBAC3A" w14:textId="77777777" w:rsidTr="003B22F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E1A3902"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lastRenderedPageBreak/>
              <w:t>Kezeli az üzemeltetést segítő elektronikai rendszereket</w:t>
            </w:r>
          </w:p>
        </w:tc>
        <w:tc>
          <w:tcPr>
            <w:tcW w:w="720" w:type="dxa"/>
            <w:tcBorders>
              <w:top w:val="nil"/>
              <w:left w:val="nil"/>
              <w:bottom w:val="single" w:sz="4" w:space="0" w:color="auto"/>
              <w:right w:val="single" w:sz="4" w:space="0" w:color="auto"/>
            </w:tcBorders>
            <w:shd w:val="clear" w:color="auto" w:fill="auto"/>
            <w:noWrap/>
            <w:vAlign w:val="center"/>
            <w:hideMark/>
          </w:tcPr>
          <w:p w14:paraId="4F0A03CD"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E40B5E6"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38F1E02" w14:textId="47D4919A" w:rsidR="008C0448" w:rsidRPr="00C222A9" w:rsidRDefault="00020E49" w:rsidP="008C04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8C0448"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tcPr>
          <w:p w14:paraId="447F0A51" w14:textId="2CEFAB66"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62E6B0AE" w14:textId="77777777" w:rsidTr="003B22F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2CB0F01"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Ellenőrzi a gépcsoportok működését, a munka minőségét</w:t>
            </w:r>
          </w:p>
        </w:tc>
        <w:tc>
          <w:tcPr>
            <w:tcW w:w="720" w:type="dxa"/>
            <w:tcBorders>
              <w:top w:val="nil"/>
              <w:left w:val="nil"/>
              <w:bottom w:val="single" w:sz="4" w:space="0" w:color="auto"/>
              <w:right w:val="single" w:sz="4" w:space="0" w:color="auto"/>
            </w:tcBorders>
            <w:shd w:val="clear" w:color="auto" w:fill="auto"/>
            <w:noWrap/>
            <w:vAlign w:val="center"/>
            <w:hideMark/>
          </w:tcPr>
          <w:p w14:paraId="330B5C5A"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5E2AB01"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3C73C0C" w14:textId="40E28CEC"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sidR="00020E4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3D578DC6" w14:textId="018F3C6E"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04779C73" w14:textId="77777777" w:rsidTr="003B22F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714F58D"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Vezeti az előírt adminisztrációt (gyártmánylapot, technológiai utasítást stb.)</w:t>
            </w:r>
          </w:p>
        </w:tc>
        <w:tc>
          <w:tcPr>
            <w:tcW w:w="720" w:type="dxa"/>
            <w:tcBorders>
              <w:top w:val="nil"/>
              <w:left w:val="nil"/>
              <w:bottom w:val="single" w:sz="4" w:space="0" w:color="auto"/>
              <w:right w:val="single" w:sz="4" w:space="0" w:color="auto"/>
            </w:tcBorders>
            <w:shd w:val="clear" w:color="auto" w:fill="auto"/>
            <w:noWrap/>
            <w:vAlign w:val="center"/>
            <w:hideMark/>
          </w:tcPr>
          <w:p w14:paraId="0A1D031C"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60CF755"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A79272A" w14:textId="4E451A9E" w:rsidR="008C0448" w:rsidRPr="00C222A9" w:rsidRDefault="00020E49" w:rsidP="008C04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8C0448"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tcPr>
          <w:p w14:paraId="64E01AF9" w14:textId="6F0DE94D"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0770DC2F" w14:textId="77777777" w:rsidTr="003B22FD">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BB9A105"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Betartja és betartatja a munka-, tűz- és környezetvédelmi előírásokat, és a Mezőgazdasági Biztonsági Szabályzat gépek üzemeltetésére vonatkozó előírásait.</w:t>
            </w:r>
          </w:p>
        </w:tc>
        <w:tc>
          <w:tcPr>
            <w:tcW w:w="720" w:type="dxa"/>
            <w:tcBorders>
              <w:top w:val="nil"/>
              <w:left w:val="nil"/>
              <w:bottom w:val="single" w:sz="4" w:space="0" w:color="auto"/>
              <w:right w:val="single" w:sz="4" w:space="0" w:color="auto"/>
            </w:tcBorders>
            <w:shd w:val="clear" w:color="auto" w:fill="auto"/>
            <w:noWrap/>
            <w:vAlign w:val="center"/>
            <w:hideMark/>
          </w:tcPr>
          <w:p w14:paraId="1B633454"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7DB4991"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2A20B5B"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5D9A6711" w14:textId="03BC28A9"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79D2971C" w14:textId="77777777" w:rsidTr="003B22F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FBBA4DC"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Szervezi, irányítja a munkacsoportot, részt vesz a technológiai folyamatok összeállításában</w:t>
            </w:r>
          </w:p>
        </w:tc>
        <w:tc>
          <w:tcPr>
            <w:tcW w:w="720" w:type="dxa"/>
            <w:tcBorders>
              <w:top w:val="nil"/>
              <w:left w:val="nil"/>
              <w:bottom w:val="single" w:sz="4" w:space="0" w:color="auto"/>
              <w:right w:val="single" w:sz="4" w:space="0" w:color="auto"/>
            </w:tcBorders>
            <w:shd w:val="clear" w:color="auto" w:fill="auto"/>
            <w:noWrap/>
            <w:vAlign w:val="center"/>
            <w:hideMark/>
          </w:tcPr>
          <w:p w14:paraId="2CB03EBA"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0631EE5"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5A4E8F1" w14:textId="4C1AF3EB" w:rsidR="008C0448" w:rsidRPr="00C222A9" w:rsidRDefault="00020E49" w:rsidP="008C04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8C0448"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tcPr>
          <w:p w14:paraId="528956C5" w14:textId="647099CF"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43E52CDD" w14:textId="77777777" w:rsidTr="008C0448">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FBFB52"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ISMERETEK</w:t>
            </w:r>
          </w:p>
        </w:tc>
      </w:tr>
      <w:tr w:rsidR="008C0448" w:rsidRPr="00C222A9" w14:paraId="09287C00" w14:textId="77777777" w:rsidTr="008C044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9F6FD57"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Gépcsoportok összeállításának szempontjai, jellemzői</w:t>
            </w:r>
          </w:p>
        </w:tc>
        <w:tc>
          <w:tcPr>
            <w:tcW w:w="720" w:type="dxa"/>
            <w:tcBorders>
              <w:top w:val="nil"/>
              <w:left w:val="nil"/>
              <w:bottom w:val="single" w:sz="4" w:space="0" w:color="auto"/>
              <w:right w:val="single" w:sz="4" w:space="0" w:color="auto"/>
            </w:tcBorders>
            <w:shd w:val="clear" w:color="auto" w:fill="auto"/>
            <w:noWrap/>
            <w:vAlign w:val="center"/>
            <w:hideMark/>
          </w:tcPr>
          <w:p w14:paraId="2361D164"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AAABA8C"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2C3892B"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271F749"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8C0448" w:rsidRPr="00C222A9" w14:paraId="52BB8767" w14:textId="77777777" w:rsidTr="008C044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129B342" w14:textId="77777777" w:rsidR="008C0448" w:rsidRPr="00C222A9" w:rsidRDefault="008C0448" w:rsidP="008C0448">
            <w:pPr>
              <w:spacing w:after="0"/>
              <w:jc w:val="left"/>
              <w:rPr>
                <w:rFonts w:eastAsia="Times New Roman" w:cs="Times New Roman"/>
                <w:color w:val="000000"/>
                <w:sz w:val="20"/>
                <w:szCs w:val="20"/>
                <w:lang w:eastAsia="hu-HU"/>
              </w:rPr>
            </w:pPr>
            <w:proofErr w:type="spellStart"/>
            <w:r w:rsidRPr="00C222A9">
              <w:rPr>
                <w:rFonts w:eastAsia="Times New Roman" w:cs="Times New Roman"/>
                <w:color w:val="000000"/>
                <w:sz w:val="20"/>
                <w:szCs w:val="20"/>
                <w:lang w:eastAsia="hu-HU"/>
              </w:rPr>
              <w:t>Agrotechnológiai</w:t>
            </w:r>
            <w:proofErr w:type="spellEnd"/>
            <w:r w:rsidRPr="00C222A9">
              <w:rPr>
                <w:rFonts w:eastAsia="Times New Roman" w:cs="Times New Roman"/>
                <w:color w:val="000000"/>
                <w:sz w:val="20"/>
                <w:szCs w:val="20"/>
                <w:lang w:eastAsia="hu-HU"/>
              </w:rPr>
              <w:t xml:space="preserve"> és műszaki igények</w:t>
            </w:r>
          </w:p>
        </w:tc>
        <w:tc>
          <w:tcPr>
            <w:tcW w:w="720" w:type="dxa"/>
            <w:tcBorders>
              <w:top w:val="nil"/>
              <w:left w:val="nil"/>
              <w:bottom w:val="single" w:sz="4" w:space="0" w:color="auto"/>
              <w:right w:val="single" w:sz="4" w:space="0" w:color="auto"/>
            </w:tcBorders>
            <w:shd w:val="clear" w:color="auto" w:fill="auto"/>
            <w:noWrap/>
            <w:vAlign w:val="center"/>
            <w:hideMark/>
          </w:tcPr>
          <w:p w14:paraId="67CEF212"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9298990"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98F17CE"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191000C"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8C0448" w:rsidRPr="00C222A9" w14:paraId="1FF6D427" w14:textId="77777777" w:rsidTr="008C044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F465959"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Tápanyag-visszapótló gépek üzemeltetése</w:t>
            </w:r>
          </w:p>
        </w:tc>
        <w:tc>
          <w:tcPr>
            <w:tcW w:w="720" w:type="dxa"/>
            <w:tcBorders>
              <w:top w:val="nil"/>
              <w:left w:val="nil"/>
              <w:bottom w:val="single" w:sz="4" w:space="0" w:color="auto"/>
              <w:right w:val="single" w:sz="4" w:space="0" w:color="auto"/>
            </w:tcBorders>
            <w:shd w:val="clear" w:color="auto" w:fill="auto"/>
            <w:noWrap/>
            <w:vAlign w:val="center"/>
            <w:hideMark/>
          </w:tcPr>
          <w:p w14:paraId="48DEB0DB"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2338F69"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F117E6C"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D2BAF74"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8C0448" w:rsidRPr="00C222A9" w14:paraId="0C17F96B" w14:textId="77777777" w:rsidTr="008C044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B359BEE"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Talajművelő gépek üzemeltetése</w:t>
            </w:r>
          </w:p>
        </w:tc>
        <w:tc>
          <w:tcPr>
            <w:tcW w:w="720" w:type="dxa"/>
            <w:tcBorders>
              <w:top w:val="nil"/>
              <w:left w:val="nil"/>
              <w:bottom w:val="single" w:sz="4" w:space="0" w:color="auto"/>
              <w:right w:val="single" w:sz="4" w:space="0" w:color="auto"/>
            </w:tcBorders>
            <w:shd w:val="clear" w:color="auto" w:fill="auto"/>
            <w:noWrap/>
            <w:vAlign w:val="center"/>
            <w:hideMark/>
          </w:tcPr>
          <w:p w14:paraId="32ABE968"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825FC7F"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4545314"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203EFEC"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8C0448" w:rsidRPr="00C222A9" w14:paraId="6B92B43B" w14:textId="77777777" w:rsidTr="008C044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EC838B1"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Vetés, ültető, palántázó és ültetvénytelepítés gépeinek üzemeltetése</w:t>
            </w:r>
          </w:p>
        </w:tc>
        <w:tc>
          <w:tcPr>
            <w:tcW w:w="720" w:type="dxa"/>
            <w:tcBorders>
              <w:top w:val="nil"/>
              <w:left w:val="nil"/>
              <w:bottom w:val="single" w:sz="4" w:space="0" w:color="auto"/>
              <w:right w:val="single" w:sz="4" w:space="0" w:color="auto"/>
            </w:tcBorders>
            <w:shd w:val="clear" w:color="auto" w:fill="auto"/>
            <w:noWrap/>
            <w:vAlign w:val="center"/>
            <w:hideMark/>
          </w:tcPr>
          <w:p w14:paraId="3233A855"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02CD8A0B"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2356E36"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6D1D985"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8C0448" w:rsidRPr="00C222A9" w14:paraId="39E77B34" w14:textId="77777777" w:rsidTr="008C044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6193171"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Öntözőgépek, berendezések üzemeltetése</w:t>
            </w:r>
          </w:p>
        </w:tc>
        <w:tc>
          <w:tcPr>
            <w:tcW w:w="720" w:type="dxa"/>
            <w:tcBorders>
              <w:top w:val="nil"/>
              <w:left w:val="nil"/>
              <w:bottom w:val="single" w:sz="4" w:space="0" w:color="auto"/>
              <w:right w:val="single" w:sz="4" w:space="0" w:color="auto"/>
            </w:tcBorders>
            <w:shd w:val="clear" w:color="auto" w:fill="auto"/>
            <w:noWrap/>
            <w:vAlign w:val="center"/>
            <w:hideMark/>
          </w:tcPr>
          <w:p w14:paraId="3F8ABF8D"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8E355AB"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45A6BF8"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BECE3AF"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8C0448" w:rsidRPr="00C222A9" w14:paraId="5ABA5B86" w14:textId="77777777" w:rsidTr="008C044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06E5070"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Növényápolás gépeinek üzemeltetése</w:t>
            </w:r>
          </w:p>
        </w:tc>
        <w:tc>
          <w:tcPr>
            <w:tcW w:w="720" w:type="dxa"/>
            <w:tcBorders>
              <w:top w:val="nil"/>
              <w:left w:val="nil"/>
              <w:bottom w:val="single" w:sz="4" w:space="0" w:color="auto"/>
              <w:right w:val="single" w:sz="4" w:space="0" w:color="auto"/>
            </w:tcBorders>
            <w:shd w:val="clear" w:color="auto" w:fill="auto"/>
            <w:noWrap/>
            <w:vAlign w:val="center"/>
            <w:hideMark/>
          </w:tcPr>
          <w:p w14:paraId="2310844C"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BB02682"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FC238D5"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90B1F3E"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8C0448" w:rsidRPr="00C222A9" w14:paraId="548517EC" w14:textId="77777777" w:rsidTr="008C044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A5600E4"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Szálas- és erjesztett takarmány betakarító gépek üzemeltetése</w:t>
            </w:r>
          </w:p>
        </w:tc>
        <w:tc>
          <w:tcPr>
            <w:tcW w:w="720" w:type="dxa"/>
            <w:tcBorders>
              <w:top w:val="nil"/>
              <w:left w:val="nil"/>
              <w:bottom w:val="single" w:sz="4" w:space="0" w:color="auto"/>
              <w:right w:val="single" w:sz="4" w:space="0" w:color="auto"/>
            </w:tcBorders>
            <w:shd w:val="clear" w:color="auto" w:fill="auto"/>
            <w:noWrap/>
            <w:vAlign w:val="center"/>
            <w:hideMark/>
          </w:tcPr>
          <w:p w14:paraId="106D032C"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411F6861"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CF43052"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EEEA6E2"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8C0448" w:rsidRPr="00C222A9" w14:paraId="3DFA3EA6" w14:textId="77777777" w:rsidTr="008C044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0F3A143"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Gabona és az ipari növény betakarító gépek üzemeltetése</w:t>
            </w:r>
          </w:p>
        </w:tc>
        <w:tc>
          <w:tcPr>
            <w:tcW w:w="720" w:type="dxa"/>
            <w:tcBorders>
              <w:top w:val="nil"/>
              <w:left w:val="nil"/>
              <w:bottom w:val="single" w:sz="4" w:space="0" w:color="auto"/>
              <w:right w:val="single" w:sz="4" w:space="0" w:color="auto"/>
            </w:tcBorders>
            <w:shd w:val="clear" w:color="auto" w:fill="auto"/>
            <w:noWrap/>
            <w:vAlign w:val="center"/>
            <w:hideMark/>
          </w:tcPr>
          <w:p w14:paraId="6D7E49B9"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0DF3BDD"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F08584A"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E2FE1E7"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8C0448" w:rsidRPr="00C222A9" w14:paraId="44032690" w14:textId="77777777" w:rsidTr="008C044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4423727"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Gumós- és zöldségnövényeket, valamint gyümölcsöt gépek üzemeltetése</w:t>
            </w:r>
          </w:p>
        </w:tc>
        <w:tc>
          <w:tcPr>
            <w:tcW w:w="720" w:type="dxa"/>
            <w:tcBorders>
              <w:top w:val="nil"/>
              <w:left w:val="nil"/>
              <w:bottom w:val="single" w:sz="4" w:space="0" w:color="auto"/>
              <w:right w:val="single" w:sz="4" w:space="0" w:color="auto"/>
            </w:tcBorders>
            <w:shd w:val="clear" w:color="auto" w:fill="auto"/>
            <w:noWrap/>
            <w:vAlign w:val="center"/>
            <w:hideMark/>
          </w:tcPr>
          <w:p w14:paraId="3B4AACA2"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ACD980C"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C4ECBFD"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5F49B9F"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8C0448" w:rsidRPr="00C222A9" w14:paraId="37276CB0" w14:textId="77777777" w:rsidTr="003B22F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7EB2945"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anyagmozgató gépek, rakodógépek üzemeltetése</w:t>
            </w:r>
          </w:p>
        </w:tc>
        <w:tc>
          <w:tcPr>
            <w:tcW w:w="720" w:type="dxa"/>
            <w:tcBorders>
              <w:top w:val="nil"/>
              <w:left w:val="nil"/>
              <w:bottom w:val="single" w:sz="4" w:space="0" w:color="auto"/>
              <w:right w:val="single" w:sz="4" w:space="0" w:color="auto"/>
            </w:tcBorders>
            <w:shd w:val="clear" w:color="auto" w:fill="auto"/>
            <w:noWrap/>
            <w:vAlign w:val="center"/>
            <w:hideMark/>
          </w:tcPr>
          <w:p w14:paraId="239B166F" w14:textId="410C5404" w:rsidR="008C0448" w:rsidRPr="00C222A9" w:rsidRDefault="00020E49" w:rsidP="008C04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8C0448"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FB8560D" w14:textId="73C20D0D" w:rsidR="008C0448" w:rsidRPr="00C222A9" w:rsidRDefault="008C0448" w:rsidP="008C0448">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2DC9ED44"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tcPr>
          <w:p w14:paraId="36A01A8D" w14:textId="7513C15B"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1931EE0A" w14:textId="77777777" w:rsidTr="003B22F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E817121"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Földutat építése és karbantartása során használt gépek üzemeltetése</w:t>
            </w:r>
          </w:p>
        </w:tc>
        <w:tc>
          <w:tcPr>
            <w:tcW w:w="720" w:type="dxa"/>
            <w:tcBorders>
              <w:top w:val="nil"/>
              <w:left w:val="nil"/>
              <w:bottom w:val="single" w:sz="4" w:space="0" w:color="auto"/>
              <w:right w:val="single" w:sz="4" w:space="0" w:color="auto"/>
            </w:tcBorders>
            <w:shd w:val="clear" w:color="auto" w:fill="auto"/>
            <w:noWrap/>
            <w:vAlign w:val="center"/>
            <w:hideMark/>
          </w:tcPr>
          <w:p w14:paraId="46DDECFC" w14:textId="10FFE889" w:rsidR="008C0448" w:rsidRPr="00C222A9" w:rsidRDefault="00020E49" w:rsidP="008C04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8C0448"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AD94BE6" w14:textId="767BA866" w:rsidR="008C0448" w:rsidRPr="00C222A9" w:rsidRDefault="008C0448" w:rsidP="008C0448">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0D4193EB"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tcPr>
          <w:p w14:paraId="27D45E49" w14:textId="11EDAA63"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7D46FC70" w14:textId="77777777" w:rsidTr="003B22F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B85AF1B"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Tisztító-, szárító- és manipuláló berendezések üzemeltetése</w:t>
            </w:r>
          </w:p>
        </w:tc>
        <w:tc>
          <w:tcPr>
            <w:tcW w:w="720" w:type="dxa"/>
            <w:tcBorders>
              <w:top w:val="nil"/>
              <w:left w:val="nil"/>
              <w:bottom w:val="single" w:sz="4" w:space="0" w:color="auto"/>
              <w:right w:val="single" w:sz="4" w:space="0" w:color="auto"/>
            </w:tcBorders>
            <w:shd w:val="clear" w:color="auto" w:fill="auto"/>
            <w:noWrap/>
            <w:vAlign w:val="center"/>
            <w:hideMark/>
          </w:tcPr>
          <w:p w14:paraId="429B5E7F" w14:textId="44888365"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sidR="00020E4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D85171C" w14:textId="00F85ADA" w:rsidR="008C0448" w:rsidRPr="00C222A9" w:rsidRDefault="008C0448" w:rsidP="008C0448">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55D4795E"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tcPr>
          <w:p w14:paraId="5340F013" w14:textId="65AE41D9"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241DD926" w14:textId="77777777" w:rsidTr="003B22F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74F5857"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Raktározás-tárolás előkészítő munkák gépeinek üzemeltetése</w:t>
            </w:r>
          </w:p>
        </w:tc>
        <w:tc>
          <w:tcPr>
            <w:tcW w:w="720" w:type="dxa"/>
            <w:tcBorders>
              <w:top w:val="nil"/>
              <w:left w:val="nil"/>
              <w:bottom w:val="single" w:sz="4" w:space="0" w:color="auto"/>
              <w:right w:val="single" w:sz="4" w:space="0" w:color="auto"/>
            </w:tcBorders>
            <w:shd w:val="clear" w:color="auto" w:fill="auto"/>
            <w:noWrap/>
            <w:vAlign w:val="center"/>
            <w:hideMark/>
          </w:tcPr>
          <w:p w14:paraId="29FCBAA1" w14:textId="4425994D" w:rsidR="008C0448" w:rsidRPr="00C222A9" w:rsidRDefault="00020E49" w:rsidP="008C04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8C0448"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F906EBB" w14:textId="52C2122B" w:rsidR="008C0448" w:rsidRPr="00C222A9" w:rsidRDefault="008C0448" w:rsidP="008C0448">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42F4D745"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tcPr>
          <w:p w14:paraId="45F35C04" w14:textId="69211046"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2E090DB0" w14:textId="77777777" w:rsidTr="003B22F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8205C86"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Takarmány-előkészítő gépek, berendezések üzemeltetése</w:t>
            </w:r>
          </w:p>
        </w:tc>
        <w:tc>
          <w:tcPr>
            <w:tcW w:w="720" w:type="dxa"/>
            <w:tcBorders>
              <w:top w:val="nil"/>
              <w:left w:val="nil"/>
              <w:bottom w:val="single" w:sz="4" w:space="0" w:color="auto"/>
              <w:right w:val="single" w:sz="4" w:space="0" w:color="auto"/>
            </w:tcBorders>
            <w:shd w:val="clear" w:color="auto" w:fill="auto"/>
            <w:noWrap/>
            <w:vAlign w:val="center"/>
            <w:hideMark/>
          </w:tcPr>
          <w:p w14:paraId="7C8A52B9" w14:textId="7176F01E" w:rsidR="008C0448" w:rsidRPr="00C222A9" w:rsidRDefault="00020E49" w:rsidP="008C04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8C0448"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1947F70" w14:textId="7A3FE591" w:rsidR="008C0448" w:rsidRPr="00C222A9" w:rsidRDefault="008C0448" w:rsidP="008C0448">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18E9CBD3"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tcPr>
          <w:p w14:paraId="5C3D12DA" w14:textId="347A4398"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5B244D58" w14:textId="77777777" w:rsidTr="003B22F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C5EE045"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Állattartásban etető-, itató- és trágyaeltávolító berendezések, gépek üzemeltetése</w:t>
            </w:r>
          </w:p>
        </w:tc>
        <w:tc>
          <w:tcPr>
            <w:tcW w:w="720" w:type="dxa"/>
            <w:tcBorders>
              <w:top w:val="nil"/>
              <w:left w:val="nil"/>
              <w:bottom w:val="single" w:sz="4" w:space="0" w:color="auto"/>
              <w:right w:val="single" w:sz="4" w:space="0" w:color="auto"/>
            </w:tcBorders>
            <w:shd w:val="clear" w:color="auto" w:fill="auto"/>
            <w:noWrap/>
            <w:vAlign w:val="center"/>
            <w:hideMark/>
          </w:tcPr>
          <w:p w14:paraId="4ECE8DE8" w14:textId="7AE6A43C" w:rsidR="008C0448" w:rsidRPr="00C222A9" w:rsidRDefault="00020E49" w:rsidP="008C04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8C0448"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526EB20" w14:textId="0056F134" w:rsidR="008C0448" w:rsidRPr="00C222A9" w:rsidRDefault="008C0448" w:rsidP="008C0448">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21170F68"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tcPr>
          <w:p w14:paraId="0CB6C806" w14:textId="517FE2DA"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04A5E9B2" w14:textId="77777777" w:rsidTr="003B22F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AB80788"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Fejő és tejkezelő gépek üzemeltetése</w:t>
            </w:r>
          </w:p>
        </w:tc>
        <w:tc>
          <w:tcPr>
            <w:tcW w:w="720" w:type="dxa"/>
            <w:tcBorders>
              <w:top w:val="nil"/>
              <w:left w:val="nil"/>
              <w:bottom w:val="single" w:sz="4" w:space="0" w:color="auto"/>
              <w:right w:val="single" w:sz="4" w:space="0" w:color="auto"/>
            </w:tcBorders>
            <w:shd w:val="clear" w:color="auto" w:fill="auto"/>
            <w:noWrap/>
            <w:vAlign w:val="center"/>
            <w:hideMark/>
          </w:tcPr>
          <w:p w14:paraId="2105A8BA" w14:textId="7D377D04" w:rsidR="008C0448" w:rsidRPr="00C222A9" w:rsidRDefault="00020E49" w:rsidP="008C04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8C0448"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126A383" w14:textId="226FFF61" w:rsidR="008C0448" w:rsidRPr="00C222A9" w:rsidRDefault="008C0448" w:rsidP="008C0448">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725BBE6A"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tcPr>
          <w:p w14:paraId="44A4E304" w14:textId="322EADB9"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1601289D" w14:textId="77777777" w:rsidTr="003B22F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C0311F3"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Precíziós gazdálkodást segítő elektronikai rendszerek üzemeltetése a mezőgazdaságban</w:t>
            </w:r>
          </w:p>
        </w:tc>
        <w:tc>
          <w:tcPr>
            <w:tcW w:w="720" w:type="dxa"/>
            <w:tcBorders>
              <w:top w:val="nil"/>
              <w:left w:val="nil"/>
              <w:bottom w:val="single" w:sz="4" w:space="0" w:color="auto"/>
              <w:right w:val="single" w:sz="4" w:space="0" w:color="auto"/>
            </w:tcBorders>
            <w:shd w:val="clear" w:color="auto" w:fill="auto"/>
            <w:noWrap/>
            <w:vAlign w:val="center"/>
            <w:hideMark/>
          </w:tcPr>
          <w:p w14:paraId="4CD491A3" w14:textId="54C3FFF5" w:rsidR="008C0448" w:rsidRPr="00C222A9" w:rsidRDefault="00020E49" w:rsidP="008C04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8C0448"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1E3E585" w14:textId="3DA4FB84" w:rsidR="008C0448" w:rsidRPr="00C222A9" w:rsidRDefault="008C0448" w:rsidP="008C0448">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6EE8E7D8"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tcPr>
          <w:p w14:paraId="78134313" w14:textId="43CB5498"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7F58DE57" w14:textId="77777777" w:rsidTr="003B22F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57FDA7D"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Gépek kiszolgálása, alkatrészellátás, karbantartás</w:t>
            </w:r>
          </w:p>
        </w:tc>
        <w:tc>
          <w:tcPr>
            <w:tcW w:w="720" w:type="dxa"/>
            <w:tcBorders>
              <w:top w:val="nil"/>
              <w:left w:val="nil"/>
              <w:bottom w:val="single" w:sz="4" w:space="0" w:color="auto"/>
              <w:right w:val="single" w:sz="4" w:space="0" w:color="auto"/>
            </w:tcBorders>
            <w:shd w:val="clear" w:color="auto" w:fill="auto"/>
            <w:noWrap/>
            <w:vAlign w:val="center"/>
            <w:hideMark/>
          </w:tcPr>
          <w:p w14:paraId="54EDC3E0" w14:textId="7E3F3D6E" w:rsidR="008C0448" w:rsidRPr="00C222A9" w:rsidRDefault="00020E49" w:rsidP="008C04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8C0448"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08059BE" w14:textId="7D51BF8E" w:rsidR="008C0448" w:rsidRPr="00C222A9" w:rsidRDefault="008C0448" w:rsidP="008C0448">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16FFA10C"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tcPr>
          <w:p w14:paraId="67D206B9" w14:textId="6A792282"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16E5F62F" w14:textId="77777777" w:rsidTr="003B22F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F56A878"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Kezelési, karbantartási utasítások, alkatrész-katalógusok használata</w:t>
            </w:r>
          </w:p>
        </w:tc>
        <w:tc>
          <w:tcPr>
            <w:tcW w:w="720" w:type="dxa"/>
            <w:tcBorders>
              <w:top w:val="nil"/>
              <w:left w:val="nil"/>
              <w:bottom w:val="single" w:sz="4" w:space="0" w:color="auto"/>
              <w:right w:val="single" w:sz="4" w:space="0" w:color="auto"/>
            </w:tcBorders>
            <w:shd w:val="clear" w:color="auto" w:fill="auto"/>
            <w:noWrap/>
            <w:vAlign w:val="center"/>
            <w:hideMark/>
          </w:tcPr>
          <w:p w14:paraId="0A89B6A0" w14:textId="5B24A696" w:rsidR="008C0448" w:rsidRPr="00C222A9" w:rsidRDefault="00020E49" w:rsidP="008C04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8C0448"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02FBFFC" w14:textId="442EAB2A" w:rsidR="008C0448" w:rsidRPr="00C222A9" w:rsidRDefault="008C0448" w:rsidP="008C0448">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22E518AA"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tcPr>
          <w:p w14:paraId="49EFFDBC" w14:textId="442DC685"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0D616130" w14:textId="77777777" w:rsidTr="003B22F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F22173C"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Javított gépek bejáratása, ellenőrzése, beállítása, dokumentációk kiállítása</w:t>
            </w:r>
          </w:p>
        </w:tc>
        <w:tc>
          <w:tcPr>
            <w:tcW w:w="720" w:type="dxa"/>
            <w:tcBorders>
              <w:top w:val="nil"/>
              <w:left w:val="nil"/>
              <w:bottom w:val="single" w:sz="4" w:space="0" w:color="auto"/>
              <w:right w:val="single" w:sz="4" w:space="0" w:color="auto"/>
            </w:tcBorders>
            <w:shd w:val="clear" w:color="auto" w:fill="auto"/>
            <w:noWrap/>
            <w:vAlign w:val="center"/>
            <w:hideMark/>
          </w:tcPr>
          <w:p w14:paraId="29E20814" w14:textId="2817ABA0" w:rsidR="008C0448" w:rsidRPr="00C222A9" w:rsidRDefault="00020E49" w:rsidP="008C04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8C0448"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F5CB258" w14:textId="4D693868" w:rsidR="008C0448" w:rsidRPr="00C222A9" w:rsidRDefault="008C0448" w:rsidP="008C0448">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0232B3F6"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tcPr>
          <w:p w14:paraId="6E2E9D9C" w14:textId="2B25A85F"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2EF7897B" w14:textId="77777777" w:rsidTr="003B22F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BDA2E0D"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Anyagok, alkatrészek meghatározása, kiválasztása, megrendelése</w:t>
            </w:r>
          </w:p>
        </w:tc>
        <w:tc>
          <w:tcPr>
            <w:tcW w:w="720" w:type="dxa"/>
            <w:tcBorders>
              <w:top w:val="nil"/>
              <w:left w:val="nil"/>
              <w:bottom w:val="single" w:sz="4" w:space="0" w:color="auto"/>
              <w:right w:val="single" w:sz="4" w:space="0" w:color="auto"/>
            </w:tcBorders>
            <w:shd w:val="clear" w:color="auto" w:fill="auto"/>
            <w:noWrap/>
            <w:vAlign w:val="center"/>
            <w:hideMark/>
          </w:tcPr>
          <w:p w14:paraId="2C258ABB" w14:textId="2F1FD884" w:rsidR="008C0448" w:rsidRPr="00C222A9" w:rsidRDefault="00020E49" w:rsidP="008C044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8C0448"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747F1E4" w14:textId="58A5D8ED" w:rsidR="008C0448" w:rsidRPr="00C222A9" w:rsidRDefault="008C0448" w:rsidP="008C0448">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5E177604"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tcPr>
          <w:p w14:paraId="45176E84" w14:textId="5EB905FF"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2797D776" w14:textId="77777777" w:rsidTr="003B22F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962111E"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lastRenderedPageBreak/>
              <w:t>Tisztítás, korrózióvédelem, tárolás</w:t>
            </w:r>
          </w:p>
        </w:tc>
        <w:tc>
          <w:tcPr>
            <w:tcW w:w="720" w:type="dxa"/>
            <w:tcBorders>
              <w:top w:val="nil"/>
              <w:left w:val="nil"/>
              <w:bottom w:val="single" w:sz="4" w:space="0" w:color="auto"/>
              <w:right w:val="single" w:sz="4" w:space="0" w:color="auto"/>
            </w:tcBorders>
            <w:shd w:val="clear" w:color="auto" w:fill="auto"/>
            <w:noWrap/>
            <w:vAlign w:val="center"/>
            <w:hideMark/>
          </w:tcPr>
          <w:p w14:paraId="72379924" w14:textId="6D7FF28F"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sidR="00020E4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59FAF3D6" w14:textId="0B47B88C" w:rsidR="008C0448" w:rsidRPr="00C222A9" w:rsidRDefault="008C0448" w:rsidP="008C0448">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0B693907"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tcPr>
          <w:p w14:paraId="5EBD84AD" w14:textId="60C3CF14"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2DE37EBF" w14:textId="77777777" w:rsidTr="003B22F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73191F4"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gépek üzemeltetésével kapcsolatos szakmai számítások</w:t>
            </w:r>
          </w:p>
        </w:tc>
        <w:tc>
          <w:tcPr>
            <w:tcW w:w="720" w:type="dxa"/>
            <w:tcBorders>
              <w:top w:val="nil"/>
              <w:left w:val="nil"/>
              <w:bottom w:val="single" w:sz="4" w:space="0" w:color="auto"/>
              <w:right w:val="single" w:sz="4" w:space="0" w:color="auto"/>
            </w:tcBorders>
            <w:shd w:val="clear" w:color="auto" w:fill="auto"/>
            <w:noWrap/>
            <w:vAlign w:val="center"/>
            <w:hideMark/>
          </w:tcPr>
          <w:p w14:paraId="13B8E714"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785AEE7" w14:textId="597F96BE" w:rsidR="008C0448" w:rsidRPr="00C222A9" w:rsidRDefault="008C0448" w:rsidP="008C0448">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1E939615"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tcPr>
          <w:p w14:paraId="1EF16605" w14:textId="52EC2C66"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174D1352" w14:textId="77777777" w:rsidTr="003B22F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B823052"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mezőgazdasági gépek üzemeltetése során szükséges dokumentumok és azok vezetése</w:t>
            </w:r>
          </w:p>
        </w:tc>
        <w:tc>
          <w:tcPr>
            <w:tcW w:w="720" w:type="dxa"/>
            <w:tcBorders>
              <w:top w:val="nil"/>
              <w:left w:val="nil"/>
              <w:bottom w:val="single" w:sz="4" w:space="0" w:color="auto"/>
              <w:right w:val="single" w:sz="4" w:space="0" w:color="auto"/>
            </w:tcBorders>
            <w:shd w:val="clear" w:color="auto" w:fill="auto"/>
            <w:noWrap/>
            <w:vAlign w:val="center"/>
            <w:hideMark/>
          </w:tcPr>
          <w:p w14:paraId="1C845F7B" w14:textId="60893875"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sidR="00020E4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D4FB32C" w14:textId="0EC6E698" w:rsidR="008C0448" w:rsidRPr="00C222A9" w:rsidRDefault="008C0448" w:rsidP="008C0448">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15996F63"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3A52D89F" w14:textId="497021BE"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42CC39BE" w14:textId="77777777" w:rsidTr="003B22FD">
        <w:trPr>
          <w:trHeight w:val="1320"/>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2EAF62D"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Betartja és betartatja a mezőgazdasági gépek üzemeltetése, javítása során a munka-, tűz-, és környezetvédelmi szabályokat, és a Mezőgazdasági </w:t>
            </w:r>
            <w:proofErr w:type="spellStart"/>
            <w:r w:rsidRPr="00C222A9">
              <w:rPr>
                <w:rFonts w:eastAsia="Times New Roman" w:cs="Times New Roman"/>
                <w:color w:val="000000"/>
                <w:sz w:val="20"/>
                <w:szCs w:val="20"/>
                <w:lang w:eastAsia="hu-HU"/>
              </w:rPr>
              <w:t>Biztosági</w:t>
            </w:r>
            <w:proofErr w:type="spellEnd"/>
            <w:r w:rsidRPr="00C222A9">
              <w:rPr>
                <w:rFonts w:eastAsia="Times New Roman" w:cs="Times New Roman"/>
                <w:color w:val="000000"/>
                <w:sz w:val="20"/>
                <w:szCs w:val="20"/>
                <w:lang w:eastAsia="hu-HU"/>
              </w:rPr>
              <w:t xml:space="preserve"> </w:t>
            </w:r>
            <w:proofErr w:type="gramStart"/>
            <w:r w:rsidRPr="00C222A9">
              <w:rPr>
                <w:rFonts w:eastAsia="Times New Roman" w:cs="Times New Roman"/>
                <w:color w:val="000000"/>
                <w:sz w:val="20"/>
                <w:szCs w:val="20"/>
                <w:lang w:eastAsia="hu-HU"/>
              </w:rPr>
              <w:t>Szabályzat vonatkozó</w:t>
            </w:r>
            <w:proofErr w:type="gramEnd"/>
            <w:r w:rsidRPr="00C222A9">
              <w:rPr>
                <w:rFonts w:eastAsia="Times New Roman" w:cs="Times New Roman"/>
                <w:color w:val="000000"/>
                <w:sz w:val="20"/>
                <w:szCs w:val="20"/>
                <w:lang w:eastAsia="hu-HU"/>
              </w:rPr>
              <w:t xml:space="preserve"> előírásait</w:t>
            </w:r>
          </w:p>
        </w:tc>
        <w:tc>
          <w:tcPr>
            <w:tcW w:w="720" w:type="dxa"/>
            <w:tcBorders>
              <w:top w:val="nil"/>
              <w:left w:val="nil"/>
              <w:bottom w:val="single" w:sz="4" w:space="0" w:color="auto"/>
              <w:right w:val="single" w:sz="4" w:space="0" w:color="auto"/>
            </w:tcBorders>
            <w:shd w:val="clear" w:color="auto" w:fill="auto"/>
            <w:noWrap/>
            <w:vAlign w:val="center"/>
            <w:hideMark/>
          </w:tcPr>
          <w:p w14:paraId="0AF2D778"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140D623"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F63C862"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420B33BA" w14:textId="6DCB43F2"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589CD40C" w14:textId="77777777" w:rsidTr="008C0448">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CFF954"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KÉSZSÉGEK</w:t>
            </w:r>
          </w:p>
        </w:tc>
      </w:tr>
      <w:tr w:rsidR="008C0448" w:rsidRPr="00C222A9" w14:paraId="6A0CFA86" w14:textId="77777777" w:rsidTr="008C044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37FA39C"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Műszaki rajz, kapcsolási rajzok készítése, olvasása, értelmezése</w:t>
            </w:r>
          </w:p>
        </w:tc>
        <w:tc>
          <w:tcPr>
            <w:tcW w:w="720" w:type="dxa"/>
            <w:tcBorders>
              <w:top w:val="nil"/>
              <w:left w:val="nil"/>
              <w:bottom w:val="single" w:sz="4" w:space="0" w:color="auto"/>
              <w:right w:val="single" w:sz="4" w:space="0" w:color="auto"/>
            </w:tcBorders>
            <w:shd w:val="clear" w:color="auto" w:fill="auto"/>
            <w:noWrap/>
            <w:vAlign w:val="center"/>
            <w:hideMark/>
          </w:tcPr>
          <w:p w14:paraId="22B44395"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8916F89"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E70D4C0"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99EBEDD"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8C0448" w:rsidRPr="00C222A9" w14:paraId="084DD1F6" w14:textId="77777777" w:rsidTr="008C0448">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EF3E982"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Folyamatábrák, diagramok, </w:t>
            </w:r>
            <w:proofErr w:type="spellStart"/>
            <w:r w:rsidRPr="00C222A9">
              <w:rPr>
                <w:rFonts w:eastAsia="Times New Roman" w:cs="Times New Roman"/>
                <w:color w:val="000000"/>
                <w:sz w:val="20"/>
                <w:szCs w:val="20"/>
                <w:lang w:eastAsia="hu-HU"/>
              </w:rPr>
              <w:t>nomogramok</w:t>
            </w:r>
            <w:proofErr w:type="spellEnd"/>
            <w:r w:rsidRPr="00C222A9">
              <w:rPr>
                <w:rFonts w:eastAsia="Times New Roman" w:cs="Times New Roman"/>
                <w:color w:val="000000"/>
                <w:sz w:val="20"/>
                <w:szCs w:val="20"/>
                <w:lang w:eastAsia="hu-HU"/>
              </w:rPr>
              <w:t xml:space="preserve"> kitöltése, készítése, olvasása, értelmezése</w:t>
            </w:r>
          </w:p>
        </w:tc>
        <w:tc>
          <w:tcPr>
            <w:tcW w:w="720" w:type="dxa"/>
            <w:tcBorders>
              <w:top w:val="nil"/>
              <w:left w:val="nil"/>
              <w:bottom w:val="single" w:sz="4" w:space="0" w:color="auto"/>
              <w:right w:val="single" w:sz="4" w:space="0" w:color="auto"/>
            </w:tcBorders>
            <w:shd w:val="clear" w:color="auto" w:fill="auto"/>
            <w:noWrap/>
            <w:vAlign w:val="center"/>
            <w:hideMark/>
          </w:tcPr>
          <w:p w14:paraId="3E51D93F"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6508287E"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506451D"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5C962D1E"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8C0448" w:rsidRPr="00C222A9" w14:paraId="4BDEB61E" w14:textId="77777777" w:rsidTr="003B22F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C7C79B9"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gépek, elektromos és elektronikai rendszerek kezelése</w:t>
            </w:r>
          </w:p>
        </w:tc>
        <w:tc>
          <w:tcPr>
            <w:tcW w:w="720" w:type="dxa"/>
            <w:tcBorders>
              <w:top w:val="nil"/>
              <w:left w:val="nil"/>
              <w:bottom w:val="single" w:sz="4" w:space="0" w:color="auto"/>
              <w:right w:val="single" w:sz="4" w:space="0" w:color="auto"/>
            </w:tcBorders>
            <w:shd w:val="clear" w:color="auto" w:fill="auto"/>
            <w:noWrap/>
            <w:vAlign w:val="center"/>
            <w:hideMark/>
          </w:tcPr>
          <w:p w14:paraId="3E568041" w14:textId="7F891A73"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sidR="00020E4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783137C" w14:textId="73049700" w:rsidR="008C0448" w:rsidRPr="00C222A9" w:rsidRDefault="008C0448" w:rsidP="008C0448">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1A8F35AB" w14:textId="31D5D2CC"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sidR="00020E4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030AAEC0" w14:textId="4470E275"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726A9966" w14:textId="77777777" w:rsidTr="003B22F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9FD89D9"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jelzésrendszerek, szakkifejezések ismerete, használata</w:t>
            </w:r>
          </w:p>
        </w:tc>
        <w:tc>
          <w:tcPr>
            <w:tcW w:w="720" w:type="dxa"/>
            <w:tcBorders>
              <w:top w:val="nil"/>
              <w:left w:val="nil"/>
              <w:bottom w:val="single" w:sz="4" w:space="0" w:color="auto"/>
              <w:right w:val="single" w:sz="4" w:space="0" w:color="auto"/>
            </w:tcBorders>
            <w:shd w:val="clear" w:color="auto" w:fill="auto"/>
            <w:noWrap/>
            <w:vAlign w:val="center"/>
            <w:hideMark/>
          </w:tcPr>
          <w:p w14:paraId="4E9E185B" w14:textId="49C8A7AF"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r w:rsidR="00020E4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221942B0" w14:textId="1221D25D" w:rsidR="008C0448" w:rsidRPr="00C222A9" w:rsidRDefault="008C0448" w:rsidP="008C0448">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3E20156E"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6FE2FF57" w14:textId="39AC86C2"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441FD807" w14:textId="77777777" w:rsidTr="003B22FD">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E8BD45D"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Szerelő és megmunkáló szerszámok, eszközök használata</w:t>
            </w:r>
          </w:p>
        </w:tc>
        <w:tc>
          <w:tcPr>
            <w:tcW w:w="720" w:type="dxa"/>
            <w:tcBorders>
              <w:top w:val="nil"/>
              <w:left w:val="nil"/>
              <w:bottom w:val="single" w:sz="4" w:space="0" w:color="auto"/>
              <w:right w:val="single" w:sz="4" w:space="0" w:color="auto"/>
            </w:tcBorders>
            <w:shd w:val="clear" w:color="auto" w:fill="auto"/>
            <w:noWrap/>
            <w:vAlign w:val="center"/>
            <w:hideMark/>
          </w:tcPr>
          <w:p w14:paraId="555EECCB"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5AF0F13"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7E211E3"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56D4FDF7" w14:textId="2ABA9BAA"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2765A008" w14:textId="77777777" w:rsidTr="008C0448">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AF6295"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SZEMÉLYES KOMPETENCIÁK</w:t>
            </w:r>
          </w:p>
        </w:tc>
      </w:tr>
      <w:tr w:rsidR="008C0448" w:rsidRPr="00C222A9" w14:paraId="60F64669" w14:textId="77777777" w:rsidTr="008C044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0B92BB3"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Felelősségtudat</w:t>
            </w:r>
          </w:p>
        </w:tc>
        <w:tc>
          <w:tcPr>
            <w:tcW w:w="720" w:type="dxa"/>
            <w:tcBorders>
              <w:top w:val="nil"/>
              <w:left w:val="nil"/>
              <w:bottom w:val="single" w:sz="4" w:space="0" w:color="auto"/>
              <w:right w:val="single" w:sz="4" w:space="0" w:color="auto"/>
            </w:tcBorders>
            <w:shd w:val="clear" w:color="auto" w:fill="auto"/>
            <w:noWrap/>
            <w:vAlign w:val="center"/>
            <w:hideMark/>
          </w:tcPr>
          <w:p w14:paraId="5ACE2EDE"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32E8E75F" w14:textId="368FFAE6" w:rsidR="008C0448" w:rsidRPr="00C222A9" w:rsidRDefault="008C0448" w:rsidP="008C0448">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2C00FBF5"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CCEB4AE"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8C0448" w:rsidRPr="00C222A9" w14:paraId="77F9EC94" w14:textId="77777777" w:rsidTr="003B22F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2F803C2"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Állóképesség</w:t>
            </w:r>
          </w:p>
        </w:tc>
        <w:tc>
          <w:tcPr>
            <w:tcW w:w="720" w:type="dxa"/>
            <w:tcBorders>
              <w:top w:val="nil"/>
              <w:left w:val="nil"/>
              <w:bottom w:val="single" w:sz="4" w:space="0" w:color="auto"/>
              <w:right w:val="single" w:sz="4" w:space="0" w:color="auto"/>
            </w:tcBorders>
            <w:shd w:val="clear" w:color="auto" w:fill="auto"/>
            <w:noWrap/>
            <w:vAlign w:val="center"/>
            <w:hideMark/>
          </w:tcPr>
          <w:p w14:paraId="5FB50C9B"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FB17C10"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16F13EEB"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40076D53" w14:textId="5977FDAB"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35CD297E" w14:textId="77777777" w:rsidTr="003B22F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9F5EB64"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Tűrőképesség</w:t>
            </w:r>
          </w:p>
        </w:tc>
        <w:tc>
          <w:tcPr>
            <w:tcW w:w="720" w:type="dxa"/>
            <w:tcBorders>
              <w:top w:val="nil"/>
              <w:left w:val="nil"/>
              <w:bottom w:val="single" w:sz="4" w:space="0" w:color="auto"/>
              <w:right w:val="single" w:sz="4" w:space="0" w:color="auto"/>
            </w:tcBorders>
            <w:shd w:val="clear" w:color="auto" w:fill="auto"/>
            <w:noWrap/>
            <w:vAlign w:val="center"/>
            <w:hideMark/>
          </w:tcPr>
          <w:p w14:paraId="7A543E74"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CECF443"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9635539"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72C97652" w14:textId="6B4B5D30"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74749EFC" w14:textId="77777777" w:rsidTr="008C0448">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BD8A70"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TÁRSAS KOMPETENCIÁK</w:t>
            </w:r>
          </w:p>
        </w:tc>
      </w:tr>
      <w:tr w:rsidR="008C0448" w:rsidRPr="00C222A9" w14:paraId="400FB36A" w14:textId="77777777" w:rsidTr="003B22F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9042182"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Irányítási készség</w:t>
            </w:r>
          </w:p>
        </w:tc>
        <w:tc>
          <w:tcPr>
            <w:tcW w:w="720" w:type="dxa"/>
            <w:tcBorders>
              <w:top w:val="nil"/>
              <w:left w:val="nil"/>
              <w:bottom w:val="single" w:sz="4" w:space="0" w:color="auto"/>
              <w:right w:val="single" w:sz="4" w:space="0" w:color="auto"/>
            </w:tcBorders>
            <w:shd w:val="clear" w:color="auto" w:fill="auto"/>
            <w:noWrap/>
            <w:vAlign w:val="center"/>
            <w:hideMark/>
          </w:tcPr>
          <w:p w14:paraId="6E864AB8"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0ED7486"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209BFFF0"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1BB66A10" w14:textId="1FDFC6F8"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11110436" w14:textId="77777777" w:rsidTr="003B22F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562CDEA"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Kapcsolatfenntartó készség</w:t>
            </w:r>
          </w:p>
        </w:tc>
        <w:tc>
          <w:tcPr>
            <w:tcW w:w="720" w:type="dxa"/>
            <w:tcBorders>
              <w:top w:val="nil"/>
              <w:left w:val="nil"/>
              <w:bottom w:val="single" w:sz="4" w:space="0" w:color="auto"/>
              <w:right w:val="single" w:sz="4" w:space="0" w:color="auto"/>
            </w:tcBorders>
            <w:shd w:val="clear" w:color="auto" w:fill="auto"/>
            <w:noWrap/>
            <w:vAlign w:val="center"/>
            <w:hideMark/>
          </w:tcPr>
          <w:p w14:paraId="2A824CC5"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3C7F556"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091BC0EF"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08C53864" w14:textId="66E0DA1B"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4EF903D2" w14:textId="77777777" w:rsidTr="003B22F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4DB41B7"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Tolerancia</w:t>
            </w:r>
          </w:p>
        </w:tc>
        <w:tc>
          <w:tcPr>
            <w:tcW w:w="720" w:type="dxa"/>
            <w:tcBorders>
              <w:top w:val="nil"/>
              <w:left w:val="nil"/>
              <w:bottom w:val="single" w:sz="4" w:space="0" w:color="auto"/>
              <w:right w:val="single" w:sz="4" w:space="0" w:color="auto"/>
            </w:tcBorders>
            <w:shd w:val="clear" w:color="auto" w:fill="auto"/>
            <w:noWrap/>
            <w:vAlign w:val="center"/>
            <w:hideMark/>
          </w:tcPr>
          <w:p w14:paraId="7A74E8DC"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721648E3" w14:textId="4C991D79" w:rsidR="008C0448" w:rsidRPr="00C222A9" w:rsidRDefault="008C0448" w:rsidP="008C0448">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5BF72E2A"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34B2EB48" w14:textId="5B1C189F"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22D5B6E3" w14:textId="77777777" w:rsidTr="008C0448">
        <w:trPr>
          <w:trHeight w:val="300"/>
          <w:jc w:val="center"/>
        </w:trPr>
        <w:tc>
          <w:tcPr>
            <w:tcW w:w="69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1460E3"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MÓDSZERKOMPETENCIÁK</w:t>
            </w:r>
          </w:p>
        </w:tc>
      </w:tr>
      <w:tr w:rsidR="008C0448" w:rsidRPr="00C222A9" w14:paraId="316A4EFA" w14:textId="77777777" w:rsidTr="003B22F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BD5F4CF"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Hibakeresés /diagnosztizálás/</w:t>
            </w:r>
          </w:p>
        </w:tc>
        <w:tc>
          <w:tcPr>
            <w:tcW w:w="720" w:type="dxa"/>
            <w:tcBorders>
              <w:top w:val="nil"/>
              <w:left w:val="nil"/>
              <w:bottom w:val="single" w:sz="4" w:space="0" w:color="auto"/>
              <w:right w:val="single" w:sz="4" w:space="0" w:color="auto"/>
            </w:tcBorders>
            <w:shd w:val="clear" w:color="auto" w:fill="auto"/>
            <w:noWrap/>
            <w:vAlign w:val="center"/>
            <w:hideMark/>
          </w:tcPr>
          <w:p w14:paraId="5A1D9AF0"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CCDDF33"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40F88497"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19035F43" w14:textId="3913ABFB"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590D539C" w14:textId="77777777" w:rsidTr="003B22FD">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664AB27"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Problémamegoldás, hibaelhárítás</w:t>
            </w:r>
          </w:p>
        </w:tc>
        <w:tc>
          <w:tcPr>
            <w:tcW w:w="720" w:type="dxa"/>
            <w:tcBorders>
              <w:top w:val="nil"/>
              <w:left w:val="nil"/>
              <w:bottom w:val="single" w:sz="4" w:space="0" w:color="auto"/>
              <w:right w:val="single" w:sz="4" w:space="0" w:color="auto"/>
            </w:tcBorders>
            <w:shd w:val="clear" w:color="auto" w:fill="auto"/>
            <w:noWrap/>
            <w:vAlign w:val="center"/>
            <w:hideMark/>
          </w:tcPr>
          <w:p w14:paraId="6F06EB4E"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777DFE01"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37865125"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tcPr>
          <w:p w14:paraId="36E3B7C2" w14:textId="42B97C3F" w:rsidR="008C0448" w:rsidRPr="00C222A9" w:rsidRDefault="008C0448" w:rsidP="008C0448">
            <w:pPr>
              <w:spacing w:after="0"/>
              <w:jc w:val="center"/>
              <w:rPr>
                <w:rFonts w:eastAsia="Times New Roman" w:cs="Times New Roman"/>
                <w:color w:val="000000"/>
                <w:sz w:val="20"/>
                <w:szCs w:val="20"/>
                <w:lang w:eastAsia="hu-HU"/>
              </w:rPr>
            </w:pPr>
          </w:p>
        </w:tc>
      </w:tr>
      <w:tr w:rsidR="008C0448" w:rsidRPr="00C222A9" w14:paraId="0F7026F1" w14:textId="77777777" w:rsidTr="008C0448">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F4D621C"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Figyelem-összpontosítás</w:t>
            </w:r>
          </w:p>
        </w:tc>
        <w:tc>
          <w:tcPr>
            <w:tcW w:w="720" w:type="dxa"/>
            <w:tcBorders>
              <w:top w:val="nil"/>
              <w:left w:val="nil"/>
              <w:bottom w:val="single" w:sz="4" w:space="0" w:color="auto"/>
              <w:right w:val="single" w:sz="4" w:space="0" w:color="auto"/>
            </w:tcBorders>
            <w:shd w:val="clear" w:color="auto" w:fill="auto"/>
            <w:noWrap/>
            <w:vAlign w:val="center"/>
            <w:hideMark/>
          </w:tcPr>
          <w:p w14:paraId="06B9AF3B"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20" w:type="dxa"/>
            <w:tcBorders>
              <w:top w:val="nil"/>
              <w:left w:val="nil"/>
              <w:bottom w:val="single" w:sz="4" w:space="0" w:color="auto"/>
              <w:right w:val="single" w:sz="4" w:space="0" w:color="auto"/>
            </w:tcBorders>
            <w:shd w:val="clear" w:color="auto" w:fill="auto"/>
            <w:noWrap/>
            <w:vAlign w:val="center"/>
            <w:hideMark/>
          </w:tcPr>
          <w:p w14:paraId="1C842302" w14:textId="290C9595" w:rsidR="008C0448" w:rsidRPr="00C222A9" w:rsidRDefault="008C0448" w:rsidP="008C0448">
            <w:pPr>
              <w:spacing w:after="0"/>
              <w:jc w:val="center"/>
              <w:rPr>
                <w:rFonts w:eastAsia="Times New Roman" w:cs="Times New Roman"/>
                <w:color w:val="000000"/>
                <w:sz w:val="20"/>
                <w:szCs w:val="20"/>
                <w:lang w:eastAsia="hu-HU"/>
              </w:rPr>
            </w:pPr>
          </w:p>
        </w:tc>
        <w:tc>
          <w:tcPr>
            <w:tcW w:w="720" w:type="dxa"/>
            <w:tcBorders>
              <w:top w:val="nil"/>
              <w:left w:val="nil"/>
              <w:bottom w:val="single" w:sz="4" w:space="0" w:color="auto"/>
              <w:right w:val="single" w:sz="4" w:space="0" w:color="auto"/>
            </w:tcBorders>
            <w:shd w:val="clear" w:color="auto" w:fill="auto"/>
            <w:noWrap/>
            <w:vAlign w:val="center"/>
            <w:hideMark/>
          </w:tcPr>
          <w:p w14:paraId="143FBC86"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20" w:type="dxa"/>
            <w:tcBorders>
              <w:top w:val="nil"/>
              <w:left w:val="nil"/>
              <w:bottom w:val="single" w:sz="4" w:space="0" w:color="auto"/>
              <w:right w:val="single" w:sz="4" w:space="0" w:color="auto"/>
            </w:tcBorders>
            <w:shd w:val="clear" w:color="auto" w:fill="auto"/>
            <w:noWrap/>
            <w:vAlign w:val="center"/>
            <w:hideMark/>
          </w:tcPr>
          <w:p w14:paraId="6C302E61"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17462567" w14:textId="77777777" w:rsidR="008C0448" w:rsidRPr="00C222A9" w:rsidRDefault="008C0448" w:rsidP="00C53E01">
      <w:pPr>
        <w:rPr>
          <w:rFonts w:cs="Times New Roman"/>
        </w:rPr>
      </w:pPr>
    </w:p>
    <w:p w14:paraId="1F88671C" w14:textId="77777777" w:rsidR="00C53E01" w:rsidRPr="00C222A9" w:rsidRDefault="00C53E01" w:rsidP="00C53E01">
      <w:pPr>
        <w:spacing w:after="0"/>
        <w:rPr>
          <w:rFonts w:cs="Times New Roman"/>
        </w:rPr>
      </w:pPr>
    </w:p>
    <w:p w14:paraId="4EE863C1" w14:textId="1D9FB521" w:rsidR="00C53E01" w:rsidRPr="00C222A9" w:rsidRDefault="00CA0D8B" w:rsidP="008F09DC">
      <w:pPr>
        <w:pStyle w:val="Listaszerbekezds"/>
        <w:numPr>
          <w:ilvl w:val="0"/>
          <w:numId w:val="11"/>
        </w:numPr>
        <w:tabs>
          <w:tab w:val="right" w:pos="9072"/>
        </w:tabs>
        <w:spacing w:after="0"/>
        <w:rPr>
          <w:rFonts w:cs="Times New Roman"/>
          <w:b/>
        </w:rPr>
      </w:pPr>
      <w:r w:rsidRPr="00C222A9">
        <w:rPr>
          <w:rFonts w:cs="Times New Roman"/>
          <w:b/>
        </w:rPr>
        <w:t xml:space="preserve">Gépek </w:t>
      </w:r>
      <w:proofErr w:type="gramStart"/>
      <w:r w:rsidRPr="00C222A9">
        <w:rPr>
          <w:rFonts w:cs="Times New Roman"/>
          <w:b/>
        </w:rPr>
        <w:t>üzemeltetése</w:t>
      </w:r>
      <w:r w:rsidR="00594097" w:rsidRPr="00C222A9">
        <w:rPr>
          <w:rFonts w:cs="Times New Roman"/>
          <w:b/>
        </w:rPr>
        <w:t xml:space="preserve"> </w:t>
      </w:r>
      <w:r w:rsidR="00C53E01" w:rsidRPr="00C222A9">
        <w:rPr>
          <w:rFonts w:cs="Times New Roman"/>
          <w:b/>
        </w:rPr>
        <w:t xml:space="preserve"> tantárgy</w:t>
      </w:r>
      <w:proofErr w:type="gramEnd"/>
      <w:r w:rsidR="00C53E01" w:rsidRPr="00C222A9">
        <w:rPr>
          <w:rFonts w:cs="Times New Roman"/>
          <w:b/>
        </w:rPr>
        <w:tab/>
      </w:r>
      <w:r w:rsidR="00EE0CB9">
        <w:rPr>
          <w:rFonts w:cs="Times New Roman"/>
          <w:b/>
        </w:rPr>
        <w:t>217</w:t>
      </w:r>
      <w:r w:rsidR="00C53E01" w:rsidRPr="00C222A9">
        <w:rPr>
          <w:rFonts w:cs="Times New Roman"/>
          <w:b/>
        </w:rPr>
        <w:t xml:space="preserve"> óra/</w:t>
      </w:r>
      <w:r w:rsidR="00EE0CB9">
        <w:rPr>
          <w:rFonts w:cs="Times New Roman"/>
          <w:b/>
        </w:rPr>
        <w:t>217</w:t>
      </w:r>
      <w:r w:rsidR="00C53E01" w:rsidRPr="00C222A9">
        <w:rPr>
          <w:rFonts w:cs="Times New Roman"/>
          <w:b/>
        </w:rPr>
        <w:t xml:space="preserve"> óra*</w:t>
      </w:r>
    </w:p>
    <w:p w14:paraId="4447C100" w14:textId="77777777" w:rsidR="00C53E01" w:rsidRPr="00C222A9" w:rsidRDefault="00C53E01" w:rsidP="00C53E01">
      <w:pPr>
        <w:spacing w:after="0"/>
        <w:jc w:val="right"/>
        <w:rPr>
          <w:rFonts w:cs="Times New Roman"/>
          <w:sz w:val="20"/>
        </w:rPr>
      </w:pPr>
      <w:r w:rsidRPr="00C222A9">
        <w:rPr>
          <w:rFonts w:cs="Times New Roman"/>
          <w:sz w:val="20"/>
        </w:rPr>
        <w:t>* 9-13. évfolyamon megszervezett képzés/13. és 14. évfolyamon megszervezett képzés</w:t>
      </w:r>
    </w:p>
    <w:p w14:paraId="0FC3E755" w14:textId="77777777" w:rsidR="00C53E01" w:rsidRPr="00C222A9" w:rsidRDefault="00C53E01" w:rsidP="00C53E01">
      <w:pPr>
        <w:rPr>
          <w:rFonts w:cs="Times New Roman"/>
        </w:rPr>
      </w:pPr>
    </w:p>
    <w:p w14:paraId="698E628C" w14:textId="77777777" w:rsidR="00C53E01" w:rsidRPr="00C222A9" w:rsidRDefault="00C53E01" w:rsidP="008F09DC">
      <w:pPr>
        <w:pStyle w:val="Listaszerbekezds"/>
        <w:numPr>
          <w:ilvl w:val="1"/>
          <w:numId w:val="11"/>
        </w:numPr>
        <w:spacing w:after="0"/>
        <w:rPr>
          <w:rFonts w:cs="Times New Roman"/>
          <w:b/>
        </w:rPr>
      </w:pPr>
      <w:r w:rsidRPr="00C222A9">
        <w:rPr>
          <w:rFonts w:cs="Times New Roman"/>
          <w:b/>
        </w:rPr>
        <w:t>A tantárgy tanításának célja</w:t>
      </w:r>
    </w:p>
    <w:p w14:paraId="16677751" w14:textId="70C66329" w:rsidR="00C53E01" w:rsidRPr="00C222A9" w:rsidRDefault="00CA0D8B" w:rsidP="00C53E01">
      <w:pPr>
        <w:spacing w:after="0"/>
        <w:ind w:left="426"/>
        <w:rPr>
          <w:rFonts w:cs="Times New Roman"/>
        </w:rPr>
      </w:pPr>
      <w:r w:rsidRPr="00C222A9">
        <w:rPr>
          <w:rFonts w:cs="Times New Roman"/>
        </w:rPr>
        <w:t>A Gépe</w:t>
      </w:r>
      <w:r w:rsidR="00997FEA" w:rsidRPr="00C222A9">
        <w:rPr>
          <w:rFonts w:cs="Times New Roman"/>
        </w:rPr>
        <w:t>k üzemeltetése</w:t>
      </w:r>
      <w:r w:rsidRPr="00C222A9">
        <w:rPr>
          <w:rFonts w:cs="Times New Roman"/>
        </w:rPr>
        <w:t xml:space="preserve"> tantárgy tanításának célja, hogy olyan műszaki szemléletet alakítson ki, amely biztosítja a gyakorlatias és biztonságos munkavégzést, fejlessze a tanulók igényes, pontos és fegyelmezett munkavégzés iránti igényét. Képessé tegye a képzésben résztvevőket a mezőgazdaságban alkalmazott gépek üzemeltetésnek elméleti alapjainak elsajátítására, valamint a közlekedésben való részvétel műszaki és jogi előírásainak alkalmazására. Megfelelő alapot adjon a mezőgazdaságban alkalmazott gépek, gépkapcsolatok üzemeltetésére. Rendszerezze és közvetítse az alapozó és kapcsolódó szakmai tantárgyak ismeretanyagát, a tanult törvényszerűségek, összefüggések felhasználását.</w:t>
      </w:r>
    </w:p>
    <w:p w14:paraId="1A592BD4" w14:textId="77777777" w:rsidR="00C53E01" w:rsidRPr="00C222A9" w:rsidRDefault="00C53E01" w:rsidP="00C53E01">
      <w:pPr>
        <w:spacing w:after="0"/>
        <w:ind w:left="426"/>
        <w:rPr>
          <w:rFonts w:cs="Times New Roman"/>
        </w:rPr>
      </w:pPr>
    </w:p>
    <w:p w14:paraId="69F32FD7" w14:textId="77777777" w:rsidR="00C53E01" w:rsidRPr="00C222A9" w:rsidRDefault="00C53E01" w:rsidP="008F09DC">
      <w:pPr>
        <w:pStyle w:val="Listaszerbekezds"/>
        <w:numPr>
          <w:ilvl w:val="1"/>
          <w:numId w:val="11"/>
        </w:numPr>
        <w:spacing w:after="0"/>
        <w:rPr>
          <w:rFonts w:cs="Times New Roman"/>
          <w:b/>
        </w:rPr>
      </w:pPr>
      <w:r w:rsidRPr="00C222A9">
        <w:rPr>
          <w:rFonts w:cs="Times New Roman"/>
          <w:b/>
        </w:rPr>
        <w:t>Kapcsolódó közismereti, szakmai tartalmak</w:t>
      </w:r>
    </w:p>
    <w:p w14:paraId="317F446A" w14:textId="0805E433" w:rsidR="00C53E01" w:rsidRPr="00C222A9" w:rsidRDefault="00CA0D8B" w:rsidP="00C53E01">
      <w:pPr>
        <w:spacing w:after="0"/>
        <w:ind w:left="426"/>
        <w:rPr>
          <w:rFonts w:cs="Times New Roman"/>
        </w:rPr>
      </w:pPr>
      <w:r w:rsidRPr="00C222A9">
        <w:rPr>
          <w:rFonts w:cs="Times New Roman"/>
        </w:rPr>
        <w:lastRenderedPageBreak/>
        <w:t>Rajz (vetületi ábrázolás), Kémia (anyagok szerkezete), Fizika (mechanika, statika)</w:t>
      </w:r>
      <w:r w:rsidR="001773C1" w:rsidRPr="00C222A9">
        <w:rPr>
          <w:rFonts w:cs="Times New Roman"/>
        </w:rPr>
        <w:t>, E</w:t>
      </w:r>
      <w:r w:rsidR="00997FEA" w:rsidRPr="00C222A9">
        <w:rPr>
          <w:rFonts w:cs="Times New Roman"/>
        </w:rPr>
        <w:t>rőgépek, Munkagépek.</w:t>
      </w:r>
    </w:p>
    <w:p w14:paraId="7A707344" w14:textId="77777777" w:rsidR="00C53E01" w:rsidRPr="00C222A9" w:rsidRDefault="00C53E01" w:rsidP="00C53E01">
      <w:pPr>
        <w:spacing w:after="0"/>
        <w:ind w:left="426"/>
        <w:rPr>
          <w:rFonts w:cs="Times New Roman"/>
        </w:rPr>
      </w:pPr>
    </w:p>
    <w:p w14:paraId="4702F2F6" w14:textId="77777777" w:rsidR="00C53E01" w:rsidRPr="00C222A9" w:rsidRDefault="00C53E01" w:rsidP="008F09DC">
      <w:pPr>
        <w:pStyle w:val="Listaszerbekezds"/>
        <w:numPr>
          <w:ilvl w:val="1"/>
          <w:numId w:val="11"/>
        </w:numPr>
        <w:spacing w:after="0"/>
        <w:rPr>
          <w:rFonts w:cs="Times New Roman"/>
          <w:b/>
        </w:rPr>
      </w:pPr>
      <w:r w:rsidRPr="00C222A9">
        <w:rPr>
          <w:rFonts w:cs="Times New Roman"/>
          <w:b/>
        </w:rPr>
        <w:t>Témakörök</w:t>
      </w:r>
    </w:p>
    <w:p w14:paraId="572F9990" w14:textId="77777777" w:rsidR="00C53E01" w:rsidRPr="00C222A9" w:rsidRDefault="00CA0D8B"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Tápanyag visszapótlás gépeinek üzemeltetése</w:t>
      </w:r>
      <w:r w:rsidR="00C53E01" w:rsidRPr="00C222A9">
        <w:rPr>
          <w:rFonts w:cs="Times New Roman"/>
          <w:b/>
          <w:i/>
        </w:rPr>
        <w:tab/>
      </w:r>
      <w:r w:rsidR="007B0083" w:rsidRPr="00C222A9">
        <w:rPr>
          <w:rFonts w:cs="Times New Roman"/>
          <w:b/>
          <w:i/>
        </w:rPr>
        <w:t>6</w:t>
      </w:r>
      <w:r w:rsidR="00C53E01" w:rsidRPr="00C222A9">
        <w:rPr>
          <w:rFonts w:cs="Times New Roman"/>
          <w:b/>
          <w:i/>
        </w:rPr>
        <w:t xml:space="preserve"> óra/</w:t>
      </w:r>
      <w:r w:rsidR="007B0083" w:rsidRPr="00C222A9">
        <w:rPr>
          <w:rFonts w:cs="Times New Roman"/>
          <w:b/>
          <w:i/>
        </w:rPr>
        <w:t>6</w:t>
      </w:r>
      <w:r w:rsidR="00C53E01" w:rsidRPr="00C222A9">
        <w:rPr>
          <w:rFonts w:cs="Times New Roman"/>
          <w:b/>
          <w:i/>
        </w:rPr>
        <w:t xml:space="preserve"> óra</w:t>
      </w:r>
    </w:p>
    <w:p w14:paraId="58230D1E" w14:textId="77777777" w:rsidR="00CA0D8B" w:rsidRPr="00C222A9" w:rsidRDefault="00CA0D8B" w:rsidP="00CA0D8B">
      <w:pPr>
        <w:spacing w:after="0"/>
        <w:ind w:left="851"/>
        <w:rPr>
          <w:rFonts w:cs="Times New Roman"/>
        </w:rPr>
      </w:pPr>
      <w:r w:rsidRPr="00C222A9">
        <w:rPr>
          <w:rFonts w:cs="Times New Roman"/>
        </w:rPr>
        <w:t>Trágyalé és hígtrágya kijuttató gépek kapcsolata az erőgépekkel, a kapcsolat létrehozásának elvei, módjai, a beállításhoz szükséges számítások. A munkavégzés közben a gépkapcsolat mozgásmódja.</w:t>
      </w:r>
    </w:p>
    <w:p w14:paraId="53BB0FA3" w14:textId="77777777" w:rsidR="00CA0D8B" w:rsidRPr="00C222A9" w:rsidRDefault="00CA0D8B" w:rsidP="00CA0D8B">
      <w:pPr>
        <w:spacing w:after="0"/>
        <w:ind w:left="851"/>
        <w:rPr>
          <w:rFonts w:cs="Times New Roman"/>
        </w:rPr>
      </w:pPr>
      <w:r w:rsidRPr="00C222A9">
        <w:rPr>
          <w:rFonts w:cs="Times New Roman"/>
        </w:rPr>
        <w:t>Az istállótrágya szóró gépek összekapcsolási módjai az erőgépekkel. A gépkapcsolatok megválasztása, a gépek beállításához szükséges számítások. A gépkapcsolat üzemeltetésének alapszabályai.</w:t>
      </w:r>
    </w:p>
    <w:p w14:paraId="4A53D4F4" w14:textId="77777777" w:rsidR="00CA0D8B" w:rsidRPr="00C222A9" w:rsidRDefault="00CA0D8B" w:rsidP="00CA0D8B">
      <w:pPr>
        <w:spacing w:after="0"/>
        <w:ind w:left="851"/>
        <w:rPr>
          <w:rFonts w:cs="Times New Roman"/>
        </w:rPr>
      </w:pPr>
      <w:r w:rsidRPr="00C222A9">
        <w:rPr>
          <w:rFonts w:cs="Times New Roman"/>
        </w:rPr>
        <w:t>A mechanikus és pneumatikus rendszerű műtrágyaszóró gépeinek kapcsolata az erőgépekkel. A beállításhoz kapcsolódó számítások. A gépcsoport üzemeltetése: mozgásmód a táblán, a szórásmennyiség ellenőrzése, az automatikus rendszerek pl. GPS működtetése.</w:t>
      </w:r>
    </w:p>
    <w:p w14:paraId="0D1D6E55" w14:textId="77777777" w:rsidR="00CA0D8B" w:rsidRPr="00C222A9" w:rsidRDefault="00CA0D8B" w:rsidP="00CA0D8B">
      <w:pPr>
        <w:spacing w:after="0"/>
        <w:ind w:left="851"/>
        <w:rPr>
          <w:rFonts w:cs="Times New Roman"/>
        </w:rPr>
      </w:pPr>
      <w:r w:rsidRPr="00C222A9">
        <w:rPr>
          <w:rFonts w:cs="Times New Roman"/>
        </w:rPr>
        <w:t>A műtrágyaszórást előkészítő és kiszolgáló gépek beállításának módjai, a gépek üzemeltetése.</w:t>
      </w:r>
    </w:p>
    <w:p w14:paraId="3D1E769D" w14:textId="77777777" w:rsidR="00CA0D8B" w:rsidRPr="00C222A9" w:rsidRDefault="00CA0D8B" w:rsidP="00CA0D8B">
      <w:pPr>
        <w:spacing w:after="0"/>
        <w:ind w:left="851"/>
        <w:rPr>
          <w:rFonts w:cs="Times New Roman"/>
        </w:rPr>
      </w:pPr>
      <w:r w:rsidRPr="00C222A9">
        <w:rPr>
          <w:rFonts w:cs="Times New Roman"/>
        </w:rPr>
        <w:t>A folyékony műtrágyák kijuttatása során alkalmazott gépek kapcsolata az erőgépekkel. Az üzemeltetéshez szükséges paraméterek meghatározása, az üzemeltetés és az ellenőrzés módjai.</w:t>
      </w:r>
    </w:p>
    <w:p w14:paraId="54B946AA" w14:textId="77777777" w:rsidR="00CA0D8B" w:rsidRPr="00C222A9" w:rsidRDefault="00CA0D8B" w:rsidP="00CA0D8B">
      <w:pPr>
        <w:spacing w:after="0"/>
        <w:ind w:left="851"/>
        <w:rPr>
          <w:rFonts w:cs="Times New Roman"/>
        </w:rPr>
      </w:pPr>
      <w:r w:rsidRPr="00C222A9">
        <w:rPr>
          <w:rFonts w:cs="Times New Roman"/>
        </w:rPr>
        <w:t>A tápanyag-visszapótlás gépeinek üzemeltetése során szükséges kiszolgáló gépek, berendezések üzemeltetése.</w:t>
      </w:r>
    </w:p>
    <w:p w14:paraId="62D8DB98" w14:textId="77777777" w:rsidR="00C53E01" w:rsidRPr="00C222A9" w:rsidRDefault="00CA0D8B" w:rsidP="00CA0D8B">
      <w:pPr>
        <w:spacing w:after="0"/>
        <w:ind w:left="851"/>
        <w:rPr>
          <w:rFonts w:cs="Times New Roman"/>
        </w:rPr>
      </w:pPr>
      <w:r w:rsidRPr="00C222A9">
        <w:rPr>
          <w:rFonts w:cs="Times New Roman"/>
        </w:rPr>
        <w:t>Munka-, tűz- és környezetvédelmi előírások a tápanyag-visszapótlás során.</w:t>
      </w:r>
    </w:p>
    <w:p w14:paraId="346D4F61" w14:textId="77777777" w:rsidR="00C53E01" w:rsidRPr="00C222A9" w:rsidRDefault="00C53E01" w:rsidP="00C53E01">
      <w:pPr>
        <w:tabs>
          <w:tab w:val="left" w:pos="1418"/>
          <w:tab w:val="right" w:pos="9072"/>
        </w:tabs>
        <w:spacing w:after="0"/>
        <w:ind w:left="851"/>
        <w:rPr>
          <w:rFonts w:cs="Times New Roman"/>
        </w:rPr>
      </w:pPr>
    </w:p>
    <w:p w14:paraId="608B0B10" w14:textId="77777777" w:rsidR="00C53E01" w:rsidRPr="00C222A9" w:rsidRDefault="00CA0D8B"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Talajművelés gépeinek üzemeltetése</w:t>
      </w:r>
      <w:r w:rsidR="00C53E01" w:rsidRPr="00C222A9">
        <w:rPr>
          <w:rFonts w:cs="Times New Roman"/>
          <w:b/>
          <w:i/>
        </w:rPr>
        <w:tab/>
      </w:r>
      <w:r w:rsidR="007B0083" w:rsidRPr="00C222A9">
        <w:rPr>
          <w:rFonts w:cs="Times New Roman"/>
          <w:b/>
          <w:i/>
        </w:rPr>
        <w:t>8</w:t>
      </w:r>
      <w:r w:rsidR="00C53E01" w:rsidRPr="00C222A9">
        <w:rPr>
          <w:rFonts w:cs="Times New Roman"/>
          <w:b/>
          <w:i/>
        </w:rPr>
        <w:t xml:space="preserve"> óra/</w:t>
      </w:r>
      <w:r w:rsidR="007B0083" w:rsidRPr="00C222A9">
        <w:rPr>
          <w:rFonts w:cs="Times New Roman"/>
          <w:b/>
          <w:i/>
        </w:rPr>
        <w:t>8</w:t>
      </w:r>
      <w:r w:rsidR="00C53E01" w:rsidRPr="00C222A9">
        <w:rPr>
          <w:rFonts w:cs="Times New Roman"/>
          <w:b/>
          <w:i/>
        </w:rPr>
        <w:t xml:space="preserve"> óra</w:t>
      </w:r>
    </w:p>
    <w:p w14:paraId="513441F3" w14:textId="77777777" w:rsidR="00CA0D8B" w:rsidRPr="00C222A9" w:rsidRDefault="00CA0D8B" w:rsidP="00CA0D8B">
      <w:pPr>
        <w:spacing w:after="0"/>
        <w:ind w:left="851"/>
        <w:rPr>
          <w:rFonts w:cs="Times New Roman"/>
        </w:rPr>
      </w:pPr>
      <w:r w:rsidRPr="00C222A9">
        <w:rPr>
          <w:rFonts w:cs="Times New Roman"/>
        </w:rPr>
        <w:t xml:space="preserve">Eketestre ható erők, az eke vontatási ellenállása, a vonóerő és a vontatási teljesítményigény számítása. A vonóerő csökkentés lehetőségei. </w:t>
      </w:r>
    </w:p>
    <w:p w14:paraId="5CD2D8A6" w14:textId="77777777" w:rsidR="00CA0D8B" w:rsidRPr="00C222A9" w:rsidRDefault="00CA0D8B" w:rsidP="00CA0D8B">
      <w:pPr>
        <w:spacing w:after="0"/>
        <w:ind w:left="851"/>
        <w:rPr>
          <w:rFonts w:cs="Times New Roman"/>
        </w:rPr>
      </w:pPr>
      <w:r w:rsidRPr="00C222A9">
        <w:rPr>
          <w:rFonts w:cs="Times New Roman"/>
        </w:rPr>
        <w:t>Vontatott, függesztett és félig-függesztett ekék kapcsolata az erőgépekkel, a különböző rendszerű ekék beállítása, üzemeltetése. Az energiatakarékos szántás lehetőségei.</w:t>
      </w:r>
    </w:p>
    <w:p w14:paraId="1FCE3C30" w14:textId="77777777" w:rsidR="00CA0D8B" w:rsidRPr="00C222A9" w:rsidRDefault="00CA0D8B" w:rsidP="00CA0D8B">
      <w:pPr>
        <w:spacing w:after="0"/>
        <w:ind w:left="851"/>
        <w:rPr>
          <w:rFonts w:cs="Times New Roman"/>
        </w:rPr>
      </w:pPr>
      <w:r w:rsidRPr="00C222A9">
        <w:rPr>
          <w:rFonts w:cs="Times New Roman"/>
        </w:rPr>
        <w:t>A tárcsatagra ható erők, és nyomatékok, a különböző kialakítású tárcsás talajművelő gépek vontatási energiaszükségletének megállapítása, összekapcsolása az erőgépekkel. A tárcsázás végrehajtása, a gépek üzemeltetése.</w:t>
      </w:r>
    </w:p>
    <w:p w14:paraId="45E7B5C9" w14:textId="77777777" w:rsidR="00CA0D8B" w:rsidRPr="00C222A9" w:rsidRDefault="00CA0D8B" w:rsidP="00CA0D8B">
      <w:pPr>
        <w:spacing w:after="0"/>
        <w:ind w:left="851"/>
        <w:rPr>
          <w:rFonts w:cs="Times New Roman"/>
        </w:rPr>
      </w:pPr>
      <w:r w:rsidRPr="00C222A9">
        <w:rPr>
          <w:rFonts w:cs="Times New Roman"/>
        </w:rPr>
        <w:t>Az ásóborona erőgépigényének meghatározási elvei, az ásóborona összekapcsolása az erőgépekkel. A gépcsoporttal való mozgásmódok az üzemeltetés során.</w:t>
      </w:r>
    </w:p>
    <w:p w14:paraId="6535AA46" w14:textId="77777777" w:rsidR="00CA0D8B" w:rsidRPr="00C222A9" w:rsidRDefault="00CA0D8B" w:rsidP="00CA0D8B">
      <w:pPr>
        <w:spacing w:after="0"/>
        <w:ind w:left="851"/>
        <w:rPr>
          <w:rFonts w:cs="Times New Roman"/>
        </w:rPr>
      </w:pPr>
      <w:r w:rsidRPr="00C222A9">
        <w:rPr>
          <w:rFonts w:cs="Times New Roman"/>
        </w:rPr>
        <w:t xml:space="preserve">A talajlazítókra ható erők, a lazító vontatási ellenállása, a vonóerő és a vontatási teljesítményigény meghatározása. A vonóerő csökkentés lehetőségei. </w:t>
      </w:r>
    </w:p>
    <w:p w14:paraId="56D2197E" w14:textId="77777777" w:rsidR="00CA0D8B" w:rsidRPr="00C222A9" w:rsidRDefault="00CA0D8B" w:rsidP="00CA0D8B">
      <w:pPr>
        <w:spacing w:after="0"/>
        <w:ind w:left="851"/>
        <w:rPr>
          <w:rFonts w:cs="Times New Roman"/>
        </w:rPr>
      </w:pPr>
      <w:r w:rsidRPr="00C222A9">
        <w:rPr>
          <w:rFonts w:cs="Times New Roman"/>
        </w:rPr>
        <w:t xml:space="preserve">Vontatott, függesztett és félig-függesztett talajlazítók kapcsolata az erőgépekkel, a különböző rendszerű talajlazítók beállítása, üzemeltetése. </w:t>
      </w:r>
    </w:p>
    <w:p w14:paraId="5528DD59" w14:textId="77777777" w:rsidR="00CA0D8B" w:rsidRPr="00C222A9" w:rsidRDefault="00CA0D8B" w:rsidP="00CA0D8B">
      <w:pPr>
        <w:spacing w:after="0"/>
        <w:ind w:left="851"/>
        <w:rPr>
          <w:rFonts w:cs="Times New Roman"/>
        </w:rPr>
      </w:pPr>
      <w:r w:rsidRPr="00C222A9">
        <w:rPr>
          <w:rFonts w:cs="Times New Roman"/>
        </w:rPr>
        <w:t>A sorközművelő kultivátor üzemeltetése.</w:t>
      </w:r>
    </w:p>
    <w:p w14:paraId="1BC092B9" w14:textId="77777777" w:rsidR="00CA0D8B" w:rsidRPr="00C222A9" w:rsidRDefault="00110FD5" w:rsidP="00CA0D8B">
      <w:pPr>
        <w:spacing w:after="0"/>
        <w:ind w:left="851"/>
        <w:rPr>
          <w:rFonts w:cs="Times New Roman"/>
        </w:rPr>
      </w:pPr>
      <w:r w:rsidRPr="00C222A9">
        <w:rPr>
          <w:rFonts w:cs="Times New Roman"/>
        </w:rPr>
        <w:t xml:space="preserve">A fogas </w:t>
      </w:r>
      <w:r w:rsidR="00CA0D8B" w:rsidRPr="00C222A9">
        <w:rPr>
          <w:rFonts w:cs="Times New Roman"/>
        </w:rPr>
        <w:t xml:space="preserve">boronák kapcsolása, a vonókeretek kialakítása és az erőgépekhez való kapcsolási módjai. A forgó és lengő boronák beállítása, üzemeltetése. </w:t>
      </w:r>
    </w:p>
    <w:p w14:paraId="45C9928E" w14:textId="77777777" w:rsidR="00CA0D8B" w:rsidRPr="00C222A9" w:rsidRDefault="00CA0D8B" w:rsidP="00CA0D8B">
      <w:pPr>
        <w:spacing w:after="0"/>
        <w:ind w:left="851"/>
        <w:rPr>
          <w:rFonts w:cs="Times New Roman"/>
        </w:rPr>
      </w:pPr>
      <w:r w:rsidRPr="00C222A9">
        <w:rPr>
          <w:rFonts w:cs="Times New Roman"/>
        </w:rPr>
        <w:t>A hengerek, simítók kapcsolási módjai a vonókeretek kialakítása és kapcsolódása az erőgépekhez.</w:t>
      </w:r>
    </w:p>
    <w:p w14:paraId="61083923" w14:textId="77777777" w:rsidR="00CA0D8B" w:rsidRPr="00C222A9" w:rsidRDefault="00CA0D8B" w:rsidP="00CA0D8B">
      <w:pPr>
        <w:spacing w:after="0"/>
        <w:ind w:left="851"/>
        <w:rPr>
          <w:rFonts w:cs="Times New Roman"/>
        </w:rPr>
      </w:pPr>
      <w:r w:rsidRPr="00C222A9">
        <w:rPr>
          <w:rFonts w:cs="Times New Roman"/>
        </w:rPr>
        <w:t>A talajmarók erőgépekhez való kapcsolási módjai, beállítása és üzemeltetése.</w:t>
      </w:r>
    </w:p>
    <w:p w14:paraId="1384CE9B" w14:textId="77777777" w:rsidR="00CA0D8B" w:rsidRPr="00C222A9" w:rsidRDefault="00CA0D8B" w:rsidP="00CA0D8B">
      <w:pPr>
        <w:spacing w:after="0"/>
        <w:ind w:left="851"/>
        <w:rPr>
          <w:rFonts w:cs="Times New Roman"/>
        </w:rPr>
      </w:pPr>
      <w:r w:rsidRPr="00C222A9">
        <w:rPr>
          <w:rFonts w:cs="Times New Roman"/>
        </w:rPr>
        <w:t>A kombinátorokra ható erők, és nyomatékok. A különböző kialakítású kombinált talajművelő gépek vontatási energiaszükségletének megállapítása, összekapcsolása az erőgépekkel. A gépcsoportok üzemeltetése.</w:t>
      </w:r>
    </w:p>
    <w:p w14:paraId="68F6D072" w14:textId="77777777" w:rsidR="00CA0D8B" w:rsidRPr="00C222A9" w:rsidRDefault="00CA0D8B" w:rsidP="00CA0D8B">
      <w:pPr>
        <w:spacing w:after="0"/>
        <w:ind w:left="851"/>
        <w:rPr>
          <w:rFonts w:cs="Times New Roman"/>
        </w:rPr>
      </w:pPr>
      <w:r w:rsidRPr="00C222A9">
        <w:rPr>
          <w:rFonts w:cs="Times New Roman"/>
        </w:rPr>
        <w:t>A tereprendezés és a melioráció gépek kapcsolata az erőgépekkel, a gépkapcsolatok üzemeltetése.</w:t>
      </w:r>
    </w:p>
    <w:p w14:paraId="5FA791D5" w14:textId="77777777" w:rsidR="00CA0D8B" w:rsidRPr="00C222A9" w:rsidRDefault="00CA0D8B" w:rsidP="00CA0D8B">
      <w:pPr>
        <w:spacing w:after="0"/>
        <w:ind w:left="851"/>
        <w:rPr>
          <w:rFonts w:cs="Times New Roman"/>
        </w:rPr>
      </w:pPr>
      <w:r w:rsidRPr="00C222A9">
        <w:rPr>
          <w:rFonts w:cs="Times New Roman"/>
        </w:rPr>
        <w:lastRenderedPageBreak/>
        <w:t>A talajművelő gépcsoport üzemeltetése során alkalmazott automatikus rendszerek üzemeltetése.</w:t>
      </w:r>
    </w:p>
    <w:p w14:paraId="3A929237" w14:textId="77777777" w:rsidR="00C53E01" w:rsidRPr="00C222A9" w:rsidRDefault="00CA0D8B" w:rsidP="00CA0D8B">
      <w:pPr>
        <w:spacing w:after="0"/>
        <w:ind w:left="851"/>
        <w:rPr>
          <w:rFonts w:cs="Times New Roman"/>
        </w:rPr>
      </w:pPr>
      <w:r w:rsidRPr="00C222A9">
        <w:rPr>
          <w:rFonts w:cs="Times New Roman"/>
        </w:rPr>
        <w:t>A talajművelés gépeinek üzemeltetésére vonatkozó munka-, tűz- és környezetvédelmi előírások.</w:t>
      </w:r>
    </w:p>
    <w:p w14:paraId="240008CC" w14:textId="77777777" w:rsidR="00C53E01" w:rsidRPr="00C222A9" w:rsidRDefault="00C53E01" w:rsidP="00C53E01">
      <w:pPr>
        <w:tabs>
          <w:tab w:val="left" w:pos="1418"/>
          <w:tab w:val="right" w:pos="9072"/>
        </w:tabs>
        <w:spacing w:after="0"/>
        <w:ind w:left="851"/>
        <w:rPr>
          <w:rFonts w:cs="Times New Roman"/>
        </w:rPr>
      </w:pPr>
    </w:p>
    <w:p w14:paraId="305E3228" w14:textId="77777777" w:rsidR="00C53E01" w:rsidRPr="00C222A9" w:rsidRDefault="00B7507C"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Vetés, ültetés, palántázás gépeinek üzemeltetése</w:t>
      </w:r>
      <w:r w:rsidR="00C53E01" w:rsidRPr="00C222A9">
        <w:rPr>
          <w:rFonts w:cs="Times New Roman"/>
          <w:b/>
          <w:i/>
        </w:rPr>
        <w:tab/>
      </w:r>
      <w:r w:rsidR="007B0083" w:rsidRPr="00C222A9">
        <w:rPr>
          <w:rFonts w:cs="Times New Roman"/>
          <w:b/>
          <w:i/>
        </w:rPr>
        <w:t>10</w:t>
      </w:r>
      <w:r w:rsidR="00C53E01" w:rsidRPr="00C222A9">
        <w:rPr>
          <w:rFonts w:cs="Times New Roman"/>
          <w:b/>
          <w:i/>
        </w:rPr>
        <w:t xml:space="preserve"> óra/</w:t>
      </w:r>
      <w:r w:rsidR="007B0083" w:rsidRPr="00C222A9">
        <w:rPr>
          <w:rFonts w:cs="Times New Roman"/>
          <w:b/>
          <w:i/>
        </w:rPr>
        <w:t>10</w:t>
      </w:r>
      <w:r w:rsidR="00C53E01" w:rsidRPr="00C222A9">
        <w:rPr>
          <w:rFonts w:cs="Times New Roman"/>
          <w:b/>
          <w:i/>
        </w:rPr>
        <w:t xml:space="preserve"> óra</w:t>
      </w:r>
    </w:p>
    <w:p w14:paraId="28B6FD47" w14:textId="77777777" w:rsidR="00B7507C" w:rsidRPr="00C222A9" w:rsidRDefault="00B7507C" w:rsidP="00B7507C">
      <w:pPr>
        <w:spacing w:after="0"/>
        <w:ind w:left="851"/>
        <w:rPr>
          <w:rFonts w:cs="Times New Roman"/>
        </w:rPr>
      </w:pPr>
      <w:r w:rsidRPr="00C222A9">
        <w:rPr>
          <w:rFonts w:cs="Times New Roman"/>
        </w:rPr>
        <w:t xml:space="preserve">A vető-, ültető- és </w:t>
      </w:r>
      <w:proofErr w:type="spellStart"/>
      <w:r w:rsidRPr="00C222A9">
        <w:rPr>
          <w:rFonts w:cs="Times New Roman"/>
        </w:rPr>
        <w:t>palántázógépek</w:t>
      </w:r>
      <w:proofErr w:type="spellEnd"/>
      <w:r w:rsidRPr="00C222A9">
        <w:rPr>
          <w:rFonts w:cs="Times New Roman"/>
        </w:rPr>
        <w:t xml:space="preserve"> beállításához és üzemeltetéséhez tartozó számítások pl. felszerelhető csoroszlyák száma, kivetett magmennyiség, leforgatási próba, kiültetett gumó és palánta mennyisége, nyomjelző.</w:t>
      </w:r>
    </w:p>
    <w:p w14:paraId="0F1F50FB" w14:textId="77777777" w:rsidR="00B7507C" w:rsidRPr="00C222A9" w:rsidRDefault="00B7507C" w:rsidP="00B7507C">
      <w:pPr>
        <w:spacing w:after="0"/>
        <w:ind w:left="851"/>
        <w:rPr>
          <w:rFonts w:cs="Times New Roman"/>
        </w:rPr>
      </w:pPr>
      <w:r w:rsidRPr="00C222A9">
        <w:rPr>
          <w:rFonts w:cs="Times New Roman"/>
        </w:rPr>
        <w:t>Gabona- aprómag- és szemenkénti vetőgépek beállításához, üzemeltetéséhez szükséges erőgépek meghatározása, a gépkapcsolási lehetőségek, a gépcsoport üzemeltetése. A vetésellenőrző és vetést segítő rendszerek üzemeltetése.</w:t>
      </w:r>
    </w:p>
    <w:p w14:paraId="3F726BE6" w14:textId="77777777" w:rsidR="00B7507C" w:rsidRPr="00C222A9" w:rsidRDefault="00B7507C" w:rsidP="00B7507C">
      <w:pPr>
        <w:spacing w:after="0"/>
        <w:ind w:left="851"/>
        <w:rPr>
          <w:rFonts w:cs="Times New Roman"/>
        </w:rPr>
      </w:pPr>
      <w:r w:rsidRPr="00C222A9">
        <w:rPr>
          <w:rFonts w:cs="Times New Roman"/>
        </w:rPr>
        <w:t>Ültetőgépek üzemeltetésének feltételei, az ültetés jellemző paraméterei, a gépek kiegészítő szerkezeti egységei: tőhiány pótló, ültetés ellenőrző elemek üzemeltetése.</w:t>
      </w:r>
    </w:p>
    <w:p w14:paraId="23A231AB" w14:textId="77777777" w:rsidR="00B7507C" w:rsidRPr="00C222A9" w:rsidRDefault="00B7507C" w:rsidP="00B7507C">
      <w:pPr>
        <w:spacing w:after="0"/>
        <w:ind w:left="851"/>
        <w:rPr>
          <w:rFonts w:cs="Times New Roman"/>
        </w:rPr>
      </w:pPr>
      <w:proofErr w:type="spellStart"/>
      <w:r w:rsidRPr="00C222A9">
        <w:rPr>
          <w:rFonts w:cs="Times New Roman"/>
        </w:rPr>
        <w:t>Palántázógépek</w:t>
      </w:r>
      <w:proofErr w:type="spellEnd"/>
      <w:r w:rsidRPr="00C222A9">
        <w:rPr>
          <w:rFonts w:cs="Times New Roman"/>
        </w:rPr>
        <w:t xml:space="preserve"> üzemeltetésének feltételei, a palántázás jellemző paraméterei, a gépkacsolások létrehozásának elvei, a gépcsoport üzemeltetése, alkalmazott ellenőrzési rendszerek.</w:t>
      </w:r>
    </w:p>
    <w:p w14:paraId="2058422B" w14:textId="77777777" w:rsidR="00B7507C" w:rsidRPr="00C222A9" w:rsidRDefault="00B7507C" w:rsidP="00B7507C">
      <w:pPr>
        <w:spacing w:after="0"/>
        <w:ind w:left="851"/>
        <w:rPr>
          <w:rFonts w:cs="Times New Roman"/>
        </w:rPr>
      </w:pPr>
      <w:r w:rsidRPr="00C222A9">
        <w:rPr>
          <w:rFonts w:cs="Times New Roman"/>
        </w:rPr>
        <w:t>A vetés-, ültetés és palántázás gépcsoportjainak üzemeltetése során alkalmazott automatikus rendszerek üzemeltetése.</w:t>
      </w:r>
    </w:p>
    <w:p w14:paraId="74EF2550" w14:textId="77777777" w:rsidR="00B7507C" w:rsidRPr="00C222A9" w:rsidRDefault="00B7507C" w:rsidP="00B7507C">
      <w:pPr>
        <w:spacing w:after="0"/>
        <w:ind w:left="851"/>
        <w:rPr>
          <w:rFonts w:cs="Times New Roman"/>
        </w:rPr>
      </w:pPr>
      <w:r w:rsidRPr="00C222A9">
        <w:rPr>
          <w:rFonts w:cs="Times New Roman"/>
        </w:rPr>
        <w:t>A vetés-, ültetés és palántázás gépeinek üzemeltetése során szükséges kiszolgáló gépek, berendezések üzemeltetése.</w:t>
      </w:r>
    </w:p>
    <w:p w14:paraId="15776906" w14:textId="77777777" w:rsidR="00C53E01" w:rsidRPr="00C222A9" w:rsidRDefault="00B7507C" w:rsidP="00B7507C">
      <w:pPr>
        <w:spacing w:after="0"/>
        <w:ind w:left="851"/>
        <w:rPr>
          <w:rFonts w:cs="Times New Roman"/>
        </w:rPr>
      </w:pPr>
      <w:r w:rsidRPr="00C222A9">
        <w:rPr>
          <w:rFonts w:cs="Times New Roman"/>
        </w:rPr>
        <w:t>A vetés-, ültetés és palántázás gépeinek üzemeltetésére vonatkozó munka-, tűz- és környezetvédelmi előírások.</w:t>
      </w:r>
    </w:p>
    <w:p w14:paraId="2104C181" w14:textId="77777777" w:rsidR="00C53E01" w:rsidRPr="00C222A9" w:rsidRDefault="00C53E01" w:rsidP="00C53E01">
      <w:pPr>
        <w:tabs>
          <w:tab w:val="left" w:pos="1418"/>
          <w:tab w:val="right" w:pos="9072"/>
        </w:tabs>
        <w:spacing w:after="0"/>
        <w:ind w:left="851"/>
        <w:rPr>
          <w:rFonts w:cs="Times New Roman"/>
        </w:rPr>
      </w:pPr>
    </w:p>
    <w:p w14:paraId="4E803FCA" w14:textId="77777777" w:rsidR="00C53E01" w:rsidRPr="00C222A9" w:rsidRDefault="00B7507C"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Növényápolás gépeinek üzemeltetése</w:t>
      </w:r>
      <w:r w:rsidR="00C53E01" w:rsidRPr="00C222A9">
        <w:rPr>
          <w:rFonts w:cs="Times New Roman"/>
          <w:b/>
          <w:i/>
        </w:rPr>
        <w:tab/>
      </w:r>
      <w:r w:rsidR="007B0083" w:rsidRPr="00C222A9">
        <w:rPr>
          <w:rFonts w:cs="Times New Roman"/>
          <w:b/>
          <w:i/>
        </w:rPr>
        <w:t>8</w:t>
      </w:r>
      <w:r w:rsidR="00C53E01" w:rsidRPr="00C222A9">
        <w:rPr>
          <w:rFonts w:cs="Times New Roman"/>
          <w:b/>
          <w:i/>
        </w:rPr>
        <w:t xml:space="preserve"> óra/</w:t>
      </w:r>
      <w:r w:rsidR="007B0083" w:rsidRPr="00C222A9">
        <w:rPr>
          <w:rFonts w:cs="Times New Roman"/>
          <w:b/>
          <w:i/>
        </w:rPr>
        <w:t>8</w:t>
      </w:r>
      <w:r w:rsidR="00C53E01" w:rsidRPr="00C222A9">
        <w:rPr>
          <w:rFonts w:cs="Times New Roman"/>
          <w:b/>
          <w:i/>
        </w:rPr>
        <w:t xml:space="preserve"> óra</w:t>
      </w:r>
    </w:p>
    <w:p w14:paraId="291BFEA1" w14:textId="77777777" w:rsidR="00B7507C" w:rsidRPr="00C222A9" w:rsidRDefault="00B7507C" w:rsidP="00B7507C">
      <w:pPr>
        <w:spacing w:after="0"/>
        <w:ind w:left="851"/>
        <w:rPr>
          <w:rFonts w:cs="Times New Roman"/>
        </w:rPr>
      </w:pPr>
      <w:r w:rsidRPr="00C222A9">
        <w:rPr>
          <w:rFonts w:cs="Times New Roman"/>
        </w:rPr>
        <w:t xml:space="preserve">A növényvédő gépek beállításához szükséges számítások, az erőgépigény meghatározása. A gépcsoport beállítása és ellenőrzése pl. szórásmennyiség, szórásegyenletesség, valamint a gépek üzemeltetése. A növényvédő gépeken alkalmazott automatikus rendszerek beállítása és üzemeltetése. </w:t>
      </w:r>
    </w:p>
    <w:p w14:paraId="32041C96" w14:textId="77777777" w:rsidR="00B7507C" w:rsidRPr="00C222A9" w:rsidRDefault="00B7507C" w:rsidP="00B7507C">
      <w:pPr>
        <w:spacing w:after="0"/>
        <w:ind w:left="851"/>
        <w:rPr>
          <w:rFonts w:cs="Times New Roman"/>
        </w:rPr>
      </w:pPr>
      <w:r w:rsidRPr="00C222A9">
        <w:rPr>
          <w:rFonts w:cs="Times New Roman"/>
        </w:rPr>
        <w:t>Csávázó gépek beállítása és üzemeltetése.</w:t>
      </w:r>
    </w:p>
    <w:p w14:paraId="62C985E0" w14:textId="77777777" w:rsidR="00B7507C" w:rsidRPr="00C222A9" w:rsidRDefault="00B7507C" w:rsidP="00B7507C">
      <w:pPr>
        <w:spacing w:after="0"/>
        <w:ind w:left="851"/>
        <w:rPr>
          <w:rFonts w:cs="Times New Roman"/>
        </w:rPr>
      </w:pPr>
      <w:r w:rsidRPr="00C222A9">
        <w:rPr>
          <w:rFonts w:cs="Times New Roman"/>
        </w:rPr>
        <w:t>Új eljárások a növényvédelmi technológiák alkalmazása a növényvédelem területén.</w:t>
      </w:r>
    </w:p>
    <w:p w14:paraId="6821C4FA" w14:textId="77777777" w:rsidR="00B7507C" w:rsidRPr="00C222A9" w:rsidRDefault="00B7507C" w:rsidP="00B7507C">
      <w:pPr>
        <w:spacing w:after="0"/>
        <w:ind w:left="851"/>
        <w:rPr>
          <w:rFonts w:cs="Times New Roman"/>
        </w:rPr>
      </w:pPr>
      <w:r w:rsidRPr="00C222A9">
        <w:rPr>
          <w:rFonts w:cs="Times New Roman"/>
        </w:rPr>
        <w:t xml:space="preserve">Sorközművelő kultivátorok erőgépekkel történő összekapcsolása, a gépkapcsolat beállítása, alkalmazott kultivátorra szerelt kiegészítő berendezések beállítása, a gépcsoport üzemeltetése. </w:t>
      </w:r>
    </w:p>
    <w:p w14:paraId="728EAC85" w14:textId="77777777" w:rsidR="00B7507C" w:rsidRPr="00C222A9" w:rsidRDefault="00B7507C" w:rsidP="00B7507C">
      <w:pPr>
        <w:spacing w:after="0"/>
        <w:ind w:left="851"/>
        <w:rPr>
          <w:rFonts w:cs="Times New Roman"/>
        </w:rPr>
      </w:pPr>
      <w:r w:rsidRPr="00C222A9">
        <w:rPr>
          <w:rFonts w:cs="Times New Roman"/>
        </w:rPr>
        <w:t>Az öntözéshez szükséges számítások. A vízemelés gépeinek üzemi jellemzői, kiválasztásuk, üzemeltetésük.</w:t>
      </w:r>
    </w:p>
    <w:p w14:paraId="667D5443" w14:textId="77777777" w:rsidR="00B7507C" w:rsidRPr="00C222A9" w:rsidRDefault="00B7507C" w:rsidP="00B7507C">
      <w:pPr>
        <w:spacing w:after="0"/>
        <w:ind w:left="851"/>
        <w:rPr>
          <w:rFonts w:cs="Times New Roman"/>
        </w:rPr>
      </w:pPr>
      <w:r w:rsidRPr="00C222A9">
        <w:rPr>
          <w:rFonts w:cs="Times New Roman"/>
        </w:rPr>
        <w:t>Mezőgazdaságban alkalmazott öntözőberendezések telepítési terve, az öntőberendezések üzemeltetése.</w:t>
      </w:r>
    </w:p>
    <w:p w14:paraId="7116888C" w14:textId="77777777" w:rsidR="00B7507C" w:rsidRPr="00C222A9" w:rsidRDefault="00B7507C" w:rsidP="00B7507C">
      <w:pPr>
        <w:spacing w:after="0"/>
        <w:ind w:left="851"/>
        <w:rPr>
          <w:rFonts w:cs="Times New Roman"/>
        </w:rPr>
      </w:pPr>
      <w:r w:rsidRPr="00C222A9">
        <w:rPr>
          <w:rFonts w:cs="Times New Roman"/>
        </w:rPr>
        <w:t>A növényápolás gépeinek üzemeltetése során szükséges kiszolgáló gépek, berendezések üzemeltetése.</w:t>
      </w:r>
    </w:p>
    <w:p w14:paraId="08814685" w14:textId="77777777" w:rsidR="00C53E01" w:rsidRPr="00C222A9" w:rsidRDefault="00B7507C" w:rsidP="00B7507C">
      <w:pPr>
        <w:spacing w:after="0"/>
        <w:ind w:left="851"/>
        <w:rPr>
          <w:rFonts w:cs="Times New Roman"/>
        </w:rPr>
      </w:pPr>
      <w:r w:rsidRPr="00C222A9">
        <w:rPr>
          <w:rFonts w:cs="Times New Roman"/>
        </w:rPr>
        <w:t>A növényápolás gépeinek üzemeltetésére vonatkozó munka-, tűz- és környezetvédelmi előírások.</w:t>
      </w:r>
    </w:p>
    <w:p w14:paraId="627AFFE8" w14:textId="77777777" w:rsidR="00C53E01" w:rsidRPr="00C222A9" w:rsidRDefault="00C53E01" w:rsidP="00C53E01">
      <w:pPr>
        <w:tabs>
          <w:tab w:val="left" w:pos="1418"/>
          <w:tab w:val="right" w:pos="9072"/>
        </w:tabs>
        <w:spacing w:after="0"/>
        <w:ind w:left="851"/>
        <w:rPr>
          <w:rFonts w:cs="Times New Roman"/>
        </w:rPr>
      </w:pPr>
    </w:p>
    <w:p w14:paraId="23B84BD6" w14:textId="77777777" w:rsidR="00C53E01" w:rsidRPr="00C222A9" w:rsidRDefault="00B7507C"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Szálastakarmányok betakarítása, gépeinek üzemeltetése</w:t>
      </w:r>
      <w:r w:rsidR="00C53E01" w:rsidRPr="00C222A9">
        <w:rPr>
          <w:rFonts w:cs="Times New Roman"/>
          <w:b/>
          <w:i/>
        </w:rPr>
        <w:tab/>
      </w:r>
      <w:r w:rsidR="007B0083" w:rsidRPr="00C222A9">
        <w:rPr>
          <w:rFonts w:cs="Times New Roman"/>
          <w:b/>
          <w:i/>
        </w:rPr>
        <w:t>14</w:t>
      </w:r>
      <w:r w:rsidR="00C53E01" w:rsidRPr="00C222A9">
        <w:rPr>
          <w:rFonts w:cs="Times New Roman"/>
          <w:b/>
          <w:i/>
        </w:rPr>
        <w:t xml:space="preserve"> óra/</w:t>
      </w:r>
      <w:r w:rsidR="007B0083" w:rsidRPr="00C222A9">
        <w:rPr>
          <w:rFonts w:cs="Times New Roman"/>
          <w:b/>
          <w:i/>
        </w:rPr>
        <w:t>14</w:t>
      </w:r>
      <w:r w:rsidR="00C53E01" w:rsidRPr="00C222A9">
        <w:rPr>
          <w:rFonts w:cs="Times New Roman"/>
          <w:b/>
          <w:i/>
        </w:rPr>
        <w:t xml:space="preserve"> óra</w:t>
      </w:r>
    </w:p>
    <w:p w14:paraId="70422170" w14:textId="77777777" w:rsidR="00B7507C" w:rsidRPr="00C222A9" w:rsidRDefault="00B7507C" w:rsidP="00B7507C">
      <w:pPr>
        <w:spacing w:after="0"/>
        <w:ind w:left="851"/>
        <w:rPr>
          <w:rFonts w:cs="Times New Roman"/>
        </w:rPr>
      </w:pPr>
      <w:r w:rsidRPr="00C222A9">
        <w:rPr>
          <w:rFonts w:cs="Times New Roman"/>
        </w:rPr>
        <w:t>A szálastakarmányok betakarításához tartozó számítások.</w:t>
      </w:r>
    </w:p>
    <w:p w14:paraId="3409B794" w14:textId="77777777" w:rsidR="00B7507C" w:rsidRPr="00C222A9" w:rsidRDefault="00B7507C" w:rsidP="00B7507C">
      <w:pPr>
        <w:spacing w:after="0"/>
        <w:ind w:left="851"/>
        <w:rPr>
          <w:rFonts w:cs="Times New Roman"/>
        </w:rPr>
      </w:pPr>
      <w:r w:rsidRPr="00C222A9">
        <w:rPr>
          <w:rFonts w:cs="Times New Roman"/>
        </w:rPr>
        <w:t>A különböző kivitelű kaszák pl. alternáló mozgást végző és forgókéses kaszák összekapcsolásának módjai az erőgéppel. A gépcsoportok beállítása, üzemeltetése. Önjáró kaszálógépek beállítása és üzemeltetése.</w:t>
      </w:r>
    </w:p>
    <w:p w14:paraId="73D48633" w14:textId="77777777" w:rsidR="00B7507C" w:rsidRPr="00C222A9" w:rsidRDefault="00B7507C" w:rsidP="00B7507C">
      <w:pPr>
        <w:spacing w:after="0"/>
        <w:ind w:left="851"/>
        <w:rPr>
          <w:rFonts w:cs="Times New Roman"/>
        </w:rPr>
      </w:pPr>
      <w:r w:rsidRPr="00C222A9">
        <w:rPr>
          <w:rFonts w:cs="Times New Roman"/>
        </w:rPr>
        <w:lastRenderedPageBreak/>
        <w:t>A rendkezelő gépekhez kapcsolható erőgépek kiválasztási szempontjai. A gépcsoportok beállítása különböző műveletekhez (rendsodrás, rendterítés, rendforgatás), a gépek üzemeltetése.</w:t>
      </w:r>
    </w:p>
    <w:p w14:paraId="3B2D3FC6" w14:textId="77777777" w:rsidR="00B7507C" w:rsidRPr="00C222A9" w:rsidRDefault="00B7507C" w:rsidP="00B7507C">
      <w:pPr>
        <w:spacing w:after="0"/>
        <w:ind w:left="851"/>
        <w:rPr>
          <w:rFonts w:cs="Times New Roman"/>
        </w:rPr>
      </w:pPr>
      <w:r w:rsidRPr="00C222A9">
        <w:rPr>
          <w:rFonts w:cs="Times New Roman"/>
        </w:rPr>
        <w:t>Rendfelszedő pótkocsik üzemeltetéséhez szükséges erőgépek kiválasztása, a gépcsoport beállítása és üzemeltetése.</w:t>
      </w:r>
    </w:p>
    <w:p w14:paraId="51F46279" w14:textId="77777777" w:rsidR="00B7507C" w:rsidRPr="00C222A9" w:rsidRDefault="00B7507C" w:rsidP="00B7507C">
      <w:pPr>
        <w:spacing w:after="0"/>
        <w:ind w:left="851"/>
        <w:rPr>
          <w:rFonts w:cs="Times New Roman"/>
        </w:rPr>
      </w:pPr>
      <w:r w:rsidRPr="00C222A9">
        <w:rPr>
          <w:rFonts w:cs="Times New Roman"/>
        </w:rPr>
        <w:t>Kis és nagybála készítő gépekhez kapcsolható erőgépek kiválasztásának elvei, az erőgépekhez kapcsolt henger és hasábbálázó gépek beállítása és üzemeltetése. A különleges bálázási technológiák végrehajtásához szükséges adapterek felszerelése, beállítása és a technológiának megfelelő üzemeltetés.</w:t>
      </w:r>
    </w:p>
    <w:p w14:paraId="2772AA1A" w14:textId="77777777" w:rsidR="00B7507C" w:rsidRPr="00C222A9" w:rsidRDefault="00B7507C" w:rsidP="00B7507C">
      <w:pPr>
        <w:spacing w:after="0"/>
        <w:ind w:left="851"/>
        <w:rPr>
          <w:rFonts w:cs="Times New Roman"/>
        </w:rPr>
      </w:pPr>
      <w:r w:rsidRPr="00C222A9">
        <w:rPr>
          <w:rFonts w:cs="Times New Roman"/>
        </w:rPr>
        <w:t xml:space="preserve">A vontatott járva szecskázó gépekhez szükséges erőgépek kiválasztása, a gépkapcsolat létrehozása, beállítása és üzemeltetése. Az önjáró </w:t>
      </w:r>
      <w:proofErr w:type="spellStart"/>
      <w:r w:rsidRPr="00C222A9">
        <w:rPr>
          <w:rFonts w:cs="Times New Roman"/>
        </w:rPr>
        <w:t>szecskázógépek</w:t>
      </w:r>
      <w:proofErr w:type="spellEnd"/>
      <w:r w:rsidRPr="00C222A9">
        <w:rPr>
          <w:rFonts w:cs="Times New Roman"/>
        </w:rPr>
        <w:t xml:space="preserve"> beállítása a különböző technológiájú betakarítási módokhoz, a gépek üzemeltetése. </w:t>
      </w:r>
    </w:p>
    <w:p w14:paraId="74F481BB" w14:textId="77777777" w:rsidR="00B7507C" w:rsidRPr="00C222A9" w:rsidRDefault="00B7507C" w:rsidP="00B7507C">
      <w:pPr>
        <w:spacing w:after="0"/>
        <w:ind w:left="851"/>
        <w:rPr>
          <w:rFonts w:cs="Times New Roman"/>
        </w:rPr>
      </w:pPr>
      <w:r w:rsidRPr="00C222A9">
        <w:rPr>
          <w:rFonts w:cs="Times New Roman"/>
        </w:rPr>
        <w:t>A szálastakarmány betakarításának gépeit kiszolgáló gépek, berendezések üzemeltetése.</w:t>
      </w:r>
    </w:p>
    <w:p w14:paraId="6321DE6A" w14:textId="77777777" w:rsidR="00B7507C" w:rsidRPr="00C222A9" w:rsidRDefault="00B7507C" w:rsidP="00B7507C">
      <w:pPr>
        <w:spacing w:after="0"/>
        <w:ind w:left="851"/>
        <w:rPr>
          <w:rFonts w:cs="Times New Roman"/>
        </w:rPr>
      </w:pPr>
      <w:r w:rsidRPr="00C222A9">
        <w:rPr>
          <w:rFonts w:cs="Times New Roman"/>
        </w:rPr>
        <w:t>A szárzúzók üzemeltetéséhez szükséges erőgépek, a gépcsoport beállítása, üzemeltetése.</w:t>
      </w:r>
    </w:p>
    <w:p w14:paraId="255E6F89" w14:textId="77777777" w:rsidR="00C53E01" w:rsidRPr="00C222A9" w:rsidRDefault="00B7507C" w:rsidP="00B7507C">
      <w:pPr>
        <w:spacing w:after="0"/>
        <w:ind w:left="851"/>
        <w:rPr>
          <w:rFonts w:cs="Times New Roman"/>
        </w:rPr>
      </w:pPr>
      <w:r w:rsidRPr="00C222A9">
        <w:rPr>
          <w:rFonts w:cs="Times New Roman"/>
        </w:rPr>
        <w:t>A szálastakarmányok betakarításában résztvevő gépek üzemeltetésére vonatkozó munka-, tűz- és környezetvédelmi előírások.</w:t>
      </w:r>
    </w:p>
    <w:p w14:paraId="32E9AB3E" w14:textId="77777777" w:rsidR="00C53E01" w:rsidRPr="00C222A9" w:rsidRDefault="00C53E01" w:rsidP="00C53E01">
      <w:pPr>
        <w:tabs>
          <w:tab w:val="left" w:pos="1418"/>
          <w:tab w:val="right" w:pos="9072"/>
        </w:tabs>
        <w:spacing w:after="0"/>
        <w:ind w:left="851"/>
        <w:rPr>
          <w:rFonts w:cs="Times New Roman"/>
        </w:rPr>
      </w:pPr>
    </w:p>
    <w:p w14:paraId="495B4682" w14:textId="77777777" w:rsidR="00C53E01" w:rsidRPr="00C222A9" w:rsidRDefault="00B7507C"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Gabona-betakarítás gépeinek üzemeltetése</w:t>
      </w:r>
      <w:r w:rsidR="00C53E01" w:rsidRPr="00C222A9">
        <w:rPr>
          <w:rFonts w:cs="Times New Roman"/>
          <w:b/>
          <w:i/>
        </w:rPr>
        <w:tab/>
      </w:r>
      <w:r w:rsidR="007B0083" w:rsidRPr="00C222A9">
        <w:rPr>
          <w:rFonts w:cs="Times New Roman"/>
          <w:b/>
          <w:i/>
        </w:rPr>
        <w:t>15</w:t>
      </w:r>
      <w:r w:rsidR="00C53E01" w:rsidRPr="00C222A9">
        <w:rPr>
          <w:rFonts w:cs="Times New Roman"/>
          <w:b/>
          <w:i/>
        </w:rPr>
        <w:t xml:space="preserve"> óra/</w:t>
      </w:r>
      <w:r w:rsidR="007B0083" w:rsidRPr="00C222A9">
        <w:rPr>
          <w:rFonts w:cs="Times New Roman"/>
          <w:b/>
          <w:i/>
        </w:rPr>
        <w:t>15</w:t>
      </w:r>
      <w:r w:rsidR="00C53E01" w:rsidRPr="00C222A9">
        <w:rPr>
          <w:rFonts w:cs="Times New Roman"/>
          <w:b/>
          <w:i/>
        </w:rPr>
        <w:t xml:space="preserve"> óra</w:t>
      </w:r>
    </w:p>
    <w:p w14:paraId="4DACD306" w14:textId="77777777" w:rsidR="00B7507C" w:rsidRPr="00C222A9" w:rsidRDefault="00B7507C" w:rsidP="00B7507C">
      <w:pPr>
        <w:spacing w:after="0"/>
        <w:ind w:left="851"/>
        <w:rPr>
          <w:rFonts w:cs="Times New Roman"/>
        </w:rPr>
      </w:pPr>
      <w:r w:rsidRPr="00C222A9">
        <w:rPr>
          <w:rFonts w:cs="Times New Roman"/>
        </w:rPr>
        <w:t>A gabona-betakarítás gépeinek üzemeltetéséhez szükséges számítások, a betakarítás megszervezése.</w:t>
      </w:r>
    </w:p>
    <w:p w14:paraId="7A28794C" w14:textId="77777777" w:rsidR="00B7507C" w:rsidRPr="00C222A9" w:rsidRDefault="00B7507C" w:rsidP="00B7507C">
      <w:pPr>
        <w:spacing w:after="0"/>
        <w:ind w:left="851"/>
        <w:rPr>
          <w:rFonts w:cs="Times New Roman"/>
        </w:rPr>
      </w:pPr>
      <w:r w:rsidRPr="00C222A9">
        <w:rPr>
          <w:rFonts w:cs="Times New Roman"/>
        </w:rPr>
        <w:t xml:space="preserve">Az arató-cséplőgépek aratószerkezetének, cséplőszerkezetének, tisztítószerkezetének és egyéb szerkezeti egységeinek beállítása, adott termény betakarításához. Az arató-cséplőgépekre szerelhető adapterek kiválasztása az adott növény betakarításához, az adapterek beállítása. Az arató-cséplőgépek üzemeltetése különböző betakarítási technológiáknak megfelelően. </w:t>
      </w:r>
    </w:p>
    <w:p w14:paraId="7DC25CEE" w14:textId="77777777" w:rsidR="00B7507C" w:rsidRPr="00C222A9" w:rsidRDefault="00B7507C" w:rsidP="00B7507C">
      <w:pPr>
        <w:spacing w:after="0"/>
        <w:ind w:left="851"/>
        <w:rPr>
          <w:rFonts w:cs="Times New Roman"/>
        </w:rPr>
      </w:pPr>
      <w:r w:rsidRPr="00C222A9">
        <w:rPr>
          <w:rFonts w:cs="Times New Roman"/>
        </w:rPr>
        <w:t>A gépeken alkalmazott jelző és szabályozó berendezések és a fedélzeti számítógépek feladata, beállítása, a kapott információk felhasználása a gépek üzemeltetése során.</w:t>
      </w:r>
    </w:p>
    <w:p w14:paraId="24740E46" w14:textId="77777777" w:rsidR="00B7507C" w:rsidRPr="00C222A9" w:rsidRDefault="00B7507C" w:rsidP="00B7507C">
      <w:pPr>
        <w:spacing w:after="0"/>
        <w:ind w:left="851"/>
        <w:rPr>
          <w:rFonts w:cs="Times New Roman"/>
        </w:rPr>
      </w:pPr>
      <w:r w:rsidRPr="00C222A9">
        <w:rPr>
          <w:rFonts w:cs="Times New Roman"/>
        </w:rPr>
        <w:t>Az arató-cséplőgépek üzemeltetése során szükséges kiszolgáló gépek, berendezések üzemeltetése.</w:t>
      </w:r>
    </w:p>
    <w:p w14:paraId="135457FE" w14:textId="77777777" w:rsidR="00B7507C" w:rsidRPr="00C222A9" w:rsidRDefault="00B7507C" w:rsidP="00B7507C">
      <w:pPr>
        <w:spacing w:after="0"/>
        <w:ind w:left="851"/>
        <w:rPr>
          <w:rFonts w:cs="Times New Roman"/>
        </w:rPr>
      </w:pPr>
      <w:r w:rsidRPr="00C222A9">
        <w:rPr>
          <w:rFonts w:cs="Times New Roman"/>
        </w:rPr>
        <w:t>A csöves kukorica betakarításakor használt gépek üzemeltetése.</w:t>
      </w:r>
    </w:p>
    <w:p w14:paraId="25C06678" w14:textId="77777777" w:rsidR="00C53E01" w:rsidRPr="00C222A9" w:rsidRDefault="00B7507C" w:rsidP="00B7507C">
      <w:pPr>
        <w:spacing w:after="0"/>
        <w:ind w:left="851"/>
        <w:rPr>
          <w:rFonts w:cs="Times New Roman"/>
        </w:rPr>
      </w:pPr>
      <w:r w:rsidRPr="00C222A9">
        <w:rPr>
          <w:rFonts w:cs="Times New Roman"/>
        </w:rPr>
        <w:t>Az arató-cséplőgépek üzemeltetésére vonatkozó munka-, tűz- és környezetvédelmi előírások.</w:t>
      </w:r>
    </w:p>
    <w:p w14:paraId="6127D019" w14:textId="77777777" w:rsidR="00C53E01" w:rsidRPr="00C222A9" w:rsidRDefault="00C53E01" w:rsidP="00C53E01">
      <w:pPr>
        <w:tabs>
          <w:tab w:val="left" w:pos="1418"/>
          <w:tab w:val="right" w:pos="9072"/>
        </w:tabs>
        <w:spacing w:after="0"/>
        <w:ind w:left="851"/>
        <w:rPr>
          <w:rFonts w:cs="Times New Roman"/>
        </w:rPr>
      </w:pPr>
    </w:p>
    <w:p w14:paraId="4F674C5D" w14:textId="77777777" w:rsidR="00C53E01" w:rsidRPr="00C222A9" w:rsidRDefault="00B7507C"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Szemes termények utókezelése, gépeinek üzemeltetése</w:t>
      </w:r>
      <w:r w:rsidR="00C53E01" w:rsidRPr="00C222A9">
        <w:rPr>
          <w:rFonts w:cs="Times New Roman"/>
          <w:b/>
          <w:i/>
        </w:rPr>
        <w:tab/>
      </w:r>
      <w:r w:rsidR="007B0083" w:rsidRPr="00C222A9">
        <w:rPr>
          <w:rFonts w:cs="Times New Roman"/>
          <w:b/>
          <w:i/>
        </w:rPr>
        <w:t>6</w:t>
      </w:r>
      <w:r w:rsidR="00C53E01" w:rsidRPr="00C222A9">
        <w:rPr>
          <w:rFonts w:cs="Times New Roman"/>
          <w:b/>
          <w:i/>
        </w:rPr>
        <w:t xml:space="preserve"> óra/</w:t>
      </w:r>
      <w:r w:rsidR="007B0083" w:rsidRPr="00C222A9">
        <w:rPr>
          <w:rFonts w:cs="Times New Roman"/>
          <w:b/>
          <w:i/>
        </w:rPr>
        <w:t>6</w:t>
      </w:r>
      <w:r w:rsidR="00C53E01" w:rsidRPr="00C222A9">
        <w:rPr>
          <w:rFonts w:cs="Times New Roman"/>
          <w:b/>
          <w:i/>
        </w:rPr>
        <w:t xml:space="preserve"> óra</w:t>
      </w:r>
    </w:p>
    <w:p w14:paraId="48E95A3C" w14:textId="77777777" w:rsidR="00B7507C" w:rsidRPr="00C222A9" w:rsidRDefault="00B7507C" w:rsidP="00B7507C">
      <w:pPr>
        <w:spacing w:after="0"/>
        <w:ind w:left="851"/>
        <w:rPr>
          <w:rFonts w:cs="Times New Roman"/>
        </w:rPr>
      </w:pPr>
      <w:r w:rsidRPr="00C222A9">
        <w:rPr>
          <w:rFonts w:cs="Times New Roman"/>
        </w:rPr>
        <w:t>A szemes termények utókezelése, gépeinek üzemeltetéséhez kapcsolódó számítások.</w:t>
      </w:r>
    </w:p>
    <w:p w14:paraId="3B379074" w14:textId="77777777" w:rsidR="00B7507C" w:rsidRPr="00C222A9" w:rsidRDefault="00B7507C" w:rsidP="00B7507C">
      <w:pPr>
        <w:spacing w:after="0"/>
        <w:ind w:left="851"/>
        <w:rPr>
          <w:rFonts w:cs="Times New Roman"/>
        </w:rPr>
      </w:pPr>
      <w:r w:rsidRPr="00C222A9">
        <w:rPr>
          <w:rFonts w:cs="Times New Roman"/>
        </w:rPr>
        <w:t>Tisztítás-osztályozás méret, alak, lebegőképesség, gördülékenység, rugalmasság, felületi érdesség, sűrűség, összetett fizikai tulajdonság, szín, elektrosztatikai tulajdonság alapján működő gépek előkészítése, beállítása és üzemeltetése.</w:t>
      </w:r>
    </w:p>
    <w:p w14:paraId="5DAD981E" w14:textId="77777777" w:rsidR="00B7507C" w:rsidRPr="00C222A9" w:rsidRDefault="00B7507C" w:rsidP="00B7507C">
      <w:pPr>
        <w:spacing w:after="0"/>
        <w:ind w:left="851"/>
        <w:rPr>
          <w:rFonts w:cs="Times New Roman"/>
        </w:rPr>
      </w:pPr>
      <w:r w:rsidRPr="00C222A9">
        <w:rPr>
          <w:rFonts w:cs="Times New Roman"/>
        </w:rPr>
        <w:t>A szárítók beállítása, energiatakarékos üzemeltetése. A szárítást segítő automatikus jelző és szabályozó berendezések.</w:t>
      </w:r>
    </w:p>
    <w:p w14:paraId="67B198E7" w14:textId="77777777" w:rsidR="00B7507C" w:rsidRPr="00C222A9" w:rsidRDefault="00B7507C" w:rsidP="00B7507C">
      <w:pPr>
        <w:spacing w:after="0"/>
        <w:ind w:left="851"/>
        <w:rPr>
          <w:rFonts w:cs="Times New Roman"/>
        </w:rPr>
      </w:pPr>
      <w:r w:rsidRPr="00C222A9">
        <w:rPr>
          <w:rFonts w:cs="Times New Roman"/>
        </w:rPr>
        <w:t>A szárított termények tárolásakor használt gépek, berendezések üzemeltetése.</w:t>
      </w:r>
    </w:p>
    <w:p w14:paraId="2343C63D" w14:textId="77777777" w:rsidR="00B7507C" w:rsidRPr="00C222A9" w:rsidRDefault="00B7507C" w:rsidP="00B7507C">
      <w:pPr>
        <w:spacing w:after="0"/>
        <w:ind w:left="851"/>
        <w:rPr>
          <w:rFonts w:cs="Times New Roman"/>
        </w:rPr>
      </w:pPr>
      <w:r w:rsidRPr="00C222A9">
        <w:rPr>
          <w:rFonts w:cs="Times New Roman"/>
        </w:rPr>
        <w:t>A szemes termények utókezelésekor használt kiszolgáló gépek, berendezések üzemeltetése.</w:t>
      </w:r>
    </w:p>
    <w:p w14:paraId="7A18D059" w14:textId="77777777" w:rsidR="00C53E01" w:rsidRPr="00C222A9" w:rsidRDefault="00B7507C" w:rsidP="00B7507C">
      <w:pPr>
        <w:spacing w:after="0"/>
        <w:ind w:left="851"/>
        <w:rPr>
          <w:rFonts w:cs="Times New Roman"/>
        </w:rPr>
      </w:pPr>
      <w:r w:rsidRPr="00C222A9">
        <w:rPr>
          <w:rFonts w:cs="Times New Roman"/>
        </w:rPr>
        <w:t>A szemes termények utókezelésekor használt gépek, berendezések üzemeltetésére vonatkozó munka-, tűz- és környezetvédelmi előírások.</w:t>
      </w:r>
    </w:p>
    <w:p w14:paraId="24FDDD65" w14:textId="77777777" w:rsidR="00C53E01" w:rsidRPr="00C222A9" w:rsidRDefault="00C53E01" w:rsidP="00C53E01">
      <w:pPr>
        <w:tabs>
          <w:tab w:val="left" w:pos="1418"/>
          <w:tab w:val="right" w:pos="9072"/>
        </w:tabs>
        <w:spacing w:after="0"/>
        <w:ind w:left="851"/>
        <w:rPr>
          <w:rFonts w:cs="Times New Roman"/>
        </w:rPr>
      </w:pPr>
    </w:p>
    <w:p w14:paraId="3A23374B" w14:textId="77777777" w:rsidR="00C53E01" w:rsidRPr="00C222A9" w:rsidRDefault="00B7507C"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Ipari és egyéb növények betakarítása, gépeinek beállítása és üzemeltetése</w:t>
      </w:r>
      <w:r w:rsidR="00C53E01" w:rsidRPr="00C222A9">
        <w:rPr>
          <w:rFonts w:cs="Times New Roman"/>
          <w:b/>
          <w:i/>
        </w:rPr>
        <w:tab/>
      </w:r>
      <w:r w:rsidR="007B0083" w:rsidRPr="00C222A9">
        <w:rPr>
          <w:rFonts w:cs="Times New Roman"/>
          <w:b/>
          <w:i/>
        </w:rPr>
        <w:t>10</w:t>
      </w:r>
      <w:r w:rsidR="00C53E01" w:rsidRPr="00C222A9">
        <w:rPr>
          <w:rFonts w:cs="Times New Roman"/>
          <w:b/>
          <w:i/>
        </w:rPr>
        <w:t xml:space="preserve"> óra/</w:t>
      </w:r>
      <w:r w:rsidR="007B0083" w:rsidRPr="00C222A9">
        <w:rPr>
          <w:rFonts w:cs="Times New Roman"/>
          <w:b/>
          <w:i/>
        </w:rPr>
        <w:t>10</w:t>
      </w:r>
      <w:r w:rsidR="00C53E01" w:rsidRPr="00C222A9">
        <w:rPr>
          <w:rFonts w:cs="Times New Roman"/>
          <w:b/>
          <w:i/>
        </w:rPr>
        <w:t xml:space="preserve"> óra</w:t>
      </w:r>
    </w:p>
    <w:p w14:paraId="740D1CA6" w14:textId="77777777" w:rsidR="00B7507C" w:rsidRPr="00C222A9" w:rsidRDefault="00B7507C" w:rsidP="00B7507C">
      <w:pPr>
        <w:spacing w:after="0"/>
        <w:ind w:left="851"/>
        <w:rPr>
          <w:rFonts w:cs="Times New Roman"/>
        </w:rPr>
      </w:pPr>
      <w:r w:rsidRPr="00C222A9">
        <w:rPr>
          <w:rFonts w:cs="Times New Roman"/>
        </w:rPr>
        <w:lastRenderedPageBreak/>
        <w:t>Az ipari és egyéb növények betakarításához alkalmazott gépek üzemeltetéséhez szükséges számítások.</w:t>
      </w:r>
    </w:p>
    <w:p w14:paraId="3610F56E" w14:textId="77777777" w:rsidR="00B7507C" w:rsidRPr="00C222A9" w:rsidRDefault="00B7507C" w:rsidP="00B7507C">
      <w:pPr>
        <w:spacing w:after="0"/>
        <w:ind w:left="851"/>
        <w:rPr>
          <w:rFonts w:cs="Times New Roman"/>
        </w:rPr>
      </w:pPr>
      <w:r w:rsidRPr="00C222A9">
        <w:rPr>
          <w:rFonts w:cs="Times New Roman"/>
        </w:rPr>
        <w:t>A repce és a napraforgó betakarításához használt adapterek beállítása, az alapgéphez való kapcsolata és a gépek üzemeltetése.</w:t>
      </w:r>
    </w:p>
    <w:p w14:paraId="43A450CE" w14:textId="77777777" w:rsidR="00B7507C" w:rsidRPr="00C222A9" w:rsidRDefault="00B7507C" w:rsidP="00B7507C">
      <w:pPr>
        <w:spacing w:after="0"/>
        <w:ind w:left="851"/>
        <w:rPr>
          <w:rFonts w:cs="Times New Roman"/>
        </w:rPr>
      </w:pPr>
      <w:r w:rsidRPr="00C222A9">
        <w:rPr>
          <w:rFonts w:cs="Times New Roman"/>
        </w:rPr>
        <w:t xml:space="preserve">A rizs, hüvelyesek és az </w:t>
      </w:r>
      <w:proofErr w:type="spellStart"/>
      <w:r w:rsidRPr="00C222A9">
        <w:rPr>
          <w:rFonts w:cs="Times New Roman"/>
        </w:rPr>
        <w:t>aprómagvak</w:t>
      </w:r>
      <w:proofErr w:type="spellEnd"/>
      <w:r w:rsidRPr="00C222A9">
        <w:rPr>
          <w:rFonts w:cs="Times New Roman"/>
        </w:rPr>
        <w:t xml:space="preserve"> betakarításához használt adapterek beállítása, az alapgéphez való kapcsolata és a gépek üzemeltetése.</w:t>
      </w:r>
    </w:p>
    <w:p w14:paraId="11BCD27E" w14:textId="77777777" w:rsidR="00B7507C" w:rsidRPr="00C222A9" w:rsidRDefault="00B7507C" w:rsidP="00B7507C">
      <w:pPr>
        <w:spacing w:after="0"/>
        <w:ind w:left="851"/>
        <w:rPr>
          <w:rFonts w:cs="Times New Roman"/>
        </w:rPr>
      </w:pPr>
      <w:r w:rsidRPr="00C222A9">
        <w:rPr>
          <w:rFonts w:cs="Times New Roman"/>
        </w:rPr>
        <w:t>A cukorrépa betakarításának technológiái során alkalmazott gépek berendezések beállítása és üzemeltetése.</w:t>
      </w:r>
    </w:p>
    <w:p w14:paraId="13E3F595" w14:textId="77777777" w:rsidR="00B7507C" w:rsidRPr="00C222A9" w:rsidRDefault="00B7507C" w:rsidP="00B7507C">
      <w:pPr>
        <w:spacing w:after="0"/>
        <w:ind w:left="851"/>
        <w:rPr>
          <w:rFonts w:cs="Times New Roman"/>
        </w:rPr>
      </w:pPr>
      <w:r w:rsidRPr="00C222A9">
        <w:rPr>
          <w:rFonts w:cs="Times New Roman"/>
        </w:rPr>
        <w:t>Az ipari és egyéb növények betakarításához használt kiszolgáló gépek, berendezések üzemeltetése.</w:t>
      </w:r>
    </w:p>
    <w:p w14:paraId="2B510562" w14:textId="77777777" w:rsidR="00C53E01" w:rsidRPr="00C222A9" w:rsidRDefault="00B7507C" w:rsidP="00B7507C">
      <w:pPr>
        <w:spacing w:after="0"/>
        <w:ind w:left="851"/>
        <w:rPr>
          <w:rFonts w:cs="Times New Roman"/>
        </w:rPr>
      </w:pPr>
      <w:r w:rsidRPr="00C222A9">
        <w:rPr>
          <w:rFonts w:cs="Times New Roman"/>
        </w:rPr>
        <w:t>Az ipari és egyéb növények betakarításához használt gépek, berendezések üzemeltetésére vonatkozó munka-, tűz- és környezetvédelmi előírások.</w:t>
      </w:r>
    </w:p>
    <w:p w14:paraId="5E48598A" w14:textId="77777777" w:rsidR="00C53E01" w:rsidRPr="00C222A9" w:rsidRDefault="00C53E01" w:rsidP="00C53E01">
      <w:pPr>
        <w:tabs>
          <w:tab w:val="left" w:pos="1418"/>
          <w:tab w:val="right" w:pos="9072"/>
        </w:tabs>
        <w:spacing w:after="0"/>
        <w:ind w:left="851"/>
        <w:rPr>
          <w:rFonts w:cs="Times New Roman"/>
        </w:rPr>
      </w:pPr>
    </w:p>
    <w:p w14:paraId="189FF447" w14:textId="77777777" w:rsidR="00C53E01" w:rsidRPr="00C222A9" w:rsidRDefault="00B7507C"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Burgonya betakarítás gépeinek üzemeltetése</w:t>
      </w:r>
      <w:r w:rsidR="00C53E01" w:rsidRPr="00C222A9">
        <w:rPr>
          <w:rFonts w:cs="Times New Roman"/>
          <w:b/>
          <w:i/>
        </w:rPr>
        <w:tab/>
      </w:r>
      <w:r w:rsidR="007B0083" w:rsidRPr="00C222A9">
        <w:rPr>
          <w:rFonts w:cs="Times New Roman"/>
          <w:b/>
          <w:i/>
        </w:rPr>
        <w:t>5</w:t>
      </w:r>
      <w:r w:rsidR="00C53E01" w:rsidRPr="00C222A9">
        <w:rPr>
          <w:rFonts w:cs="Times New Roman"/>
          <w:b/>
          <w:i/>
        </w:rPr>
        <w:t xml:space="preserve"> óra/</w:t>
      </w:r>
      <w:r w:rsidR="007B0083" w:rsidRPr="00C222A9">
        <w:rPr>
          <w:rFonts w:cs="Times New Roman"/>
          <w:b/>
          <w:i/>
        </w:rPr>
        <w:t>5</w:t>
      </w:r>
      <w:r w:rsidR="00C53E01" w:rsidRPr="00C222A9">
        <w:rPr>
          <w:rFonts w:cs="Times New Roman"/>
          <w:b/>
          <w:i/>
        </w:rPr>
        <w:t xml:space="preserve"> óra</w:t>
      </w:r>
    </w:p>
    <w:p w14:paraId="4B6B05E8" w14:textId="77777777" w:rsidR="00B7507C" w:rsidRPr="00C222A9" w:rsidRDefault="00B7507C" w:rsidP="00B7507C">
      <w:pPr>
        <w:spacing w:after="0"/>
        <w:ind w:left="851"/>
        <w:rPr>
          <w:rFonts w:cs="Times New Roman"/>
        </w:rPr>
      </w:pPr>
      <w:r w:rsidRPr="00C222A9">
        <w:rPr>
          <w:rFonts w:cs="Times New Roman"/>
        </w:rPr>
        <w:t>A burgonyabetakarító gépek üzemeltetéséhez kapcsolódó számítások.</w:t>
      </w:r>
    </w:p>
    <w:p w14:paraId="63CE855F" w14:textId="77777777" w:rsidR="00B7507C" w:rsidRPr="00C222A9" w:rsidRDefault="00B7507C" w:rsidP="00B7507C">
      <w:pPr>
        <w:spacing w:after="0"/>
        <w:ind w:left="851"/>
        <w:rPr>
          <w:rFonts w:cs="Times New Roman"/>
        </w:rPr>
      </w:pPr>
      <w:r w:rsidRPr="00C222A9">
        <w:rPr>
          <w:rFonts w:cs="Times New Roman"/>
        </w:rPr>
        <w:t xml:space="preserve">A burgonyabetakarító gépek előkészítése munkavégzésre, beállítása, üzemeltetése. </w:t>
      </w:r>
    </w:p>
    <w:p w14:paraId="04DF8387" w14:textId="77777777" w:rsidR="00B7507C" w:rsidRPr="00C222A9" w:rsidRDefault="00B7507C" w:rsidP="00B7507C">
      <w:pPr>
        <w:spacing w:after="0"/>
        <w:ind w:left="851"/>
        <w:rPr>
          <w:rFonts w:cs="Times New Roman"/>
        </w:rPr>
      </w:pPr>
      <w:r w:rsidRPr="00C222A9">
        <w:rPr>
          <w:rFonts w:cs="Times New Roman"/>
        </w:rPr>
        <w:t>A burgonya válogatásához, osztályozásához alkalmazott gépek berendezések üzemeltetése.</w:t>
      </w:r>
    </w:p>
    <w:p w14:paraId="0DC588BE" w14:textId="77777777" w:rsidR="00B7507C" w:rsidRPr="00C222A9" w:rsidRDefault="00B7507C" w:rsidP="00B7507C">
      <w:pPr>
        <w:spacing w:after="0"/>
        <w:ind w:left="851"/>
        <w:rPr>
          <w:rFonts w:cs="Times New Roman"/>
        </w:rPr>
      </w:pPr>
      <w:r w:rsidRPr="00C222A9">
        <w:rPr>
          <w:rFonts w:cs="Times New Roman"/>
        </w:rPr>
        <w:t>A burgonyabetakarító gépeket kiszolgáló gépek, berendezések üzemeltetése.</w:t>
      </w:r>
    </w:p>
    <w:p w14:paraId="6E1BAB6D" w14:textId="77777777" w:rsidR="00C53E01" w:rsidRPr="00C222A9" w:rsidRDefault="00B7507C" w:rsidP="00B7507C">
      <w:pPr>
        <w:spacing w:after="0"/>
        <w:ind w:left="851"/>
        <w:rPr>
          <w:rFonts w:cs="Times New Roman"/>
        </w:rPr>
      </w:pPr>
      <w:r w:rsidRPr="00C222A9">
        <w:rPr>
          <w:rFonts w:cs="Times New Roman"/>
        </w:rPr>
        <w:t>A burgonya-betakarításához használt gépek, berendezések üzemeltetésére vonatkozó munka-, tűz- és környezetvédelmi előírások.</w:t>
      </w:r>
    </w:p>
    <w:p w14:paraId="368C5C99" w14:textId="77777777" w:rsidR="00C53E01" w:rsidRPr="00C222A9" w:rsidRDefault="00C53E01" w:rsidP="00C53E01">
      <w:pPr>
        <w:tabs>
          <w:tab w:val="left" w:pos="1418"/>
          <w:tab w:val="right" w:pos="9072"/>
        </w:tabs>
        <w:spacing w:after="0"/>
        <w:ind w:left="851"/>
        <w:rPr>
          <w:rFonts w:cs="Times New Roman"/>
        </w:rPr>
      </w:pPr>
    </w:p>
    <w:p w14:paraId="41C937EB" w14:textId="77777777" w:rsidR="00C53E01" w:rsidRPr="00C222A9" w:rsidRDefault="00421E47"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Öntözés gépeinek üzemeltetése</w:t>
      </w:r>
      <w:r w:rsidR="00C53E01" w:rsidRPr="00C222A9">
        <w:rPr>
          <w:rFonts w:cs="Times New Roman"/>
          <w:b/>
          <w:i/>
        </w:rPr>
        <w:tab/>
      </w:r>
      <w:r w:rsidR="00070464" w:rsidRPr="00C222A9">
        <w:rPr>
          <w:rFonts w:cs="Times New Roman"/>
          <w:b/>
          <w:i/>
        </w:rPr>
        <w:t>5</w:t>
      </w:r>
      <w:r w:rsidR="00C53E01" w:rsidRPr="00C222A9">
        <w:rPr>
          <w:rFonts w:cs="Times New Roman"/>
          <w:b/>
          <w:i/>
        </w:rPr>
        <w:t xml:space="preserve"> óra/</w:t>
      </w:r>
      <w:r w:rsidR="00070464" w:rsidRPr="00C222A9">
        <w:rPr>
          <w:rFonts w:cs="Times New Roman"/>
          <w:b/>
          <w:i/>
        </w:rPr>
        <w:t>5</w:t>
      </w:r>
      <w:r w:rsidR="00C53E01" w:rsidRPr="00C222A9">
        <w:rPr>
          <w:rFonts w:cs="Times New Roman"/>
          <w:b/>
          <w:i/>
        </w:rPr>
        <w:t xml:space="preserve"> óra</w:t>
      </w:r>
    </w:p>
    <w:p w14:paraId="5F730025" w14:textId="77777777" w:rsidR="00C53E01" w:rsidRPr="00C222A9" w:rsidRDefault="00421E47" w:rsidP="00C53E01">
      <w:pPr>
        <w:tabs>
          <w:tab w:val="left" w:pos="1418"/>
          <w:tab w:val="right" w:pos="9072"/>
        </w:tabs>
        <w:spacing w:after="0"/>
        <w:ind w:left="851"/>
        <w:rPr>
          <w:rFonts w:cs="Times New Roman"/>
        </w:rPr>
      </w:pPr>
      <w:r w:rsidRPr="00C222A9">
        <w:rPr>
          <w:rFonts w:cs="Times New Roman"/>
        </w:rPr>
        <w:t>Az öntözéssel kapcsolatos számítások.</w:t>
      </w:r>
    </w:p>
    <w:p w14:paraId="59D97A1C" w14:textId="77777777" w:rsidR="00C53E01" w:rsidRDefault="00421E47" w:rsidP="00C53E01">
      <w:pPr>
        <w:tabs>
          <w:tab w:val="left" w:pos="1418"/>
          <w:tab w:val="right" w:pos="9072"/>
        </w:tabs>
        <w:spacing w:after="0"/>
        <w:ind w:left="851"/>
        <w:rPr>
          <w:rFonts w:cs="Times New Roman"/>
        </w:rPr>
      </w:pPr>
      <w:r w:rsidRPr="00C222A9">
        <w:rPr>
          <w:rFonts w:cs="Times New Roman"/>
        </w:rPr>
        <w:t>Az öntözőberendezések előkészítése üzemeltetésre. Öntöz</w:t>
      </w:r>
      <w:r w:rsidR="00110FD5" w:rsidRPr="00C222A9">
        <w:rPr>
          <w:rFonts w:cs="Times New Roman"/>
        </w:rPr>
        <w:t xml:space="preserve">őberendezések telepítése, </w:t>
      </w:r>
      <w:proofErr w:type="spellStart"/>
      <w:r w:rsidR="00110FD5" w:rsidRPr="00C222A9">
        <w:rPr>
          <w:rFonts w:cs="Times New Roman"/>
        </w:rPr>
        <w:t>vizel</w:t>
      </w:r>
      <w:r w:rsidRPr="00C222A9">
        <w:rPr>
          <w:rFonts w:cs="Times New Roman"/>
        </w:rPr>
        <w:t>látási</w:t>
      </w:r>
      <w:proofErr w:type="spellEnd"/>
      <w:r w:rsidRPr="00C222A9">
        <w:rPr>
          <w:rFonts w:cs="Times New Roman"/>
        </w:rPr>
        <w:t xml:space="preserve"> lehetőségek. Öntözőberendezések kiszolgálásához szükséges berendezések. A berendezések tárolása, </w:t>
      </w:r>
      <w:proofErr w:type="spellStart"/>
      <w:r w:rsidRPr="00C222A9">
        <w:rPr>
          <w:rFonts w:cs="Times New Roman"/>
        </w:rPr>
        <w:t>fagytalanít</w:t>
      </w:r>
      <w:r w:rsidR="00110FD5" w:rsidRPr="00C222A9">
        <w:rPr>
          <w:rFonts w:cs="Times New Roman"/>
        </w:rPr>
        <w:t>á</w:t>
      </w:r>
      <w:r w:rsidRPr="00C222A9">
        <w:rPr>
          <w:rFonts w:cs="Times New Roman"/>
        </w:rPr>
        <w:t>s</w:t>
      </w:r>
      <w:proofErr w:type="spellEnd"/>
      <w:r w:rsidR="00070464" w:rsidRPr="00C222A9">
        <w:rPr>
          <w:rFonts w:cs="Times New Roman"/>
        </w:rPr>
        <w:t xml:space="preserve">. </w:t>
      </w:r>
      <w:r w:rsidRPr="00C222A9">
        <w:rPr>
          <w:rFonts w:cs="Times New Roman"/>
        </w:rPr>
        <w:t>Az üzemeltetésre vonatkozó</w:t>
      </w:r>
      <w:r w:rsidR="00070464" w:rsidRPr="00C222A9">
        <w:rPr>
          <w:rFonts w:cs="Times New Roman"/>
        </w:rPr>
        <w:t xml:space="preserve"> munka-, tűz- és balesetvédelmi előírások.</w:t>
      </w:r>
    </w:p>
    <w:p w14:paraId="0F4BEA9B" w14:textId="77777777" w:rsidR="00EE0CB9" w:rsidRDefault="00EE0CB9" w:rsidP="00C53E01">
      <w:pPr>
        <w:tabs>
          <w:tab w:val="left" w:pos="1418"/>
          <w:tab w:val="right" w:pos="9072"/>
        </w:tabs>
        <w:spacing w:after="0"/>
        <w:ind w:left="851"/>
        <w:rPr>
          <w:rFonts w:cs="Times New Roman"/>
        </w:rPr>
      </w:pPr>
    </w:p>
    <w:p w14:paraId="16164132" w14:textId="77777777" w:rsidR="00EE0CB9" w:rsidRPr="00C222A9" w:rsidRDefault="00EE0CB9" w:rsidP="003B22FD">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Zöldség- és gyümölcs-betakarítás, feldolgozás gépeinek üzemeltetése</w:t>
      </w:r>
      <w:r w:rsidRPr="00C222A9">
        <w:rPr>
          <w:rFonts w:cs="Times New Roman"/>
          <w:b/>
          <w:i/>
        </w:rPr>
        <w:tab/>
        <w:t>16 óra/16 óra</w:t>
      </w:r>
    </w:p>
    <w:p w14:paraId="6ECFE6C4"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zöldség és gyümölcs betakarítás, feldolgozás gépeinek üzemeltetéséhez szükséges számítások.</w:t>
      </w:r>
    </w:p>
    <w:p w14:paraId="38D4D19C"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zöldborsó, zöldbab, uborka, paradicsom, fűszer paprika, káposzta, hagyma, gyökérzöldség betakarításához használt gépek berendezések előkészítése betakarításra, beállítása és üzemeltetése.</w:t>
      </w:r>
    </w:p>
    <w:p w14:paraId="577A106F"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gyümölcs-betakarítás eszközeinek, gépeinek (pl. rázógépek) berendezéseinek felkészítése betakarításra, a gépek, berendezések beállítása és üzemeltetése.</w:t>
      </w:r>
    </w:p>
    <w:p w14:paraId="00D54619"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gyümölcsmanipulálás gépeinek (ládaürítők, selejtezők, tisztító és válogató gépek, stb.) beállítása, üzemeltetése.</w:t>
      </w:r>
    </w:p>
    <w:p w14:paraId="10EEE369"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szőlőfeldolgozás gépeinek (pl. zúzógépek, bogyózó gépek, cefreszivattyú, mustleválasztók, sajtók, szeparátorok, szűrők) előkészítése, beállítása és üzemeltetése. A borkészítés technológiai rendszerei.</w:t>
      </w:r>
    </w:p>
    <w:p w14:paraId="3796DAB5"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zöldség és gyümölcs betakarítás, feldolgozás gépeit kiszolgáló eszközök, berendezések üzemeltetése.</w:t>
      </w:r>
    </w:p>
    <w:p w14:paraId="31513380"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zöldség és gyümölcs betakarítás, feldolgozás gépeinek, berendezéseinek üzemeltetésére vonatkozó munka-, tűz- és környezetvédelmi előírások</w:t>
      </w:r>
      <w:proofErr w:type="gramStart"/>
      <w:r w:rsidRPr="00C222A9">
        <w:rPr>
          <w:rFonts w:cs="Times New Roman"/>
        </w:rPr>
        <w:t>..</w:t>
      </w:r>
      <w:proofErr w:type="gramEnd"/>
    </w:p>
    <w:p w14:paraId="13317A4A" w14:textId="77777777" w:rsidR="00EE0CB9" w:rsidRPr="00C222A9" w:rsidRDefault="00EE0CB9" w:rsidP="00EE0CB9">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Szállítás és anyagmozgatás gépeinek üzemeltetése</w:t>
      </w:r>
      <w:r w:rsidRPr="00C222A9">
        <w:rPr>
          <w:rFonts w:cs="Times New Roman"/>
          <w:b/>
          <w:i/>
        </w:rPr>
        <w:tab/>
        <w:t>12 óra/12 óra</w:t>
      </w:r>
    </w:p>
    <w:p w14:paraId="6C2D129E"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Az anyagmozgatás gépeinek üzemeltetéséhez szükséges számítások.</w:t>
      </w:r>
    </w:p>
    <w:p w14:paraId="183017E9"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lastRenderedPageBreak/>
        <w:t>A tengelyen történő szállítás gépei pl. pótkocsik, targoncák felkészítése szállítása és üzemeltetése. Az egy és kéttengelyes pótkocsik üzemeltetésekor fellépő erők.</w:t>
      </w:r>
    </w:p>
    <w:p w14:paraId="0811F753"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Folyamatos üzemű szállító- és rakodógépek: szállítószalagok, szállítócsigák, kaparó-elemes szállítók, serleges felhordók, pneumatikus szállítóberendezések előkészítése munkavégzésre, beállítása és üzemeltetése.</w:t>
      </w:r>
    </w:p>
    <w:p w14:paraId="3449EF0A"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 xml:space="preserve">Szakaszos üzemű rakodógépek (homlokrakodók, forgógémes rakodók, forgótornyos rakodók, és egyéb) üzemeltetésre való előkészítése, az anyagmozgatás végrehajtása. </w:t>
      </w:r>
    </w:p>
    <w:p w14:paraId="13641BD7"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Anyagmozgatás gépeit kiszolgáló eszközök, berendezések üzemeltetése.</w:t>
      </w:r>
    </w:p>
    <w:p w14:paraId="028CCC58"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Anyagmozgatás gépeinek, berendezéseinek üzemeltetésére vonatkozó munka-, tűz- és környezetvédelmi előírások.</w:t>
      </w:r>
    </w:p>
    <w:p w14:paraId="6E87F926" w14:textId="77777777" w:rsidR="00EE0CB9" w:rsidRPr="00C222A9" w:rsidRDefault="00EE0CB9" w:rsidP="00EE0CB9">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Állattartás épületeinek és gépeinek üzemeltetése</w:t>
      </w:r>
      <w:r w:rsidRPr="00C222A9">
        <w:rPr>
          <w:rFonts w:cs="Times New Roman"/>
          <w:b/>
          <w:i/>
        </w:rPr>
        <w:tab/>
        <w:t>24 óra/24 óra</w:t>
      </w:r>
    </w:p>
    <w:p w14:paraId="716E14F3"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Az állattartás épületei és gépeinek üzemeltetéséhez szükséges számítások.</w:t>
      </w:r>
    </w:p>
    <w:p w14:paraId="27269FA5"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Az istállók szellőztetése, fűtése, világításának üzemeltetési alapjai. A klímaszabályozó berendezések üzemeltetése.</w:t>
      </w:r>
    </w:p>
    <w:p w14:paraId="0FC7500A"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 xml:space="preserve">Állattartó telepek vízellátó rendszerének eszközei, kapcsolási rajzok kialakítása, elemzése. </w:t>
      </w:r>
    </w:p>
    <w:p w14:paraId="6C5653F7"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tömegtakarmányok előkészítése, gépeinek beállítása és üzemeltetése.</w:t>
      </w:r>
    </w:p>
    <w:p w14:paraId="46E01DBF"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Abraktakarmányok előkészítő (darálók, keverőgépek, adagolók, mérlegek, granulátum készítő és egyéb) gépek előkészítése üzemeltetésre, a technológiai folyamatnak megfelelő üzemeltetése.</w:t>
      </w:r>
    </w:p>
    <w:p w14:paraId="1EE1FB56"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mobil, beépített takarmánykiosztó gépek előkészítése, beállítása és üzemeltetése. Az önetetők és az automatizált takarmányadagolók üzemeltetése.</w:t>
      </w:r>
    </w:p>
    <w:p w14:paraId="5E73C8A3"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Itató-berendezések számának meghatározása az állatlétszámtól függően, az itató-berendezések beépítési módjai, valamint azok üzemeltetése.</w:t>
      </w:r>
    </w:p>
    <w:p w14:paraId="1AE51079"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tartástechnológiáknak megfelelő trágyaeltávolításhoz használt gépek üzemeltetése.</w:t>
      </w:r>
    </w:p>
    <w:p w14:paraId="60B5C414"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 xml:space="preserve">A fejési rendszerek és egyéb kiegészítő berendezések előkészítése, a fejő- és </w:t>
      </w:r>
      <w:proofErr w:type="spellStart"/>
      <w:r w:rsidRPr="00C222A9">
        <w:rPr>
          <w:rFonts w:cs="Times New Roman"/>
        </w:rPr>
        <w:t>tejkezelőgépek</w:t>
      </w:r>
      <w:proofErr w:type="spellEnd"/>
      <w:r w:rsidRPr="00C222A9">
        <w:rPr>
          <w:rFonts w:cs="Times New Roman"/>
        </w:rPr>
        <w:t xml:space="preserve"> üzemeltetése.</w:t>
      </w:r>
    </w:p>
    <w:p w14:paraId="3830101A"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Számítógéppel támogatott tartástechnológiai rendszerek jellemzői és a rendszerek üzemeltetésének alapjai.</w:t>
      </w:r>
    </w:p>
    <w:p w14:paraId="26E6914F"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Állattartás épületei és gépeinek üzemeltetését biztosító kiszolgáló eszközök, berendezések üzemeltetése.</w:t>
      </w:r>
    </w:p>
    <w:p w14:paraId="766151B2"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Állattartás épületei és gépeinek üzemeltetését biztosító berendezések üzemeltetésére vonatkozó munka-, tűz- és környezetvédelmi előírások.</w:t>
      </w:r>
    </w:p>
    <w:p w14:paraId="0E881D3E" w14:textId="77777777" w:rsidR="00EE0CB9" w:rsidRPr="00C222A9" w:rsidRDefault="00EE0CB9" w:rsidP="00EE0CB9">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Gépjavítás alapjai</w:t>
      </w:r>
      <w:r w:rsidRPr="00C222A9">
        <w:rPr>
          <w:rFonts w:cs="Times New Roman"/>
          <w:b/>
          <w:i/>
        </w:rPr>
        <w:tab/>
        <w:t>20 óra/20 óra</w:t>
      </w:r>
    </w:p>
    <w:p w14:paraId="16D68581"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gépjavítás helye és szerepe az üzemfenntartás rendszerében.</w:t>
      </w:r>
    </w:p>
    <w:p w14:paraId="3ECC5F42"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meghibásodás és okai.</w:t>
      </w:r>
    </w:p>
    <w:p w14:paraId="416F4610"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műszaki hibák és megjelenési formái.</w:t>
      </w:r>
    </w:p>
    <w:p w14:paraId="64DF9A8B"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Hiba-megállapítás érzékszervekkel és műszeres méréssel.</w:t>
      </w:r>
    </w:p>
    <w:p w14:paraId="7138B251"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szerelés alapfogalmai, szerszámai és készülékei.</w:t>
      </w:r>
    </w:p>
    <w:p w14:paraId="271DB5E1"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Gépek és alkatrészek tisztításának módszerei, az egyes módszerek jellemzői.</w:t>
      </w:r>
    </w:p>
    <w:p w14:paraId="39D7344F"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 xml:space="preserve">Alkatrészek ellenőrzése, </w:t>
      </w:r>
      <w:proofErr w:type="spellStart"/>
      <w:r w:rsidRPr="00C222A9">
        <w:rPr>
          <w:rFonts w:cs="Times New Roman"/>
        </w:rPr>
        <w:t>hibafelvételezése</w:t>
      </w:r>
      <w:proofErr w:type="spellEnd"/>
      <w:r w:rsidRPr="00C222A9">
        <w:rPr>
          <w:rFonts w:cs="Times New Roman"/>
        </w:rPr>
        <w:t>.</w:t>
      </w:r>
    </w:p>
    <w:p w14:paraId="0FFE7DB0"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Kötőgépelemek hibái és javításuk.</w:t>
      </w:r>
    </w:p>
    <w:p w14:paraId="31288B40"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Furatos alkatrészek, sima tengelyek felújítása.</w:t>
      </w:r>
    </w:p>
    <w:p w14:paraId="7B72E692"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Bordás és bütykös tengelyek felújítása.</w:t>
      </w:r>
    </w:p>
    <w:p w14:paraId="02046475"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Sikló- és gördülőcsapágyak javítása, szerelése.</w:t>
      </w:r>
    </w:p>
    <w:p w14:paraId="7D8E81E4"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Szíj-, lánc-, fogaskerék-, csigahajtás javítása, szerelése.</w:t>
      </w:r>
    </w:p>
    <w:p w14:paraId="5F19FA2B"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Rugók javítása, szerelése.</w:t>
      </w:r>
    </w:p>
    <w:p w14:paraId="029F3B96"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Tömítések célja, csoportosítása, kialakítása és jellemzői.</w:t>
      </w:r>
    </w:p>
    <w:p w14:paraId="31BD958D"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Forgórészek kiegyensúlyozása.</w:t>
      </w:r>
    </w:p>
    <w:p w14:paraId="511F1492"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Lemezek, tartók és egyéb deformált alkatrészek egyengetése, javításának módjai.</w:t>
      </w:r>
    </w:p>
    <w:p w14:paraId="3065076C" w14:textId="77777777" w:rsidR="00EE0CB9" w:rsidRPr="00C222A9" w:rsidRDefault="00EE0CB9" w:rsidP="00EE0CB9">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lastRenderedPageBreak/>
        <w:t>Mezőgazdasági gépek állapotváltozásának formái</w:t>
      </w:r>
      <w:r w:rsidRPr="00C222A9">
        <w:rPr>
          <w:rFonts w:cs="Times New Roman"/>
          <w:b/>
          <w:i/>
        </w:rPr>
        <w:tab/>
        <w:t>10 óra/10 óra</w:t>
      </w:r>
    </w:p>
    <w:p w14:paraId="2EDA80AB"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Mezőgazdasági gépeken bekövetkező műszaki hibák okai és megnyilvánulási formái.</w:t>
      </w:r>
    </w:p>
    <w:p w14:paraId="0F86F013"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Alkatrészek mechanikai kopásformái, az egyes kopások jellemző és megnyilvánulási formái.</w:t>
      </w:r>
    </w:p>
    <w:p w14:paraId="46B4B51C"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Korrózió jelentősége és formái. A korrózió megjelenési formái, jellemzői és a védelem lehetőségei.</w:t>
      </w:r>
    </w:p>
    <w:p w14:paraId="1D94D375"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Az alkatrészek kifáradásának folyamata. A kifáradást kiváltó okok, megjelenési formák, a károsodás csökkentésének lehetőségei.</w:t>
      </w:r>
    </w:p>
    <w:p w14:paraId="7180F2A3" w14:textId="77777777" w:rsidR="00EE0CB9" w:rsidRPr="00C222A9" w:rsidRDefault="00EE0CB9" w:rsidP="00EE0CB9">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Műszaki állapotváltozások mérése, gépek diagnosztizálása</w:t>
      </w:r>
      <w:r w:rsidRPr="00C222A9">
        <w:rPr>
          <w:rFonts w:cs="Times New Roman"/>
          <w:b/>
          <w:i/>
        </w:rPr>
        <w:tab/>
        <w:t>24 óra/24 óra</w:t>
      </w:r>
    </w:p>
    <w:p w14:paraId="7AE94DD3"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Diagnosztika fogalma, szerepe, fejlődésének irányai.</w:t>
      </w:r>
    </w:p>
    <w:p w14:paraId="635B862B"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Az Otto- és dízelmotorok kipufogógáz összetételének vizsgálata, a károsanyag-csökkentés lehetőségei.</w:t>
      </w:r>
    </w:p>
    <w:p w14:paraId="49371CD3"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 xml:space="preserve">A dízel tüzelőanyag-ellátó rendszerének vizsgálata: és beszabályozásának módjai tápszivattyú, adagolószivattyúk, </w:t>
      </w:r>
      <w:proofErr w:type="spellStart"/>
      <w:r w:rsidRPr="00C222A9">
        <w:rPr>
          <w:rFonts w:cs="Times New Roman"/>
        </w:rPr>
        <w:t>előbefecskendezési</w:t>
      </w:r>
      <w:proofErr w:type="spellEnd"/>
      <w:r w:rsidRPr="00C222A9">
        <w:rPr>
          <w:rFonts w:cs="Times New Roman"/>
        </w:rPr>
        <w:t xml:space="preserve"> szög, befecskendező fúvókák, kiegészítő berendezések. Tüzelőanyag-fogyasztás mérése, az eltérések lehetséges okai.</w:t>
      </w:r>
    </w:p>
    <w:p w14:paraId="6259B87F"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Korszerű dízel tüzelőanyag-ellátó rendszerek kialakítása, vizsgálati módszerei.</w:t>
      </w:r>
    </w:p>
    <w:p w14:paraId="2707C4EB"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motorok hengertömítettségének vizsgálati módszerei, az egyes vizsgálatok elvei, a mérés folyamata.</w:t>
      </w:r>
    </w:p>
    <w:p w14:paraId="701A2A9C"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Hengerteljesítmény különbség mérése.</w:t>
      </w:r>
    </w:p>
    <w:p w14:paraId="36E18833"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 xml:space="preserve">Otto-motorok tüzelőanyag-ellátó rendszerének vizsgálata. A porlasztók, befecskendezési rendszerek kialakítása, vizsgálatának módszerei. </w:t>
      </w:r>
    </w:p>
    <w:p w14:paraId="0532EB2A"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Otto-motorok gyújtóberendezésének vizsgálata, jellemző meghibásodásai, javítás lehetőségei.</w:t>
      </w:r>
    </w:p>
    <w:p w14:paraId="0D746D8C"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Öndiagnosztikai rendszerek működése, alkalmazása.</w:t>
      </w:r>
    </w:p>
    <w:p w14:paraId="469B4BAE"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Mechanikus teljesítmény-átviteli rendszerek diagnosztikai vizsgálata.</w:t>
      </w:r>
    </w:p>
    <w:p w14:paraId="4EB3386A"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Hidraulikus berendezés diagnosztikai vizsgálata, hidrosztatikus hajtóművek ellenőrzése, beszabályozása, hibakeresés.</w:t>
      </w:r>
    </w:p>
    <w:p w14:paraId="4C880B0E"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 xml:space="preserve">Járószerkezetek diagnosztikai vizsgálata, jellemző meghibásodásai és a javítás lehetőségei. </w:t>
      </w:r>
    </w:p>
    <w:p w14:paraId="1A1CFC0B"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kormányzási rendszerek vizsgálati módszerei, az egyes vizsgálatok elve, és folyamata.</w:t>
      </w:r>
    </w:p>
    <w:p w14:paraId="64FDF14F"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Gépek fékszerkezetének műszaki előírásai, a fékezési jellemzők mérési módszerei, a vizsgálatok folyamata.</w:t>
      </w:r>
    </w:p>
    <w:p w14:paraId="7D1F5031"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 xml:space="preserve">Gépek elektromos és elektronikai rendszerének vizsgálati lehetőségei, a vizsgálatok lépései és a kapott eredmények értékelése. </w:t>
      </w:r>
    </w:p>
    <w:p w14:paraId="3554689A"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műszaki állapotváltozások mérése, gépek diagnosztizálásakor betartandó munka-, tűz- és környezetvédelmi előírások</w:t>
      </w:r>
    </w:p>
    <w:p w14:paraId="023DBF14" w14:textId="77777777" w:rsidR="00EE0CB9" w:rsidRPr="00C222A9" w:rsidRDefault="00EE0CB9" w:rsidP="00EE0CB9">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Gépjavítás technológiai eljárásai</w:t>
      </w:r>
      <w:r w:rsidRPr="00C222A9">
        <w:rPr>
          <w:rFonts w:cs="Times New Roman"/>
          <w:b/>
          <w:i/>
        </w:rPr>
        <w:tab/>
        <w:t>24 óra/24 óra</w:t>
      </w:r>
    </w:p>
    <w:p w14:paraId="15D821A8" w14:textId="77777777" w:rsidR="00EE0CB9" w:rsidRPr="00C222A9" w:rsidRDefault="00EE0CB9" w:rsidP="00EE0CB9">
      <w:pPr>
        <w:spacing w:after="0"/>
        <w:ind w:left="851"/>
        <w:rPr>
          <w:rFonts w:cs="Times New Roman"/>
        </w:rPr>
      </w:pPr>
      <w:r w:rsidRPr="00C222A9">
        <w:rPr>
          <w:rFonts w:cs="Times New Roman"/>
        </w:rPr>
        <w:t>A felújítás mechanikai módszereinek csoportosítása, az egyes módszerek jellemzői, a munkavégzés során használt anyagok és eszközök.</w:t>
      </w:r>
    </w:p>
    <w:p w14:paraId="1F8FF723" w14:textId="77777777" w:rsidR="00EE0CB9" w:rsidRPr="00C222A9" w:rsidRDefault="00EE0CB9" w:rsidP="00EE0CB9">
      <w:pPr>
        <w:spacing w:after="0"/>
        <w:ind w:left="851"/>
        <w:rPr>
          <w:rFonts w:cs="Times New Roman"/>
        </w:rPr>
      </w:pPr>
      <w:r w:rsidRPr="00C222A9">
        <w:rPr>
          <w:rFonts w:cs="Times New Roman"/>
        </w:rPr>
        <w:t>Alkatrészek felújítása hegesztéssel, az alkalmazott technológiák jellemzői, a felújításhoz használt eszközök és anyagok, a felújítás folyamata.</w:t>
      </w:r>
    </w:p>
    <w:p w14:paraId="7108C0AB" w14:textId="77777777" w:rsidR="00EE0CB9" w:rsidRPr="00C222A9" w:rsidRDefault="00EE0CB9" w:rsidP="00EE0CB9">
      <w:pPr>
        <w:spacing w:after="0"/>
        <w:ind w:left="851"/>
        <w:rPr>
          <w:rFonts w:cs="Times New Roman"/>
        </w:rPr>
      </w:pPr>
      <w:r w:rsidRPr="00C222A9">
        <w:rPr>
          <w:rFonts w:cs="Times New Roman"/>
        </w:rPr>
        <w:t>Elektrokémiai és kémiai eljárással végzett alkatrész-felújításoknál alkalmazott technológiák jellemzői, a felújításhoz használt eszközök és anyagok, a felújítás folyamata.</w:t>
      </w:r>
    </w:p>
    <w:p w14:paraId="77D460D8" w14:textId="77777777" w:rsidR="00EE0CB9" w:rsidRPr="00C222A9" w:rsidRDefault="00EE0CB9" w:rsidP="00EE0CB9">
      <w:pPr>
        <w:spacing w:after="0"/>
        <w:ind w:left="851"/>
        <w:rPr>
          <w:rFonts w:cs="Times New Roman"/>
        </w:rPr>
      </w:pPr>
      <w:r w:rsidRPr="00C222A9">
        <w:rPr>
          <w:rFonts w:cs="Times New Roman"/>
        </w:rPr>
        <w:t>Alkatrészek felújítása fémszórással, az alkalmazott technológiák jellemzői, a felújításhoz használt eszközök és anyagok, a felújítás folyamata.</w:t>
      </w:r>
    </w:p>
    <w:p w14:paraId="29944112" w14:textId="77777777" w:rsidR="00EE0CB9" w:rsidRPr="00C222A9" w:rsidRDefault="00EE0CB9" w:rsidP="00EE0CB9">
      <w:pPr>
        <w:spacing w:after="0"/>
        <w:ind w:left="851"/>
        <w:rPr>
          <w:rFonts w:cs="Times New Roman"/>
        </w:rPr>
      </w:pPr>
      <w:r w:rsidRPr="00C222A9">
        <w:rPr>
          <w:rFonts w:cs="Times New Roman"/>
        </w:rPr>
        <w:t>A műanyagfelszórással végzett alkatrész-felújításoknál alkalmazott technológiák jellemzői, a felújításhoz használt eszközök és anyagok, a felújítás folyamata.</w:t>
      </w:r>
    </w:p>
    <w:p w14:paraId="37911A18" w14:textId="77777777" w:rsidR="00EE0CB9" w:rsidRPr="00C222A9" w:rsidRDefault="00EE0CB9" w:rsidP="00EE0CB9">
      <w:pPr>
        <w:spacing w:after="0"/>
        <w:ind w:left="851"/>
        <w:rPr>
          <w:rFonts w:cs="Times New Roman"/>
        </w:rPr>
      </w:pPr>
      <w:r w:rsidRPr="00C222A9">
        <w:rPr>
          <w:rFonts w:cs="Times New Roman"/>
        </w:rPr>
        <w:lastRenderedPageBreak/>
        <w:t>Alkatrészek felújítása ragasztással, az alkalmazott technológiák jellemzői, a felújításhoz használt eszközök és anyagok, a felújítás folyamata.</w:t>
      </w:r>
    </w:p>
    <w:p w14:paraId="54A2DA4B" w14:textId="77777777" w:rsidR="00EE0CB9" w:rsidRPr="00C222A9" w:rsidRDefault="00EE0CB9" w:rsidP="00EE0CB9">
      <w:pPr>
        <w:spacing w:after="0"/>
        <w:ind w:left="851"/>
        <w:rPr>
          <w:rFonts w:cs="Times New Roman"/>
        </w:rPr>
      </w:pPr>
      <w:r w:rsidRPr="00C222A9">
        <w:rPr>
          <w:rFonts w:cs="Times New Roman"/>
        </w:rPr>
        <w:t>Egyéb alkatrész-felújítási technológiák csoportosítása, jellemzése, a technológiai folyamat lépései.</w:t>
      </w:r>
    </w:p>
    <w:p w14:paraId="069D4558" w14:textId="77777777" w:rsidR="00EE0CB9" w:rsidRPr="00C222A9" w:rsidRDefault="00EE0CB9" w:rsidP="00EE0CB9">
      <w:pPr>
        <w:spacing w:after="0"/>
        <w:ind w:left="851"/>
        <w:rPr>
          <w:rFonts w:cs="Times New Roman"/>
        </w:rPr>
      </w:pPr>
      <w:r w:rsidRPr="00C222A9">
        <w:rPr>
          <w:rFonts w:cs="Times New Roman"/>
        </w:rPr>
        <w:t>Felületkezelő mechanikai és kémiai eljárások csoportosítása, az egyes eljárások technológiai folyamata.</w:t>
      </w:r>
    </w:p>
    <w:p w14:paraId="5A79E921" w14:textId="77777777" w:rsidR="00EE0CB9" w:rsidRPr="00C222A9" w:rsidRDefault="00EE0CB9" w:rsidP="00EE0CB9">
      <w:pPr>
        <w:spacing w:after="0"/>
        <w:ind w:left="851"/>
        <w:rPr>
          <w:rFonts w:cs="Times New Roman"/>
        </w:rPr>
      </w:pPr>
      <w:r w:rsidRPr="00C222A9">
        <w:rPr>
          <w:rFonts w:cs="Times New Roman"/>
        </w:rPr>
        <w:t>A gépjavítási technológiák végrehajtása során betartandó munka-, tűz- és környezetvédelmi előírások.</w:t>
      </w:r>
    </w:p>
    <w:p w14:paraId="6E73FD32" w14:textId="77777777" w:rsidR="00EE0CB9" w:rsidRDefault="00EE0CB9" w:rsidP="00C53E01">
      <w:pPr>
        <w:tabs>
          <w:tab w:val="left" w:pos="1418"/>
          <w:tab w:val="right" w:pos="9072"/>
        </w:tabs>
        <w:spacing w:after="0"/>
        <w:ind w:left="851"/>
        <w:rPr>
          <w:rFonts w:cs="Times New Roman"/>
        </w:rPr>
      </w:pPr>
    </w:p>
    <w:p w14:paraId="72C54C8A" w14:textId="77777777" w:rsidR="00EE0CB9" w:rsidRPr="00C222A9" w:rsidRDefault="00EE0CB9" w:rsidP="00C53E01">
      <w:pPr>
        <w:tabs>
          <w:tab w:val="left" w:pos="1418"/>
          <w:tab w:val="right" w:pos="9072"/>
        </w:tabs>
        <w:spacing w:after="0"/>
        <w:ind w:left="851"/>
        <w:rPr>
          <w:rFonts w:cs="Times New Roman"/>
        </w:rPr>
      </w:pPr>
    </w:p>
    <w:p w14:paraId="072E68E1" w14:textId="77777777" w:rsidR="00C53E01" w:rsidRPr="00C222A9" w:rsidRDefault="00C53E01" w:rsidP="008F09DC">
      <w:pPr>
        <w:pStyle w:val="Listaszerbekezds"/>
        <w:numPr>
          <w:ilvl w:val="1"/>
          <w:numId w:val="11"/>
        </w:numPr>
        <w:spacing w:after="0"/>
        <w:rPr>
          <w:rFonts w:cs="Times New Roman"/>
          <w:b/>
        </w:rPr>
      </w:pPr>
      <w:r w:rsidRPr="00C222A9">
        <w:rPr>
          <w:rFonts w:cs="Times New Roman"/>
          <w:b/>
        </w:rPr>
        <w:t>A képzés javasolt helyszíne (ajánlás)</w:t>
      </w:r>
    </w:p>
    <w:p w14:paraId="1A7A3803" w14:textId="77777777" w:rsidR="00C53E01" w:rsidRPr="00C222A9" w:rsidRDefault="00B7507C" w:rsidP="00C53E01">
      <w:pPr>
        <w:spacing w:after="0"/>
        <w:ind w:left="426"/>
        <w:rPr>
          <w:rFonts w:cs="Times New Roman"/>
        </w:rPr>
      </w:pPr>
      <w:r w:rsidRPr="00C222A9">
        <w:rPr>
          <w:rFonts w:cs="Times New Roman"/>
        </w:rPr>
        <w:t>A tantárgy elméleti képzés, amelynek fő helyszíne a tanterem, szaktanterem.</w:t>
      </w:r>
    </w:p>
    <w:p w14:paraId="5DC38E60" w14:textId="77777777" w:rsidR="00C53E01" w:rsidRPr="00C222A9" w:rsidRDefault="00C53E01" w:rsidP="00C53E01">
      <w:pPr>
        <w:spacing w:after="0"/>
        <w:ind w:left="426"/>
        <w:rPr>
          <w:rFonts w:cs="Times New Roman"/>
        </w:rPr>
      </w:pPr>
    </w:p>
    <w:p w14:paraId="3239D710" w14:textId="77777777" w:rsidR="00C53E01" w:rsidRPr="00C222A9" w:rsidRDefault="00C53E01" w:rsidP="008F09DC">
      <w:pPr>
        <w:pStyle w:val="Listaszerbekezds"/>
        <w:numPr>
          <w:ilvl w:val="1"/>
          <w:numId w:val="11"/>
        </w:numPr>
        <w:spacing w:after="0"/>
        <w:rPr>
          <w:rFonts w:cs="Times New Roman"/>
          <w:b/>
        </w:rPr>
      </w:pPr>
      <w:r w:rsidRPr="00C222A9">
        <w:rPr>
          <w:rFonts w:cs="Times New Roman"/>
          <w:b/>
        </w:rPr>
        <w:t>A tantárgy elsajátítása során alkalmazható sajátos módszerek, tanulói tevékenységformák (ajánlás)</w:t>
      </w:r>
    </w:p>
    <w:p w14:paraId="6FFC40A6" w14:textId="77777777" w:rsidR="00C53E01" w:rsidRPr="00C222A9" w:rsidRDefault="00C53E01" w:rsidP="00C53E01">
      <w:pPr>
        <w:spacing w:after="0"/>
        <w:ind w:left="426"/>
        <w:rPr>
          <w:rFonts w:cs="Times New Roman"/>
        </w:rPr>
      </w:pPr>
    </w:p>
    <w:p w14:paraId="3B491737" w14:textId="77777777" w:rsidR="00C53E01" w:rsidRPr="00C222A9" w:rsidRDefault="00C53E01" w:rsidP="00C53E01">
      <w:pPr>
        <w:spacing w:after="0"/>
        <w:ind w:left="426"/>
        <w:rPr>
          <w:rFonts w:cs="Times New Roman"/>
          <w:i/>
        </w:rPr>
      </w:pPr>
    </w:p>
    <w:p w14:paraId="7E0C7D02" w14:textId="77777777" w:rsidR="00C53E01" w:rsidRPr="00C222A9" w:rsidRDefault="00C53E01" w:rsidP="00C53E01">
      <w:pPr>
        <w:spacing w:after="0"/>
        <w:ind w:left="426"/>
        <w:rPr>
          <w:rFonts w:cs="Times New Roman"/>
        </w:rPr>
      </w:pPr>
    </w:p>
    <w:p w14:paraId="4024A25F" w14:textId="77777777" w:rsidR="00C53E01" w:rsidRPr="00C222A9" w:rsidRDefault="00C53E01" w:rsidP="008F09DC">
      <w:pPr>
        <w:pStyle w:val="Listaszerbekezds"/>
        <w:numPr>
          <w:ilvl w:val="2"/>
          <w:numId w:val="11"/>
        </w:numPr>
        <w:spacing w:after="0"/>
        <w:rPr>
          <w:rFonts w:cs="Times New Roman"/>
          <w:b/>
        </w:rPr>
      </w:pPr>
      <w:r w:rsidRPr="00C222A9">
        <w:rPr>
          <w:rFonts w:cs="Times New Roman"/>
          <w:b/>
        </w:rPr>
        <w:t>A tantárgy elsajátítása során alkalmazható sajátos módszerek (ajánlás)</w:t>
      </w:r>
    </w:p>
    <w:p w14:paraId="5875FF09" w14:textId="3411CC41" w:rsidR="00C53E01" w:rsidRPr="00C222A9"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8C0448" w:rsidRPr="00C222A9" w14:paraId="02926DE7" w14:textId="77777777" w:rsidTr="008C0448">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12972B1"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E219637"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598C925F"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D83C6A"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8C0448" w:rsidRPr="00C222A9" w14:paraId="2EAAA578" w14:textId="77777777" w:rsidTr="008C0448">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468EDDA8" w14:textId="77777777" w:rsidR="008C0448" w:rsidRPr="00C222A9" w:rsidRDefault="008C0448" w:rsidP="008C0448">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71DA57D8" w14:textId="77777777" w:rsidR="008C0448" w:rsidRPr="00C222A9" w:rsidRDefault="008C0448" w:rsidP="008C0448">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6068FAF1"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366FEAF5"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7E95990F"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4C1DCF68" w14:textId="77777777" w:rsidR="008C0448" w:rsidRPr="00C222A9" w:rsidRDefault="008C0448" w:rsidP="008C0448">
            <w:pPr>
              <w:spacing w:after="0"/>
              <w:jc w:val="left"/>
              <w:rPr>
                <w:rFonts w:eastAsia="Times New Roman" w:cs="Times New Roman"/>
                <w:color w:val="000000"/>
                <w:sz w:val="20"/>
                <w:szCs w:val="20"/>
                <w:lang w:eastAsia="hu-HU"/>
              </w:rPr>
            </w:pPr>
          </w:p>
        </w:tc>
      </w:tr>
      <w:tr w:rsidR="008C0448" w:rsidRPr="00C222A9" w14:paraId="40F24087" w14:textId="77777777" w:rsidTr="008C044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39ABA84"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41F2568F"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08EF886A"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8510387"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70134A7"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44D9FA4"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8C0448" w:rsidRPr="00C222A9" w14:paraId="542B0E05" w14:textId="77777777" w:rsidTr="008C044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28A24EBD"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75B37E60"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14:paraId="0204214A"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37DC376"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AC06CD2"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31B94E0"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8C0448" w:rsidRPr="00C222A9" w14:paraId="6E0F0542" w14:textId="77777777" w:rsidTr="008C044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2C5BBF3"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46C8137F"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04A0CE26"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8114792"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9F3759F"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BF41679"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8C0448" w:rsidRPr="00C222A9" w14:paraId="37053B48" w14:textId="77777777" w:rsidTr="008C044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149A4FE"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114B9365"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1B624B7B"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4F67398"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DBD53C1"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342DC2C"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8C0448" w:rsidRPr="00C222A9" w14:paraId="613CD370" w14:textId="77777777" w:rsidTr="008C044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EC014F2"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09F065F4"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14:paraId="6683F38A"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F22F449"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2B0277BA"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8B7E0EE"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8C0448" w:rsidRPr="00C222A9" w14:paraId="211BAF07" w14:textId="77777777" w:rsidTr="008C044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5886CBD"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0DC094EF"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szimuláció</w:t>
            </w:r>
          </w:p>
        </w:tc>
        <w:tc>
          <w:tcPr>
            <w:tcW w:w="980" w:type="dxa"/>
            <w:tcBorders>
              <w:top w:val="nil"/>
              <w:left w:val="nil"/>
              <w:bottom w:val="single" w:sz="4" w:space="0" w:color="auto"/>
              <w:right w:val="single" w:sz="4" w:space="0" w:color="auto"/>
            </w:tcBorders>
            <w:shd w:val="clear" w:color="auto" w:fill="auto"/>
            <w:vAlign w:val="center"/>
            <w:hideMark/>
          </w:tcPr>
          <w:p w14:paraId="301E5B7C"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7A8628A"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1D90E58"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F080102"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8C0448" w:rsidRPr="00C222A9" w14:paraId="1E308F0F" w14:textId="77777777" w:rsidTr="008C0448">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E16586A"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14:paraId="7A4AAF2C"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1E2F34EE"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40E5160"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4548B39"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A6DB7CA"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6899E790" w14:textId="77777777" w:rsidR="008C0448" w:rsidRPr="00C222A9" w:rsidRDefault="008C0448" w:rsidP="00C53E01">
      <w:pPr>
        <w:spacing w:after="0"/>
        <w:ind w:left="426"/>
        <w:rPr>
          <w:rFonts w:cs="Times New Roman"/>
        </w:rPr>
      </w:pPr>
    </w:p>
    <w:p w14:paraId="41C5E505" w14:textId="77777777" w:rsidR="00C53E01" w:rsidRPr="00C222A9" w:rsidRDefault="00C53E01" w:rsidP="008F09DC">
      <w:pPr>
        <w:pStyle w:val="Listaszerbekezds"/>
        <w:numPr>
          <w:ilvl w:val="2"/>
          <w:numId w:val="11"/>
        </w:numPr>
        <w:spacing w:after="0"/>
        <w:rPr>
          <w:rFonts w:cs="Times New Roman"/>
          <w:b/>
        </w:rPr>
      </w:pPr>
      <w:r w:rsidRPr="00C222A9">
        <w:rPr>
          <w:rFonts w:cs="Times New Roman"/>
          <w:b/>
        </w:rPr>
        <w:t>A tantárgy elsajátítása során alkalmazható tanulói tevékenységformák (ajánlás)</w:t>
      </w:r>
    </w:p>
    <w:p w14:paraId="2429C52B" w14:textId="2AA4F848" w:rsidR="008C0448" w:rsidRPr="00C222A9" w:rsidRDefault="008C0448"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8C0448" w:rsidRPr="00C222A9" w14:paraId="7FBCE012" w14:textId="77777777" w:rsidTr="008C0448">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7DB8F1"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F2CE9D6"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913B358"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3D439DF"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8C0448" w:rsidRPr="00C222A9" w14:paraId="30471A8E" w14:textId="77777777" w:rsidTr="008C0448">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0BED1E5C" w14:textId="77777777" w:rsidR="008C0448" w:rsidRPr="00C222A9" w:rsidRDefault="008C0448" w:rsidP="008C0448">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22B260CD" w14:textId="77777777" w:rsidR="008C0448" w:rsidRPr="00C222A9" w:rsidRDefault="008C0448" w:rsidP="008C044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03866D9"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ECE6C85"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026146A"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5FEA0823" w14:textId="77777777" w:rsidR="008C0448" w:rsidRPr="00C222A9" w:rsidRDefault="008C0448" w:rsidP="008C0448">
            <w:pPr>
              <w:spacing w:after="0"/>
              <w:jc w:val="left"/>
              <w:rPr>
                <w:rFonts w:eastAsia="Times New Roman" w:cs="Times New Roman"/>
                <w:color w:val="000000"/>
                <w:sz w:val="20"/>
                <w:szCs w:val="20"/>
                <w:lang w:eastAsia="hu-HU"/>
              </w:rPr>
            </w:pPr>
          </w:p>
        </w:tc>
      </w:tr>
      <w:tr w:rsidR="008C0448" w:rsidRPr="00C222A9" w14:paraId="5579E4BC" w14:textId="77777777" w:rsidTr="008C044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2D28C62"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52605A6D"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 feldolgozó tevékenységek</w:t>
            </w:r>
          </w:p>
        </w:tc>
      </w:tr>
      <w:tr w:rsidR="008C0448" w:rsidRPr="00C222A9" w14:paraId="0838B3F4" w14:textId="77777777" w:rsidTr="008C04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048D1AB"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44A07100"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A1BEBB5"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2E6F5E"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736994"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2A61322"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8C0448" w:rsidRPr="00C222A9" w14:paraId="3E3594E5" w14:textId="77777777" w:rsidTr="008C04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25C5EC0" w14:textId="403E7DFA"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2CABADB0"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1330CC9"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E7E4F51"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B5972A"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774FDB3"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8C0448" w:rsidRPr="00C222A9" w14:paraId="2D68864D" w14:textId="77777777" w:rsidTr="008C044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89DD901"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A9ABD99"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Ismeretalkalmazási gyakorló tevékenységek, feladatok</w:t>
            </w:r>
          </w:p>
        </w:tc>
      </w:tr>
      <w:tr w:rsidR="008C0448" w:rsidRPr="00C222A9" w14:paraId="6E13F7CF" w14:textId="77777777" w:rsidTr="008C0448">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DF50B25" w14:textId="14B025F8"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5CB955BE"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4D1B48EB"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C9329E"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A7A9AC"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224EFE5"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8C0448" w:rsidRPr="00C222A9" w14:paraId="51E24EC1" w14:textId="77777777" w:rsidTr="008C044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F16B551" w14:textId="0637248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7536944D"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49E450CC"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FC81A4"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06611F"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7FC8B55B"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8C0448" w:rsidRPr="00C222A9" w14:paraId="62989EDD" w14:textId="77777777" w:rsidTr="008C0448">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1F43520"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0A705DC"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Képi információk körében</w:t>
            </w:r>
          </w:p>
        </w:tc>
      </w:tr>
      <w:tr w:rsidR="008C0448" w:rsidRPr="00C222A9" w14:paraId="68009466" w14:textId="77777777" w:rsidTr="008C0448">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4136B3D"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4805CCAA"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218976DE"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1A1E5B6"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F64066" w14:textId="77777777" w:rsidR="008C0448" w:rsidRPr="00C222A9" w:rsidRDefault="008C0448" w:rsidP="008C0448">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4115542" w14:textId="77777777" w:rsidR="008C0448" w:rsidRPr="00C222A9" w:rsidRDefault="008C0448" w:rsidP="008C0448">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5FEFC81B" w14:textId="7AB245B9" w:rsidR="00C53E01" w:rsidRPr="00C222A9" w:rsidRDefault="00C53E01" w:rsidP="00C53E01">
      <w:pPr>
        <w:spacing w:after="0"/>
        <w:ind w:left="426"/>
        <w:rPr>
          <w:rFonts w:cs="Times New Roman"/>
        </w:rPr>
      </w:pPr>
    </w:p>
    <w:p w14:paraId="0CDCA51B" w14:textId="77777777" w:rsidR="00C53E01" w:rsidRPr="00C222A9" w:rsidRDefault="00C53E01" w:rsidP="008F09DC">
      <w:pPr>
        <w:pStyle w:val="Listaszerbekezds"/>
        <w:numPr>
          <w:ilvl w:val="1"/>
          <w:numId w:val="11"/>
        </w:numPr>
        <w:spacing w:after="0"/>
        <w:rPr>
          <w:rFonts w:cs="Times New Roman"/>
          <w:b/>
        </w:rPr>
      </w:pPr>
      <w:r w:rsidRPr="00C222A9">
        <w:rPr>
          <w:rFonts w:cs="Times New Roman"/>
          <w:b/>
        </w:rPr>
        <w:t>A tantárgy értékelésének módja</w:t>
      </w:r>
    </w:p>
    <w:p w14:paraId="07B6A280" w14:textId="77777777" w:rsidR="00C53E01" w:rsidRPr="00C222A9" w:rsidRDefault="00C53E01" w:rsidP="00C53E01">
      <w:pPr>
        <w:spacing w:after="0"/>
        <w:ind w:left="426"/>
        <w:rPr>
          <w:rFonts w:cs="Times New Roman"/>
        </w:rPr>
      </w:pPr>
      <w:r w:rsidRPr="00C222A9">
        <w:rPr>
          <w:rFonts w:cs="Times New Roman"/>
        </w:rPr>
        <w:t>A nemzeti köznevelésről szóló 2011. évi CXC. törvény. 54. § (2) a) pontja szerinti értékeléssel.</w:t>
      </w:r>
    </w:p>
    <w:p w14:paraId="0484C9FE" w14:textId="77777777" w:rsidR="00C53E01" w:rsidRPr="00C222A9" w:rsidRDefault="00C53E01" w:rsidP="00C53E01">
      <w:pPr>
        <w:spacing w:after="0"/>
        <w:ind w:left="426"/>
        <w:rPr>
          <w:rFonts w:cs="Times New Roman"/>
        </w:rPr>
      </w:pPr>
    </w:p>
    <w:p w14:paraId="7545BF4E" w14:textId="77777777" w:rsidR="00C53E01" w:rsidRPr="00C222A9" w:rsidRDefault="00C53E01" w:rsidP="00C53E01">
      <w:pPr>
        <w:spacing w:after="0"/>
        <w:rPr>
          <w:rFonts w:cs="Times New Roman"/>
        </w:rPr>
      </w:pPr>
    </w:p>
    <w:p w14:paraId="48D97A19" w14:textId="77777777" w:rsidR="00C53E01" w:rsidRPr="00C222A9" w:rsidRDefault="00C53E01" w:rsidP="00C53E01">
      <w:pPr>
        <w:spacing w:after="0"/>
        <w:ind w:left="426"/>
        <w:rPr>
          <w:rFonts w:cs="Times New Roman"/>
        </w:rPr>
      </w:pPr>
    </w:p>
    <w:p w14:paraId="5A2DF0B0" w14:textId="77777777" w:rsidR="00C53E01" w:rsidRPr="00C222A9" w:rsidRDefault="00C53E01" w:rsidP="00C53E01">
      <w:pPr>
        <w:spacing w:after="0"/>
        <w:rPr>
          <w:rFonts w:cs="Times New Roman"/>
        </w:rPr>
      </w:pPr>
    </w:p>
    <w:p w14:paraId="2F778773" w14:textId="2E7F4046" w:rsidR="00C53E01" w:rsidRPr="00C222A9" w:rsidRDefault="00AA7BBF" w:rsidP="008F09DC">
      <w:pPr>
        <w:pStyle w:val="Listaszerbekezds"/>
        <w:numPr>
          <w:ilvl w:val="0"/>
          <w:numId w:val="11"/>
        </w:numPr>
        <w:tabs>
          <w:tab w:val="right" w:pos="9072"/>
        </w:tabs>
        <w:spacing w:after="0"/>
        <w:rPr>
          <w:rFonts w:cs="Times New Roman"/>
          <w:b/>
        </w:rPr>
      </w:pPr>
      <w:r w:rsidRPr="00C222A9">
        <w:rPr>
          <w:rFonts w:cs="Times New Roman"/>
          <w:b/>
        </w:rPr>
        <w:t>Gépek üzemeltetése s</w:t>
      </w:r>
      <w:r w:rsidR="0002409A" w:rsidRPr="00C222A9">
        <w:rPr>
          <w:rFonts w:cs="Times New Roman"/>
          <w:b/>
        </w:rPr>
        <w:t xml:space="preserve">zakmai </w:t>
      </w:r>
      <w:proofErr w:type="gramStart"/>
      <w:r w:rsidR="0002409A" w:rsidRPr="00C222A9">
        <w:rPr>
          <w:rFonts w:cs="Times New Roman"/>
          <w:b/>
        </w:rPr>
        <w:t xml:space="preserve">gyakorlat </w:t>
      </w:r>
      <w:r w:rsidR="00C53E01" w:rsidRPr="00C222A9">
        <w:rPr>
          <w:rFonts w:cs="Times New Roman"/>
          <w:b/>
        </w:rPr>
        <w:t xml:space="preserve"> tantárgy</w:t>
      </w:r>
      <w:proofErr w:type="gramEnd"/>
      <w:r w:rsidR="00C53E01" w:rsidRPr="00C222A9">
        <w:rPr>
          <w:rFonts w:cs="Times New Roman"/>
          <w:b/>
        </w:rPr>
        <w:tab/>
      </w:r>
      <w:r w:rsidR="0032788D">
        <w:rPr>
          <w:rFonts w:cs="Times New Roman"/>
          <w:b/>
        </w:rPr>
        <w:t>2</w:t>
      </w:r>
      <w:r w:rsidR="00070464" w:rsidRPr="00C222A9">
        <w:rPr>
          <w:rFonts w:cs="Times New Roman"/>
          <w:b/>
        </w:rPr>
        <w:t>17</w:t>
      </w:r>
      <w:r w:rsidR="00C53E01" w:rsidRPr="00C222A9">
        <w:rPr>
          <w:rFonts w:cs="Times New Roman"/>
          <w:b/>
        </w:rPr>
        <w:t xml:space="preserve"> óra/</w:t>
      </w:r>
      <w:r w:rsidR="0032788D">
        <w:rPr>
          <w:rFonts w:cs="Times New Roman"/>
          <w:b/>
        </w:rPr>
        <w:t>2</w:t>
      </w:r>
      <w:r w:rsidR="00070464" w:rsidRPr="00C222A9">
        <w:rPr>
          <w:rFonts w:cs="Times New Roman"/>
          <w:b/>
        </w:rPr>
        <w:t>17</w:t>
      </w:r>
      <w:r w:rsidR="00C53E01" w:rsidRPr="00C222A9">
        <w:rPr>
          <w:rFonts w:cs="Times New Roman"/>
          <w:b/>
        </w:rPr>
        <w:t xml:space="preserve"> óra*</w:t>
      </w:r>
    </w:p>
    <w:p w14:paraId="179415C1" w14:textId="77777777" w:rsidR="00C53E01" w:rsidRPr="00C222A9" w:rsidRDefault="00C53E01" w:rsidP="00C53E01">
      <w:pPr>
        <w:spacing w:after="0"/>
        <w:jc w:val="right"/>
        <w:rPr>
          <w:rFonts w:cs="Times New Roman"/>
          <w:sz w:val="20"/>
        </w:rPr>
      </w:pPr>
      <w:r w:rsidRPr="00C222A9">
        <w:rPr>
          <w:rFonts w:cs="Times New Roman"/>
          <w:sz w:val="20"/>
        </w:rPr>
        <w:t>* 9-13. évfolyamon megszervezett képzés/13. és 14. évfolyamon megszervezett képzés</w:t>
      </w:r>
    </w:p>
    <w:p w14:paraId="271351D3" w14:textId="77777777" w:rsidR="00C53E01" w:rsidRPr="00C222A9" w:rsidRDefault="00C53E01" w:rsidP="00C53E01">
      <w:pPr>
        <w:rPr>
          <w:rFonts w:cs="Times New Roman"/>
        </w:rPr>
      </w:pPr>
    </w:p>
    <w:p w14:paraId="2B36D4C9" w14:textId="77777777" w:rsidR="00C53E01" w:rsidRPr="00C222A9" w:rsidRDefault="00C53E01" w:rsidP="008F09DC">
      <w:pPr>
        <w:pStyle w:val="Listaszerbekezds"/>
        <w:numPr>
          <w:ilvl w:val="1"/>
          <w:numId w:val="11"/>
        </w:numPr>
        <w:spacing w:after="0"/>
        <w:rPr>
          <w:rFonts w:cs="Times New Roman"/>
          <w:b/>
        </w:rPr>
      </w:pPr>
      <w:r w:rsidRPr="00C222A9">
        <w:rPr>
          <w:rFonts w:cs="Times New Roman"/>
          <w:b/>
        </w:rPr>
        <w:t>A tantárgy tanításának célja</w:t>
      </w:r>
    </w:p>
    <w:p w14:paraId="718DE148" w14:textId="6D915E99" w:rsidR="0002409A" w:rsidRPr="00C222A9" w:rsidRDefault="0002409A" w:rsidP="0002409A">
      <w:pPr>
        <w:spacing w:after="0"/>
        <w:ind w:left="426"/>
        <w:rPr>
          <w:rFonts w:cs="Times New Roman"/>
        </w:rPr>
      </w:pPr>
      <w:r w:rsidRPr="00C222A9">
        <w:rPr>
          <w:rFonts w:cs="Times New Roman"/>
        </w:rPr>
        <w:t xml:space="preserve">A Gépek </w:t>
      </w:r>
      <w:r w:rsidR="00997FEA" w:rsidRPr="00C222A9">
        <w:rPr>
          <w:rFonts w:cs="Times New Roman"/>
        </w:rPr>
        <w:t xml:space="preserve">üzemeltetése szakmai gyakorlat </w:t>
      </w:r>
      <w:r w:rsidRPr="00C222A9">
        <w:rPr>
          <w:rFonts w:cs="Times New Roman"/>
        </w:rPr>
        <w:t>tantárgy célja, hogy a tanulók megszerezzék a Mezőgazdasági gépésztechnikus szakképesítéshez, az önálló munkavégzéshez szükséges gyakorlati tudást a mezőgazdaságban alkalmazott gépek, berendezések és gépkapcsolások üzemeltetéséhez és javításához.</w:t>
      </w:r>
    </w:p>
    <w:p w14:paraId="6B08852F" w14:textId="77777777" w:rsidR="0002409A" w:rsidRPr="00C222A9" w:rsidRDefault="0002409A" w:rsidP="0002409A">
      <w:pPr>
        <w:spacing w:after="0"/>
        <w:ind w:left="426"/>
        <w:rPr>
          <w:rFonts w:cs="Times New Roman"/>
        </w:rPr>
      </w:pPr>
      <w:r w:rsidRPr="00C222A9">
        <w:rPr>
          <w:rFonts w:cs="Times New Roman"/>
        </w:rPr>
        <w:t>A Gépek üzemeltetése a mezőgazdaságban gyakorlat felhasználja az elméleti tárgyak tanulása során elsajátított ismereteket, ezért a gyakorlati tudás megszerzése érdekében:</w:t>
      </w:r>
    </w:p>
    <w:p w14:paraId="40EA49FF" w14:textId="77777777" w:rsidR="0002409A" w:rsidRPr="00C222A9" w:rsidRDefault="0002409A" w:rsidP="0002409A">
      <w:pPr>
        <w:spacing w:after="0"/>
        <w:ind w:left="426"/>
        <w:rPr>
          <w:rFonts w:cs="Times New Roman"/>
        </w:rPr>
      </w:pPr>
      <w:r w:rsidRPr="00C222A9">
        <w:rPr>
          <w:rFonts w:cs="Times New Roman"/>
        </w:rPr>
        <w:t>- készítsen fel a pontos, szakszerű, gazdaságos, az önálló és kitartó munkavégzésre, - a folyamatos ismeretszerzésre, a korszerű technika, technológia iránti érdeklődésre,</w:t>
      </w:r>
    </w:p>
    <w:p w14:paraId="77258118" w14:textId="77777777" w:rsidR="0002409A" w:rsidRPr="00C222A9" w:rsidRDefault="0002409A" w:rsidP="0002409A">
      <w:pPr>
        <w:spacing w:after="0"/>
        <w:ind w:left="426"/>
        <w:rPr>
          <w:rFonts w:cs="Times New Roman"/>
        </w:rPr>
      </w:pPr>
      <w:r w:rsidRPr="00C222A9">
        <w:rPr>
          <w:rFonts w:cs="Times New Roman"/>
        </w:rPr>
        <w:t>- mutassa meg a technológiai eljárások összetettségét, kombinálhatóságát, az elvégzendő műveletek logikai sorrendjét,</w:t>
      </w:r>
    </w:p>
    <w:p w14:paraId="74D65E2A" w14:textId="77777777" w:rsidR="0002409A" w:rsidRPr="00C222A9" w:rsidRDefault="0002409A" w:rsidP="0002409A">
      <w:pPr>
        <w:spacing w:after="0"/>
        <w:ind w:left="426"/>
        <w:rPr>
          <w:rFonts w:cs="Times New Roman"/>
        </w:rPr>
      </w:pPr>
      <w:r w:rsidRPr="00C222A9">
        <w:rPr>
          <w:rFonts w:cs="Times New Roman"/>
        </w:rPr>
        <w:t>- tanítsa meg a mezőgazdaságban üzemeltetett gépek, berendezések gépkapcsolások üzemeltetésére vonatkozó alapismereteit olyan szinten, amely képessé teszi a végzett tanulókat alapvető üzemeltetési feladatok elvégzésére,</w:t>
      </w:r>
    </w:p>
    <w:p w14:paraId="5EE7798D" w14:textId="77777777" w:rsidR="00C53E01" w:rsidRPr="00C222A9" w:rsidRDefault="0002409A" w:rsidP="0002409A">
      <w:pPr>
        <w:spacing w:after="0"/>
        <w:ind w:left="426"/>
        <w:rPr>
          <w:rFonts w:cs="Times New Roman"/>
        </w:rPr>
      </w:pPr>
      <w:r w:rsidRPr="00C222A9">
        <w:rPr>
          <w:rFonts w:cs="Times New Roman"/>
        </w:rPr>
        <w:t>- készítse fel a tanulókat a mezőgazdaságban használatos gépek, berendezések és gépkapcsolások szakszerű, biztonságos, balesetmentes üzemeltetésére, javítására.</w:t>
      </w:r>
    </w:p>
    <w:p w14:paraId="712EFFA5" w14:textId="77777777" w:rsidR="00C53E01" w:rsidRPr="00C222A9" w:rsidRDefault="00C53E01" w:rsidP="00C53E01">
      <w:pPr>
        <w:spacing w:after="0"/>
        <w:ind w:left="426"/>
        <w:rPr>
          <w:rFonts w:cs="Times New Roman"/>
        </w:rPr>
      </w:pPr>
    </w:p>
    <w:p w14:paraId="33124C96" w14:textId="77777777" w:rsidR="00C53E01" w:rsidRPr="00C222A9" w:rsidRDefault="00C53E01" w:rsidP="008F09DC">
      <w:pPr>
        <w:pStyle w:val="Listaszerbekezds"/>
        <w:numPr>
          <w:ilvl w:val="1"/>
          <w:numId w:val="11"/>
        </w:numPr>
        <w:spacing w:after="0"/>
        <w:rPr>
          <w:rFonts w:cs="Times New Roman"/>
          <w:b/>
        </w:rPr>
      </w:pPr>
      <w:r w:rsidRPr="00C222A9">
        <w:rPr>
          <w:rFonts w:cs="Times New Roman"/>
          <w:b/>
        </w:rPr>
        <w:t>Kapcsolódó közismereti, szakmai tartalmak</w:t>
      </w:r>
    </w:p>
    <w:p w14:paraId="6010E2D8" w14:textId="16747A39" w:rsidR="00C53E01" w:rsidRPr="00C222A9" w:rsidRDefault="0002409A" w:rsidP="00C53E01">
      <w:pPr>
        <w:spacing w:after="0"/>
        <w:ind w:left="426"/>
        <w:rPr>
          <w:rFonts w:cs="Times New Roman"/>
        </w:rPr>
      </w:pPr>
      <w:r w:rsidRPr="00C222A9">
        <w:rPr>
          <w:rFonts w:cs="Times New Roman"/>
        </w:rPr>
        <w:t>Rajz (vetületi ábrázolás), Kémia (anyagok szerkezete), Fizika (mechanika, statika)</w:t>
      </w:r>
      <w:r w:rsidR="00997FEA" w:rsidRPr="00C222A9">
        <w:rPr>
          <w:rFonts w:cs="Times New Roman"/>
        </w:rPr>
        <w:t>, Erőgépek, Munkagépek.</w:t>
      </w:r>
    </w:p>
    <w:p w14:paraId="02DB55D5" w14:textId="77777777" w:rsidR="00C53E01" w:rsidRPr="00C222A9" w:rsidRDefault="00C53E01" w:rsidP="00C53E01">
      <w:pPr>
        <w:spacing w:after="0"/>
        <w:ind w:left="426"/>
        <w:rPr>
          <w:rFonts w:cs="Times New Roman"/>
        </w:rPr>
      </w:pPr>
    </w:p>
    <w:p w14:paraId="33788C4B" w14:textId="77777777" w:rsidR="00C53E01" w:rsidRPr="00C222A9" w:rsidRDefault="00C53E01" w:rsidP="008F09DC">
      <w:pPr>
        <w:pStyle w:val="Listaszerbekezds"/>
        <w:numPr>
          <w:ilvl w:val="1"/>
          <w:numId w:val="11"/>
        </w:numPr>
        <w:spacing w:after="0"/>
        <w:rPr>
          <w:rFonts w:cs="Times New Roman"/>
          <w:b/>
        </w:rPr>
      </w:pPr>
      <w:r w:rsidRPr="00C222A9">
        <w:rPr>
          <w:rFonts w:cs="Times New Roman"/>
          <w:b/>
        </w:rPr>
        <w:t>Témakörök</w:t>
      </w:r>
    </w:p>
    <w:p w14:paraId="32AAF0C4" w14:textId="77777777" w:rsidR="00C53E01" w:rsidRPr="00C222A9" w:rsidRDefault="0002409A"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Tápanyag visszapótlás gépeinek beállítása és üzemeltetése</w:t>
      </w:r>
      <w:r w:rsidR="00C53E01" w:rsidRPr="00C222A9">
        <w:rPr>
          <w:rFonts w:cs="Times New Roman"/>
          <w:b/>
          <w:i/>
        </w:rPr>
        <w:tab/>
      </w:r>
      <w:r w:rsidR="00070464" w:rsidRPr="00C222A9">
        <w:rPr>
          <w:rFonts w:cs="Times New Roman"/>
          <w:b/>
          <w:i/>
        </w:rPr>
        <w:t>12</w:t>
      </w:r>
      <w:r w:rsidR="00C53E01" w:rsidRPr="00C222A9">
        <w:rPr>
          <w:rFonts w:cs="Times New Roman"/>
          <w:b/>
          <w:i/>
        </w:rPr>
        <w:t xml:space="preserve"> óra/</w:t>
      </w:r>
      <w:r w:rsidR="00070464" w:rsidRPr="00C222A9">
        <w:rPr>
          <w:rFonts w:cs="Times New Roman"/>
          <w:b/>
          <w:i/>
        </w:rPr>
        <w:t>12</w:t>
      </w:r>
      <w:r w:rsidR="00C53E01" w:rsidRPr="00C222A9">
        <w:rPr>
          <w:rFonts w:cs="Times New Roman"/>
          <w:b/>
          <w:i/>
        </w:rPr>
        <w:t xml:space="preserve"> óra</w:t>
      </w:r>
    </w:p>
    <w:p w14:paraId="62E35FAD" w14:textId="77777777" w:rsidR="0002409A" w:rsidRPr="00C222A9" w:rsidRDefault="0002409A" w:rsidP="0002409A">
      <w:pPr>
        <w:spacing w:after="0"/>
        <w:ind w:left="851"/>
        <w:rPr>
          <w:rFonts w:cs="Times New Roman"/>
        </w:rPr>
      </w:pPr>
      <w:r w:rsidRPr="00C222A9">
        <w:rPr>
          <w:rFonts w:cs="Times New Roman"/>
        </w:rPr>
        <w:t>Trágyalé és hígtrágya kijuttató gépek erőgépekhez való kapcsolatának bemutatása, gyakorlása. A gépcsoport beállítása, ellenőrzése és a munkafeladat végrehajtásának bemutatása és üzemeltetés gyakorlása.</w:t>
      </w:r>
    </w:p>
    <w:p w14:paraId="47DA4CD5" w14:textId="77777777" w:rsidR="0002409A" w:rsidRPr="00C222A9" w:rsidRDefault="0002409A" w:rsidP="0002409A">
      <w:pPr>
        <w:spacing w:after="0"/>
        <w:ind w:left="851"/>
        <w:rPr>
          <w:rFonts w:cs="Times New Roman"/>
        </w:rPr>
      </w:pPr>
      <w:r w:rsidRPr="00C222A9">
        <w:rPr>
          <w:rFonts w:cs="Times New Roman"/>
        </w:rPr>
        <w:t>Az istállótrágya szórás gépek összekapcsolásának bemutatása, az összekapcsolások gyakorlása. A gépkapcsolat beállítása, ellenőrzése a gépcsoport üzemeltetésének gyakorlása.</w:t>
      </w:r>
    </w:p>
    <w:p w14:paraId="1CC2712E" w14:textId="77777777" w:rsidR="0002409A" w:rsidRPr="00C222A9" w:rsidRDefault="0002409A" w:rsidP="0002409A">
      <w:pPr>
        <w:spacing w:after="0"/>
        <w:ind w:left="851"/>
        <w:rPr>
          <w:rFonts w:cs="Times New Roman"/>
        </w:rPr>
      </w:pPr>
      <w:r w:rsidRPr="00C222A9">
        <w:rPr>
          <w:rFonts w:cs="Times New Roman"/>
        </w:rPr>
        <w:t xml:space="preserve">A mechanikus és pneumatikus rendszerű műtrágyaszórás gépeinek erőgéphez való kapcsolatának bemutatása, a végrehajtás gyakorlása. A gépcsoport üzemeltetésre való előkészítése és a munkafolyamatok gyakorlása. </w:t>
      </w:r>
    </w:p>
    <w:p w14:paraId="6A7CB778" w14:textId="77777777" w:rsidR="0002409A" w:rsidRPr="00C222A9" w:rsidRDefault="0002409A" w:rsidP="0002409A">
      <w:pPr>
        <w:spacing w:after="0"/>
        <w:ind w:left="851"/>
        <w:rPr>
          <w:rFonts w:cs="Times New Roman"/>
        </w:rPr>
      </w:pPr>
      <w:r w:rsidRPr="00C222A9">
        <w:rPr>
          <w:rFonts w:cs="Times New Roman"/>
        </w:rPr>
        <w:t>A gépcsoport üzemeltetését és a folyamatos beállítást segítő automatikus rendszerek beállításának és üzemeltetésének gyakorlása.</w:t>
      </w:r>
    </w:p>
    <w:p w14:paraId="4D97548E" w14:textId="77777777" w:rsidR="0002409A" w:rsidRPr="00C222A9" w:rsidRDefault="0002409A" w:rsidP="0002409A">
      <w:pPr>
        <w:spacing w:after="0"/>
        <w:ind w:left="851"/>
        <w:rPr>
          <w:rFonts w:cs="Times New Roman"/>
        </w:rPr>
      </w:pPr>
      <w:r w:rsidRPr="00C222A9">
        <w:rPr>
          <w:rFonts w:cs="Times New Roman"/>
        </w:rPr>
        <w:t xml:space="preserve">A folyékony műtrágyák kijuttatása során alkalmazott gépek üzemeltetésének bemutatása. </w:t>
      </w:r>
    </w:p>
    <w:p w14:paraId="41939CE2" w14:textId="77777777" w:rsidR="00C53E01" w:rsidRPr="00C222A9" w:rsidRDefault="0002409A" w:rsidP="0002409A">
      <w:pPr>
        <w:spacing w:after="0"/>
        <w:ind w:left="851"/>
        <w:rPr>
          <w:rFonts w:cs="Times New Roman"/>
        </w:rPr>
      </w:pPr>
      <w:r w:rsidRPr="00C222A9">
        <w:rPr>
          <w:rFonts w:cs="Times New Roman"/>
        </w:rPr>
        <w:t>Munka-, tűz- és környezetvédelmi előírások a tápanyag visszapótlás gépeinek üzemeltetésekor.</w:t>
      </w:r>
    </w:p>
    <w:p w14:paraId="56F66703" w14:textId="77777777" w:rsidR="00C53E01" w:rsidRPr="00C222A9" w:rsidRDefault="00C53E01" w:rsidP="00C53E01">
      <w:pPr>
        <w:tabs>
          <w:tab w:val="left" w:pos="1418"/>
          <w:tab w:val="right" w:pos="9072"/>
        </w:tabs>
        <w:spacing w:after="0"/>
        <w:ind w:left="851"/>
        <w:rPr>
          <w:rFonts w:cs="Times New Roman"/>
        </w:rPr>
      </w:pPr>
    </w:p>
    <w:p w14:paraId="45DAC0EC" w14:textId="77777777" w:rsidR="00C53E01" w:rsidRPr="00C222A9" w:rsidRDefault="0002409A"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lastRenderedPageBreak/>
        <w:t>Talajművelés gépeinek beállítása és üzemeltetése</w:t>
      </w:r>
      <w:r w:rsidR="00C53E01" w:rsidRPr="00C222A9">
        <w:rPr>
          <w:rFonts w:cs="Times New Roman"/>
          <w:b/>
          <w:i/>
        </w:rPr>
        <w:tab/>
      </w:r>
      <w:r w:rsidR="00070464" w:rsidRPr="00C222A9">
        <w:rPr>
          <w:rFonts w:cs="Times New Roman"/>
          <w:b/>
          <w:i/>
        </w:rPr>
        <w:t>16</w:t>
      </w:r>
      <w:r w:rsidR="00C53E01" w:rsidRPr="00C222A9">
        <w:rPr>
          <w:rFonts w:cs="Times New Roman"/>
          <w:b/>
          <w:i/>
        </w:rPr>
        <w:t xml:space="preserve"> óra/</w:t>
      </w:r>
      <w:r w:rsidR="00070464" w:rsidRPr="00C222A9">
        <w:rPr>
          <w:rFonts w:cs="Times New Roman"/>
          <w:b/>
          <w:i/>
        </w:rPr>
        <w:t>16</w:t>
      </w:r>
      <w:r w:rsidR="00C53E01" w:rsidRPr="00C222A9">
        <w:rPr>
          <w:rFonts w:cs="Times New Roman"/>
          <w:b/>
          <w:i/>
        </w:rPr>
        <w:t xml:space="preserve"> óra</w:t>
      </w:r>
    </w:p>
    <w:p w14:paraId="7427E79C" w14:textId="77777777" w:rsidR="0002409A" w:rsidRPr="00C222A9" w:rsidRDefault="0002409A" w:rsidP="0002409A">
      <w:pPr>
        <w:spacing w:after="0"/>
        <w:ind w:left="851"/>
        <w:rPr>
          <w:rFonts w:cs="Times New Roman"/>
        </w:rPr>
      </w:pPr>
      <w:r w:rsidRPr="00C222A9">
        <w:rPr>
          <w:rFonts w:cs="Times New Roman"/>
        </w:rPr>
        <w:t xml:space="preserve">Vontatott, függesztett és félig-függesztett ekék erőgéppel való kapcsolatának bemutatása, a végrehajtás gyakorlása. A gépkapcsolat beállításának és üzemeltetésének gyakorlása. </w:t>
      </w:r>
    </w:p>
    <w:p w14:paraId="39ED4F9F" w14:textId="77777777" w:rsidR="0002409A" w:rsidRPr="00C222A9" w:rsidRDefault="0002409A" w:rsidP="0002409A">
      <w:pPr>
        <w:spacing w:after="0"/>
        <w:ind w:left="851"/>
        <w:rPr>
          <w:rFonts w:cs="Times New Roman"/>
        </w:rPr>
      </w:pPr>
      <w:r w:rsidRPr="00C222A9">
        <w:rPr>
          <w:rFonts w:cs="Times New Roman"/>
        </w:rPr>
        <w:t>A tárcsás talajművelő eszközök és ásóboronák erőgéphez történő kapcsolásának, beállításának és üzemeltetésének bemutatása és gyakorlása.</w:t>
      </w:r>
    </w:p>
    <w:p w14:paraId="60145BA7" w14:textId="77777777" w:rsidR="0002409A" w:rsidRPr="00C222A9" w:rsidRDefault="0002409A" w:rsidP="0002409A">
      <w:pPr>
        <w:spacing w:after="0"/>
        <w:ind w:left="851"/>
        <w:rPr>
          <w:rFonts w:cs="Times New Roman"/>
        </w:rPr>
      </w:pPr>
      <w:r w:rsidRPr="00C222A9">
        <w:rPr>
          <w:rFonts w:cs="Times New Roman"/>
        </w:rPr>
        <w:t xml:space="preserve">Vontatott, függesztett és félig-függesztett talajlazítók erőgéphez történő kapcsolásának bemutatása és a végrehajtás gyakorlása. A gépcsoport üzemeltetéshez történő előkészítésének gyakorlása és az üzemeltetés végrehajtása. </w:t>
      </w:r>
    </w:p>
    <w:p w14:paraId="080D0E28" w14:textId="77777777" w:rsidR="0002409A" w:rsidRPr="00C222A9" w:rsidRDefault="0002409A" w:rsidP="0002409A">
      <w:pPr>
        <w:spacing w:after="0"/>
        <w:ind w:left="851"/>
        <w:rPr>
          <w:rFonts w:cs="Times New Roman"/>
        </w:rPr>
      </w:pPr>
      <w:r w:rsidRPr="00C222A9">
        <w:rPr>
          <w:rFonts w:cs="Times New Roman"/>
        </w:rPr>
        <w:t>A sorközművelő kultivátorok beállítása, ellenőrzése és az üzemeltetés gyakorlása.</w:t>
      </w:r>
    </w:p>
    <w:p w14:paraId="77E4CB00" w14:textId="77777777" w:rsidR="0002409A" w:rsidRPr="00C222A9" w:rsidRDefault="0002409A" w:rsidP="0002409A">
      <w:pPr>
        <w:spacing w:after="0"/>
        <w:ind w:left="851"/>
        <w:rPr>
          <w:rFonts w:cs="Times New Roman"/>
        </w:rPr>
      </w:pPr>
      <w:r w:rsidRPr="00C222A9">
        <w:rPr>
          <w:rFonts w:cs="Times New Roman"/>
        </w:rPr>
        <w:t>A fogas boronák, hengerek és simítók erőgéphez történő kapcsolásának, beállításának és üzemeltetésének bemutatása és gyakorlása.</w:t>
      </w:r>
    </w:p>
    <w:p w14:paraId="1F4CC13A" w14:textId="77777777" w:rsidR="0002409A" w:rsidRPr="00C222A9" w:rsidRDefault="0002409A" w:rsidP="0002409A">
      <w:pPr>
        <w:spacing w:after="0"/>
        <w:ind w:left="851"/>
        <w:rPr>
          <w:rFonts w:cs="Times New Roman"/>
        </w:rPr>
      </w:pPr>
      <w:r w:rsidRPr="00C222A9">
        <w:rPr>
          <w:rFonts w:cs="Times New Roman"/>
        </w:rPr>
        <w:t>A talajmarók erőgépekhez való kapcsolási módjainak, beállításának és üzemeltetésének bemutatása a végrehajtás gyakorlása.</w:t>
      </w:r>
    </w:p>
    <w:p w14:paraId="5E9D9C38" w14:textId="77777777" w:rsidR="0002409A" w:rsidRPr="00C222A9" w:rsidRDefault="0002409A" w:rsidP="0002409A">
      <w:pPr>
        <w:spacing w:after="0"/>
        <w:ind w:left="851"/>
        <w:rPr>
          <w:rFonts w:cs="Times New Roman"/>
        </w:rPr>
      </w:pPr>
      <w:r w:rsidRPr="00C222A9">
        <w:rPr>
          <w:rFonts w:cs="Times New Roman"/>
        </w:rPr>
        <w:t>A különböző kialakítású kombinált talajművelő gépek előkészítése üzemeltetésre. A gépcsoportok üzemeltetésének gyakorlása.</w:t>
      </w:r>
    </w:p>
    <w:p w14:paraId="5F7EFB7D" w14:textId="77777777" w:rsidR="0002409A" w:rsidRPr="00C222A9" w:rsidRDefault="0002409A" w:rsidP="0002409A">
      <w:pPr>
        <w:spacing w:after="0"/>
        <w:ind w:left="851"/>
        <w:rPr>
          <w:rFonts w:cs="Times New Roman"/>
        </w:rPr>
      </w:pPr>
      <w:r w:rsidRPr="00C222A9">
        <w:rPr>
          <w:rFonts w:cs="Times New Roman"/>
        </w:rPr>
        <w:t>A talajművelő gépcsoport üzemeltetése során alkalmazott automatikus rendszerek üzemeltetésének gyakorlása.</w:t>
      </w:r>
    </w:p>
    <w:p w14:paraId="2582E0E0" w14:textId="77777777" w:rsidR="00C53E01" w:rsidRPr="00C222A9" w:rsidRDefault="0002409A" w:rsidP="0002409A">
      <w:pPr>
        <w:spacing w:after="0"/>
        <w:ind w:left="851"/>
        <w:rPr>
          <w:rFonts w:cs="Times New Roman"/>
        </w:rPr>
      </w:pPr>
      <w:r w:rsidRPr="00C222A9">
        <w:rPr>
          <w:rFonts w:cs="Times New Roman"/>
        </w:rPr>
        <w:t>A talajművelés gépeinek üzemeltetésére vonatkozó munka-, tűz- és környezetvédelmi előírások.</w:t>
      </w:r>
    </w:p>
    <w:p w14:paraId="28F9AB85" w14:textId="77777777" w:rsidR="00C53E01" w:rsidRPr="00C222A9" w:rsidRDefault="00C53E01" w:rsidP="00C53E01">
      <w:pPr>
        <w:tabs>
          <w:tab w:val="left" w:pos="1418"/>
          <w:tab w:val="right" w:pos="9072"/>
        </w:tabs>
        <w:spacing w:after="0"/>
        <w:ind w:left="851"/>
        <w:rPr>
          <w:rFonts w:cs="Times New Roman"/>
        </w:rPr>
      </w:pPr>
    </w:p>
    <w:p w14:paraId="0D35E55C" w14:textId="77777777" w:rsidR="00C53E01" w:rsidRPr="00C222A9" w:rsidRDefault="0002409A"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Vetés, ültetés, palántázás gépeinek beállítása és üzemeltetése</w:t>
      </w:r>
      <w:r w:rsidR="00C53E01" w:rsidRPr="00C222A9">
        <w:rPr>
          <w:rFonts w:cs="Times New Roman"/>
          <w:b/>
          <w:i/>
        </w:rPr>
        <w:tab/>
      </w:r>
      <w:r w:rsidR="00070464" w:rsidRPr="00C222A9">
        <w:rPr>
          <w:rFonts w:cs="Times New Roman"/>
          <w:b/>
          <w:i/>
        </w:rPr>
        <w:t>16</w:t>
      </w:r>
      <w:r w:rsidR="00C53E01" w:rsidRPr="00C222A9">
        <w:rPr>
          <w:rFonts w:cs="Times New Roman"/>
          <w:b/>
          <w:i/>
        </w:rPr>
        <w:t xml:space="preserve"> óra/</w:t>
      </w:r>
      <w:r w:rsidR="00070464" w:rsidRPr="00C222A9">
        <w:rPr>
          <w:rFonts w:cs="Times New Roman"/>
          <w:b/>
          <w:i/>
        </w:rPr>
        <w:t>16</w:t>
      </w:r>
      <w:r w:rsidR="00C53E01" w:rsidRPr="00C222A9">
        <w:rPr>
          <w:rFonts w:cs="Times New Roman"/>
          <w:b/>
          <w:i/>
        </w:rPr>
        <w:t xml:space="preserve"> óra</w:t>
      </w:r>
    </w:p>
    <w:p w14:paraId="67ACBE4E" w14:textId="77777777" w:rsidR="0002409A" w:rsidRPr="00C222A9" w:rsidRDefault="0002409A" w:rsidP="0002409A">
      <w:pPr>
        <w:spacing w:after="0"/>
        <w:ind w:left="851"/>
        <w:rPr>
          <w:rFonts w:cs="Times New Roman"/>
        </w:rPr>
      </w:pPr>
      <w:r w:rsidRPr="00C222A9">
        <w:rPr>
          <w:rFonts w:cs="Times New Roman"/>
        </w:rPr>
        <w:t>Gabona- aprómag- és szemenkénti vetőgépek beállításának, ellenőrzésének, üzemeltetésének bemutatása, gyakorlása. A vetésellenőrző és vetést segítő rendszerek üzemeltetésének bemutatása.</w:t>
      </w:r>
    </w:p>
    <w:p w14:paraId="690DA5E7" w14:textId="77777777" w:rsidR="0002409A" w:rsidRPr="00C222A9" w:rsidRDefault="0002409A" w:rsidP="0002409A">
      <w:pPr>
        <w:spacing w:after="0"/>
        <w:ind w:left="851"/>
        <w:rPr>
          <w:rFonts w:cs="Times New Roman"/>
        </w:rPr>
      </w:pPr>
      <w:r w:rsidRPr="00C222A9">
        <w:rPr>
          <w:rFonts w:cs="Times New Roman"/>
        </w:rPr>
        <w:t xml:space="preserve">Vető-, ültető- és </w:t>
      </w:r>
      <w:proofErr w:type="spellStart"/>
      <w:r w:rsidRPr="00C222A9">
        <w:rPr>
          <w:rFonts w:cs="Times New Roman"/>
        </w:rPr>
        <w:t>palántázógépek</w:t>
      </w:r>
      <w:proofErr w:type="spellEnd"/>
      <w:r w:rsidRPr="00C222A9">
        <w:rPr>
          <w:rFonts w:cs="Times New Roman"/>
        </w:rPr>
        <w:t xml:space="preserve"> előkészítése üzemeltetésre, ellenőrzés beállítás bemutatása. </w:t>
      </w:r>
    </w:p>
    <w:p w14:paraId="4BA27A84" w14:textId="7D9C54AA" w:rsidR="0002409A" w:rsidRPr="00C222A9" w:rsidRDefault="0002409A" w:rsidP="0002409A">
      <w:pPr>
        <w:spacing w:after="0"/>
        <w:ind w:left="851"/>
        <w:rPr>
          <w:rFonts w:cs="Times New Roman"/>
        </w:rPr>
      </w:pPr>
      <w:r w:rsidRPr="00C222A9">
        <w:rPr>
          <w:rFonts w:cs="Times New Roman"/>
        </w:rPr>
        <w:t>A vetés-, ültetés és palántázás gépcsoportjainak üz</w:t>
      </w:r>
      <w:r w:rsidR="00AE2C16" w:rsidRPr="00C222A9">
        <w:rPr>
          <w:rFonts w:cs="Times New Roman"/>
        </w:rPr>
        <w:t xml:space="preserve">emeltetése során alkalmazott sorvezető </w:t>
      </w:r>
      <w:r w:rsidRPr="00C222A9">
        <w:rPr>
          <w:rFonts w:cs="Times New Roman"/>
        </w:rPr>
        <w:t>rendszerek üzemeltetése.</w:t>
      </w:r>
    </w:p>
    <w:p w14:paraId="3342ED80" w14:textId="77777777" w:rsidR="00C53E01" w:rsidRPr="00C222A9" w:rsidRDefault="0002409A" w:rsidP="0002409A">
      <w:pPr>
        <w:spacing w:after="0"/>
        <w:ind w:left="851"/>
        <w:rPr>
          <w:rFonts w:cs="Times New Roman"/>
        </w:rPr>
      </w:pPr>
      <w:r w:rsidRPr="00C222A9">
        <w:rPr>
          <w:rFonts w:cs="Times New Roman"/>
        </w:rPr>
        <w:t>A vetés-, ültetés és palántázás gépeinek üzemeltetésére vonatkozó munka-, tűz- és környezetvédelmi előírások</w:t>
      </w:r>
    </w:p>
    <w:p w14:paraId="299E0F48" w14:textId="77777777" w:rsidR="00C53E01" w:rsidRPr="00C222A9" w:rsidRDefault="00C53E01" w:rsidP="00C53E01">
      <w:pPr>
        <w:tabs>
          <w:tab w:val="left" w:pos="1418"/>
          <w:tab w:val="right" w:pos="9072"/>
        </w:tabs>
        <w:spacing w:after="0"/>
        <w:ind w:left="851"/>
        <w:rPr>
          <w:rFonts w:cs="Times New Roman"/>
        </w:rPr>
      </w:pPr>
    </w:p>
    <w:p w14:paraId="2FBD1772" w14:textId="77777777" w:rsidR="00C53E01" w:rsidRPr="00C222A9" w:rsidRDefault="0002409A"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Növényápolás gépeinek beállítása és üzemeltetése</w:t>
      </w:r>
      <w:r w:rsidR="00C53E01" w:rsidRPr="00C222A9">
        <w:rPr>
          <w:rFonts w:cs="Times New Roman"/>
          <w:b/>
          <w:i/>
        </w:rPr>
        <w:tab/>
      </w:r>
      <w:r w:rsidR="00070464" w:rsidRPr="00C222A9">
        <w:rPr>
          <w:rFonts w:cs="Times New Roman"/>
          <w:b/>
          <w:i/>
        </w:rPr>
        <w:t>8</w:t>
      </w:r>
      <w:r w:rsidR="00C53E01" w:rsidRPr="00C222A9">
        <w:rPr>
          <w:rFonts w:cs="Times New Roman"/>
          <w:b/>
          <w:i/>
        </w:rPr>
        <w:t xml:space="preserve"> óra/</w:t>
      </w:r>
      <w:r w:rsidR="00070464" w:rsidRPr="00C222A9">
        <w:rPr>
          <w:rFonts w:cs="Times New Roman"/>
          <w:b/>
          <w:i/>
        </w:rPr>
        <w:t>8</w:t>
      </w:r>
      <w:r w:rsidR="00C53E01" w:rsidRPr="00C222A9">
        <w:rPr>
          <w:rFonts w:cs="Times New Roman"/>
          <w:b/>
          <w:i/>
        </w:rPr>
        <w:t xml:space="preserve"> óra</w:t>
      </w:r>
    </w:p>
    <w:p w14:paraId="04394589" w14:textId="77777777" w:rsidR="0002409A" w:rsidRPr="00C222A9" w:rsidRDefault="0002409A" w:rsidP="0002409A">
      <w:pPr>
        <w:spacing w:after="0"/>
        <w:ind w:left="851"/>
        <w:rPr>
          <w:rFonts w:cs="Times New Roman"/>
        </w:rPr>
      </w:pPr>
      <w:r w:rsidRPr="00C222A9">
        <w:rPr>
          <w:rFonts w:cs="Times New Roman"/>
        </w:rPr>
        <w:t xml:space="preserve">A permetezőgépek erőgéphez történő kapcsolatának bemutatása, a beállítás, ellenőrzés és az üzemeltetés gyakorlása. A növényvédő gépeken alkalmazott automatikus rendszerek beállítása és üzemeltetése. </w:t>
      </w:r>
    </w:p>
    <w:p w14:paraId="242D596F" w14:textId="77777777" w:rsidR="0002409A" w:rsidRPr="00C222A9" w:rsidRDefault="0002409A" w:rsidP="0002409A">
      <w:pPr>
        <w:spacing w:after="0"/>
        <w:ind w:left="851"/>
        <w:rPr>
          <w:rFonts w:cs="Times New Roman"/>
        </w:rPr>
      </w:pPr>
      <w:r w:rsidRPr="00C222A9">
        <w:rPr>
          <w:rFonts w:cs="Times New Roman"/>
        </w:rPr>
        <w:t>Csávázó gépek beállításának és üzemeltetésének bemutatása.</w:t>
      </w:r>
    </w:p>
    <w:p w14:paraId="7ACCC7CB" w14:textId="77777777" w:rsidR="0002409A" w:rsidRPr="00C222A9" w:rsidRDefault="0002409A" w:rsidP="0002409A">
      <w:pPr>
        <w:spacing w:after="0"/>
        <w:ind w:left="851"/>
        <w:rPr>
          <w:rFonts w:cs="Times New Roman"/>
        </w:rPr>
      </w:pPr>
      <w:r w:rsidRPr="00C222A9">
        <w:rPr>
          <w:rFonts w:cs="Times New Roman"/>
        </w:rPr>
        <w:t xml:space="preserve">Sorközművelő kultivátorok erőgépekkel történő összekapcsolása, a gépkapcsolat beállítása üzemeltetés gyakorlása. A kultivátorra szerelt kiegészítő berendezések beállítása a gépcsoport üzemeltetése. </w:t>
      </w:r>
    </w:p>
    <w:p w14:paraId="1D19BA19" w14:textId="77777777" w:rsidR="0002409A" w:rsidRPr="00C222A9" w:rsidRDefault="0002409A" w:rsidP="0002409A">
      <w:pPr>
        <w:spacing w:after="0"/>
        <w:ind w:left="851"/>
        <w:rPr>
          <w:rFonts w:cs="Times New Roman"/>
        </w:rPr>
      </w:pPr>
      <w:r w:rsidRPr="00C222A9">
        <w:rPr>
          <w:rFonts w:cs="Times New Roman"/>
        </w:rPr>
        <w:t>Az öntözőberendezések telepítésének és üzemeltetésének bemutatása.</w:t>
      </w:r>
    </w:p>
    <w:p w14:paraId="7F051497" w14:textId="77777777" w:rsidR="00C53E01" w:rsidRPr="00C222A9" w:rsidRDefault="0002409A" w:rsidP="0002409A">
      <w:pPr>
        <w:spacing w:after="0"/>
        <w:ind w:left="851"/>
        <w:rPr>
          <w:rFonts w:cs="Times New Roman"/>
        </w:rPr>
      </w:pPr>
      <w:r w:rsidRPr="00C222A9">
        <w:rPr>
          <w:rFonts w:cs="Times New Roman"/>
        </w:rPr>
        <w:t>A növényápolás gépeinek üzemeltetésére vonatkozó munka-, tűz- és környezetvédelmi előírások.</w:t>
      </w:r>
    </w:p>
    <w:p w14:paraId="00F3D7F3" w14:textId="77777777" w:rsidR="00C53E01" w:rsidRPr="00C222A9" w:rsidRDefault="00C53E01" w:rsidP="00C53E01">
      <w:pPr>
        <w:tabs>
          <w:tab w:val="left" w:pos="1418"/>
          <w:tab w:val="right" w:pos="9072"/>
        </w:tabs>
        <w:spacing w:after="0"/>
        <w:ind w:left="851"/>
        <w:rPr>
          <w:rFonts w:cs="Times New Roman"/>
        </w:rPr>
      </w:pPr>
    </w:p>
    <w:p w14:paraId="25B038C1" w14:textId="77777777" w:rsidR="00C53E01" w:rsidRPr="00C222A9" w:rsidRDefault="0002409A"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 xml:space="preserve">Szálastakarmányok betakarítása, gépeinek beállítása és </w:t>
      </w:r>
      <w:proofErr w:type="gramStart"/>
      <w:r w:rsidRPr="00C222A9">
        <w:rPr>
          <w:rFonts w:cs="Times New Roman"/>
          <w:b/>
          <w:i/>
        </w:rPr>
        <w:t xml:space="preserve">üzemeltetése      </w:t>
      </w:r>
      <w:r w:rsidR="00C53E01" w:rsidRPr="00C222A9">
        <w:rPr>
          <w:rFonts w:cs="Times New Roman"/>
          <w:b/>
          <w:i/>
        </w:rPr>
        <w:tab/>
      </w:r>
      <w:r w:rsidR="00070464" w:rsidRPr="00C222A9">
        <w:rPr>
          <w:rFonts w:cs="Times New Roman"/>
          <w:b/>
          <w:i/>
        </w:rPr>
        <w:t>14</w:t>
      </w:r>
      <w:proofErr w:type="gramEnd"/>
      <w:r w:rsidR="00C53E01" w:rsidRPr="00C222A9">
        <w:rPr>
          <w:rFonts w:cs="Times New Roman"/>
          <w:b/>
          <w:i/>
        </w:rPr>
        <w:t xml:space="preserve"> óra/</w:t>
      </w:r>
      <w:r w:rsidR="00070464" w:rsidRPr="00C222A9">
        <w:rPr>
          <w:rFonts w:cs="Times New Roman"/>
          <w:b/>
          <w:i/>
        </w:rPr>
        <w:t>14</w:t>
      </w:r>
      <w:r w:rsidR="00C53E01" w:rsidRPr="00C222A9">
        <w:rPr>
          <w:rFonts w:cs="Times New Roman"/>
          <w:b/>
          <w:i/>
        </w:rPr>
        <w:t xml:space="preserve"> óra</w:t>
      </w:r>
    </w:p>
    <w:p w14:paraId="747E15C9" w14:textId="77777777" w:rsidR="0002409A" w:rsidRPr="00C222A9" w:rsidRDefault="0002409A" w:rsidP="0002409A">
      <w:pPr>
        <w:spacing w:after="0"/>
        <w:ind w:left="851"/>
        <w:rPr>
          <w:rFonts w:cs="Times New Roman"/>
        </w:rPr>
      </w:pPr>
      <w:r w:rsidRPr="00C222A9">
        <w:rPr>
          <w:rFonts w:cs="Times New Roman"/>
        </w:rPr>
        <w:t>A különböző kivitelű kaszák pl. alternáló mozgást végző és forgókéses kaszák erőgépekkel való összekapcsolásának bemutatása, gyakorlása. A gépcsoportok beállítása, ellenőrzése és üzemeltetése. Önjáró kaszálógépek beállításának és üzemeltetésének bemutatása.</w:t>
      </w:r>
    </w:p>
    <w:p w14:paraId="2416A4EA" w14:textId="77777777" w:rsidR="0002409A" w:rsidRPr="00C222A9" w:rsidRDefault="0002409A" w:rsidP="0002409A">
      <w:pPr>
        <w:spacing w:after="0"/>
        <w:ind w:left="851"/>
        <w:rPr>
          <w:rFonts w:cs="Times New Roman"/>
        </w:rPr>
      </w:pPr>
      <w:r w:rsidRPr="00C222A9">
        <w:rPr>
          <w:rFonts w:cs="Times New Roman"/>
        </w:rPr>
        <w:lastRenderedPageBreak/>
        <w:t>A rendkezelő gépek összekapcsolása az erőgéppel. A gépcsoportok beállítása különböző műveletekhez (rendsodrás, rendterítés, rendforgatás), a gépek üzemeltetésének gyakorlása.</w:t>
      </w:r>
    </w:p>
    <w:p w14:paraId="13C15BA2" w14:textId="77777777" w:rsidR="0002409A" w:rsidRPr="00C222A9" w:rsidRDefault="0002409A" w:rsidP="0002409A">
      <w:pPr>
        <w:spacing w:after="0"/>
        <w:ind w:left="851"/>
        <w:rPr>
          <w:rFonts w:cs="Times New Roman"/>
        </w:rPr>
      </w:pPr>
      <w:r w:rsidRPr="00C222A9">
        <w:rPr>
          <w:rFonts w:cs="Times New Roman"/>
        </w:rPr>
        <w:t>Rendfelszedő pótkocsik üzemeltetéséhez szükséges erőgépek összekapcsolása, a gépcsoport beállítása és üzemeltetésének gyakorlása.</w:t>
      </w:r>
    </w:p>
    <w:p w14:paraId="7BE51949" w14:textId="77777777" w:rsidR="0002409A" w:rsidRPr="00C222A9" w:rsidRDefault="0002409A" w:rsidP="0002409A">
      <w:pPr>
        <w:spacing w:after="0"/>
        <w:ind w:left="851"/>
        <w:rPr>
          <w:rFonts w:cs="Times New Roman"/>
        </w:rPr>
      </w:pPr>
      <w:r w:rsidRPr="00C222A9">
        <w:rPr>
          <w:rFonts w:cs="Times New Roman"/>
        </w:rPr>
        <w:t>Kis és nagybála készítő gépekhez kapcsolható erőgépek kapcsolatainak létrehozása. Az erőgépekhez kapcsolt henger és hasábbálázó gépek beállításának és üzemeltetésének gyakorlása. A különleges bálázási technológiák végrehajtásához szükséges adapterek felszerelésének, beállításának és a technológiának megfelelő üzemeltetésének bemutatása.</w:t>
      </w:r>
    </w:p>
    <w:p w14:paraId="1F07F1A5" w14:textId="77777777" w:rsidR="0002409A" w:rsidRPr="00C222A9" w:rsidRDefault="0002409A" w:rsidP="0002409A">
      <w:pPr>
        <w:spacing w:after="0"/>
        <w:ind w:left="851"/>
        <w:rPr>
          <w:rFonts w:cs="Times New Roman"/>
        </w:rPr>
      </w:pPr>
      <w:r w:rsidRPr="00C222A9">
        <w:rPr>
          <w:rFonts w:cs="Times New Roman"/>
        </w:rPr>
        <w:t xml:space="preserve">A vontatott járva szecskázó gépekhez szükséges erőgépek kiválasztása, a gépkapcsolat létrehozása, beállításának és üzemeltetésének gyakorlása. Az önjáró </w:t>
      </w:r>
      <w:proofErr w:type="spellStart"/>
      <w:r w:rsidRPr="00C222A9">
        <w:rPr>
          <w:rFonts w:cs="Times New Roman"/>
        </w:rPr>
        <w:t>szecskázógépek</w:t>
      </w:r>
      <w:proofErr w:type="spellEnd"/>
      <w:r w:rsidRPr="00C222A9">
        <w:rPr>
          <w:rFonts w:cs="Times New Roman"/>
        </w:rPr>
        <w:t xml:space="preserve"> beállításának bemutatása a különböző technológiájú betakarítási módokhoz. </w:t>
      </w:r>
    </w:p>
    <w:p w14:paraId="0ECDFE9E" w14:textId="77777777" w:rsidR="0002409A" w:rsidRPr="00C222A9" w:rsidRDefault="0002409A" w:rsidP="0002409A">
      <w:pPr>
        <w:spacing w:after="0"/>
        <w:ind w:left="851"/>
        <w:rPr>
          <w:rFonts w:cs="Times New Roman"/>
        </w:rPr>
      </w:pPr>
      <w:r w:rsidRPr="00C222A9">
        <w:rPr>
          <w:rFonts w:cs="Times New Roman"/>
        </w:rPr>
        <w:t>A szárzúzók üzemeltetéséhez szükséges erőgépkapcsolatok bemutatása, a gépcsoport beállításának, ellenőrzésének és üzemeltetésének gyakorlása.</w:t>
      </w:r>
    </w:p>
    <w:p w14:paraId="0FADA54E" w14:textId="77777777" w:rsidR="00C53E01" w:rsidRPr="00C222A9" w:rsidRDefault="0002409A" w:rsidP="0002409A">
      <w:pPr>
        <w:spacing w:after="0"/>
        <w:ind w:left="851"/>
        <w:rPr>
          <w:rFonts w:cs="Times New Roman"/>
        </w:rPr>
      </w:pPr>
      <w:r w:rsidRPr="00C222A9">
        <w:rPr>
          <w:rFonts w:cs="Times New Roman"/>
        </w:rPr>
        <w:t>A szálastakarmányok betakarításában résztvevő gépek üzemeltetésére vonatkozó munka-, tűz- és környezetvédelmi előírások.</w:t>
      </w:r>
    </w:p>
    <w:p w14:paraId="13AB53C4" w14:textId="77777777" w:rsidR="00C53E01" w:rsidRPr="00C222A9" w:rsidRDefault="00C53E01" w:rsidP="00C53E01">
      <w:pPr>
        <w:tabs>
          <w:tab w:val="left" w:pos="1418"/>
          <w:tab w:val="right" w:pos="9072"/>
        </w:tabs>
        <w:spacing w:after="0"/>
        <w:ind w:left="851"/>
        <w:rPr>
          <w:rFonts w:cs="Times New Roman"/>
        </w:rPr>
      </w:pPr>
    </w:p>
    <w:p w14:paraId="2EB9430C" w14:textId="77777777" w:rsidR="00C53E01" w:rsidRPr="00C222A9" w:rsidRDefault="0002409A"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Gabona betakarítás gépeinek beállítása és üzemeltetése</w:t>
      </w:r>
      <w:r w:rsidR="00C53E01" w:rsidRPr="00C222A9">
        <w:rPr>
          <w:rFonts w:cs="Times New Roman"/>
          <w:b/>
          <w:i/>
        </w:rPr>
        <w:tab/>
      </w:r>
      <w:r w:rsidR="00070464" w:rsidRPr="00C222A9">
        <w:rPr>
          <w:rFonts w:cs="Times New Roman"/>
          <w:b/>
          <w:i/>
        </w:rPr>
        <w:t>16</w:t>
      </w:r>
      <w:r w:rsidR="00C53E01" w:rsidRPr="00C222A9">
        <w:rPr>
          <w:rFonts w:cs="Times New Roman"/>
          <w:b/>
          <w:i/>
        </w:rPr>
        <w:t xml:space="preserve"> óra/</w:t>
      </w:r>
      <w:r w:rsidR="00070464" w:rsidRPr="00C222A9">
        <w:rPr>
          <w:rFonts w:cs="Times New Roman"/>
          <w:b/>
          <w:i/>
        </w:rPr>
        <w:t>16</w:t>
      </w:r>
      <w:r w:rsidR="00C53E01" w:rsidRPr="00C222A9">
        <w:rPr>
          <w:rFonts w:cs="Times New Roman"/>
          <w:b/>
          <w:i/>
        </w:rPr>
        <w:t xml:space="preserve"> óra</w:t>
      </w:r>
    </w:p>
    <w:p w14:paraId="144DE9B8" w14:textId="77777777" w:rsidR="0002409A" w:rsidRPr="00C222A9" w:rsidRDefault="0002409A" w:rsidP="0002409A">
      <w:pPr>
        <w:spacing w:after="0"/>
        <w:ind w:left="851"/>
        <w:rPr>
          <w:rFonts w:cs="Times New Roman"/>
        </w:rPr>
      </w:pPr>
      <w:r w:rsidRPr="00C222A9">
        <w:rPr>
          <w:rFonts w:cs="Times New Roman"/>
        </w:rPr>
        <w:t xml:space="preserve">Az arató-cséplőgépek aratószerkezetének, cséplőszerkezetének, tisztítószerkezetének és egyéb szerkezeti egységeinek beállításának bemutatása az adott termény betakarításához. A beállítások és az üzemeltetés gyakorlása. </w:t>
      </w:r>
    </w:p>
    <w:p w14:paraId="0C0C00D4" w14:textId="77777777" w:rsidR="0002409A" w:rsidRPr="00C222A9" w:rsidRDefault="0002409A" w:rsidP="0002409A">
      <w:pPr>
        <w:spacing w:after="0"/>
        <w:ind w:left="851"/>
        <w:rPr>
          <w:rFonts w:cs="Times New Roman"/>
        </w:rPr>
      </w:pPr>
      <w:r w:rsidRPr="00C222A9">
        <w:rPr>
          <w:rFonts w:cs="Times New Roman"/>
        </w:rPr>
        <w:t xml:space="preserve">Az arató-cséplőgépekre szerelhető adapterek kiválasztása, beállítása az adott növény betakarításához. Az arató-cséplőgépek üzemeltetése különböző betakarítási technológiáknak megfelelően. </w:t>
      </w:r>
    </w:p>
    <w:p w14:paraId="43887558" w14:textId="77777777" w:rsidR="0002409A" w:rsidRPr="00C222A9" w:rsidRDefault="0002409A" w:rsidP="0002409A">
      <w:pPr>
        <w:spacing w:after="0"/>
        <w:ind w:left="851"/>
        <w:rPr>
          <w:rFonts w:cs="Times New Roman"/>
        </w:rPr>
      </w:pPr>
      <w:r w:rsidRPr="00C222A9">
        <w:rPr>
          <w:rFonts w:cs="Times New Roman"/>
        </w:rPr>
        <w:t xml:space="preserve">A gépeken alkalmazott jelző és szabályozó berendezések és a fedélzeti számítógépek üzemeltetése. </w:t>
      </w:r>
    </w:p>
    <w:p w14:paraId="650A90E0" w14:textId="77777777" w:rsidR="0002409A" w:rsidRPr="00C222A9" w:rsidRDefault="0002409A" w:rsidP="0002409A">
      <w:pPr>
        <w:spacing w:after="0"/>
        <w:ind w:left="851"/>
        <w:rPr>
          <w:rFonts w:cs="Times New Roman"/>
        </w:rPr>
      </w:pPr>
      <w:r w:rsidRPr="00C222A9">
        <w:rPr>
          <w:rFonts w:cs="Times New Roman"/>
        </w:rPr>
        <w:t>A csöves kukorica betakarítására használt gépek beállításának bemutatása üzemeltetés gyakorlása.</w:t>
      </w:r>
    </w:p>
    <w:p w14:paraId="6164CE65" w14:textId="77777777" w:rsidR="00C53E01" w:rsidRPr="00C222A9" w:rsidRDefault="0002409A" w:rsidP="0002409A">
      <w:pPr>
        <w:spacing w:after="0"/>
        <w:ind w:left="851"/>
        <w:rPr>
          <w:rFonts w:cs="Times New Roman"/>
        </w:rPr>
      </w:pPr>
      <w:r w:rsidRPr="00C222A9">
        <w:rPr>
          <w:rFonts w:cs="Times New Roman"/>
        </w:rPr>
        <w:t>Az arató-cséplőgépek üzemeltetésére vonatkozó munka-, tűz- és környezetvédelmi előírások.</w:t>
      </w:r>
    </w:p>
    <w:p w14:paraId="734EDD8B" w14:textId="77777777" w:rsidR="00C53E01" w:rsidRPr="00C222A9" w:rsidRDefault="00C53E01" w:rsidP="00C53E01">
      <w:pPr>
        <w:tabs>
          <w:tab w:val="left" w:pos="1418"/>
          <w:tab w:val="right" w:pos="9072"/>
        </w:tabs>
        <w:spacing w:after="0"/>
        <w:ind w:left="851"/>
        <w:rPr>
          <w:rFonts w:cs="Times New Roman"/>
        </w:rPr>
      </w:pPr>
    </w:p>
    <w:p w14:paraId="33960A11" w14:textId="77777777" w:rsidR="00C53E01" w:rsidRPr="00C222A9" w:rsidRDefault="0002409A"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 xml:space="preserve">Szemes termények utókezelése, gépeinek beállítása és </w:t>
      </w:r>
      <w:proofErr w:type="gramStart"/>
      <w:r w:rsidRPr="00C222A9">
        <w:rPr>
          <w:rFonts w:cs="Times New Roman"/>
          <w:b/>
          <w:i/>
        </w:rPr>
        <w:t>üzemeltetése</w:t>
      </w:r>
      <w:r w:rsidR="00374E42" w:rsidRPr="00C222A9">
        <w:rPr>
          <w:rFonts w:cs="Times New Roman"/>
          <w:b/>
          <w:i/>
        </w:rPr>
        <w:t xml:space="preserve">          </w:t>
      </w:r>
      <w:r w:rsidR="00C53E01" w:rsidRPr="00C222A9">
        <w:rPr>
          <w:rFonts w:cs="Times New Roman"/>
          <w:b/>
          <w:i/>
        </w:rPr>
        <w:tab/>
      </w:r>
      <w:r w:rsidR="00070464" w:rsidRPr="00C222A9">
        <w:rPr>
          <w:rFonts w:cs="Times New Roman"/>
          <w:b/>
          <w:i/>
        </w:rPr>
        <w:t>6</w:t>
      </w:r>
      <w:proofErr w:type="gramEnd"/>
      <w:r w:rsidR="00C53E01" w:rsidRPr="00C222A9">
        <w:rPr>
          <w:rFonts w:cs="Times New Roman"/>
          <w:b/>
          <w:i/>
        </w:rPr>
        <w:t xml:space="preserve"> óra/</w:t>
      </w:r>
      <w:r w:rsidR="00070464" w:rsidRPr="00C222A9">
        <w:rPr>
          <w:rFonts w:cs="Times New Roman"/>
          <w:b/>
          <w:i/>
        </w:rPr>
        <w:t>6</w:t>
      </w:r>
      <w:r w:rsidR="00C53E01" w:rsidRPr="00C222A9">
        <w:rPr>
          <w:rFonts w:cs="Times New Roman"/>
          <w:b/>
          <w:i/>
        </w:rPr>
        <w:t xml:space="preserve"> óra</w:t>
      </w:r>
    </w:p>
    <w:p w14:paraId="1E0D0FA9" w14:textId="77777777" w:rsidR="00374E42" w:rsidRPr="00C222A9" w:rsidRDefault="00374E42" w:rsidP="00374E42">
      <w:pPr>
        <w:spacing w:after="0"/>
        <w:ind w:left="851"/>
        <w:rPr>
          <w:rFonts w:cs="Times New Roman"/>
        </w:rPr>
      </w:pPr>
      <w:r w:rsidRPr="00C222A9">
        <w:rPr>
          <w:rFonts w:cs="Times New Roman"/>
        </w:rPr>
        <w:t>Tisztítás-osztályozás méret, alak, lebegőképesség, gördülékenység, rugalmasság, felületi érdesség, sűrűség, összetett fizikai tulajdonság, szín, elektrosztatikai tulajdonság alapján működő gépek előkészítésének, beállításának bemutatása.</w:t>
      </w:r>
    </w:p>
    <w:p w14:paraId="761E85EE" w14:textId="77777777" w:rsidR="00374E42" w:rsidRPr="00C222A9" w:rsidRDefault="00374E42" w:rsidP="00374E42">
      <w:pPr>
        <w:spacing w:after="0"/>
        <w:ind w:left="851"/>
        <w:rPr>
          <w:rFonts w:cs="Times New Roman"/>
        </w:rPr>
      </w:pPr>
      <w:r w:rsidRPr="00C222A9">
        <w:rPr>
          <w:rFonts w:cs="Times New Roman"/>
        </w:rPr>
        <w:t>A szárítók előkészítésének beállításának bemutatása különböző növények szárításához.</w:t>
      </w:r>
    </w:p>
    <w:p w14:paraId="0C04FCDE" w14:textId="77777777" w:rsidR="00374E42" w:rsidRPr="00C222A9" w:rsidRDefault="00374E42" w:rsidP="00374E42">
      <w:pPr>
        <w:spacing w:after="0"/>
        <w:ind w:left="851"/>
        <w:rPr>
          <w:rFonts w:cs="Times New Roman"/>
        </w:rPr>
      </w:pPr>
      <w:r w:rsidRPr="00C222A9">
        <w:rPr>
          <w:rFonts w:cs="Times New Roman"/>
        </w:rPr>
        <w:t>A szárított termények tárolásakor használt gépek, berendezések üzemeltetése.</w:t>
      </w:r>
    </w:p>
    <w:p w14:paraId="36657870" w14:textId="77777777" w:rsidR="00C53E01" w:rsidRPr="00C222A9" w:rsidRDefault="00374E42" w:rsidP="00374E42">
      <w:pPr>
        <w:spacing w:after="0"/>
        <w:ind w:left="851"/>
        <w:rPr>
          <w:rFonts w:cs="Times New Roman"/>
        </w:rPr>
      </w:pPr>
      <w:r w:rsidRPr="00C222A9">
        <w:rPr>
          <w:rFonts w:cs="Times New Roman"/>
        </w:rPr>
        <w:t>A szemes termények utókezelésekor használt gépek, berendezések üzemeltetésére vonatkozó munka-, tűz- és környezetvédelmi előírások.</w:t>
      </w:r>
    </w:p>
    <w:p w14:paraId="6DCA2578" w14:textId="77777777" w:rsidR="00C53E01" w:rsidRPr="00C222A9" w:rsidRDefault="00C53E01" w:rsidP="00C53E01">
      <w:pPr>
        <w:tabs>
          <w:tab w:val="left" w:pos="1418"/>
          <w:tab w:val="right" w:pos="9072"/>
        </w:tabs>
        <w:spacing w:after="0"/>
        <w:ind w:left="851"/>
        <w:rPr>
          <w:rFonts w:cs="Times New Roman"/>
        </w:rPr>
      </w:pPr>
    </w:p>
    <w:p w14:paraId="7F0C630D" w14:textId="77777777" w:rsidR="00C53E01" w:rsidRPr="00C222A9" w:rsidRDefault="00374E42"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Ipari és egyéb növények betakarítása, gépeinek beállítása és üzemeltetése</w:t>
      </w:r>
      <w:r w:rsidR="00C53E01" w:rsidRPr="00C222A9">
        <w:rPr>
          <w:rFonts w:cs="Times New Roman"/>
          <w:b/>
          <w:i/>
        </w:rPr>
        <w:tab/>
      </w:r>
      <w:proofErr w:type="gramStart"/>
      <w:r w:rsidR="00C53E01" w:rsidRPr="00C222A9">
        <w:rPr>
          <w:rFonts w:cs="Times New Roman"/>
          <w:b/>
          <w:i/>
        </w:rPr>
        <w:t>…</w:t>
      </w:r>
      <w:r w:rsidR="00070464" w:rsidRPr="00C222A9">
        <w:rPr>
          <w:rFonts w:cs="Times New Roman"/>
          <w:b/>
          <w:i/>
        </w:rPr>
        <w:t>18</w:t>
      </w:r>
      <w:proofErr w:type="gramEnd"/>
      <w:r w:rsidR="00C53E01" w:rsidRPr="00C222A9">
        <w:rPr>
          <w:rFonts w:cs="Times New Roman"/>
          <w:b/>
          <w:i/>
        </w:rPr>
        <w:t xml:space="preserve"> óra/</w:t>
      </w:r>
      <w:r w:rsidR="00070464" w:rsidRPr="00C222A9">
        <w:rPr>
          <w:rFonts w:cs="Times New Roman"/>
          <w:b/>
          <w:i/>
        </w:rPr>
        <w:t>18</w:t>
      </w:r>
      <w:r w:rsidR="00C53E01" w:rsidRPr="00C222A9">
        <w:rPr>
          <w:rFonts w:cs="Times New Roman"/>
          <w:b/>
          <w:i/>
        </w:rPr>
        <w:t xml:space="preserve"> óra</w:t>
      </w:r>
    </w:p>
    <w:p w14:paraId="1940F0AC" w14:textId="77777777" w:rsidR="00374E42" w:rsidRPr="00C222A9" w:rsidRDefault="00374E42" w:rsidP="00374E42">
      <w:pPr>
        <w:spacing w:after="0"/>
        <w:ind w:left="851"/>
        <w:rPr>
          <w:rFonts w:cs="Times New Roman"/>
        </w:rPr>
      </w:pPr>
      <w:r w:rsidRPr="00C222A9">
        <w:rPr>
          <w:rFonts w:cs="Times New Roman"/>
        </w:rPr>
        <w:t>A repce és a napraforgó betakarításához használt betakarítógépek beállítása, üzemeltetése.</w:t>
      </w:r>
    </w:p>
    <w:p w14:paraId="6B5DAF34" w14:textId="77777777" w:rsidR="00374E42" w:rsidRPr="00C222A9" w:rsidRDefault="00374E42" w:rsidP="00374E42">
      <w:pPr>
        <w:spacing w:after="0"/>
        <w:ind w:left="851"/>
        <w:rPr>
          <w:rFonts w:cs="Times New Roman"/>
        </w:rPr>
      </w:pPr>
      <w:r w:rsidRPr="00C222A9">
        <w:rPr>
          <w:rFonts w:cs="Times New Roman"/>
        </w:rPr>
        <w:t xml:space="preserve">A rizs, hüvelyesek és az </w:t>
      </w:r>
      <w:proofErr w:type="spellStart"/>
      <w:r w:rsidRPr="00C222A9">
        <w:rPr>
          <w:rFonts w:cs="Times New Roman"/>
        </w:rPr>
        <w:t>aprómagvak</w:t>
      </w:r>
      <w:proofErr w:type="spellEnd"/>
      <w:r w:rsidRPr="00C222A9">
        <w:rPr>
          <w:rFonts w:cs="Times New Roman"/>
        </w:rPr>
        <w:t xml:space="preserve"> betakarításához használt adapterek beállításának, az alapgéphez való kapcsolatának és üzemeltetésének bemutatása.</w:t>
      </w:r>
    </w:p>
    <w:p w14:paraId="04174AFD" w14:textId="77777777" w:rsidR="00374E42" w:rsidRPr="00C222A9" w:rsidRDefault="00374E42" w:rsidP="00374E42">
      <w:pPr>
        <w:spacing w:after="0"/>
        <w:ind w:left="851"/>
        <w:rPr>
          <w:rFonts w:cs="Times New Roman"/>
        </w:rPr>
      </w:pPr>
      <w:r w:rsidRPr="00C222A9">
        <w:rPr>
          <w:rFonts w:cs="Times New Roman"/>
        </w:rPr>
        <w:lastRenderedPageBreak/>
        <w:t>A cukorrépa betakarításának technológiái során alkalmazott gépek berendezések beállítása és üzemeltetése.</w:t>
      </w:r>
    </w:p>
    <w:p w14:paraId="0CA4915F" w14:textId="77777777" w:rsidR="00C53E01" w:rsidRPr="00C222A9" w:rsidRDefault="00374E42" w:rsidP="00374E42">
      <w:pPr>
        <w:spacing w:after="0"/>
        <w:ind w:left="851"/>
        <w:rPr>
          <w:rFonts w:cs="Times New Roman"/>
        </w:rPr>
      </w:pPr>
      <w:r w:rsidRPr="00C222A9">
        <w:rPr>
          <w:rFonts w:cs="Times New Roman"/>
        </w:rPr>
        <w:t>Az ipari és egyéb növények betakarításához használt gépek, berendezések üzemeltetésére vonatkozó munka-, tűz- és környezetvédelmi előírások.</w:t>
      </w:r>
    </w:p>
    <w:p w14:paraId="2069AB9A" w14:textId="77777777" w:rsidR="00C53E01" w:rsidRPr="00C222A9" w:rsidRDefault="00C53E01" w:rsidP="00C53E01">
      <w:pPr>
        <w:tabs>
          <w:tab w:val="left" w:pos="1418"/>
          <w:tab w:val="right" w:pos="9072"/>
        </w:tabs>
        <w:spacing w:after="0"/>
        <w:ind w:left="851"/>
        <w:rPr>
          <w:rFonts w:cs="Times New Roman"/>
        </w:rPr>
      </w:pPr>
    </w:p>
    <w:p w14:paraId="10E8EE5E" w14:textId="77777777" w:rsidR="00C53E01" w:rsidRPr="00C222A9" w:rsidRDefault="00374E42"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Burgonya betakarítás gépeinek beállítása és üzemeltetése</w:t>
      </w:r>
      <w:r w:rsidR="00C53E01" w:rsidRPr="00C222A9">
        <w:rPr>
          <w:rFonts w:cs="Times New Roman"/>
          <w:b/>
          <w:i/>
        </w:rPr>
        <w:tab/>
      </w:r>
      <w:r w:rsidR="00070464" w:rsidRPr="00C222A9">
        <w:rPr>
          <w:rFonts w:cs="Times New Roman"/>
          <w:b/>
          <w:i/>
        </w:rPr>
        <w:t>5</w:t>
      </w:r>
      <w:r w:rsidR="00C53E01" w:rsidRPr="00C222A9">
        <w:rPr>
          <w:rFonts w:cs="Times New Roman"/>
          <w:b/>
          <w:i/>
        </w:rPr>
        <w:t xml:space="preserve"> óra/</w:t>
      </w:r>
      <w:r w:rsidR="00070464" w:rsidRPr="00C222A9">
        <w:rPr>
          <w:rFonts w:cs="Times New Roman"/>
          <w:b/>
          <w:i/>
        </w:rPr>
        <w:t>5</w:t>
      </w:r>
      <w:r w:rsidR="00C53E01" w:rsidRPr="00C222A9">
        <w:rPr>
          <w:rFonts w:cs="Times New Roman"/>
          <w:b/>
          <w:i/>
        </w:rPr>
        <w:t xml:space="preserve"> óra</w:t>
      </w:r>
    </w:p>
    <w:p w14:paraId="530D4132" w14:textId="77777777" w:rsidR="00374E42" w:rsidRPr="00C222A9" w:rsidRDefault="00374E42" w:rsidP="00374E42">
      <w:pPr>
        <w:spacing w:after="0"/>
        <w:ind w:left="851"/>
        <w:rPr>
          <w:rFonts w:cs="Times New Roman"/>
        </w:rPr>
      </w:pPr>
      <w:r w:rsidRPr="00C222A9">
        <w:rPr>
          <w:rFonts w:cs="Times New Roman"/>
        </w:rPr>
        <w:t>A burgonyabetakarító gépek előkészítésének, beállításának bemutatása.</w:t>
      </w:r>
    </w:p>
    <w:p w14:paraId="3E8B0C15" w14:textId="77777777" w:rsidR="00374E42" w:rsidRPr="00C222A9" w:rsidRDefault="00374E42" w:rsidP="00374E42">
      <w:pPr>
        <w:spacing w:after="0"/>
        <w:ind w:left="851"/>
        <w:rPr>
          <w:rFonts w:cs="Times New Roman"/>
        </w:rPr>
      </w:pPr>
      <w:r w:rsidRPr="00C222A9">
        <w:rPr>
          <w:rFonts w:cs="Times New Roman"/>
        </w:rPr>
        <w:t>A burgonya válogatásához, osztályozásához alkalmazott gépek berendezések beállításának és üzemének bemutatása.</w:t>
      </w:r>
    </w:p>
    <w:p w14:paraId="775B5133" w14:textId="77777777" w:rsidR="00374E42" w:rsidRPr="00C222A9" w:rsidRDefault="00374E42" w:rsidP="00374E42">
      <w:pPr>
        <w:spacing w:after="0"/>
        <w:ind w:left="851"/>
        <w:rPr>
          <w:rFonts w:cs="Times New Roman"/>
        </w:rPr>
      </w:pPr>
      <w:r w:rsidRPr="00C222A9">
        <w:rPr>
          <w:rFonts w:cs="Times New Roman"/>
        </w:rPr>
        <w:t>A burgonyabetakarító gépeket kiszolgáló gépek, berendezések beállításának és üzemének bemutatása.</w:t>
      </w:r>
    </w:p>
    <w:p w14:paraId="05470DFD" w14:textId="77777777" w:rsidR="00374E42" w:rsidRPr="00C222A9" w:rsidRDefault="00374E42" w:rsidP="00374E42">
      <w:pPr>
        <w:spacing w:after="0"/>
        <w:ind w:left="851"/>
        <w:rPr>
          <w:rFonts w:cs="Times New Roman"/>
          <w:b/>
          <w:bCs/>
        </w:rPr>
      </w:pPr>
      <w:r w:rsidRPr="00C222A9">
        <w:rPr>
          <w:rFonts w:cs="Times New Roman"/>
        </w:rPr>
        <w:t>A burgonya-betakarításához használt gépek, berendezések üzemeltetésére vonatkozó munka-, tűz- és környezetvédelmi előírások.</w:t>
      </w:r>
    </w:p>
    <w:p w14:paraId="11F04B26" w14:textId="77777777" w:rsidR="00C53E01" w:rsidRPr="00C222A9" w:rsidRDefault="00374E42" w:rsidP="00C53E01">
      <w:pPr>
        <w:spacing w:after="0"/>
        <w:ind w:left="851"/>
        <w:rPr>
          <w:rFonts w:cs="Times New Roman"/>
        </w:rPr>
      </w:pPr>
      <w:r w:rsidRPr="00C222A9">
        <w:rPr>
          <w:rFonts w:cs="Times New Roman"/>
        </w:rPr>
        <w:t xml:space="preserve"> </w:t>
      </w:r>
    </w:p>
    <w:p w14:paraId="4A7FB909" w14:textId="77777777" w:rsidR="00C53E01" w:rsidRPr="00C222A9" w:rsidRDefault="00C53E01" w:rsidP="00C53E01">
      <w:pPr>
        <w:tabs>
          <w:tab w:val="left" w:pos="1418"/>
          <w:tab w:val="right" w:pos="9072"/>
        </w:tabs>
        <w:spacing w:after="0"/>
        <w:ind w:left="851"/>
        <w:rPr>
          <w:rFonts w:cs="Times New Roman"/>
        </w:rPr>
      </w:pPr>
    </w:p>
    <w:p w14:paraId="20EA6C02" w14:textId="77777777" w:rsidR="00C53E01" w:rsidRPr="00C222A9" w:rsidRDefault="00132AE9"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Öntözés gépeinek üzemeltetése</w:t>
      </w:r>
      <w:r w:rsidR="00C53E01" w:rsidRPr="00C222A9">
        <w:rPr>
          <w:rFonts w:cs="Times New Roman"/>
          <w:b/>
          <w:i/>
        </w:rPr>
        <w:tab/>
      </w:r>
      <w:r w:rsidRPr="00C222A9">
        <w:rPr>
          <w:rFonts w:cs="Times New Roman"/>
          <w:b/>
          <w:i/>
        </w:rPr>
        <w:t>6</w:t>
      </w:r>
      <w:r w:rsidR="00C53E01" w:rsidRPr="00C222A9">
        <w:rPr>
          <w:rFonts w:cs="Times New Roman"/>
          <w:b/>
          <w:i/>
        </w:rPr>
        <w:t xml:space="preserve"> óra/</w:t>
      </w:r>
      <w:r w:rsidRPr="00C222A9">
        <w:rPr>
          <w:rFonts w:cs="Times New Roman"/>
          <w:b/>
          <w:i/>
        </w:rPr>
        <w:t>6</w:t>
      </w:r>
      <w:r w:rsidR="00C53E01" w:rsidRPr="00C222A9">
        <w:rPr>
          <w:rFonts w:cs="Times New Roman"/>
          <w:b/>
          <w:i/>
        </w:rPr>
        <w:t xml:space="preserve"> óra</w:t>
      </w:r>
    </w:p>
    <w:p w14:paraId="5C3E451E" w14:textId="77777777" w:rsidR="00132AE9" w:rsidRPr="00C222A9" w:rsidRDefault="00132AE9" w:rsidP="00132AE9">
      <w:pPr>
        <w:tabs>
          <w:tab w:val="left" w:pos="1418"/>
          <w:tab w:val="right" w:pos="9072"/>
        </w:tabs>
        <w:spacing w:after="0"/>
        <w:ind w:left="851"/>
        <w:rPr>
          <w:rFonts w:cs="Times New Roman"/>
        </w:rPr>
      </w:pPr>
      <w:r w:rsidRPr="00C222A9">
        <w:rPr>
          <w:rFonts w:cs="Times New Roman"/>
        </w:rPr>
        <w:t xml:space="preserve">Az öntözőgépek telepítése, a beállítás, ellenőrzés és az üzemeltetés gyakorlása. Az öntöző gépeken alkalmazott automatikus rendszerek beállítása és üzemeltetése. </w:t>
      </w:r>
    </w:p>
    <w:p w14:paraId="5BEE792C" w14:textId="77777777" w:rsidR="00132AE9" w:rsidRPr="00C222A9" w:rsidRDefault="00132AE9" w:rsidP="00132AE9">
      <w:pPr>
        <w:tabs>
          <w:tab w:val="left" w:pos="1418"/>
          <w:tab w:val="right" w:pos="9072"/>
        </w:tabs>
        <w:spacing w:after="0"/>
        <w:ind w:left="851"/>
        <w:rPr>
          <w:rFonts w:cs="Times New Roman"/>
        </w:rPr>
      </w:pPr>
      <w:r w:rsidRPr="00C222A9">
        <w:rPr>
          <w:rFonts w:cs="Times New Roman"/>
        </w:rPr>
        <w:t>Csávázó gépek beállításának és üzemeltetésének bemutatása.</w:t>
      </w:r>
    </w:p>
    <w:p w14:paraId="66AB6EB0" w14:textId="77777777" w:rsidR="00132AE9" w:rsidRPr="00C222A9" w:rsidRDefault="00132AE9" w:rsidP="00132AE9">
      <w:pPr>
        <w:tabs>
          <w:tab w:val="left" w:pos="1418"/>
          <w:tab w:val="right" w:pos="9072"/>
        </w:tabs>
        <w:spacing w:after="0"/>
        <w:ind w:left="851"/>
        <w:rPr>
          <w:rFonts w:cs="Times New Roman"/>
        </w:rPr>
      </w:pPr>
      <w:r w:rsidRPr="00C222A9">
        <w:rPr>
          <w:rFonts w:cs="Times New Roman"/>
        </w:rPr>
        <w:t>Az öntözőberendezések telepítésének és üzemeltetésének bemutatása.</w:t>
      </w:r>
    </w:p>
    <w:p w14:paraId="59C250BE" w14:textId="77777777" w:rsidR="00C53E01" w:rsidRDefault="00132AE9" w:rsidP="00C53E01">
      <w:pPr>
        <w:tabs>
          <w:tab w:val="left" w:pos="1418"/>
          <w:tab w:val="right" w:pos="9072"/>
        </w:tabs>
        <w:spacing w:after="0"/>
        <w:ind w:left="851"/>
        <w:rPr>
          <w:rFonts w:cs="Times New Roman"/>
        </w:rPr>
      </w:pPr>
      <w:r w:rsidRPr="00C222A9">
        <w:rPr>
          <w:rFonts w:cs="Times New Roman"/>
        </w:rPr>
        <w:t>Az öntözőberendezések üzemeltetésére vonatkozó munka-, tűz- és környezetvédelmi előírások.</w:t>
      </w:r>
    </w:p>
    <w:p w14:paraId="647BA0C9" w14:textId="77777777" w:rsidR="00EE0CB9" w:rsidRDefault="00EE0CB9" w:rsidP="00C53E01">
      <w:pPr>
        <w:tabs>
          <w:tab w:val="left" w:pos="1418"/>
          <w:tab w:val="right" w:pos="9072"/>
        </w:tabs>
        <w:spacing w:after="0"/>
        <w:ind w:left="851"/>
        <w:rPr>
          <w:rFonts w:cs="Times New Roman"/>
        </w:rPr>
      </w:pPr>
    </w:p>
    <w:p w14:paraId="255D17B7" w14:textId="77777777" w:rsidR="00EE0CB9" w:rsidRPr="00C222A9" w:rsidRDefault="00EE0CB9" w:rsidP="003B22FD">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Zöldség és gyümölcs betakarítás, feldolgozás gépeinek beállítása és üzemeltetése</w:t>
      </w:r>
      <w:r w:rsidRPr="00C222A9">
        <w:rPr>
          <w:rFonts w:cs="Times New Roman"/>
          <w:b/>
          <w:i/>
        </w:rPr>
        <w:tab/>
        <w:t>8 óra/8 óra</w:t>
      </w:r>
    </w:p>
    <w:p w14:paraId="7F63806C"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zöldborsó, zöldbab, uborka, paradicsom, fűszer paprika, káposzta, hagyma, gyökérzöldség betakarításához használt gépek berendezések előkészítésének beállításának bemutatása.</w:t>
      </w:r>
    </w:p>
    <w:p w14:paraId="2742B13D"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gyümölcs-betakarítás eszközeinek, gépeinek (pl. rázógépek) berendezéseinek felkészítése betakarításra, a gépek, berendezések bemutatása.</w:t>
      </w:r>
    </w:p>
    <w:p w14:paraId="44962A55"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gyümölcsmanipulálás gépeinek (ládaürítők, selejtezők, tisztító és válogató gépek, stb.) bemutatása.</w:t>
      </w:r>
    </w:p>
    <w:p w14:paraId="4FE2C90F"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 xml:space="preserve">A szőlőfeldolgozás gépeinek (pl. zúzógépek, bogyózó gépek, cefreszivattyú, mustleválasztók, sajtók, szeparátorok, szűrők) bemutatása. </w:t>
      </w:r>
    </w:p>
    <w:p w14:paraId="4A48178B"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zöldség és gyümölcs betakarítás, feldolgozás gépeinek, berendezéseinek üzemeltetésére vonatkozó munka-, tűz- és környezetvédelmi előírások.</w:t>
      </w:r>
    </w:p>
    <w:p w14:paraId="4ABC1A32" w14:textId="77777777" w:rsidR="00EE0CB9" w:rsidRPr="00C222A9" w:rsidRDefault="00EE0CB9" w:rsidP="00EE0CB9">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Szállítás és anyagmozgatás gépeinek üzemeltetése</w:t>
      </w:r>
      <w:r w:rsidRPr="00C222A9">
        <w:rPr>
          <w:rFonts w:cs="Times New Roman"/>
          <w:b/>
          <w:i/>
        </w:rPr>
        <w:tab/>
        <w:t>16 óra/16 óra</w:t>
      </w:r>
    </w:p>
    <w:p w14:paraId="2D45BCD1"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 xml:space="preserve">A tengelyen történő szállítás gépei pl. pótkocsik, targoncák felkészítése szállítása és üzemeltetésének gyakorlása. </w:t>
      </w:r>
    </w:p>
    <w:p w14:paraId="676970CB"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Folyamatos üzemű szállító- és rakodógépek: szállítószalagok, szállítócsigák, kaparó-elemes szállítók, serleges felhordók, pneumatikus szállítóberendezések előkészítése munkavégzésre, beállításának bemutatása és üzemeltetés gyakorlása.</w:t>
      </w:r>
    </w:p>
    <w:p w14:paraId="531917E7"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 xml:space="preserve">Szakaszos üzemű rakodógépek (homlokrakodók, forgógémes rakodók, forgótornyos rakodók, és egyéb) üzemeltetésre való előkészítése, az anyagmozgatás végrehajtása. </w:t>
      </w:r>
    </w:p>
    <w:p w14:paraId="04B6D1F0"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Anyagmozgatás gépeinek, berendezéseinek üzemeltetésére vonatkozó munka-, tűz- és környezetvédelmi előírások.</w:t>
      </w:r>
    </w:p>
    <w:p w14:paraId="74A08F91" w14:textId="77777777" w:rsidR="00EE0CB9" w:rsidRPr="00C222A9" w:rsidRDefault="00EE0CB9" w:rsidP="00EE0CB9">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 xml:space="preserve">Állattartás épületei és gépeinek előkészítése, beállítása és </w:t>
      </w:r>
      <w:proofErr w:type="gramStart"/>
      <w:r w:rsidRPr="00C222A9">
        <w:rPr>
          <w:rFonts w:cs="Times New Roman"/>
          <w:b/>
          <w:i/>
        </w:rPr>
        <w:t xml:space="preserve">üzemeltetése    </w:t>
      </w:r>
      <w:r w:rsidRPr="00C222A9">
        <w:rPr>
          <w:rFonts w:cs="Times New Roman"/>
          <w:b/>
          <w:i/>
        </w:rPr>
        <w:tab/>
        <w:t>16</w:t>
      </w:r>
      <w:proofErr w:type="gramEnd"/>
      <w:r w:rsidRPr="00C222A9">
        <w:rPr>
          <w:rFonts w:cs="Times New Roman"/>
          <w:b/>
          <w:i/>
        </w:rPr>
        <w:t xml:space="preserve"> óra/16 óra</w:t>
      </w:r>
    </w:p>
    <w:p w14:paraId="4EB0B465"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Az istállók szellőztetésének, fűtésének, világításának bemutatása.</w:t>
      </w:r>
    </w:p>
    <w:p w14:paraId="6C05774E"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tömeg takarmány-előkészítő gépek beállításának és üzemeltetésének bemutatása.</w:t>
      </w:r>
    </w:p>
    <w:p w14:paraId="28BEEBC4"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lastRenderedPageBreak/>
        <w:t>Abraktakarmányok előkészítő (darálók, keverőgépek, adagolók, mérlegek, granulátum készítő és egyéb) gépek előkészítése a technológiai folyamatnak megfelelő bemutatása.</w:t>
      </w:r>
    </w:p>
    <w:p w14:paraId="3F677E91"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mobil, beépített takarmánykiosztó gépek előkészítésének, beállításának és üzemeltetésének bemutatása. Az önetetők és az automatizált takarmányadagolók bemutatása.</w:t>
      </w:r>
    </w:p>
    <w:p w14:paraId="006F5BA5"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Itató-berendezések beállításának bemutatása.</w:t>
      </w:r>
    </w:p>
    <w:p w14:paraId="4B1B69AF"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tartástechnológiáknak megfelelő trágyaeltávolításhoz használt gépek üzemeltetésének bemutatása.</w:t>
      </w:r>
    </w:p>
    <w:p w14:paraId="75B246DF"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 xml:space="preserve">A fejési rendszerek és egyéb kiegészítő berendezések előkészítése, a fejő- és </w:t>
      </w:r>
      <w:proofErr w:type="spellStart"/>
      <w:r w:rsidRPr="00C222A9">
        <w:rPr>
          <w:rFonts w:cs="Times New Roman"/>
        </w:rPr>
        <w:t>tejkezelőgépek</w:t>
      </w:r>
      <w:proofErr w:type="spellEnd"/>
      <w:r w:rsidRPr="00C222A9">
        <w:rPr>
          <w:rFonts w:cs="Times New Roman"/>
        </w:rPr>
        <w:t xml:space="preserve"> üzemeltetése.</w:t>
      </w:r>
    </w:p>
    <w:p w14:paraId="5355DEAF"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Számítógéppel támogatott tartástechnológiai rendszerek üzemeltetésének bemutatása.</w:t>
      </w:r>
    </w:p>
    <w:p w14:paraId="204CBB37"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Állattartás épületei és gépeinek üzemeltetését biztosító berendezések üzemeltetésére vonatkozó munka-, tűz- és környezetvédelmi előírások.</w:t>
      </w:r>
    </w:p>
    <w:p w14:paraId="3AB6E614" w14:textId="77777777" w:rsidR="00EE0CB9" w:rsidRPr="00C222A9" w:rsidRDefault="00EE0CB9" w:rsidP="00EE0CB9">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Gépjavítás alapjai</w:t>
      </w:r>
      <w:r w:rsidRPr="00C222A9">
        <w:rPr>
          <w:rFonts w:cs="Times New Roman"/>
          <w:b/>
          <w:i/>
        </w:rPr>
        <w:tab/>
        <w:t>20 óra/20 óra</w:t>
      </w:r>
    </w:p>
    <w:p w14:paraId="15A5507B"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Alkatrészek hiba-felvételezése, hibafelvételi jegyzőkönyvek készítése. Hiba-megállapítás érzékszervekkel és műszeres méréssel.</w:t>
      </w:r>
    </w:p>
    <w:p w14:paraId="020D2F8A"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szerelés alapfogalmai, szerszámai és készülékei.</w:t>
      </w:r>
    </w:p>
    <w:p w14:paraId="4EE58518"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Gépek és alkatrészek tisztításának módszerei, az egyes módszerek jellemzői.</w:t>
      </w:r>
    </w:p>
    <w:p w14:paraId="562FB9E5"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Kötőgépelemek jellemző hibái, hibák megjelenési formái a javítás gyakorlása.</w:t>
      </w:r>
    </w:p>
    <w:p w14:paraId="7FFB5E4E"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Furatos alkatrészek, sima tengelyek jellemző hibái, hibák megjelenési formái a javítás gyakorlása.</w:t>
      </w:r>
    </w:p>
    <w:p w14:paraId="695DC78D"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Bordás és bütykös tengelyek jellemző hibái, hibák megjelenési formái a javítás gyakorlása.</w:t>
      </w:r>
    </w:p>
    <w:p w14:paraId="4DBD57BF"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Sikló- és gördülőcsapágyak jellemző hibái, hibák megjelenési formái a javítás végrehajtása.</w:t>
      </w:r>
    </w:p>
    <w:p w14:paraId="73DC06F6"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Szíj-, lánc-, fogaskerék-, csigahajtás jellemző hibái, hibák megjelenési formái a javítás módjai és a javítás végrehajtása.</w:t>
      </w:r>
    </w:p>
    <w:p w14:paraId="5B03FDA2"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Rugók jellemző hibái, hibák megjelenési formái a javítás végrehajtása.</w:t>
      </w:r>
    </w:p>
    <w:p w14:paraId="432609D7"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Forgórészek kiegyensúlyozásának gyakorlata.</w:t>
      </w:r>
    </w:p>
    <w:p w14:paraId="25545CB7"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Lemezek, tartók és egyéb deformált alkatrészek egyengetése, javítása.</w:t>
      </w:r>
    </w:p>
    <w:p w14:paraId="3075A9A1" w14:textId="77777777" w:rsidR="00EE0CB9" w:rsidRPr="00C222A9" w:rsidRDefault="00EE0CB9" w:rsidP="00EE0CB9">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Mezőgazdasági gépek állapotfelmérése, diagnosztika</w:t>
      </w:r>
      <w:r w:rsidRPr="00C222A9">
        <w:rPr>
          <w:rFonts w:cs="Times New Roman"/>
          <w:b/>
          <w:i/>
        </w:rPr>
        <w:tab/>
        <w:t>20 óra/20 óra</w:t>
      </w:r>
    </w:p>
    <w:p w14:paraId="2CF95477"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Az Otto- és dízelmotorok kipufogógáz összetétel vizsgálatának bemutatása.</w:t>
      </w:r>
    </w:p>
    <w:p w14:paraId="742A1DF0"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 xml:space="preserve">A dízel tüzelőanyag-ellátó rendszer komplex vizsgálatának bemutatása. A tápszivattyú, adagolószivattyú, befecskendező fúvókák, kiegészítő berendezések </w:t>
      </w:r>
      <w:proofErr w:type="spellStart"/>
      <w:r w:rsidRPr="00C222A9">
        <w:rPr>
          <w:rFonts w:cs="Times New Roman"/>
        </w:rPr>
        <w:t>hibalfelvételezése</w:t>
      </w:r>
      <w:proofErr w:type="spellEnd"/>
      <w:r w:rsidRPr="00C222A9">
        <w:rPr>
          <w:rFonts w:cs="Times New Roman"/>
        </w:rPr>
        <w:t>, javítása. Tüzelőanyag-fogyasztás mérése, szükség esetén javítások végrehajtása.</w:t>
      </w:r>
    </w:p>
    <w:p w14:paraId="0ECB6FAF"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Korszerű dízel tüzelőanyag-ellátó rendszerek vizsgálatának bemutatása.</w:t>
      </w:r>
    </w:p>
    <w:p w14:paraId="2D884AD7"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motorok hengertömítettség vizsgálatának elvégzése különböző módszerek alkalmazásával.</w:t>
      </w:r>
    </w:p>
    <w:p w14:paraId="60ABF1C5"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Hengerteljesítmény különbség mérésének végrehajtása</w:t>
      </w:r>
    </w:p>
    <w:p w14:paraId="3F670056"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 xml:space="preserve">Otto-motorok tüzelőanyag-ellátó rendszerének vizsgálata. A porlasztók, befecskendezési rendszerek vizsgálatának bemutatása. </w:t>
      </w:r>
    </w:p>
    <w:p w14:paraId="6D84C10D"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Otto-motorok gyújtóberendezés vizsgálatának bemutatása.</w:t>
      </w:r>
    </w:p>
    <w:p w14:paraId="18EEF973"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Öndiagnosztikai rendszerek működése, alkalmazása.</w:t>
      </w:r>
    </w:p>
    <w:p w14:paraId="22E46FA5"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Mechanikus teljesítmény-átviteli rendszerek diagnosztikai vizsgálata.</w:t>
      </w:r>
    </w:p>
    <w:p w14:paraId="309BCFA1"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Hidraulikus berendezés diagnosztikai vizsgálata, hidrosztatikus hajtóművek jellemző paraméterek vizsgálata, hibakeresés.</w:t>
      </w:r>
    </w:p>
    <w:p w14:paraId="6479204A"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Járószerkezetek diagnosztikai vizsgálatának végrehajtása.</w:t>
      </w:r>
    </w:p>
    <w:p w14:paraId="15D897B1"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kormányzási rendszerek vizsgálati módszereinek bemutatása.</w:t>
      </w:r>
    </w:p>
    <w:p w14:paraId="31402EDA"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lastRenderedPageBreak/>
        <w:t xml:space="preserve">Gépek fékszerkezetének vizsgálata a fékezési jellemzők mérése. </w:t>
      </w:r>
    </w:p>
    <w:p w14:paraId="06523AF7"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Gépek elektromos és elektronikai rendszer vizsgálati módszereinek bemutatása. A gépek egyszerű elektromos jellemzőinek mérése pl. feszültség, ellenállás, áramerősség.</w:t>
      </w:r>
    </w:p>
    <w:p w14:paraId="1BACBA13" w14:textId="77777777" w:rsidR="00EE0CB9" w:rsidRPr="00C222A9" w:rsidRDefault="00EE0CB9" w:rsidP="00EE0CB9">
      <w:pPr>
        <w:tabs>
          <w:tab w:val="left" w:pos="1418"/>
          <w:tab w:val="right" w:pos="9072"/>
        </w:tabs>
        <w:spacing w:after="0"/>
        <w:ind w:left="851"/>
        <w:rPr>
          <w:rFonts w:cs="Times New Roman"/>
        </w:rPr>
      </w:pPr>
      <w:r w:rsidRPr="00C222A9">
        <w:rPr>
          <w:rFonts w:cs="Times New Roman"/>
        </w:rPr>
        <w:t>A műszaki állapotváltozások mérése, gépek diagnosztizálásakor betartandó munka-, tűz- és környezetvédelmi előírások.</w:t>
      </w:r>
    </w:p>
    <w:p w14:paraId="4C6B220D" w14:textId="77777777" w:rsidR="00EE0CB9" w:rsidRPr="00C222A9" w:rsidRDefault="00EE0CB9" w:rsidP="00EE0CB9">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Gépek javítása során alkalmazott technológiai eljárások</w:t>
      </w:r>
      <w:r w:rsidRPr="00C222A9">
        <w:rPr>
          <w:rFonts w:cs="Times New Roman"/>
          <w:b/>
          <w:i/>
        </w:rPr>
        <w:tab/>
        <w:t>20 óra/20 óra</w:t>
      </w:r>
    </w:p>
    <w:p w14:paraId="45061A93" w14:textId="77777777" w:rsidR="00EE0CB9" w:rsidRPr="00C222A9" w:rsidRDefault="00EE0CB9" w:rsidP="00EE0CB9">
      <w:pPr>
        <w:spacing w:after="0"/>
        <w:ind w:left="851"/>
        <w:rPr>
          <w:rFonts w:cs="Times New Roman"/>
        </w:rPr>
      </w:pPr>
      <w:r w:rsidRPr="00C222A9">
        <w:rPr>
          <w:rFonts w:cs="Times New Roman"/>
        </w:rPr>
        <w:t>A felújítás mechanikai módszereinek bemutatása.</w:t>
      </w:r>
    </w:p>
    <w:p w14:paraId="163648AE" w14:textId="77777777" w:rsidR="00EE0CB9" w:rsidRPr="00C222A9" w:rsidRDefault="00EE0CB9" w:rsidP="00EE0CB9">
      <w:pPr>
        <w:spacing w:after="0"/>
        <w:ind w:left="851"/>
        <w:rPr>
          <w:rFonts w:cs="Times New Roman"/>
        </w:rPr>
      </w:pPr>
      <w:r w:rsidRPr="00C222A9">
        <w:rPr>
          <w:rFonts w:cs="Times New Roman"/>
        </w:rPr>
        <w:t>Alkatrészek hegesztéssel történő felújításának bemutatása, munkafolyamatok gyakorlása.</w:t>
      </w:r>
    </w:p>
    <w:p w14:paraId="3B8EF56E" w14:textId="77777777" w:rsidR="00EE0CB9" w:rsidRPr="00C222A9" w:rsidRDefault="00EE0CB9" w:rsidP="00EE0CB9">
      <w:pPr>
        <w:spacing w:after="0"/>
        <w:ind w:left="851"/>
        <w:rPr>
          <w:rFonts w:cs="Times New Roman"/>
        </w:rPr>
      </w:pPr>
      <w:r w:rsidRPr="00C222A9">
        <w:rPr>
          <w:rFonts w:cs="Times New Roman"/>
        </w:rPr>
        <w:t>Elektrokémiai és kémiai eljárással végzett alkatrész-felújításoknál alkalmazott technológiák bemutatása.</w:t>
      </w:r>
    </w:p>
    <w:p w14:paraId="766A5BF8" w14:textId="77777777" w:rsidR="00EE0CB9" w:rsidRPr="00C222A9" w:rsidRDefault="00EE0CB9" w:rsidP="00EE0CB9">
      <w:pPr>
        <w:spacing w:after="0"/>
        <w:ind w:left="851"/>
        <w:rPr>
          <w:rFonts w:cs="Times New Roman"/>
        </w:rPr>
      </w:pPr>
      <w:r w:rsidRPr="00C222A9">
        <w:rPr>
          <w:rFonts w:cs="Times New Roman"/>
        </w:rPr>
        <w:t>Alkatrészek fémszórással történő felújításának bemutatása, a munkafolyamatok gyakorlása.</w:t>
      </w:r>
    </w:p>
    <w:p w14:paraId="69571F38" w14:textId="77777777" w:rsidR="00EE0CB9" w:rsidRPr="00C222A9" w:rsidRDefault="00EE0CB9" w:rsidP="00EE0CB9">
      <w:pPr>
        <w:spacing w:after="0"/>
        <w:ind w:left="851"/>
        <w:rPr>
          <w:rFonts w:cs="Times New Roman"/>
        </w:rPr>
      </w:pPr>
      <w:r w:rsidRPr="00C222A9">
        <w:rPr>
          <w:rFonts w:cs="Times New Roman"/>
        </w:rPr>
        <w:t>A műanyagfelszórással végzett alkatrész-felújításoknál alkalmazott technológiák bemutatása.</w:t>
      </w:r>
    </w:p>
    <w:p w14:paraId="4E55975C" w14:textId="77777777" w:rsidR="00EE0CB9" w:rsidRPr="00C222A9" w:rsidRDefault="00EE0CB9" w:rsidP="00EE0CB9">
      <w:pPr>
        <w:spacing w:after="0"/>
        <w:ind w:left="851"/>
        <w:rPr>
          <w:rFonts w:cs="Times New Roman"/>
        </w:rPr>
      </w:pPr>
      <w:r w:rsidRPr="00C222A9">
        <w:rPr>
          <w:rFonts w:cs="Times New Roman"/>
        </w:rPr>
        <w:t>Alkatrészek ragasztással történő felújítása, a ragasztott kötések létrehozása.</w:t>
      </w:r>
    </w:p>
    <w:p w14:paraId="449C9377" w14:textId="77777777" w:rsidR="00EE0CB9" w:rsidRPr="00C222A9" w:rsidRDefault="00EE0CB9" w:rsidP="00EE0CB9">
      <w:pPr>
        <w:spacing w:after="0"/>
        <w:ind w:left="851"/>
        <w:rPr>
          <w:rFonts w:cs="Times New Roman"/>
        </w:rPr>
      </w:pPr>
      <w:r w:rsidRPr="00C222A9">
        <w:rPr>
          <w:rFonts w:cs="Times New Roman"/>
        </w:rPr>
        <w:t>Felületkezelő mechanikai és kémiai eljárások bemutatása.</w:t>
      </w:r>
    </w:p>
    <w:p w14:paraId="45D21D6A" w14:textId="77777777" w:rsidR="00EE0CB9" w:rsidRPr="00C222A9" w:rsidRDefault="00EE0CB9" w:rsidP="00EE0CB9">
      <w:pPr>
        <w:spacing w:after="0"/>
        <w:ind w:left="851"/>
        <w:rPr>
          <w:rFonts w:cs="Times New Roman"/>
        </w:rPr>
      </w:pPr>
      <w:r w:rsidRPr="00C222A9">
        <w:rPr>
          <w:rFonts w:cs="Times New Roman"/>
        </w:rPr>
        <w:t>A gépjavítási technológiák végrehajtása során betartandó munka-, tűz- és környezetvédelmi előírások.</w:t>
      </w:r>
    </w:p>
    <w:p w14:paraId="75D4187C" w14:textId="77777777" w:rsidR="00EE0CB9" w:rsidRDefault="00EE0CB9" w:rsidP="00C53E01">
      <w:pPr>
        <w:tabs>
          <w:tab w:val="left" w:pos="1418"/>
          <w:tab w:val="right" w:pos="9072"/>
        </w:tabs>
        <w:spacing w:after="0"/>
        <w:ind w:left="851"/>
        <w:rPr>
          <w:rFonts w:cs="Times New Roman"/>
        </w:rPr>
      </w:pPr>
    </w:p>
    <w:p w14:paraId="64BC393E" w14:textId="77777777" w:rsidR="00EE0CB9" w:rsidRPr="00C222A9" w:rsidRDefault="00EE0CB9" w:rsidP="00C53E01">
      <w:pPr>
        <w:tabs>
          <w:tab w:val="left" w:pos="1418"/>
          <w:tab w:val="right" w:pos="9072"/>
        </w:tabs>
        <w:spacing w:after="0"/>
        <w:ind w:left="851"/>
        <w:rPr>
          <w:rFonts w:cs="Times New Roman"/>
        </w:rPr>
      </w:pPr>
    </w:p>
    <w:p w14:paraId="0EA07E11" w14:textId="77777777" w:rsidR="00C53E01" w:rsidRPr="00C222A9" w:rsidRDefault="00C53E01" w:rsidP="008F09DC">
      <w:pPr>
        <w:pStyle w:val="Listaszerbekezds"/>
        <w:numPr>
          <w:ilvl w:val="1"/>
          <w:numId w:val="11"/>
        </w:numPr>
        <w:spacing w:after="0"/>
        <w:rPr>
          <w:rFonts w:cs="Times New Roman"/>
          <w:b/>
        </w:rPr>
      </w:pPr>
      <w:r w:rsidRPr="00C222A9">
        <w:rPr>
          <w:rFonts w:cs="Times New Roman"/>
          <w:b/>
        </w:rPr>
        <w:t>A képzés javasolt helyszíne (ajánlás)</w:t>
      </w:r>
    </w:p>
    <w:p w14:paraId="3E10FB03" w14:textId="7FCE598B" w:rsidR="00C53E01" w:rsidRPr="00C222A9" w:rsidRDefault="00374E42" w:rsidP="00C53E01">
      <w:pPr>
        <w:spacing w:after="0"/>
        <w:ind w:left="426"/>
        <w:rPr>
          <w:rFonts w:cs="Times New Roman"/>
        </w:rPr>
      </w:pPr>
      <w:r w:rsidRPr="00C222A9">
        <w:rPr>
          <w:rFonts w:cs="Times New Roman"/>
        </w:rPr>
        <w:t>A Gépek üzemeltetése a mezőgazdaságban gyakorlatok helyszínei a t</w:t>
      </w:r>
      <w:r w:rsidR="00AE2C16" w:rsidRPr="00C222A9">
        <w:rPr>
          <w:rFonts w:cs="Times New Roman"/>
        </w:rPr>
        <w:t xml:space="preserve">anműhely, tangazdaság, tankert </w:t>
      </w:r>
      <w:r w:rsidRPr="00C222A9">
        <w:rPr>
          <w:rFonts w:cs="Times New Roman"/>
        </w:rPr>
        <w:t>és szántóföld a gépek, gépcsoportok üzemeltetésére.</w:t>
      </w:r>
    </w:p>
    <w:p w14:paraId="2C7A7BB5" w14:textId="77777777" w:rsidR="00C53E01" w:rsidRPr="00C222A9" w:rsidRDefault="00C53E01" w:rsidP="00C53E01">
      <w:pPr>
        <w:spacing w:after="0"/>
        <w:ind w:left="426"/>
        <w:rPr>
          <w:rFonts w:cs="Times New Roman"/>
        </w:rPr>
      </w:pPr>
    </w:p>
    <w:p w14:paraId="71E88B85" w14:textId="77777777" w:rsidR="00C53E01" w:rsidRPr="00C222A9" w:rsidRDefault="00C53E01" w:rsidP="008F09DC">
      <w:pPr>
        <w:pStyle w:val="Listaszerbekezds"/>
        <w:numPr>
          <w:ilvl w:val="1"/>
          <w:numId w:val="11"/>
        </w:numPr>
        <w:spacing w:after="0"/>
        <w:rPr>
          <w:rFonts w:cs="Times New Roman"/>
          <w:b/>
        </w:rPr>
      </w:pPr>
      <w:r w:rsidRPr="00C222A9">
        <w:rPr>
          <w:rFonts w:cs="Times New Roman"/>
          <w:b/>
        </w:rPr>
        <w:t>A tantárgy elsajátítása során alkalmazható sajátos módszerek, tanulói tevékenységformák (ajánlás)</w:t>
      </w:r>
    </w:p>
    <w:p w14:paraId="691377A3" w14:textId="77777777" w:rsidR="00C53E01" w:rsidRPr="00C222A9" w:rsidRDefault="00C53E01" w:rsidP="00C53E01">
      <w:pPr>
        <w:spacing w:after="0"/>
        <w:ind w:left="426"/>
        <w:rPr>
          <w:rFonts w:cs="Times New Roman"/>
        </w:rPr>
      </w:pPr>
    </w:p>
    <w:p w14:paraId="2AE18EE8" w14:textId="77777777" w:rsidR="00C53E01" w:rsidRPr="00C222A9" w:rsidRDefault="00C53E01" w:rsidP="008F09DC">
      <w:pPr>
        <w:pStyle w:val="Listaszerbekezds"/>
        <w:numPr>
          <w:ilvl w:val="2"/>
          <w:numId w:val="11"/>
        </w:numPr>
        <w:spacing w:after="0"/>
        <w:rPr>
          <w:rFonts w:cs="Times New Roman"/>
          <w:b/>
        </w:rPr>
      </w:pPr>
      <w:r w:rsidRPr="00C222A9">
        <w:rPr>
          <w:rFonts w:cs="Times New Roman"/>
          <w:b/>
        </w:rPr>
        <w:t>A tantárgy elsajátítása során alkalmazható sajátos módszerek (ajánlás)</w:t>
      </w:r>
    </w:p>
    <w:p w14:paraId="2A341E9E" w14:textId="453EBE0F" w:rsidR="00C53E01" w:rsidRPr="00C222A9"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331E96" w:rsidRPr="00C222A9" w14:paraId="520C1DE0" w14:textId="77777777" w:rsidTr="00331E96">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3DAFD1E"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32D1070"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72DC566D"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9EC8738"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331E96" w:rsidRPr="00C222A9" w14:paraId="04A341B6" w14:textId="77777777" w:rsidTr="00331E96">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35E2EC7F" w14:textId="77777777" w:rsidR="00331E96" w:rsidRPr="00C222A9" w:rsidRDefault="00331E96" w:rsidP="00331E96">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5D97A0F9" w14:textId="77777777" w:rsidR="00331E96" w:rsidRPr="00C222A9" w:rsidRDefault="00331E96" w:rsidP="00331E96">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1D074C52"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3C07B3CA"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0E892999"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3F0D848F" w14:textId="77777777" w:rsidR="00331E96" w:rsidRPr="00C222A9" w:rsidRDefault="00331E96" w:rsidP="00331E96">
            <w:pPr>
              <w:spacing w:after="0"/>
              <w:jc w:val="left"/>
              <w:rPr>
                <w:rFonts w:eastAsia="Times New Roman" w:cs="Times New Roman"/>
                <w:color w:val="000000"/>
                <w:sz w:val="20"/>
                <w:szCs w:val="20"/>
                <w:lang w:eastAsia="hu-HU"/>
              </w:rPr>
            </w:pPr>
          </w:p>
        </w:tc>
      </w:tr>
      <w:tr w:rsidR="00331E96" w:rsidRPr="00C222A9" w14:paraId="03A0A7C7" w14:textId="77777777" w:rsidTr="00331E9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61C9BD7"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12934DD7" w14:textId="77777777" w:rsidR="00331E96" w:rsidRPr="00C222A9" w:rsidRDefault="00331E96" w:rsidP="00331E9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381DF691"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088DAC3"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D3D4C9F"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3B14B40" w14:textId="77777777" w:rsidR="00331E96" w:rsidRPr="00C222A9" w:rsidRDefault="00331E96" w:rsidP="00331E9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331E96" w:rsidRPr="00C222A9" w14:paraId="6B29BDD3" w14:textId="77777777" w:rsidTr="00331E9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5512262"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54A0E011" w14:textId="77777777" w:rsidR="00331E96" w:rsidRPr="00C222A9" w:rsidRDefault="00331E96" w:rsidP="00331E9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3AC0DD8B"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3FFF085"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5CBADBAE"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78A995A" w14:textId="77777777" w:rsidR="00331E96" w:rsidRPr="00C222A9" w:rsidRDefault="00331E96" w:rsidP="00331E9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331E96" w:rsidRPr="00C222A9" w14:paraId="6E35BB8C" w14:textId="77777777" w:rsidTr="00331E9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B644755"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11114F24" w14:textId="77777777" w:rsidR="00331E96" w:rsidRPr="00C222A9" w:rsidRDefault="00331E96" w:rsidP="00331E9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6015C196"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DB08975"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89631E9"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5057A67" w14:textId="77777777" w:rsidR="00331E96" w:rsidRPr="00C222A9" w:rsidRDefault="00331E96" w:rsidP="00331E9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331E96" w:rsidRPr="00C222A9" w14:paraId="403343E4" w14:textId="77777777" w:rsidTr="00331E9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E68ED10"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3A5B3463" w14:textId="77777777" w:rsidR="00331E96" w:rsidRPr="00C222A9" w:rsidRDefault="00331E96" w:rsidP="00331E9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14:paraId="57F58EEF"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2793FEB"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095CCBA"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DDBB173" w14:textId="77777777" w:rsidR="00331E96" w:rsidRPr="00C222A9" w:rsidRDefault="00331E96" w:rsidP="00331E9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331E96" w:rsidRPr="00C222A9" w14:paraId="4FA3BE1D" w14:textId="77777777" w:rsidTr="00331E9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9C0549C"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327A9500" w14:textId="77777777" w:rsidR="00331E96" w:rsidRPr="00C222A9" w:rsidRDefault="00331E96" w:rsidP="00331E9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szimuláció</w:t>
            </w:r>
          </w:p>
        </w:tc>
        <w:tc>
          <w:tcPr>
            <w:tcW w:w="980" w:type="dxa"/>
            <w:tcBorders>
              <w:top w:val="nil"/>
              <w:left w:val="nil"/>
              <w:bottom w:val="single" w:sz="4" w:space="0" w:color="auto"/>
              <w:right w:val="single" w:sz="4" w:space="0" w:color="auto"/>
            </w:tcBorders>
            <w:shd w:val="clear" w:color="auto" w:fill="auto"/>
            <w:vAlign w:val="center"/>
            <w:hideMark/>
          </w:tcPr>
          <w:p w14:paraId="23B300E9"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536B14E"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E3CBBD4"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AFE7A39" w14:textId="77777777" w:rsidR="00331E96" w:rsidRPr="00C222A9" w:rsidRDefault="00331E96" w:rsidP="00331E9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331E96" w:rsidRPr="00C222A9" w14:paraId="36E29420" w14:textId="77777777" w:rsidTr="00331E96">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7C13D78"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2B6003C1" w14:textId="77777777" w:rsidR="00331E96" w:rsidRPr="00C222A9" w:rsidRDefault="00331E96" w:rsidP="00331E9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szimuláció</w:t>
            </w:r>
          </w:p>
        </w:tc>
        <w:tc>
          <w:tcPr>
            <w:tcW w:w="980" w:type="dxa"/>
            <w:tcBorders>
              <w:top w:val="nil"/>
              <w:left w:val="nil"/>
              <w:bottom w:val="single" w:sz="4" w:space="0" w:color="auto"/>
              <w:right w:val="single" w:sz="4" w:space="0" w:color="auto"/>
            </w:tcBorders>
            <w:shd w:val="clear" w:color="auto" w:fill="auto"/>
            <w:vAlign w:val="center"/>
            <w:hideMark/>
          </w:tcPr>
          <w:p w14:paraId="1D7CD0D1"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863A343"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17B2A2B" w14:textId="77777777" w:rsidR="00331E96" w:rsidRPr="00C222A9" w:rsidRDefault="00331E96" w:rsidP="00331E9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D0D6B84" w14:textId="77777777" w:rsidR="00331E96" w:rsidRPr="00C222A9" w:rsidRDefault="00331E96" w:rsidP="00331E9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223128F2" w14:textId="77777777" w:rsidR="00331E96" w:rsidRPr="00C222A9" w:rsidRDefault="00331E96" w:rsidP="00C53E01">
      <w:pPr>
        <w:spacing w:after="0"/>
        <w:ind w:left="426"/>
        <w:rPr>
          <w:rFonts w:cs="Times New Roman"/>
        </w:rPr>
      </w:pPr>
    </w:p>
    <w:p w14:paraId="2C87600D" w14:textId="77777777" w:rsidR="00C53E01" w:rsidRPr="00C222A9" w:rsidRDefault="00C53E01" w:rsidP="008F09DC">
      <w:pPr>
        <w:pStyle w:val="Listaszerbekezds"/>
        <w:numPr>
          <w:ilvl w:val="2"/>
          <w:numId w:val="11"/>
        </w:numPr>
        <w:spacing w:after="0"/>
        <w:rPr>
          <w:rFonts w:cs="Times New Roman"/>
          <w:b/>
        </w:rPr>
      </w:pPr>
      <w:r w:rsidRPr="00C222A9">
        <w:rPr>
          <w:rFonts w:cs="Times New Roman"/>
          <w:b/>
        </w:rPr>
        <w:t>A tantárgy elsajátítása során alkalmazható tanulói tevékenységformák (ajánlás)</w:t>
      </w:r>
    </w:p>
    <w:p w14:paraId="5C8ECAE1" w14:textId="1B6D2DED" w:rsidR="00EB2D26" w:rsidRPr="00C222A9" w:rsidRDefault="00EB2D26"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EB2D26" w:rsidRPr="00C222A9" w14:paraId="47519F88" w14:textId="77777777" w:rsidTr="00EB2D26">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D0A0987"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51C808C"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17C421E"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0148C6"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EB2D26" w:rsidRPr="00C222A9" w14:paraId="2220E22E" w14:textId="77777777" w:rsidTr="00EB2D26">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216208D0" w14:textId="77777777" w:rsidR="00EB2D26" w:rsidRPr="00C222A9" w:rsidRDefault="00EB2D26" w:rsidP="00EB2D26">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48F8D653" w14:textId="77777777" w:rsidR="00EB2D26" w:rsidRPr="00C222A9" w:rsidRDefault="00EB2D26" w:rsidP="00EB2D2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D4301ED"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EAD976B"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496D829"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69EF7322" w14:textId="77777777" w:rsidR="00EB2D26" w:rsidRPr="00C222A9" w:rsidRDefault="00EB2D26" w:rsidP="00EB2D26">
            <w:pPr>
              <w:spacing w:after="0"/>
              <w:jc w:val="left"/>
              <w:rPr>
                <w:rFonts w:eastAsia="Times New Roman" w:cs="Times New Roman"/>
                <w:color w:val="000000"/>
                <w:sz w:val="20"/>
                <w:szCs w:val="20"/>
                <w:lang w:eastAsia="hu-HU"/>
              </w:rPr>
            </w:pPr>
          </w:p>
        </w:tc>
      </w:tr>
      <w:tr w:rsidR="00EB2D26" w:rsidRPr="00C222A9" w14:paraId="0CF18079" w14:textId="77777777" w:rsidTr="00EB2D2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291B7BB"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B42638B" w14:textId="77777777" w:rsidR="00EB2D26" w:rsidRPr="00C222A9" w:rsidRDefault="00EB2D26" w:rsidP="00EB2D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 feldolgozó tevékenységek</w:t>
            </w:r>
          </w:p>
        </w:tc>
      </w:tr>
      <w:tr w:rsidR="00EB2D26" w:rsidRPr="00C222A9" w14:paraId="12BD3A91" w14:textId="77777777" w:rsidTr="00EB2D2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7DA658B"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lastRenderedPageBreak/>
              <w:t>1.1.</w:t>
            </w:r>
          </w:p>
        </w:tc>
        <w:tc>
          <w:tcPr>
            <w:tcW w:w="2880" w:type="dxa"/>
            <w:tcBorders>
              <w:top w:val="nil"/>
              <w:left w:val="nil"/>
              <w:bottom w:val="single" w:sz="4" w:space="0" w:color="auto"/>
              <w:right w:val="single" w:sz="4" w:space="0" w:color="auto"/>
            </w:tcBorders>
            <w:shd w:val="clear" w:color="auto" w:fill="auto"/>
            <w:vAlign w:val="center"/>
            <w:hideMark/>
          </w:tcPr>
          <w:p w14:paraId="00765932" w14:textId="77777777" w:rsidR="00EB2D26" w:rsidRPr="00C222A9" w:rsidRDefault="00EB2D26" w:rsidP="00EB2D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7488285"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C3FA5E"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68A31E"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9468DDE" w14:textId="77777777" w:rsidR="00EB2D26" w:rsidRPr="00C222A9" w:rsidRDefault="00EB2D26" w:rsidP="00EB2D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B2D26" w:rsidRPr="00C222A9" w14:paraId="5FF1375E" w14:textId="77777777" w:rsidTr="00EB2D2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07C9A02" w14:textId="002F11C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472CDD39" w14:textId="77777777" w:rsidR="00EB2D26" w:rsidRPr="00C222A9" w:rsidRDefault="00EB2D26" w:rsidP="00EB2D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F2FAAC7"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B755C9"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62AA0E"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A22B11B" w14:textId="77777777" w:rsidR="00EB2D26" w:rsidRPr="00C222A9" w:rsidRDefault="00EB2D26" w:rsidP="00EB2D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B2D26" w:rsidRPr="00C222A9" w14:paraId="7C0EA59D" w14:textId="77777777" w:rsidTr="00EB2D2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3E5F3D4" w14:textId="76DA50C1"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7C7EE52" w14:textId="77777777" w:rsidR="00EB2D26" w:rsidRPr="00C222A9" w:rsidRDefault="00EB2D26" w:rsidP="00EB2D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Képi információk körében</w:t>
            </w:r>
          </w:p>
        </w:tc>
      </w:tr>
      <w:tr w:rsidR="00EB2D26" w:rsidRPr="00C222A9" w14:paraId="1CA41021" w14:textId="77777777" w:rsidTr="00EB2D26">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8F47278" w14:textId="58BFFB05"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34D837F1" w14:textId="77777777" w:rsidR="00EB2D26" w:rsidRPr="00C222A9" w:rsidRDefault="00EB2D26" w:rsidP="00EB2D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65E6E3ED"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C2F0F5"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A2DC7F"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CF1A06B" w14:textId="77777777" w:rsidR="00EB2D26" w:rsidRPr="00C222A9" w:rsidRDefault="00EB2D26" w:rsidP="00EB2D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B2D26" w:rsidRPr="00C222A9" w14:paraId="584E89E2" w14:textId="77777777" w:rsidTr="00EB2D2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5D0B71A4" w14:textId="260B0D5B"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B138E80" w14:textId="77777777" w:rsidR="00EB2D26" w:rsidRPr="00C222A9" w:rsidRDefault="00EB2D26" w:rsidP="00EB2D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Csoportos munkaformák körében</w:t>
            </w:r>
          </w:p>
        </w:tc>
      </w:tr>
      <w:tr w:rsidR="00EB2D26" w:rsidRPr="00C222A9" w14:paraId="6D54EBBC" w14:textId="77777777" w:rsidTr="00EB2D2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80C8495" w14:textId="79F55232"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73472E07" w14:textId="77777777" w:rsidR="00EB2D26" w:rsidRPr="00C222A9" w:rsidRDefault="00EB2D26" w:rsidP="00EB2D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0CBDC3F3"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12E910"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83F5F5"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07FAE77" w14:textId="77777777" w:rsidR="00EB2D26" w:rsidRPr="00C222A9" w:rsidRDefault="00EB2D26" w:rsidP="00EB2D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B2D26" w:rsidRPr="00C222A9" w14:paraId="172C86F2" w14:textId="77777777" w:rsidTr="00EB2D2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6DE489B3" w14:textId="521E8526"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3838259" w14:textId="77777777" w:rsidR="00EB2D26" w:rsidRPr="00C222A9" w:rsidRDefault="00EB2D26" w:rsidP="00EB2D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Gyakorlati munkavégzés körében</w:t>
            </w:r>
          </w:p>
        </w:tc>
      </w:tr>
      <w:tr w:rsidR="00EB2D26" w:rsidRPr="00C222A9" w14:paraId="29F099A5" w14:textId="77777777" w:rsidTr="00EB2D26">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241BA12" w14:textId="1A0B2A04"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4E8C1B4E" w14:textId="77777777" w:rsidR="00EB2D26" w:rsidRPr="00C222A9" w:rsidRDefault="00EB2D26" w:rsidP="00EB2D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70006636"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5E0E84"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5FC32E"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5CFA4C3" w14:textId="77777777" w:rsidR="00EB2D26" w:rsidRPr="00C222A9" w:rsidRDefault="00EB2D26" w:rsidP="00EB2D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B2D26" w:rsidRPr="00C222A9" w14:paraId="75A3E9B7" w14:textId="77777777" w:rsidTr="00EB2D26">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E430964" w14:textId="7288580D"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3CCBE884" w14:textId="77777777" w:rsidR="00EB2D26" w:rsidRPr="00C222A9" w:rsidRDefault="00EB2D26" w:rsidP="00EB2D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Üzemeltetési tevékenységek körében</w:t>
            </w:r>
          </w:p>
        </w:tc>
      </w:tr>
      <w:tr w:rsidR="00EB2D26" w:rsidRPr="00C222A9" w14:paraId="7B5E960A" w14:textId="77777777" w:rsidTr="00EB2D2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C4A028C" w14:textId="03B92215"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5.1.</w:t>
            </w:r>
          </w:p>
        </w:tc>
        <w:tc>
          <w:tcPr>
            <w:tcW w:w="2880" w:type="dxa"/>
            <w:tcBorders>
              <w:top w:val="nil"/>
              <w:left w:val="nil"/>
              <w:bottom w:val="single" w:sz="4" w:space="0" w:color="auto"/>
              <w:right w:val="single" w:sz="4" w:space="0" w:color="auto"/>
            </w:tcBorders>
            <w:shd w:val="clear" w:color="auto" w:fill="auto"/>
            <w:vAlign w:val="center"/>
            <w:hideMark/>
          </w:tcPr>
          <w:p w14:paraId="2E509272" w14:textId="77777777" w:rsidR="00EB2D26" w:rsidRPr="00C222A9" w:rsidRDefault="00EB2D26" w:rsidP="00EB2D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640EF43B"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BC6CF4"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AC873C"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CCCE449" w14:textId="77777777" w:rsidR="00EB2D26" w:rsidRPr="00C222A9" w:rsidRDefault="00EB2D26" w:rsidP="00EB2D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EB2D26" w:rsidRPr="00C222A9" w14:paraId="58CCAEC3" w14:textId="77777777" w:rsidTr="00EB2D26">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6AEEF72" w14:textId="2C8917C0"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5.2.</w:t>
            </w:r>
          </w:p>
        </w:tc>
        <w:tc>
          <w:tcPr>
            <w:tcW w:w="2880" w:type="dxa"/>
            <w:tcBorders>
              <w:top w:val="nil"/>
              <w:left w:val="nil"/>
              <w:bottom w:val="single" w:sz="4" w:space="0" w:color="auto"/>
              <w:right w:val="single" w:sz="4" w:space="0" w:color="auto"/>
            </w:tcBorders>
            <w:shd w:val="clear" w:color="auto" w:fill="auto"/>
            <w:vAlign w:val="center"/>
            <w:hideMark/>
          </w:tcPr>
          <w:p w14:paraId="3024E552" w14:textId="77777777" w:rsidR="00EB2D26" w:rsidRPr="00C222A9" w:rsidRDefault="00EB2D26" w:rsidP="00EB2D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127E4CD7"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56839D"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03D7A8" w14:textId="77777777" w:rsidR="00EB2D26" w:rsidRPr="00C222A9" w:rsidRDefault="00EB2D26" w:rsidP="00EB2D26">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A7515A8" w14:textId="77777777" w:rsidR="00EB2D26" w:rsidRPr="00C222A9" w:rsidRDefault="00EB2D26" w:rsidP="00EB2D26">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607CA597" w14:textId="2E17A7D8" w:rsidR="00C53E01" w:rsidRPr="00C222A9" w:rsidRDefault="00C53E01" w:rsidP="00C53E01">
      <w:pPr>
        <w:spacing w:after="0"/>
        <w:ind w:left="426"/>
        <w:rPr>
          <w:rFonts w:cs="Times New Roman"/>
        </w:rPr>
      </w:pPr>
    </w:p>
    <w:p w14:paraId="28E98E03" w14:textId="77777777" w:rsidR="00C53E01" w:rsidRPr="00C222A9" w:rsidRDefault="00C53E01" w:rsidP="008F09DC">
      <w:pPr>
        <w:pStyle w:val="Listaszerbekezds"/>
        <w:numPr>
          <w:ilvl w:val="1"/>
          <w:numId w:val="11"/>
        </w:numPr>
        <w:spacing w:after="0"/>
        <w:rPr>
          <w:rFonts w:cs="Times New Roman"/>
          <w:b/>
        </w:rPr>
      </w:pPr>
      <w:r w:rsidRPr="00C222A9">
        <w:rPr>
          <w:rFonts w:cs="Times New Roman"/>
          <w:b/>
        </w:rPr>
        <w:t>A tantárgy értékelésének módja</w:t>
      </w:r>
    </w:p>
    <w:p w14:paraId="22F9E21B" w14:textId="77777777" w:rsidR="00C53E01" w:rsidRPr="00C222A9" w:rsidRDefault="00C53E01" w:rsidP="00C53E01">
      <w:pPr>
        <w:spacing w:after="0"/>
        <w:ind w:left="426"/>
        <w:rPr>
          <w:rFonts w:cs="Times New Roman"/>
        </w:rPr>
      </w:pPr>
      <w:r w:rsidRPr="00C222A9">
        <w:rPr>
          <w:rFonts w:cs="Times New Roman"/>
        </w:rPr>
        <w:t>A nemzeti köznevelésről szóló 2011. évi CXC. törvény. 54. § (2) a) pontja szerinti értékeléssel.</w:t>
      </w:r>
    </w:p>
    <w:p w14:paraId="6763F78E" w14:textId="77777777" w:rsidR="00C53E01" w:rsidRPr="00C222A9" w:rsidRDefault="00C53E01" w:rsidP="00C53E01">
      <w:pPr>
        <w:spacing w:after="0"/>
        <w:ind w:left="426"/>
        <w:rPr>
          <w:rFonts w:cs="Times New Roman"/>
        </w:rPr>
      </w:pPr>
    </w:p>
    <w:p w14:paraId="011CE2F3" w14:textId="77777777" w:rsidR="00C53E01" w:rsidRPr="00C222A9" w:rsidRDefault="00C53E01" w:rsidP="00C53E01">
      <w:pPr>
        <w:spacing w:after="0"/>
        <w:rPr>
          <w:rFonts w:cs="Times New Roman"/>
        </w:rPr>
      </w:pPr>
    </w:p>
    <w:p w14:paraId="6813249E" w14:textId="448D0710" w:rsidR="00C53E01" w:rsidRPr="00C222A9" w:rsidRDefault="00C53E01" w:rsidP="00C53E01">
      <w:pPr>
        <w:spacing w:after="200" w:line="276" w:lineRule="auto"/>
        <w:jc w:val="left"/>
        <w:rPr>
          <w:rFonts w:cs="Times New Roman"/>
        </w:rPr>
      </w:pPr>
    </w:p>
    <w:p w14:paraId="4170AB59" w14:textId="77777777" w:rsidR="00C53E01" w:rsidRPr="00C222A9" w:rsidRDefault="00C53E01" w:rsidP="00C53E01">
      <w:pPr>
        <w:rPr>
          <w:rFonts w:cs="Times New Roman"/>
        </w:rPr>
      </w:pPr>
    </w:p>
    <w:p w14:paraId="209863BF" w14:textId="77777777" w:rsidR="00024F12" w:rsidRDefault="00024F12">
      <w:pPr>
        <w:spacing w:after="200" w:line="276" w:lineRule="auto"/>
        <w:jc w:val="left"/>
        <w:rPr>
          <w:rFonts w:cs="Times New Roman"/>
          <w:b/>
          <w:sz w:val="36"/>
        </w:rPr>
      </w:pPr>
      <w:r>
        <w:rPr>
          <w:rFonts w:cs="Times New Roman"/>
          <w:b/>
          <w:sz w:val="36"/>
        </w:rPr>
        <w:br w:type="page"/>
      </w:r>
    </w:p>
    <w:p w14:paraId="1A6A4908" w14:textId="3464F85A" w:rsidR="00C53E01" w:rsidRPr="00C222A9" w:rsidRDefault="00C53E01" w:rsidP="00C53E01">
      <w:pPr>
        <w:spacing w:before="2880"/>
        <w:jc w:val="center"/>
        <w:rPr>
          <w:rFonts w:cs="Times New Roman"/>
          <w:b/>
          <w:sz w:val="36"/>
        </w:rPr>
      </w:pPr>
      <w:r w:rsidRPr="00C222A9">
        <w:rPr>
          <w:rFonts w:cs="Times New Roman"/>
          <w:b/>
          <w:sz w:val="36"/>
        </w:rPr>
        <w:lastRenderedPageBreak/>
        <w:t>A</w:t>
      </w:r>
    </w:p>
    <w:p w14:paraId="7A806742" w14:textId="77777777" w:rsidR="00C53E01" w:rsidRPr="00C222A9" w:rsidRDefault="00BB40E1" w:rsidP="00C53E01">
      <w:pPr>
        <w:spacing w:after="480"/>
        <w:jc w:val="center"/>
        <w:rPr>
          <w:rFonts w:cs="Times New Roman"/>
          <w:b/>
          <w:sz w:val="36"/>
        </w:rPr>
      </w:pPr>
      <w:r w:rsidRPr="00C222A9">
        <w:rPr>
          <w:rFonts w:cs="Times New Roman"/>
          <w:b/>
          <w:sz w:val="36"/>
          <w:highlight w:val="yellow"/>
        </w:rPr>
        <w:t>11908</w:t>
      </w:r>
      <w:r w:rsidR="00C53E01" w:rsidRPr="00C222A9">
        <w:rPr>
          <w:rFonts w:cs="Times New Roman"/>
          <w:b/>
          <w:sz w:val="36"/>
          <w:highlight w:val="yellow"/>
        </w:rPr>
        <w:t>-</w:t>
      </w:r>
      <w:r w:rsidR="00BA3945" w:rsidRPr="00C222A9">
        <w:rPr>
          <w:rFonts w:cs="Times New Roman"/>
          <w:b/>
          <w:sz w:val="36"/>
        </w:rPr>
        <w:t>16</w:t>
      </w:r>
      <w:r w:rsidR="00C53E01" w:rsidRPr="00C222A9">
        <w:rPr>
          <w:rFonts w:cs="Times New Roman"/>
          <w:b/>
          <w:sz w:val="36"/>
        </w:rPr>
        <w:t xml:space="preserve"> azonosító számú</w:t>
      </w:r>
    </w:p>
    <w:p w14:paraId="2B064763" w14:textId="77777777" w:rsidR="00C53E01" w:rsidRPr="00C222A9" w:rsidRDefault="00BA3945" w:rsidP="00C53E01">
      <w:pPr>
        <w:jc w:val="center"/>
        <w:rPr>
          <w:rFonts w:cs="Times New Roman"/>
          <w:b/>
          <w:sz w:val="36"/>
        </w:rPr>
      </w:pPr>
      <w:r w:rsidRPr="00C222A9">
        <w:rPr>
          <w:rFonts w:cs="Times New Roman"/>
          <w:b/>
          <w:sz w:val="36"/>
        </w:rPr>
        <w:t>Mezőgazdasági ismeretek</w:t>
      </w:r>
    </w:p>
    <w:p w14:paraId="2AED76E9" w14:textId="77777777" w:rsidR="00C53E01" w:rsidRPr="00C222A9" w:rsidRDefault="00C53E01" w:rsidP="00C53E01">
      <w:pPr>
        <w:jc w:val="center"/>
        <w:rPr>
          <w:rFonts w:cs="Times New Roman"/>
          <w:b/>
          <w:sz w:val="36"/>
        </w:rPr>
      </w:pPr>
      <w:proofErr w:type="gramStart"/>
      <w:r w:rsidRPr="00C222A9">
        <w:rPr>
          <w:rFonts w:cs="Times New Roman"/>
          <w:b/>
          <w:sz w:val="36"/>
        </w:rPr>
        <w:t>megnevezésű</w:t>
      </w:r>
      <w:proofErr w:type="gramEnd"/>
    </w:p>
    <w:p w14:paraId="72F7893B" w14:textId="77777777" w:rsidR="00C53E01" w:rsidRPr="00C222A9" w:rsidRDefault="00C53E01" w:rsidP="00C53E01">
      <w:pPr>
        <w:spacing w:before="480" w:after="480"/>
        <w:jc w:val="center"/>
        <w:rPr>
          <w:rFonts w:cs="Times New Roman"/>
          <w:b/>
          <w:sz w:val="36"/>
        </w:rPr>
      </w:pPr>
      <w:proofErr w:type="gramStart"/>
      <w:r w:rsidRPr="00C222A9">
        <w:rPr>
          <w:rFonts w:cs="Times New Roman"/>
          <w:b/>
          <w:sz w:val="36"/>
        </w:rPr>
        <w:t>szakmai</w:t>
      </w:r>
      <w:proofErr w:type="gramEnd"/>
      <w:r w:rsidRPr="00C222A9">
        <w:rPr>
          <w:rFonts w:cs="Times New Roman"/>
          <w:b/>
          <w:sz w:val="36"/>
        </w:rPr>
        <w:t xml:space="preserve"> követelménymodul</w:t>
      </w:r>
    </w:p>
    <w:p w14:paraId="1D588C4E" w14:textId="77777777" w:rsidR="00C53E01" w:rsidRPr="00C222A9" w:rsidRDefault="00C53E01" w:rsidP="00C53E01">
      <w:pPr>
        <w:jc w:val="center"/>
        <w:rPr>
          <w:rFonts w:cs="Times New Roman"/>
          <w:b/>
          <w:sz w:val="36"/>
        </w:rPr>
      </w:pPr>
      <w:proofErr w:type="gramStart"/>
      <w:r w:rsidRPr="00C222A9">
        <w:rPr>
          <w:rFonts w:cs="Times New Roman"/>
          <w:b/>
          <w:sz w:val="36"/>
        </w:rPr>
        <w:t>tantárgyai</w:t>
      </w:r>
      <w:proofErr w:type="gramEnd"/>
      <w:r w:rsidRPr="00C222A9">
        <w:rPr>
          <w:rFonts w:cs="Times New Roman"/>
          <w:b/>
          <w:sz w:val="36"/>
        </w:rPr>
        <w:t>, témakörei</w:t>
      </w:r>
    </w:p>
    <w:p w14:paraId="690B4727" w14:textId="77777777" w:rsidR="00C53E01" w:rsidRPr="00C222A9" w:rsidRDefault="00C53E01" w:rsidP="00C53E01">
      <w:pPr>
        <w:spacing w:after="200" w:line="276" w:lineRule="auto"/>
        <w:jc w:val="left"/>
        <w:rPr>
          <w:rFonts w:cs="Times New Roman"/>
        </w:rPr>
      </w:pPr>
      <w:r w:rsidRPr="00C222A9">
        <w:rPr>
          <w:rFonts w:cs="Times New Roman"/>
        </w:rPr>
        <w:br w:type="page"/>
      </w:r>
    </w:p>
    <w:p w14:paraId="70B5938F" w14:textId="77777777" w:rsidR="00C53E01" w:rsidRPr="00C222A9" w:rsidRDefault="00C53E01" w:rsidP="00C53E01">
      <w:pPr>
        <w:rPr>
          <w:rFonts w:cs="Times New Roman"/>
        </w:rPr>
      </w:pPr>
      <w:r w:rsidRPr="00C222A9">
        <w:rPr>
          <w:rFonts w:cs="Times New Roman"/>
        </w:rPr>
        <w:lastRenderedPageBreak/>
        <w:t xml:space="preserve">A </w:t>
      </w:r>
      <w:r w:rsidR="009568A6" w:rsidRPr="00C222A9">
        <w:rPr>
          <w:rFonts w:cs="Times New Roman"/>
        </w:rPr>
        <w:t>10908</w:t>
      </w:r>
      <w:r w:rsidRPr="00C222A9">
        <w:rPr>
          <w:rFonts w:cs="Times New Roman"/>
        </w:rPr>
        <w:t>-</w:t>
      </w:r>
      <w:r w:rsidR="00BA3945" w:rsidRPr="00C222A9">
        <w:rPr>
          <w:rFonts w:cs="Times New Roman"/>
        </w:rPr>
        <w:t>16</w:t>
      </w:r>
      <w:r w:rsidRPr="00C222A9">
        <w:rPr>
          <w:rFonts w:cs="Times New Roman"/>
        </w:rPr>
        <w:t xml:space="preserve"> azonosító számú </w:t>
      </w:r>
      <w:r w:rsidR="00BA3945" w:rsidRPr="00C222A9">
        <w:rPr>
          <w:rFonts w:cs="Times New Roman"/>
        </w:rPr>
        <w:t>Mezőgazdasági ismeretek</w:t>
      </w:r>
      <w:r w:rsidRPr="00C222A9">
        <w:rPr>
          <w:rFonts w:cs="Times New Roman"/>
        </w:rPr>
        <w:t xml:space="preserve"> megnevezésű szakmai követelménymodulhoz tartozó tantárgyak és témakörök oktatása során fejlesztendő kompetenciák</w:t>
      </w:r>
    </w:p>
    <w:p w14:paraId="6859EA3B" w14:textId="1525033D" w:rsidR="00C303C0" w:rsidRPr="00C222A9" w:rsidRDefault="00C303C0" w:rsidP="00C53E01">
      <w:pPr>
        <w:jc w:val="center"/>
        <w:rPr>
          <w:rFonts w:cs="Times New Roman"/>
        </w:rPr>
      </w:pPr>
    </w:p>
    <w:tbl>
      <w:tblPr>
        <w:tblW w:w="5940" w:type="dxa"/>
        <w:jc w:val="center"/>
        <w:tblCellMar>
          <w:left w:w="70" w:type="dxa"/>
          <w:right w:w="70" w:type="dxa"/>
        </w:tblCellMar>
        <w:tblLook w:val="04A0" w:firstRow="1" w:lastRow="0" w:firstColumn="1" w:lastColumn="0" w:noHBand="0" w:noVBand="1"/>
      </w:tblPr>
      <w:tblGrid>
        <w:gridCol w:w="4100"/>
        <w:gridCol w:w="940"/>
        <w:gridCol w:w="900"/>
      </w:tblGrid>
      <w:tr w:rsidR="00C303C0" w:rsidRPr="00C222A9" w14:paraId="14F83EB3" w14:textId="77777777" w:rsidTr="00C303C0">
        <w:trPr>
          <w:trHeight w:val="1755"/>
          <w:jc w:val="center"/>
        </w:trPr>
        <w:tc>
          <w:tcPr>
            <w:tcW w:w="4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7BD1D8"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4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52E2157"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ismeretek</w:t>
            </w:r>
          </w:p>
        </w:tc>
        <w:tc>
          <w:tcPr>
            <w:tcW w:w="9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25C1C03A"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Mezőgazdasági ismeretek szakmai gyakorlat</w:t>
            </w:r>
          </w:p>
        </w:tc>
      </w:tr>
      <w:tr w:rsidR="00C303C0" w:rsidRPr="00C222A9" w14:paraId="5616F6A3" w14:textId="77777777" w:rsidTr="00C303C0">
        <w:trPr>
          <w:trHeight w:val="300"/>
          <w:jc w:val="center"/>
        </w:trPr>
        <w:tc>
          <w:tcPr>
            <w:tcW w:w="59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8A1366"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FELADATOK</w:t>
            </w:r>
          </w:p>
        </w:tc>
      </w:tr>
      <w:tr w:rsidR="00C303C0" w:rsidRPr="00C222A9" w14:paraId="2DC64FD3" w14:textId="77777777" w:rsidTr="00C303C0">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A00A91A"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Talajművelést, talajvédelmi munkát, talajjavítást, tápanyag-utánpótlást végez, csapadékmennyiséget mér, talaj-és levegővizsgálatot végeztet </w:t>
            </w:r>
          </w:p>
        </w:tc>
        <w:tc>
          <w:tcPr>
            <w:tcW w:w="940" w:type="dxa"/>
            <w:tcBorders>
              <w:top w:val="nil"/>
              <w:left w:val="nil"/>
              <w:bottom w:val="single" w:sz="4" w:space="0" w:color="auto"/>
              <w:right w:val="single" w:sz="4" w:space="0" w:color="auto"/>
            </w:tcBorders>
            <w:shd w:val="clear" w:color="auto" w:fill="auto"/>
            <w:noWrap/>
            <w:vAlign w:val="center"/>
            <w:hideMark/>
          </w:tcPr>
          <w:p w14:paraId="166414C7"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187DD0F7"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303C0" w:rsidRPr="00C222A9" w14:paraId="393B8367" w14:textId="77777777" w:rsidTr="00C303C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BF11F0E"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Magágyat készít, vetést, ültetést, telepítést végez</w:t>
            </w:r>
          </w:p>
        </w:tc>
        <w:tc>
          <w:tcPr>
            <w:tcW w:w="940" w:type="dxa"/>
            <w:tcBorders>
              <w:top w:val="nil"/>
              <w:left w:val="nil"/>
              <w:bottom w:val="single" w:sz="4" w:space="0" w:color="auto"/>
              <w:right w:val="single" w:sz="4" w:space="0" w:color="auto"/>
            </w:tcBorders>
            <w:shd w:val="clear" w:color="auto" w:fill="auto"/>
            <w:noWrap/>
            <w:vAlign w:val="center"/>
            <w:hideMark/>
          </w:tcPr>
          <w:p w14:paraId="5C4127E9"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4AA50EF4"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303C0" w:rsidRPr="00C222A9" w14:paraId="21FA7F82" w14:textId="77777777" w:rsidTr="00C303C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B2CDB50"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Kártevők és kórokozók ellen védekezik</w:t>
            </w:r>
          </w:p>
        </w:tc>
        <w:tc>
          <w:tcPr>
            <w:tcW w:w="940" w:type="dxa"/>
            <w:tcBorders>
              <w:top w:val="nil"/>
              <w:left w:val="nil"/>
              <w:bottom w:val="single" w:sz="4" w:space="0" w:color="auto"/>
              <w:right w:val="single" w:sz="4" w:space="0" w:color="auto"/>
            </w:tcBorders>
            <w:shd w:val="clear" w:color="auto" w:fill="auto"/>
            <w:noWrap/>
            <w:vAlign w:val="center"/>
            <w:hideMark/>
          </w:tcPr>
          <w:p w14:paraId="42E65E2F"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1AB80DEA"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303C0" w:rsidRPr="00C222A9" w14:paraId="66C85BE5" w14:textId="77777777" w:rsidTr="00C303C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1FA6C3B"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Növényápolási, öntözési feladatokat lát el</w:t>
            </w:r>
          </w:p>
        </w:tc>
        <w:tc>
          <w:tcPr>
            <w:tcW w:w="940" w:type="dxa"/>
            <w:tcBorders>
              <w:top w:val="nil"/>
              <w:left w:val="nil"/>
              <w:bottom w:val="single" w:sz="4" w:space="0" w:color="auto"/>
              <w:right w:val="single" w:sz="4" w:space="0" w:color="auto"/>
            </w:tcBorders>
            <w:shd w:val="clear" w:color="auto" w:fill="auto"/>
            <w:noWrap/>
            <w:vAlign w:val="center"/>
            <w:hideMark/>
          </w:tcPr>
          <w:p w14:paraId="1F16CA49"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485B047F"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303C0" w:rsidRPr="00C222A9" w14:paraId="5C5C8C06" w14:textId="77777777" w:rsidTr="00C303C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F7A3F47"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Termésbecslést végez</w:t>
            </w:r>
          </w:p>
        </w:tc>
        <w:tc>
          <w:tcPr>
            <w:tcW w:w="940" w:type="dxa"/>
            <w:tcBorders>
              <w:top w:val="nil"/>
              <w:left w:val="nil"/>
              <w:bottom w:val="single" w:sz="4" w:space="0" w:color="auto"/>
              <w:right w:val="single" w:sz="4" w:space="0" w:color="auto"/>
            </w:tcBorders>
            <w:shd w:val="clear" w:color="auto" w:fill="auto"/>
            <w:noWrap/>
            <w:vAlign w:val="center"/>
            <w:hideMark/>
          </w:tcPr>
          <w:p w14:paraId="7FDA4D86"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74DCF980"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303C0" w:rsidRPr="00C222A9" w14:paraId="5315D840" w14:textId="77777777" w:rsidTr="00C303C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574AB01"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Betakarítja a termést, megtervezi a mintavételt és mintát vesz, értékel</w:t>
            </w:r>
          </w:p>
        </w:tc>
        <w:tc>
          <w:tcPr>
            <w:tcW w:w="940" w:type="dxa"/>
            <w:tcBorders>
              <w:top w:val="nil"/>
              <w:left w:val="nil"/>
              <w:bottom w:val="single" w:sz="4" w:space="0" w:color="auto"/>
              <w:right w:val="single" w:sz="4" w:space="0" w:color="auto"/>
            </w:tcBorders>
            <w:shd w:val="clear" w:color="auto" w:fill="auto"/>
            <w:noWrap/>
            <w:vAlign w:val="center"/>
            <w:hideMark/>
          </w:tcPr>
          <w:p w14:paraId="47D1239F"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3D5077EF"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303C0" w:rsidRPr="00C222A9" w14:paraId="1C659D70" w14:textId="77777777" w:rsidTr="00C303C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815F395"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Terményt kezel, tárol, csomagol</w:t>
            </w:r>
          </w:p>
        </w:tc>
        <w:tc>
          <w:tcPr>
            <w:tcW w:w="940" w:type="dxa"/>
            <w:tcBorders>
              <w:top w:val="nil"/>
              <w:left w:val="nil"/>
              <w:bottom w:val="single" w:sz="4" w:space="0" w:color="auto"/>
              <w:right w:val="single" w:sz="4" w:space="0" w:color="auto"/>
            </w:tcBorders>
            <w:shd w:val="clear" w:color="auto" w:fill="auto"/>
            <w:noWrap/>
            <w:vAlign w:val="center"/>
            <w:hideMark/>
          </w:tcPr>
          <w:p w14:paraId="4D2E56EC"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5C973A1"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303C0" w:rsidRPr="00C222A9" w14:paraId="0DBD01FF" w14:textId="77777777" w:rsidTr="00C303C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155A324"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Optimális elhelyezést és mikroklímát biztosít</w:t>
            </w:r>
          </w:p>
        </w:tc>
        <w:tc>
          <w:tcPr>
            <w:tcW w:w="940" w:type="dxa"/>
            <w:tcBorders>
              <w:top w:val="nil"/>
              <w:left w:val="nil"/>
              <w:bottom w:val="single" w:sz="4" w:space="0" w:color="auto"/>
              <w:right w:val="single" w:sz="4" w:space="0" w:color="auto"/>
            </w:tcBorders>
            <w:shd w:val="clear" w:color="auto" w:fill="auto"/>
            <w:noWrap/>
            <w:vAlign w:val="center"/>
            <w:hideMark/>
          </w:tcPr>
          <w:p w14:paraId="4D603A33"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7FA5911D"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303C0" w:rsidRPr="00C222A9" w14:paraId="6AF748C0" w14:textId="77777777" w:rsidTr="00C303C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7023BE0"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Állatokat ápol, csoportosít, minősít</w:t>
            </w:r>
          </w:p>
        </w:tc>
        <w:tc>
          <w:tcPr>
            <w:tcW w:w="940" w:type="dxa"/>
            <w:tcBorders>
              <w:top w:val="nil"/>
              <w:left w:val="nil"/>
              <w:bottom w:val="single" w:sz="4" w:space="0" w:color="auto"/>
              <w:right w:val="single" w:sz="4" w:space="0" w:color="auto"/>
            </w:tcBorders>
            <w:shd w:val="clear" w:color="auto" w:fill="auto"/>
            <w:noWrap/>
            <w:vAlign w:val="center"/>
            <w:hideMark/>
          </w:tcPr>
          <w:p w14:paraId="1BBFC89C"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277FC00C"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303C0" w:rsidRPr="00C222A9" w14:paraId="67A90D35" w14:textId="77777777" w:rsidTr="00C303C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BAED707"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Takarmányt előkészít, minősít, tárol</w:t>
            </w:r>
          </w:p>
        </w:tc>
        <w:tc>
          <w:tcPr>
            <w:tcW w:w="940" w:type="dxa"/>
            <w:tcBorders>
              <w:top w:val="nil"/>
              <w:left w:val="nil"/>
              <w:bottom w:val="single" w:sz="4" w:space="0" w:color="auto"/>
              <w:right w:val="single" w:sz="4" w:space="0" w:color="auto"/>
            </w:tcBorders>
            <w:shd w:val="clear" w:color="auto" w:fill="auto"/>
            <w:noWrap/>
            <w:vAlign w:val="center"/>
            <w:hideMark/>
          </w:tcPr>
          <w:p w14:paraId="6D7BE2F5"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44BED2C8"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303C0" w:rsidRPr="00C222A9" w14:paraId="3B100C1B" w14:textId="77777777" w:rsidTr="00C303C0">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B6CA031"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Technológiai utasítás szerint végzi, végezteti a növénytermesztés, az állattartás, a kertészeti termék-előállítás gépi munkafeladatait</w:t>
            </w:r>
          </w:p>
        </w:tc>
        <w:tc>
          <w:tcPr>
            <w:tcW w:w="940" w:type="dxa"/>
            <w:tcBorders>
              <w:top w:val="nil"/>
              <w:left w:val="nil"/>
              <w:bottom w:val="single" w:sz="4" w:space="0" w:color="auto"/>
              <w:right w:val="single" w:sz="4" w:space="0" w:color="auto"/>
            </w:tcBorders>
            <w:shd w:val="clear" w:color="auto" w:fill="auto"/>
            <w:noWrap/>
            <w:vAlign w:val="center"/>
            <w:hideMark/>
          </w:tcPr>
          <w:p w14:paraId="714A4DE4"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4A9B18B7"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303C0" w:rsidRPr="00C222A9" w14:paraId="1FEFE124" w14:textId="77777777" w:rsidTr="00C303C0">
        <w:trPr>
          <w:trHeight w:val="300"/>
          <w:jc w:val="center"/>
        </w:trPr>
        <w:tc>
          <w:tcPr>
            <w:tcW w:w="59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AD49AA"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ISMERETEK</w:t>
            </w:r>
          </w:p>
        </w:tc>
      </w:tr>
      <w:tr w:rsidR="00C303C0" w:rsidRPr="00C222A9" w14:paraId="61D5EAE0" w14:textId="77777777" w:rsidTr="00C303C0">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09CE896"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Agrometeorológia, éghajlati (klimatikus) tényezők, meteorológiai mérések, növényvédelmi előrejelzések</w:t>
            </w:r>
          </w:p>
        </w:tc>
        <w:tc>
          <w:tcPr>
            <w:tcW w:w="940" w:type="dxa"/>
            <w:tcBorders>
              <w:top w:val="nil"/>
              <w:left w:val="nil"/>
              <w:bottom w:val="single" w:sz="4" w:space="0" w:color="auto"/>
              <w:right w:val="single" w:sz="4" w:space="0" w:color="auto"/>
            </w:tcBorders>
            <w:shd w:val="clear" w:color="auto" w:fill="auto"/>
            <w:noWrap/>
            <w:vAlign w:val="center"/>
            <w:hideMark/>
          </w:tcPr>
          <w:p w14:paraId="2E939969"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6F711F98"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61DAB6ED" w14:textId="77777777" w:rsidTr="00C303C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6A07980"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növénytermesztés alapjai, élettani ismeretek</w:t>
            </w:r>
          </w:p>
        </w:tc>
        <w:tc>
          <w:tcPr>
            <w:tcW w:w="940" w:type="dxa"/>
            <w:tcBorders>
              <w:top w:val="nil"/>
              <w:left w:val="nil"/>
              <w:bottom w:val="single" w:sz="4" w:space="0" w:color="auto"/>
              <w:right w:val="single" w:sz="4" w:space="0" w:color="auto"/>
            </w:tcBorders>
            <w:shd w:val="clear" w:color="auto" w:fill="auto"/>
            <w:noWrap/>
            <w:vAlign w:val="center"/>
            <w:hideMark/>
          </w:tcPr>
          <w:p w14:paraId="35621372"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0E90BE21"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4757E34E" w14:textId="77777777" w:rsidTr="00C303C0">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EA8921E"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talaj kialakulása, fizikai, kémiai, biológiai tulajdonságai, talajtípusok, mintavétel, talajvizsgálati módszerek</w:t>
            </w:r>
          </w:p>
        </w:tc>
        <w:tc>
          <w:tcPr>
            <w:tcW w:w="940" w:type="dxa"/>
            <w:tcBorders>
              <w:top w:val="nil"/>
              <w:left w:val="nil"/>
              <w:bottom w:val="single" w:sz="4" w:space="0" w:color="auto"/>
              <w:right w:val="single" w:sz="4" w:space="0" w:color="auto"/>
            </w:tcBorders>
            <w:shd w:val="clear" w:color="auto" w:fill="auto"/>
            <w:noWrap/>
            <w:vAlign w:val="center"/>
            <w:hideMark/>
          </w:tcPr>
          <w:p w14:paraId="43FA5194"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75187BF2"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0E215956" w14:textId="77777777" w:rsidTr="00C303C0">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1B812DC"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Talajművelés alapműveletei, eszközei, azok munkája, talajművelési rendszerek, talajhasználat</w:t>
            </w:r>
          </w:p>
        </w:tc>
        <w:tc>
          <w:tcPr>
            <w:tcW w:w="940" w:type="dxa"/>
            <w:tcBorders>
              <w:top w:val="nil"/>
              <w:left w:val="nil"/>
              <w:bottom w:val="single" w:sz="4" w:space="0" w:color="auto"/>
              <w:right w:val="single" w:sz="4" w:space="0" w:color="auto"/>
            </w:tcBorders>
            <w:shd w:val="clear" w:color="auto" w:fill="auto"/>
            <w:noWrap/>
            <w:vAlign w:val="center"/>
            <w:hideMark/>
          </w:tcPr>
          <w:p w14:paraId="5DB84E7F"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02A85068"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52C98F62" w14:textId="77777777" w:rsidTr="00C303C0">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06CEA86"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Talajvédelem: erózió és defláció, talajjavítás (savanyú, szikes, homok és láptalajok javítása), vetésforgó, vetésváltás</w:t>
            </w:r>
          </w:p>
        </w:tc>
        <w:tc>
          <w:tcPr>
            <w:tcW w:w="940" w:type="dxa"/>
            <w:tcBorders>
              <w:top w:val="nil"/>
              <w:left w:val="nil"/>
              <w:bottom w:val="single" w:sz="4" w:space="0" w:color="auto"/>
              <w:right w:val="single" w:sz="4" w:space="0" w:color="auto"/>
            </w:tcBorders>
            <w:shd w:val="clear" w:color="auto" w:fill="auto"/>
            <w:noWrap/>
            <w:vAlign w:val="center"/>
            <w:hideMark/>
          </w:tcPr>
          <w:p w14:paraId="5D6DDC96"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5AB45263"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2C84EC26" w14:textId="77777777" w:rsidTr="00C303C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98E8044"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Szerves- és műtrágyázás feladata, technológiai eljárások </w:t>
            </w:r>
          </w:p>
        </w:tc>
        <w:tc>
          <w:tcPr>
            <w:tcW w:w="940" w:type="dxa"/>
            <w:tcBorders>
              <w:top w:val="nil"/>
              <w:left w:val="nil"/>
              <w:bottom w:val="single" w:sz="4" w:space="0" w:color="auto"/>
              <w:right w:val="single" w:sz="4" w:space="0" w:color="auto"/>
            </w:tcBorders>
            <w:shd w:val="clear" w:color="auto" w:fill="auto"/>
            <w:noWrap/>
            <w:vAlign w:val="center"/>
            <w:hideMark/>
          </w:tcPr>
          <w:p w14:paraId="0ADB6621"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1DE9C706"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30A6CBC2" w14:textId="77777777" w:rsidTr="00C303C0">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26445C6"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Szaporítás: vetés, ültetés, palántázás, telepítés, vetőmagok, szaporítóanyagok és legfontosabb tulajdonságaik, a </w:t>
            </w:r>
            <w:proofErr w:type="spellStart"/>
            <w:r w:rsidRPr="00C222A9">
              <w:rPr>
                <w:rFonts w:eastAsia="Times New Roman" w:cs="Times New Roman"/>
                <w:color w:val="000000"/>
                <w:sz w:val="20"/>
                <w:szCs w:val="20"/>
                <w:lang w:eastAsia="hu-HU"/>
              </w:rPr>
              <w:t>tenyészterület</w:t>
            </w:r>
            <w:proofErr w:type="spellEnd"/>
            <w:r w:rsidRPr="00C222A9">
              <w:rPr>
                <w:rFonts w:eastAsia="Times New Roman" w:cs="Times New Roman"/>
                <w:color w:val="000000"/>
                <w:sz w:val="20"/>
                <w:szCs w:val="20"/>
                <w:lang w:eastAsia="hu-HU"/>
              </w:rPr>
              <w:t xml:space="preserve"> fogalma</w:t>
            </w:r>
          </w:p>
        </w:tc>
        <w:tc>
          <w:tcPr>
            <w:tcW w:w="940" w:type="dxa"/>
            <w:tcBorders>
              <w:top w:val="nil"/>
              <w:left w:val="nil"/>
              <w:bottom w:val="single" w:sz="4" w:space="0" w:color="auto"/>
              <w:right w:val="single" w:sz="4" w:space="0" w:color="auto"/>
            </w:tcBorders>
            <w:shd w:val="clear" w:color="auto" w:fill="auto"/>
            <w:noWrap/>
            <w:vAlign w:val="center"/>
            <w:hideMark/>
          </w:tcPr>
          <w:p w14:paraId="5BD579D8"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27B0472A"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5C205C38" w14:textId="77777777" w:rsidTr="00C303C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9E39F7B"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Gyümölcsösök és szőlőültetvények létesítésének, gondozásának alapjai</w:t>
            </w:r>
          </w:p>
        </w:tc>
        <w:tc>
          <w:tcPr>
            <w:tcW w:w="940" w:type="dxa"/>
            <w:tcBorders>
              <w:top w:val="nil"/>
              <w:left w:val="nil"/>
              <w:bottom w:val="single" w:sz="4" w:space="0" w:color="auto"/>
              <w:right w:val="single" w:sz="4" w:space="0" w:color="auto"/>
            </w:tcBorders>
            <w:shd w:val="clear" w:color="auto" w:fill="auto"/>
            <w:noWrap/>
            <w:vAlign w:val="center"/>
            <w:hideMark/>
          </w:tcPr>
          <w:p w14:paraId="7C69E887"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60A81C0"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3FEF5792" w14:textId="77777777" w:rsidTr="00C303C0">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07EB665"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lastRenderedPageBreak/>
              <w:t>Növényápolás (talajápolás, növényvédelem), gyomnövények és az ellenük való védekezés, öntözés feladata, lehetőségei, rendszerei, technológiája</w:t>
            </w:r>
          </w:p>
        </w:tc>
        <w:tc>
          <w:tcPr>
            <w:tcW w:w="940" w:type="dxa"/>
            <w:tcBorders>
              <w:top w:val="nil"/>
              <w:left w:val="nil"/>
              <w:bottom w:val="single" w:sz="4" w:space="0" w:color="auto"/>
              <w:right w:val="single" w:sz="4" w:space="0" w:color="auto"/>
            </w:tcBorders>
            <w:shd w:val="clear" w:color="auto" w:fill="auto"/>
            <w:noWrap/>
            <w:vAlign w:val="center"/>
            <w:hideMark/>
          </w:tcPr>
          <w:p w14:paraId="782829AA"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37D34AF5"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4453BEBA" w14:textId="77777777" w:rsidTr="00C303C0">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BFF4937"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Betakarítás (termésbecslés, betakarítási módok): termények gyűjtése, beszállítása, tisztítása, tárolása, tartósítása, a feldolgozás alapjai</w:t>
            </w:r>
          </w:p>
        </w:tc>
        <w:tc>
          <w:tcPr>
            <w:tcW w:w="940" w:type="dxa"/>
            <w:tcBorders>
              <w:top w:val="nil"/>
              <w:left w:val="nil"/>
              <w:bottom w:val="single" w:sz="4" w:space="0" w:color="auto"/>
              <w:right w:val="single" w:sz="4" w:space="0" w:color="auto"/>
            </w:tcBorders>
            <w:shd w:val="clear" w:color="auto" w:fill="auto"/>
            <w:noWrap/>
            <w:vAlign w:val="center"/>
            <w:hideMark/>
          </w:tcPr>
          <w:p w14:paraId="6BA8A044"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3F193003"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1D897FDC" w14:textId="77777777" w:rsidTr="00C303C0">
        <w:trPr>
          <w:trHeight w:val="1320"/>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BC8C507"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fontosabb szántóföldi növények (gabonafélék, gyökér- és gumós növények, hüvelyesek, ipari növények) termesztéstechnológiája, a szántóföldi zöldségtermesztés alapelvei</w:t>
            </w:r>
          </w:p>
        </w:tc>
        <w:tc>
          <w:tcPr>
            <w:tcW w:w="940" w:type="dxa"/>
            <w:tcBorders>
              <w:top w:val="nil"/>
              <w:left w:val="nil"/>
              <w:bottom w:val="single" w:sz="4" w:space="0" w:color="auto"/>
              <w:right w:val="single" w:sz="4" w:space="0" w:color="auto"/>
            </w:tcBorders>
            <w:shd w:val="clear" w:color="auto" w:fill="auto"/>
            <w:noWrap/>
            <w:vAlign w:val="center"/>
            <w:hideMark/>
          </w:tcPr>
          <w:p w14:paraId="403B871E"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46BB611D"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5790F140" w14:textId="77777777" w:rsidTr="00C303C0">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EFAEB18"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Állattenyésztési alapfogalmak, gazdasági állatok jellemzői, értékmérő tulajdonságok, a gazdasági állatok szaporítása</w:t>
            </w:r>
          </w:p>
        </w:tc>
        <w:tc>
          <w:tcPr>
            <w:tcW w:w="940" w:type="dxa"/>
            <w:tcBorders>
              <w:top w:val="nil"/>
              <w:left w:val="nil"/>
              <w:bottom w:val="single" w:sz="4" w:space="0" w:color="auto"/>
              <w:right w:val="single" w:sz="4" w:space="0" w:color="auto"/>
            </w:tcBorders>
            <w:shd w:val="clear" w:color="auto" w:fill="auto"/>
            <w:noWrap/>
            <w:vAlign w:val="center"/>
            <w:hideMark/>
          </w:tcPr>
          <w:p w14:paraId="3B19DF32"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6A945515"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3FAB2B31" w14:textId="77777777" w:rsidTr="00C303C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E84104B"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Az állatok anatómiai felépítése, testtájak, az emésztőkészülék, az emésztés folyamata</w:t>
            </w:r>
          </w:p>
        </w:tc>
        <w:tc>
          <w:tcPr>
            <w:tcW w:w="940" w:type="dxa"/>
            <w:tcBorders>
              <w:top w:val="nil"/>
              <w:left w:val="nil"/>
              <w:bottom w:val="single" w:sz="4" w:space="0" w:color="auto"/>
              <w:right w:val="single" w:sz="4" w:space="0" w:color="auto"/>
            </w:tcBorders>
            <w:shd w:val="clear" w:color="auto" w:fill="auto"/>
            <w:noWrap/>
            <w:vAlign w:val="center"/>
            <w:hideMark/>
          </w:tcPr>
          <w:p w14:paraId="5B720A9A"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410D8B70"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68F48583" w14:textId="77777777" w:rsidTr="00C303C0">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24A4D909"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Takarmányozási alapismeretek (emészthetőség, táplálóérték, energiaérték, takarmányok alkotórészei, </w:t>
            </w:r>
            <w:proofErr w:type="spellStart"/>
            <w:r w:rsidRPr="00C222A9">
              <w:rPr>
                <w:rFonts w:eastAsia="Times New Roman" w:cs="Times New Roman"/>
                <w:color w:val="000000"/>
                <w:sz w:val="20"/>
                <w:szCs w:val="20"/>
                <w:lang w:eastAsia="hu-HU"/>
              </w:rPr>
              <w:t>értékesülés</w:t>
            </w:r>
            <w:proofErr w:type="spellEnd"/>
            <w:r w:rsidRPr="00C222A9">
              <w:rPr>
                <w:rFonts w:eastAsia="Times New Roman" w:cs="Times New Roman"/>
                <w:color w:val="000000"/>
                <w:sz w:val="20"/>
                <w:szCs w:val="20"/>
                <w:lang w:eastAsia="hu-HU"/>
              </w:rPr>
              <w:t>), takarmány-előkészítés</w:t>
            </w:r>
          </w:p>
        </w:tc>
        <w:tc>
          <w:tcPr>
            <w:tcW w:w="940" w:type="dxa"/>
            <w:tcBorders>
              <w:top w:val="nil"/>
              <w:left w:val="nil"/>
              <w:bottom w:val="single" w:sz="4" w:space="0" w:color="auto"/>
              <w:right w:val="single" w:sz="4" w:space="0" w:color="auto"/>
            </w:tcBorders>
            <w:shd w:val="clear" w:color="auto" w:fill="auto"/>
            <w:noWrap/>
            <w:vAlign w:val="center"/>
            <w:hideMark/>
          </w:tcPr>
          <w:p w14:paraId="6326E6C3"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666FC564"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24B38E53" w14:textId="77777777" w:rsidTr="00C303C0">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7B2D9EB"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 gazdasági állatok tartástechnológiája: elhelyezés, gondozás, etetés, itatás módja, rendje, legeltetés, egészséges és beteg állat felismerésének alapelvei </w:t>
            </w:r>
          </w:p>
        </w:tc>
        <w:tc>
          <w:tcPr>
            <w:tcW w:w="940" w:type="dxa"/>
            <w:tcBorders>
              <w:top w:val="nil"/>
              <w:left w:val="nil"/>
              <w:bottom w:val="single" w:sz="4" w:space="0" w:color="auto"/>
              <w:right w:val="single" w:sz="4" w:space="0" w:color="auto"/>
            </w:tcBorders>
            <w:shd w:val="clear" w:color="auto" w:fill="auto"/>
            <w:noWrap/>
            <w:vAlign w:val="center"/>
            <w:hideMark/>
          </w:tcPr>
          <w:p w14:paraId="735ED25A"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17B8B990"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4B5751F5" w14:textId="77777777" w:rsidTr="00C303C0">
        <w:trPr>
          <w:trHeight w:val="1056"/>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767C4CC"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Termékek kiszállítása, kezelése, egyéb feladatok az állattartó telepeken (fejés- és tejkezelés, tojástermelés, telepek fertőtlenítése, trágya-eltávolítás stb.)</w:t>
            </w:r>
          </w:p>
        </w:tc>
        <w:tc>
          <w:tcPr>
            <w:tcW w:w="940" w:type="dxa"/>
            <w:tcBorders>
              <w:top w:val="nil"/>
              <w:left w:val="nil"/>
              <w:bottom w:val="single" w:sz="4" w:space="0" w:color="auto"/>
              <w:right w:val="single" w:sz="4" w:space="0" w:color="auto"/>
            </w:tcBorders>
            <w:shd w:val="clear" w:color="auto" w:fill="auto"/>
            <w:noWrap/>
            <w:vAlign w:val="center"/>
            <w:hideMark/>
          </w:tcPr>
          <w:p w14:paraId="02F573E5"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1D6BCAFF"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05E4AA26" w14:textId="77777777" w:rsidTr="00C303C0">
        <w:trPr>
          <w:trHeight w:val="792"/>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FF0131F"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Gyepgazdálkodás, szálas takarmánynövények termesztése, beszállítása, tárolása, tartósítása, előkészítése</w:t>
            </w:r>
          </w:p>
        </w:tc>
        <w:tc>
          <w:tcPr>
            <w:tcW w:w="940" w:type="dxa"/>
            <w:tcBorders>
              <w:top w:val="nil"/>
              <w:left w:val="nil"/>
              <w:bottom w:val="single" w:sz="4" w:space="0" w:color="auto"/>
              <w:right w:val="single" w:sz="4" w:space="0" w:color="auto"/>
            </w:tcBorders>
            <w:shd w:val="clear" w:color="auto" w:fill="auto"/>
            <w:noWrap/>
            <w:vAlign w:val="center"/>
            <w:hideMark/>
          </w:tcPr>
          <w:p w14:paraId="681A7469"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59F0CC91"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7226042C" w14:textId="77777777" w:rsidTr="00C303C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060349E"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Állatvédelmi és </w:t>
            </w:r>
            <w:proofErr w:type="spellStart"/>
            <w:r w:rsidRPr="00C222A9">
              <w:rPr>
                <w:rFonts w:eastAsia="Times New Roman" w:cs="Times New Roman"/>
                <w:color w:val="000000"/>
                <w:sz w:val="20"/>
                <w:szCs w:val="20"/>
                <w:lang w:eastAsia="hu-HU"/>
              </w:rPr>
              <w:t>-jólléti</w:t>
            </w:r>
            <w:proofErr w:type="spellEnd"/>
            <w:r w:rsidRPr="00C222A9">
              <w:rPr>
                <w:rFonts w:eastAsia="Times New Roman" w:cs="Times New Roman"/>
                <w:color w:val="000000"/>
                <w:sz w:val="20"/>
                <w:szCs w:val="20"/>
                <w:lang w:eastAsia="hu-HU"/>
              </w:rPr>
              <w:t xml:space="preserve"> ismeretek (általános szabályok, állattartás és állatszállítás szabályai)</w:t>
            </w:r>
          </w:p>
        </w:tc>
        <w:tc>
          <w:tcPr>
            <w:tcW w:w="940" w:type="dxa"/>
            <w:tcBorders>
              <w:top w:val="nil"/>
              <w:left w:val="nil"/>
              <w:bottom w:val="single" w:sz="4" w:space="0" w:color="auto"/>
              <w:right w:val="single" w:sz="4" w:space="0" w:color="auto"/>
            </w:tcBorders>
            <w:shd w:val="clear" w:color="auto" w:fill="auto"/>
            <w:noWrap/>
            <w:vAlign w:val="center"/>
            <w:hideMark/>
          </w:tcPr>
          <w:p w14:paraId="75CF6FCE"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32012CF2"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3E0685C6" w14:textId="77777777" w:rsidTr="00C303C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77AF808"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A természetvédelem alapelvei, feladatai</w:t>
            </w:r>
            <w:proofErr w:type="gramStart"/>
            <w:r w:rsidRPr="00C222A9">
              <w:rPr>
                <w:rFonts w:eastAsia="Times New Roman" w:cs="Times New Roman"/>
                <w:color w:val="000000"/>
                <w:sz w:val="20"/>
                <w:szCs w:val="20"/>
                <w:lang w:eastAsia="hu-HU"/>
              </w:rPr>
              <w:t>,  a</w:t>
            </w:r>
            <w:proofErr w:type="gramEnd"/>
            <w:r w:rsidRPr="00C222A9">
              <w:rPr>
                <w:rFonts w:eastAsia="Times New Roman" w:cs="Times New Roman"/>
                <w:color w:val="000000"/>
                <w:sz w:val="20"/>
                <w:szCs w:val="20"/>
                <w:lang w:eastAsia="hu-HU"/>
              </w:rPr>
              <w:t xml:space="preserve"> táj  védelme</w:t>
            </w:r>
          </w:p>
        </w:tc>
        <w:tc>
          <w:tcPr>
            <w:tcW w:w="940" w:type="dxa"/>
            <w:tcBorders>
              <w:top w:val="nil"/>
              <w:left w:val="nil"/>
              <w:bottom w:val="single" w:sz="4" w:space="0" w:color="auto"/>
              <w:right w:val="single" w:sz="4" w:space="0" w:color="auto"/>
            </w:tcBorders>
            <w:shd w:val="clear" w:color="auto" w:fill="auto"/>
            <w:noWrap/>
            <w:vAlign w:val="center"/>
            <w:hideMark/>
          </w:tcPr>
          <w:p w14:paraId="038A220D"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654909B6"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09A6DE5A" w14:textId="77777777" w:rsidTr="00C303C0">
        <w:trPr>
          <w:trHeight w:val="300"/>
          <w:jc w:val="center"/>
        </w:trPr>
        <w:tc>
          <w:tcPr>
            <w:tcW w:w="59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46E409"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KÉSZSÉGEK</w:t>
            </w:r>
          </w:p>
        </w:tc>
      </w:tr>
      <w:tr w:rsidR="00C303C0" w:rsidRPr="00C222A9" w14:paraId="3143B7D3" w14:textId="77777777" w:rsidTr="00C303C0">
        <w:trPr>
          <w:trHeight w:val="528"/>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61ACD532"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Szakmai nyelvi íráskészség, írásbeli fogalmazókészség</w:t>
            </w:r>
          </w:p>
        </w:tc>
        <w:tc>
          <w:tcPr>
            <w:tcW w:w="940" w:type="dxa"/>
            <w:tcBorders>
              <w:top w:val="nil"/>
              <w:left w:val="nil"/>
              <w:bottom w:val="single" w:sz="4" w:space="0" w:color="auto"/>
              <w:right w:val="single" w:sz="4" w:space="0" w:color="auto"/>
            </w:tcBorders>
            <w:shd w:val="clear" w:color="auto" w:fill="auto"/>
            <w:noWrap/>
            <w:vAlign w:val="center"/>
            <w:hideMark/>
          </w:tcPr>
          <w:p w14:paraId="3E7BC956"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2DE7D0D8"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05698B05" w14:textId="77777777" w:rsidTr="00C303C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DEFECD3"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Információforrások kezelése</w:t>
            </w:r>
          </w:p>
        </w:tc>
        <w:tc>
          <w:tcPr>
            <w:tcW w:w="940" w:type="dxa"/>
            <w:tcBorders>
              <w:top w:val="nil"/>
              <w:left w:val="nil"/>
              <w:bottom w:val="single" w:sz="4" w:space="0" w:color="auto"/>
              <w:right w:val="single" w:sz="4" w:space="0" w:color="auto"/>
            </w:tcBorders>
            <w:shd w:val="clear" w:color="auto" w:fill="auto"/>
            <w:noWrap/>
            <w:vAlign w:val="center"/>
            <w:hideMark/>
          </w:tcPr>
          <w:p w14:paraId="485D25F5"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3885F089"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303C0" w:rsidRPr="00C222A9" w14:paraId="5F4FEA96" w14:textId="77777777" w:rsidTr="00C303C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D06EABA"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Számolási készség</w:t>
            </w:r>
          </w:p>
        </w:tc>
        <w:tc>
          <w:tcPr>
            <w:tcW w:w="940" w:type="dxa"/>
            <w:tcBorders>
              <w:top w:val="nil"/>
              <w:left w:val="nil"/>
              <w:bottom w:val="single" w:sz="4" w:space="0" w:color="auto"/>
              <w:right w:val="single" w:sz="4" w:space="0" w:color="auto"/>
            </w:tcBorders>
            <w:shd w:val="clear" w:color="auto" w:fill="auto"/>
            <w:noWrap/>
            <w:vAlign w:val="center"/>
            <w:hideMark/>
          </w:tcPr>
          <w:p w14:paraId="4D67A5FB"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1C5761CE"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0B97F954" w14:textId="77777777" w:rsidTr="00C303C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7E752AA"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Térérzékelés</w:t>
            </w:r>
          </w:p>
        </w:tc>
        <w:tc>
          <w:tcPr>
            <w:tcW w:w="940" w:type="dxa"/>
            <w:tcBorders>
              <w:top w:val="nil"/>
              <w:left w:val="nil"/>
              <w:bottom w:val="single" w:sz="4" w:space="0" w:color="auto"/>
              <w:right w:val="single" w:sz="4" w:space="0" w:color="auto"/>
            </w:tcBorders>
            <w:shd w:val="clear" w:color="auto" w:fill="auto"/>
            <w:noWrap/>
            <w:vAlign w:val="center"/>
            <w:hideMark/>
          </w:tcPr>
          <w:p w14:paraId="205AF2E4"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5C24D1F8"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303C0" w:rsidRPr="00C222A9" w14:paraId="49207F48" w14:textId="77777777" w:rsidTr="00C303C0">
        <w:trPr>
          <w:trHeight w:val="300"/>
          <w:jc w:val="center"/>
        </w:trPr>
        <w:tc>
          <w:tcPr>
            <w:tcW w:w="59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44C403"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SZEMÉLYES KOMPETENCIÁK</w:t>
            </w:r>
          </w:p>
        </w:tc>
      </w:tr>
      <w:tr w:rsidR="00C303C0" w:rsidRPr="00C222A9" w14:paraId="3AADB0C2" w14:textId="77777777" w:rsidTr="00C303C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7EBFBEF9"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Önállóság </w:t>
            </w:r>
          </w:p>
        </w:tc>
        <w:tc>
          <w:tcPr>
            <w:tcW w:w="940" w:type="dxa"/>
            <w:tcBorders>
              <w:top w:val="nil"/>
              <w:left w:val="nil"/>
              <w:bottom w:val="single" w:sz="4" w:space="0" w:color="auto"/>
              <w:right w:val="single" w:sz="4" w:space="0" w:color="auto"/>
            </w:tcBorders>
            <w:shd w:val="clear" w:color="auto" w:fill="auto"/>
            <w:noWrap/>
            <w:vAlign w:val="center"/>
            <w:hideMark/>
          </w:tcPr>
          <w:p w14:paraId="1D0E6426"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4C24CBDD"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2D6D2D76" w14:textId="77777777" w:rsidTr="00C303C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3462C34A"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Döntésképesség</w:t>
            </w:r>
          </w:p>
        </w:tc>
        <w:tc>
          <w:tcPr>
            <w:tcW w:w="940" w:type="dxa"/>
            <w:tcBorders>
              <w:top w:val="nil"/>
              <w:left w:val="nil"/>
              <w:bottom w:val="single" w:sz="4" w:space="0" w:color="auto"/>
              <w:right w:val="single" w:sz="4" w:space="0" w:color="auto"/>
            </w:tcBorders>
            <w:shd w:val="clear" w:color="auto" w:fill="auto"/>
            <w:noWrap/>
            <w:vAlign w:val="center"/>
            <w:hideMark/>
          </w:tcPr>
          <w:p w14:paraId="4BEACC4B"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9AC2DFE"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303C0" w:rsidRPr="00C222A9" w14:paraId="51501D3E" w14:textId="77777777" w:rsidTr="00C303C0">
        <w:trPr>
          <w:trHeight w:val="300"/>
          <w:jc w:val="center"/>
        </w:trPr>
        <w:tc>
          <w:tcPr>
            <w:tcW w:w="59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75C695"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TÁRSAS KOMPETENCIÁK</w:t>
            </w:r>
          </w:p>
        </w:tc>
      </w:tr>
      <w:tr w:rsidR="00C303C0" w:rsidRPr="00C222A9" w14:paraId="69AA3970" w14:textId="77777777" w:rsidTr="00C303C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097EA892"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Meggyőzőkészség </w:t>
            </w:r>
          </w:p>
        </w:tc>
        <w:tc>
          <w:tcPr>
            <w:tcW w:w="940" w:type="dxa"/>
            <w:tcBorders>
              <w:top w:val="nil"/>
              <w:left w:val="nil"/>
              <w:bottom w:val="single" w:sz="4" w:space="0" w:color="auto"/>
              <w:right w:val="single" w:sz="4" w:space="0" w:color="auto"/>
            </w:tcBorders>
            <w:shd w:val="clear" w:color="auto" w:fill="auto"/>
            <w:noWrap/>
            <w:vAlign w:val="center"/>
            <w:hideMark/>
          </w:tcPr>
          <w:p w14:paraId="5B15A2BC"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6810DAE4"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303C0" w:rsidRPr="00C222A9" w14:paraId="0868DDF6" w14:textId="77777777" w:rsidTr="00C303C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26A6B02"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Motiváló készség</w:t>
            </w:r>
          </w:p>
        </w:tc>
        <w:tc>
          <w:tcPr>
            <w:tcW w:w="940" w:type="dxa"/>
            <w:tcBorders>
              <w:top w:val="nil"/>
              <w:left w:val="nil"/>
              <w:bottom w:val="single" w:sz="4" w:space="0" w:color="auto"/>
              <w:right w:val="single" w:sz="4" w:space="0" w:color="auto"/>
            </w:tcBorders>
            <w:shd w:val="clear" w:color="auto" w:fill="auto"/>
            <w:noWrap/>
            <w:vAlign w:val="center"/>
            <w:hideMark/>
          </w:tcPr>
          <w:p w14:paraId="07980618"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6E2E7C71"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3EB414A9" w14:textId="77777777" w:rsidTr="00C303C0">
        <w:trPr>
          <w:trHeight w:val="300"/>
          <w:jc w:val="center"/>
        </w:trPr>
        <w:tc>
          <w:tcPr>
            <w:tcW w:w="59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17D0DA"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MÓDSZERKOMPETENCIÁK</w:t>
            </w:r>
          </w:p>
        </w:tc>
      </w:tr>
      <w:tr w:rsidR="00C303C0" w:rsidRPr="00C222A9" w14:paraId="224BE534" w14:textId="77777777" w:rsidTr="00C303C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1D896C97"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Kreativitás, ötletgazdagság</w:t>
            </w:r>
          </w:p>
        </w:tc>
        <w:tc>
          <w:tcPr>
            <w:tcW w:w="940" w:type="dxa"/>
            <w:tcBorders>
              <w:top w:val="nil"/>
              <w:left w:val="nil"/>
              <w:bottom w:val="single" w:sz="4" w:space="0" w:color="auto"/>
              <w:right w:val="single" w:sz="4" w:space="0" w:color="auto"/>
            </w:tcBorders>
            <w:shd w:val="clear" w:color="auto" w:fill="auto"/>
            <w:noWrap/>
            <w:vAlign w:val="center"/>
            <w:hideMark/>
          </w:tcPr>
          <w:p w14:paraId="3C17A47D"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00" w:type="dxa"/>
            <w:tcBorders>
              <w:top w:val="nil"/>
              <w:left w:val="nil"/>
              <w:bottom w:val="single" w:sz="4" w:space="0" w:color="auto"/>
              <w:right w:val="single" w:sz="4" w:space="0" w:color="auto"/>
            </w:tcBorders>
            <w:shd w:val="clear" w:color="auto" w:fill="auto"/>
            <w:noWrap/>
            <w:vAlign w:val="center"/>
            <w:hideMark/>
          </w:tcPr>
          <w:p w14:paraId="720E1BC2"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42F4BA80" w14:textId="77777777" w:rsidTr="00C303C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54A4BBF4"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lastRenderedPageBreak/>
              <w:t>Rendszerező képesség</w:t>
            </w:r>
          </w:p>
        </w:tc>
        <w:tc>
          <w:tcPr>
            <w:tcW w:w="940" w:type="dxa"/>
            <w:tcBorders>
              <w:top w:val="nil"/>
              <w:left w:val="nil"/>
              <w:bottom w:val="single" w:sz="4" w:space="0" w:color="auto"/>
              <w:right w:val="single" w:sz="4" w:space="0" w:color="auto"/>
            </w:tcBorders>
            <w:shd w:val="clear" w:color="auto" w:fill="auto"/>
            <w:noWrap/>
            <w:vAlign w:val="center"/>
            <w:hideMark/>
          </w:tcPr>
          <w:p w14:paraId="4ECB6518"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6BF2214F"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r w:rsidR="00C303C0" w:rsidRPr="00C222A9" w14:paraId="1CDA0D33" w14:textId="77777777" w:rsidTr="00C303C0">
        <w:trPr>
          <w:trHeight w:val="264"/>
          <w:jc w:val="center"/>
        </w:trPr>
        <w:tc>
          <w:tcPr>
            <w:tcW w:w="4100" w:type="dxa"/>
            <w:tcBorders>
              <w:top w:val="nil"/>
              <w:left w:val="single" w:sz="4" w:space="0" w:color="auto"/>
              <w:bottom w:val="single" w:sz="4" w:space="0" w:color="auto"/>
              <w:right w:val="single" w:sz="4" w:space="0" w:color="auto"/>
            </w:tcBorders>
            <w:shd w:val="clear" w:color="auto" w:fill="auto"/>
            <w:vAlign w:val="center"/>
            <w:hideMark/>
          </w:tcPr>
          <w:p w14:paraId="41A3A26E"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Eredményorientáltság</w:t>
            </w:r>
          </w:p>
        </w:tc>
        <w:tc>
          <w:tcPr>
            <w:tcW w:w="940" w:type="dxa"/>
            <w:tcBorders>
              <w:top w:val="nil"/>
              <w:left w:val="nil"/>
              <w:bottom w:val="single" w:sz="4" w:space="0" w:color="auto"/>
              <w:right w:val="single" w:sz="4" w:space="0" w:color="auto"/>
            </w:tcBorders>
            <w:shd w:val="clear" w:color="auto" w:fill="auto"/>
            <w:noWrap/>
            <w:vAlign w:val="center"/>
            <w:hideMark/>
          </w:tcPr>
          <w:p w14:paraId="3D9B3F50"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00" w:type="dxa"/>
            <w:tcBorders>
              <w:top w:val="nil"/>
              <w:left w:val="nil"/>
              <w:bottom w:val="single" w:sz="4" w:space="0" w:color="auto"/>
              <w:right w:val="single" w:sz="4" w:space="0" w:color="auto"/>
            </w:tcBorders>
            <w:shd w:val="clear" w:color="auto" w:fill="auto"/>
            <w:noWrap/>
            <w:vAlign w:val="center"/>
            <w:hideMark/>
          </w:tcPr>
          <w:p w14:paraId="07D8A261"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r>
    </w:tbl>
    <w:p w14:paraId="00EAC07A" w14:textId="597E9654" w:rsidR="00C53E01" w:rsidRPr="00C222A9" w:rsidRDefault="00C53E01" w:rsidP="00C53E01">
      <w:pPr>
        <w:jc w:val="center"/>
        <w:rPr>
          <w:rFonts w:cs="Times New Roman"/>
        </w:rPr>
      </w:pPr>
    </w:p>
    <w:p w14:paraId="48E6AE9C" w14:textId="77777777" w:rsidR="00C53E01" w:rsidRPr="00C222A9" w:rsidRDefault="00C53E01" w:rsidP="00C53E01">
      <w:pPr>
        <w:rPr>
          <w:rFonts w:cs="Times New Roman"/>
        </w:rPr>
      </w:pPr>
      <w:r w:rsidRPr="00C222A9">
        <w:rPr>
          <w:rFonts w:cs="Times New Roman"/>
        </w:rPr>
        <w:br w:type="page"/>
      </w:r>
    </w:p>
    <w:p w14:paraId="54C5698B" w14:textId="77777777" w:rsidR="00C53E01" w:rsidRPr="00C222A9" w:rsidRDefault="00C53E01" w:rsidP="00C53E01">
      <w:pPr>
        <w:spacing w:after="0"/>
        <w:rPr>
          <w:rFonts w:cs="Times New Roman"/>
        </w:rPr>
      </w:pPr>
    </w:p>
    <w:p w14:paraId="346EDAC1" w14:textId="77777777" w:rsidR="00C53E01" w:rsidRPr="00C222A9" w:rsidRDefault="003C470F" w:rsidP="008F09DC">
      <w:pPr>
        <w:pStyle w:val="Listaszerbekezds"/>
        <w:numPr>
          <w:ilvl w:val="0"/>
          <w:numId w:val="11"/>
        </w:numPr>
        <w:tabs>
          <w:tab w:val="right" w:pos="9072"/>
        </w:tabs>
        <w:spacing w:after="0"/>
        <w:rPr>
          <w:rFonts w:cs="Times New Roman"/>
          <w:b/>
        </w:rPr>
      </w:pPr>
      <w:r w:rsidRPr="00C222A9">
        <w:rPr>
          <w:rFonts w:cs="Times New Roman"/>
          <w:b/>
        </w:rPr>
        <w:t>Mezőgazdasági ismeretek</w:t>
      </w:r>
      <w:r w:rsidR="00C53E01" w:rsidRPr="00C222A9">
        <w:rPr>
          <w:rFonts w:cs="Times New Roman"/>
          <w:b/>
        </w:rPr>
        <w:t xml:space="preserve"> tantárgy</w:t>
      </w:r>
      <w:r w:rsidR="00C53E01" w:rsidRPr="00C222A9">
        <w:rPr>
          <w:rFonts w:cs="Times New Roman"/>
          <w:b/>
        </w:rPr>
        <w:tab/>
      </w:r>
      <w:r w:rsidR="002636AE" w:rsidRPr="00C222A9">
        <w:rPr>
          <w:rFonts w:cs="Times New Roman"/>
          <w:b/>
        </w:rPr>
        <w:t>67</w:t>
      </w:r>
      <w:r w:rsidR="00C53E01" w:rsidRPr="00C222A9">
        <w:rPr>
          <w:rFonts w:cs="Times New Roman"/>
          <w:b/>
        </w:rPr>
        <w:t xml:space="preserve"> óra/</w:t>
      </w:r>
      <w:r w:rsidR="002636AE" w:rsidRPr="00C222A9">
        <w:rPr>
          <w:rFonts w:cs="Times New Roman"/>
          <w:b/>
        </w:rPr>
        <w:t>67</w:t>
      </w:r>
      <w:r w:rsidR="00C53E01" w:rsidRPr="00C222A9">
        <w:rPr>
          <w:rFonts w:cs="Times New Roman"/>
          <w:b/>
        </w:rPr>
        <w:t xml:space="preserve"> óra*</w:t>
      </w:r>
    </w:p>
    <w:p w14:paraId="1BCAEF1D" w14:textId="77777777" w:rsidR="00C53E01" w:rsidRPr="00C222A9" w:rsidRDefault="00C53E01" w:rsidP="00C53E01">
      <w:pPr>
        <w:spacing w:after="0"/>
        <w:jc w:val="right"/>
        <w:rPr>
          <w:rFonts w:cs="Times New Roman"/>
          <w:sz w:val="20"/>
        </w:rPr>
      </w:pPr>
      <w:r w:rsidRPr="00C222A9">
        <w:rPr>
          <w:rFonts w:cs="Times New Roman"/>
          <w:sz w:val="20"/>
        </w:rPr>
        <w:t>* 9-13. évfolyamon megszervezett képzés/13. és 14. évfolyamon megszervezett képzés</w:t>
      </w:r>
    </w:p>
    <w:p w14:paraId="5343EC92" w14:textId="77777777" w:rsidR="00C53E01" w:rsidRPr="00C222A9" w:rsidRDefault="00C53E01" w:rsidP="00C53E01">
      <w:pPr>
        <w:rPr>
          <w:rFonts w:cs="Times New Roman"/>
        </w:rPr>
      </w:pPr>
    </w:p>
    <w:p w14:paraId="6FD7905A" w14:textId="77777777" w:rsidR="00C53E01" w:rsidRPr="00C222A9" w:rsidRDefault="00C53E01" w:rsidP="008F09DC">
      <w:pPr>
        <w:pStyle w:val="Listaszerbekezds"/>
        <w:numPr>
          <w:ilvl w:val="1"/>
          <w:numId w:val="11"/>
        </w:numPr>
        <w:spacing w:after="0"/>
        <w:rPr>
          <w:rFonts w:cs="Times New Roman"/>
          <w:b/>
        </w:rPr>
      </w:pPr>
      <w:r w:rsidRPr="00C222A9">
        <w:rPr>
          <w:rFonts w:cs="Times New Roman"/>
          <w:b/>
        </w:rPr>
        <w:t>A tantárgy tanításának célja</w:t>
      </w:r>
    </w:p>
    <w:p w14:paraId="3BC9BB71" w14:textId="77777777" w:rsidR="003C470F" w:rsidRPr="00C222A9" w:rsidRDefault="003C470F" w:rsidP="003C470F">
      <w:pPr>
        <w:spacing w:after="0"/>
        <w:ind w:left="426"/>
        <w:rPr>
          <w:rFonts w:cs="Times New Roman"/>
        </w:rPr>
      </w:pPr>
      <w:r w:rsidRPr="00C222A9">
        <w:rPr>
          <w:rFonts w:cs="Times New Roman"/>
        </w:rPr>
        <w:t xml:space="preserve">A Mezőgazdasági ismeretek tantárgy oktatásának célja, hogy a Mezőgazdasági gépésztechnikus végzettség birtokában a gépekkel, eszközökkel, műszaki berendezésekkel a termelési folyamatok elvégzése gyorsan, a technológia által megkövetelt időpontban, a növény, állat igényeinek megfelelően történjen. A végzett szakemberek biztosítják a munkafolyamatokhoz szükséges berendezések üzemfenntartását, és döntő többségében kezelik a gépeket, ellenőrzik működésüket. Alkalmazni tudják a növénytermesztési, az állattenyésztési technológiákat, valamint az ehhez szükséges környezeti, biológiai ismereteket is megszerezték. </w:t>
      </w:r>
    </w:p>
    <w:p w14:paraId="4528A382" w14:textId="77777777" w:rsidR="00C53E01" w:rsidRPr="00C222A9" w:rsidRDefault="003C470F" w:rsidP="003C470F">
      <w:pPr>
        <w:spacing w:after="0"/>
        <w:ind w:left="426"/>
        <w:rPr>
          <w:rFonts w:cs="Times New Roman"/>
        </w:rPr>
      </w:pPr>
      <w:r w:rsidRPr="00C222A9">
        <w:rPr>
          <w:rFonts w:cs="Times New Roman"/>
        </w:rPr>
        <w:t>Az összetett, bonyolult mezőgazdasági termelési feladatok eredményes végzése érdekében a biztos műszaki felkészültségre és a természet összefüggéseinek ismeretére egyaránt szükség van.</w:t>
      </w:r>
    </w:p>
    <w:p w14:paraId="43159AAD" w14:textId="77777777" w:rsidR="00C53E01" w:rsidRPr="00C222A9" w:rsidRDefault="00C53E01" w:rsidP="00C53E01">
      <w:pPr>
        <w:spacing w:after="0"/>
        <w:ind w:left="426"/>
        <w:rPr>
          <w:rFonts w:cs="Times New Roman"/>
        </w:rPr>
      </w:pPr>
    </w:p>
    <w:p w14:paraId="2EDBC0A1" w14:textId="77777777" w:rsidR="00C53E01" w:rsidRPr="00C222A9" w:rsidRDefault="00C53E01" w:rsidP="008F09DC">
      <w:pPr>
        <w:pStyle w:val="Listaszerbekezds"/>
        <w:numPr>
          <w:ilvl w:val="1"/>
          <w:numId w:val="11"/>
        </w:numPr>
        <w:spacing w:after="0"/>
        <w:rPr>
          <w:rFonts w:cs="Times New Roman"/>
          <w:b/>
        </w:rPr>
      </w:pPr>
      <w:r w:rsidRPr="00C222A9">
        <w:rPr>
          <w:rFonts w:cs="Times New Roman"/>
          <w:b/>
        </w:rPr>
        <w:t>Kapcsolódó közismereti, szakmai tartalmak</w:t>
      </w:r>
    </w:p>
    <w:p w14:paraId="3F79BBE7" w14:textId="77777777" w:rsidR="00C53E01" w:rsidRPr="00C222A9" w:rsidRDefault="0014690B" w:rsidP="00C53E01">
      <w:pPr>
        <w:spacing w:after="0"/>
        <w:ind w:left="426"/>
        <w:rPr>
          <w:rFonts w:cs="Times New Roman"/>
        </w:rPr>
      </w:pPr>
      <w:r w:rsidRPr="00C222A9">
        <w:rPr>
          <w:rFonts w:cs="Times New Roman"/>
        </w:rPr>
        <w:t>Földrajz (éghajlat, domborzat), Biológia (növények, állatok felépítése és a biológiai folyamatok), Környezetvédelem.</w:t>
      </w:r>
    </w:p>
    <w:p w14:paraId="3C2A5779" w14:textId="77777777" w:rsidR="00C53E01" w:rsidRPr="00C222A9" w:rsidRDefault="00C53E01" w:rsidP="00C53E01">
      <w:pPr>
        <w:spacing w:after="0"/>
        <w:ind w:left="426"/>
        <w:rPr>
          <w:rFonts w:cs="Times New Roman"/>
        </w:rPr>
      </w:pPr>
    </w:p>
    <w:p w14:paraId="3F6A8C88" w14:textId="77777777" w:rsidR="00C53E01" w:rsidRPr="00C222A9" w:rsidRDefault="00C53E01" w:rsidP="008F09DC">
      <w:pPr>
        <w:pStyle w:val="Listaszerbekezds"/>
        <w:numPr>
          <w:ilvl w:val="1"/>
          <w:numId w:val="11"/>
        </w:numPr>
        <w:spacing w:after="0"/>
        <w:rPr>
          <w:rFonts w:cs="Times New Roman"/>
          <w:b/>
        </w:rPr>
      </w:pPr>
      <w:r w:rsidRPr="00C222A9">
        <w:rPr>
          <w:rFonts w:cs="Times New Roman"/>
          <w:b/>
        </w:rPr>
        <w:t>Témakörök</w:t>
      </w:r>
    </w:p>
    <w:p w14:paraId="759E137F" w14:textId="77777777" w:rsidR="00C53E01" w:rsidRPr="00C222A9" w:rsidRDefault="0014690B"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Növények életműködése, környezete</w:t>
      </w:r>
      <w:r w:rsidR="00C53E01" w:rsidRPr="00C222A9">
        <w:rPr>
          <w:rFonts w:cs="Times New Roman"/>
          <w:b/>
          <w:i/>
        </w:rPr>
        <w:tab/>
      </w:r>
      <w:r w:rsidR="002636AE" w:rsidRPr="00C222A9">
        <w:rPr>
          <w:rFonts w:cs="Times New Roman"/>
          <w:b/>
          <w:i/>
        </w:rPr>
        <w:t>4</w:t>
      </w:r>
      <w:r w:rsidR="00C53E01" w:rsidRPr="00C222A9">
        <w:rPr>
          <w:rFonts w:cs="Times New Roman"/>
          <w:b/>
          <w:i/>
        </w:rPr>
        <w:t xml:space="preserve"> óra/</w:t>
      </w:r>
      <w:r w:rsidR="002636AE" w:rsidRPr="00C222A9">
        <w:rPr>
          <w:rFonts w:cs="Times New Roman"/>
          <w:b/>
          <w:i/>
        </w:rPr>
        <w:t>4</w:t>
      </w:r>
      <w:r w:rsidR="00C53E01" w:rsidRPr="00C222A9">
        <w:rPr>
          <w:rFonts w:cs="Times New Roman"/>
          <w:b/>
          <w:i/>
        </w:rPr>
        <w:t xml:space="preserve"> óra</w:t>
      </w:r>
    </w:p>
    <w:p w14:paraId="4C5EE406" w14:textId="77777777" w:rsidR="0014690B" w:rsidRPr="00C222A9" w:rsidRDefault="0014690B" w:rsidP="0014690B">
      <w:pPr>
        <w:spacing w:after="0"/>
        <w:ind w:left="851"/>
        <w:rPr>
          <w:rFonts w:cs="Times New Roman"/>
        </w:rPr>
      </w:pPr>
      <w:r w:rsidRPr="00C222A9">
        <w:rPr>
          <w:rFonts w:cs="Times New Roman"/>
        </w:rPr>
        <w:t>Vegetatív és generatív szervek, a növény felépítése: gyökér, szár, levél, virág, termés, módosult szervek.</w:t>
      </w:r>
    </w:p>
    <w:p w14:paraId="6F5EA1CE" w14:textId="77777777" w:rsidR="0014690B" w:rsidRPr="00C222A9" w:rsidRDefault="0014690B" w:rsidP="0014690B">
      <w:pPr>
        <w:spacing w:after="0"/>
        <w:ind w:left="851"/>
        <w:rPr>
          <w:rFonts w:cs="Times New Roman"/>
        </w:rPr>
      </w:pPr>
      <w:r w:rsidRPr="00C222A9">
        <w:rPr>
          <w:rFonts w:cs="Times New Roman"/>
        </w:rPr>
        <w:t>Zöldségtermő növények főbb részei.</w:t>
      </w:r>
    </w:p>
    <w:p w14:paraId="1C723DB2" w14:textId="77777777" w:rsidR="0014690B" w:rsidRPr="00C222A9" w:rsidRDefault="0014690B" w:rsidP="0014690B">
      <w:pPr>
        <w:spacing w:after="0"/>
        <w:ind w:left="851"/>
        <w:rPr>
          <w:rFonts w:cs="Times New Roman"/>
        </w:rPr>
      </w:pPr>
      <w:r w:rsidRPr="00C222A9">
        <w:rPr>
          <w:rFonts w:cs="Times New Roman"/>
        </w:rPr>
        <w:t>Szőlő és gyümölcstermő növények főbb részei.</w:t>
      </w:r>
    </w:p>
    <w:p w14:paraId="65B591D4" w14:textId="77777777" w:rsidR="0014690B" w:rsidRPr="00C222A9" w:rsidRDefault="0014690B" w:rsidP="0014690B">
      <w:pPr>
        <w:spacing w:after="0"/>
        <w:ind w:left="851"/>
        <w:rPr>
          <w:rFonts w:cs="Times New Roman"/>
        </w:rPr>
      </w:pPr>
      <w:r w:rsidRPr="00C222A9">
        <w:rPr>
          <w:rFonts w:cs="Times New Roman"/>
        </w:rPr>
        <w:t>Életműködés feltételei, tápanyag- és vízfelvétel.</w:t>
      </w:r>
    </w:p>
    <w:p w14:paraId="01A86CC1" w14:textId="77777777" w:rsidR="0014690B" w:rsidRPr="00C222A9" w:rsidRDefault="0014690B" w:rsidP="0014690B">
      <w:pPr>
        <w:spacing w:after="0"/>
        <w:ind w:left="851"/>
        <w:rPr>
          <w:rFonts w:cs="Times New Roman"/>
        </w:rPr>
      </w:pPr>
      <w:r w:rsidRPr="00C222A9">
        <w:rPr>
          <w:rFonts w:cs="Times New Roman"/>
        </w:rPr>
        <w:t>Ivaros és ivartalan szaporodás.</w:t>
      </w:r>
    </w:p>
    <w:p w14:paraId="3560C975" w14:textId="77777777" w:rsidR="0014690B" w:rsidRPr="00C222A9" w:rsidRDefault="0014690B" w:rsidP="0014690B">
      <w:pPr>
        <w:spacing w:after="0"/>
        <w:ind w:left="851"/>
        <w:rPr>
          <w:rFonts w:cs="Times New Roman"/>
        </w:rPr>
      </w:pPr>
      <w:r w:rsidRPr="00C222A9">
        <w:rPr>
          <w:rFonts w:cs="Times New Roman"/>
        </w:rPr>
        <w:t>Termesztett növények és gyomnövények morfológiai jellemzése.</w:t>
      </w:r>
    </w:p>
    <w:p w14:paraId="5D1D60D3" w14:textId="77777777" w:rsidR="0014690B" w:rsidRPr="00C222A9" w:rsidRDefault="0014690B" w:rsidP="0014690B">
      <w:pPr>
        <w:spacing w:after="0"/>
        <w:ind w:left="851"/>
        <w:rPr>
          <w:rFonts w:cs="Times New Roman"/>
        </w:rPr>
      </w:pPr>
      <w:r w:rsidRPr="00C222A9">
        <w:rPr>
          <w:rFonts w:cs="Times New Roman"/>
        </w:rPr>
        <w:t>Környezet és élővilág kapcsolata.</w:t>
      </w:r>
    </w:p>
    <w:p w14:paraId="4B186365" w14:textId="77777777" w:rsidR="0014690B" w:rsidRPr="00C222A9" w:rsidRDefault="0014690B" w:rsidP="0014690B">
      <w:pPr>
        <w:spacing w:after="0"/>
        <w:ind w:left="851"/>
        <w:rPr>
          <w:rFonts w:cs="Times New Roman"/>
        </w:rPr>
      </w:pPr>
      <w:r w:rsidRPr="00C222A9">
        <w:rPr>
          <w:rFonts w:cs="Times New Roman"/>
        </w:rPr>
        <w:t>Éghajlattani alapismeretek: légkör, időjárás, napsugárzás, levegő és talaj hőmérséklete, levegő páratartalma, áramlása, csapadékképződés.</w:t>
      </w:r>
    </w:p>
    <w:p w14:paraId="01A9E8AC" w14:textId="77777777" w:rsidR="00C53E01" w:rsidRPr="00C222A9" w:rsidRDefault="0014690B" w:rsidP="0014690B">
      <w:pPr>
        <w:spacing w:after="0"/>
        <w:ind w:left="851"/>
        <w:rPr>
          <w:rFonts w:cs="Times New Roman"/>
        </w:rPr>
      </w:pPr>
      <w:r w:rsidRPr="00C222A9">
        <w:rPr>
          <w:rFonts w:cs="Times New Roman"/>
        </w:rPr>
        <w:t>Éghajlati típusok, Magyarország éghajlati körzetei a mezőgazdasági termelés szempontjából.</w:t>
      </w:r>
    </w:p>
    <w:p w14:paraId="6E4FACD4" w14:textId="77777777" w:rsidR="00C53E01" w:rsidRPr="00C222A9" w:rsidRDefault="00C53E01" w:rsidP="00C53E01">
      <w:pPr>
        <w:tabs>
          <w:tab w:val="left" w:pos="1418"/>
          <w:tab w:val="right" w:pos="9072"/>
        </w:tabs>
        <w:spacing w:after="0"/>
        <w:ind w:left="851"/>
        <w:rPr>
          <w:rFonts w:cs="Times New Roman"/>
        </w:rPr>
      </w:pPr>
    </w:p>
    <w:p w14:paraId="01A63084" w14:textId="77777777" w:rsidR="00C53E01" w:rsidRPr="00C222A9" w:rsidRDefault="0014690B"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Talajtan, talajművelés, trágyázás</w:t>
      </w:r>
      <w:r w:rsidR="00C53E01" w:rsidRPr="00C222A9">
        <w:rPr>
          <w:rFonts w:cs="Times New Roman"/>
          <w:b/>
          <w:i/>
        </w:rPr>
        <w:tab/>
      </w:r>
      <w:r w:rsidR="00025D6E" w:rsidRPr="00C222A9">
        <w:rPr>
          <w:rFonts w:cs="Times New Roman"/>
          <w:b/>
          <w:i/>
        </w:rPr>
        <w:t>10</w:t>
      </w:r>
      <w:r w:rsidR="00C53E01" w:rsidRPr="00C222A9">
        <w:rPr>
          <w:rFonts w:cs="Times New Roman"/>
          <w:b/>
          <w:i/>
        </w:rPr>
        <w:t xml:space="preserve"> óra/</w:t>
      </w:r>
      <w:r w:rsidR="00025D6E" w:rsidRPr="00C222A9">
        <w:rPr>
          <w:rFonts w:cs="Times New Roman"/>
          <w:b/>
          <w:i/>
        </w:rPr>
        <w:t>10</w:t>
      </w:r>
      <w:r w:rsidR="00C53E01" w:rsidRPr="00C222A9">
        <w:rPr>
          <w:rFonts w:cs="Times New Roman"/>
          <w:b/>
          <w:i/>
        </w:rPr>
        <w:t xml:space="preserve"> óra</w:t>
      </w:r>
    </w:p>
    <w:p w14:paraId="5F9FDB65" w14:textId="77777777" w:rsidR="0014690B" w:rsidRPr="00C222A9" w:rsidRDefault="0014690B" w:rsidP="0014690B">
      <w:pPr>
        <w:spacing w:after="0"/>
        <w:ind w:left="851"/>
        <w:rPr>
          <w:rFonts w:cs="Times New Roman"/>
        </w:rPr>
      </w:pPr>
      <w:r w:rsidRPr="00C222A9">
        <w:rPr>
          <w:rFonts w:cs="Times New Roman"/>
        </w:rPr>
        <w:t>Talaj fogalma, kialakulása, fizikai, kémiai és biológiai tulajdonságai, osztályozása (mechanikai összetétel, talajkötöttség, szerkezet, hézag-térfogat, vízgazdálkodás, levegőgazdálkodás, hőmérséklet, kémhatás, talajérettség, termőképesség stb.).</w:t>
      </w:r>
    </w:p>
    <w:p w14:paraId="12B08850" w14:textId="77777777" w:rsidR="0014690B" w:rsidRPr="00C222A9" w:rsidRDefault="0014690B" w:rsidP="0014690B">
      <w:pPr>
        <w:spacing w:after="0"/>
        <w:ind w:left="851"/>
        <w:rPr>
          <w:rFonts w:cs="Times New Roman"/>
        </w:rPr>
      </w:pPr>
      <w:r w:rsidRPr="00C222A9">
        <w:rPr>
          <w:rFonts w:cs="Times New Roman"/>
        </w:rPr>
        <w:t>Talajtípusok: váztalajok, barna erdőtalajok, csernozjom, szikes, homokos talajok, a különböző talajtípusok legfontosabb tulajdonságai.</w:t>
      </w:r>
    </w:p>
    <w:p w14:paraId="196A231B" w14:textId="77777777" w:rsidR="0014690B" w:rsidRPr="00C222A9" w:rsidRDefault="0014690B" w:rsidP="0014690B">
      <w:pPr>
        <w:spacing w:after="0"/>
        <w:ind w:left="851"/>
        <w:rPr>
          <w:rFonts w:cs="Times New Roman"/>
        </w:rPr>
      </w:pPr>
      <w:r w:rsidRPr="00C222A9">
        <w:rPr>
          <w:rFonts w:cs="Times New Roman"/>
        </w:rPr>
        <w:t xml:space="preserve">Talajművelés célja, alapműveletei, talajművelési munkák jellemzői, agrotechnikai követelmények (eke, tárcsa, kultivátor, mélylazító, </w:t>
      </w:r>
      <w:proofErr w:type="spellStart"/>
      <w:r w:rsidRPr="00C222A9">
        <w:rPr>
          <w:rFonts w:cs="Times New Roman"/>
        </w:rPr>
        <w:t>fogasborona</w:t>
      </w:r>
      <w:proofErr w:type="spellEnd"/>
      <w:r w:rsidRPr="00C222A9">
        <w:rPr>
          <w:rFonts w:cs="Times New Roman"/>
        </w:rPr>
        <w:t>, talajmaró, hengerek, talajegyengető, kombinált gépek munkája).</w:t>
      </w:r>
    </w:p>
    <w:p w14:paraId="17D18593" w14:textId="77777777" w:rsidR="0014690B" w:rsidRPr="00C222A9" w:rsidRDefault="0014690B" w:rsidP="0014690B">
      <w:pPr>
        <w:spacing w:after="0"/>
        <w:ind w:left="851"/>
        <w:rPr>
          <w:rFonts w:cs="Times New Roman"/>
        </w:rPr>
      </w:pPr>
      <w:r w:rsidRPr="00C222A9">
        <w:rPr>
          <w:rFonts w:cs="Times New Roman"/>
        </w:rPr>
        <w:t>Talajjavítás, talajvédelem, talajművelést meghatározó és befolyásoló tényezők (erózió, defláció, talajjavítás stb.).</w:t>
      </w:r>
    </w:p>
    <w:p w14:paraId="5BFE05CF" w14:textId="77777777" w:rsidR="0014690B" w:rsidRPr="00C222A9" w:rsidRDefault="0014690B" w:rsidP="0014690B">
      <w:pPr>
        <w:spacing w:after="0"/>
        <w:ind w:left="851"/>
        <w:rPr>
          <w:rFonts w:cs="Times New Roman"/>
        </w:rPr>
      </w:pPr>
      <w:r w:rsidRPr="00C222A9">
        <w:rPr>
          <w:rFonts w:cs="Times New Roman"/>
        </w:rPr>
        <w:t>Talajművelési rendszer fogalma.</w:t>
      </w:r>
    </w:p>
    <w:p w14:paraId="3B31B2E3" w14:textId="77777777" w:rsidR="0014690B" w:rsidRPr="00C222A9" w:rsidRDefault="0014690B" w:rsidP="0014690B">
      <w:pPr>
        <w:spacing w:after="0"/>
        <w:ind w:left="851"/>
        <w:rPr>
          <w:rFonts w:cs="Times New Roman"/>
        </w:rPr>
      </w:pPr>
      <w:r w:rsidRPr="00C222A9">
        <w:rPr>
          <w:rFonts w:cs="Times New Roman"/>
        </w:rPr>
        <w:t>Őszi vetésű, tavaszi vetésű növények talajművelési rendszere.</w:t>
      </w:r>
    </w:p>
    <w:p w14:paraId="7CA87C63" w14:textId="77777777" w:rsidR="0014690B" w:rsidRPr="00C222A9" w:rsidRDefault="0014690B" w:rsidP="0014690B">
      <w:pPr>
        <w:spacing w:after="0"/>
        <w:ind w:left="851"/>
        <w:rPr>
          <w:rFonts w:cs="Times New Roman"/>
        </w:rPr>
      </w:pPr>
      <w:r w:rsidRPr="00C222A9">
        <w:rPr>
          <w:rFonts w:cs="Times New Roman"/>
        </w:rPr>
        <w:t>Talajerő utánpótlás fogalma, célja módjai.</w:t>
      </w:r>
    </w:p>
    <w:p w14:paraId="66B8DE92" w14:textId="77777777" w:rsidR="0014690B" w:rsidRPr="00C222A9" w:rsidRDefault="0014690B" w:rsidP="0014690B">
      <w:pPr>
        <w:spacing w:after="0"/>
        <w:ind w:left="851"/>
        <w:rPr>
          <w:rFonts w:cs="Times New Roman"/>
        </w:rPr>
      </w:pPr>
      <w:r w:rsidRPr="00C222A9">
        <w:rPr>
          <w:rFonts w:cs="Times New Roman"/>
        </w:rPr>
        <w:lastRenderedPageBreak/>
        <w:t>Szervestrágyázás jelentősége, módjai, (almos istállótrágya, hígtrágya, tarló- és szármaradvány-trágyák, zöldtrágyázás, egyéb szerves anyagból készült trágyák stb.).</w:t>
      </w:r>
    </w:p>
    <w:p w14:paraId="5D3F6393" w14:textId="77777777" w:rsidR="0014690B" w:rsidRPr="00C222A9" w:rsidRDefault="0014690B" w:rsidP="0014690B">
      <w:pPr>
        <w:spacing w:after="0"/>
        <w:ind w:left="851"/>
        <w:rPr>
          <w:rFonts w:cs="Times New Roman"/>
        </w:rPr>
      </w:pPr>
      <w:r w:rsidRPr="00C222A9">
        <w:rPr>
          <w:rFonts w:cs="Times New Roman"/>
        </w:rPr>
        <w:t>Szervetlen trágyázás jelentősége, módjai (pl. nitrogén, foszfor, kálium, mikroelemek, talajjavító anyagok, egyéb kemikáliák).</w:t>
      </w:r>
    </w:p>
    <w:p w14:paraId="63DBE4C1" w14:textId="77777777" w:rsidR="0014690B" w:rsidRPr="00C222A9" w:rsidRDefault="0014690B" w:rsidP="0014690B">
      <w:pPr>
        <w:spacing w:after="0"/>
        <w:ind w:left="851"/>
        <w:rPr>
          <w:rFonts w:cs="Times New Roman"/>
        </w:rPr>
      </w:pPr>
      <w:r w:rsidRPr="00C222A9">
        <w:rPr>
          <w:rFonts w:cs="Times New Roman"/>
        </w:rPr>
        <w:t>Trágyázás agrotechnikai követelményei, technológiája, alaptrágyázás, fejtrágyázás.</w:t>
      </w:r>
    </w:p>
    <w:p w14:paraId="05E39E9A" w14:textId="77777777" w:rsidR="00C53E01" w:rsidRPr="00C222A9" w:rsidRDefault="0014690B" w:rsidP="0014690B">
      <w:pPr>
        <w:spacing w:after="0"/>
        <w:ind w:left="851"/>
        <w:rPr>
          <w:rFonts w:cs="Times New Roman"/>
        </w:rPr>
      </w:pPr>
      <w:r w:rsidRPr="00C222A9">
        <w:rPr>
          <w:rFonts w:cs="Times New Roman"/>
        </w:rPr>
        <w:t>Trágyamennyiség meghatározása (pl. talajminta vételezés, vizsgálat, tápanyag-készlet megállapítása, trágya szükséglet számítása).</w:t>
      </w:r>
    </w:p>
    <w:p w14:paraId="08482F4C" w14:textId="77777777" w:rsidR="00C53E01" w:rsidRPr="00C222A9" w:rsidRDefault="00C53E01" w:rsidP="00C53E01">
      <w:pPr>
        <w:tabs>
          <w:tab w:val="left" w:pos="1418"/>
          <w:tab w:val="right" w:pos="9072"/>
        </w:tabs>
        <w:spacing w:after="0"/>
        <w:ind w:left="851"/>
        <w:rPr>
          <w:rFonts w:cs="Times New Roman"/>
        </w:rPr>
      </w:pPr>
    </w:p>
    <w:p w14:paraId="544B36AC" w14:textId="77777777" w:rsidR="00C53E01" w:rsidRPr="00C222A9" w:rsidRDefault="0014690B"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Vetés, ültetés, növényápolás</w:t>
      </w:r>
      <w:r w:rsidR="00C53E01" w:rsidRPr="00C222A9">
        <w:rPr>
          <w:rFonts w:cs="Times New Roman"/>
          <w:b/>
          <w:i/>
        </w:rPr>
        <w:tab/>
      </w:r>
      <w:r w:rsidR="00025D6E" w:rsidRPr="00C222A9">
        <w:rPr>
          <w:rFonts w:cs="Times New Roman"/>
          <w:b/>
          <w:i/>
        </w:rPr>
        <w:t>8</w:t>
      </w:r>
      <w:r w:rsidR="00C53E01" w:rsidRPr="00C222A9">
        <w:rPr>
          <w:rFonts w:cs="Times New Roman"/>
          <w:b/>
          <w:i/>
        </w:rPr>
        <w:t xml:space="preserve"> óra/</w:t>
      </w:r>
      <w:r w:rsidR="00025D6E" w:rsidRPr="00C222A9">
        <w:rPr>
          <w:rFonts w:cs="Times New Roman"/>
          <w:b/>
          <w:i/>
        </w:rPr>
        <w:t>8</w:t>
      </w:r>
      <w:r w:rsidR="00C53E01" w:rsidRPr="00C222A9">
        <w:rPr>
          <w:rFonts w:cs="Times New Roman"/>
          <w:b/>
          <w:i/>
        </w:rPr>
        <w:t xml:space="preserve"> óra</w:t>
      </w:r>
    </w:p>
    <w:p w14:paraId="647D49EF" w14:textId="77777777" w:rsidR="0014690B" w:rsidRPr="00C222A9" w:rsidRDefault="0014690B" w:rsidP="0014690B">
      <w:pPr>
        <w:spacing w:after="0"/>
        <w:ind w:left="851"/>
        <w:rPr>
          <w:rFonts w:cs="Times New Roman"/>
        </w:rPr>
      </w:pPr>
      <w:r w:rsidRPr="00C222A9">
        <w:rPr>
          <w:rFonts w:cs="Times New Roman"/>
        </w:rPr>
        <w:t>Vetésforgó, vetésváltás, növényi sorrend, monokultúrás termelés.</w:t>
      </w:r>
    </w:p>
    <w:p w14:paraId="358A53C8" w14:textId="77777777" w:rsidR="0014690B" w:rsidRPr="00C222A9" w:rsidRDefault="0014690B" w:rsidP="0014690B">
      <w:pPr>
        <w:spacing w:after="0"/>
        <w:ind w:left="851"/>
        <w:rPr>
          <w:rFonts w:cs="Times New Roman"/>
        </w:rPr>
      </w:pPr>
      <w:r w:rsidRPr="00C222A9">
        <w:rPr>
          <w:rFonts w:cs="Times New Roman"/>
        </w:rPr>
        <w:t>Vetőmag tulajdonságai, előkészítése.</w:t>
      </w:r>
    </w:p>
    <w:p w14:paraId="16BCE019" w14:textId="77777777" w:rsidR="0014690B" w:rsidRPr="00C222A9" w:rsidRDefault="0014690B" w:rsidP="0014690B">
      <w:pPr>
        <w:spacing w:after="0"/>
        <w:ind w:left="851"/>
        <w:rPr>
          <w:rFonts w:cs="Times New Roman"/>
        </w:rPr>
      </w:pPr>
      <w:r w:rsidRPr="00C222A9">
        <w:rPr>
          <w:rFonts w:cs="Times New Roman"/>
        </w:rPr>
        <w:t>Vetés agrotechnikai követelményei (magágy készítés, vetés módjai, mélysége, tőtáv, sortáv meghatározása, vetőmagmennyiség kiszámítása).</w:t>
      </w:r>
    </w:p>
    <w:p w14:paraId="66EDDAA6" w14:textId="77777777" w:rsidR="0014690B" w:rsidRPr="00C222A9" w:rsidRDefault="0014690B" w:rsidP="0014690B">
      <w:pPr>
        <w:spacing w:after="0"/>
        <w:ind w:left="851"/>
        <w:rPr>
          <w:rFonts w:cs="Times New Roman"/>
        </w:rPr>
      </w:pPr>
      <w:r w:rsidRPr="00C222A9">
        <w:rPr>
          <w:rFonts w:cs="Times New Roman"/>
        </w:rPr>
        <w:t>Kelés előtti talajápolás, kelés utáni talajápolás.</w:t>
      </w:r>
    </w:p>
    <w:p w14:paraId="4DE9FBA7" w14:textId="77777777" w:rsidR="0014690B" w:rsidRPr="00C222A9" w:rsidRDefault="0014690B" w:rsidP="0014690B">
      <w:pPr>
        <w:spacing w:after="0"/>
        <w:ind w:left="851"/>
        <w:rPr>
          <w:rFonts w:cs="Times New Roman"/>
        </w:rPr>
      </w:pPr>
      <w:r w:rsidRPr="00C222A9">
        <w:rPr>
          <w:rFonts w:cs="Times New Roman"/>
        </w:rPr>
        <w:t>Különleges szaporítási eljárások (növényház, hajtatóház, növényágy), palántanevelés, csemetenevelés.</w:t>
      </w:r>
    </w:p>
    <w:p w14:paraId="24681E58" w14:textId="77777777" w:rsidR="0014690B" w:rsidRPr="00C222A9" w:rsidRDefault="0014690B" w:rsidP="0014690B">
      <w:pPr>
        <w:spacing w:after="0"/>
        <w:ind w:left="851"/>
        <w:rPr>
          <w:rFonts w:cs="Times New Roman"/>
        </w:rPr>
      </w:pPr>
      <w:r w:rsidRPr="00C222A9">
        <w:rPr>
          <w:rFonts w:cs="Times New Roman"/>
        </w:rPr>
        <w:t xml:space="preserve">Növényápolás fogalma, </w:t>
      </w:r>
      <w:proofErr w:type="spellStart"/>
      <w:r w:rsidRPr="00C222A9">
        <w:rPr>
          <w:rFonts w:cs="Times New Roman"/>
        </w:rPr>
        <w:t>tenyészterület</w:t>
      </w:r>
      <w:proofErr w:type="spellEnd"/>
      <w:r w:rsidRPr="00C222A9">
        <w:rPr>
          <w:rFonts w:cs="Times New Roman"/>
        </w:rPr>
        <w:t>, a növény fejlődésének szabályozása</w:t>
      </w:r>
    </w:p>
    <w:p w14:paraId="4960E64B" w14:textId="77777777" w:rsidR="0014690B" w:rsidRPr="00C222A9" w:rsidRDefault="0014690B" w:rsidP="0014690B">
      <w:pPr>
        <w:spacing w:after="0"/>
        <w:ind w:left="851"/>
        <w:rPr>
          <w:rFonts w:cs="Times New Roman"/>
        </w:rPr>
      </w:pPr>
      <w:r w:rsidRPr="00C222A9">
        <w:rPr>
          <w:rFonts w:cs="Times New Roman"/>
        </w:rPr>
        <w:t>Különleges növényápolási feladatok.</w:t>
      </w:r>
    </w:p>
    <w:p w14:paraId="256F9A4C" w14:textId="77777777" w:rsidR="0014690B" w:rsidRPr="00C222A9" w:rsidRDefault="0014690B" w:rsidP="0014690B">
      <w:pPr>
        <w:spacing w:after="0"/>
        <w:ind w:left="851"/>
        <w:rPr>
          <w:rFonts w:cs="Times New Roman"/>
        </w:rPr>
      </w:pPr>
      <w:r w:rsidRPr="00C222A9">
        <w:rPr>
          <w:rFonts w:cs="Times New Roman"/>
        </w:rPr>
        <w:t>Növényvédelmi eljárások csoportosítása, védekezés gyomok, kártevők, kórokozók ellen.</w:t>
      </w:r>
    </w:p>
    <w:p w14:paraId="457F2149" w14:textId="77777777" w:rsidR="0014690B" w:rsidRPr="00C222A9" w:rsidRDefault="0014690B" w:rsidP="0014690B">
      <w:pPr>
        <w:spacing w:after="0"/>
        <w:ind w:left="851"/>
        <w:rPr>
          <w:rFonts w:cs="Times New Roman"/>
        </w:rPr>
      </w:pPr>
      <w:r w:rsidRPr="00C222A9">
        <w:rPr>
          <w:rFonts w:cs="Times New Roman"/>
        </w:rPr>
        <w:t>Vegyszeres növényvédelmi eljárások, vegyszerek csoportosítása, hatásmechanizmusa.</w:t>
      </w:r>
    </w:p>
    <w:p w14:paraId="392CD8E4" w14:textId="77777777" w:rsidR="0014690B" w:rsidRPr="00C222A9" w:rsidRDefault="0014690B" w:rsidP="0014690B">
      <w:pPr>
        <w:spacing w:after="0"/>
        <w:ind w:left="851"/>
        <w:rPr>
          <w:rFonts w:cs="Times New Roman"/>
        </w:rPr>
      </w:pPr>
      <w:r w:rsidRPr="00C222A9">
        <w:rPr>
          <w:rFonts w:cs="Times New Roman"/>
        </w:rPr>
        <w:t>Integrált növényvédelem fogalma, jelentősége és szerepe.</w:t>
      </w:r>
    </w:p>
    <w:p w14:paraId="088987D6" w14:textId="77777777" w:rsidR="0014690B" w:rsidRPr="00C222A9" w:rsidRDefault="0014690B" w:rsidP="0014690B">
      <w:pPr>
        <w:spacing w:after="0"/>
        <w:ind w:left="851"/>
        <w:rPr>
          <w:rFonts w:cs="Times New Roman"/>
        </w:rPr>
      </w:pPr>
      <w:r w:rsidRPr="00C222A9">
        <w:rPr>
          <w:rFonts w:cs="Times New Roman"/>
        </w:rPr>
        <w:t>Öntözés jelentősége, feltételei, alapfogalmai, agrotechnikai követelményei.</w:t>
      </w:r>
    </w:p>
    <w:p w14:paraId="1F2CCA87" w14:textId="77777777" w:rsidR="00C53E01" w:rsidRPr="00C222A9" w:rsidRDefault="0014690B" w:rsidP="0014690B">
      <w:pPr>
        <w:spacing w:after="0"/>
        <w:ind w:left="851"/>
        <w:rPr>
          <w:rFonts w:cs="Times New Roman"/>
        </w:rPr>
      </w:pPr>
      <w:r w:rsidRPr="00C222A9">
        <w:rPr>
          <w:rFonts w:cs="Times New Roman"/>
        </w:rPr>
        <w:t>Öntözés ideje, módjai (felületi, esőszerű, csepegtető, barázdás, árasztó, felszín alatti öntözés).</w:t>
      </w:r>
    </w:p>
    <w:p w14:paraId="14624FD9" w14:textId="77777777" w:rsidR="00C53E01" w:rsidRPr="00C222A9" w:rsidRDefault="00C53E01" w:rsidP="00C53E01">
      <w:pPr>
        <w:tabs>
          <w:tab w:val="left" w:pos="1418"/>
          <w:tab w:val="right" w:pos="9072"/>
        </w:tabs>
        <w:spacing w:after="0"/>
        <w:ind w:left="851"/>
        <w:rPr>
          <w:rFonts w:cs="Times New Roman"/>
        </w:rPr>
      </w:pPr>
    </w:p>
    <w:p w14:paraId="1A9DF128" w14:textId="77777777" w:rsidR="00C53E01" w:rsidRPr="00C222A9" w:rsidRDefault="0014690B"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Betakarítás, termesztési módok</w:t>
      </w:r>
      <w:r w:rsidR="00C53E01" w:rsidRPr="00C222A9">
        <w:rPr>
          <w:rFonts w:cs="Times New Roman"/>
          <w:b/>
          <w:i/>
        </w:rPr>
        <w:tab/>
      </w:r>
      <w:r w:rsidR="00025D6E" w:rsidRPr="00C222A9">
        <w:rPr>
          <w:rFonts w:cs="Times New Roman"/>
          <w:b/>
          <w:i/>
        </w:rPr>
        <w:t>18</w:t>
      </w:r>
      <w:r w:rsidR="00C53E01" w:rsidRPr="00C222A9">
        <w:rPr>
          <w:rFonts w:cs="Times New Roman"/>
          <w:b/>
          <w:i/>
        </w:rPr>
        <w:t xml:space="preserve"> óra/</w:t>
      </w:r>
      <w:proofErr w:type="gramStart"/>
      <w:r w:rsidR="00C53E01" w:rsidRPr="00C222A9">
        <w:rPr>
          <w:rFonts w:cs="Times New Roman"/>
          <w:b/>
          <w:i/>
        </w:rPr>
        <w:t>…</w:t>
      </w:r>
      <w:r w:rsidR="00025D6E" w:rsidRPr="00C222A9">
        <w:rPr>
          <w:rFonts w:cs="Times New Roman"/>
          <w:b/>
          <w:i/>
        </w:rPr>
        <w:t>18</w:t>
      </w:r>
      <w:proofErr w:type="gramEnd"/>
      <w:r w:rsidR="00C53E01" w:rsidRPr="00C222A9">
        <w:rPr>
          <w:rFonts w:cs="Times New Roman"/>
          <w:b/>
          <w:i/>
        </w:rPr>
        <w:t xml:space="preserve"> óra</w:t>
      </w:r>
    </w:p>
    <w:p w14:paraId="38393D49" w14:textId="77777777" w:rsidR="0014690B" w:rsidRPr="00C222A9" w:rsidRDefault="0014690B" w:rsidP="0014690B">
      <w:pPr>
        <w:spacing w:after="0"/>
        <w:ind w:left="851"/>
        <w:rPr>
          <w:rFonts w:cs="Times New Roman"/>
        </w:rPr>
      </w:pPr>
      <w:r w:rsidRPr="00C222A9">
        <w:rPr>
          <w:rFonts w:cs="Times New Roman"/>
        </w:rPr>
        <w:t>Betakarítás optimális idejének meghatározása, terményérettség fogalma a különböző kultúrákban.</w:t>
      </w:r>
    </w:p>
    <w:p w14:paraId="06F0E460" w14:textId="77777777" w:rsidR="0014690B" w:rsidRPr="00C222A9" w:rsidRDefault="0014690B" w:rsidP="0014690B">
      <w:pPr>
        <w:spacing w:after="0"/>
        <w:ind w:left="851"/>
        <w:rPr>
          <w:rFonts w:cs="Times New Roman"/>
        </w:rPr>
      </w:pPr>
      <w:r w:rsidRPr="00C222A9">
        <w:rPr>
          <w:rFonts w:cs="Times New Roman"/>
        </w:rPr>
        <w:t>Betakarítási módok (szántóföldi termesztés, takarmánytermesztés, rét-legelőgazdálkodás, zöldség- gyümölcs-, szőlőtermesztés).</w:t>
      </w:r>
    </w:p>
    <w:p w14:paraId="6275FBF5" w14:textId="77777777" w:rsidR="0014690B" w:rsidRPr="00C222A9" w:rsidRDefault="0014690B" w:rsidP="0014690B">
      <w:pPr>
        <w:spacing w:after="0"/>
        <w:ind w:left="851"/>
        <w:rPr>
          <w:rFonts w:cs="Times New Roman"/>
        </w:rPr>
      </w:pPr>
      <w:r w:rsidRPr="00C222A9">
        <w:rPr>
          <w:rFonts w:cs="Times New Roman"/>
        </w:rPr>
        <w:t>Melléktermékek betakarítása, hasznosítása.</w:t>
      </w:r>
    </w:p>
    <w:p w14:paraId="634FD1F9" w14:textId="77777777" w:rsidR="0014690B" w:rsidRPr="00C222A9" w:rsidRDefault="0014690B" w:rsidP="0014690B">
      <w:pPr>
        <w:spacing w:after="0"/>
        <w:ind w:left="851"/>
        <w:rPr>
          <w:rFonts w:cs="Times New Roman"/>
        </w:rPr>
      </w:pPr>
      <w:r w:rsidRPr="00C222A9">
        <w:rPr>
          <w:rFonts w:cs="Times New Roman"/>
        </w:rPr>
        <w:t>Betakarítási veszteségek.</w:t>
      </w:r>
    </w:p>
    <w:p w14:paraId="083733D9" w14:textId="77777777" w:rsidR="0014690B" w:rsidRPr="00C222A9" w:rsidRDefault="0014690B" w:rsidP="0014690B">
      <w:pPr>
        <w:spacing w:after="0"/>
        <w:ind w:left="851"/>
        <w:rPr>
          <w:rFonts w:cs="Times New Roman"/>
        </w:rPr>
      </w:pPr>
      <w:r w:rsidRPr="00C222A9">
        <w:rPr>
          <w:rFonts w:cs="Times New Roman"/>
        </w:rPr>
        <w:t>Összefoglalás a tájkörzeti adottságok szerint meghatározott szántóföldi, illetve kertészeti növénytermesztési folyamatokról, a munkafeladatok naptári, időjárási ütemezése megjelölésével (feldolgozás tanórai keretek között, vagy otthoni feladatként, valamint az összefüggő gyakorlaton).</w:t>
      </w:r>
    </w:p>
    <w:p w14:paraId="48CCBF02" w14:textId="77777777" w:rsidR="0014690B" w:rsidRPr="00C222A9" w:rsidRDefault="0014690B" w:rsidP="0014690B">
      <w:pPr>
        <w:spacing w:after="0"/>
        <w:ind w:left="851"/>
        <w:rPr>
          <w:rFonts w:cs="Times New Roman"/>
        </w:rPr>
      </w:pPr>
      <w:r w:rsidRPr="00C222A9">
        <w:rPr>
          <w:rFonts w:cs="Times New Roman"/>
        </w:rPr>
        <w:t xml:space="preserve">Gabonafélék termesztési folyamata (őszi búza, kukorica, silókukorica, egyéb gabonafélék): nemzetgazdasági jelentőség, jellemzés, növekedés, fejlődés, tápanyagigény, előveteményei, </w:t>
      </w:r>
      <w:proofErr w:type="spellStart"/>
      <w:r w:rsidRPr="00C222A9">
        <w:rPr>
          <w:rFonts w:cs="Times New Roman"/>
        </w:rPr>
        <w:t>talajelőkészítés</w:t>
      </w:r>
      <w:proofErr w:type="spellEnd"/>
      <w:r w:rsidRPr="00C222A9">
        <w:rPr>
          <w:rFonts w:cs="Times New Roman"/>
        </w:rPr>
        <w:t>, vetés, növényápolás, növényvédelem, trágyázás, károsítók, betakarítás, tárolás.</w:t>
      </w:r>
    </w:p>
    <w:p w14:paraId="71C88BE3" w14:textId="77777777" w:rsidR="0014690B" w:rsidRPr="00C222A9" w:rsidRDefault="0014690B" w:rsidP="0014690B">
      <w:pPr>
        <w:spacing w:after="0"/>
        <w:ind w:left="851"/>
        <w:rPr>
          <w:rFonts w:cs="Times New Roman"/>
        </w:rPr>
      </w:pPr>
      <w:r w:rsidRPr="00C222A9">
        <w:rPr>
          <w:rFonts w:cs="Times New Roman"/>
        </w:rPr>
        <w:t xml:space="preserve">Pillangósvirágú növények termesztési folyamata (pl. borsó, szója, lucerna, </w:t>
      </w:r>
      <w:proofErr w:type="spellStart"/>
      <w:r w:rsidRPr="00C222A9">
        <w:rPr>
          <w:rFonts w:cs="Times New Roman"/>
        </w:rPr>
        <w:t>vöröshere</w:t>
      </w:r>
      <w:proofErr w:type="spellEnd"/>
      <w:r w:rsidRPr="00C222A9">
        <w:rPr>
          <w:rFonts w:cs="Times New Roman"/>
        </w:rPr>
        <w:t xml:space="preserve"> stb.): nemzetgazdasági jelentőség, jellemzés, növekedés, fejlődés, tápanyagigény, előveteményei, </w:t>
      </w:r>
      <w:proofErr w:type="spellStart"/>
      <w:r w:rsidRPr="00C222A9">
        <w:rPr>
          <w:rFonts w:cs="Times New Roman"/>
        </w:rPr>
        <w:t>talajelőkészítés</w:t>
      </w:r>
      <w:proofErr w:type="spellEnd"/>
      <w:r w:rsidRPr="00C222A9">
        <w:rPr>
          <w:rFonts w:cs="Times New Roman"/>
        </w:rPr>
        <w:t>, vetés, növényápolás, növényvédelem, trágyázás, károsítók, betakarítás, tárolás.</w:t>
      </w:r>
    </w:p>
    <w:p w14:paraId="35AB6D57" w14:textId="77777777" w:rsidR="0014690B" w:rsidRPr="00C222A9" w:rsidRDefault="0014690B" w:rsidP="0014690B">
      <w:pPr>
        <w:spacing w:after="0"/>
        <w:ind w:left="851"/>
        <w:rPr>
          <w:rFonts w:cs="Times New Roman"/>
        </w:rPr>
      </w:pPr>
      <w:r w:rsidRPr="00C222A9">
        <w:rPr>
          <w:rFonts w:cs="Times New Roman"/>
        </w:rPr>
        <w:t xml:space="preserve">Gyökér- és gumós növények termesztése (pl. burgonya, cukorrépa): nemzetgazdasági jelentőség, jellemzés, növekedés, fejlődés, tápanyagigény, előveteményei, </w:t>
      </w:r>
      <w:proofErr w:type="spellStart"/>
      <w:r w:rsidRPr="00C222A9">
        <w:rPr>
          <w:rFonts w:cs="Times New Roman"/>
        </w:rPr>
        <w:t>talajelőkészítés</w:t>
      </w:r>
      <w:proofErr w:type="spellEnd"/>
      <w:r w:rsidRPr="00C222A9">
        <w:rPr>
          <w:rFonts w:cs="Times New Roman"/>
        </w:rPr>
        <w:t>, vetés/ültetés, növényápolás, növényvédelem, trágyázás, károsítók, betakarítás, tárolás.</w:t>
      </w:r>
    </w:p>
    <w:p w14:paraId="0C8E6F69" w14:textId="77777777" w:rsidR="0014690B" w:rsidRPr="00C222A9" w:rsidRDefault="0014690B" w:rsidP="0014690B">
      <w:pPr>
        <w:spacing w:after="0"/>
        <w:ind w:left="851"/>
        <w:rPr>
          <w:rFonts w:cs="Times New Roman"/>
        </w:rPr>
      </w:pPr>
      <w:r w:rsidRPr="00C222A9">
        <w:rPr>
          <w:rFonts w:cs="Times New Roman"/>
        </w:rPr>
        <w:lastRenderedPageBreak/>
        <w:t xml:space="preserve">Egyéb növények termesztése (napraforgó, repce, cirok-félék, rostnövények): nemzetgazdasági jelentőség, jellemzés, növekedés, fejlődés, tápanyagigény, előveteményei, </w:t>
      </w:r>
      <w:proofErr w:type="spellStart"/>
      <w:r w:rsidRPr="00C222A9">
        <w:rPr>
          <w:rFonts w:cs="Times New Roman"/>
        </w:rPr>
        <w:t>talajelőkészítés</w:t>
      </w:r>
      <w:proofErr w:type="spellEnd"/>
      <w:r w:rsidRPr="00C222A9">
        <w:rPr>
          <w:rFonts w:cs="Times New Roman"/>
        </w:rPr>
        <w:t>, vetés, növényápolás, növényvédelem, trágyázás, károsítók, betakarítás, tárolás.</w:t>
      </w:r>
    </w:p>
    <w:p w14:paraId="4F54C997" w14:textId="77777777" w:rsidR="0014690B" w:rsidRPr="00C222A9" w:rsidRDefault="0014690B" w:rsidP="0014690B">
      <w:pPr>
        <w:spacing w:after="0"/>
        <w:ind w:left="851"/>
        <w:rPr>
          <w:rFonts w:cs="Times New Roman"/>
        </w:rPr>
      </w:pPr>
      <w:r w:rsidRPr="00C222A9">
        <w:rPr>
          <w:rFonts w:cs="Times New Roman"/>
        </w:rPr>
        <w:t xml:space="preserve">Zöldségtermesztési rendszerek jellemzői (növényházi, fólia alatti, szabadföldi): nemzetgazdasági jelentőség, jellemzés, növekedés, fejlődés, tápanyagigény, előveteményei, </w:t>
      </w:r>
      <w:proofErr w:type="spellStart"/>
      <w:r w:rsidRPr="00C222A9">
        <w:rPr>
          <w:rFonts w:cs="Times New Roman"/>
        </w:rPr>
        <w:t>talajelőkészítés</w:t>
      </w:r>
      <w:proofErr w:type="spellEnd"/>
      <w:r w:rsidRPr="00C222A9">
        <w:rPr>
          <w:rFonts w:cs="Times New Roman"/>
        </w:rPr>
        <w:t>, vetés/palántázás, növényápolás, növényvédelem, trágyázás, károsítók, betakarítás, tárolás.</w:t>
      </w:r>
    </w:p>
    <w:p w14:paraId="02C67369" w14:textId="77777777" w:rsidR="0014690B" w:rsidRPr="00C222A9" w:rsidRDefault="0014690B" w:rsidP="0014690B">
      <w:pPr>
        <w:spacing w:after="0"/>
        <w:ind w:left="851"/>
        <w:rPr>
          <w:rFonts w:cs="Times New Roman"/>
        </w:rPr>
      </w:pPr>
      <w:r w:rsidRPr="00C222A9">
        <w:rPr>
          <w:rFonts w:cs="Times New Roman"/>
        </w:rPr>
        <w:t xml:space="preserve">Gyümölcsültetvények munkafolyamatai: nemzetgazdasági jelentőség, jellemzés, növekedés, fejlődés, tápanyagigény, </w:t>
      </w:r>
      <w:proofErr w:type="spellStart"/>
      <w:r w:rsidRPr="00C222A9">
        <w:rPr>
          <w:rFonts w:cs="Times New Roman"/>
        </w:rPr>
        <w:t>talajelőkészítés</w:t>
      </w:r>
      <w:proofErr w:type="spellEnd"/>
      <w:r w:rsidRPr="00C222A9">
        <w:rPr>
          <w:rFonts w:cs="Times New Roman"/>
        </w:rPr>
        <w:t>, telepítés, növényápolás, növényvédelem, trágyázás, károsítók, betakarítás, tárolás</w:t>
      </w:r>
    </w:p>
    <w:p w14:paraId="1246368C" w14:textId="77777777" w:rsidR="00C53E01" w:rsidRPr="00C222A9" w:rsidRDefault="0014690B" w:rsidP="0014690B">
      <w:pPr>
        <w:spacing w:after="0"/>
        <w:ind w:left="851"/>
        <w:rPr>
          <w:rFonts w:cs="Times New Roman"/>
        </w:rPr>
      </w:pPr>
      <w:r w:rsidRPr="00C222A9">
        <w:rPr>
          <w:rFonts w:cs="Times New Roman"/>
        </w:rPr>
        <w:t xml:space="preserve">Rétek és legelők, gyepek, szálas takarmányok: nemzetgazdasági jelentőség, jellemzés, növekedés, telepítés, gondozás, fejlődés, tápanyagigény, </w:t>
      </w:r>
      <w:proofErr w:type="spellStart"/>
      <w:r w:rsidRPr="00C222A9">
        <w:rPr>
          <w:rFonts w:cs="Times New Roman"/>
        </w:rPr>
        <w:t>talajelőkészítés</w:t>
      </w:r>
      <w:proofErr w:type="spellEnd"/>
      <w:r w:rsidRPr="00C222A9">
        <w:rPr>
          <w:rFonts w:cs="Times New Roman"/>
        </w:rPr>
        <w:t>, vetés, növényápolás, növényvédelem, trágyázás, károsítók, betakarítás, tárolás).</w:t>
      </w:r>
    </w:p>
    <w:p w14:paraId="2AA76391" w14:textId="77777777" w:rsidR="00C53E01" w:rsidRPr="00C222A9" w:rsidRDefault="00C53E01" w:rsidP="00C53E01">
      <w:pPr>
        <w:tabs>
          <w:tab w:val="left" w:pos="1418"/>
          <w:tab w:val="right" w:pos="9072"/>
        </w:tabs>
        <w:spacing w:after="0"/>
        <w:ind w:left="851"/>
        <w:rPr>
          <w:rFonts w:cs="Times New Roman"/>
        </w:rPr>
      </w:pPr>
    </w:p>
    <w:p w14:paraId="72A37FD3" w14:textId="77777777" w:rsidR="00C53E01" w:rsidRPr="00C222A9" w:rsidRDefault="0014690B"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Állattartási alapismeretek</w:t>
      </w:r>
      <w:r w:rsidR="00C53E01" w:rsidRPr="00C222A9">
        <w:rPr>
          <w:rFonts w:cs="Times New Roman"/>
          <w:b/>
          <w:i/>
        </w:rPr>
        <w:tab/>
      </w:r>
      <w:r w:rsidR="00025D6E" w:rsidRPr="00C222A9">
        <w:rPr>
          <w:rFonts w:cs="Times New Roman"/>
          <w:b/>
          <w:i/>
        </w:rPr>
        <w:t>15</w:t>
      </w:r>
      <w:r w:rsidR="00C53E01" w:rsidRPr="00C222A9">
        <w:rPr>
          <w:rFonts w:cs="Times New Roman"/>
          <w:b/>
          <w:i/>
        </w:rPr>
        <w:t xml:space="preserve"> óra/</w:t>
      </w:r>
      <w:r w:rsidR="00025D6E" w:rsidRPr="00C222A9">
        <w:rPr>
          <w:rFonts w:cs="Times New Roman"/>
          <w:b/>
          <w:i/>
        </w:rPr>
        <w:t>15</w:t>
      </w:r>
      <w:r w:rsidR="00C53E01" w:rsidRPr="00C222A9">
        <w:rPr>
          <w:rFonts w:cs="Times New Roman"/>
          <w:b/>
          <w:i/>
        </w:rPr>
        <w:t xml:space="preserve"> óra</w:t>
      </w:r>
    </w:p>
    <w:p w14:paraId="056BACCE" w14:textId="77777777" w:rsidR="0014690B" w:rsidRPr="00C222A9" w:rsidRDefault="0014690B" w:rsidP="0014690B">
      <w:pPr>
        <w:spacing w:after="0"/>
        <w:ind w:left="851"/>
        <w:rPr>
          <w:rFonts w:cs="Times New Roman"/>
        </w:rPr>
      </w:pPr>
      <w:r w:rsidRPr="00C222A9">
        <w:rPr>
          <w:rFonts w:cs="Times New Roman"/>
        </w:rPr>
        <w:t>Haszon- és háziállatok fogalma, fajtái.</w:t>
      </w:r>
    </w:p>
    <w:p w14:paraId="0ED104B9" w14:textId="77777777" w:rsidR="0014690B" w:rsidRPr="00C222A9" w:rsidRDefault="0014690B" w:rsidP="0014690B">
      <w:pPr>
        <w:spacing w:after="0"/>
        <w:ind w:left="851"/>
        <w:rPr>
          <w:rFonts w:cs="Times New Roman"/>
        </w:rPr>
      </w:pPr>
      <w:r w:rsidRPr="00C222A9">
        <w:rPr>
          <w:rFonts w:cs="Times New Roman"/>
        </w:rPr>
        <w:t>Állatvédelem és állatjóléti ismeretek, az állatok elhelyezése.</w:t>
      </w:r>
    </w:p>
    <w:p w14:paraId="03AEF54B" w14:textId="77777777" w:rsidR="0014690B" w:rsidRPr="00C222A9" w:rsidRDefault="0014690B" w:rsidP="0014690B">
      <w:pPr>
        <w:spacing w:after="0"/>
        <w:ind w:left="851"/>
        <w:rPr>
          <w:rFonts w:cs="Times New Roman"/>
        </w:rPr>
      </w:pPr>
      <w:r w:rsidRPr="00C222A9">
        <w:rPr>
          <w:rFonts w:cs="Times New Roman"/>
        </w:rPr>
        <w:t>Állati szervezet felépítése, emlősállatok és madarak testtájai.</w:t>
      </w:r>
    </w:p>
    <w:p w14:paraId="6A04E7AE" w14:textId="77777777" w:rsidR="0014690B" w:rsidRPr="00C222A9" w:rsidRDefault="0014690B" w:rsidP="0014690B">
      <w:pPr>
        <w:spacing w:after="0"/>
        <w:ind w:left="851"/>
        <w:rPr>
          <w:rFonts w:cs="Times New Roman"/>
        </w:rPr>
      </w:pPr>
      <w:r w:rsidRPr="00C222A9">
        <w:rPr>
          <w:rFonts w:cs="Times New Roman"/>
        </w:rPr>
        <w:t>Emésztés jellemzői.</w:t>
      </w:r>
    </w:p>
    <w:p w14:paraId="5938E935" w14:textId="77777777" w:rsidR="0014690B" w:rsidRPr="00C222A9" w:rsidRDefault="0014690B" w:rsidP="0014690B">
      <w:pPr>
        <w:spacing w:after="0"/>
        <w:ind w:left="851"/>
        <w:rPr>
          <w:rFonts w:cs="Times New Roman"/>
        </w:rPr>
      </w:pPr>
      <w:r w:rsidRPr="00C222A9">
        <w:rPr>
          <w:rFonts w:cs="Times New Roman"/>
        </w:rPr>
        <w:t>Szaporodás jellemzői.</w:t>
      </w:r>
    </w:p>
    <w:p w14:paraId="77577EC7" w14:textId="77777777" w:rsidR="0014690B" w:rsidRPr="00C222A9" w:rsidRDefault="0014690B" w:rsidP="0014690B">
      <w:pPr>
        <w:spacing w:after="0"/>
        <w:ind w:left="851"/>
        <w:rPr>
          <w:rFonts w:cs="Times New Roman"/>
        </w:rPr>
      </w:pPr>
      <w:r w:rsidRPr="00C222A9">
        <w:rPr>
          <w:rFonts w:cs="Times New Roman"/>
        </w:rPr>
        <w:t>Az egészséges és a beteg állat viselkedése, jellemzői.</w:t>
      </w:r>
    </w:p>
    <w:p w14:paraId="72A7810A" w14:textId="77777777" w:rsidR="0014690B" w:rsidRPr="00C222A9" w:rsidRDefault="0014690B" w:rsidP="0014690B">
      <w:pPr>
        <w:spacing w:after="0"/>
        <w:ind w:left="851"/>
        <w:rPr>
          <w:rFonts w:cs="Times New Roman"/>
        </w:rPr>
      </w:pPr>
      <w:r w:rsidRPr="00C222A9">
        <w:rPr>
          <w:rFonts w:cs="Times New Roman"/>
        </w:rPr>
        <w:t>Az állattartás higiéniai követelményei.</w:t>
      </w:r>
    </w:p>
    <w:p w14:paraId="1F0E5A71" w14:textId="77777777" w:rsidR="0014690B" w:rsidRPr="00C222A9" w:rsidRDefault="0014690B" w:rsidP="0014690B">
      <w:pPr>
        <w:spacing w:after="0"/>
        <w:ind w:left="851"/>
        <w:rPr>
          <w:rFonts w:cs="Times New Roman"/>
        </w:rPr>
      </w:pPr>
      <w:r w:rsidRPr="00C222A9">
        <w:rPr>
          <w:rFonts w:cs="Times New Roman"/>
        </w:rPr>
        <w:t>Takarmányok jellemzői, tartósítása, tárolása.</w:t>
      </w:r>
    </w:p>
    <w:p w14:paraId="04B053A2" w14:textId="77777777" w:rsidR="0014690B" w:rsidRPr="00C222A9" w:rsidRDefault="0014690B" w:rsidP="0014690B">
      <w:pPr>
        <w:spacing w:after="0"/>
        <w:ind w:left="851"/>
        <w:rPr>
          <w:rFonts w:cs="Times New Roman"/>
        </w:rPr>
      </w:pPr>
      <w:r w:rsidRPr="00C222A9">
        <w:rPr>
          <w:rFonts w:cs="Times New Roman"/>
        </w:rPr>
        <w:t>Takarmányok alkotó részei, csoportosítása.</w:t>
      </w:r>
    </w:p>
    <w:p w14:paraId="7B851243" w14:textId="77777777" w:rsidR="0014690B" w:rsidRPr="00C222A9" w:rsidRDefault="0014690B" w:rsidP="0014690B">
      <w:pPr>
        <w:spacing w:after="0"/>
        <w:ind w:left="851"/>
        <w:rPr>
          <w:rFonts w:cs="Times New Roman"/>
        </w:rPr>
      </w:pPr>
      <w:r w:rsidRPr="00C222A9">
        <w:rPr>
          <w:rFonts w:cs="Times New Roman"/>
        </w:rPr>
        <w:t>Törzskönyvezés, és gyakorlati végrehajtása.</w:t>
      </w:r>
    </w:p>
    <w:p w14:paraId="3B1A9F2F" w14:textId="77777777" w:rsidR="00C53E01" w:rsidRPr="00C222A9" w:rsidRDefault="0014690B" w:rsidP="0014690B">
      <w:pPr>
        <w:spacing w:after="0"/>
        <w:ind w:left="851"/>
        <w:rPr>
          <w:rFonts w:cs="Times New Roman"/>
        </w:rPr>
      </w:pPr>
      <w:r w:rsidRPr="00C222A9">
        <w:rPr>
          <w:rFonts w:cs="Times New Roman"/>
        </w:rPr>
        <w:t>Etetési, itatási technológiák.</w:t>
      </w:r>
    </w:p>
    <w:p w14:paraId="075997E2" w14:textId="77777777" w:rsidR="00C53E01" w:rsidRPr="00C222A9" w:rsidRDefault="00C53E01" w:rsidP="00C53E01">
      <w:pPr>
        <w:tabs>
          <w:tab w:val="left" w:pos="1418"/>
          <w:tab w:val="right" w:pos="9072"/>
        </w:tabs>
        <w:spacing w:after="0"/>
        <w:ind w:left="851"/>
        <w:rPr>
          <w:rFonts w:cs="Times New Roman"/>
        </w:rPr>
      </w:pPr>
    </w:p>
    <w:p w14:paraId="1324695C" w14:textId="77777777" w:rsidR="00C53E01" w:rsidRPr="00C222A9" w:rsidRDefault="0014690B"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Fontosabb haszonállatok jellemzői</w:t>
      </w:r>
      <w:r w:rsidR="00C53E01" w:rsidRPr="00C222A9">
        <w:rPr>
          <w:rFonts w:cs="Times New Roman"/>
          <w:b/>
          <w:i/>
        </w:rPr>
        <w:tab/>
      </w:r>
      <w:r w:rsidR="00025D6E" w:rsidRPr="00C222A9">
        <w:rPr>
          <w:rFonts w:cs="Times New Roman"/>
          <w:b/>
          <w:i/>
        </w:rPr>
        <w:t>12</w:t>
      </w:r>
      <w:r w:rsidR="00C53E01" w:rsidRPr="00C222A9">
        <w:rPr>
          <w:rFonts w:cs="Times New Roman"/>
          <w:b/>
          <w:i/>
        </w:rPr>
        <w:t xml:space="preserve"> óra/</w:t>
      </w:r>
      <w:r w:rsidR="00025D6E" w:rsidRPr="00C222A9">
        <w:rPr>
          <w:rFonts w:cs="Times New Roman"/>
          <w:b/>
          <w:i/>
        </w:rPr>
        <w:t>12</w:t>
      </w:r>
      <w:r w:rsidR="00C53E01" w:rsidRPr="00C222A9">
        <w:rPr>
          <w:rFonts w:cs="Times New Roman"/>
          <w:b/>
          <w:i/>
        </w:rPr>
        <w:t xml:space="preserve"> óra</w:t>
      </w:r>
    </w:p>
    <w:p w14:paraId="76EAA0FF" w14:textId="77777777" w:rsidR="0014690B" w:rsidRPr="00C222A9" w:rsidRDefault="0014690B" w:rsidP="0014690B">
      <w:pPr>
        <w:spacing w:after="0"/>
        <w:ind w:left="851"/>
        <w:rPr>
          <w:rFonts w:cs="Times New Roman"/>
        </w:rPr>
      </w:pPr>
      <w:r w:rsidRPr="00C222A9">
        <w:rPr>
          <w:rFonts w:cs="Times New Roman"/>
        </w:rPr>
        <w:t>Baromfi jellemzői, jelentősége, értékmérő tulajdonságai (hús-, tojás-, toll-, májtermelő képesség), tyúkfajták és hibridek, pecsenyecsirke, árutojás előállítása, a baromfi elhelyezése.</w:t>
      </w:r>
    </w:p>
    <w:p w14:paraId="222F47C8" w14:textId="77777777" w:rsidR="0014690B" w:rsidRPr="00C222A9" w:rsidRDefault="0014690B" w:rsidP="0014690B">
      <w:pPr>
        <w:spacing w:after="0"/>
        <w:ind w:left="851"/>
        <w:rPr>
          <w:rFonts w:cs="Times New Roman"/>
        </w:rPr>
      </w:pPr>
      <w:r w:rsidRPr="00C222A9">
        <w:rPr>
          <w:rFonts w:cs="Times New Roman"/>
        </w:rPr>
        <w:t>Sertés jellemzői, jelentősége, értékmérő tulajdonságai (hústermelő képesség, szaporaság, malacnevelő képesség, egészség, ellenálló képesség), sertésfajták és hibridek, a sertés elhelyezése (épületek, berendezés, környezetszabályozás, trágyakezelés), takarmányozása, hízlalási módok, a sertés gondozása.</w:t>
      </w:r>
    </w:p>
    <w:p w14:paraId="0AE181ED" w14:textId="77777777" w:rsidR="0014690B" w:rsidRPr="00C222A9" w:rsidRDefault="0014690B" w:rsidP="0014690B">
      <w:pPr>
        <w:spacing w:after="0"/>
        <w:ind w:left="851"/>
        <w:rPr>
          <w:rFonts w:cs="Times New Roman"/>
        </w:rPr>
      </w:pPr>
      <w:r w:rsidRPr="00C222A9">
        <w:rPr>
          <w:rFonts w:cs="Times New Roman"/>
        </w:rPr>
        <w:t>Szarvasmarha jellemzői, jelentősége, értékmérő tulajdonságai (ellenálló képesség, termékenység, szaporaság, tej-, hústermelő képesség), kettős hasznosítású, tejtermelő, húshasznosítású fajták, elhelyezése, gondozása, takarmányozása, fejés.</w:t>
      </w:r>
    </w:p>
    <w:p w14:paraId="08421267" w14:textId="77777777" w:rsidR="00C53E01" w:rsidRPr="00C222A9" w:rsidRDefault="0014690B" w:rsidP="0014690B">
      <w:pPr>
        <w:spacing w:after="0"/>
        <w:ind w:left="851"/>
        <w:rPr>
          <w:rFonts w:cs="Times New Roman"/>
        </w:rPr>
      </w:pPr>
      <w:r w:rsidRPr="00C222A9">
        <w:rPr>
          <w:rFonts w:cs="Times New Roman"/>
        </w:rPr>
        <w:t>Juh jellemzői, jelentősége, értékmérő tulajdonságai, juhfajták és hibridek (hús-, tej- és gyapjútermelése, elhelyezése, szaporítása, takarmányozása).</w:t>
      </w:r>
    </w:p>
    <w:p w14:paraId="69C8C0D3" w14:textId="77777777" w:rsidR="00C53E01" w:rsidRPr="00C222A9" w:rsidRDefault="00C53E01" w:rsidP="00C53E01">
      <w:pPr>
        <w:tabs>
          <w:tab w:val="left" w:pos="1418"/>
          <w:tab w:val="right" w:pos="9072"/>
        </w:tabs>
        <w:spacing w:after="0"/>
        <w:ind w:left="851"/>
        <w:rPr>
          <w:rFonts w:cs="Times New Roman"/>
        </w:rPr>
      </w:pPr>
    </w:p>
    <w:p w14:paraId="62E98D60" w14:textId="77777777" w:rsidR="00C53E01" w:rsidRPr="00C222A9" w:rsidRDefault="00C53E01" w:rsidP="00C53E01">
      <w:pPr>
        <w:tabs>
          <w:tab w:val="left" w:pos="1418"/>
          <w:tab w:val="right" w:pos="9072"/>
        </w:tabs>
        <w:spacing w:after="0"/>
        <w:ind w:left="851"/>
        <w:rPr>
          <w:rFonts w:cs="Times New Roman"/>
        </w:rPr>
      </w:pPr>
    </w:p>
    <w:p w14:paraId="34E187C6" w14:textId="77777777" w:rsidR="00C53E01" w:rsidRPr="00C222A9" w:rsidRDefault="00C53E01" w:rsidP="008F09DC">
      <w:pPr>
        <w:pStyle w:val="Listaszerbekezds"/>
        <w:numPr>
          <w:ilvl w:val="1"/>
          <w:numId w:val="11"/>
        </w:numPr>
        <w:spacing w:after="0"/>
        <w:rPr>
          <w:rFonts w:cs="Times New Roman"/>
          <w:b/>
        </w:rPr>
      </w:pPr>
      <w:r w:rsidRPr="00C222A9">
        <w:rPr>
          <w:rFonts w:cs="Times New Roman"/>
          <w:b/>
        </w:rPr>
        <w:t>A képzés javasolt helyszíne (ajánlás)</w:t>
      </w:r>
    </w:p>
    <w:p w14:paraId="4B227FFC" w14:textId="77777777" w:rsidR="00C53E01" w:rsidRPr="00C222A9" w:rsidRDefault="0014690B" w:rsidP="00C53E01">
      <w:pPr>
        <w:spacing w:after="0"/>
        <w:ind w:left="426"/>
        <w:rPr>
          <w:rFonts w:cs="Times New Roman"/>
        </w:rPr>
      </w:pPr>
      <w:r w:rsidRPr="00C222A9">
        <w:rPr>
          <w:rFonts w:cs="Times New Roman"/>
        </w:rPr>
        <w:t>A tantárgy elméleti képzés, amelynek fő helyszíne a tanterem, szaktanterem.</w:t>
      </w:r>
    </w:p>
    <w:p w14:paraId="0594C436" w14:textId="77777777" w:rsidR="00C53E01" w:rsidRPr="00C222A9" w:rsidRDefault="00C53E01" w:rsidP="00C53E01">
      <w:pPr>
        <w:spacing w:after="0"/>
        <w:ind w:left="426"/>
        <w:rPr>
          <w:rFonts w:cs="Times New Roman"/>
        </w:rPr>
      </w:pPr>
    </w:p>
    <w:p w14:paraId="3738010B" w14:textId="77777777" w:rsidR="00C53E01" w:rsidRPr="00C222A9" w:rsidRDefault="00C53E01" w:rsidP="008F09DC">
      <w:pPr>
        <w:pStyle w:val="Listaszerbekezds"/>
        <w:numPr>
          <w:ilvl w:val="1"/>
          <w:numId w:val="11"/>
        </w:numPr>
        <w:spacing w:after="0"/>
        <w:rPr>
          <w:rFonts w:cs="Times New Roman"/>
          <w:b/>
        </w:rPr>
      </w:pPr>
      <w:r w:rsidRPr="00C222A9">
        <w:rPr>
          <w:rFonts w:cs="Times New Roman"/>
          <w:b/>
        </w:rPr>
        <w:t>A tantárgy elsajátítása során alkalmazható sajátos módszerek, tanulói tevékenységformák (ajánlás)</w:t>
      </w:r>
    </w:p>
    <w:p w14:paraId="7A8CCA06" w14:textId="77777777" w:rsidR="00C53E01" w:rsidRPr="00C222A9" w:rsidRDefault="00C53E01" w:rsidP="00C53E01">
      <w:pPr>
        <w:spacing w:after="0"/>
        <w:ind w:left="426"/>
        <w:rPr>
          <w:rFonts w:cs="Times New Roman"/>
        </w:rPr>
      </w:pPr>
    </w:p>
    <w:p w14:paraId="062F4FE1" w14:textId="77777777" w:rsidR="00C53E01" w:rsidRPr="00C222A9" w:rsidRDefault="00C53E01" w:rsidP="00C53E01">
      <w:pPr>
        <w:spacing w:after="0"/>
        <w:ind w:left="426"/>
        <w:rPr>
          <w:rFonts w:cs="Times New Roman"/>
          <w:i/>
        </w:rPr>
      </w:pPr>
    </w:p>
    <w:p w14:paraId="60181C6A" w14:textId="77777777" w:rsidR="00C53E01" w:rsidRPr="00C222A9" w:rsidRDefault="00C53E01" w:rsidP="00C53E01">
      <w:pPr>
        <w:spacing w:after="0"/>
        <w:ind w:left="426"/>
        <w:rPr>
          <w:rFonts w:cs="Times New Roman"/>
        </w:rPr>
      </w:pPr>
    </w:p>
    <w:p w14:paraId="1806F8C2" w14:textId="77777777" w:rsidR="00C53E01" w:rsidRPr="00C222A9" w:rsidRDefault="00C53E01" w:rsidP="008F09DC">
      <w:pPr>
        <w:pStyle w:val="Listaszerbekezds"/>
        <w:numPr>
          <w:ilvl w:val="2"/>
          <w:numId w:val="11"/>
        </w:numPr>
        <w:spacing w:after="0"/>
        <w:rPr>
          <w:rFonts w:cs="Times New Roman"/>
          <w:b/>
        </w:rPr>
      </w:pPr>
      <w:r w:rsidRPr="00C222A9">
        <w:rPr>
          <w:rFonts w:cs="Times New Roman"/>
          <w:b/>
        </w:rPr>
        <w:t>A tantárgy elsajátítása során alkalmazható sajátos módszerek (ajánlás)</w:t>
      </w:r>
    </w:p>
    <w:p w14:paraId="5E81F3AE" w14:textId="791832B2" w:rsidR="00C53E01" w:rsidRPr="00C222A9"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C303C0" w:rsidRPr="00C222A9" w14:paraId="613CFEF5" w14:textId="77777777" w:rsidTr="00C303C0">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F5F7EBF"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D8E539C"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782A4290"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84885AD"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C303C0" w:rsidRPr="00C222A9" w14:paraId="573B315E" w14:textId="77777777" w:rsidTr="00C303C0">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7C0DF749" w14:textId="77777777" w:rsidR="00C303C0" w:rsidRPr="00C222A9" w:rsidRDefault="00C303C0" w:rsidP="00C303C0">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3ED49625" w14:textId="77777777" w:rsidR="00C303C0" w:rsidRPr="00C222A9" w:rsidRDefault="00C303C0" w:rsidP="00C303C0">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7C90CF32"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5A69B57C"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24644DDC"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370BB568" w14:textId="77777777" w:rsidR="00C303C0" w:rsidRPr="00C222A9" w:rsidRDefault="00C303C0" w:rsidP="00C303C0">
            <w:pPr>
              <w:spacing w:after="0"/>
              <w:jc w:val="left"/>
              <w:rPr>
                <w:rFonts w:eastAsia="Times New Roman" w:cs="Times New Roman"/>
                <w:color w:val="000000"/>
                <w:sz w:val="20"/>
                <w:szCs w:val="20"/>
                <w:lang w:eastAsia="hu-HU"/>
              </w:rPr>
            </w:pPr>
          </w:p>
        </w:tc>
      </w:tr>
      <w:tr w:rsidR="00C303C0" w:rsidRPr="00C222A9" w14:paraId="692F6691" w14:textId="77777777" w:rsidTr="00C303C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4E1D425"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36943F9F"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705988BB"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5DF6333"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5ED5958"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0D895931"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3D2DB9C5" w14:textId="77777777" w:rsidTr="00C303C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5A7ECA9A"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4D2F4E6F"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14:paraId="2AE0E605"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0E524A9"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1BC2EE0"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B5F2C27"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5301FE5E" w14:textId="77777777" w:rsidTr="00C303C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E3CA019"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16D69748"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41766179"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75864143"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A828D2B"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3D6E7EC4"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6BC169FF" w14:textId="77777777" w:rsidTr="00C303C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E883BD6"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1B6C327F"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20D9FCFE"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5CB615B"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662CC08"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73A1EEE"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474A5236" w14:textId="77777777" w:rsidTr="00C303C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60C5E29"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538534EB"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14:paraId="384BF61C"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52D68BC"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4A17E8F6"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250F817"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6443B609" w14:textId="77777777" w:rsidTr="00C303C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0940C2E1"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1480DC60"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szimuláció</w:t>
            </w:r>
          </w:p>
        </w:tc>
        <w:tc>
          <w:tcPr>
            <w:tcW w:w="980" w:type="dxa"/>
            <w:tcBorders>
              <w:top w:val="nil"/>
              <w:left w:val="nil"/>
              <w:bottom w:val="single" w:sz="4" w:space="0" w:color="auto"/>
              <w:right w:val="single" w:sz="4" w:space="0" w:color="auto"/>
            </w:tcBorders>
            <w:shd w:val="clear" w:color="auto" w:fill="auto"/>
            <w:vAlign w:val="center"/>
            <w:hideMark/>
          </w:tcPr>
          <w:p w14:paraId="2E930FEA"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AD650F5"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AECB5BF"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6054C10"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660CA3B5" w14:textId="77777777" w:rsidTr="00C303C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14AB6844"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14:paraId="0ECBA8E3"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361AB813"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A147FCD"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F77BF94"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FFD5E04"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40E222E7" w14:textId="77777777" w:rsidR="00C303C0" w:rsidRPr="00C222A9" w:rsidRDefault="00C303C0" w:rsidP="00C53E01">
      <w:pPr>
        <w:spacing w:after="0"/>
        <w:ind w:left="426"/>
        <w:rPr>
          <w:rFonts w:cs="Times New Roman"/>
        </w:rPr>
      </w:pPr>
    </w:p>
    <w:p w14:paraId="3A6E45CF" w14:textId="77777777" w:rsidR="00C53E01" w:rsidRPr="00C222A9" w:rsidRDefault="00C53E01" w:rsidP="008F09DC">
      <w:pPr>
        <w:pStyle w:val="Listaszerbekezds"/>
        <w:numPr>
          <w:ilvl w:val="2"/>
          <w:numId w:val="11"/>
        </w:numPr>
        <w:spacing w:after="0"/>
        <w:rPr>
          <w:rFonts w:cs="Times New Roman"/>
          <w:b/>
        </w:rPr>
      </w:pPr>
      <w:r w:rsidRPr="00C222A9">
        <w:rPr>
          <w:rFonts w:cs="Times New Roman"/>
          <w:b/>
        </w:rPr>
        <w:t>A tantárgy elsajátítása során alkalmazható tanulói tevékenységformák (ajánlás)</w:t>
      </w:r>
    </w:p>
    <w:p w14:paraId="3F2E61E4" w14:textId="4FFE620D" w:rsidR="00C303C0" w:rsidRPr="00C222A9" w:rsidRDefault="00C303C0"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C303C0" w:rsidRPr="00C222A9" w14:paraId="5229D122" w14:textId="77777777" w:rsidTr="00C303C0">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6E4111"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DC30FD4"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F430C29"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A365A0F"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C303C0" w:rsidRPr="00C222A9" w14:paraId="617900E2" w14:textId="77777777" w:rsidTr="00C303C0">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2948DD78" w14:textId="77777777" w:rsidR="00C303C0" w:rsidRPr="00C222A9" w:rsidRDefault="00C303C0" w:rsidP="00C303C0">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6B650F72" w14:textId="77777777" w:rsidR="00C303C0" w:rsidRPr="00C222A9" w:rsidRDefault="00C303C0" w:rsidP="00C303C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F0E73DD"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87FAB0C"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4D1A2F5"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1965624E" w14:textId="77777777" w:rsidR="00C303C0" w:rsidRPr="00C222A9" w:rsidRDefault="00C303C0" w:rsidP="00C303C0">
            <w:pPr>
              <w:spacing w:after="0"/>
              <w:jc w:val="left"/>
              <w:rPr>
                <w:rFonts w:eastAsia="Times New Roman" w:cs="Times New Roman"/>
                <w:color w:val="000000"/>
                <w:sz w:val="20"/>
                <w:szCs w:val="20"/>
                <w:lang w:eastAsia="hu-HU"/>
              </w:rPr>
            </w:pPr>
          </w:p>
        </w:tc>
      </w:tr>
      <w:tr w:rsidR="00C303C0" w:rsidRPr="00C222A9" w14:paraId="3D7D8920" w14:textId="77777777" w:rsidTr="00C303C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A23C0EE"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48AD5AB4"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 feldolgozó tevékenységek</w:t>
            </w:r>
          </w:p>
        </w:tc>
      </w:tr>
      <w:tr w:rsidR="00C303C0" w:rsidRPr="00C222A9" w14:paraId="710E2FFC" w14:textId="77777777" w:rsidTr="00C303C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14027362"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3D113983"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8D8384C"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F4900D"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4737C3"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5330330"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6FC7C610" w14:textId="77777777" w:rsidTr="00C303C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853D7CC" w14:textId="5D2750C0"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538A93AF"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65093F8"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493A14"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45F8D2"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176744D1"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588D3C18" w14:textId="77777777" w:rsidTr="00C303C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E064E9A" w14:textId="790DBE8A"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3302407D"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870CD61"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83F781"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BACDAE"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071606E"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6BF8C1A2" w14:textId="77777777" w:rsidTr="00C303C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3D474048"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7179E2A5"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Ismeretalkalmazási gyakorló tevékenységek, feladatok</w:t>
            </w:r>
          </w:p>
        </w:tc>
      </w:tr>
      <w:tr w:rsidR="00C303C0" w:rsidRPr="00C222A9" w14:paraId="6135CA7C" w14:textId="77777777" w:rsidTr="00C303C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4129610F" w14:textId="09DEE00E"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6B7D4401"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FA6C61C"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0B01CD"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510950"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38DF1502"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5CD5832C" w14:textId="77777777" w:rsidTr="00C303C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67A5F24D" w14:textId="2F9F3256"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2.2.</w:t>
            </w:r>
          </w:p>
        </w:tc>
        <w:tc>
          <w:tcPr>
            <w:tcW w:w="2880" w:type="dxa"/>
            <w:tcBorders>
              <w:top w:val="nil"/>
              <w:left w:val="nil"/>
              <w:bottom w:val="single" w:sz="4" w:space="0" w:color="auto"/>
              <w:right w:val="single" w:sz="4" w:space="0" w:color="auto"/>
            </w:tcBorders>
            <w:shd w:val="clear" w:color="auto" w:fill="auto"/>
            <w:vAlign w:val="center"/>
            <w:hideMark/>
          </w:tcPr>
          <w:p w14:paraId="644D6C75"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946A158"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A86277"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D66398"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56B79B81"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6CAC2EEA" w14:textId="77777777" w:rsidTr="00C303C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6160AA0" w14:textId="7EB0350E"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16A25539"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Komplex információk körében</w:t>
            </w:r>
          </w:p>
        </w:tc>
      </w:tr>
      <w:tr w:rsidR="00C303C0" w:rsidRPr="00C222A9" w14:paraId="130A171E" w14:textId="77777777" w:rsidTr="00C303C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490C497" w14:textId="7AB34783"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60D298D0"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0A3D5A1A"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B6588E"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7039DE"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068E446"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3378E9BF" w14:textId="30837BBA" w:rsidR="00C53E01" w:rsidRPr="00C222A9" w:rsidRDefault="00C53E01" w:rsidP="00C53E01">
      <w:pPr>
        <w:spacing w:after="0"/>
        <w:ind w:left="426"/>
        <w:rPr>
          <w:rFonts w:cs="Times New Roman"/>
        </w:rPr>
      </w:pPr>
    </w:p>
    <w:p w14:paraId="40AC0C2B" w14:textId="77777777" w:rsidR="00C53E01" w:rsidRPr="00C222A9" w:rsidRDefault="00C53E01" w:rsidP="008F09DC">
      <w:pPr>
        <w:pStyle w:val="Listaszerbekezds"/>
        <w:numPr>
          <w:ilvl w:val="1"/>
          <w:numId w:val="11"/>
        </w:numPr>
        <w:spacing w:after="0"/>
        <w:rPr>
          <w:rFonts w:cs="Times New Roman"/>
          <w:b/>
        </w:rPr>
      </w:pPr>
      <w:r w:rsidRPr="00C222A9">
        <w:rPr>
          <w:rFonts w:cs="Times New Roman"/>
          <w:b/>
        </w:rPr>
        <w:t>A tantárgy értékelésének módja</w:t>
      </w:r>
    </w:p>
    <w:p w14:paraId="235BA7E9" w14:textId="77777777" w:rsidR="00C53E01" w:rsidRPr="00C222A9" w:rsidRDefault="00C53E01" w:rsidP="00C53E01">
      <w:pPr>
        <w:spacing w:after="0"/>
        <w:ind w:left="426"/>
        <w:rPr>
          <w:rFonts w:cs="Times New Roman"/>
        </w:rPr>
      </w:pPr>
      <w:r w:rsidRPr="00C222A9">
        <w:rPr>
          <w:rFonts w:cs="Times New Roman"/>
        </w:rPr>
        <w:t>A nemzeti köznevelésről szóló 2011. évi CXC. törvény. 54. § (2) a) pontja szerinti értékeléssel.</w:t>
      </w:r>
    </w:p>
    <w:p w14:paraId="0E456AC4" w14:textId="77777777" w:rsidR="00C53E01" w:rsidRPr="00C222A9" w:rsidRDefault="00C53E01" w:rsidP="00C53E01">
      <w:pPr>
        <w:spacing w:after="0"/>
        <w:ind w:left="426"/>
        <w:rPr>
          <w:rFonts w:cs="Times New Roman"/>
        </w:rPr>
      </w:pPr>
    </w:p>
    <w:p w14:paraId="181DA1DE" w14:textId="77777777" w:rsidR="00C53E01" w:rsidRPr="00C222A9" w:rsidRDefault="00C53E01" w:rsidP="00C53E01">
      <w:pPr>
        <w:spacing w:after="0"/>
        <w:rPr>
          <w:rFonts w:cs="Times New Roman"/>
        </w:rPr>
      </w:pPr>
    </w:p>
    <w:p w14:paraId="43D7921F" w14:textId="572772B8" w:rsidR="00C53E01" w:rsidRPr="00C222A9" w:rsidRDefault="009568A6" w:rsidP="008F09DC">
      <w:pPr>
        <w:pStyle w:val="Listaszerbekezds"/>
        <w:numPr>
          <w:ilvl w:val="0"/>
          <w:numId w:val="11"/>
        </w:numPr>
        <w:tabs>
          <w:tab w:val="right" w:pos="9072"/>
        </w:tabs>
        <w:spacing w:after="0"/>
        <w:rPr>
          <w:rFonts w:cs="Times New Roman"/>
          <w:b/>
        </w:rPr>
      </w:pPr>
      <w:r w:rsidRPr="00C222A9">
        <w:rPr>
          <w:rFonts w:cs="Times New Roman"/>
          <w:b/>
        </w:rPr>
        <w:t>Mezőgazdasági ismeretek s</w:t>
      </w:r>
      <w:r w:rsidR="0014690B" w:rsidRPr="00C222A9">
        <w:rPr>
          <w:rFonts w:cs="Times New Roman"/>
          <w:b/>
        </w:rPr>
        <w:t>zakmai gyakorlat</w:t>
      </w:r>
      <w:r w:rsidR="00C53E01" w:rsidRPr="00C222A9">
        <w:rPr>
          <w:rFonts w:cs="Times New Roman"/>
          <w:b/>
        </w:rPr>
        <w:t xml:space="preserve"> tantárgy</w:t>
      </w:r>
      <w:r w:rsidR="00C53E01" w:rsidRPr="00C222A9">
        <w:rPr>
          <w:rFonts w:cs="Times New Roman"/>
          <w:b/>
        </w:rPr>
        <w:tab/>
      </w:r>
      <w:r w:rsidR="00050B41" w:rsidRPr="00C222A9">
        <w:rPr>
          <w:rFonts w:cs="Times New Roman"/>
          <w:b/>
        </w:rPr>
        <w:t>54</w:t>
      </w:r>
      <w:r w:rsidR="00C53E01" w:rsidRPr="00C222A9">
        <w:rPr>
          <w:rFonts w:cs="Times New Roman"/>
          <w:b/>
        </w:rPr>
        <w:t xml:space="preserve"> óra/</w:t>
      </w:r>
      <w:r w:rsidR="00050B41" w:rsidRPr="00C222A9">
        <w:rPr>
          <w:rFonts w:cs="Times New Roman"/>
          <w:b/>
        </w:rPr>
        <w:t>54</w:t>
      </w:r>
      <w:r w:rsidR="00C53E01" w:rsidRPr="00C222A9">
        <w:rPr>
          <w:rFonts w:cs="Times New Roman"/>
          <w:b/>
        </w:rPr>
        <w:t xml:space="preserve"> óra*</w:t>
      </w:r>
    </w:p>
    <w:p w14:paraId="400D8C40" w14:textId="77777777" w:rsidR="00C53E01" w:rsidRPr="00C222A9" w:rsidRDefault="00C53E01" w:rsidP="00C53E01">
      <w:pPr>
        <w:spacing w:after="0"/>
        <w:jc w:val="right"/>
        <w:rPr>
          <w:rFonts w:cs="Times New Roman"/>
          <w:sz w:val="20"/>
        </w:rPr>
      </w:pPr>
      <w:r w:rsidRPr="00C222A9">
        <w:rPr>
          <w:rFonts w:cs="Times New Roman"/>
          <w:sz w:val="20"/>
        </w:rPr>
        <w:t>* 9-13. évfolyamon megszervezett képzés/13. és 14. évfolyamon megszervezett képzés</w:t>
      </w:r>
    </w:p>
    <w:p w14:paraId="62CA36AF" w14:textId="77777777" w:rsidR="00C53E01" w:rsidRPr="00C222A9" w:rsidRDefault="00C53E01" w:rsidP="00C53E01">
      <w:pPr>
        <w:rPr>
          <w:rFonts w:cs="Times New Roman"/>
        </w:rPr>
      </w:pPr>
    </w:p>
    <w:p w14:paraId="02A0C3B3" w14:textId="77777777" w:rsidR="00C53E01" w:rsidRPr="00C222A9" w:rsidRDefault="00C53E01" w:rsidP="008F09DC">
      <w:pPr>
        <w:pStyle w:val="Listaszerbekezds"/>
        <w:numPr>
          <w:ilvl w:val="1"/>
          <w:numId w:val="11"/>
        </w:numPr>
        <w:spacing w:after="0"/>
        <w:rPr>
          <w:rFonts w:cs="Times New Roman"/>
          <w:b/>
        </w:rPr>
      </w:pPr>
      <w:r w:rsidRPr="00C222A9">
        <w:rPr>
          <w:rFonts w:cs="Times New Roman"/>
          <w:b/>
        </w:rPr>
        <w:t>A tantárgy tanításának célja</w:t>
      </w:r>
    </w:p>
    <w:p w14:paraId="6C80619F" w14:textId="76620A5D" w:rsidR="0014690B" w:rsidRPr="00C222A9" w:rsidRDefault="0014690B" w:rsidP="0014690B">
      <w:pPr>
        <w:spacing w:after="0"/>
        <w:ind w:left="426"/>
        <w:rPr>
          <w:rFonts w:cs="Times New Roman"/>
        </w:rPr>
      </w:pPr>
      <w:r w:rsidRPr="00C222A9">
        <w:rPr>
          <w:rFonts w:cs="Times New Roman"/>
        </w:rPr>
        <w:t xml:space="preserve">A </w:t>
      </w:r>
      <w:r w:rsidR="00AE2C16" w:rsidRPr="00C222A9">
        <w:rPr>
          <w:rFonts w:cs="Times New Roman"/>
        </w:rPr>
        <w:t>Mezőgazdasági ismeretek s</w:t>
      </w:r>
      <w:r w:rsidRPr="00C222A9">
        <w:rPr>
          <w:rFonts w:cs="Times New Roman"/>
        </w:rPr>
        <w:t xml:space="preserve">zakmai gyakorlat tantárgy oktatásának célja, hogy a Mezőgazdasági gépésztechnikus végzettség birtokában a gépekkel, eszközökkel, műszaki berendezésekkel a termelési folyamatok elvégzése gyorsan, a technológia által megkövetelt időpontban, a növény, állat igényeinek megfelelően történjen. A végzett </w:t>
      </w:r>
      <w:r w:rsidRPr="00C222A9">
        <w:rPr>
          <w:rFonts w:cs="Times New Roman"/>
        </w:rPr>
        <w:lastRenderedPageBreak/>
        <w:t xml:space="preserve">szakemberek biztosítják a munkafolyamatokhoz szükséges berendezések üzemfenntartását, és döntő többségében kezelik a gépeket, ellenőrzik működésüket. Alkalmazni tudják a növénytermesztési, az állattenyésztési technológiákat, valamint az ehhez szükséges környezeti, biológiai ismereteket is megszerezték. </w:t>
      </w:r>
    </w:p>
    <w:p w14:paraId="142E086D" w14:textId="77777777" w:rsidR="00C53E01" w:rsidRPr="00C222A9" w:rsidRDefault="0014690B" w:rsidP="0014690B">
      <w:pPr>
        <w:spacing w:after="0"/>
        <w:ind w:left="426"/>
        <w:rPr>
          <w:rFonts w:cs="Times New Roman"/>
        </w:rPr>
      </w:pPr>
      <w:r w:rsidRPr="00C222A9">
        <w:rPr>
          <w:rFonts w:cs="Times New Roman"/>
        </w:rPr>
        <w:t>Az összetett, bonyolult mezőgazdasági termelési feladatok eredményes végzése érdekében a biztos műszaki felkészültségre és a természet összefüggéseinek ismeretére egyaránt szükség van.</w:t>
      </w:r>
    </w:p>
    <w:p w14:paraId="45060B26" w14:textId="77777777" w:rsidR="00C53E01" w:rsidRPr="00C222A9" w:rsidRDefault="00C53E01" w:rsidP="00C53E01">
      <w:pPr>
        <w:spacing w:after="0"/>
        <w:ind w:left="426"/>
        <w:rPr>
          <w:rFonts w:cs="Times New Roman"/>
        </w:rPr>
      </w:pPr>
    </w:p>
    <w:p w14:paraId="13E68A92" w14:textId="77777777" w:rsidR="00C53E01" w:rsidRPr="00C222A9" w:rsidRDefault="00C53E01" w:rsidP="008F09DC">
      <w:pPr>
        <w:pStyle w:val="Listaszerbekezds"/>
        <w:numPr>
          <w:ilvl w:val="1"/>
          <w:numId w:val="11"/>
        </w:numPr>
        <w:spacing w:after="0"/>
        <w:rPr>
          <w:rFonts w:cs="Times New Roman"/>
          <w:b/>
        </w:rPr>
      </w:pPr>
      <w:r w:rsidRPr="00C222A9">
        <w:rPr>
          <w:rFonts w:cs="Times New Roman"/>
          <w:b/>
        </w:rPr>
        <w:t>Kapcsolódó közismereti, szakmai tartalmak</w:t>
      </w:r>
    </w:p>
    <w:p w14:paraId="0E5ECDBF" w14:textId="77777777" w:rsidR="00C53E01" w:rsidRPr="00C222A9" w:rsidRDefault="0014690B" w:rsidP="00C53E01">
      <w:pPr>
        <w:spacing w:after="0"/>
        <w:ind w:left="426"/>
        <w:rPr>
          <w:rFonts w:cs="Times New Roman"/>
        </w:rPr>
      </w:pPr>
      <w:r w:rsidRPr="00C222A9">
        <w:rPr>
          <w:rFonts w:cs="Times New Roman"/>
        </w:rPr>
        <w:t>Földrajz (éghajlat, domborzat), Biológia (növények, állatok felépítése és a biológiai folyamatok), Környezetvédelem.</w:t>
      </w:r>
    </w:p>
    <w:p w14:paraId="6607CF88" w14:textId="77777777" w:rsidR="00C53E01" w:rsidRPr="00C222A9" w:rsidRDefault="00C53E01" w:rsidP="00C53E01">
      <w:pPr>
        <w:spacing w:after="0"/>
        <w:ind w:left="426"/>
        <w:rPr>
          <w:rFonts w:cs="Times New Roman"/>
        </w:rPr>
      </w:pPr>
    </w:p>
    <w:p w14:paraId="54B1889E" w14:textId="77777777" w:rsidR="00C53E01" w:rsidRPr="00C222A9" w:rsidRDefault="00C53E01" w:rsidP="008F09DC">
      <w:pPr>
        <w:pStyle w:val="Listaszerbekezds"/>
        <w:numPr>
          <w:ilvl w:val="1"/>
          <w:numId w:val="11"/>
        </w:numPr>
        <w:spacing w:after="0"/>
        <w:rPr>
          <w:rFonts w:cs="Times New Roman"/>
          <w:b/>
        </w:rPr>
      </w:pPr>
      <w:r w:rsidRPr="00C222A9">
        <w:rPr>
          <w:rFonts w:cs="Times New Roman"/>
          <w:b/>
        </w:rPr>
        <w:t>Témakörök</w:t>
      </w:r>
    </w:p>
    <w:p w14:paraId="39D30B09" w14:textId="5748D021" w:rsidR="00C53E01" w:rsidRPr="00C222A9" w:rsidRDefault="00797B0A"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Növények életműködése, környezete</w:t>
      </w:r>
      <w:r w:rsidR="00C53E01" w:rsidRPr="00C222A9">
        <w:rPr>
          <w:rFonts w:cs="Times New Roman"/>
          <w:b/>
          <w:i/>
        </w:rPr>
        <w:tab/>
      </w:r>
      <w:r w:rsidR="00050B41" w:rsidRPr="00C222A9">
        <w:rPr>
          <w:rFonts w:cs="Times New Roman"/>
          <w:b/>
          <w:i/>
        </w:rPr>
        <w:t>6</w:t>
      </w:r>
      <w:r w:rsidR="00C53E01" w:rsidRPr="00C222A9">
        <w:rPr>
          <w:rFonts w:cs="Times New Roman"/>
          <w:b/>
          <w:i/>
        </w:rPr>
        <w:t xml:space="preserve"> óra/</w:t>
      </w:r>
      <w:r w:rsidR="00050B41" w:rsidRPr="00C222A9">
        <w:rPr>
          <w:rFonts w:cs="Times New Roman"/>
          <w:b/>
          <w:i/>
        </w:rPr>
        <w:t>6</w:t>
      </w:r>
      <w:r w:rsidR="00C53E01" w:rsidRPr="00C222A9">
        <w:rPr>
          <w:rFonts w:cs="Times New Roman"/>
          <w:b/>
          <w:i/>
        </w:rPr>
        <w:t xml:space="preserve"> óra</w:t>
      </w:r>
    </w:p>
    <w:p w14:paraId="705B38D9" w14:textId="77777777" w:rsidR="00797B0A" w:rsidRPr="00C222A9" w:rsidRDefault="00797B0A" w:rsidP="00797B0A">
      <w:pPr>
        <w:spacing w:after="0"/>
        <w:ind w:left="851"/>
        <w:rPr>
          <w:rFonts w:cs="Times New Roman"/>
        </w:rPr>
      </w:pPr>
      <w:r w:rsidRPr="00C222A9">
        <w:rPr>
          <w:rFonts w:cs="Times New Roman"/>
        </w:rPr>
        <w:t>Vegetatív és generatív szervek, a növény felépítése: gyökér, szár, levél, virág, termés, módosult szervek bemutatása.</w:t>
      </w:r>
    </w:p>
    <w:p w14:paraId="76A0E234" w14:textId="77777777" w:rsidR="00797B0A" w:rsidRPr="00C222A9" w:rsidRDefault="00797B0A" w:rsidP="00797B0A">
      <w:pPr>
        <w:spacing w:after="0"/>
        <w:ind w:left="851"/>
        <w:rPr>
          <w:rFonts w:cs="Times New Roman"/>
        </w:rPr>
      </w:pPr>
      <w:r w:rsidRPr="00C222A9">
        <w:rPr>
          <w:rFonts w:cs="Times New Roman"/>
        </w:rPr>
        <w:t>Zöldségtermő növények főbb részeinek megismerése.</w:t>
      </w:r>
    </w:p>
    <w:p w14:paraId="1512CB05" w14:textId="77777777" w:rsidR="00797B0A" w:rsidRPr="00C222A9" w:rsidRDefault="00797B0A" w:rsidP="00797B0A">
      <w:pPr>
        <w:spacing w:after="0"/>
        <w:ind w:left="851"/>
        <w:rPr>
          <w:rFonts w:cs="Times New Roman"/>
        </w:rPr>
      </w:pPr>
      <w:r w:rsidRPr="00C222A9">
        <w:rPr>
          <w:rFonts w:cs="Times New Roman"/>
        </w:rPr>
        <w:t>Szőlő és gyümölcstermő növények főbb részeinek megismerése.</w:t>
      </w:r>
    </w:p>
    <w:p w14:paraId="0D034879" w14:textId="77777777" w:rsidR="00797B0A" w:rsidRPr="00C222A9" w:rsidRDefault="00797B0A" w:rsidP="00797B0A">
      <w:pPr>
        <w:spacing w:after="0"/>
        <w:ind w:left="851"/>
        <w:rPr>
          <w:rFonts w:cs="Times New Roman"/>
        </w:rPr>
      </w:pPr>
      <w:r w:rsidRPr="00C222A9">
        <w:rPr>
          <w:rFonts w:cs="Times New Roman"/>
        </w:rPr>
        <w:t>Életműködés feltételei, tápanyag- és vízfelvétel megismerése.</w:t>
      </w:r>
    </w:p>
    <w:p w14:paraId="520012A3" w14:textId="77777777" w:rsidR="00797B0A" w:rsidRPr="00C222A9" w:rsidRDefault="00797B0A" w:rsidP="00797B0A">
      <w:pPr>
        <w:spacing w:after="0"/>
        <w:ind w:left="851"/>
        <w:rPr>
          <w:rFonts w:cs="Times New Roman"/>
        </w:rPr>
      </w:pPr>
      <w:r w:rsidRPr="00C222A9">
        <w:rPr>
          <w:rFonts w:cs="Times New Roman"/>
        </w:rPr>
        <w:t>Ivaros és ivartalan szaporítási módok megismerése.</w:t>
      </w:r>
    </w:p>
    <w:p w14:paraId="67D7D865" w14:textId="77777777" w:rsidR="00797B0A" w:rsidRPr="00C222A9" w:rsidRDefault="00797B0A" w:rsidP="00797B0A">
      <w:pPr>
        <w:spacing w:after="0"/>
        <w:ind w:left="851"/>
        <w:rPr>
          <w:rFonts w:cs="Times New Roman"/>
        </w:rPr>
      </w:pPr>
      <w:r w:rsidRPr="00C222A9">
        <w:rPr>
          <w:rFonts w:cs="Times New Roman"/>
        </w:rPr>
        <w:t>Termesztett növények és gyomnövények morfológiai jellemzése, adott növényen.</w:t>
      </w:r>
    </w:p>
    <w:p w14:paraId="5E958B15" w14:textId="77777777" w:rsidR="00797B0A" w:rsidRPr="00C222A9" w:rsidRDefault="00797B0A" w:rsidP="00797B0A">
      <w:pPr>
        <w:spacing w:after="0"/>
        <w:ind w:left="851"/>
        <w:rPr>
          <w:rFonts w:cs="Times New Roman"/>
        </w:rPr>
      </w:pPr>
      <w:r w:rsidRPr="00C222A9">
        <w:rPr>
          <w:rFonts w:cs="Times New Roman"/>
        </w:rPr>
        <w:t>Környezet és élővilág kapcsolatának megfigyelése.</w:t>
      </w:r>
    </w:p>
    <w:p w14:paraId="2A059027" w14:textId="77777777" w:rsidR="00797B0A" w:rsidRPr="00C222A9" w:rsidRDefault="00797B0A" w:rsidP="00797B0A">
      <w:pPr>
        <w:spacing w:after="0"/>
        <w:ind w:left="851"/>
        <w:rPr>
          <w:rFonts w:cs="Times New Roman"/>
        </w:rPr>
      </w:pPr>
      <w:r w:rsidRPr="00C222A9">
        <w:rPr>
          <w:rFonts w:cs="Times New Roman"/>
        </w:rPr>
        <w:t>Éghajlattani alapismeretek: légkör, időjárás, napsugárzás, levegő és talaj hőmérséklete, levegő páratartalma, áramlása, csapadékképződés, megfigyelése és mérése.</w:t>
      </w:r>
    </w:p>
    <w:p w14:paraId="3277F4BF" w14:textId="77777777" w:rsidR="00C53E01" w:rsidRPr="00C222A9" w:rsidRDefault="00797B0A" w:rsidP="00797B0A">
      <w:pPr>
        <w:spacing w:after="0"/>
        <w:ind w:left="851"/>
        <w:rPr>
          <w:rFonts w:cs="Times New Roman"/>
        </w:rPr>
      </w:pPr>
      <w:r w:rsidRPr="00C222A9">
        <w:rPr>
          <w:rFonts w:cs="Times New Roman"/>
        </w:rPr>
        <w:t>Éghajlati típusok, Magyarország éghajlati körzetei a mezőgazdasági termelés szempontjából.</w:t>
      </w:r>
    </w:p>
    <w:p w14:paraId="3EF50F4A" w14:textId="77777777" w:rsidR="00C53E01" w:rsidRPr="00C222A9" w:rsidRDefault="00C53E01" w:rsidP="00C53E01">
      <w:pPr>
        <w:tabs>
          <w:tab w:val="left" w:pos="1418"/>
          <w:tab w:val="right" w:pos="9072"/>
        </w:tabs>
        <w:spacing w:after="0"/>
        <w:ind w:left="851"/>
        <w:rPr>
          <w:rFonts w:cs="Times New Roman"/>
        </w:rPr>
      </w:pPr>
    </w:p>
    <w:p w14:paraId="5A5863CC" w14:textId="64949338" w:rsidR="00C53E01" w:rsidRPr="00C222A9" w:rsidRDefault="00797B0A"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Talajtan, talajművelés, trágyázás</w:t>
      </w:r>
      <w:r w:rsidR="00C53E01" w:rsidRPr="00C222A9">
        <w:rPr>
          <w:rFonts w:cs="Times New Roman"/>
          <w:b/>
          <w:i/>
        </w:rPr>
        <w:tab/>
      </w:r>
      <w:r w:rsidR="00050B41" w:rsidRPr="00C222A9">
        <w:rPr>
          <w:rFonts w:cs="Times New Roman"/>
          <w:b/>
          <w:i/>
        </w:rPr>
        <w:t>14</w:t>
      </w:r>
      <w:r w:rsidR="00C53E01" w:rsidRPr="00C222A9">
        <w:rPr>
          <w:rFonts w:cs="Times New Roman"/>
          <w:b/>
          <w:i/>
        </w:rPr>
        <w:t xml:space="preserve"> óra/</w:t>
      </w:r>
      <w:r w:rsidR="00050B41" w:rsidRPr="00C222A9">
        <w:rPr>
          <w:rFonts w:cs="Times New Roman"/>
          <w:b/>
          <w:i/>
        </w:rPr>
        <w:t>14</w:t>
      </w:r>
      <w:r w:rsidR="00C53E01" w:rsidRPr="00C222A9">
        <w:rPr>
          <w:rFonts w:cs="Times New Roman"/>
          <w:b/>
          <w:i/>
        </w:rPr>
        <w:t xml:space="preserve"> óra</w:t>
      </w:r>
    </w:p>
    <w:p w14:paraId="0BF961C1" w14:textId="77777777" w:rsidR="00FF1DAC" w:rsidRPr="00C222A9" w:rsidRDefault="00FF1DAC" w:rsidP="00FF1DAC">
      <w:pPr>
        <w:spacing w:after="0"/>
        <w:ind w:left="851"/>
        <w:rPr>
          <w:rFonts w:cs="Times New Roman"/>
        </w:rPr>
      </w:pPr>
      <w:r w:rsidRPr="00C222A9">
        <w:rPr>
          <w:rFonts w:cs="Times New Roman"/>
        </w:rPr>
        <w:t>Talaj fogalma, kialakulása, fizikai, kémiai és biológiai tulajdonságai, osztályozása (mechanikai összetétel, talajkötöttség, szerkezet, hézag-térfogat, vízgazdálkodás, levegőgazdálkodás, hőmérséklet, kémhatás, talajérettség, termőképesség stb.) egyszerű vizsgálata.</w:t>
      </w:r>
    </w:p>
    <w:p w14:paraId="7927D804" w14:textId="77777777" w:rsidR="00FF1DAC" w:rsidRPr="00C222A9" w:rsidRDefault="00FF1DAC" w:rsidP="00FF1DAC">
      <w:pPr>
        <w:spacing w:after="0"/>
        <w:ind w:left="851"/>
        <w:rPr>
          <w:rFonts w:cs="Times New Roman"/>
        </w:rPr>
      </w:pPr>
      <w:r w:rsidRPr="00C222A9">
        <w:rPr>
          <w:rFonts w:cs="Times New Roman"/>
        </w:rPr>
        <w:t>Talajtípusok: váztalajok, barna erdőtalajok, csernozjom, szikes, homokos talajok, a különböző talajtípusok legfontosabb tulajdonságai, termőkörzet jellemző talajainak megismerése.</w:t>
      </w:r>
    </w:p>
    <w:p w14:paraId="0897066B" w14:textId="77777777" w:rsidR="00FF1DAC" w:rsidRPr="00C222A9" w:rsidRDefault="00FF1DAC" w:rsidP="00FF1DAC">
      <w:pPr>
        <w:spacing w:after="0"/>
        <w:ind w:left="851"/>
        <w:rPr>
          <w:rFonts w:cs="Times New Roman"/>
        </w:rPr>
      </w:pPr>
      <w:r w:rsidRPr="00C222A9">
        <w:rPr>
          <w:rFonts w:cs="Times New Roman"/>
        </w:rPr>
        <w:t xml:space="preserve">Talajművelés célja, alapműveletei, talajművelési munkák jellemzői, agrotechnikai követelmények (eke, tárcsa, kultivátor, mélylazító, </w:t>
      </w:r>
      <w:proofErr w:type="spellStart"/>
      <w:r w:rsidRPr="00C222A9">
        <w:rPr>
          <w:rFonts w:cs="Times New Roman"/>
        </w:rPr>
        <w:t>fogasborona</w:t>
      </w:r>
      <w:proofErr w:type="spellEnd"/>
      <w:r w:rsidRPr="00C222A9">
        <w:rPr>
          <w:rFonts w:cs="Times New Roman"/>
        </w:rPr>
        <w:t>, talajmaró, hengerek, talajegyengető, kombinált gépek munkája), azok bemutatása.</w:t>
      </w:r>
    </w:p>
    <w:p w14:paraId="24DDFF2E" w14:textId="77777777" w:rsidR="00FF1DAC" w:rsidRPr="00C222A9" w:rsidRDefault="00FF1DAC" w:rsidP="00FF1DAC">
      <w:pPr>
        <w:spacing w:after="0"/>
        <w:ind w:left="851"/>
        <w:rPr>
          <w:rFonts w:cs="Times New Roman"/>
        </w:rPr>
      </w:pPr>
      <w:r w:rsidRPr="00C222A9">
        <w:rPr>
          <w:rFonts w:cs="Times New Roman"/>
        </w:rPr>
        <w:t>Talajjavítás, talajvédelem, talajművelést meghatározó és befolyásoló tényezők (erózió, defláció, talajjavítás stb.) megismerése.</w:t>
      </w:r>
    </w:p>
    <w:p w14:paraId="7393460C" w14:textId="2E4110BE" w:rsidR="00FF1DAC" w:rsidRPr="00C222A9" w:rsidRDefault="003035F1" w:rsidP="00FF1DAC">
      <w:pPr>
        <w:spacing w:after="0"/>
        <w:ind w:left="851"/>
        <w:rPr>
          <w:rFonts w:cs="Times New Roman"/>
        </w:rPr>
      </w:pPr>
      <w:r w:rsidRPr="00C222A9">
        <w:rPr>
          <w:rFonts w:cs="Times New Roman"/>
        </w:rPr>
        <w:t>Talajművelési rendszerek bemutatása</w:t>
      </w:r>
      <w:r w:rsidR="00FF1DAC" w:rsidRPr="00C222A9">
        <w:rPr>
          <w:rFonts w:cs="Times New Roman"/>
        </w:rPr>
        <w:t>.</w:t>
      </w:r>
    </w:p>
    <w:p w14:paraId="73F33F5B" w14:textId="77777777" w:rsidR="00FF1DAC" w:rsidRPr="00C222A9" w:rsidRDefault="00FF1DAC" w:rsidP="00FF1DAC">
      <w:pPr>
        <w:spacing w:after="0"/>
        <w:ind w:left="851"/>
        <w:rPr>
          <w:rFonts w:cs="Times New Roman"/>
        </w:rPr>
      </w:pPr>
      <w:r w:rsidRPr="00C222A9">
        <w:rPr>
          <w:rFonts w:cs="Times New Roman"/>
        </w:rPr>
        <w:t>Őszi vetésű, tavaszi vetésű növények talajművelési rendszerének tanulmányozása</w:t>
      </w:r>
    </w:p>
    <w:p w14:paraId="55D26FC8" w14:textId="77777777" w:rsidR="00FF1DAC" w:rsidRPr="00C222A9" w:rsidRDefault="00FF1DAC" w:rsidP="00FF1DAC">
      <w:pPr>
        <w:spacing w:after="0"/>
        <w:ind w:left="851"/>
        <w:rPr>
          <w:rFonts w:cs="Times New Roman"/>
        </w:rPr>
      </w:pPr>
      <w:r w:rsidRPr="00C222A9">
        <w:rPr>
          <w:rFonts w:cs="Times New Roman"/>
        </w:rPr>
        <w:t>Talajerő utánpótlás fogalma, célja módjai.</w:t>
      </w:r>
    </w:p>
    <w:p w14:paraId="051730E3" w14:textId="77777777" w:rsidR="00FF1DAC" w:rsidRPr="00C222A9" w:rsidRDefault="00FF1DAC" w:rsidP="00FF1DAC">
      <w:pPr>
        <w:spacing w:after="0"/>
        <w:ind w:left="851"/>
        <w:rPr>
          <w:rFonts w:cs="Times New Roman"/>
        </w:rPr>
      </w:pPr>
      <w:r w:rsidRPr="00C222A9">
        <w:rPr>
          <w:rFonts w:cs="Times New Roman"/>
        </w:rPr>
        <w:t>Szervestrágyázás jelentősége, módjai, (almos istállótrágya, hígtrágya, tarló- és szármaradvány-trágyák, zöldtrágyázás, egyéb szerves anyagból készült trágyák stb.) megismerése.</w:t>
      </w:r>
    </w:p>
    <w:p w14:paraId="65BB3726" w14:textId="77777777" w:rsidR="00FF1DAC" w:rsidRPr="00C222A9" w:rsidRDefault="00FF1DAC" w:rsidP="00FF1DAC">
      <w:pPr>
        <w:spacing w:after="0"/>
        <w:ind w:left="851"/>
        <w:rPr>
          <w:rFonts w:cs="Times New Roman"/>
        </w:rPr>
      </w:pPr>
      <w:r w:rsidRPr="00C222A9">
        <w:rPr>
          <w:rFonts w:cs="Times New Roman"/>
        </w:rPr>
        <w:t>Szervetlen trágyázás jelentősége, módjai (pl. nitrogén, foszfor, kálium, mikroelemek, talajjavító anyagok, egyéb kemikáliák), műtrágyák megismerése.</w:t>
      </w:r>
    </w:p>
    <w:p w14:paraId="5A3F9FF8" w14:textId="77777777" w:rsidR="00FF1DAC" w:rsidRPr="00C222A9" w:rsidRDefault="00FF1DAC" w:rsidP="00FF1DAC">
      <w:pPr>
        <w:spacing w:after="0"/>
        <w:ind w:left="851"/>
        <w:rPr>
          <w:rFonts w:cs="Times New Roman"/>
        </w:rPr>
      </w:pPr>
      <w:r w:rsidRPr="00C222A9">
        <w:rPr>
          <w:rFonts w:cs="Times New Roman"/>
        </w:rPr>
        <w:t>Trágyázás agrotechnikai követelményei, technológiája, alaptrágyázás, fejtrágyázás.</w:t>
      </w:r>
    </w:p>
    <w:p w14:paraId="55E8CDE6" w14:textId="77777777" w:rsidR="00C53E01" w:rsidRPr="00C222A9" w:rsidRDefault="00FF1DAC" w:rsidP="00FF1DAC">
      <w:pPr>
        <w:spacing w:after="0"/>
        <w:ind w:left="851"/>
        <w:rPr>
          <w:rFonts w:cs="Times New Roman"/>
        </w:rPr>
      </w:pPr>
      <w:r w:rsidRPr="00C222A9">
        <w:rPr>
          <w:rFonts w:cs="Times New Roman"/>
        </w:rPr>
        <w:lastRenderedPageBreak/>
        <w:t>Trágyamennyiség meghatározása (pl. talajminta vételezés, vizsgálat, tápanyag-készlet megállapítása, trágya szükséglet számítása), talajvizsgálati eredmények értékelése</w:t>
      </w:r>
    </w:p>
    <w:p w14:paraId="5F2FE478" w14:textId="77777777" w:rsidR="00C53E01" w:rsidRPr="00C222A9" w:rsidRDefault="00C53E01" w:rsidP="00C53E01">
      <w:pPr>
        <w:tabs>
          <w:tab w:val="left" w:pos="1418"/>
          <w:tab w:val="right" w:pos="9072"/>
        </w:tabs>
        <w:spacing w:after="0"/>
        <w:ind w:left="851"/>
        <w:rPr>
          <w:rFonts w:cs="Times New Roman"/>
        </w:rPr>
      </w:pPr>
    </w:p>
    <w:p w14:paraId="4B5CA95C" w14:textId="75FD6C50" w:rsidR="00C53E01" w:rsidRPr="00C222A9" w:rsidRDefault="00FF1DAC"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Vetés, ültetés, növényápolás</w:t>
      </w:r>
      <w:r w:rsidR="00C53E01" w:rsidRPr="00C222A9">
        <w:rPr>
          <w:rFonts w:cs="Times New Roman"/>
          <w:b/>
          <w:i/>
        </w:rPr>
        <w:tab/>
      </w:r>
      <w:r w:rsidR="00050B41" w:rsidRPr="00C222A9">
        <w:rPr>
          <w:rFonts w:cs="Times New Roman"/>
          <w:b/>
          <w:i/>
        </w:rPr>
        <w:t>10</w:t>
      </w:r>
      <w:r w:rsidR="00C53E01" w:rsidRPr="00C222A9">
        <w:rPr>
          <w:rFonts w:cs="Times New Roman"/>
          <w:b/>
          <w:i/>
        </w:rPr>
        <w:t xml:space="preserve"> óra/</w:t>
      </w:r>
      <w:r w:rsidR="00050B41" w:rsidRPr="00C222A9">
        <w:rPr>
          <w:rFonts w:cs="Times New Roman"/>
          <w:b/>
          <w:i/>
        </w:rPr>
        <w:t>10</w:t>
      </w:r>
      <w:r w:rsidR="00C53E01" w:rsidRPr="00C222A9">
        <w:rPr>
          <w:rFonts w:cs="Times New Roman"/>
          <w:b/>
          <w:i/>
        </w:rPr>
        <w:t xml:space="preserve"> óra</w:t>
      </w:r>
    </w:p>
    <w:p w14:paraId="3CD9F920" w14:textId="77777777" w:rsidR="00FF1DAC" w:rsidRPr="00C222A9" w:rsidRDefault="00FF1DAC" w:rsidP="00FF1DAC">
      <w:pPr>
        <w:spacing w:after="0"/>
        <w:ind w:left="851"/>
        <w:rPr>
          <w:rFonts w:cs="Times New Roman"/>
        </w:rPr>
      </w:pPr>
      <w:r w:rsidRPr="00C222A9">
        <w:rPr>
          <w:rFonts w:cs="Times New Roman"/>
        </w:rPr>
        <w:t>Vetésforgó, vetésváltás, növényi sorrend, monokultúrás termelés vizsgálata.</w:t>
      </w:r>
    </w:p>
    <w:p w14:paraId="11371E24" w14:textId="77777777" w:rsidR="00FF1DAC" w:rsidRPr="00C222A9" w:rsidRDefault="00FF1DAC" w:rsidP="00FF1DAC">
      <w:pPr>
        <w:spacing w:after="0"/>
        <w:ind w:left="851"/>
        <w:rPr>
          <w:rFonts w:cs="Times New Roman"/>
        </w:rPr>
      </w:pPr>
      <w:r w:rsidRPr="00C222A9">
        <w:rPr>
          <w:rFonts w:cs="Times New Roman"/>
        </w:rPr>
        <w:t>Vetőmag tulajdonságai, előkészítése, egyszerű vizsgálata.</w:t>
      </w:r>
    </w:p>
    <w:p w14:paraId="0A8BF292" w14:textId="77777777" w:rsidR="00FF1DAC" w:rsidRPr="00C222A9" w:rsidRDefault="00FF1DAC" w:rsidP="00FF1DAC">
      <w:pPr>
        <w:spacing w:after="0"/>
        <w:ind w:left="851"/>
        <w:rPr>
          <w:rFonts w:cs="Times New Roman"/>
        </w:rPr>
      </w:pPr>
      <w:r w:rsidRPr="00C222A9">
        <w:rPr>
          <w:rFonts w:cs="Times New Roman"/>
        </w:rPr>
        <w:t>Vetés agrotechnikai követelményei (magágy készítés, vetés módjai, mélysége, tőtáv, sortáv meghatározása, vetőmagmennyiség kiszámítása), vetési munka tanulmányozása</w:t>
      </w:r>
    </w:p>
    <w:p w14:paraId="35E573F3" w14:textId="77777777" w:rsidR="00FF1DAC" w:rsidRPr="00C222A9" w:rsidRDefault="00FF1DAC" w:rsidP="00FF1DAC">
      <w:pPr>
        <w:spacing w:after="0"/>
        <w:ind w:left="851"/>
        <w:rPr>
          <w:rFonts w:cs="Times New Roman"/>
        </w:rPr>
      </w:pPr>
      <w:r w:rsidRPr="00C222A9">
        <w:rPr>
          <w:rFonts w:cs="Times New Roman"/>
        </w:rPr>
        <w:t>Kelés előtti talajápolás, kelés utáni talajápolás, határszemle.</w:t>
      </w:r>
    </w:p>
    <w:p w14:paraId="3E9E11DC" w14:textId="77777777" w:rsidR="00FF1DAC" w:rsidRPr="00C222A9" w:rsidRDefault="00FF1DAC" w:rsidP="00FF1DAC">
      <w:pPr>
        <w:spacing w:after="0"/>
        <w:ind w:left="851"/>
        <w:rPr>
          <w:rFonts w:cs="Times New Roman"/>
        </w:rPr>
      </w:pPr>
      <w:r w:rsidRPr="00C222A9">
        <w:rPr>
          <w:rFonts w:cs="Times New Roman"/>
        </w:rPr>
        <w:t>Különleges szaporítási eljárások (növényház, hajtatóház, növényágy), palántanevelés, csemetenevelés megismerése.</w:t>
      </w:r>
    </w:p>
    <w:p w14:paraId="512003EE" w14:textId="392A0BE3" w:rsidR="00FF1DAC" w:rsidRPr="00C222A9" w:rsidRDefault="00FF1DAC" w:rsidP="00FF1DAC">
      <w:pPr>
        <w:spacing w:after="0"/>
        <w:ind w:left="851"/>
        <w:rPr>
          <w:rFonts w:cs="Times New Roman"/>
        </w:rPr>
      </w:pPr>
      <w:r w:rsidRPr="00C222A9">
        <w:rPr>
          <w:rFonts w:cs="Times New Roman"/>
        </w:rPr>
        <w:t xml:space="preserve">Növényápolás fogalma, </w:t>
      </w:r>
      <w:proofErr w:type="spellStart"/>
      <w:r w:rsidRPr="00C222A9">
        <w:rPr>
          <w:rFonts w:cs="Times New Roman"/>
        </w:rPr>
        <w:t>tenyészterület</w:t>
      </w:r>
      <w:proofErr w:type="spellEnd"/>
      <w:r w:rsidRPr="00C222A9">
        <w:rPr>
          <w:rFonts w:cs="Times New Roman"/>
        </w:rPr>
        <w:t>, a növény fejlődésének szabályozása megismerése.</w:t>
      </w:r>
    </w:p>
    <w:p w14:paraId="5443A796" w14:textId="77777777" w:rsidR="00FF1DAC" w:rsidRPr="00C222A9" w:rsidRDefault="00FF1DAC" w:rsidP="00FF1DAC">
      <w:pPr>
        <w:spacing w:after="0"/>
        <w:ind w:left="851"/>
        <w:rPr>
          <w:rFonts w:cs="Times New Roman"/>
        </w:rPr>
      </w:pPr>
      <w:r w:rsidRPr="00C222A9">
        <w:rPr>
          <w:rFonts w:cs="Times New Roman"/>
        </w:rPr>
        <w:t>Különleges növényápolási feladatok megismerése.</w:t>
      </w:r>
    </w:p>
    <w:p w14:paraId="4281156F" w14:textId="77777777" w:rsidR="00FF1DAC" w:rsidRPr="00C222A9" w:rsidRDefault="00FF1DAC" w:rsidP="00FF1DAC">
      <w:pPr>
        <w:spacing w:after="0"/>
        <w:ind w:left="851"/>
        <w:rPr>
          <w:rFonts w:cs="Times New Roman"/>
        </w:rPr>
      </w:pPr>
      <w:r w:rsidRPr="00C222A9">
        <w:rPr>
          <w:rFonts w:cs="Times New Roman"/>
        </w:rPr>
        <w:t>Növényvédelmi eljárások csoportosítása, védekezés gyomok, kártevők, kórokozók ellen.</w:t>
      </w:r>
    </w:p>
    <w:p w14:paraId="6D202B66" w14:textId="77777777" w:rsidR="00FF1DAC" w:rsidRPr="00C222A9" w:rsidRDefault="00FF1DAC" w:rsidP="00FF1DAC">
      <w:pPr>
        <w:spacing w:after="0"/>
        <w:ind w:left="851"/>
        <w:rPr>
          <w:rFonts w:cs="Times New Roman"/>
        </w:rPr>
      </w:pPr>
      <w:r w:rsidRPr="00C222A9">
        <w:rPr>
          <w:rFonts w:cs="Times New Roman"/>
        </w:rPr>
        <w:t>Vegyszeres növényvédelmi eljárások, vegyszerek csoportosítása, hatásmechanizmusa, növény védőszerek megismerése.</w:t>
      </w:r>
    </w:p>
    <w:p w14:paraId="062DCD5D" w14:textId="649011F9" w:rsidR="00FF1DAC" w:rsidRPr="00C222A9" w:rsidRDefault="00FF1DAC" w:rsidP="00FF1DAC">
      <w:pPr>
        <w:spacing w:after="0"/>
        <w:ind w:left="851"/>
        <w:rPr>
          <w:rFonts w:cs="Times New Roman"/>
        </w:rPr>
      </w:pPr>
      <w:r w:rsidRPr="00C222A9">
        <w:rPr>
          <w:rFonts w:cs="Times New Roman"/>
        </w:rPr>
        <w:t>Integrált növényvédelem</w:t>
      </w:r>
      <w:r w:rsidR="003035F1" w:rsidRPr="00C222A9">
        <w:rPr>
          <w:rFonts w:cs="Times New Roman"/>
        </w:rPr>
        <w:t xml:space="preserve"> megismerése</w:t>
      </w:r>
      <w:r w:rsidRPr="00C222A9">
        <w:rPr>
          <w:rFonts w:cs="Times New Roman"/>
        </w:rPr>
        <w:t>.</w:t>
      </w:r>
    </w:p>
    <w:p w14:paraId="262C0C14" w14:textId="77777777" w:rsidR="00FF1DAC" w:rsidRPr="00C222A9" w:rsidRDefault="00FF1DAC" w:rsidP="00FF1DAC">
      <w:pPr>
        <w:spacing w:after="0"/>
        <w:ind w:left="851"/>
        <w:rPr>
          <w:rFonts w:cs="Times New Roman"/>
        </w:rPr>
      </w:pPr>
      <w:r w:rsidRPr="00C222A9">
        <w:rPr>
          <w:rFonts w:cs="Times New Roman"/>
        </w:rPr>
        <w:t>Öntözés jelentősége, feltételei, alapfogalmai, agrotechnikai követelményei, öntözés tanulmányozása</w:t>
      </w:r>
      <w:r w:rsidR="00D1683E" w:rsidRPr="00C222A9">
        <w:rPr>
          <w:rFonts w:cs="Times New Roman"/>
        </w:rPr>
        <w:t>.</w:t>
      </w:r>
    </w:p>
    <w:p w14:paraId="02D823F3" w14:textId="77777777" w:rsidR="00C53E01" w:rsidRPr="00C222A9" w:rsidRDefault="00FF1DAC" w:rsidP="00FF1DAC">
      <w:pPr>
        <w:spacing w:after="0"/>
        <w:ind w:left="851"/>
        <w:rPr>
          <w:rFonts w:cs="Times New Roman"/>
        </w:rPr>
      </w:pPr>
      <w:r w:rsidRPr="00C222A9">
        <w:rPr>
          <w:rFonts w:cs="Times New Roman"/>
        </w:rPr>
        <w:t>Öntözés ideje, módjai (felületi, esőszerű, csepegtető, barázdás, árasztó, felszín alatti öntözés) megismerése.</w:t>
      </w:r>
    </w:p>
    <w:p w14:paraId="38E7DC19" w14:textId="77777777" w:rsidR="00C53E01" w:rsidRPr="00C222A9" w:rsidRDefault="00C53E01" w:rsidP="00C53E01">
      <w:pPr>
        <w:tabs>
          <w:tab w:val="left" w:pos="1418"/>
          <w:tab w:val="right" w:pos="9072"/>
        </w:tabs>
        <w:spacing w:after="0"/>
        <w:ind w:left="851"/>
        <w:rPr>
          <w:rFonts w:cs="Times New Roman"/>
        </w:rPr>
      </w:pPr>
    </w:p>
    <w:p w14:paraId="31F3751D" w14:textId="215C723C" w:rsidR="00C53E01" w:rsidRPr="00C222A9" w:rsidRDefault="00FF1DAC"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Betakarítás, termesztési módok</w:t>
      </w:r>
      <w:r w:rsidR="00C53E01" w:rsidRPr="00C222A9">
        <w:rPr>
          <w:rFonts w:cs="Times New Roman"/>
          <w:b/>
          <w:i/>
        </w:rPr>
        <w:tab/>
      </w:r>
      <w:r w:rsidR="00050B41" w:rsidRPr="00C222A9">
        <w:rPr>
          <w:rFonts w:cs="Times New Roman"/>
          <w:b/>
          <w:i/>
        </w:rPr>
        <w:t>8</w:t>
      </w:r>
      <w:r w:rsidR="00C53E01" w:rsidRPr="00C222A9">
        <w:rPr>
          <w:rFonts w:cs="Times New Roman"/>
          <w:b/>
          <w:i/>
        </w:rPr>
        <w:t xml:space="preserve"> óra/</w:t>
      </w:r>
      <w:r w:rsidR="00050B41" w:rsidRPr="00C222A9">
        <w:rPr>
          <w:rFonts w:cs="Times New Roman"/>
          <w:b/>
          <w:i/>
        </w:rPr>
        <w:t>8</w:t>
      </w:r>
      <w:r w:rsidR="00C53E01" w:rsidRPr="00C222A9">
        <w:rPr>
          <w:rFonts w:cs="Times New Roman"/>
          <w:b/>
          <w:i/>
        </w:rPr>
        <w:t xml:space="preserve"> óra</w:t>
      </w:r>
    </w:p>
    <w:p w14:paraId="63E0B5B2" w14:textId="77777777" w:rsidR="00FF1DAC" w:rsidRPr="00C222A9" w:rsidRDefault="00FF1DAC" w:rsidP="00FF1DAC">
      <w:pPr>
        <w:spacing w:after="0"/>
        <w:ind w:left="851"/>
        <w:rPr>
          <w:rFonts w:cs="Times New Roman"/>
        </w:rPr>
      </w:pPr>
      <w:r w:rsidRPr="00C222A9">
        <w:rPr>
          <w:rFonts w:cs="Times New Roman"/>
        </w:rPr>
        <w:t>Betakarítás optimális idejének meghatározása, terményérettség fogalma a különböző kultúrákban határszemle alkalmából.</w:t>
      </w:r>
    </w:p>
    <w:p w14:paraId="3EA7578A" w14:textId="77777777" w:rsidR="00FF1DAC" w:rsidRPr="00C222A9" w:rsidRDefault="00FF1DAC" w:rsidP="00FF1DAC">
      <w:pPr>
        <w:spacing w:after="0"/>
        <w:ind w:left="851"/>
        <w:rPr>
          <w:rFonts w:cs="Times New Roman"/>
        </w:rPr>
      </w:pPr>
      <w:r w:rsidRPr="00C222A9">
        <w:rPr>
          <w:rFonts w:cs="Times New Roman"/>
        </w:rPr>
        <w:t>Betakarítási módok (szántóföldi termesztés, takarmánytermesztés, rét-legelőgazdálkodás, zöldség- gyümölcs-, szőlőtermesztés) határszemle alkalmából.</w:t>
      </w:r>
    </w:p>
    <w:p w14:paraId="34D615DC" w14:textId="77777777" w:rsidR="00FF1DAC" w:rsidRPr="00C222A9" w:rsidRDefault="00FF1DAC" w:rsidP="00FF1DAC">
      <w:pPr>
        <w:spacing w:after="0"/>
        <w:ind w:left="851"/>
        <w:rPr>
          <w:rFonts w:cs="Times New Roman"/>
        </w:rPr>
      </w:pPr>
      <w:r w:rsidRPr="00C222A9">
        <w:rPr>
          <w:rFonts w:cs="Times New Roman"/>
        </w:rPr>
        <w:t>Melléktermékek betakarítása, hasznosítása határszemle alkalmából.</w:t>
      </w:r>
    </w:p>
    <w:p w14:paraId="141172C4" w14:textId="77777777" w:rsidR="00FF1DAC" w:rsidRPr="00C222A9" w:rsidRDefault="00FF1DAC" w:rsidP="00FF1DAC">
      <w:pPr>
        <w:spacing w:after="0"/>
        <w:ind w:left="851"/>
        <w:rPr>
          <w:rFonts w:cs="Times New Roman"/>
        </w:rPr>
      </w:pPr>
      <w:r w:rsidRPr="00C222A9">
        <w:rPr>
          <w:rFonts w:cs="Times New Roman"/>
        </w:rPr>
        <w:t>Betakarítási veszteségek mérése.</w:t>
      </w:r>
    </w:p>
    <w:p w14:paraId="7C6C7482" w14:textId="77777777" w:rsidR="00FF1DAC" w:rsidRPr="00C222A9" w:rsidRDefault="00FF1DAC" w:rsidP="00FF1DAC">
      <w:pPr>
        <w:spacing w:after="0"/>
        <w:ind w:left="851"/>
        <w:rPr>
          <w:rFonts w:cs="Times New Roman"/>
        </w:rPr>
      </w:pPr>
      <w:r w:rsidRPr="00C222A9">
        <w:rPr>
          <w:rFonts w:cs="Times New Roman"/>
        </w:rPr>
        <w:t>Összefoglalás a tájkörzeti adottságok szerint meghatározott szántóföldi, illetve kertészeti növénytermesztési folyamatokról, a munkafeladatok naptári, időjárási ütemezése megjelölésével (feldolgozás tanórai keretek között, vagy otthoni feladatként, valamint az összefüggő gyakorlaton).</w:t>
      </w:r>
    </w:p>
    <w:p w14:paraId="67BE9EFA" w14:textId="77777777" w:rsidR="00FF1DAC" w:rsidRPr="00C222A9" w:rsidRDefault="00FF1DAC" w:rsidP="00FF1DAC">
      <w:pPr>
        <w:spacing w:after="0"/>
        <w:ind w:left="851"/>
        <w:rPr>
          <w:rFonts w:cs="Times New Roman"/>
        </w:rPr>
      </w:pPr>
      <w:r w:rsidRPr="00C222A9">
        <w:rPr>
          <w:rFonts w:cs="Times New Roman"/>
        </w:rPr>
        <w:t xml:space="preserve">Gabonafélék termesztési folyamata (őszi búza, kukorica, silókukorica, egyéb gabonafélék): nemzetgazdasági jelentőség, jellemzés, növekedés, fejlődés, tápanyagigény, előveteményei, </w:t>
      </w:r>
      <w:proofErr w:type="spellStart"/>
      <w:r w:rsidRPr="00C222A9">
        <w:rPr>
          <w:rFonts w:cs="Times New Roman"/>
        </w:rPr>
        <w:t>talajelőkészítés</w:t>
      </w:r>
      <w:proofErr w:type="spellEnd"/>
      <w:r w:rsidRPr="00C222A9">
        <w:rPr>
          <w:rFonts w:cs="Times New Roman"/>
        </w:rPr>
        <w:t>, vetés, növényápolás, növényvédelem, trágyázás, károsítók, betakarítás, tárolás, megfigyelése.</w:t>
      </w:r>
    </w:p>
    <w:p w14:paraId="16E5D17D" w14:textId="77777777" w:rsidR="00FF1DAC" w:rsidRPr="00C222A9" w:rsidRDefault="00FF1DAC" w:rsidP="00FF1DAC">
      <w:pPr>
        <w:spacing w:after="0"/>
        <w:ind w:left="851"/>
        <w:rPr>
          <w:rFonts w:cs="Times New Roman"/>
        </w:rPr>
      </w:pPr>
      <w:r w:rsidRPr="00C222A9">
        <w:rPr>
          <w:rFonts w:cs="Times New Roman"/>
        </w:rPr>
        <w:t xml:space="preserve">Pillangósvirágú növények termesztési folyamata (pl. borsó, szója, lucerna, </w:t>
      </w:r>
      <w:proofErr w:type="spellStart"/>
      <w:r w:rsidRPr="00C222A9">
        <w:rPr>
          <w:rFonts w:cs="Times New Roman"/>
        </w:rPr>
        <w:t>vöröshere</w:t>
      </w:r>
      <w:proofErr w:type="spellEnd"/>
      <w:r w:rsidRPr="00C222A9">
        <w:rPr>
          <w:rFonts w:cs="Times New Roman"/>
        </w:rPr>
        <w:t xml:space="preserve"> stb.): nemzetgazdasági jelentőség, jellemzés, növekedés, fejlődés, tápanyagigény, előveteményei, </w:t>
      </w:r>
      <w:proofErr w:type="spellStart"/>
      <w:r w:rsidRPr="00C222A9">
        <w:rPr>
          <w:rFonts w:cs="Times New Roman"/>
        </w:rPr>
        <w:t>talajelőkészítés</w:t>
      </w:r>
      <w:proofErr w:type="spellEnd"/>
      <w:r w:rsidRPr="00C222A9">
        <w:rPr>
          <w:rFonts w:cs="Times New Roman"/>
        </w:rPr>
        <w:t>, vetés, növényápolás, növényvédelem, trágyázás, károsítók, betakarítás, tárolás megfigyelése</w:t>
      </w:r>
      <w:r w:rsidR="00D1683E" w:rsidRPr="00C222A9">
        <w:rPr>
          <w:rFonts w:cs="Times New Roman"/>
        </w:rPr>
        <w:t>.</w:t>
      </w:r>
    </w:p>
    <w:p w14:paraId="09A254C5" w14:textId="77777777" w:rsidR="00FF1DAC" w:rsidRPr="00C222A9" w:rsidRDefault="00FF1DAC" w:rsidP="00FF1DAC">
      <w:pPr>
        <w:spacing w:after="0"/>
        <w:ind w:left="851"/>
        <w:rPr>
          <w:rFonts w:cs="Times New Roman"/>
        </w:rPr>
      </w:pPr>
      <w:r w:rsidRPr="00C222A9">
        <w:rPr>
          <w:rFonts w:cs="Times New Roman"/>
        </w:rPr>
        <w:t xml:space="preserve">Gyökér- és gumós növények termesztése (pl. burgonya, cukorrépa): nemzetgazdasági jelentőség, jellemzés, növekedés, fejlődés, tápanyagigény, előveteményei, </w:t>
      </w:r>
      <w:proofErr w:type="spellStart"/>
      <w:r w:rsidRPr="00C222A9">
        <w:rPr>
          <w:rFonts w:cs="Times New Roman"/>
        </w:rPr>
        <w:t>talajelőkészítés</w:t>
      </w:r>
      <w:proofErr w:type="spellEnd"/>
      <w:r w:rsidRPr="00C222A9">
        <w:rPr>
          <w:rFonts w:cs="Times New Roman"/>
        </w:rPr>
        <w:t>, vetés/ültetés, növényápolás, növényvédelem, trágyázás, károsítók, betakarítás, tárolás megfigyelése</w:t>
      </w:r>
      <w:r w:rsidR="00D1683E" w:rsidRPr="00C222A9">
        <w:rPr>
          <w:rFonts w:cs="Times New Roman"/>
        </w:rPr>
        <w:t>.</w:t>
      </w:r>
    </w:p>
    <w:p w14:paraId="339AD16C" w14:textId="77777777" w:rsidR="00FF1DAC" w:rsidRPr="00C222A9" w:rsidRDefault="00FF1DAC" w:rsidP="00FF1DAC">
      <w:pPr>
        <w:spacing w:after="0"/>
        <w:ind w:left="851"/>
        <w:rPr>
          <w:rFonts w:cs="Times New Roman"/>
        </w:rPr>
      </w:pPr>
      <w:r w:rsidRPr="00C222A9">
        <w:rPr>
          <w:rFonts w:cs="Times New Roman"/>
        </w:rPr>
        <w:t xml:space="preserve">Egyéb növények termesztése (napraforgó, repce, cirok-félék, rostnövények): nemzetgazdasági jelentőség, jellemzés, növekedés, fejlődés, tápanyagigény, </w:t>
      </w:r>
      <w:r w:rsidRPr="00C222A9">
        <w:rPr>
          <w:rFonts w:cs="Times New Roman"/>
        </w:rPr>
        <w:lastRenderedPageBreak/>
        <w:t xml:space="preserve">előveteményei, </w:t>
      </w:r>
      <w:proofErr w:type="spellStart"/>
      <w:r w:rsidRPr="00C222A9">
        <w:rPr>
          <w:rFonts w:cs="Times New Roman"/>
        </w:rPr>
        <w:t>talajelőkészítés</w:t>
      </w:r>
      <w:proofErr w:type="spellEnd"/>
      <w:r w:rsidRPr="00C222A9">
        <w:rPr>
          <w:rFonts w:cs="Times New Roman"/>
        </w:rPr>
        <w:t>, vetés, növényápolás, növényvédelem, trágyázás, károsítók, betakarítás, tárolás megfigyelése.</w:t>
      </w:r>
    </w:p>
    <w:p w14:paraId="5560FD7E" w14:textId="77777777" w:rsidR="00FF1DAC" w:rsidRPr="00C222A9" w:rsidRDefault="00FF1DAC" w:rsidP="00FF1DAC">
      <w:pPr>
        <w:spacing w:after="0"/>
        <w:ind w:left="851"/>
        <w:rPr>
          <w:rFonts w:cs="Times New Roman"/>
        </w:rPr>
      </w:pPr>
      <w:r w:rsidRPr="00C222A9">
        <w:rPr>
          <w:rFonts w:cs="Times New Roman"/>
        </w:rPr>
        <w:t xml:space="preserve">Zöldségtermesztési rendszerek jellemzői (növényházi, fólia alatti, szabadföldi): nemzetgazdasági jelentőség, jellemzés, növekedés, fejlődés, tápanyagigény, előveteményei, </w:t>
      </w:r>
      <w:proofErr w:type="spellStart"/>
      <w:r w:rsidRPr="00C222A9">
        <w:rPr>
          <w:rFonts w:cs="Times New Roman"/>
        </w:rPr>
        <w:t>talajelőkészítés</w:t>
      </w:r>
      <w:proofErr w:type="spellEnd"/>
      <w:r w:rsidRPr="00C222A9">
        <w:rPr>
          <w:rFonts w:cs="Times New Roman"/>
        </w:rPr>
        <w:t>, vetés/palántázás, növényápolás, növényvédelem, trágyázás, károsítók, betakarítás, tárolás megfigyelése</w:t>
      </w:r>
    </w:p>
    <w:p w14:paraId="04E99BC6" w14:textId="77777777" w:rsidR="00FF1DAC" w:rsidRPr="00C222A9" w:rsidRDefault="00FF1DAC" w:rsidP="00FF1DAC">
      <w:pPr>
        <w:spacing w:after="0"/>
        <w:ind w:left="851"/>
        <w:rPr>
          <w:rFonts w:cs="Times New Roman"/>
        </w:rPr>
      </w:pPr>
      <w:r w:rsidRPr="00C222A9">
        <w:rPr>
          <w:rFonts w:cs="Times New Roman"/>
        </w:rPr>
        <w:t xml:space="preserve">Gyümölcsültetvények munkafolyamatai: nemzetgazdasági jelentőség, jellemzés, növekedés, fejlődés, tápanyagigény, </w:t>
      </w:r>
      <w:proofErr w:type="spellStart"/>
      <w:r w:rsidRPr="00C222A9">
        <w:rPr>
          <w:rFonts w:cs="Times New Roman"/>
        </w:rPr>
        <w:t>talajelőkészítés</w:t>
      </w:r>
      <w:proofErr w:type="spellEnd"/>
      <w:r w:rsidRPr="00C222A9">
        <w:rPr>
          <w:rFonts w:cs="Times New Roman"/>
        </w:rPr>
        <w:t>, telepítés, növényápolás, növényvédelem, trágyázás, károsítók, betakarítás, tárolás megfigyelése.</w:t>
      </w:r>
    </w:p>
    <w:p w14:paraId="1109BBF8" w14:textId="77777777" w:rsidR="00C53E01" w:rsidRPr="00C222A9" w:rsidRDefault="00FF1DAC" w:rsidP="00FF1DAC">
      <w:pPr>
        <w:spacing w:after="0"/>
        <w:ind w:left="851"/>
        <w:rPr>
          <w:rFonts w:cs="Times New Roman"/>
        </w:rPr>
      </w:pPr>
      <w:r w:rsidRPr="00C222A9">
        <w:rPr>
          <w:rFonts w:cs="Times New Roman"/>
        </w:rPr>
        <w:t xml:space="preserve">Rétek és legelők, gyepek, szálas takarmányok: nemzetgazdasági jelentőség, jellemzés, növekedés, telepítés, gondozás, fejlődés, tápanyagigény, </w:t>
      </w:r>
      <w:proofErr w:type="spellStart"/>
      <w:r w:rsidRPr="00C222A9">
        <w:rPr>
          <w:rFonts w:cs="Times New Roman"/>
        </w:rPr>
        <w:t>talajelőkészítés</w:t>
      </w:r>
      <w:proofErr w:type="spellEnd"/>
      <w:r w:rsidRPr="00C222A9">
        <w:rPr>
          <w:rFonts w:cs="Times New Roman"/>
        </w:rPr>
        <w:t>, vetés, növényápolás, növényvédelem, trágyázás, károsítók, betakarítás, tárolás) megfigyelése.</w:t>
      </w:r>
    </w:p>
    <w:p w14:paraId="3D7CE60C" w14:textId="77777777" w:rsidR="00C53E01" w:rsidRPr="00C222A9" w:rsidRDefault="00C53E01" w:rsidP="00C53E01">
      <w:pPr>
        <w:tabs>
          <w:tab w:val="left" w:pos="1418"/>
          <w:tab w:val="right" w:pos="9072"/>
        </w:tabs>
        <w:spacing w:after="0"/>
        <w:ind w:left="851"/>
        <w:rPr>
          <w:rFonts w:cs="Times New Roman"/>
        </w:rPr>
      </w:pPr>
    </w:p>
    <w:p w14:paraId="7B9222BD" w14:textId="038DACC4" w:rsidR="00C53E01" w:rsidRPr="00C222A9" w:rsidRDefault="00FF1DAC"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Állattartási alapismeretek</w:t>
      </w:r>
      <w:r w:rsidR="00C53E01" w:rsidRPr="00C222A9">
        <w:rPr>
          <w:rFonts w:cs="Times New Roman"/>
          <w:b/>
          <w:i/>
        </w:rPr>
        <w:tab/>
      </w:r>
      <w:r w:rsidR="00050B41" w:rsidRPr="00C222A9">
        <w:rPr>
          <w:rFonts w:cs="Times New Roman"/>
          <w:b/>
          <w:i/>
        </w:rPr>
        <w:t>8</w:t>
      </w:r>
      <w:r w:rsidR="00C53E01" w:rsidRPr="00C222A9">
        <w:rPr>
          <w:rFonts w:cs="Times New Roman"/>
          <w:b/>
          <w:i/>
        </w:rPr>
        <w:t xml:space="preserve"> óra/</w:t>
      </w:r>
      <w:r w:rsidR="00050B41" w:rsidRPr="00C222A9">
        <w:rPr>
          <w:rFonts w:cs="Times New Roman"/>
          <w:b/>
          <w:i/>
        </w:rPr>
        <w:t>8</w:t>
      </w:r>
      <w:r w:rsidR="00C53E01" w:rsidRPr="00C222A9">
        <w:rPr>
          <w:rFonts w:cs="Times New Roman"/>
          <w:b/>
          <w:i/>
        </w:rPr>
        <w:t xml:space="preserve"> óra</w:t>
      </w:r>
    </w:p>
    <w:p w14:paraId="304B9855" w14:textId="77777777" w:rsidR="00FF1DAC" w:rsidRPr="00C222A9" w:rsidRDefault="00FF1DAC" w:rsidP="00FF1DAC">
      <w:pPr>
        <w:spacing w:after="0"/>
        <w:ind w:left="851"/>
        <w:rPr>
          <w:rFonts w:cs="Times New Roman"/>
        </w:rPr>
      </w:pPr>
      <w:r w:rsidRPr="00C222A9">
        <w:rPr>
          <w:rFonts w:cs="Times New Roman"/>
        </w:rPr>
        <w:t>Haszon- és háziállatok fogalma, fajtái, tenyésztett állatfajok, fajták megismerése.</w:t>
      </w:r>
    </w:p>
    <w:p w14:paraId="5F1FCF77" w14:textId="77777777" w:rsidR="00FF1DAC" w:rsidRPr="00C222A9" w:rsidRDefault="00FF1DAC" w:rsidP="00FF1DAC">
      <w:pPr>
        <w:spacing w:after="0"/>
        <w:ind w:left="851"/>
        <w:rPr>
          <w:rFonts w:cs="Times New Roman"/>
        </w:rPr>
      </w:pPr>
      <w:r w:rsidRPr="00C222A9">
        <w:rPr>
          <w:rFonts w:cs="Times New Roman"/>
        </w:rPr>
        <w:t>Állatvédelem és állatjóléti ismeretek, az állatok elhelyezésének tanulmányozása.</w:t>
      </w:r>
    </w:p>
    <w:p w14:paraId="6266F938" w14:textId="77777777" w:rsidR="00FF1DAC" w:rsidRPr="00C222A9" w:rsidRDefault="00FF1DAC" w:rsidP="00FF1DAC">
      <w:pPr>
        <w:spacing w:after="0"/>
        <w:ind w:left="851"/>
        <w:rPr>
          <w:rFonts w:cs="Times New Roman"/>
        </w:rPr>
      </w:pPr>
      <w:r w:rsidRPr="00C222A9">
        <w:rPr>
          <w:rFonts w:cs="Times New Roman"/>
        </w:rPr>
        <w:t>Állati szervezet felépítése, emlősállatok és madarak testtájainak megismerése.</w:t>
      </w:r>
    </w:p>
    <w:p w14:paraId="2373D640" w14:textId="77777777" w:rsidR="00FF1DAC" w:rsidRPr="00C222A9" w:rsidRDefault="00FF1DAC" w:rsidP="00FF1DAC">
      <w:pPr>
        <w:spacing w:after="0"/>
        <w:ind w:left="851"/>
        <w:rPr>
          <w:rFonts w:cs="Times New Roman"/>
        </w:rPr>
      </w:pPr>
      <w:r w:rsidRPr="00C222A9">
        <w:rPr>
          <w:rFonts w:cs="Times New Roman"/>
        </w:rPr>
        <w:t>Emésztés jellemzői, különféle állatfajok megfigyelése.</w:t>
      </w:r>
    </w:p>
    <w:p w14:paraId="2DEF2739" w14:textId="77777777" w:rsidR="00FF1DAC" w:rsidRPr="00C222A9" w:rsidRDefault="00FF1DAC" w:rsidP="00FF1DAC">
      <w:pPr>
        <w:spacing w:after="0"/>
        <w:ind w:left="851"/>
        <w:rPr>
          <w:rFonts w:cs="Times New Roman"/>
        </w:rPr>
      </w:pPr>
      <w:r w:rsidRPr="00C222A9">
        <w:rPr>
          <w:rFonts w:cs="Times New Roman"/>
        </w:rPr>
        <w:t>Szaporodás jellemzői, különféle állatfajok megfigyelése.</w:t>
      </w:r>
    </w:p>
    <w:p w14:paraId="4AC0849B" w14:textId="77777777" w:rsidR="00FF1DAC" w:rsidRPr="00C222A9" w:rsidRDefault="00FF1DAC" w:rsidP="00FF1DAC">
      <w:pPr>
        <w:spacing w:after="0"/>
        <w:ind w:left="851"/>
        <w:rPr>
          <w:rFonts w:cs="Times New Roman"/>
        </w:rPr>
      </w:pPr>
      <w:r w:rsidRPr="00C222A9">
        <w:rPr>
          <w:rFonts w:cs="Times New Roman"/>
        </w:rPr>
        <w:t>Az egészséges és a beteg állat viselkedése, jellemzői, azok megfigyelése</w:t>
      </w:r>
    </w:p>
    <w:p w14:paraId="56AC1269" w14:textId="77777777" w:rsidR="00FF1DAC" w:rsidRPr="00C222A9" w:rsidRDefault="00FF1DAC" w:rsidP="00FF1DAC">
      <w:pPr>
        <w:spacing w:after="0"/>
        <w:ind w:left="851"/>
        <w:rPr>
          <w:rFonts w:cs="Times New Roman"/>
        </w:rPr>
      </w:pPr>
      <w:r w:rsidRPr="00C222A9">
        <w:rPr>
          <w:rFonts w:cs="Times New Roman"/>
        </w:rPr>
        <w:t>Az állattartás higiéniai követelményei állattartó épületek rendje, tisztasága.</w:t>
      </w:r>
    </w:p>
    <w:p w14:paraId="224B39C3" w14:textId="77777777" w:rsidR="00FF1DAC" w:rsidRPr="00C222A9" w:rsidRDefault="00FF1DAC" w:rsidP="00FF1DAC">
      <w:pPr>
        <w:spacing w:after="0"/>
        <w:ind w:left="851"/>
        <w:rPr>
          <w:rFonts w:cs="Times New Roman"/>
        </w:rPr>
      </w:pPr>
      <w:r w:rsidRPr="00C222A9">
        <w:rPr>
          <w:rFonts w:cs="Times New Roman"/>
        </w:rPr>
        <w:t>Takarmányok jellemzői, tartósítási, tárolási körülményeinek megismerése.</w:t>
      </w:r>
    </w:p>
    <w:p w14:paraId="3AF3ABBB" w14:textId="77777777" w:rsidR="00FF1DAC" w:rsidRPr="00C222A9" w:rsidRDefault="00FF1DAC" w:rsidP="00FF1DAC">
      <w:pPr>
        <w:spacing w:after="0"/>
        <w:ind w:left="851"/>
        <w:rPr>
          <w:rFonts w:cs="Times New Roman"/>
        </w:rPr>
      </w:pPr>
      <w:r w:rsidRPr="00C222A9">
        <w:rPr>
          <w:rFonts w:cs="Times New Roman"/>
        </w:rPr>
        <w:t>Takarmányok alkotó részei, csoportosítása, megismerése.</w:t>
      </w:r>
    </w:p>
    <w:p w14:paraId="3110001F" w14:textId="77777777" w:rsidR="00FF1DAC" w:rsidRPr="00C222A9" w:rsidRDefault="00FF1DAC" w:rsidP="00FF1DAC">
      <w:pPr>
        <w:spacing w:after="0"/>
        <w:ind w:left="851"/>
        <w:rPr>
          <w:rFonts w:cs="Times New Roman"/>
        </w:rPr>
      </w:pPr>
      <w:r w:rsidRPr="00C222A9">
        <w:rPr>
          <w:rFonts w:cs="Times New Roman"/>
        </w:rPr>
        <w:t>Törzskönyvezés, és gyakorlati végrehajtása, tanulmányozása.</w:t>
      </w:r>
    </w:p>
    <w:p w14:paraId="4DE18146" w14:textId="77777777" w:rsidR="00C53E01" w:rsidRPr="00C222A9" w:rsidRDefault="00FF1DAC" w:rsidP="00FF1DAC">
      <w:pPr>
        <w:spacing w:after="0"/>
        <w:ind w:left="851"/>
        <w:rPr>
          <w:rFonts w:cs="Times New Roman"/>
        </w:rPr>
      </w:pPr>
      <w:r w:rsidRPr="00C222A9">
        <w:rPr>
          <w:rFonts w:cs="Times New Roman"/>
        </w:rPr>
        <w:t>Etetési, itatási technológiák végrehajtása.</w:t>
      </w:r>
    </w:p>
    <w:p w14:paraId="5F29365D" w14:textId="77777777" w:rsidR="00C53E01" w:rsidRPr="00C222A9" w:rsidRDefault="00C53E01" w:rsidP="00C53E01">
      <w:pPr>
        <w:tabs>
          <w:tab w:val="left" w:pos="1418"/>
          <w:tab w:val="right" w:pos="9072"/>
        </w:tabs>
        <w:spacing w:after="0"/>
        <w:ind w:left="851"/>
        <w:rPr>
          <w:rFonts w:cs="Times New Roman"/>
        </w:rPr>
      </w:pPr>
    </w:p>
    <w:p w14:paraId="4B17891E" w14:textId="619AC73E" w:rsidR="00C53E01" w:rsidRPr="00C222A9" w:rsidRDefault="00FF1DAC" w:rsidP="008F09DC">
      <w:pPr>
        <w:pStyle w:val="Listaszerbekezds"/>
        <w:numPr>
          <w:ilvl w:val="2"/>
          <w:numId w:val="11"/>
        </w:numPr>
        <w:tabs>
          <w:tab w:val="left" w:pos="1701"/>
          <w:tab w:val="right" w:pos="9072"/>
        </w:tabs>
        <w:spacing w:after="0"/>
        <w:ind w:left="993" w:hanging="426"/>
        <w:rPr>
          <w:rFonts w:cs="Times New Roman"/>
          <w:b/>
          <w:i/>
        </w:rPr>
      </w:pPr>
      <w:r w:rsidRPr="00C222A9">
        <w:rPr>
          <w:rFonts w:cs="Times New Roman"/>
          <w:b/>
          <w:i/>
        </w:rPr>
        <w:t>Fontosabb haszonállatok jellemzői</w:t>
      </w:r>
      <w:r w:rsidR="00C53E01" w:rsidRPr="00C222A9">
        <w:rPr>
          <w:rFonts w:cs="Times New Roman"/>
          <w:b/>
          <w:i/>
        </w:rPr>
        <w:tab/>
      </w:r>
      <w:r w:rsidR="00050B41" w:rsidRPr="00C222A9">
        <w:rPr>
          <w:rFonts w:cs="Times New Roman"/>
          <w:b/>
          <w:i/>
        </w:rPr>
        <w:t>8</w:t>
      </w:r>
      <w:r w:rsidR="00C53E01" w:rsidRPr="00C222A9">
        <w:rPr>
          <w:rFonts w:cs="Times New Roman"/>
          <w:b/>
          <w:i/>
        </w:rPr>
        <w:t xml:space="preserve"> óra/</w:t>
      </w:r>
      <w:r w:rsidR="00050B41" w:rsidRPr="00C222A9">
        <w:rPr>
          <w:rFonts w:cs="Times New Roman"/>
          <w:b/>
          <w:i/>
        </w:rPr>
        <w:t>8</w:t>
      </w:r>
      <w:r w:rsidR="00C53E01" w:rsidRPr="00C222A9">
        <w:rPr>
          <w:rFonts w:cs="Times New Roman"/>
          <w:b/>
          <w:i/>
        </w:rPr>
        <w:t xml:space="preserve"> óra</w:t>
      </w:r>
    </w:p>
    <w:p w14:paraId="60F41CFD" w14:textId="77777777" w:rsidR="00FF1DAC" w:rsidRPr="00C222A9" w:rsidRDefault="00FF1DAC" w:rsidP="00FF1DAC">
      <w:pPr>
        <w:spacing w:after="0"/>
        <w:ind w:left="851"/>
        <w:rPr>
          <w:rFonts w:cs="Times New Roman"/>
        </w:rPr>
      </w:pPr>
      <w:r w:rsidRPr="00C222A9">
        <w:rPr>
          <w:rFonts w:cs="Times New Roman"/>
        </w:rPr>
        <w:t xml:space="preserve">Baromfi jellemzői, jelentősége, értékmérő tulajdonságai (hús-, tojás-, toll-, májtermelő képesség), tyúkfajták és hibridek, pecsenyecsirke, árutojás előállítása, a baromfi elhelyezése. </w:t>
      </w:r>
      <w:proofErr w:type="gramStart"/>
      <w:r w:rsidRPr="00C222A9">
        <w:rPr>
          <w:rFonts w:cs="Times New Roman"/>
        </w:rPr>
        <w:t>Baromfi tartó</w:t>
      </w:r>
      <w:proofErr w:type="gramEnd"/>
      <w:r w:rsidRPr="00C222A9">
        <w:rPr>
          <w:rFonts w:cs="Times New Roman"/>
        </w:rPr>
        <w:t xml:space="preserve"> üzem megismerése.</w:t>
      </w:r>
    </w:p>
    <w:p w14:paraId="1008EEA1" w14:textId="77777777" w:rsidR="00FF1DAC" w:rsidRPr="00C222A9" w:rsidRDefault="00FF1DAC" w:rsidP="00FF1DAC">
      <w:pPr>
        <w:spacing w:after="0"/>
        <w:ind w:left="851"/>
        <w:rPr>
          <w:rFonts w:cs="Times New Roman"/>
        </w:rPr>
      </w:pPr>
      <w:r w:rsidRPr="00C222A9">
        <w:rPr>
          <w:rFonts w:cs="Times New Roman"/>
        </w:rPr>
        <w:t>Sertés jellemzői, jelentősége, értékmérő tulajdonságai (hústermelő képesség, szaporaság, malacnevelő képesség, egészség, ellenálló képesség), sertésfajták és hibridek, a sertés elhelyezése (épületek, berendezés, környezetszabályozás, trágyakezelés), takarmányozása, hízlalási módok, a sertés gondozása. Sertéstartó üzem megismerése.</w:t>
      </w:r>
    </w:p>
    <w:p w14:paraId="41B74C5D" w14:textId="77777777" w:rsidR="00FF1DAC" w:rsidRPr="00C222A9" w:rsidRDefault="00FF1DAC" w:rsidP="00FF1DAC">
      <w:pPr>
        <w:spacing w:after="0"/>
        <w:ind w:left="851"/>
        <w:rPr>
          <w:rFonts w:cs="Times New Roman"/>
        </w:rPr>
      </w:pPr>
      <w:r w:rsidRPr="00C222A9">
        <w:rPr>
          <w:rFonts w:cs="Times New Roman"/>
        </w:rPr>
        <w:t xml:space="preserve">Szarvasmarha jellemzői, jelentősége, értékmérő tulajdonságai (ellenálló képesség, termékenység, szaporaság, tej-, hústermelő képesség), kettős hasznosítású, tejtermelő, húshasznosítású fajták, elhelyezése, gondozása, takarmányozása, fejés. </w:t>
      </w:r>
      <w:proofErr w:type="gramStart"/>
      <w:r w:rsidRPr="00C222A9">
        <w:rPr>
          <w:rFonts w:cs="Times New Roman"/>
        </w:rPr>
        <w:t>Szarvasmarha tartó</w:t>
      </w:r>
      <w:proofErr w:type="gramEnd"/>
      <w:r w:rsidRPr="00C222A9">
        <w:rPr>
          <w:rFonts w:cs="Times New Roman"/>
        </w:rPr>
        <w:t xml:space="preserve"> üzem megismerése.</w:t>
      </w:r>
    </w:p>
    <w:p w14:paraId="2FF95644" w14:textId="77777777" w:rsidR="00C53E01" w:rsidRPr="00C222A9" w:rsidRDefault="00FF1DAC" w:rsidP="00FF1DAC">
      <w:pPr>
        <w:spacing w:after="0"/>
        <w:ind w:left="851"/>
        <w:rPr>
          <w:rFonts w:cs="Times New Roman"/>
        </w:rPr>
      </w:pPr>
      <w:r w:rsidRPr="00C222A9">
        <w:rPr>
          <w:rFonts w:cs="Times New Roman"/>
        </w:rPr>
        <w:t>Juh jellemzői, jelentősége, értékmérő tulajdonságai, juhfajták és hibridek (hús-, tej- és gyapjútermelése, elhelyezése, szaporítása, takarmányozása). Juhtartó üzem megismerése.</w:t>
      </w:r>
    </w:p>
    <w:p w14:paraId="0B6F3750" w14:textId="77777777" w:rsidR="00C53E01" w:rsidRPr="00C222A9" w:rsidRDefault="00C53E01" w:rsidP="00C53E01">
      <w:pPr>
        <w:tabs>
          <w:tab w:val="left" w:pos="1418"/>
          <w:tab w:val="right" w:pos="9072"/>
        </w:tabs>
        <w:spacing w:after="0"/>
        <w:ind w:left="851"/>
        <w:rPr>
          <w:rFonts w:cs="Times New Roman"/>
        </w:rPr>
      </w:pPr>
    </w:p>
    <w:p w14:paraId="7B4B12E1" w14:textId="77777777" w:rsidR="00C53E01" w:rsidRPr="00C222A9" w:rsidRDefault="00C53E01" w:rsidP="00C53E01">
      <w:pPr>
        <w:tabs>
          <w:tab w:val="left" w:pos="1418"/>
          <w:tab w:val="right" w:pos="9072"/>
        </w:tabs>
        <w:spacing w:after="0"/>
        <w:ind w:left="851"/>
        <w:rPr>
          <w:rFonts w:cs="Times New Roman"/>
        </w:rPr>
      </w:pPr>
    </w:p>
    <w:p w14:paraId="0A203D39" w14:textId="77777777" w:rsidR="00C53E01" w:rsidRPr="00C222A9" w:rsidRDefault="00C53E01" w:rsidP="008F09DC">
      <w:pPr>
        <w:pStyle w:val="Listaszerbekezds"/>
        <w:numPr>
          <w:ilvl w:val="1"/>
          <w:numId w:val="11"/>
        </w:numPr>
        <w:spacing w:after="0"/>
        <w:rPr>
          <w:rFonts w:cs="Times New Roman"/>
          <w:b/>
        </w:rPr>
      </w:pPr>
      <w:r w:rsidRPr="00C222A9">
        <w:rPr>
          <w:rFonts w:cs="Times New Roman"/>
          <w:b/>
        </w:rPr>
        <w:t>A képzés javasolt helyszíne (ajánlás)</w:t>
      </w:r>
    </w:p>
    <w:p w14:paraId="11D97460" w14:textId="3F9D33C6" w:rsidR="00C53E01" w:rsidRPr="00C222A9" w:rsidRDefault="00FF1DAC" w:rsidP="00C53E01">
      <w:pPr>
        <w:spacing w:after="0"/>
        <w:ind w:left="426"/>
        <w:rPr>
          <w:rFonts w:cs="Times New Roman"/>
        </w:rPr>
      </w:pPr>
      <w:r w:rsidRPr="00C222A9">
        <w:rPr>
          <w:rFonts w:cs="Times New Roman"/>
        </w:rPr>
        <w:t>A Mezőgazdasági ismeretek gyakorlatok helyszínei a t</w:t>
      </w:r>
      <w:r w:rsidR="00BB74C1" w:rsidRPr="00C222A9">
        <w:rPr>
          <w:rFonts w:cs="Times New Roman"/>
        </w:rPr>
        <w:t>anműhely</w:t>
      </w:r>
      <w:r w:rsidRPr="00C222A9">
        <w:rPr>
          <w:rFonts w:cs="Times New Roman"/>
        </w:rPr>
        <w:t xml:space="preserve"> </w:t>
      </w:r>
      <w:r w:rsidR="00BB74C1" w:rsidRPr="00C222A9">
        <w:rPr>
          <w:rFonts w:cs="Times New Roman"/>
        </w:rPr>
        <w:t xml:space="preserve">tankert, </w:t>
      </w:r>
      <w:r w:rsidRPr="00C222A9">
        <w:rPr>
          <w:rFonts w:cs="Times New Roman"/>
        </w:rPr>
        <w:t>növénytermesztő és állattartó</w:t>
      </w:r>
      <w:r w:rsidR="006B226C" w:rsidRPr="00C222A9">
        <w:rPr>
          <w:rFonts w:cs="Times New Roman"/>
        </w:rPr>
        <w:t xml:space="preserve"> üzemek, állattartó telepek.</w:t>
      </w:r>
    </w:p>
    <w:p w14:paraId="5E5230FC" w14:textId="77777777" w:rsidR="00C53E01" w:rsidRPr="00C222A9" w:rsidRDefault="00C53E01" w:rsidP="00C53E01">
      <w:pPr>
        <w:spacing w:after="0"/>
        <w:ind w:left="426"/>
        <w:rPr>
          <w:rFonts w:cs="Times New Roman"/>
        </w:rPr>
      </w:pPr>
    </w:p>
    <w:p w14:paraId="122E1089" w14:textId="77777777" w:rsidR="00C53E01" w:rsidRPr="00C222A9" w:rsidRDefault="00C53E01" w:rsidP="008F09DC">
      <w:pPr>
        <w:pStyle w:val="Listaszerbekezds"/>
        <w:numPr>
          <w:ilvl w:val="1"/>
          <w:numId w:val="11"/>
        </w:numPr>
        <w:spacing w:after="0"/>
        <w:rPr>
          <w:rFonts w:cs="Times New Roman"/>
          <w:b/>
        </w:rPr>
      </w:pPr>
      <w:r w:rsidRPr="00C222A9">
        <w:rPr>
          <w:rFonts w:cs="Times New Roman"/>
          <w:b/>
        </w:rPr>
        <w:lastRenderedPageBreak/>
        <w:t>A tantárgy elsajátítása során alkalmazható sajátos módszerek, tanulói tevékenységformák (ajánlás)</w:t>
      </w:r>
    </w:p>
    <w:p w14:paraId="0C3D1B35" w14:textId="77777777" w:rsidR="00C53E01" w:rsidRPr="00C222A9" w:rsidRDefault="00C53E01" w:rsidP="00C53E01">
      <w:pPr>
        <w:spacing w:after="0"/>
        <w:ind w:left="426"/>
        <w:rPr>
          <w:rFonts w:cs="Times New Roman"/>
        </w:rPr>
      </w:pPr>
    </w:p>
    <w:p w14:paraId="1F498604" w14:textId="77777777" w:rsidR="00C53E01" w:rsidRPr="00C222A9" w:rsidRDefault="00C53E01" w:rsidP="00C53E01">
      <w:pPr>
        <w:spacing w:after="0"/>
        <w:ind w:left="426"/>
        <w:rPr>
          <w:rFonts w:cs="Times New Roman"/>
          <w:i/>
        </w:rPr>
      </w:pPr>
    </w:p>
    <w:p w14:paraId="62A6FF0C" w14:textId="77777777" w:rsidR="00C53E01" w:rsidRPr="00C222A9" w:rsidRDefault="00C53E01" w:rsidP="00C53E01">
      <w:pPr>
        <w:spacing w:after="0"/>
        <w:ind w:left="426"/>
        <w:rPr>
          <w:rFonts w:cs="Times New Roman"/>
        </w:rPr>
      </w:pPr>
    </w:p>
    <w:p w14:paraId="3B936705" w14:textId="77777777" w:rsidR="00C53E01" w:rsidRPr="00C222A9" w:rsidRDefault="00C53E01" w:rsidP="008F09DC">
      <w:pPr>
        <w:pStyle w:val="Listaszerbekezds"/>
        <w:numPr>
          <w:ilvl w:val="2"/>
          <w:numId w:val="11"/>
        </w:numPr>
        <w:spacing w:after="0"/>
        <w:rPr>
          <w:rFonts w:cs="Times New Roman"/>
          <w:b/>
        </w:rPr>
      </w:pPr>
      <w:r w:rsidRPr="00C222A9">
        <w:rPr>
          <w:rFonts w:cs="Times New Roman"/>
          <w:b/>
        </w:rPr>
        <w:t>A tantárgy elsajátítása során alkalmazható sajátos módszerek (ajánlás)</w:t>
      </w:r>
    </w:p>
    <w:p w14:paraId="20E407BB" w14:textId="3BB22896" w:rsidR="00C53E01" w:rsidRPr="00C222A9" w:rsidRDefault="00C53E01" w:rsidP="00C53E01">
      <w:pPr>
        <w:spacing w:after="0"/>
        <w:ind w:left="426"/>
        <w:rPr>
          <w:rFonts w:cs="Times New Roman"/>
        </w:rPr>
      </w:pPr>
    </w:p>
    <w:tbl>
      <w:tblPr>
        <w:tblW w:w="8640" w:type="dxa"/>
        <w:jc w:val="center"/>
        <w:tblCellMar>
          <w:left w:w="70" w:type="dxa"/>
          <w:right w:w="70" w:type="dxa"/>
        </w:tblCellMar>
        <w:tblLook w:val="04A0" w:firstRow="1" w:lastRow="0" w:firstColumn="1" w:lastColumn="0" w:noHBand="0" w:noVBand="1"/>
      </w:tblPr>
      <w:tblGrid>
        <w:gridCol w:w="980"/>
        <w:gridCol w:w="2280"/>
        <w:gridCol w:w="980"/>
        <w:gridCol w:w="980"/>
        <w:gridCol w:w="980"/>
        <w:gridCol w:w="2440"/>
      </w:tblGrid>
      <w:tr w:rsidR="00C303C0" w:rsidRPr="00C222A9" w14:paraId="1CA8FD6C" w14:textId="77777777" w:rsidTr="00C303C0">
        <w:trPr>
          <w:trHeight w:val="600"/>
          <w:jc w:val="center"/>
        </w:trPr>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5F2BE1"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C231E71"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Alkalmazott oktatási módszer neve</w:t>
            </w:r>
          </w:p>
        </w:tc>
        <w:tc>
          <w:tcPr>
            <w:tcW w:w="2940" w:type="dxa"/>
            <w:gridSpan w:val="3"/>
            <w:tcBorders>
              <w:top w:val="single" w:sz="4" w:space="0" w:color="auto"/>
              <w:left w:val="nil"/>
              <w:bottom w:val="single" w:sz="4" w:space="0" w:color="auto"/>
              <w:right w:val="single" w:sz="4" w:space="0" w:color="auto"/>
            </w:tcBorders>
            <w:shd w:val="clear" w:color="auto" w:fill="auto"/>
            <w:vAlign w:val="center"/>
            <w:hideMark/>
          </w:tcPr>
          <w:p w14:paraId="6A53CEBB"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A tanulói tevékenység szervezeti kerete</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C2EDB8A"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C303C0" w:rsidRPr="00C222A9" w14:paraId="43877000" w14:textId="77777777" w:rsidTr="00C303C0">
        <w:trPr>
          <w:trHeight w:val="276"/>
          <w:jc w:val="center"/>
        </w:trPr>
        <w:tc>
          <w:tcPr>
            <w:tcW w:w="980" w:type="dxa"/>
            <w:vMerge/>
            <w:tcBorders>
              <w:top w:val="single" w:sz="4" w:space="0" w:color="auto"/>
              <w:left w:val="single" w:sz="4" w:space="0" w:color="auto"/>
              <w:bottom w:val="single" w:sz="4" w:space="0" w:color="auto"/>
              <w:right w:val="single" w:sz="4" w:space="0" w:color="auto"/>
            </w:tcBorders>
            <w:vAlign w:val="center"/>
            <w:hideMark/>
          </w:tcPr>
          <w:p w14:paraId="1A0EEC3B" w14:textId="77777777" w:rsidR="00C303C0" w:rsidRPr="00C222A9" w:rsidRDefault="00C303C0" w:rsidP="00C303C0">
            <w:pPr>
              <w:spacing w:after="0"/>
              <w:jc w:val="left"/>
              <w:rPr>
                <w:rFonts w:eastAsia="Times New Roman" w:cs="Times New Roman"/>
                <w:color w:val="000000"/>
                <w:sz w:val="20"/>
                <w:szCs w:val="20"/>
                <w:lang w:eastAsia="hu-HU"/>
              </w:rPr>
            </w:pPr>
          </w:p>
        </w:tc>
        <w:tc>
          <w:tcPr>
            <w:tcW w:w="2280" w:type="dxa"/>
            <w:vMerge/>
            <w:tcBorders>
              <w:top w:val="single" w:sz="4" w:space="0" w:color="auto"/>
              <w:left w:val="single" w:sz="4" w:space="0" w:color="auto"/>
              <w:bottom w:val="single" w:sz="4" w:space="0" w:color="auto"/>
              <w:right w:val="single" w:sz="4" w:space="0" w:color="auto"/>
            </w:tcBorders>
            <w:vAlign w:val="center"/>
            <w:hideMark/>
          </w:tcPr>
          <w:p w14:paraId="49895EA9" w14:textId="77777777" w:rsidR="00C303C0" w:rsidRPr="00C222A9" w:rsidRDefault="00C303C0" w:rsidP="00C303C0">
            <w:pPr>
              <w:spacing w:after="0"/>
              <w:jc w:val="left"/>
              <w:rPr>
                <w:rFonts w:eastAsia="Times New Roman" w:cs="Times New Roman"/>
                <w:color w:val="000000"/>
                <w:sz w:val="20"/>
                <w:szCs w:val="20"/>
                <w:lang w:eastAsia="hu-HU"/>
              </w:rPr>
            </w:pPr>
          </w:p>
        </w:tc>
        <w:tc>
          <w:tcPr>
            <w:tcW w:w="980" w:type="dxa"/>
            <w:tcBorders>
              <w:top w:val="nil"/>
              <w:left w:val="nil"/>
              <w:bottom w:val="single" w:sz="4" w:space="0" w:color="auto"/>
              <w:right w:val="single" w:sz="4" w:space="0" w:color="auto"/>
            </w:tcBorders>
            <w:shd w:val="clear" w:color="auto" w:fill="auto"/>
            <w:vAlign w:val="center"/>
            <w:hideMark/>
          </w:tcPr>
          <w:p w14:paraId="36016152"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980" w:type="dxa"/>
            <w:tcBorders>
              <w:top w:val="nil"/>
              <w:left w:val="nil"/>
              <w:bottom w:val="single" w:sz="4" w:space="0" w:color="auto"/>
              <w:right w:val="single" w:sz="4" w:space="0" w:color="auto"/>
            </w:tcBorders>
            <w:shd w:val="clear" w:color="auto" w:fill="auto"/>
            <w:vAlign w:val="center"/>
            <w:hideMark/>
          </w:tcPr>
          <w:p w14:paraId="6DFF5E27"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w:t>
            </w:r>
          </w:p>
        </w:tc>
        <w:tc>
          <w:tcPr>
            <w:tcW w:w="980" w:type="dxa"/>
            <w:tcBorders>
              <w:top w:val="nil"/>
              <w:left w:val="nil"/>
              <w:bottom w:val="single" w:sz="4" w:space="0" w:color="auto"/>
              <w:right w:val="single" w:sz="4" w:space="0" w:color="auto"/>
            </w:tcBorders>
            <w:shd w:val="clear" w:color="auto" w:fill="auto"/>
            <w:vAlign w:val="center"/>
            <w:hideMark/>
          </w:tcPr>
          <w:p w14:paraId="78CBF66D"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43B9A1F8" w14:textId="77777777" w:rsidR="00C303C0" w:rsidRPr="00C222A9" w:rsidRDefault="00C303C0" w:rsidP="00C303C0">
            <w:pPr>
              <w:spacing w:after="0"/>
              <w:jc w:val="left"/>
              <w:rPr>
                <w:rFonts w:eastAsia="Times New Roman" w:cs="Times New Roman"/>
                <w:color w:val="000000"/>
                <w:sz w:val="20"/>
                <w:szCs w:val="20"/>
                <w:lang w:eastAsia="hu-HU"/>
              </w:rPr>
            </w:pPr>
          </w:p>
        </w:tc>
      </w:tr>
      <w:tr w:rsidR="00C303C0" w:rsidRPr="00C222A9" w14:paraId="2F80D964" w14:textId="77777777" w:rsidTr="00C303C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DE07FB9"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2280" w:type="dxa"/>
            <w:tcBorders>
              <w:top w:val="nil"/>
              <w:left w:val="nil"/>
              <w:bottom w:val="single" w:sz="4" w:space="0" w:color="auto"/>
              <w:right w:val="single" w:sz="4" w:space="0" w:color="auto"/>
            </w:tcBorders>
            <w:shd w:val="clear" w:color="auto" w:fill="auto"/>
            <w:vAlign w:val="center"/>
            <w:hideMark/>
          </w:tcPr>
          <w:p w14:paraId="6890C03C"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magyarázat</w:t>
            </w:r>
          </w:p>
        </w:tc>
        <w:tc>
          <w:tcPr>
            <w:tcW w:w="980" w:type="dxa"/>
            <w:tcBorders>
              <w:top w:val="nil"/>
              <w:left w:val="nil"/>
              <w:bottom w:val="single" w:sz="4" w:space="0" w:color="auto"/>
              <w:right w:val="single" w:sz="4" w:space="0" w:color="auto"/>
            </w:tcBorders>
            <w:shd w:val="clear" w:color="auto" w:fill="auto"/>
            <w:vAlign w:val="center"/>
            <w:hideMark/>
          </w:tcPr>
          <w:p w14:paraId="142BAA72"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6A36996C"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4BA8C569"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24AA2CAE"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37AEF553" w14:textId="77777777" w:rsidTr="00C303C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D20A46C"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2280" w:type="dxa"/>
            <w:tcBorders>
              <w:top w:val="nil"/>
              <w:left w:val="nil"/>
              <w:bottom w:val="single" w:sz="4" w:space="0" w:color="auto"/>
              <w:right w:val="single" w:sz="4" w:space="0" w:color="auto"/>
            </w:tcBorders>
            <w:shd w:val="clear" w:color="auto" w:fill="auto"/>
            <w:vAlign w:val="center"/>
            <w:hideMark/>
          </w:tcPr>
          <w:p w14:paraId="6850ADEE"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kiselőadás</w:t>
            </w:r>
          </w:p>
        </w:tc>
        <w:tc>
          <w:tcPr>
            <w:tcW w:w="980" w:type="dxa"/>
            <w:tcBorders>
              <w:top w:val="nil"/>
              <w:left w:val="nil"/>
              <w:bottom w:val="single" w:sz="4" w:space="0" w:color="auto"/>
              <w:right w:val="single" w:sz="4" w:space="0" w:color="auto"/>
            </w:tcBorders>
            <w:shd w:val="clear" w:color="auto" w:fill="auto"/>
            <w:vAlign w:val="center"/>
            <w:hideMark/>
          </w:tcPr>
          <w:p w14:paraId="7A2D7679"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3D26F931"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1B32A2BF"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09A39FB"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09DC5A81" w14:textId="77777777" w:rsidTr="00C303C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E065243"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2280" w:type="dxa"/>
            <w:tcBorders>
              <w:top w:val="nil"/>
              <w:left w:val="nil"/>
              <w:bottom w:val="single" w:sz="4" w:space="0" w:color="auto"/>
              <w:right w:val="single" w:sz="4" w:space="0" w:color="auto"/>
            </w:tcBorders>
            <w:shd w:val="clear" w:color="auto" w:fill="auto"/>
            <w:vAlign w:val="center"/>
            <w:hideMark/>
          </w:tcPr>
          <w:p w14:paraId="638EA2DD"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megbeszélés</w:t>
            </w:r>
          </w:p>
        </w:tc>
        <w:tc>
          <w:tcPr>
            <w:tcW w:w="980" w:type="dxa"/>
            <w:tcBorders>
              <w:top w:val="nil"/>
              <w:left w:val="nil"/>
              <w:bottom w:val="single" w:sz="4" w:space="0" w:color="auto"/>
              <w:right w:val="single" w:sz="4" w:space="0" w:color="auto"/>
            </w:tcBorders>
            <w:shd w:val="clear" w:color="auto" w:fill="auto"/>
            <w:vAlign w:val="center"/>
            <w:hideMark/>
          </w:tcPr>
          <w:p w14:paraId="720ADFE9"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63CCF81"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05F14409"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3CBBB47"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7CB99D4D" w14:textId="77777777" w:rsidTr="00C303C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6588B3D1"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2280" w:type="dxa"/>
            <w:tcBorders>
              <w:top w:val="nil"/>
              <w:left w:val="nil"/>
              <w:bottom w:val="single" w:sz="4" w:space="0" w:color="auto"/>
              <w:right w:val="single" w:sz="4" w:space="0" w:color="auto"/>
            </w:tcBorders>
            <w:shd w:val="clear" w:color="auto" w:fill="auto"/>
            <w:vAlign w:val="center"/>
            <w:hideMark/>
          </w:tcPr>
          <w:p w14:paraId="48675887"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szemléltetés</w:t>
            </w:r>
          </w:p>
        </w:tc>
        <w:tc>
          <w:tcPr>
            <w:tcW w:w="980" w:type="dxa"/>
            <w:tcBorders>
              <w:top w:val="nil"/>
              <w:left w:val="nil"/>
              <w:bottom w:val="single" w:sz="4" w:space="0" w:color="auto"/>
              <w:right w:val="single" w:sz="4" w:space="0" w:color="auto"/>
            </w:tcBorders>
            <w:shd w:val="clear" w:color="auto" w:fill="auto"/>
            <w:vAlign w:val="center"/>
            <w:hideMark/>
          </w:tcPr>
          <w:p w14:paraId="3FBC19B2"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2E3295A9"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5A43F9F"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9299EAF"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41FA818B" w14:textId="77777777" w:rsidTr="00C303C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77D48B3B"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5.</w:t>
            </w:r>
          </w:p>
        </w:tc>
        <w:tc>
          <w:tcPr>
            <w:tcW w:w="2280" w:type="dxa"/>
            <w:tcBorders>
              <w:top w:val="nil"/>
              <w:left w:val="nil"/>
              <w:bottom w:val="single" w:sz="4" w:space="0" w:color="auto"/>
              <w:right w:val="single" w:sz="4" w:space="0" w:color="auto"/>
            </w:tcBorders>
            <w:shd w:val="clear" w:color="auto" w:fill="auto"/>
            <w:vAlign w:val="center"/>
            <w:hideMark/>
          </w:tcPr>
          <w:p w14:paraId="2FEE44CE"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projekt</w:t>
            </w:r>
          </w:p>
        </w:tc>
        <w:tc>
          <w:tcPr>
            <w:tcW w:w="980" w:type="dxa"/>
            <w:tcBorders>
              <w:top w:val="nil"/>
              <w:left w:val="nil"/>
              <w:bottom w:val="single" w:sz="4" w:space="0" w:color="auto"/>
              <w:right w:val="single" w:sz="4" w:space="0" w:color="auto"/>
            </w:tcBorders>
            <w:shd w:val="clear" w:color="auto" w:fill="auto"/>
            <w:vAlign w:val="center"/>
            <w:hideMark/>
          </w:tcPr>
          <w:p w14:paraId="62D25BBD"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3B1657BF"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63311E6A"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6E68B527"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403B5616" w14:textId="77777777" w:rsidTr="00C303C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42488C62"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6.</w:t>
            </w:r>
          </w:p>
        </w:tc>
        <w:tc>
          <w:tcPr>
            <w:tcW w:w="2280" w:type="dxa"/>
            <w:tcBorders>
              <w:top w:val="nil"/>
              <w:left w:val="nil"/>
              <w:bottom w:val="single" w:sz="4" w:space="0" w:color="auto"/>
              <w:right w:val="single" w:sz="4" w:space="0" w:color="auto"/>
            </w:tcBorders>
            <w:shd w:val="clear" w:color="auto" w:fill="auto"/>
            <w:vAlign w:val="center"/>
            <w:hideMark/>
          </w:tcPr>
          <w:p w14:paraId="743E721A"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szimuláció</w:t>
            </w:r>
          </w:p>
        </w:tc>
        <w:tc>
          <w:tcPr>
            <w:tcW w:w="980" w:type="dxa"/>
            <w:tcBorders>
              <w:top w:val="nil"/>
              <w:left w:val="nil"/>
              <w:bottom w:val="single" w:sz="4" w:space="0" w:color="auto"/>
              <w:right w:val="single" w:sz="4" w:space="0" w:color="auto"/>
            </w:tcBorders>
            <w:shd w:val="clear" w:color="auto" w:fill="auto"/>
            <w:vAlign w:val="center"/>
            <w:hideMark/>
          </w:tcPr>
          <w:p w14:paraId="1AAC3BDF"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5C818731"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702C50F1"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2440" w:type="dxa"/>
            <w:tcBorders>
              <w:top w:val="nil"/>
              <w:left w:val="nil"/>
              <w:bottom w:val="single" w:sz="4" w:space="0" w:color="auto"/>
              <w:right w:val="single" w:sz="4" w:space="0" w:color="auto"/>
            </w:tcBorders>
            <w:shd w:val="clear" w:color="auto" w:fill="auto"/>
            <w:vAlign w:val="center"/>
            <w:hideMark/>
          </w:tcPr>
          <w:p w14:paraId="6F2A2E33"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0D9732AC" w14:textId="77777777" w:rsidTr="00C303C0">
        <w:trPr>
          <w:trHeight w:val="276"/>
          <w:jc w:val="center"/>
        </w:trPr>
        <w:tc>
          <w:tcPr>
            <w:tcW w:w="980" w:type="dxa"/>
            <w:tcBorders>
              <w:top w:val="nil"/>
              <w:left w:val="single" w:sz="4" w:space="0" w:color="auto"/>
              <w:bottom w:val="single" w:sz="4" w:space="0" w:color="auto"/>
              <w:right w:val="single" w:sz="4" w:space="0" w:color="auto"/>
            </w:tcBorders>
            <w:shd w:val="clear" w:color="auto" w:fill="auto"/>
            <w:vAlign w:val="center"/>
            <w:hideMark/>
          </w:tcPr>
          <w:p w14:paraId="3F6251B3"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7.</w:t>
            </w:r>
          </w:p>
        </w:tc>
        <w:tc>
          <w:tcPr>
            <w:tcW w:w="2280" w:type="dxa"/>
            <w:tcBorders>
              <w:top w:val="nil"/>
              <w:left w:val="nil"/>
              <w:bottom w:val="single" w:sz="4" w:space="0" w:color="auto"/>
              <w:right w:val="single" w:sz="4" w:space="0" w:color="auto"/>
            </w:tcBorders>
            <w:shd w:val="clear" w:color="auto" w:fill="auto"/>
            <w:vAlign w:val="center"/>
            <w:hideMark/>
          </w:tcPr>
          <w:p w14:paraId="39E51359"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házi feladat</w:t>
            </w:r>
          </w:p>
        </w:tc>
        <w:tc>
          <w:tcPr>
            <w:tcW w:w="980" w:type="dxa"/>
            <w:tcBorders>
              <w:top w:val="nil"/>
              <w:left w:val="nil"/>
              <w:bottom w:val="single" w:sz="4" w:space="0" w:color="auto"/>
              <w:right w:val="single" w:sz="4" w:space="0" w:color="auto"/>
            </w:tcBorders>
            <w:shd w:val="clear" w:color="auto" w:fill="auto"/>
            <w:vAlign w:val="center"/>
            <w:hideMark/>
          </w:tcPr>
          <w:p w14:paraId="24241693"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980" w:type="dxa"/>
            <w:tcBorders>
              <w:top w:val="nil"/>
              <w:left w:val="nil"/>
              <w:bottom w:val="single" w:sz="4" w:space="0" w:color="auto"/>
              <w:right w:val="single" w:sz="4" w:space="0" w:color="auto"/>
            </w:tcBorders>
            <w:shd w:val="clear" w:color="auto" w:fill="auto"/>
            <w:vAlign w:val="center"/>
            <w:hideMark/>
          </w:tcPr>
          <w:p w14:paraId="1782C5B2"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980" w:type="dxa"/>
            <w:tcBorders>
              <w:top w:val="nil"/>
              <w:left w:val="nil"/>
              <w:bottom w:val="single" w:sz="4" w:space="0" w:color="auto"/>
              <w:right w:val="single" w:sz="4" w:space="0" w:color="auto"/>
            </w:tcBorders>
            <w:shd w:val="clear" w:color="auto" w:fill="auto"/>
            <w:vAlign w:val="center"/>
            <w:hideMark/>
          </w:tcPr>
          <w:p w14:paraId="0EE6EB4C"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BDD8DD6"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51642D04" w14:textId="77777777" w:rsidR="00C303C0" w:rsidRPr="00C222A9" w:rsidRDefault="00C303C0" w:rsidP="00C53E01">
      <w:pPr>
        <w:spacing w:after="0"/>
        <w:ind w:left="426"/>
        <w:rPr>
          <w:rFonts w:cs="Times New Roman"/>
        </w:rPr>
      </w:pPr>
    </w:p>
    <w:p w14:paraId="67094D66" w14:textId="77777777" w:rsidR="00C53E01" w:rsidRPr="00C222A9" w:rsidRDefault="00C53E01" w:rsidP="008F09DC">
      <w:pPr>
        <w:pStyle w:val="Listaszerbekezds"/>
        <w:numPr>
          <w:ilvl w:val="2"/>
          <w:numId w:val="11"/>
        </w:numPr>
        <w:spacing w:after="0"/>
        <w:rPr>
          <w:rFonts w:cs="Times New Roman"/>
          <w:b/>
        </w:rPr>
      </w:pPr>
      <w:r w:rsidRPr="00C222A9">
        <w:rPr>
          <w:rFonts w:cs="Times New Roman"/>
          <w:b/>
        </w:rPr>
        <w:t>A tantárgy elsajátítása során alkalmazható tanulói tevékenységformák (ajánlás)</w:t>
      </w:r>
    </w:p>
    <w:p w14:paraId="1F2FB80F" w14:textId="1894F3B8" w:rsidR="00C303C0" w:rsidRPr="00C222A9" w:rsidRDefault="00C303C0" w:rsidP="00C53E01">
      <w:pPr>
        <w:spacing w:after="0"/>
        <w:ind w:left="426"/>
        <w:rPr>
          <w:rFonts w:cs="Times New Roman"/>
        </w:rPr>
      </w:pPr>
    </w:p>
    <w:tbl>
      <w:tblPr>
        <w:tblW w:w="8660" w:type="dxa"/>
        <w:jc w:val="center"/>
        <w:tblCellMar>
          <w:left w:w="70" w:type="dxa"/>
          <w:right w:w="70" w:type="dxa"/>
        </w:tblCellMar>
        <w:tblLook w:val="04A0" w:firstRow="1" w:lastRow="0" w:firstColumn="1" w:lastColumn="0" w:noHBand="0" w:noVBand="1"/>
      </w:tblPr>
      <w:tblGrid>
        <w:gridCol w:w="1056"/>
        <w:gridCol w:w="2857"/>
        <w:gridCol w:w="758"/>
        <w:gridCol w:w="796"/>
        <w:gridCol w:w="774"/>
        <w:gridCol w:w="2419"/>
      </w:tblGrid>
      <w:tr w:rsidR="00C303C0" w:rsidRPr="00C222A9" w14:paraId="2F233149" w14:textId="77777777" w:rsidTr="00C303C0">
        <w:trPr>
          <w:trHeight w:val="276"/>
          <w:jc w:val="center"/>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4B4D7BE"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Sorszám</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8C541A8"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2749543"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Tanulói tevékenység szervezési kerete (differenciálási módok)</w:t>
            </w:r>
          </w:p>
        </w:tc>
        <w:tc>
          <w:tcPr>
            <w:tcW w:w="24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D8EECE7"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xml:space="preserve">Alkalmazandó eszközök és felszerelések </w:t>
            </w:r>
          </w:p>
        </w:tc>
      </w:tr>
      <w:tr w:rsidR="00C303C0" w:rsidRPr="00C222A9" w14:paraId="5AC9DFCD" w14:textId="77777777" w:rsidTr="00C303C0">
        <w:trPr>
          <w:trHeight w:val="528"/>
          <w:jc w:val="center"/>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74268F6A" w14:textId="77777777" w:rsidR="00C303C0" w:rsidRPr="00C222A9" w:rsidRDefault="00C303C0" w:rsidP="00C303C0">
            <w:pPr>
              <w:spacing w:after="0"/>
              <w:jc w:val="left"/>
              <w:rPr>
                <w:rFonts w:eastAsia="Times New Roman" w:cs="Times New Roman"/>
                <w:color w:val="000000"/>
                <w:sz w:val="20"/>
                <w:szCs w:val="20"/>
                <w:lang w:eastAsia="hu-HU"/>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14:paraId="0658C3CE" w14:textId="77777777" w:rsidR="00C303C0" w:rsidRPr="00C222A9" w:rsidRDefault="00C303C0" w:rsidP="00C303C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65C77B3"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468DAE7"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5A2B7B1"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osztály-keret</w:t>
            </w:r>
          </w:p>
        </w:tc>
        <w:tc>
          <w:tcPr>
            <w:tcW w:w="2440" w:type="dxa"/>
            <w:vMerge/>
            <w:tcBorders>
              <w:top w:val="single" w:sz="4" w:space="0" w:color="auto"/>
              <w:left w:val="single" w:sz="4" w:space="0" w:color="auto"/>
              <w:bottom w:val="single" w:sz="4" w:space="0" w:color="auto"/>
              <w:right w:val="single" w:sz="4" w:space="0" w:color="auto"/>
            </w:tcBorders>
            <w:vAlign w:val="center"/>
            <w:hideMark/>
          </w:tcPr>
          <w:p w14:paraId="7E6DF12A" w14:textId="77777777" w:rsidR="00C303C0" w:rsidRPr="00C222A9" w:rsidRDefault="00C303C0" w:rsidP="00C303C0">
            <w:pPr>
              <w:spacing w:after="0"/>
              <w:jc w:val="left"/>
              <w:rPr>
                <w:rFonts w:eastAsia="Times New Roman" w:cs="Times New Roman"/>
                <w:color w:val="000000"/>
                <w:sz w:val="20"/>
                <w:szCs w:val="20"/>
                <w:lang w:eastAsia="hu-HU"/>
              </w:rPr>
            </w:pPr>
          </w:p>
        </w:tc>
      </w:tr>
      <w:tr w:rsidR="00C303C0" w:rsidRPr="00C222A9" w14:paraId="6FF9C3AA" w14:textId="77777777" w:rsidTr="00C303C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0D9BABF2"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82008AE"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 feldolgozó tevékenységek</w:t>
            </w:r>
          </w:p>
        </w:tc>
      </w:tr>
      <w:tr w:rsidR="00C303C0" w:rsidRPr="00C222A9" w14:paraId="3D24846C" w14:textId="77777777" w:rsidTr="00C303C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BD44366"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1.1.</w:t>
            </w:r>
          </w:p>
        </w:tc>
        <w:tc>
          <w:tcPr>
            <w:tcW w:w="2880" w:type="dxa"/>
            <w:tcBorders>
              <w:top w:val="nil"/>
              <w:left w:val="nil"/>
              <w:bottom w:val="single" w:sz="4" w:space="0" w:color="auto"/>
              <w:right w:val="single" w:sz="4" w:space="0" w:color="auto"/>
            </w:tcBorders>
            <w:shd w:val="clear" w:color="auto" w:fill="auto"/>
            <w:vAlign w:val="center"/>
            <w:hideMark/>
          </w:tcPr>
          <w:p w14:paraId="792A7698"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D149D8D"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AED1FA3"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E37BF9"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0317A513"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3C83206A" w14:textId="77777777" w:rsidTr="00C303C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CF8F7C2" w14:textId="03A95DC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1.2.</w:t>
            </w:r>
          </w:p>
        </w:tc>
        <w:tc>
          <w:tcPr>
            <w:tcW w:w="2880" w:type="dxa"/>
            <w:tcBorders>
              <w:top w:val="nil"/>
              <w:left w:val="nil"/>
              <w:bottom w:val="single" w:sz="4" w:space="0" w:color="auto"/>
              <w:right w:val="single" w:sz="4" w:space="0" w:color="auto"/>
            </w:tcBorders>
            <w:shd w:val="clear" w:color="auto" w:fill="auto"/>
            <w:vAlign w:val="center"/>
            <w:hideMark/>
          </w:tcPr>
          <w:p w14:paraId="364593C3"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64261DB"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B0C302"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360343"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E27EB84"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508B5A7F" w14:textId="77777777" w:rsidTr="00C303C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D7F46D9" w14:textId="49DD6A22"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1.3.</w:t>
            </w:r>
          </w:p>
        </w:tc>
        <w:tc>
          <w:tcPr>
            <w:tcW w:w="2880" w:type="dxa"/>
            <w:tcBorders>
              <w:top w:val="nil"/>
              <w:left w:val="nil"/>
              <w:bottom w:val="single" w:sz="4" w:space="0" w:color="auto"/>
              <w:right w:val="single" w:sz="4" w:space="0" w:color="auto"/>
            </w:tcBorders>
            <w:shd w:val="clear" w:color="auto" w:fill="auto"/>
            <w:vAlign w:val="center"/>
            <w:hideMark/>
          </w:tcPr>
          <w:p w14:paraId="66CD991E"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8780D21"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9CA725"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C50F89"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16F1AD20"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0E840B15" w14:textId="77777777" w:rsidTr="00C303C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0D1BAAFB" w14:textId="033CF13A"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1.4.</w:t>
            </w:r>
          </w:p>
        </w:tc>
        <w:tc>
          <w:tcPr>
            <w:tcW w:w="2880" w:type="dxa"/>
            <w:tcBorders>
              <w:top w:val="nil"/>
              <w:left w:val="nil"/>
              <w:bottom w:val="single" w:sz="4" w:space="0" w:color="auto"/>
              <w:right w:val="single" w:sz="4" w:space="0" w:color="auto"/>
            </w:tcBorders>
            <w:shd w:val="clear" w:color="auto" w:fill="auto"/>
            <w:vAlign w:val="center"/>
            <w:hideMark/>
          </w:tcPr>
          <w:p w14:paraId="797B27C9"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04B24A9A"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E49DBB"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83FA15"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211DC7BB"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76463BD8" w14:textId="77777777" w:rsidTr="00C303C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7AA9D64E" w14:textId="479B4FD1"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608F5895"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Csoportos munkaformák körében</w:t>
            </w:r>
          </w:p>
        </w:tc>
      </w:tr>
      <w:tr w:rsidR="00C303C0" w:rsidRPr="00C222A9" w14:paraId="2003BDAF" w14:textId="77777777" w:rsidTr="00C303C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7F72C700" w14:textId="0FC38F12"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2.1.</w:t>
            </w:r>
          </w:p>
        </w:tc>
        <w:tc>
          <w:tcPr>
            <w:tcW w:w="2880" w:type="dxa"/>
            <w:tcBorders>
              <w:top w:val="nil"/>
              <w:left w:val="nil"/>
              <w:bottom w:val="single" w:sz="4" w:space="0" w:color="auto"/>
              <w:right w:val="single" w:sz="4" w:space="0" w:color="auto"/>
            </w:tcBorders>
            <w:shd w:val="clear" w:color="auto" w:fill="auto"/>
            <w:vAlign w:val="center"/>
            <w:hideMark/>
          </w:tcPr>
          <w:p w14:paraId="71493CD0"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21AEF478"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E571A4"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457672"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73DDD365"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76230405" w14:textId="77777777" w:rsidTr="00C303C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4A909CF1" w14:textId="767331C1"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28E1B680"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Gyakorlati munkavégzés körében</w:t>
            </w:r>
          </w:p>
        </w:tc>
      </w:tr>
      <w:tr w:rsidR="00C303C0" w:rsidRPr="00C222A9" w14:paraId="341BCCC3" w14:textId="77777777" w:rsidTr="00C303C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385E2482" w14:textId="6BE8F5F2"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3.1.</w:t>
            </w:r>
          </w:p>
        </w:tc>
        <w:tc>
          <w:tcPr>
            <w:tcW w:w="2880" w:type="dxa"/>
            <w:tcBorders>
              <w:top w:val="nil"/>
              <w:left w:val="nil"/>
              <w:bottom w:val="single" w:sz="4" w:space="0" w:color="auto"/>
              <w:right w:val="single" w:sz="4" w:space="0" w:color="auto"/>
            </w:tcBorders>
            <w:shd w:val="clear" w:color="auto" w:fill="auto"/>
            <w:vAlign w:val="center"/>
            <w:hideMark/>
          </w:tcPr>
          <w:p w14:paraId="0EAB7043"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61FE766E"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124DB9"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3CA466"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07BB000"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7F1DA927" w14:textId="77777777" w:rsidTr="00C303C0">
        <w:trPr>
          <w:trHeight w:val="276"/>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298B29BC" w14:textId="54EC9F08"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3.2.</w:t>
            </w:r>
          </w:p>
        </w:tc>
        <w:tc>
          <w:tcPr>
            <w:tcW w:w="2880" w:type="dxa"/>
            <w:tcBorders>
              <w:top w:val="nil"/>
              <w:left w:val="nil"/>
              <w:bottom w:val="single" w:sz="4" w:space="0" w:color="auto"/>
              <w:right w:val="single" w:sz="4" w:space="0" w:color="auto"/>
            </w:tcBorders>
            <w:shd w:val="clear" w:color="auto" w:fill="auto"/>
            <w:vAlign w:val="center"/>
            <w:hideMark/>
          </w:tcPr>
          <w:p w14:paraId="5ACCE36B"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013D5CB6"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1A679E"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05E666"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4764BFC4"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r w:rsidR="00C303C0" w:rsidRPr="00C222A9" w14:paraId="55E8932B" w14:textId="77777777" w:rsidTr="00C303C0">
        <w:trPr>
          <w:trHeight w:val="276"/>
          <w:jc w:val="center"/>
        </w:trPr>
        <w:tc>
          <w:tcPr>
            <w:tcW w:w="1060" w:type="dxa"/>
            <w:tcBorders>
              <w:top w:val="nil"/>
              <w:left w:val="single" w:sz="4" w:space="0" w:color="auto"/>
              <w:bottom w:val="single" w:sz="4" w:space="0" w:color="auto"/>
              <w:right w:val="single" w:sz="4" w:space="0" w:color="auto"/>
            </w:tcBorders>
            <w:shd w:val="clear" w:color="000000" w:fill="D9D9D9"/>
            <w:vAlign w:val="center"/>
            <w:hideMark/>
          </w:tcPr>
          <w:p w14:paraId="2FEF2D0A" w14:textId="03D33419"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w:t>
            </w:r>
          </w:p>
        </w:tc>
        <w:tc>
          <w:tcPr>
            <w:tcW w:w="7600" w:type="dxa"/>
            <w:gridSpan w:val="5"/>
            <w:tcBorders>
              <w:top w:val="single" w:sz="4" w:space="0" w:color="auto"/>
              <w:left w:val="nil"/>
              <w:bottom w:val="single" w:sz="4" w:space="0" w:color="auto"/>
              <w:right w:val="single" w:sz="4" w:space="0" w:color="000000"/>
            </w:tcBorders>
            <w:shd w:val="clear" w:color="000000" w:fill="D9D9D9"/>
            <w:vAlign w:val="center"/>
            <w:hideMark/>
          </w:tcPr>
          <w:p w14:paraId="059F9375"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Üzemeltetési tevékenységek körében</w:t>
            </w:r>
          </w:p>
        </w:tc>
      </w:tr>
      <w:tr w:rsidR="00C303C0" w:rsidRPr="00C222A9" w14:paraId="02E57A3A" w14:textId="77777777" w:rsidTr="00C303C0">
        <w:trPr>
          <w:trHeight w:val="528"/>
          <w:jc w:val="center"/>
        </w:trPr>
        <w:tc>
          <w:tcPr>
            <w:tcW w:w="1060" w:type="dxa"/>
            <w:tcBorders>
              <w:top w:val="nil"/>
              <w:left w:val="single" w:sz="4" w:space="0" w:color="auto"/>
              <w:bottom w:val="single" w:sz="4" w:space="0" w:color="auto"/>
              <w:right w:val="single" w:sz="4" w:space="0" w:color="auto"/>
            </w:tcBorders>
            <w:shd w:val="clear" w:color="auto" w:fill="auto"/>
            <w:vAlign w:val="center"/>
            <w:hideMark/>
          </w:tcPr>
          <w:p w14:paraId="5662C424" w14:textId="6C356EE5"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4.1.</w:t>
            </w:r>
          </w:p>
        </w:tc>
        <w:tc>
          <w:tcPr>
            <w:tcW w:w="2880" w:type="dxa"/>
            <w:tcBorders>
              <w:top w:val="nil"/>
              <w:left w:val="nil"/>
              <w:bottom w:val="single" w:sz="4" w:space="0" w:color="auto"/>
              <w:right w:val="single" w:sz="4" w:space="0" w:color="auto"/>
            </w:tcBorders>
            <w:shd w:val="clear" w:color="auto" w:fill="auto"/>
            <w:vAlign w:val="center"/>
            <w:hideMark/>
          </w:tcPr>
          <w:p w14:paraId="260B8C05"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240767B9"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22D7C2"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BC061F" w14:textId="77777777" w:rsidR="00C303C0" w:rsidRPr="00C222A9" w:rsidRDefault="00C303C0" w:rsidP="00C303C0">
            <w:pPr>
              <w:spacing w:after="0"/>
              <w:jc w:val="center"/>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c>
          <w:tcPr>
            <w:tcW w:w="2440" w:type="dxa"/>
            <w:tcBorders>
              <w:top w:val="nil"/>
              <w:left w:val="nil"/>
              <w:bottom w:val="single" w:sz="4" w:space="0" w:color="auto"/>
              <w:right w:val="single" w:sz="4" w:space="0" w:color="auto"/>
            </w:tcBorders>
            <w:shd w:val="clear" w:color="auto" w:fill="auto"/>
            <w:vAlign w:val="center"/>
            <w:hideMark/>
          </w:tcPr>
          <w:p w14:paraId="5243822B" w14:textId="77777777" w:rsidR="00C303C0" w:rsidRPr="00C222A9" w:rsidRDefault="00C303C0" w:rsidP="00C303C0">
            <w:pPr>
              <w:spacing w:after="0"/>
              <w:jc w:val="left"/>
              <w:rPr>
                <w:rFonts w:eastAsia="Times New Roman" w:cs="Times New Roman"/>
                <w:color w:val="000000"/>
                <w:sz w:val="20"/>
                <w:szCs w:val="20"/>
                <w:lang w:eastAsia="hu-HU"/>
              </w:rPr>
            </w:pPr>
            <w:r w:rsidRPr="00C222A9">
              <w:rPr>
                <w:rFonts w:eastAsia="Times New Roman" w:cs="Times New Roman"/>
                <w:color w:val="000000"/>
                <w:sz w:val="20"/>
                <w:szCs w:val="20"/>
                <w:lang w:eastAsia="hu-HU"/>
              </w:rPr>
              <w:t> </w:t>
            </w:r>
          </w:p>
        </w:tc>
      </w:tr>
    </w:tbl>
    <w:p w14:paraId="6AEB324C" w14:textId="286AAB05" w:rsidR="00C53E01" w:rsidRPr="00C222A9" w:rsidRDefault="00C53E01" w:rsidP="00C53E01">
      <w:pPr>
        <w:spacing w:after="0"/>
        <w:ind w:left="426"/>
        <w:rPr>
          <w:rFonts w:cs="Times New Roman"/>
        </w:rPr>
      </w:pPr>
    </w:p>
    <w:p w14:paraId="5BF56B32" w14:textId="77777777" w:rsidR="00C53E01" w:rsidRPr="00C222A9" w:rsidRDefault="00C53E01" w:rsidP="008F09DC">
      <w:pPr>
        <w:pStyle w:val="Listaszerbekezds"/>
        <w:numPr>
          <w:ilvl w:val="1"/>
          <w:numId w:val="11"/>
        </w:numPr>
        <w:spacing w:after="0"/>
        <w:rPr>
          <w:rFonts w:cs="Times New Roman"/>
          <w:b/>
        </w:rPr>
      </w:pPr>
      <w:r w:rsidRPr="00C222A9">
        <w:rPr>
          <w:rFonts w:cs="Times New Roman"/>
          <w:b/>
        </w:rPr>
        <w:t>A tantárgy értékelésének módja</w:t>
      </w:r>
    </w:p>
    <w:p w14:paraId="711E320E" w14:textId="77777777" w:rsidR="00C53E01" w:rsidRPr="00C222A9" w:rsidRDefault="00C53E01" w:rsidP="00C53E01">
      <w:pPr>
        <w:spacing w:after="0"/>
        <w:ind w:left="426"/>
        <w:rPr>
          <w:rFonts w:cs="Times New Roman"/>
        </w:rPr>
      </w:pPr>
      <w:r w:rsidRPr="00C222A9">
        <w:rPr>
          <w:rFonts w:cs="Times New Roman"/>
        </w:rPr>
        <w:t>A nemzeti köznevelésről szóló 2011. évi CXC. törvény. 54. § (2) a) pontja szerinti értékeléssel.</w:t>
      </w:r>
    </w:p>
    <w:p w14:paraId="2E733B92" w14:textId="77777777" w:rsidR="00C53E01" w:rsidRPr="00C222A9" w:rsidRDefault="00C53E01" w:rsidP="00C53E01">
      <w:pPr>
        <w:spacing w:after="0"/>
        <w:ind w:left="426"/>
        <w:rPr>
          <w:rFonts w:cs="Times New Roman"/>
        </w:rPr>
      </w:pPr>
    </w:p>
    <w:p w14:paraId="35D7734A" w14:textId="77777777" w:rsidR="00033C9C" w:rsidRPr="00C222A9" w:rsidRDefault="00033C9C" w:rsidP="00033C9C">
      <w:pPr>
        <w:spacing w:after="0"/>
        <w:jc w:val="center"/>
        <w:rPr>
          <w:rFonts w:cs="Times New Roman"/>
          <w:b/>
          <w:caps/>
        </w:rPr>
      </w:pPr>
      <w:r w:rsidRPr="00C222A9">
        <w:rPr>
          <w:rFonts w:cs="Times New Roman"/>
          <w:b/>
          <w:caps/>
        </w:rPr>
        <w:lastRenderedPageBreak/>
        <w:t>Összefüggő szakmai gyakorlat</w:t>
      </w:r>
    </w:p>
    <w:p w14:paraId="256E9E8D" w14:textId="77777777" w:rsidR="00033C9C" w:rsidRPr="00C222A9" w:rsidRDefault="00033C9C" w:rsidP="00033C9C">
      <w:pPr>
        <w:spacing w:after="0"/>
        <w:rPr>
          <w:rFonts w:cs="Times New Roman"/>
        </w:rPr>
      </w:pPr>
    </w:p>
    <w:p w14:paraId="1FC54856" w14:textId="77777777" w:rsidR="00033C9C" w:rsidRPr="00C222A9" w:rsidRDefault="00033C9C" w:rsidP="00033C9C">
      <w:pPr>
        <w:spacing w:after="0"/>
        <w:jc w:val="center"/>
        <w:rPr>
          <w:rFonts w:cs="Times New Roman"/>
          <w:b/>
        </w:rPr>
      </w:pPr>
      <w:r w:rsidRPr="00C222A9">
        <w:rPr>
          <w:rFonts w:cs="Times New Roman"/>
          <w:b/>
        </w:rPr>
        <w:t>I. Öt évfolyamos oktatás közismereti képzéssel</w:t>
      </w:r>
    </w:p>
    <w:p w14:paraId="6E74DF29" w14:textId="77777777" w:rsidR="00033C9C" w:rsidRPr="00C222A9" w:rsidRDefault="00033C9C" w:rsidP="00033C9C">
      <w:pPr>
        <w:spacing w:after="0"/>
        <w:jc w:val="center"/>
        <w:rPr>
          <w:rFonts w:cs="Times New Roman"/>
        </w:rPr>
      </w:pPr>
      <w:r w:rsidRPr="00C222A9">
        <w:rPr>
          <w:rFonts w:cs="Times New Roman"/>
        </w:rPr>
        <w:t>10. évfolyamot követően 140 óra</w:t>
      </w:r>
    </w:p>
    <w:p w14:paraId="14A21285" w14:textId="77777777" w:rsidR="00033C9C" w:rsidRPr="00C222A9" w:rsidRDefault="00033C9C" w:rsidP="00033C9C">
      <w:pPr>
        <w:spacing w:after="0"/>
        <w:jc w:val="center"/>
        <w:rPr>
          <w:rFonts w:cs="Times New Roman"/>
        </w:rPr>
      </w:pPr>
      <w:r w:rsidRPr="00C222A9">
        <w:rPr>
          <w:rFonts w:cs="Times New Roman"/>
        </w:rPr>
        <w:t>11. évfolyamot követően 140 óra</w:t>
      </w:r>
    </w:p>
    <w:p w14:paraId="28AD3E14" w14:textId="77777777" w:rsidR="00033C9C" w:rsidRPr="00C222A9" w:rsidRDefault="00033C9C" w:rsidP="00033C9C">
      <w:pPr>
        <w:spacing w:after="0"/>
        <w:rPr>
          <w:rFonts w:cs="Times New Roman"/>
        </w:rPr>
      </w:pPr>
    </w:p>
    <w:p w14:paraId="19333CDD" w14:textId="77777777" w:rsidR="00033C9C" w:rsidRPr="00C222A9" w:rsidRDefault="00033C9C" w:rsidP="00033C9C">
      <w:pPr>
        <w:spacing w:after="0"/>
        <w:rPr>
          <w:rFonts w:cs="Times New Roman"/>
        </w:rPr>
      </w:pPr>
      <w:r w:rsidRPr="00C222A9">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14:paraId="5DB2BB95" w14:textId="77777777" w:rsidR="00033C9C" w:rsidRPr="00C222A9" w:rsidRDefault="00033C9C" w:rsidP="00033C9C">
      <w:pPr>
        <w:spacing w:after="0"/>
        <w:rPr>
          <w:rFonts w:cs="Times New Roman"/>
        </w:rPr>
      </w:pPr>
    </w:p>
    <w:p w14:paraId="2CD3200B" w14:textId="77777777" w:rsidR="00033C9C" w:rsidRPr="00C222A9" w:rsidRDefault="00033C9C" w:rsidP="00033C9C">
      <w:pPr>
        <w:spacing w:after="0"/>
        <w:rPr>
          <w:rFonts w:cs="Times New Roman"/>
        </w:rPr>
      </w:pPr>
      <w:r w:rsidRPr="00C222A9">
        <w:rPr>
          <w:rFonts w:cs="Times New Roman"/>
        </w:rPr>
        <w:t>A 10. évfolyamot követő szakmai gyakorlat szakmai tartalma:</w:t>
      </w:r>
    </w:p>
    <w:p w14:paraId="3A810277" w14:textId="4F3E72F1" w:rsidR="00033C9C" w:rsidRPr="00C222A9" w:rsidRDefault="00F22606" w:rsidP="00033C9C">
      <w:pPr>
        <w:spacing w:after="0"/>
        <w:ind w:left="851"/>
        <w:rPr>
          <w:rFonts w:cs="Times New Roman"/>
        </w:rPr>
      </w:pPr>
      <w:r w:rsidRPr="00C222A9">
        <w:rPr>
          <w:rFonts w:cs="Times New Roman"/>
        </w:rPr>
        <w:t>A</w:t>
      </w:r>
      <w:r w:rsidR="00BB74C1" w:rsidRPr="00C222A9">
        <w:rPr>
          <w:rFonts w:cs="Times New Roman"/>
        </w:rPr>
        <w:t xml:space="preserve"> szakmai gyakorlatok</w:t>
      </w:r>
      <w:r w:rsidRPr="00C222A9">
        <w:rPr>
          <w:rFonts w:cs="Times New Roman"/>
        </w:rPr>
        <w:t xml:space="preserve"> és </w:t>
      </w:r>
      <w:r w:rsidR="00BB74C1" w:rsidRPr="00C222A9">
        <w:rPr>
          <w:rFonts w:cs="Times New Roman"/>
        </w:rPr>
        <w:t>(folytatása)</w:t>
      </w:r>
      <w:r w:rsidRPr="00C222A9">
        <w:rPr>
          <w:rFonts w:cs="Times New Roman"/>
        </w:rPr>
        <w:t xml:space="preserve"> tananyagtartalmában tanult kompetenciák gyakorlása üzemi viszonyok között.</w:t>
      </w:r>
    </w:p>
    <w:p w14:paraId="4F305FEE" w14:textId="04612D4D" w:rsidR="000635E1" w:rsidRPr="00C222A9" w:rsidRDefault="000635E1" w:rsidP="00033C9C">
      <w:pPr>
        <w:spacing w:after="0"/>
        <w:ind w:left="851"/>
        <w:rPr>
          <w:rFonts w:cs="Times New Roman"/>
        </w:rPr>
      </w:pPr>
      <w:r w:rsidRPr="00C222A9">
        <w:rPr>
          <w:rFonts w:cs="Times New Roman"/>
        </w:rPr>
        <w:t>Eddig tanult szakmai gyakorlati témakörök felsorolása:</w:t>
      </w:r>
    </w:p>
    <w:p w14:paraId="5E037ADB" w14:textId="77777777" w:rsidR="00716469" w:rsidRPr="00C222A9" w:rsidRDefault="00716469" w:rsidP="00716469">
      <w:pPr>
        <w:spacing w:after="0"/>
        <w:ind w:left="851"/>
        <w:rPr>
          <w:rFonts w:cs="Times New Roman"/>
          <w:b/>
        </w:rPr>
      </w:pPr>
      <w:r w:rsidRPr="00C222A9">
        <w:rPr>
          <w:rFonts w:cs="Times New Roman"/>
          <w:b/>
        </w:rPr>
        <w:t>Agrárműszaki alapok szakmai gyakorlat tantárgy</w:t>
      </w:r>
    </w:p>
    <w:p w14:paraId="468D0A23" w14:textId="77777777" w:rsidR="00716469" w:rsidRPr="00C222A9" w:rsidRDefault="00716469" w:rsidP="00716469">
      <w:pPr>
        <w:spacing w:after="0"/>
        <w:ind w:left="851"/>
        <w:rPr>
          <w:rFonts w:cs="Times New Roman"/>
        </w:rPr>
      </w:pPr>
      <w:r w:rsidRPr="00C222A9">
        <w:rPr>
          <w:rFonts w:cs="Times New Roman"/>
        </w:rPr>
        <w:t>Műhely megismerése, előrajzolás</w:t>
      </w:r>
    </w:p>
    <w:p w14:paraId="2BCAADBE" w14:textId="77777777" w:rsidR="00716469" w:rsidRPr="00C222A9" w:rsidRDefault="00716469" w:rsidP="00716469">
      <w:pPr>
        <w:spacing w:after="0"/>
        <w:ind w:left="851"/>
        <w:rPr>
          <w:rFonts w:cs="Times New Roman"/>
        </w:rPr>
      </w:pPr>
      <w:r w:rsidRPr="00C222A9">
        <w:rPr>
          <w:rFonts w:cs="Times New Roman"/>
        </w:rPr>
        <w:t>Fémipari alapműveletek</w:t>
      </w:r>
    </w:p>
    <w:p w14:paraId="19782160" w14:textId="77777777" w:rsidR="00716469" w:rsidRPr="00C222A9" w:rsidRDefault="00716469" w:rsidP="00716469">
      <w:pPr>
        <w:spacing w:after="0"/>
        <w:ind w:left="851"/>
        <w:rPr>
          <w:rFonts w:cs="Times New Roman"/>
        </w:rPr>
      </w:pPr>
      <w:r w:rsidRPr="00C222A9">
        <w:rPr>
          <w:rFonts w:cs="Times New Roman"/>
        </w:rPr>
        <w:t>Kötések</w:t>
      </w:r>
    </w:p>
    <w:p w14:paraId="30A52110" w14:textId="77777777" w:rsidR="00716469" w:rsidRPr="00C222A9" w:rsidRDefault="00716469" w:rsidP="00716469">
      <w:pPr>
        <w:spacing w:after="0"/>
        <w:ind w:left="851"/>
        <w:rPr>
          <w:rFonts w:cs="Times New Roman"/>
        </w:rPr>
      </w:pPr>
      <w:r w:rsidRPr="00C222A9">
        <w:rPr>
          <w:rFonts w:cs="Times New Roman"/>
        </w:rPr>
        <w:t>Mérések</w:t>
      </w:r>
    </w:p>
    <w:p w14:paraId="49F23DB3" w14:textId="77777777" w:rsidR="00716469" w:rsidRPr="00C222A9" w:rsidRDefault="00716469" w:rsidP="00716469">
      <w:pPr>
        <w:spacing w:after="0"/>
        <w:ind w:left="851"/>
        <w:rPr>
          <w:rFonts w:cs="Times New Roman"/>
        </w:rPr>
      </w:pPr>
      <w:r w:rsidRPr="00C222A9">
        <w:rPr>
          <w:rFonts w:cs="Times New Roman"/>
        </w:rPr>
        <w:t>Korrózió elleni védelem</w:t>
      </w:r>
    </w:p>
    <w:p w14:paraId="6D35E287" w14:textId="77777777" w:rsidR="00716469" w:rsidRPr="00C222A9" w:rsidRDefault="00716469" w:rsidP="00716469">
      <w:pPr>
        <w:spacing w:after="0"/>
        <w:ind w:left="851"/>
        <w:rPr>
          <w:rFonts w:cs="Times New Roman"/>
        </w:rPr>
      </w:pPr>
      <w:proofErr w:type="spellStart"/>
      <w:r w:rsidRPr="00C222A9">
        <w:rPr>
          <w:rFonts w:cs="Times New Roman"/>
        </w:rPr>
        <w:t>Melegüzemi</w:t>
      </w:r>
      <w:proofErr w:type="spellEnd"/>
      <w:r w:rsidRPr="00C222A9">
        <w:rPr>
          <w:rFonts w:cs="Times New Roman"/>
        </w:rPr>
        <w:t xml:space="preserve"> technológiák alkalmazása</w:t>
      </w:r>
    </w:p>
    <w:p w14:paraId="47404177" w14:textId="77777777" w:rsidR="00716469" w:rsidRPr="00C222A9" w:rsidRDefault="00716469" w:rsidP="00716469">
      <w:pPr>
        <w:spacing w:after="0"/>
        <w:ind w:left="851"/>
        <w:rPr>
          <w:rFonts w:cs="Times New Roman"/>
        </w:rPr>
      </w:pPr>
      <w:r w:rsidRPr="00C222A9">
        <w:rPr>
          <w:rFonts w:cs="Times New Roman"/>
        </w:rPr>
        <w:t>Lánghegesztés</w:t>
      </w:r>
    </w:p>
    <w:p w14:paraId="071C45C8" w14:textId="77777777" w:rsidR="00716469" w:rsidRPr="00C222A9" w:rsidRDefault="00716469" w:rsidP="00716469">
      <w:pPr>
        <w:spacing w:after="0"/>
        <w:ind w:left="851"/>
        <w:rPr>
          <w:rFonts w:cs="Times New Roman"/>
        </w:rPr>
      </w:pPr>
      <w:r w:rsidRPr="00C222A9">
        <w:rPr>
          <w:rFonts w:cs="Times New Roman"/>
        </w:rPr>
        <w:t>Ívhegesztés</w:t>
      </w:r>
    </w:p>
    <w:p w14:paraId="62ADAB13" w14:textId="77777777" w:rsidR="00716469" w:rsidRPr="00C222A9" w:rsidRDefault="00716469" w:rsidP="00716469">
      <w:pPr>
        <w:spacing w:after="0"/>
        <w:ind w:left="851"/>
        <w:rPr>
          <w:rFonts w:cs="Times New Roman"/>
          <w:b/>
        </w:rPr>
      </w:pPr>
      <w:r w:rsidRPr="00C222A9">
        <w:rPr>
          <w:rFonts w:cs="Times New Roman"/>
          <w:b/>
        </w:rPr>
        <w:t>Erőgépek szakmai gyakorlat tantárgy</w:t>
      </w:r>
    </w:p>
    <w:p w14:paraId="3B88D231" w14:textId="77777777" w:rsidR="00716469" w:rsidRPr="00C222A9" w:rsidRDefault="00716469" w:rsidP="00716469">
      <w:pPr>
        <w:spacing w:after="0"/>
        <w:ind w:left="851"/>
        <w:rPr>
          <w:rFonts w:cs="Times New Roman"/>
        </w:rPr>
      </w:pPr>
      <w:r w:rsidRPr="00C222A9">
        <w:rPr>
          <w:rFonts w:cs="Times New Roman"/>
        </w:rPr>
        <w:t>Motorok szerkezeti felépítése</w:t>
      </w:r>
    </w:p>
    <w:p w14:paraId="0AF476EC" w14:textId="77777777" w:rsidR="00716469" w:rsidRPr="00C222A9" w:rsidRDefault="00716469" w:rsidP="00716469">
      <w:pPr>
        <w:spacing w:after="0"/>
        <w:ind w:left="851"/>
        <w:rPr>
          <w:rFonts w:cs="Times New Roman"/>
        </w:rPr>
      </w:pPr>
      <w:r w:rsidRPr="00C222A9">
        <w:rPr>
          <w:rFonts w:cs="Times New Roman"/>
        </w:rPr>
        <w:t>Tüzelőanyag ellátó rendszerek kialakításai</w:t>
      </w:r>
    </w:p>
    <w:p w14:paraId="5F82FC65" w14:textId="77777777" w:rsidR="00716469" w:rsidRPr="00C222A9" w:rsidRDefault="00716469" w:rsidP="00716469">
      <w:pPr>
        <w:spacing w:after="0"/>
        <w:ind w:left="851"/>
        <w:rPr>
          <w:rFonts w:cs="Times New Roman"/>
        </w:rPr>
      </w:pPr>
      <w:r w:rsidRPr="00C222A9">
        <w:rPr>
          <w:rFonts w:cs="Times New Roman"/>
        </w:rPr>
        <w:t>Kenési és hűtési rendszerek</w:t>
      </w:r>
    </w:p>
    <w:p w14:paraId="3F19A587" w14:textId="77777777" w:rsidR="00716469" w:rsidRPr="00C222A9" w:rsidRDefault="00716469" w:rsidP="00716469">
      <w:pPr>
        <w:spacing w:after="0"/>
        <w:ind w:left="851"/>
        <w:rPr>
          <w:rFonts w:cs="Times New Roman"/>
        </w:rPr>
      </w:pPr>
      <w:r w:rsidRPr="00C222A9">
        <w:rPr>
          <w:rFonts w:cs="Times New Roman"/>
        </w:rPr>
        <w:t>Agrárműszaki erőforrások mechanikus teljesítmény-átviteli rendszerei</w:t>
      </w:r>
    </w:p>
    <w:p w14:paraId="55F00907" w14:textId="77777777" w:rsidR="00716469" w:rsidRPr="00C222A9" w:rsidRDefault="00716469" w:rsidP="00716469">
      <w:pPr>
        <w:spacing w:after="0"/>
        <w:ind w:left="851"/>
        <w:rPr>
          <w:rFonts w:cs="Times New Roman"/>
        </w:rPr>
      </w:pPr>
      <w:r w:rsidRPr="00C222A9">
        <w:rPr>
          <w:rFonts w:cs="Times New Roman"/>
        </w:rPr>
        <w:t>Agrárműszaki erőforrások hidraulikus teljesítmény-átviteli rendszerei</w:t>
      </w:r>
    </w:p>
    <w:p w14:paraId="74973B57" w14:textId="77777777" w:rsidR="00716469" w:rsidRPr="00C222A9" w:rsidRDefault="00716469" w:rsidP="00716469">
      <w:pPr>
        <w:spacing w:after="0"/>
        <w:ind w:left="851"/>
        <w:rPr>
          <w:rFonts w:cs="Times New Roman"/>
        </w:rPr>
      </w:pPr>
      <w:r w:rsidRPr="00C222A9">
        <w:rPr>
          <w:rFonts w:cs="Times New Roman"/>
        </w:rPr>
        <w:t>Vonó és függesztő-szerkezetek</w:t>
      </w:r>
    </w:p>
    <w:p w14:paraId="68CC64BA" w14:textId="77777777" w:rsidR="00716469" w:rsidRPr="00C222A9" w:rsidRDefault="00716469" w:rsidP="00716469">
      <w:pPr>
        <w:spacing w:after="0"/>
        <w:ind w:left="851"/>
        <w:rPr>
          <w:rFonts w:cs="Times New Roman"/>
        </w:rPr>
      </w:pPr>
      <w:r w:rsidRPr="00C222A9">
        <w:rPr>
          <w:rFonts w:cs="Times New Roman"/>
        </w:rPr>
        <w:t>Járó- és kormányszerkezetek</w:t>
      </w:r>
    </w:p>
    <w:p w14:paraId="0441119C" w14:textId="77777777" w:rsidR="00716469" w:rsidRPr="00C222A9" w:rsidRDefault="00716469" w:rsidP="00716469">
      <w:pPr>
        <w:spacing w:after="0"/>
        <w:ind w:left="851"/>
        <w:rPr>
          <w:rFonts w:cs="Times New Roman"/>
        </w:rPr>
      </w:pPr>
      <w:r w:rsidRPr="00C222A9">
        <w:rPr>
          <w:rFonts w:cs="Times New Roman"/>
        </w:rPr>
        <w:t xml:space="preserve">Alváz és felépítmény </w:t>
      </w:r>
    </w:p>
    <w:p w14:paraId="4F4D3F93" w14:textId="77777777" w:rsidR="00716469" w:rsidRPr="00C222A9" w:rsidRDefault="00716469" w:rsidP="00716469">
      <w:pPr>
        <w:spacing w:after="0"/>
        <w:ind w:left="851"/>
        <w:rPr>
          <w:rFonts w:cs="Times New Roman"/>
        </w:rPr>
      </w:pPr>
      <w:r w:rsidRPr="00C222A9">
        <w:rPr>
          <w:rFonts w:cs="Times New Roman"/>
        </w:rPr>
        <w:t>Agrárműszaki erőforrásokon és munkagépeken alkalmazott fékszerkezetek</w:t>
      </w:r>
    </w:p>
    <w:p w14:paraId="618CC331" w14:textId="77777777" w:rsidR="00716469" w:rsidRPr="00C222A9" w:rsidRDefault="00716469" w:rsidP="00716469">
      <w:pPr>
        <w:spacing w:after="0"/>
        <w:ind w:left="851"/>
        <w:rPr>
          <w:rFonts w:cs="Times New Roman"/>
        </w:rPr>
      </w:pPr>
      <w:r w:rsidRPr="00C222A9">
        <w:rPr>
          <w:rFonts w:cs="Times New Roman"/>
        </w:rPr>
        <w:t>Agrárműszaki erőforrások elektromos berendezései</w:t>
      </w:r>
    </w:p>
    <w:p w14:paraId="70291201" w14:textId="77777777" w:rsidR="00716469" w:rsidRPr="00C222A9" w:rsidRDefault="00716469" w:rsidP="00716469">
      <w:pPr>
        <w:spacing w:after="0"/>
        <w:ind w:left="851"/>
        <w:rPr>
          <w:rFonts w:cs="Times New Roman"/>
        </w:rPr>
      </w:pPr>
      <w:r w:rsidRPr="00C222A9">
        <w:rPr>
          <w:rFonts w:cs="Times New Roman"/>
        </w:rPr>
        <w:t>Egyéb agrárműszaki erőforrások javítása</w:t>
      </w:r>
    </w:p>
    <w:p w14:paraId="72A49D15" w14:textId="77777777" w:rsidR="00716469" w:rsidRPr="00C222A9" w:rsidRDefault="00716469" w:rsidP="00716469">
      <w:pPr>
        <w:spacing w:after="0"/>
        <w:ind w:left="851"/>
        <w:rPr>
          <w:rFonts w:cs="Times New Roman"/>
        </w:rPr>
      </w:pPr>
      <w:r w:rsidRPr="00C222A9">
        <w:rPr>
          <w:rFonts w:cs="Times New Roman"/>
        </w:rPr>
        <w:t>Agrárgazdasági erőgépek karbantartása</w:t>
      </w:r>
    </w:p>
    <w:p w14:paraId="302B1E0C" w14:textId="77777777" w:rsidR="00716469" w:rsidRPr="00C222A9" w:rsidRDefault="00716469" w:rsidP="00716469">
      <w:pPr>
        <w:spacing w:after="0"/>
        <w:ind w:left="851"/>
        <w:rPr>
          <w:rFonts w:cs="Times New Roman"/>
          <w:b/>
        </w:rPr>
      </w:pPr>
      <w:r w:rsidRPr="00C222A9">
        <w:rPr>
          <w:rFonts w:cs="Times New Roman"/>
          <w:b/>
        </w:rPr>
        <w:t>Munkagépek szakmai gyakorlat tantárgy</w:t>
      </w:r>
    </w:p>
    <w:p w14:paraId="012C9019" w14:textId="77777777" w:rsidR="00716469" w:rsidRPr="00C222A9" w:rsidRDefault="00716469" w:rsidP="00716469">
      <w:pPr>
        <w:spacing w:after="0"/>
        <w:ind w:left="851"/>
        <w:rPr>
          <w:rFonts w:cs="Times New Roman"/>
        </w:rPr>
      </w:pPr>
      <w:r w:rsidRPr="00C222A9">
        <w:rPr>
          <w:rFonts w:cs="Times New Roman"/>
        </w:rPr>
        <w:t>Tápanyag visszapótlás gépei</w:t>
      </w:r>
    </w:p>
    <w:p w14:paraId="25A0CB7A" w14:textId="77777777" w:rsidR="00716469" w:rsidRPr="00C222A9" w:rsidRDefault="00716469" w:rsidP="00716469">
      <w:pPr>
        <w:spacing w:after="0"/>
        <w:ind w:left="851"/>
        <w:rPr>
          <w:rFonts w:cs="Times New Roman"/>
        </w:rPr>
      </w:pPr>
      <w:r w:rsidRPr="00C222A9">
        <w:rPr>
          <w:rFonts w:cs="Times New Roman"/>
        </w:rPr>
        <w:t>Talajművelés gépei</w:t>
      </w:r>
    </w:p>
    <w:p w14:paraId="24AACA3C" w14:textId="77777777" w:rsidR="00716469" w:rsidRPr="00C222A9" w:rsidRDefault="00716469" w:rsidP="00716469">
      <w:pPr>
        <w:spacing w:after="0"/>
        <w:ind w:left="851"/>
        <w:rPr>
          <w:rFonts w:cs="Times New Roman"/>
        </w:rPr>
      </w:pPr>
      <w:r w:rsidRPr="00C222A9">
        <w:rPr>
          <w:rFonts w:cs="Times New Roman"/>
        </w:rPr>
        <w:t>Vetés, ültetés, palántázás gépei</w:t>
      </w:r>
    </w:p>
    <w:p w14:paraId="471D26A4" w14:textId="77777777" w:rsidR="00716469" w:rsidRPr="00C222A9" w:rsidRDefault="00716469" w:rsidP="00716469">
      <w:pPr>
        <w:spacing w:after="0"/>
        <w:ind w:left="851"/>
        <w:rPr>
          <w:rFonts w:cs="Times New Roman"/>
        </w:rPr>
      </w:pPr>
      <w:proofErr w:type="spellStart"/>
      <w:r w:rsidRPr="00C222A9">
        <w:rPr>
          <w:rFonts w:cs="Times New Roman"/>
        </w:rPr>
        <w:t>Növényvényápolás</w:t>
      </w:r>
      <w:proofErr w:type="spellEnd"/>
      <w:r w:rsidRPr="00C222A9">
        <w:rPr>
          <w:rFonts w:cs="Times New Roman"/>
        </w:rPr>
        <w:t xml:space="preserve"> gépei</w:t>
      </w:r>
    </w:p>
    <w:p w14:paraId="446044AC" w14:textId="77777777" w:rsidR="00716469" w:rsidRPr="00C222A9" w:rsidRDefault="00716469" w:rsidP="00716469">
      <w:pPr>
        <w:spacing w:after="0"/>
        <w:ind w:left="851"/>
        <w:rPr>
          <w:rFonts w:cs="Times New Roman"/>
        </w:rPr>
      </w:pPr>
      <w:r w:rsidRPr="00C222A9">
        <w:rPr>
          <w:rFonts w:cs="Times New Roman"/>
        </w:rPr>
        <w:t>Öntözés gépei</w:t>
      </w:r>
    </w:p>
    <w:p w14:paraId="3C37499C" w14:textId="77777777" w:rsidR="00716469" w:rsidRPr="00C222A9" w:rsidRDefault="00716469" w:rsidP="00716469">
      <w:pPr>
        <w:spacing w:after="0"/>
        <w:ind w:left="851"/>
        <w:rPr>
          <w:rFonts w:cs="Times New Roman"/>
        </w:rPr>
      </w:pPr>
      <w:r w:rsidRPr="00C222A9">
        <w:rPr>
          <w:rFonts w:cs="Times New Roman"/>
        </w:rPr>
        <w:t>Szálastakarmányok betakarításának gépei</w:t>
      </w:r>
    </w:p>
    <w:p w14:paraId="300FB852" w14:textId="77777777" w:rsidR="00716469" w:rsidRPr="00C222A9" w:rsidRDefault="00716469" w:rsidP="00716469">
      <w:pPr>
        <w:spacing w:after="0"/>
        <w:ind w:left="851"/>
        <w:rPr>
          <w:rFonts w:cs="Times New Roman"/>
        </w:rPr>
      </w:pPr>
      <w:r w:rsidRPr="00C222A9">
        <w:rPr>
          <w:rFonts w:cs="Times New Roman"/>
        </w:rPr>
        <w:t>Gabona betakarítás gépei</w:t>
      </w:r>
    </w:p>
    <w:p w14:paraId="661EE2AD" w14:textId="77777777" w:rsidR="00716469" w:rsidRPr="00C222A9" w:rsidRDefault="00716469" w:rsidP="00716469">
      <w:pPr>
        <w:spacing w:after="0"/>
        <w:ind w:left="851"/>
        <w:rPr>
          <w:rFonts w:cs="Times New Roman"/>
        </w:rPr>
      </w:pPr>
      <w:r w:rsidRPr="00C222A9">
        <w:rPr>
          <w:rFonts w:cs="Times New Roman"/>
        </w:rPr>
        <w:t>Kukorica betakarítás gépei</w:t>
      </w:r>
    </w:p>
    <w:p w14:paraId="49EAEC3A" w14:textId="77777777" w:rsidR="00716469" w:rsidRPr="00C222A9" w:rsidRDefault="00716469" w:rsidP="00716469">
      <w:pPr>
        <w:spacing w:after="0"/>
        <w:ind w:left="851"/>
        <w:rPr>
          <w:rFonts w:cs="Times New Roman"/>
        </w:rPr>
      </w:pPr>
      <w:r w:rsidRPr="00C222A9">
        <w:rPr>
          <w:rFonts w:cs="Times New Roman"/>
        </w:rPr>
        <w:t>Szemes termények utókezelésének gépei</w:t>
      </w:r>
    </w:p>
    <w:p w14:paraId="54753DB1" w14:textId="77777777" w:rsidR="00716469" w:rsidRPr="00C222A9" w:rsidRDefault="00716469" w:rsidP="00716469">
      <w:pPr>
        <w:spacing w:after="0"/>
        <w:ind w:left="851"/>
        <w:rPr>
          <w:rFonts w:cs="Times New Roman"/>
        </w:rPr>
      </w:pPr>
      <w:r w:rsidRPr="00C222A9">
        <w:rPr>
          <w:rFonts w:cs="Times New Roman"/>
        </w:rPr>
        <w:t>Burgonya betakarításának gépei</w:t>
      </w:r>
    </w:p>
    <w:p w14:paraId="30CC9A3A" w14:textId="77777777" w:rsidR="00716469" w:rsidRPr="00C222A9" w:rsidRDefault="00716469" w:rsidP="00716469">
      <w:pPr>
        <w:spacing w:after="0"/>
        <w:ind w:left="851"/>
        <w:rPr>
          <w:rFonts w:cs="Times New Roman"/>
        </w:rPr>
      </w:pPr>
      <w:r w:rsidRPr="00C222A9">
        <w:rPr>
          <w:rFonts w:cs="Times New Roman"/>
        </w:rPr>
        <w:t>Szakmai gyakorlat 2.</w:t>
      </w:r>
    </w:p>
    <w:p w14:paraId="34455E44" w14:textId="77777777" w:rsidR="00716469" w:rsidRPr="00C222A9" w:rsidRDefault="00716469" w:rsidP="00716469">
      <w:pPr>
        <w:spacing w:after="0"/>
        <w:ind w:left="851"/>
        <w:rPr>
          <w:rFonts w:cs="Times New Roman"/>
        </w:rPr>
      </w:pPr>
      <w:r w:rsidRPr="00C222A9">
        <w:rPr>
          <w:rFonts w:cs="Times New Roman"/>
        </w:rPr>
        <w:t>Cukorrépa betakarításának gépei</w:t>
      </w:r>
    </w:p>
    <w:p w14:paraId="643E1D35" w14:textId="77777777" w:rsidR="00716469" w:rsidRPr="00C222A9" w:rsidRDefault="00716469" w:rsidP="00716469">
      <w:pPr>
        <w:spacing w:after="0"/>
        <w:ind w:left="851"/>
        <w:rPr>
          <w:rFonts w:cs="Times New Roman"/>
          <w:b/>
        </w:rPr>
      </w:pPr>
      <w:r w:rsidRPr="00C222A9">
        <w:rPr>
          <w:rFonts w:cs="Times New Roman"/>
          <w:b/>
        </w:rPr>
        <w:t>Mezőgazdasági ismeretek szakmai gyakorlat tantárgy</w:t>
      </w:r>
    </w:p>
    <w:p w14:paraId="3DF37789" w14:textId="77777777" w:rsidR="00716469" w:rsidRPr="00C222A9" w:rsidRDefault="00716469" w:rsidP="00716469">
      <w:pPr>
        <w:spacing w:after="0"/>
        <w:ind w:left="851"/>
        <w:rPr>
          <w:rFonts w:cs="Times New Roman"/>
        </w:rPr>
      </w:pPr>
      <w:r w:rsidRPr="00C222A9">
        <w:rPr>
          <w:rFonts w:cs="Times New Roman"/>
        </w:rPr>
        <w:lastRenderedPageBreak/>
        <w:t>Növények életműködése, környezete</w:t>
      </w:r>
    </w:p>
    <w:p w14:paraId="403D9138" w14:textId="77777777" w:rsidR="00716469" w:rsidRPr="00C222A9" w:rsidRDefault="00716469" w:rsidP="00716469">
      <w:pPr>
        <w:spacing w:after="0"/>
        <w:ind w:left="851"/>
        <w:rPr>
          <w:rFonts w:cs="Times New Roman"/>
        </w:rPr>
      </w:pPr>
      <w:r w:rsidRPr="00C222A9">
        <w:rPr>
          <w:rFonts w:cs="Times New Roman"/>
        </w:rPr>
        <w:t>Talajtan, talajművelése, trágyázás</w:t>
      </w:r>
    </w:p>
    <w:p w14:paraId="14F8F201" w14:textId="77777777" w:rsidR="00716469" w:rsidRPr="00C222A9" w:rsidRDefault="00716469" w:rsidP="00716469">
      <w:pPr>
        <w:spacing w:after="0"/>
        <w:ind w:left="851"/>
        <w:rPr>
          <w:rFonts w:cs="Times New Roman"/>
        </w:rPr>
      </w:pPr>
      <w:r w:rsidRPr="00C222A9">
        <w:rPr>
          <w:rFonts w:cs="Times New Roman"/>
        </w:rPr>
        <w:t>Vetés, ültetés, növényápolás</w:t>
      </w:r>
    </w:p>
    <w:p w14:paraId="2D68CFFB" w14:textId="77777777" w:rsidR="00716469" w:rsidRPr="00C222A9" w:rsidRDefault="00716469" w:rsidP="00716469">
      <w:pPr>
        <w:spacing w:after="0"/>
        <w:ind w:left="851"/>
        <w:rPr>
          <w:rFonts w:cs="Times New Roman"/>
        </w:rPr>
      </w:pPr>
      <w:r w:rsidRPr="00C222A9">
        <w:rPr>
          <w:rFonts w:cs="Times New Roman"/>
        </w:rPr>
        <w:t>Betakarítás, termesztési módok</w:t>
      </w:r>
    </w:p>
    <w:p w14:paraId="28FF8BD4" w14:textId="77777777" w:rsidR="00716469" w:rsidRPr="00C222A9" w:rsidRDefault="00716469" w:rsidP="00716469">
      <w:pPr>
        <w:spacing w:after="0"/>
        <w:ind w:left="851"/>
        <w:rPr>
          <w:rFonts w:cs="Times New Roman"/>
        </w:rPr>
      </w:pPr>
      <w:r w:rsidRPr="00C222A9">
        <w:rPr>
          <w:rFonts w:cs="Times New Roman"/>
        </w:rPr>
        <w:t>Állattartási alapismeretek</w:t>
      </w:r>
    </w:p>
    <w:p w14:paraId="04351B33" w14:textId="3CCE91FC" w:rsidR="000635E1" w:rsidRPr="00C222A9" w:rsidRDefault="00716469" w:rsidP="00716469">
      <w:pPr>
        <w:spacing w:after="0"/>
        <w:ind w:left="851"/>
        <w:rPr>
          <w:rFonts w:cs="Times New Roman"/>
        </w:rPr>
      </w:pPr>
      <w:r w:rsidRPr="00C222A9">
        <w:rPr>
          <w:rFonts w:cs="Times New Roman"/>
        </w:rPr>
        <w:t>Fontosabb haszonállatok jellemzői</w:t>
      </w:r>
    </w:p>
    <w:p w14:paraId="0248591D" w14:textId="77777777" w:rsidR="00033C9C" w:rsidRPr="00C222A9" w:rsidRDefault="00033C9C" w:rsidP="00033C9C">
      <w:pPr>
        <w:spacing w:after="0"/>
        <w:rPr>
          <w:rFonts w:cs="Times New Roman"/>
        </w:rPr>
      </w:pPr>
    </w:p>
    <w:p w14:paraId="2C8F64C2" w14:textId="77777777" w:rsidR="00033C9C" w:rsidRPr="00C222A9" w:rsidRDefault="00033C9C" w:rsidP="00033C9C">
      <w:pPr>
        <w:spacing w:after="0"/>
        <w:rPr>
          <w:rFonts w:cs="Times New Roman"/>
        </w:rPr>
      </w:pPr>
      <w:r w:rsidRPr="00C222A9">
        <w:rPr>
          <w:rFonts w:cs="Times New Roman"/>
        </w:rPr>
        <w:t>A 11. évfolyamot követő szakmai gyakorlat szakmai tartalma:</w:t>
      </w:r>
    </w:p>
    <w:p w14:paraId="14193B4D" w14:textId="20757A0E" w:rsidR="00033C9C" w:rsidRPr="00C222A9" w:rsidRDefault="00F22606" w:rsidP="00F22606">
      <w:pPr>
        <w:spacing w:after="0"/>
        <w:ind w:left="851"/>
        <w:rPr>
          <w:rFonts w:cs="Times New Roman"/>
        </w:rPr>
      </w:pPr>
      <w:r w:rsidRPr="00C222A9">
        <w:rPr>
          <w:rFonts w:cs="Times New Roman"/>
        </w:rPr>
        <w:t xml:space="preserve">A </w:t>
      </w:r>
      <w:r w:rsidR="00BB74C1" w:rsidRPr="00C222A9">
        <w:rPr>
          <w:rFonts w:cs="Times New Roman"/>
        </w:rPr>
        <w:t>szakmai gyakorlatok és (folytatás)</w:t>
      </w:r>
      <w:r w:rsidRPr="00C222A9">
        <w:rPr>
          <w:rFonts w:cs="Times New Roman"/>
        </w:rPr>
        <w:t xml:space="preserve"> tananyagtartalmában tanult kompetenciák gyakorlása üzemi viszonyok között. Egyéni vezetési gyakorlatok végrehajtása, forgalmi vizsgára való felkészülés.</w:t>
      </w:r>
    </w:p>
    <w:p w14:paraId="65485900" w14:textId="77777777" w:rsidR="00716469" w:rsidRPr="00C222A9" w:rsidRDefault="00716469" w:rsidP="00716469">
      <w:pPr>
        <w:spacing w:after="0"/>
        <w:ind w:left="851"/>
        <w:rPr>
          <w:rFonts w:cs="Times New Roman"/>
        </w:rPr>
      </w:pPr>
      <w:r w:rsidRPr="00C222A9">
        <w:rPr>
          <w:rFonts w:cs="Times New Roman"/>
        </w:rPr>
        <w:t>Eddig tanult szakmai gyakorlati témakörök felsorolása:</w:t>
      </w:r>
    </w:p>
    <w:p w14:paraId="4296EED9" w14:textId="77777777" w:rsidR="00716469" w:rsidRPr="00C222A9" w:rsidRDefault="00716469" w:rsidP="00716469">
      <w:pPr>
        <w:spacing w:after="0"/>
        <w:ind w:left="851"/>
        <w:rPr>
          <w:rFonts w:cs="Times New Roman"/>
        </w:rPr>
      </w:pPr>
      <w:r w:rsidRPr="00C222A9">
        <w:rPr>
          <w:rFonts w:cs="Times New Roman"/>
        </w:rPr>
        <w:t>A 10. évfolyamot követő szakmai gyakorlat tartalma a következő témakörökkel bővül.</w:t>
      </w:r>
    </w:p>
    <w:p w14:paraId="3355D75F" w14:textId="77777777" w:rsidR="00716469" w:rsidRPr="00C222A9" w:rsidRDefault="00716469" w:rsidP="00716469">
      <w:pPr>
        <w:spacing w:after="0"/>
        <w:ind w:left="851"/>
        <w:rPr>
          <w:rFonts w:cs="Times New Roman"/>
          <w:b/>
        </w:rPr>
      </w:pPr>
      <w:r w:rsidRPr="00C222A9">
        <w:rPr>
          <w:rFonts w:cs="Times New Roman"/>
          <w:b/>
        </w:rPr>
        <w:t>Agrárműszaki alapok szakmai gyakorlat tantárgy</w:t>
      </w:r>
    </w:p>
    <w:p w14:paraId="7F34177F" w14:textId="77777777" w:rsidR="00716469" w:rsidRPr="00C222A9" w:rsidRDefault="00716469" w:rsidP="00716469">
      <w:pPr>
        <w:spacing w:after="0"/>
        <w:ind w:left="851"/>
        <w:rPr>
          <w:rFonts w:cs="Times New Roman"/>
        </w:rPr>
      </w:pPr>
      <w:r w:rsidRPr="00C222A9">
        <w:rPr>
          <w:rFonts w:cs="Times New Roman"/>
        </w:rPr>
        <w:t>Hajtóművek szerelése</w:t>
      </w:r>
    </w:p>
    <w:p w14:paraId="0C7667FD" w14:textId="77777777" w:rsidR="00716469" w:rsidRPr="00C222A9" w:rsidRDefault="00716469" w:rsidP="00716469">
      <w:pPr>
        <w:spacing w:after="0"/>
        <w:ind w:left="851"/>
        <w:rPr>
          <w:rFonts w:cs="Times New Roman"/>
        </w:rPr>
      </w:pPr>
      <w:r w:rsidRPr="00C222A9">
        <w:rPr>
          <w:rFonts w:cs="Times New Roman"/>
        </w:rPr>
        <w:t>Gépi forgácsolás alapjai</w:t>
      </w:r>
    </w:p>
    <w:p w14:paraId="35800A56" w14:textId="77777777" w:rsidR="00716469" w:rsidRPr="00C222A9" w:rsidRDefault="00716469" w:rsidP="00716469">
      <w:pPr>
        <w:spacing w:after="0"/>
        <w:ind w:left="851"/>
        <w:rPr>
          <w:rFonts w:cs="Times New Roman"/>
        </w:rPr>
      </w:pPr>
      <w:r w:rsidRPr="00C222A9">
        <w:rPr>
          <w:rFonts w:cs="Times New Roman"/>
        </w:rPr>
        <w:t>Köszörülés</w:t>
      </w:r>
    </w:p>
    <w:p w14:paraId="0C194C47" w14:textId="77777777" w:rsidR="00716469" w:rsidRPr="00C222A9" w:rsidRDefault="00716469" w:rsidP="00716469">
      <w:pPr>
        <w:spacing w:after="0"/>
        <w:ind w:left="851"/>
        <w:rPr>
          <w:rFonts w:cs="Times New Roman"/>
        </w:rPr>
      </w:pPr>
      <w:r w:rsidRPr="00C222A9">
        <w:rPr>
          <w:rFonts w:cs="Times New Roman"/>
        </w:rPr>
        <w:t>Esztergályozás</w:t>
      </w:r>
    </w:p>
    <w:p w14:paraId="418FFAC3" w14:textId="77777777" w:rsidR="00716469" w:rsidRPr="00C222A9" w:rsidRDefault="00716469" w:rsidP="00716469">
      <w:pPr>
        <w:spacing w:after="0"/>
        <w:ind w:left="851"/>
        <w:rPr>
          <w:rFonts w:cs="Times New Roman"/>
        </w:rPr>
      </w:pPr>
      <w:r w:rsidRPr="00C222A9">
        <w:rPr>
          <w:rFonts w:cs="Times New Roman"/>
        </w:rPr>
        <w:t xml:space="preserve">Marás, gyalulás </w:t>
      </w:r>
    </w:p>
    <w:p w14:paraId="4B93E2CE" w14:textId="77777777" w:rsidR="00716469" w:rsidRPr="00C222A9" w:rsidRDefault="00716469" w:rsidP="00716469">
      <w:pPr>
        <w:spacing w:after="0"/>
        <w:ind w:left="851"/>
        <w:rPr>
          <w:rFonts w:cs="Times New Roman"/>
          <w:b/>
        </w:rPr>
      </w:pPr>
      <w:r w:rsidRPr="00C222A9">
        <w:rPr>
          <w:rFonts w:cs="Times New Roman"/>
          <w:b/>
        </w:rPr>
        <w:t>Erőgépek szakmai gyakorlat tantárgy</w:t>
      </w:r>
    </w:p>
    <w:p w14:paraId="3A0C84A6" w14:textId="39E8D3D8" w:rsidR="00716469" w:rsidRPr="00C222A9" w:rsidRDefault="00716469" w:rsidP="00716469">
      <w:pPr>
        <w:spacing w:after="0"/>
        <w:ind w:left="851"/>
        <w:rPr>
          <w:rFonts w:cs="Times New Roman"/>
        </w:rPr>
      </w:pPr>
      <w:r w:rsidRPr="00C222A9">
        <w:rPr>
          <w:rFonts w:cs="Times New Roman"/>
        </w:rPr>
        <w:t>Biztonsági ellenőrzés és üzemeltetés</w:t>
      </w:r>
    </w:p>
    <w:p w14:paraId="2704B4C4" w14:textId="77777777" w:rsidR="00033C9C" w:rsidRPr="00C222A9" w:rsidRDefault="00033C9C" w:rsidP="00033C9C">
      <w:pPr>
        <w:spacing w:after="0"/>
        <w:rPr>
          <w:rFonts w:cs="Times New Roman"/>
        </w:rPr>
      </w:pPr>
    </w:p>
    <w:p w14:paraId="7A979B17" w14:textId="77777777" w:rsidR="00033C9C" w:rsidRPr="00C222A9" w:rsidRDefault="00033C9C" w:rsidP="00033C9C">
      <w:pPr>
        <w:spacing w:after="0"/>
        <w:jc w:val="center"/>
        <w:rPr>
          <w:rFonts w:cs="Times New Roman"/>
          <w:b/>
        </w:rPr>
      </w:pPr>
      <w:r w:rsidRPr="00C222A9">
        <w:rPr>
          <w:rFonts w:cs="Times New Roman"/>
          <w:b/>
        </w:rPr>
        <w:t>II. Két évfolyamos oktatás közismereti képzés nélkül</w:t>
      </w:r>
    </w:p>
    <w:p w14:paraId="2525C408" w14:textId="77777777" w:rsidR="00033C9C" w:rsidRPr="00C222A9" w:rsidRDefault="00033C9C" w:rsidP="00033C9C">
      <w:pPr>
        <w:spacing w:after="0"/>
        <w:jc w:val="center"/>
        <w:rPr>
          <w:rFonts w:cs="Times New Roman"/>
        </w:rPr>
      </w:pPr>
      <w:r w:rsidRPr="00C222A9">
        <w:rPr>
          <w:rFonts w:cs="Times New Roman"/>
        </w:rPr>
        <w:t>1. évfolyamot követően 160 óra</w:t>
      </w:r>
    </w:p>
    <w:p w14:paraId="34DE385B" w14:textId="77777777" w:rsidR="00033C9C" w:rsidRPr="00C222A9" w:rsidRDefault="00033C9C" w:rsidP="00033C9C">
      <w:pPr>
        <w:spacing w:after="0"/>
        <w:rPr>
          <w:rFonts w:cs="Times New Roman"/>
        </w:rPr>
      </w:pPr>
    </w:p>
    <w:p w14:paraId="4C24BF8B" w14:textId="77777777" w:rsidR="00033C9C" w:rsidRPr="00C222A9" w:rsidRDefault="00033C9C" w:rsidP="00033C9C">
      <w:pPr>
        <w:spacing w:after="0"/>
        <w:rPr>
          <w:rFonts w:cs="Times New Roman"/>
        </w:rPr>
      </w:pPr>
      <w:r w:rsidRPr="00C222A9">
        <w:rPr>
          <w:rFonts w:cs="Times New Roman"/>
        </w:rPr>
        <w:t>Az 1. évfolyamot követő szakmai gyakorlat szakmai tartalma:</w:t>
      </w:r>
    </w:p>
    <w:p w14:paraId="7573FC15" w14:textId="7FAE44DC" w:rsidR="00BB74C1" w:rsidRPr="00C222A9" w:rsidRDefault="00BB74C1" w:rsidP="00BB74C1">
      <w:pPr>
        <w:spacing w:after="0"/>
        <w:ind w:left="851"/>
        <w:rPr>
          <w:rFonts w:cs="Times New Roman"/>
        </w:rPr>
      </w:pPr>
      <w:r w:rsidRPr="00C222A9">
        <w:rPr>
          <w:rFonts w:cs="Times New Roman"/>
        </w:rPr>
        <w:t xml:space="preserve"> A szakmai gyakorlatok és (folytatása) tananyagtartalmában tanult kompetenciák gyakorlása üzemi viszonyok között.</w:t>
      </w:r>
    </w:p>
    <w:p w14:paraId="7D9A9AAD" w14:textId="77777777" w:rsidR="00BB74C1" w:rsidRPr="00C222A9" w:rsidRDefault="00BB74C1" w:rsidP="00BB74C1">
      <w:pPr>
        <w:spacing w:after="0"/>
        <w:ind w:left="851"/>
        <w:rPr>
          <w:rFonts w:cs="Times New Roman"/>
        </w:rPr>
      </w:pPr>
      <w:r w:rsidRPr="00C222A9">
        <w:rPr>
          <w:rFonts w:cs="Times New Roman"/>
        </w:rPr>
        <w:t>Eddig tanult szakmai gyakorlati témakörök felsorolása:</w:t>
      </w:r>
    </w:p>
    <w:p w14:paraId="538B83AA" w14:textId="77777777" w:rsidR="00BB74C1" w:rsidRPr="00C222A9" w:rsidRDefault="00BB74C1" w:rsidP="00BB74C1">
      <w:pPr>
        <w:spacing w:after="0"/>
        <w:ind w:left="851"/>
        <w:rPr>
          <w:rFonts w:cs="Times New Roman"/>
          <w:b/>
        </w:rPr>
      </w:pPr>
      <w:r w:rsidRPr="00C222A9">
        <w:rPr>
          <w:rFonts w:cs="Times New Roman"/>
          <w:b/>
        </w:rPr>
        <w:t>Agrárműszaki alapok szakmai gyakorlat tantárgy</w:t>
      </w:r>
    </w:p>
    <w:p w14:paraId="2A47056C" w14:textId="77777777" w:rsidR="00BB74C1" w:rsidRPr="00C222A9" w:rsidRDefault="00BB74C1" w:rsidP="00BB74C1">
      <w:pPr>
        <w:spacing w:after="0"/>
        <w:ind w:left="851"/>
        <w:rPr>
          <w:rFonts w:cs="Times New Roman"/>
        </w:rPr>
      </w:pPr>
      <w:r w:rsidRPr="00C222A9">
        <w:rPr>
          <w:rFonts w:cs="Times New Roman"/>
        </w:rPr>
        <w:t>Műhely megismerése, előrajzolás</w:t>
      </w:r>
    </w:p>
    <w:p w14:paraId="01A7D2F6" w14:textId="77777777" w:rsidR="00BB74C1" w:rsidRPr="00C222A9" w:rsidRDefault="00BB74C1" w:rsidP="00BB74C1">
      <w:pPr>
        <w:spacing w:after="0"/>
        <w:ind w:left="851"/>
        <w:rPr>
          <w:rFonts w:cs="Times New Roman"/>
        </w:rPr>
      </w:pPr>
      <w:r w:rsidRPr="00C222A9">
        <w:rPr>
          <w:rFonts w:cs="Times New Roman"/>
        </w:rPr>
        <w:t>Fémipari alapműveletek</w:t>
      </w:r>
    </w:p>
    <w:p w14:paraId="1E54C8DD" w14:textId="77777777" w:rsidR="00BB74C1" w:rsidRPr="00C222A9" w:rsidRDefault="00BB74C1" w:rsidP="00BB74C1">
      <w:pPr>
        <w:spacing w:after="0"/>
        <w:ind w:left="851"/>
        <w:rPr>
          <w:rFonts w:cs="Times New Roman"/>
        </w:rPr>
      </w:pPr>
      <w:r w:rsidRPr="00C222A9">
        <w:rPr>
          <w:rFonts w:cs="Times New Roman"/>
        </w:rPr>
        <w:t>Kötések</w:t>
      </w:r>
    </w:p>
    <w:p w14:paraId="35AA812E" w14:textId="77777777" w:rsidR="00BB74C1" w:rsidRPr="00C222A9" w:rsidRDefault="00BB74C1" w:rsidP="00BB74C1">
      <w:pPr>
        <w:spacing w:after="0"/>
        <w:ind w:left="851"/>
        <w:rPr>
          <w:rFonts w:cs="Times New Roman"/>
        </w:rPr>
      </w:pPr>
      <w:r w:rsidRPr="00C222A9">
        <w:rPr>
          <w:rFonts w:cs="Times New Roman"/>
        </w:rPr>
        <w:t>Mérések</w:t>
      </w:r>
    </w:p>
    <w:p w14:paraId="692A9E35" w14:textId="77777777" w:rsidR="00BB74C1" w:rsidRPr="00C222A9" w:rsidRDefault="00BB74C1" w:rsidP="00BB74C1">
      <w:pPr>
        <w:spacing w:after="0"/>
        <w:ind w:left="851"/>
        <w:rPr>
          <w:rFonts w:cs="Times New Roman"/>
        </w:rPr>
      </w:pPr>
      <w:r w:rsidRPr="00C222A9">
        <w:rPr>
          <w:rFonts w:cs="Times New Roman"/>
        </w:rPr>
        <w:t>Korrózió elleni védelem</w:t>
      </w:r>
    </w:p>
    <w:p w14:paraId="23044D58" w14:textId="77777777" w:rsidR="00BB74C1" w:rsidRPr="00C222A9" w:rsidRDefault="00BB74C1" w:rsidP="00BB74C1">
      <w:pPr>
        <w:spacing w:after="0"/>
        <w:ind w:left="851"/>
        <w:rPr>
          <w:rFonts w:cs="Times New Roman"/>
        </w:rPr>
      </w:pPr>
      <w:proofErr w:type="spellStart"/>
      <w:r w:rsidRPr="00C222A9">
        <w:rPr>
          <w:rFonts w:cs="Times New Roman"/>
        </w:rPr>
        <w:t>Melegüzemi</w:t>
      </w:r>
      <w:proofErr w:type="spellEnd"/>
      <w:r w:rsidRPr="00C222A9">
        <w:rPr>
          <w:rFonts w:cs="Times New Roman"/>
        </w:rPr>
        <w:t xml:space="preserve"> technológiák alkalmazása</w:t>
      </w:r>
    </w:p>
    <w:p w14:paraId="7717E6A2" w14:textId="77777777" w:rsidR="00BB74C1" w:rsidRPr="00C222A9" w:rsidRDefault="00BB74C1" w:rsidP="00BB74C1">
      <w:pPr>
        <w:spacing w:after="0"/>
        <w:ind w:left="851"/>
        <w:rPr>
          <w:rFonts w:cs="Times New Roman"/>
        </w:rPr>
      </w:pPr>
      <w:r w:rsidRPr="00C222A9">
        <w:rPr>
          <w:rFonts w:cs="Times New Roman"/>
        </w:rPr>
        <w:t>Lánghegesztés</w:t>
      </w:r>
    </w:p>
    <w:p w14:paraId="6AF7C17F" w14:textId="77777777" w:rsidR="00BB74C1" w:rsidRPr="00C222A9" w:rsidRDefault="00BB74C1" w:rsidP="00BB74C1">
      <w:pPr>
        <w:spacing w:after="0"/>
        <w:ind w:left="851"/>
        <w:rPr>
          <w:rFonts w:cs="Times New Roman"/>
        </w:rPr>
      </w:pPr>
      <w:r w:rsidRPr="00C222A9">
        <w:rPr>
          <w:rFonts w:cs="Times New Roman"/>
        </w:rPr>
        <w:t>Ívhegesztés</w:t>
      </w:r>
    </w:p>
    <w:p w14:paraId="3DC70DAA" w14:textId="77777777" w:rsidR="00BB74C1" w:rsidRPr="00C222A9" w:rsidRDefault="00BB74C1" w:rsidP="00BB74C1">
      <w:pPr>
        <w:spacing w:after="0"/>
        <w:ind w:left="851"/>
        <w:rPr>
          <w:rFonts w:cs="Times New Roman"/>
        </w:rPr>
      </w:pPr>
      <w:r w:rsidRPr="00C222A9">
        <w:rPr>
          <w:rFonts w:cs="Times New Roman"/>
        </w:rPr>
        <w:t>Hajtóművek szerelése</w:t>
      </w:r>
    </w:p>
    <w:p w14:paraId="1863F539" w14:textId="77777777" w:rsidR="00BB74C1" w:rsidRPr="00C222A9" w:rsidRDefault="00BB74C1" w:rsidP="00BB74C1">
      <w:pPr>
        <w:spacing w:after="0"/>
        <w:ind w:left="851"/>
        <w:rPr>
          <w:rFonts w:cs="Times New Roman"/>
        </w:rPr>
      </w:pPr>
      <w:r w:rsidRPr="00C222A9">
        <w:rPr>
          <w:rFonts w:cs="Times New Roman"/>
        </w:rPr>
        <w:t>Gépi forgácsolás alapjai</w:t>
      </w:r>
    </w:p>
    <w:p w14:paraId="4DC3439A" w14:textId="77777777" w:rsidR="00BB74C1" w:rsidRPr="00C222A9" w:rsidRDefault="00BB74C1" w:rsidP="00BB74C1">
      <w:pPr>
        <w:spacing w:after="0"/>
        <w:ind w:left="851"/>
        <w:rPr>
          <w:rFonts w:cs="Times New Roman"/>
        </w:rPr>
      </w:pPr>
      <w:r w:rsidRPr="00C222A9">
        <w:rPr>
          <w:rFonts w:cs="Times New Roman"/>
        </w:rPr>
        <w:t>Köszörülés</w:t>
      </w:r>
    </w:p>
    <w:p w14:paraId="5705581D" w14:textId="77777777" w:rsidR="00BB74C1" w:rsidRPr="00C222A9" w:rsidRDefault="00BB74C1" w:rsidP="00BB74C1">
      <w:pPr>
        <w:spacing w:after="0"/>
        <w:ind w:left="851"/>
        <w:rPr>
          <w:rFonts w:cs="Times New Roman"/>
        </w:rPr>
      </w:pPr>
      <w:r w:rsidRPr="00C222A9">
        <w:rPr>
          <w:rFonts w:cs="Times New Roman"/>
        </w:rPr>
        <w:t>Esztergályozás</w:t>
      </w:r>
    </w:p>
    <w:p w14:paraId="03124354" w14:textId="77777777" w:rsidR="00BB74C1" w:rsidRPr="00C222A9" w:rsidRDefault="00BB74C1" w:rsidP="00BB74C1">
      <w:pPr>
        <w:spacing w:after="0"/>
        <w:ind w:left="851"/>
        <w:rPr>
          <w:rFonts w:cs="Times New Roman"/>
        </w:rPr>
      </w:pPr>
      <w:r w:rsidRPr="00C222A9">
        <w:rPr>
          <w:rFonts w:cs="Times New Roman"/>
        </w:rPr>
        <w:t xml:space="preserve">Marás, gyalulás </w:t>
      </w:r>
    </w:p>
    <w:p w14:paraId="6EADAB7B" w14:textId="77777777" w:rsidR="00BB74C1" w:rsidRPr="00C222A9" w:rsidRDefault="00BB74C1" w:rsidP="00BB74C1">
      <w:pPr>
        <w:spacing w:after="0"/>
        <w:ind w:left="851"/>
        <w:rPr>
          <w:rFonts w:cs="Times New Roman"/>
          <w:b/>
        </w:rPr>
      </w:pPr>
      <w:r w:rsidRPr="00C222A9">
        <w:rPr>
          <w:rFonts w:cs="Times New Roman"/>
          <w:b/>
        </w:rPr>
        <w:t>Erőgépek szakmai gyakorlat tantárgy</w:t>
      </w:r>
    </w:p>
    <w:p w14:paraId="17986FD8" w14:textId="77777777" w:rsidR="00BB74C1" w:rsidRPr="00C222A9" w:rsidRDefault="00BB74C1" w:rsidP="00BB74C1">
      <w:pPr>
        <w:spacing w:after="0"/>
        <w:ind w:left="851"/>
        <w:rPr>
          <w:rFonts w:cs="Times New Roman"/>
        </w:rPr>
      </w:pPr>
      <w:r w:rsidRPr="00C222A9">
        <w:rPr>
          <w:rFonts w:cs="Times New Roman"/>
        </w:rPr>
        <w:t>Motorok szerkezeti felépítése</w:t>
      </w:r>
    </w:p>
    <w:p w14:paraId="4E077A13" w14:textId="77777777" w:rsidR="00BB74C1" w:rsidRPr="00C222A9" w:rsidRDefault="00BB74C1" w:rsidP="00BB74C1">
      <w:pPr>
        <w:spacing w:after="0"/>
        <w:ind w:left="851"/>
        <w:rPr>
          <w:rFonts w:cs="Times New Roman"/>
        </w:rPr>
      </w:pPr>
      <w:r w:rsidRPr="00C222A9">
        <w:rPr>
          <w:rFonts w:cs="Times New Roman"/>
        </w:rPr>
        <w:t>Tüzelőanyag ellátó rendszerek kialakításai</w:t>
      </w:r>
    </w:p>
    <w:p w14:paraId="0FE3051F" w14:textId="77777777" w:rsidR="00BB74C1" w:rsidRPr="00C222A9" w:rsidRDefault="00BB74C1" w:rsidP="00BB74C1">
      <w:pPr>
        <w:spacing w:after="0"/>
        <w:ind w:left="851"/>
        <w:rPr>
          <w:rFonts w:cs="Times New Roman"/>
        </w:rPr>
      </w:pPr>
      <w:r w:rsidRPr="00C222A9">
        <w:rPr>
          <w:rFonts w:cs="Times New Roman"/>
        </w:rPr>
        <w:t>Kenési és hűtési rendszerek</w:t>
      </w:r>
    </w:p>
    <w:p w14:paraId="13481E0D" w14:textId="77777777" w:rsidR="00BB74C1" w:rsidRPr="00C222A9" w:rsidRDefault="00BB74C1" w:rsidP="00BB74C1">
      <w:pPr>
        <w:spacing w:after="0"/>
        <w:ind w:left="851"/>
        <w:rPr>
          <w:rFonts w:cs="Times New Roman"/>
        </w:rPr>
      </w:pPr>
      <w:r w:rsidRPr="00C222A9">
        <w:rPr>
          <w:rFonts w:cs="Times New Roman"/>
        </w:rPr>
        <w:t>Agrárműszaki erőforrások mechanikus teljesítmény-átviteli rendszerei</w:t>
      </w:r>
    </w:p>
    <w:p w14:paraId="50B59D82" w14:textId="77777777" w:rsidR="00BB74C1" w:rsidRPr="00C222A9" w:rsidRDefault="00BB74C1" w:rsidP="00BB74C1">
      <w:pPr>
        <w:spacing w:after="0"/>
        <w:ind w:left="851"/>
        <w:rPr>
          <w:rFonts w:cs="Times New Roman"/>
        </w:rPr>
      </w:pPr>
      <w:r w:rsidRPr="00C222A9">
        <w:rPr>
          <w:rFonts w:cs="Times New Roman"/>
        </w:rPr>
        <w:t>Agrárműszaki erőforrások hidraulikus teljesítmény-átviteli rendszerei</w:t>
      </w:r>
    </w:p>
    <w:p w14:paraId="62685453" w14:textId="77777777" w:rsidR="00BB74C1" w:rsidRPr="00C222A9" w:rsidRDefault="00BB74C1" w:rsidP="00BB74C1">
      <w:pPr>
        <w:spacing w:after="0"/>
        <w:ind w:left="851"/>
        <w:rPr>
          <w:rFonts w:cs="Times New Roman"/>
        </w:rPr>
      </w:pPr>
      <w:r w:rsidRPr="00C222A9">
        <w:rPr>
          <w:rFonts w:cs="Times New Roman"/>
        </w:rPr>
        <w:t>Vonó és függesztő-szerkezetek</w:t>
      </w:r>
    </w:p>
    <w:p w14:paraId="5777D4A9" w14:textId="77777777" w:rsidR="00BB74C1" w:rsidRPr="00C222A9" w:rsidRDefault="00BB74C1" w:rsidP="00BB74C1">
      <w:pPr>
        <w:spacing w:after="0"/>
        <w:ind w:left="851"/>
        <w:rPr>
          <w:rFonts w:cs="Times New Roman"/>
        </w:rPr>
      </w:pPr>
      <w:r w:rsidRPr="00C222A9">
        <w:rPr>
          <w:rFonts w:cs="Times New Roman"/>
        </w:rPr>
        <w:lastRenderedPageBreak/>
        <w:t>Járó- és kormányszerkezetek</w:t>
      </w:r>
    </w:p>
    <w:p w14:paraId="2B262F70" w14:textId="77777777" w:rsidR="00BB74C1" w:rsidRPr="00C222A9" w:rsidRDefault="00BB74C1" w:rsidP="00BB74C1">
      <w:pPr>
        <w:spacing w:after="0"/>
        <w:ind w:left="851"/>
        <w:rPr>
          <w:rFonts w:cs="Times New Roman"/>
        </w:rPr>
      </w:pPr>
      <w:r w:rsidRPr="00C222A9">
        <w:rPr>
          <w:rFonts w:cs="Times New Roman"/>
        </w:rPr>
        <w:t xml:space="preserve">Alváz és felépítmény </w:t>
      </w:r>
    </w:p>
    <w:p w14:paraId="72F69F92" w14:textId="77777777" w:rsidR="00BB74C1" w:rsidRPr="00C222A9" w:rsidRDefault="00BB74C1" w:rsidP="00BB74C1">
      <w:pPr>
        <w:spacing w:after="0"/>
        <w:ind w:left="851"/>
        <w:rPr>
          <w:rFonts w:cs="Times New Roman"/>
        </w:rPr>
      </w:pPr>
      <w:r w:rsidRPr="00C222A9">
        <w:rPr>
          <w:rFonts w:cs="Times New Roman"/>
        </w:rPr>
        <w:t>Agrárműszaki erőforrásokon és munkagépeken alkalmazott fékszerkezetek</w:t>
      </w:r>
    </w:p>
    <w:p w14:paraId="7A54939B" w14:textId="77777777" w:rsidR="00BB74C1" w:rsidRPr="00C222A9" w:rsidRDefault="00BB74C1" w:rsidP="00BB74C1">
      <w:pPr>
        <w:spacing w:after="0"/>
        <w:ind w:left="851"/>
        <w:rPr>
          <w:rFonts w:cs="Times New Roman"/>
        </w:rPr>
      </w:pPr>
      <w:r w:rsidRPr="00C222A9">
        <w:rPr>
          <w:rFonts w:cs="Times New Roman"/>
        </w:rPr>
        <w:t>Agrárműszaki erőforrások elektromos berendezései</w:t>
      </w:r>
    </w:p>
    <w:p w14:paraId="19AF8CFC" w14:textId="77777777" w:rsidR="00BB74C1" w:rsidRPr="00C222A9" w:rsidRDefault="00BB74C1" w:rsidP="00BB74C1">
      <w:pPr>
        <w:spacing w:after="0"/>
        <w:ind w:left="851"/>
        <w:rPr>
          <w:rFonts w:cs="Times New Roman"/>
        </w:rPr>
      </w:pPr>
      <w:r w:rsidRPr="00C222A9">
        <w:rPr>
          <w:rFonts w:cs="Times New Roman"/>
        </w:rPr>
        <w:t>Egyéb agrárműszaki erőforrások javítása</w:t>
      </w:r>
    </w:p>
    <w:p w14:paraId="7EC053C5" w14:textId="77777777" w:rsidR="00BB74C1" w:rsidRPr="00C222A9" w:rsidRDefault="00BB74C1" w:rsidP="00BB74C1">
      <w:pPr>
        <w:spacing w:after="0"/>
        <w:ind w:left="851"/>
        <w:rPr>
          <w:rFonts w:cs="Times New Roman"/>
        </w:rPr>
      </w:pPr>
      <w:r w:rsidRPr="00C222A9">
        <w:rPr>
          <w:rFonts w:cs="Times New Roman"/>
        </w:rPr>
        <w:t>Agrárgazdasági erőgépek karbantartása</w:t>
      </w:r>
    </w:p>
    <w:p w14:paraId="335A9D8F" w14:textId="77777777" w:rsidR="00BB74C1" w:rsidRPr="00C222A9" w:rsidRDefault="00BB74C1" w:rsidP="00BB74C1">
      <w:pPr>
        <w:spacing w:after="0"/>
        <w:ind w:left="851"/>
        <w:rPr>
          <w:rFonts w:cs="Times New Roman"/>
        </w:rPr>
      </w:pPr>
      <w:r w:rsidRPr="00C222A9">
        <w:rPr>
          <w:rFonts w:cs="Times New Roman"/>
        </w:rPr>
        <w:t>Biztonsági ellenőrzés és üzemeltetés</w:t>
      </w:r>
    </w:p>
    <w:p w14:paraId="365B4D7E" w14:textId="77777777" w:rsidR="00BB74C1" w:rsidRPr="00C222A9" w:rsidRDefault="00BB74C1" w:rsidP="00BB74C1">
      <w:pPr>
        <w:spacing w:after="0"/>
        <w:ind w:left="851"/>
        <w:rPr>
          <w:rFonts w:cs="Times New Roman"/>
          <w:b/>
        </w:rPr>
      </w:pPr>
      <w:r w:rsidRPr="00C222A9">
        <w:rPr>
          <w:rFonts w:cs="Times New Roman"/>
          <w:b/>
        </w:rPr>
        <w:t>Munkagépek szakmai gyakorlat tantárgy</w:t>
      </w:r>
    </w:p>
    <w:p w14:paraId="67B8ACBE" w14:textId="77777777" w:rsidR="00BB74C1" w:rsidRPr="00C222A9" w:rsidRDefault="00BB74C1" w:rsidP="00BB74C1">
      <w:pPr>
        <w:spacing w:after="0"/>
        <w:ind w:left="851"/>
        <w:rPr>
          <w:rFonts w:cs="Times New Roman"/>
        </w:rPr>
      </w:pPr>
      <w:r w:rsidRPr="00C222A9">
        <w:rPr>
          <w:rFonts w:cs="Times New Roman"/>
        </w:rPr>
        <w:t>Tápanyag visszapótlás gépei</w:t>
      </w:r>
    </w:p>
    <w:p w14:paraId="32C7EA4A" w14:textId="77777777" w:rsidR="00BB74C1" w:rsidRPr="00C222A9" w:rsidRDefault="00BB74C1" w:rsidP="00BB74C1">
      <w:pPr>
        <w:spacing w:after="0"/>
        <w:ind w:left="851"/>
        <w:rPr>
          <w:rFonts w:cs="Times New Roman"/>
        </w:rPr>
      </w:pPr>
      <w:r w:rsidRPr="00C222A9">
        <w:rPr>
          <w:rFonts w:cs="Times New Roman"/>
        </w:rPr>
        <w:t>Talajművelés gépei</w:t>
      </w:r>
    </w:p>
    <w:p w14:paraId="3A73D6A0" w14:textId="77777777" w:rsidR="00BB74C1" w:rsidRPr="00C222A9" w:rsidRDefault="00BB74C1" w:rsidP="00BB74C1">
      <w:pPr>
        <w:spacing w:after="0"/>
        <w:ind w:left="851"/>
        <w:rPr>
          <w:rFonts w:cs="Times New Roman"/>
        </w:rPr>
      </w:pPr>
      <w:r w:rsidRPr="00C222A9">
        <w:rPr>
          <w:rFonts w:cs="Times New Roman"/>
        </w:rPr>
        <w:t>Vetés, ültetés, palántázás gépei</w:t>
      </w:r>
    </w:p>
    <w:p w14:paraId="08FD8561" w14:textId="77777777" w:rsidR="00BB74C1" w:rsidRPr="00C222A9" w:rsidRDefault="00BB74C1" w:rsidP="00BB74C1">
      <w:pPr>
        <w:spacing w:after="0"/>
        <w:ind w:left="851"/>
        <w:rPr>
          <w:rFonts w:cs="Times New Roman"/>
        </w:rPr>
      </w:pPr>
      <w:proofErr w:type="spellStart"/>
      <w:r w:rsidRPr="00C222A9">
        <w:rPr>
          <w:rFonts w:cs="Times New Roman"/>
        </w:rPr>
        <w:t>Növényvényápolás</w:t>
      </w:r>
      <w:proofErr w:type="spellEnd"/>
      <w:r w:rsidRPr="00C222A9">
        <w:rPr>
          <w:rFonts w:cs="Times New Roman"/>
        </w:rPr>
        <w:t xml:space="preserve"> gépei</w:t>
      </w:r>
    </w:p>
    <w:p w14:paraId="00F29822" w14:textId="77777777" w:rsidR="00BB74C1" w:rsidRPr="00C222A9" w:rsidRDefault="00BB74C1" w:rsidP="00BB74C1">
      <w:pPr>
        <w:spacing w:after="0"/>
        <w:ind w:left="851"/>
        <w:rPr>
          <w:rFonts w:cs="Times New Roman"/>
        </w:rPr>
      </w:pPr>
      <w:r w:rsidRPr="00C222A9">
        <w:rPr>
          <w:rFonts w:cs="Times New Roman"/>
        </w:rPr>
        <w:t>Öntözés gépei</w:t>
      </w:r>
    </w:p>
    <w:p w14:paraId="75C3052C" w14:textId="77777777" w:rsidR="00BB74C1" w:rsidRPr="00C222A9" w:rsidRDefault="00BB74C1" w:rsidP="00BB74C1">
      <w:pPr>
        <w:spacing w:after="0"/>
        <w:ind w:left="851"/>
        <w:rPr>
          <w:rFonts w:cs="Times New Roman"/>
        </w:rPr>
      </w:pPr>
      <w:r w:rsidRPr="00C222A9">
        <w:rPr>
          <w:rFonts w:cs="Times New Roman"/>
        </w:rPr>
        <w:t>Szálastakarmányok betakarításának gépei</w:t>
      </w:r>
    </w:p>
    <w:p w14:paraId="55AA6B5C" w14:textId="77777777" w:rsidR="00BB74C1" w:rsidRPr="00C222A9" w:rsidRDefault="00BB74C1" w:rsidP="00BB74C1">
      <w:pPr>
        <w:spacing w:after="0"/>
        <w:ind w:left="851"/>
        <w:rPr>
          <w:rFonts w:cs="Times New Roman"/>
        </w:rPr>
      </w:pPr>
      <w:r w:rsidRPr="00C222A9">
        <w:rPr>
          <w:rFonts w:cs="Times New Roman"/>
        </w:rPr>
        <w:t>Gabona betakarítás gépei</w:t>
      </w:r>
    </w:p>
    <w:p w14:paraId="05E58FE7" w14:textId="77777777" w:rsidR="00BB74C1" w:rsidRPr="00C222A9" w:rsidRDefault="00BB74C1" w:rsidP="00BB74C1">
      <w:pPr>
        <w:spacing w:after="0"/>
        <w:ind w:left="851"/>
        <w:rPr>
          <w:rFonts w:cs="Times New Roman"/>
        </w:rPr>
      </w:pPr>
      <w:r w:rsidRPr="00C222A9">
        <w:rPr>
          <w:rFonts w:cs="Times New Roman"/>
        </w:rPr>
        <w:t>Kukorica betakarítás gépei</w:t>
      </w:r>
    </w:p>
    <w:p w14:paraId="52CE3E79" w14:textId="77777777" w:rsidR="00BB74C1" w:rsidRPr="00C222A9" w:rsidRDefault="00BB74C1" w:rsidP="00BB74C1">
      <w:pPr>
        <w:spacing w:after="0"/>
        <w:ind w:left="851"/>
        <w:rPr>
          <w:rFonts w:cs="Times New Roman"/>
        </w:rPr>
      </w:pPr>
      <w:r w:rsidRPr="00C222A9">
        <w:rPr>
          <w:rFonts w:cs="Times New Roman"/>
        </w:rPr>
        <w:t>Szemes termények utókezelésének gépei</w:t>
      </w:r>
    </w:p>
    <w:p w14:paraId="4D3F9294" w14:textId="77777777" w:rsidR="00BB74C1" w:rsidRPr="00C222A9" w:rsidRDefault="00BB74C1" w:rsidP="00BB74C1">
      <w:pPr>
        <w:spacing w:after="0"/>
        <w:ind w:left="851"/>
        <w:rPr>
          <w:rFonts w:cs="Times New Roman"/>
        </w:rPr>
      </w:pPr>
      <w:r w:rsidRPr="00C222A9">
        <w:rPr>
          <w:rFonts w:cs="Times New Roman"/>
        </w:rPr>
        <w:t>Burgonya betakarításának gépei</w:t>
      </w:r>
    </w:p>
    <w:p w14:paraId="1AE723D1" w14:textId="77777777" w:rsidR="00BB74C1" w:rsidRPr="00C222A9" w:rsidRDefault="00BB74C1" w:rsidP="00BB74C1">
      <w:pPr>
        <w:spacing w:after="0"/>
        <w:ind w:left="851"/>
        <w:rPr>
          <w:rFonts w:cs="Times New Roman"/>
        </w:rPr>
      </w:pPr>
      <w:r w:rsidRPr="00C222A9">
        <w:rPr>
          <w:rFonts w:cs="Times New Roman"/>
        </w:rPr>
        <w:t>Szakmai gyakorlat 2.</w:t>
      </w:r>
    </w:p>
    <w:p w14:paraId="3055B98E" w14:textId="77777777" w:rsidR="00BB74C1" w:rsidRPr="00C222A9" w:rsidRDefault="00BB74C1" w:rsidP="00BB74C1">
      <w:pPr>
        <w:spacing w:after="0"/>
        <w:ind w:left="851"/>
        <w:rPr>
          <w:rFonts w:cs="Times New Roman"/>
        </w:rPr>
      </w:pPr>
      <w:r w:rsidRPr="00C222A9">
        <w:rPr>
          <w:rFonts w:cs="Times New Roman"/>
        </w:rPr>
        <w:t>Cukorrépa betakarításának gépei</w:t>
      </w:r>
    </w:p>
    <w:p w14:paraId="63BC5201" w14:textId="77777777" w:rsidR="00BB74C1" w:rsidRPr="00C222A9" w:rsidRDefault="00BB74C1" w:rsidP="00BB74C1">
      <w:pPr>
        <w:spacing w:after="0"/>
        <w:ind w:left="851"/>
        <w:rPr>
          <w:rFonts w:cs="Times New Roman"/>
          <w:b/>
        </w:rPr>
      </w:pPr>
      <w:r w:rsidRPr="00C222A9">
        <w:rPr>
          <w:rFonts w:cs="Times New Roman"/>
          <w:b/>
        </w:rPr>
        <w:t>Mezőgazdasági ismeretek szakmai gyakorlat tantárgy</w:t>
      </w:r>
    </w:p>
    <w:p w14:paraId="4AA2CCE6" w14:textId="77777777" w:rsidR="00BB74C1" w:rsidRPr="00C222A9" w:rsidRDefault="00BB74C1" w:rsidP="00BB74C1">
      <w:pPr>
        <w:spacing w:after="0"/>
        <w:ind w:left="851"/>
        <w:rPr>
          <w:rFonts w:cs="Times New Roman"/>
        </w:rPr>
      </w:pPr>
      <w:r w:rsidRPr="00C222A9">
        <w:rPr>
          <w:rFonts w:cs="Times New Roman"/>
        </w:rPr>
        <w:t>Növények életműködése, környezete</w:t>
      </w:r>
    </w:p>
    <w:p w14:paraId="629B79E8" w14:textId="77777777" w:rsidR="00BB74C1" w:rsidRPr="00C222A9" w:rsidRDefault="00BB74C1" w:rsidP="00BB74C1">
      <w:pPr>
        <w:spacing w:after="0"/>
        <w:ind w:left="851"/>
        <w:rPr>
          <w:rFonts w:cs="Times New Roman"/>
        </w:rPr>
      </w:pPr>
      <w:r w:rsidRPr="00C222A9">
        <w:rPr>
          <w:rFonts w:cs="Times New Roman"/>
        </w:rPr>
        <w:t>Talajtan, talajművelése, trágyázás</w:t>
      </w:r>
    </w:p>
    <w:p w14:paraId="01A097C5" w14:textId="77777777" w:rsidR="00BB74C1" w:rsidRPr="00C222A9" w:rsidRDefault="00BB74C1" w:rsidP="00BB74C1">
      <w:pPr>
        <w:spacing w:after="0"/>
        <w:ind w:left="851"/>
        <w:rPr>
          <w:rFonts w:cs="Times New Roman"/>
        </w:rPr>
      </w:pPr>
      <w:r w:rsidRPr="00C222A9">
        <w:rPr>
          <w:rFonts w:cs="Times New Roman"/>
        </w:rPr>
        <w:t>Vetés, ültetés, növényápolás</w:t>
      </w:r>
    </w:p>
    <w:p w14:paraId="08EB15EB" w14:textId="77777777" w:rsidR="00BB74C1" w:rsidRPr="00C222A9" w:rsidRDefault="00BB74C1" w:rsidP="00BB74C1">
      <w:pPr>
        <w:spacing w:after="0"/>
        <w:ind w:left="851"/>
        <w:rPr>
          <w:rFonts w:cs="Times New Roman"/>
        </w:rPr>
      </w:pPr>
      <w:r w:rsidRPr="00C222A9">
        <w:rPr>
          <w:rFonts w:cs="Times New Roman"/>
        </w:rPr>
        <w:t>Betakarítás, termesztési módok</w:t>
      </w:r>
    </w:p>
    <w:p w14:paraId="3DB49870" w14:textId="77777777" w:rsidR="00BB74C1" w:rsidRPr="00C222A9" w:rsidRDefault="00BB74C1" w:rsidP="00BB74C1">
      <w:pPr>
        <w:spacing w:after="0"/>
        <w:ind w:left="851"/>
        <w:rPr>
          <w:rFonts w:cs="Times New Roman"/>
        </w:rPr>
      </w:pPr>
      <w:r w:rsidRPr="00C222A9">
        <w:rPr>
          <w:rFonts w:cs="Times New Roman"/>
        </w:rPr>
        <w:t>Állattartási alapismeretek</w:t>
      </w:r>
    </w:p>
    <w:p w14:paraId="5075303C" w14:textId="5448CB47" w:rsidR="00BB74C1" w:rsidRPr="00C222A9" w:rsidRDefault="00BB74C1" w:rsidP="00BB74C1">
      <w:pPr>
        <w:spacing w:after="0"/>
        <w:ind w:left="851"/>
        <w:rPr>
          <w:rFonts w:cs="Times New Roman"/>
        </w:rPr>
      </w:pPr>
      <w:r w:rsidRPr="00C222A9">
        <w:rPr>
          <w:rFonts w:cs="Times New Roman"/>
        </w:rPr>
        <w:t>Fontosabb haszonállatok jellemzői</w:t>
      </w:r>
    </w:p>
    <w:p w14:paraId="38D51216" w14:textId="1ADEEE98" w:rsidR="00033C9C" w:rsidRPr="00C222A9" w:rsidRDefault="00FB033E" w:rsidP="00033C9C">
      <w:pPr>
        <w:spacing w:after="0"/>
        <w:ind w:left="851"/>
        <w:rPr>
          <w:rFonts w:cs="Times New Roman"/>
        </w:rPr>
      </w:pPr>
      <w:r w:rsidRPr="00C222A9">
        <w:rPr>
          <w:rFonts w:cs="Times New Roman"/>
        </w:rPr>
        <w:t>”</w:t>
      </w:r>
    </w:p>
    <w:p w14:paraId="6123A09E" w14:textId="77777777" w:rsidR="00C53E01" w:rsidRPr="00C222A9" w:rsidRDefault="00C53E01" w:rsidP="00C53E01">
      <w:pPr>
        <w:spacing w:after="0"/>
        <w:rPr>
          <w:rFonts w:cs="Times New Roman"/>
        </w:rPr>
      </w:pPr>
    </w:p>
    <w:sectPr w:rsidR="00C53E01" w:rsidRPr="00C222A9"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9D54475" w14:textId="77777777" w:rsidR="00294783" w:rsidRDefault="00294783" w:rsidP="00B945BE">
      <w:pPr>
        <w:spacing w:after="0"/>
      </w:pPr>
      <w:r>
        <w:separator/>
      </w:r>
    </w:p>
  </w:endnote>
  <w:endnote w:type="continuationSeparator" w:id="0">
    <w:p w14:paraId="6DDA90B6" w14:textId="77777777" w:rsidR="00294783" w:rsidRDefault="00294783"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EBB0E0" w14:textId="77777777" w:rsidR="00A801EB" w:rsidRPr="00B862AB" w:rsidRDefault="00A801EB">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9B59B5">
      <w:rPr>
        <w:noProof/>
        <w:sz w:val="20"/>
      </w:rPr>
      <w:t>19</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CD1C261" w14:textId="77777777" w:rsidR="00294783" w:rsidRDefault="00294783" w:rsidP="00B945BE">
      <w:pPr>
        <w:spacing w:after="0"/>
      </w:pPr>
      <w:r>
        <w:separator/>
      </w:r>
    </w:p>
  </w:footnote>
  <w:footnote w:type="continuationSeparator" w:id="0">
    <w:p w14:paraId="5E444996" w14:textId="77777777" w:rsidR="00294783" w:rsidRDefault="00294783"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14CC053F"/>
    <w:multiLevelType w:val="multilevel"/>
    <w:tmpl w:val="CD8E41A6"/>
    <w:lvl w:ilvl="0">
      <w:start w:val="5"/>
      <w:numFmt w:val="decimal"/>
      <w:lvlText w:val="%1."/>
      <w:lvlJc w:val="left"/>
      <w:pPr>
        <w:ind w:left="660" w:hanging="660"/>
      </w:pPr>
      <w:rPr>
        <w:rFonts w:hint="default"/>
      </w:rPr>
    </w:lvl>
    <w:lvl w:ilvl="1">
      <w:start w:val="3"/>
      <w:numFmt w:val="decimal"/>
      <w:lvlText w:val="%1.%2."/>
      <w:lvlJc w:val="left"/>
      <w:pPr>
        <w:ind w:left="1156" w:hanging="660"/>
      </w:pPr>
      <w:rPr>
        <w:rFonts w:hint="default"/>
      </w:rPr>
    </w:lvl>
    <w:lvl w:ilvl="2">
      <w:start w:val="12"/>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378938AB"/>
    <w:multiLevelType w:val="multilevel"/>
    <w:tmpl w:val="522A70A8"/>
    <w:lvl w:ilvl="0">
      <w:start w:val="6"/>
      <w:numFmt w:val="decimal"/>
      <w:lvlText w:val="%1."/>
      <w:lvlJc w:val="left"/>
      <w:pPr>
        <w:ind w:left="540" w:hanging="540"/>
      </w:pPr>
      <w:rPr>
        <w:rFonts w:hint="default"/>
      </w:rPr>
    </w:lvl>
    <w:lvl w:ilvl="1">
      <w:start w:val="5"/>
      <w:numFmt w:val="decimal"/>
      <w:lvlText w:val="%1.%2."/>
      <w:lvlJc w:val="left"/>
      <w:pPr>
        <w:ind w:left="1036" w:hanging="54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5" w15:restartNumberingAfterBreak="0">
    <w:nsid w:val="39F944AE"/>
    <w:multiLevelType w:val="multilevel"/>
    <w:tmpl w:val="14A8CB12"/>
    <w:lvl w:ilvl="0">
      <w:start w:val="9"/>
      <w:numFmt w:val="decimal"/>
      <w:lvlText w:val="%1."/>
      <w:lvlJc w:val="left"/>
      <w:pPr>
        <w:ind w:left="540" w:hanging="540"/>
      </w:pPr>
      <w:rPr>
        <w:rFonts w:hint="default"/>
      </w:rPr>
    </w:lvl>
    <w:lvl w:ilvl="1">
      <w:start w:val="5"/>
      <w:numFmt w:val="decimal"/>
      <w:lvlText w:val="%1.%2."/>
      <w:lvlJc w:val="left"/>
      <w:pPr>
        <w:ind w:left="1036" w:hanging="54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6" w15:restartNumberingAfterBreak="0">
    <w:nsid w:val="4597742C"/>
    <w:multiLevelType w:val="multilevel"/>
    <w:tmpl w:val="29A03244"/>
    <w:lvl w:ilvl="0">
      <w:start w:val="5"/>
      <w:numFmt w:val="decimal"/>
      <w:lvlText w:val="%1"/>
      <w:lvlJc w:val="left"/>
      <w:pPr>
        <w:ind w:left="600" w:hanging="600"/>
      </w:pPr>
      <w:rPr>
        <w:rFonts w:hint="default"/>
      </w:rPr>
    </w:lvl>
    <w:lvl w:ilvl="1">
      <w:start w:val="3"/>
      <w:numFmt w:val="decimal"/>
      <w:lvlText w:val="%1.%2"/>
      <w:lvlJc w:val="left"/>
      <w:pPr>
        <w:ind w:left="600" w:hanging="600"/>
      </w:pPr>
      <w:rPr>
        <w:rFonts w:hint="default"/>
      </w:rPr>
    </w:lvl>
    <w:lvl w:ilvl="2">
      <w:start w:val="1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9" w15:restartNumberingAfterBreak="0">
    <w:nsid w:val="5EA367CA"/>
    <w:multiLevelType w:val="multilevel"/>
    <w:tmpl w:val="0D9EAAA6"/>
    <w:lvl w:ilvl="0">
      <w:start w:val="7"/>
      <w:numFmt w:val="decimal"/>
      <w:lvlText w:val="%1."/>
      <w:lvlJc w:val="left"/>
      <w:pPr>
        <w:ind w:left="540" w:hanging="540"/>
      </w:pPr>
      <w:rPr>
        <w:rFonts w:hint="default"/>
      </w:rPr>
    </w:lvl>
    <w:lvl w:ilvl="1">
      <w:start w:val="5"/>
      <w:numFmt w:val="decimal"/>
      <w:lvlText w:val="%1.%2."/>
      <w:lvlJc w:val="left"/>
      <w:pPr>
        <w:ind w:left="1036" w:hanging="54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0"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79DE7EF0"/>
    <w:multiLevelType w:val="multilevel"/>
    <w:tmpl w:val="1A5C9B3E"/>
    <w:lvl w:ilvl="0">
      <w:start w:val="8"/>
      <w:numFmt w:val="decimal"/>
      <w:lvlText w:val="%1."/>
      <w:lvlJc w:val="left"/>
      <w:pPr>
        <w:ind w:left="540" w:hanging="540"/>
      </w:pPr>
      <w:rPr>
        <w:rFonts w:hint="default"/>
      </w:rPr>
    </w:lvl>
    <w:lvl w:ilvl="1">
      <w:start w:val="5"/>
      <w:numFmt w:val="decimal"/>
      <w:lvlText w:val="%1.%2."/>
      <w:lvlJc w:val="left"/>
      <w:pPr>
        <w:ind w:left="1036" w:hanging="54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num w:numId="1">
    <w:abstractNumId w:val="8"/>
  </w:num>
  <w:num w:numId="2">
    <w:abstractNumId w:val="7"/>
  </w:num>
  <w:num w:numId="3">
    <w:abstractNumId w:val="11"/>
  </w:num>
  <w:num w:numId="4">
    <w:abstractNumId w:val="12"/>
  </w:num>
  <w:num w:numId="5">
    <w:abstractNumId w:val="0"/>
  </w:num>
  <w:num w:numId="6">
    <w:abstractNumId w:val="10"/>
  </w:num>
  <w:num w:numId="7">
    <w:abstractNumId w:val="1"/>
  </w:num>
  <w:num w:numId="8">
    <w:abstractNumId w:val="3"/>
  </w:num>
  <w:num w:numId="9">
    <w:abstractNumId w:val="6"/>
  </w:num>
  <w:num w:numId="10">
    <w:abstractNumId w:val="2"/>
  </w:num>
  <w:num w:numId="11">
    <w:abstractNumId w:val="5"/>
  </w:num>
  <w:num w:numId="12">
    <w:abstractNumId w:val="13"/>
  </w:num>
  <w:num w:numId="13">
    <w:abstractNumId w:val="9"/>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4365"/>
    <w:rsid w:val="00012242"/>
    <w:rsid w:val="000146CA"/>
    <w:rsid w:val="00015765"/>
    <w:rsid w:val="000165D9"/>
    <w:rsid w:val="00017FEF"/>
    <w:rsid w:val="00020E49"/>
    <w:rsid w:val="0002409A"/>
    <w:rsid w:val="00024F12"/>
    <w:rsid w:val="00025D6E"/>
    <w:rsid w:val="00033C9C"/>
    <w:rsid w:val="00044DAC"/>
    <w:rsid w:val="00050B41"/>
    <w:rsid w:val="000530B4"/>
    <w:rsid w:val="000635E1"/>
    <w:rsid w:val="000666E9"/>
    <w:rsid w:val="00070464"/>
    <w:rsid w:val="00071A87"/>
    <w:rsid w:val="000772D7"/>
    <w:rsid w:val="00085669"/>
    <w:rsid w:val="000909AE"/>
    <w:rsid w:val="000945A8"/>
    <w:rsid w:val="0009460F"/>
    <w:rsid w:val="000A21B7"/>
    <w:rsid w:val="000A2E27"/>
    <w:rsid w:val="000B207B"/>
    <w:rsid w:val="000B44B8"/>
    <w:rsid w:val="000B4940"/>
    <w:rsid w:val="000B5E9D"/>
    <w:rsid w:val="000B63BD"/>
    <w:rsid w:val="000C2A52"/>
    <w:rsid w:val="000C30B2"/>
    <w:rsid w:val="000C6BC3"/>
    <w:rsid w:val="000D6A77"/>
    <w:rsid w:val="000E044A"/>
    <w:rsid w:val="000F4473"/>
    <w:rsid w:val="000F44A2"/>
    <w:rsid w:val="000F47F5"/>
    <w:rsid w:val="000F5126"/>
    <w:rsid w:val="00102D10"/>
    <w:rsid w:val="00105A6B"/>
    <w:rsid w:val="00110FD5"/>
    <w:rsid w:val="001135EF"/>
    <w:rsid w:val="00114C36"/>
    <w:rsid w:val="00132AE9"/>
    <w:rsid w:val="00133C72"/>
    <w:rsid w:val="0014690B"/>
    <w:rsid w:val="00151B19"/>
    <w:rsid w:val="00160E0E"/>
    <w:rsid w:val="00161279"/>
    <w:rsid w:val="001704F7"/>
    <w:rsid w:val="0017135C"/>
    <w:rsid w:val="00174CE8"/>
    <w:rsid w:val="00176B59"/>
    <w:rsid w:val="001773C1"/>
    <w:rsid w:val="00180827"/>
    <w:rsid w:val="00181B3C"/>
    <w:rsid w:val="001A7530"/>
    <w:rsid w:val="001A7777"/>
    <w:rsid w:val="001B08A6"/>
    <w:rsid w:val="001B61A0"/>
    <w:rsid w:val="001D1E29"/>
    <w:rsid w:val="001E2677"/>
    <w:rsid w:val="001E7B1E"/>
    <w:rsid w:val="001F08AF"/>
    <w:rsid w:val="001F6AD8"/>
    <w:rsid w:val="002029DD"/>
    <w:rsid w:val="00203F1B"/>
    <w:rsid w:val="00214304"/>
    <w:rsid w:val="00216033"/>
    <w:rsid w:val="00244218"/>
    <w:rsid w:val="00244FA9"/>
    <w:rsid w:val="00246E6E"/>
    <w:rsid w:val="00250FD5"/>
    <w:rsid w:val="0025489A"/>
    <w:rsid w:val="002625A0"/>
    <w:rsid w:val="002636AE"/>
    <w:rsid w:val="00266A2C"/>
    <w:rsid w:val="00283A0A"/>
    <w:rsid w:val="002940E2"/>
    <w:rsid w:val="00294783"/>
    <w:rsid w:val="002A08F5"/>
    <w:rsid w:val="002A4775"/>
    <w:rsid w:val="002B2A58"/>
    <w:rsid w:val="002B4176"/>
    <w:rsid w:val="002B7736"/>
    <w:rsid w:val="002D029F"/>
    <w:rsid w:val="002D5074"/>
    <w:rsid w:val="002F5FAC"/>
    <w:rsid w:val="00300614"/>
    <w:rsid w:val="003035F1"/>
    <w:rsid w:val="00305762"/>
    <w:rsid w:val="00312581"/>
    <w:rsid w:val="00317139"/>
    <w:rsid w:val="0031769B"/>
    <w:rsid w:val="00320239"/>
    <w:rsid w:val="00322D08"/>
    <w:rsid w:val="00324626"/>
    <w:rsid w:val="0032788D"/>
    <w:rsid w:val="00330629"/>
    <w:rsid w:val="00331E96"/>
    <w:rsid w:val="003325F4"/>
    <w:rsid w:val="00335ABD"/>
    <w:rsid w:val="00336095"/>
    <w:rsid w:val="003468AB"/>
    <w:rsid w:val="00347FF6"/>
    <w:rsid w:val="00354764"/>
    <w:rsid w:val="00361003"/>
    <w:rsid w:val="003722D9"/>
    <w:rsid w:val="00374E42"/>
    <w:rsid w:val="00380431"/>
    <w:rsid w:val="00381997"/>
    <w:rsid w:val="00381B6C"/>
    <w:rsid w:val="00381E28"/>
    <w:rsid w:val="00383AB6"/>
    <w:rsid w:val="00390F08"/>
    <w:rsid w:val="00391719"/>
    <w:rsid w:val="00397FD5"/>
    <w:rsid w:val="003A7273"/>
    <w:rsid w:val="003B1F7E"/>
    <w:rsid w:val="003B22FD"/>
    <w:rsid w:val="003B6696"/>
    <w:rsid w:val="003C0AB2"/>
    <w:rsid w:val="003C1D0B"/>
    <w:rsid w:val="003C3A13"/>
    <w:rsid w:val="003C470F"/>
    <w:rsid w:val="003C53FE"/>
    <w:rsid w:val="003E3D92"/>
    <w:rsid w:val="003E4C01"/>
    <w:rsid w:val="00400301"/>
    <w:rsid w:val="004046EE"/>
    <w:rsid w:val="0041674C"/>
    <w:rsid w:val="00420CA2"/>
    <w:rsid w:val="00421E47"/>
    <w:rsid w:val="0042748D"/>
    <w:rsid w:val="00430699"/>
    <w:rsid w:val="00431F76"/>
    <w:rsid w:val="00434EF6"/>
    <w:rsid w:val="00434F20"/>
    <w:rsid w:val="00437470"/>
    <w:rsid w:val="00443D53"/>
    <w:rsid w:val="004447B1"/>
    <w:rsid w:val="00445492"/>
    <w:rsid w:val="00451F66"/>
    <w:rsid w:val="0045474F"/>
    <w:rsid w:val="00462855"/>
    <w:rsid w:val="0046325E"/>
    <w:rsid w:val="00471C1E"/>
    <w:rsid w:val="004757F5"/>
    <w:rsid w:val="00477E3A"/>
    <w:rsid w:val="0049127E"/>
    <w:rsid w:val="00492A88"/>
    <w:rsid w:val="004A00C8"/>
    <w:rsid w:val="004A4365"/>
    <w:rsid w:val="004A4954"/>
    <w:rsid w:val="004A4A71"/>
    <w:rsid w:val="004B5604"/>
    <w:rsid w:val="004B6059"/>
    <w:rsid w:val="004C31F2"/>
    <w:rsid w:val="004D04D9"/>
    <w:rsid w:val="004E01BB"/>
    <w:rsid w:val="004E32A8"/>
    <w:rsid w:val="004E6107"/>
    <w:rsid w:val="004F6765"/>
    <w:rsid w:val="0050222D"/>
    <w:rsid w:val="00511F75"/>
    <w:rsid w:val="00520792"/>
    <w:rsid w:val="00521219"/>
    <w:rsid w:val="0052164D"/>
    <w:rsid w:val="00524B52"/>
    <w:rsid w:val="00526B55"/>
    <w:rsid w:val="00533881"/>
    <w:rsid w:val="00537AF3"/>
    <w:rsid w:val="00542024"/>
    <w:rsid w:val="00543CE0"/>
    <w:rsid w:val="00555E27"/>
    <w:rsid w:val="00563EE9"/>
    <w:rsid w:val="00564680"/>
    <w:rsid w:val="00565548"/>
    <w:rsid w:val="00565574"/>
    <w:rsid w:val="00575B42"/>
    <w:rsid w:val="005821DE"/>
    <w:rsid w:val="00582552"/>
    <w:rsid w:val="00592006"/>
    <w:rsid w:val="00594097"/>
    <w:rsid w:val="00595240"/>
    <w:rsid w:val="005A3F3E"/>
    <w:rsid w:val="005B1750"/>
    <w:rsid w:val="005B2895"/>
    <w:rsid w:val="005B4693"/>
    <w:rsid w:val="005C1233"/>
    <w:rsid w:val="005C4DA4"/>
    <w:rsid w:val="005D2DE8"/>
    <w:rsid w:val="005D3509"/>
    <w:rsid w:val="005D6CD7"/>
    <w:rsid w:val="005F22E2"/>
    <w:rsid w:val="00602463"/>
    <w:rsid w:val="00602D39"/>
    <w:rsid w:val="0060347F"/>
    <w:rsid w:val="00610711"/>
    <w:rsid w:val="00615585"/>
    <w:rsid w:val="006328D9"/>
    <w:rsid w:val="00645B4F"/>
    <w:rsid w:val="0065053C"/>
    <w:rsid w:val="00651066"/>
    <w:rsid w:val="00653FDB"/>
    <w:rsid w:val="00656E4A"/>
    <w:rsid w:val="00657258"/>
    <w:rsid w:val="00663DF5"/>
    <w:rsid w:val="00667078"/>
    <w:rsid w:val="00696ED9"/>
    <w:rsid w:val="006A16E0"/>
    <w:rsid w:val="006A340F"/>
    <w:rsid w:val="006A55B6"/>
    <w:rsid w:val="006A620F"/>
    <w:rsid w:val="006B226C"/>
    <w:rsid w:val="006B6253"/>
    <w:rsid w:val="006C5F2D"/>
    <w:rsid w:val="006C78D2"/>
    <w:rsid w:val="006D406E"/>
    <w:rsid w:val="006D6359"/>
    <w:rsid w:val="006E0D7B"/>
    <w:rsid w:val="006F59CC"/>
    <w:rsid w:val="007027CB"/>
    <w:rsid w:val="00704A02"/>
    <w:rsid w:val="0070603E"/>
    <w:rsid w:val="00716469"/>
    <w:rsid w:val="007205F8"/>
    <w:rsid w:val="00721AB0"/>
    <w:rsid w:val="007224DB"/>
    <w:rsid w:val="007308AA"/>
    <w:rsid w:val="00733D0C"/>
    <w:rsid w:val="00741EC3"/>
    <w:rsid w:val="00752ECD"/>
    <w:rsid w:val="0075406B"/>
    <w:rsid w:val="00757CA9"/>
    <w:rsid w:val="00757D91"/>
    <w:rsid w:val="0076373B"/>
    <w:rsid w:val="007660BC"/>
    <w:rsid w:val="00767C81"/>
    <w:rsid w:val="007761DE"/>
    <w:rsid w:val="00783593"/>
    <w:rsid w:val="00783D0C"/>
    <w:rsid w:val="00797B0A"/>
    <w:rsid w:val="007B0083"/>
    <w:rsid w:val="007B57AC"/>
    <w:rsid w:val="007E482A"/>
    <w:rsid w:val="007E5739"/>
    <w:rsid w:val="007E5A85"/>
    <w:rsid w:val="007F1F44"/>
    <w:rsid w:val="00803F39"/>
    <w:rsid w:val="00807FA9"/>
    <w:rsid w:val="00810444"/>
    <w:rsid w:val="00811551"/>
    <w:rsid w:val="00820131"/>
    <w:rsid w:val="00821843"/>
    <w:rsid w:val="00821E80"/>
    <w:rsid w:val="00827190"/>
    <w:rsid w:val="00827752"/>
    <w:rsid w:val="008310B0"/>
    <w:rsid w:val="00832FEB"/>
    <w:rsid w:val="00843A00"/>
    <w:rsid w:val="00854279"/>
    <w:rsid w:val="0086605C"/>
    <w:rsid w:val="00876453"/>
    <w:rsid w:val="00877D86"/>
    <w:rsid w:val="00880909"/>
    <w:rsid w:val="008821A0"/>
    <w:rsid w:val="00886B59"/>
    <w:rsid w:val="008A15D7"/>
    <w:rsid w:val="008A17AB"/>
    <w:rsid w:val="008A216B"/>
    <w:rsid w:val="008A3314"/>
    <w:rsid w:val="008B01A2"/>
    <w:rsid w:val="008B3A64"/>
    <w:rsid w:val="008B6582"/>
    <w:rsid w:val="008C0448"/>
    <w:rsid w:val="008C33EB"/>
    <w:rsid w:val="008C6A38"/>
    <w:rsid w:val="008D3D81"/>
    <w:rsid w:val="008D44CD"/>
    <w:rsid w:val="008D64D9"/>
    <w:rsid w:val="008E0230"/>
    <w:rsid w:val="008F09DC"/>
    <w:rsid w:val="008F1A3A"/>
    <w:rsid w:val="008F4C56"/>
    <w:rsid w:val="009011D9"/>
    <w:rsid w:val="009112E2"/>
    <w:rsid w:val="00937153"/>
    <w:rsid w:val="00937340"/>
    <w:rsid w:val="00943582"/>
    <w:rsid w:val="009447A5"/>
    <w:rsid w:val="009529F6"/>
    <w:rsid w:val="00952C28"/>
    <w:rsid w:val="009568A6"/>
    <w:rsid w:val="009625EC"/>
    <w:rsid w:val="0096446F"/>
    <w:rsid w:val="00966DC8"/>
    <w:rsid w:val="00972E7B"/>
    <w:rsid w:val="009732BE"/>
    <w:rsid w:val="00981332"/>
    <w:rsid w:val="00981956"/>
    <w:rsid w:val="00993D2B"/>
    <w:rsid w:val="009944BB"/>
    <w:rsid w:val="00997FEA"/>
    <w:rsid w:val="009A381A"/>
    <w:rsid w:val="009A4A93"/>
    <w:rsid w:val="009A5E09"/>
    <w:rsid w:val="009B4B7D"/>
    <w:rsid w:val="009B509A"/>
    <w:rsid w:val="009B56D7"/>
    <w:rsid w:val="009B59B5"/>
    <w:rsid w:val="009B5C8A"/>
    <w:rsid w:val="009B6E6E"/>
    <w:rsid w:val="009C28EA"/>
    <w:rsid w:val="009C3484"/>
    <w:rsid w:val="009D2CFC"/>
    <w:rsid w:val="009F639E"/>
    <w:rsid w:val="00A05350"/>
    <w:rsid w:val="00A12AE9"/>
    <w:rsid w:val="00A17996"/>
    <w:rsid w:val="00A17E95"/>
    <w:rsid w:val="00A23AE0"/>
    <w:rsid w:val="00A24DEC"/>
    <w:rsid w:val="00A2753D"/>
    <w:rsid w:val="00A30B9F"/>
    <w:rsid w:val="00A32167"/>
    <w:rsid w:val="00A339AE"/>
    <w:rsid w:val="00A406FB"/>
    <w:rsid w:val="00A450D2"/>
    <w:rsid w:val="00A50DE3"/>
    <w:rsid w:val="00A62CC7"/>
    <w:rsid w:val="00A801EB"/>
    <w:rsid w:val="00A80941"/>
    <w:rsid w:val="00A85EE3"/>
    <w:rsid w:val="00A9676C"/>
    <w:rsid w:val="00A96EFE"/>
    <w:rsid w:val="00AA13EB"/>
    <w:rsid w:val="00AA7BBF"/>
    <w:rsid w:val="00AB15E8"/>
    <w:rsid w:val="00AB676A"/>
    <w:rsid w:val="00AB789B"/>
    <w:rsid w:val="00AC76D1"/>
    <w:rsid w:val="00AD4490"/>
    <w:rsid w:val="00AD6472"/>
    <w:rsid w:val="00AE2C16"/>
    <w:rsid w:val="00AE39F4"/>
    <w:rsid w:val="00AE7018"/>
    <w:rsid w:val="00B00C68"/>
    <w:rsid w:val="00B07E8D"/>
    <w:rsid w:val="00B30F68"/>
    <w:rsid w:val="00B35246"/>
    <w:rsid w:val="00B43D14"/>
    <w:rsid w:val="00B43EEE"/>
    <w:rsid w:val="00B47366"/>
    <w:rsid w:val="00B5190C"/>
    <w:rsid w:val="00B66012"/>
    <w:rsid w:val="00B7507C"/>
    <w:rsid w:val="00B75532"/>
    <w:rsid w:val="00B80E5F"/>
    <w:rsid w:val="00B849EE"/>
    <w:rsid w:val="00B862AB"/>
    <w:rsid w:val="00B945BE"/>
    <w:rsid w:val="00BA2A99"/>
    <w:rsid w:val="00BA3530"/>
    <w:rsid w:val="00BA3945"/>
    <w:rsid w:val="00BA54C8"/>
    <w:rsid w:val="00BA7E01"/>
    <w:rsid w:val="00BB2836"/>
    <w:rsid w:val="00BB40E1"/>
    <w:rsid w:val="00BB5D31"/>
    <w:rsid w:val="00BB74C1"/>
    <w:rsid w:val="00BC10EF"/>
    <w:rsid w:val="00BC1173"/>
    <w:rsid w:val="00BC6224"/>
    <w:rsid w:val="00BD0108"/>
    <w:rsid w:val="00BD7E28"/>
    <w:rsid w:val="00BE11EB"/>
    <w:rsid w:val="00BE7966"/>
    <w:rsid w:val="00BF0CBF"/>
    <w:rsid w:val="00BF11C5"/>
    <w:rsid w:val="00BF1DB3"/>
    <w:rsid w:val="00C0314C"/>
    <w:rsid w:val="00C07765"/>
    <w:rsid w:val="00C1132C"/>
    <w:rsid w:val="00C124C0"/>
    <w:rsid w:val="00C222A9"/>
    <w:rsid w:val="00C23EC2"/>
    <w:rsid w:val="00C24A94"/>
    <w:rsid w:val="00C303C0"/>
    <w:rsid w:val="00C4332A"/>
    <w:rsid w:val="00C46ECE"/>
    <w:rsid w:val="00C53E01"/>
    <w:rsid w:val="00C57513"/>
    <w:rsid w:val="00C64856"/>
    <w:rsid w:val="00C65E71"/>
    <w:rsid w:val="00C86B7B"/>
    <w:rsid w:val="00CA021E"/>
    <w:rsid w:val="00CA0D8B"/>
    <w:rsid w:val="00CA2F40"/>
    <w:rsid w:val="00CA3BC9"/>
    <w:rsid w:val="00CB0B53"/>
    <w:rsid w:val="00CB484D"/>
    <w:rsid w:val="00CC1FC9"/>
    <w:rsid w:val="00CC73F3"/>
    <w:rsid w:val="00CC7B8E"/>
    <w:rsid w:val="00CD37F8"/>
    <w:rsid w:val="00CD4EA4"/>
    <w:rsid w:val="00CE6809"/>
    <w:rsid w:val="00CF636B"/>
    <w:rsid w:val="00CF6FFA"/>
    <w:rsid w:val="00CF79D1"/>
    <w:rsid w:val="00CF7AEB"/>
    <w:rsid w:val="00D0785A"/>
    <w:rsid w:val="00D12A59"/>
    <w:rsid w:val="00D1431E"/>
    <w:rsid w:val="00D1633B"/>
    <w:rsid w:val="00D1683E"/>
    <w:rsid w:val="00D21D90"/>
    <w:rsid w:val="00D22413"/>
    <w:rsid w:val="00D276F0"/>
    <w:rsid w:val="00D3247A"/>
    <w:rsid w:val="00D3391F"/>
    <w:rsid w:val="00D33A5D"/>
    <w:rsid w:val="00D341D2"/>
    <w:rsid w:val="00D41193"/>
    <w:rsid w:val="00D42F00"/>
    <w:rsid w:val="00D47F69"/>
    <w:rsid w:val="00D52C63"/>
    <w:rsid w:val="00D7059A"/>
    <w:rsid w:val="00D76F95"/>
    <w:rsid w:val="00D8128D"/>
    <w:rsid w:val="00D81C48"/>
    <w:rsid w:val="00D839A4"/>
    <w:rsid w:val="00D928DF"/>
    <w:rsid w:val="00D93B4D"/>
    <w:rsid w:val="00D94FA1"/>
    <w:rsid w:val="00DA31AC"/>
    <w:rsid w:val="00DA3990"/>
    <w:rsid w:val="00DB2906"/>
    <w:rsid w:val="00DB731D"/>
    <w:rsid w:val="00DC0646"/>
    <w:rsid w:val="00DC5032"/>
    <w:rsid w:val="00DD5B29"/>
    <w:rsid w:val="00DD65F6"/>
    <w:rsid w:val="00DE15BD"/>
    <w:rsid w:val="00DE3EF6"/>
    <w:rsid w:val="00DE7C0A"/>
    <w:rsid w:val="00DF5451"/>
    <w:rsid w:val="00DF7E71"/>
    <w:rsid w:val="00E0086D"/>
    <w:rsid w:val="00E02576"/>
    <w:rsid w:val="00E1046E"/>
    <w:rsid w:val="00E13EDE"/>
    <w:rsid w:val="00E3142E"/>
    <w:rsid w:val="00E431FD"/>
    <w:rsid w:val="00E4416E"/>
    <w:rsid w:val="00E45EFF"/>
    <w:rsid w:val="00E508E1"/>
    <w:rsid w:val="00E50FE4"/>
    <w:rsid w:val="00E53E31"/>
    <w:rsid w:val="00E6147F"/>
    <w:rsid w:val="00E743D1"/>
    <w:rsid w:val="00E82141"/>
    <w:rsid w:val="00E85CF9"/>
    <w:rsid w:val="00E96240"/>
    <w:rsid w:val="00EA05C2"/>
    <w:rsid w:val="00EA3703"/>
    <w:rsid w:val="00EB2D26"/>
    <w:rsid w:val="00EB4D1C"/>
    <w:rsid w:val="00EC28C8"/>
    <w:rsid w:val="00ED0610"/>
    <w:rsid w:val="00ED462A"/>
    <w:rsid w:val="00EE04A6"/>
    <w:rsid w:val="00EE0CB9"/>
    <w:rsid w:val="00EE359D"/>
    <w:rsid w:val="00EF546D"/>
    <w:rsid w:val="00EF76FA"/>
    <w:rsid w:val="00F01912"/>
    <w:rsid w:val="00F0277F"/>
    <w:rsid w:val="00F12411"/>
    <w:rsid w:val="00F156DB"/>
    <w:rsid w:val="00F21F45"/>
    <w:rsid w:val="00F22606"/>
    <w:rsid w:val="00F24097"/>
    <w:rsid w:val="00F25C42"/>
    <w:rsid w:val="00F269FB"/>
    <w:rsid w:val="00F37AD7"/>
    <w:rsid w:val="00F41AF1"/>
    <w:rsid w:val="00F507B0"/>
    <w:rsid w:val="00F6172B"/>
    <w:rsid w:val="00F6240A"/>
    <w:rsid w:val="00F73BDE"/>
    <w:rsid w:val="00F97C01"/>
    <w:rsid w:val="00FB033E"/>
    <w:rsid w:val="00FB273F"/>
    <w:rsid w:val="00FB4F72"/>
    <w:rsid w:val="00FB5939"/>
    <w:rsid w:val="00FC2F7E"/>
    <w:rsid w:val="00FC74BC"/>
    <w:rsid w:val="00FD2804"/>
    <w:rsid w:val="00FE1D7E"/>
    <w:rsid w:val="00FF1DAC"/>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1D3AD3"/>
  <w15:docId w15:val="{A2C4E7C4-C36F-4C34-A895-D5E76C7CAF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445492"/>
    <w:rPr>
      <w:sz w:val="16"/>
      <w:szCs w:val="16"/>
    </w:rPr>
  </w:style>
  <w:style w:type="paragraph" w:styleId="Jegyzetszveg">
    <w:name w:val="annotation text"/>
    <w:basedOn w:val="Norml"/>
    <w:link w:val="JegyzetszvegChar"/>
    <w:uiPriority w:val="99"/>
    <w:unhideWhenUsed/>
    <w:rsid w:val="00445492"/>
    <w:rPr>
      <w:sz w:val="20"/>
      <w:szCs w:val="20"/>
    </w:rPr>
  </w:style>
  <w:style w:type="character" w:customStyle="1" w:styleId="JegyzetszvegChar">
    <w:name w:val="Jegyzetszöveg Char"/>
    <w:basedOn w:val="Bekezdsalapbettpusa"/>
    <w:link w:val="Jegyzetszveg"/>
    <w:uiPriority w:val="99"/>
    <w:rsid w:val="00445492"/>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45492"/>
    <w:rPr>
      <w:b/>
      <w:bCs/>
    </w:rPr>
  </w:style>
  <w:style w:type="character" w:customStyle="1" w:styleId="MegjegyzstrgyaChar">
    <w:name w:val="Megjegyzés tárgya Char"/>
    <w:basedOn w:val="JegyzetszvegChar"/>
    <w:link w:val="Megjegyzstrgya"/>
    <w:uiPriority w:val="99"/>
    <w:semiHidden/>
    <w:rsid w:val="00445492"/>
    <w:rPr>
      <w:rFonts w:ascii="Times New Roman" w:hAnsi="Times New Roman"/>
      <w:b/>
      <w:bCs/>
      <w:sz w:val="20"/>
      <w:szCs w:val="20"/>
    </w:rPr>
  </w:style>
  <w:style w:type="paragraph" w:customStyle="1" w:styleId="xl63">
    <w:name w:val="xl63"/>
    <w:basedOn w:val="Norml"/>
    <w:rsid w:val="00526B55"/>
    <w:pPr>
      <w:spacing w:before="100" w:beforeAutospacing="1" w:after="100" w:afterAutospacing="1"/>
      <w:jc w:val="left"/>
      <w:textAlignment w:val="center"/>
    </w:pPr>
    <w:rPr>
      <w:rFonts w:eastAsia="Times New Roman" w:cs="Times New Roman"/>
      <w:sz w:val="18"/>
      <w:szCs w:val="18"/>
      <w:lang w:eastAsia="hu-HU"/>
    </w:rPr>
  </w:style>
  <w:style w:type="paragraph" w:customStyle="1" w:styleId="xl64">
    <w:name w:val="xl64"/>
    <w:basedOn w:val="Norml"/>
    <w:rsid w:val="00526B55"/>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131">
    <w:name w:val="xl131"/>
    <w:basedOn w:val="Norml"/>
    <w:rsid w:val="00526B55"/>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132">
    <w:name w:val="xl132"/>
    <w:basedOn w:val="Norml"/>
    <w:rsid w:val="00526B55"/>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526B55"/>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4">
    <w:name w:val="xl134"/>
    <w:basedOn w:val="Norml"/>
    <w:rsid w:val="00526B55"/>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5">
    <w:name w:val="xl135"/>
    <w:basedOn w:val="Norml"/>
    <w:rsid w:val="00526B55"/>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6">
    <w:name w:val="xl136"/>
    <w:basedOn w:val="Norml"/>
    <w:rsid w:val="00526B55"/>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7">
    <w:name w:val="xl137"/>
    <w:basedOn w:val="Norml"/>
    <w:rsid w:val="00526B55"/>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8">
    <w:name w:val="xl138"/>
    <w:basedOn w:val="Norml"/>
    <w:rsid w:val="00526B55"/>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9">
    <w:name w:val="xl139"/>
    <w:basedOn w:val="Norml"/>
    <w:rsid w:val="00526B55"/>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40">
    <w:name w:val="xl140"/>
    <w:basedOn w:val="Norml"/>
    <w:rsid w:val="00526B55"/>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41">
    <w:name w:val="xl141"/>
    <w:basedOn w:val="Norml"/>
    <w:rsid w:val="00526B55"/>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42">
    <w:name w:val="xl142"/>
    <w:basedOn w:val="Norml"/>
    <w:rsid w:val="00526B55"/>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43">
    <w:name w:val="xl143"/>
    <w:basedOn w:val="Norml"/>
    <w:rsid w:val="00526B55"/>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44">
    <w:name w:val="xl144"/>
    <w:basedOn w:val="Norml"/>
    <w:rsid w:val="00526B55"/>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45">
    <w:name w:val="xl145"/>
    <w:basedOn w:val="Norml"/>
    <w:rsid w:val="00526B55"/>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46">
    <w:name w:val="xl146"/>
    <w:basedOn w:val="Norml"/>
    <w:rsid w:val="00526B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47">
    <w:name w:val="xl147"/>
    <w:basedOn w:val="Norml"/>
    <w:rsid w:val="00526B5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148">
    <w:name w:val="xl148"/>
    <w:basedOn w:val="Norml"/>
    <w:rsid w:val="00526B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49">
    <w:name w:val="xl149"/>
    <w:basedOn w:val="Norml"/>
    <w:rsid w:val="00526B55"/>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50">
    <w:name w:val="xl150"/>
    <w:basedOn w:val="Norml"/>
    <w:rsid w:val="00526B55"/>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51">
    <w:name w:val="xl151"/>
    <w:basedOn w:val="Norml"/>
    <w:rsid w:val="00526B55"/>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71704583">
      <w:bodyDiv w:val="1"/>
      <w:marLeft w:val="0"/>
      <w:marRight w:val="0"/>
      <w:marTop w:val="0"/>
      <w:marBottom w:val="0"/>
      <w:divBdr>
        <w:top w:val="none" w:sz="0" w:space="0" w:color="auto"/>
        <w:left w:val="none" w:sz="0" w:space="0" w:color="auto"/>
        <w:bottom w:val="none" w:sz="0" w:space="0" w:color="auto"/>
        <w:right w:val="none" w:sz="0" w:space="0" w:color="auto"/>
      </w:divBdr>
    </w:div>
    <w:div w:id="76444967">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39874265">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48871439">
      <w:bodyDiv w:val="1"/>
      <w:marLeft w:val="0"/>
      <w:marRight w:val="0"/>
      <w:marTop w:val="0"/>
      <w:marBottom w:val="0"/>
      <w:divBdr>
        <w:top w:val="none" w:sz="0" w:space="0" w:color="auto"/>
        <w:left w:val="none" w:sz="0" w:space="0" w:color="auto"/>
        <w:bottom w:val="none" w:sz="0" w:space="0" w:color="auto"/>
        <w:right w:val="none" w:sz="0" w:space="0" w:color="auto"/>
      </w:divBdr>
    </w:div>
    <w:div w:id="357318009">
      <w:bodyDiv w:val="1"/>
      <w:marLeft w:val="0"/>
      <w:marRight w:val="0"/>
      <w:marTop w:val="0"/>
      <w:marBottom w:val="0"/>
      <w:divBdr>
        <w:top w:val="none" w:sz="0" w:space="0" w:color="auto"/>
        <w:left w:val="none" w:sz="0" w:space="0" w:color="auto"/>
        <w:bottom w:val="none" w:sz="0" w:space="0" w:color="auto"/>
        <w:right w:val="none" w:sz="0" w:space="0" w:color="auto"/>
      </w:divBdr>
    </w:div>
    <w:div w:id="429200548">
      <w:bodyDiv w:val="1"/>
      <w:marLeft w:val="0"/>
      <w:marRight w:val="0"/>
      <w:marTop w:val="0"/>
      <w:marBottom w:val="0"/>
      <w:divBdr>
        <w:top w:val="none" w:sz="0" w:space="0" w:color="auto"/>
        <w:left w:val="none" w:sz="0" w:space="0" w:color="auto"/>
        <w:bottom w:val="none" w:sz="0" w:space="0" w:color="auto"/>
        <w:right w:val="none" w:sz="0" w:space="0" w:color="auto"/>
      </w:divBdr>
    </w:div>
    <w:div w:id="443353962">
      <w:bodyDiv w:val="1"/>
      <w:marLeft w:val="0"/>
      <w:marRight w:val="0"/>
      <w:marTop w:val="0"/>
      <w:marBottom w:val="0"/>
      <w:divBdr>
        <w:top w:val="none" w:sz="0" w:space="0" w:color="auto"/>
        <w:left w:val="none" w:sz="0" w:space="0" w:color="auto"/>
        <w:bottom w:val="none" w:sz="0" w:space="0" w:color="auto"/>
        <w:right w:val="none" w:sz="0" w:space="0" w:color="auto"/>
      </w:divBdr>
    </w:div>
    <w:div w:id="459424666">
      <w:bodyDiv w:val="1"/>
      <w:marLeft w:val="0"/>
      <w:marRight w:val="0"/>
      <w:marTop w:val="0"/>
      <w:marBottom w:val="0"/>
      <w:divBdr>
        <w:top w:val="none" w:sz="0" w:space="0" w:color="auto"/>
        <w:left w:val="none" w:sz="0" w:space="0" w:color="auto"/>
        <w:bottom w:val="none" w:sz="0" w:space="0" w:color="auto"/>
        <w:right w:val="none" w:sz="0" w:space="0" w:color="auto"/>
      </w:divBdr>
    </w:div>
    <w:div w:id="464784708">
      <w:bodyDiv w:val="1"/>
      <w:marLeft w:val="0"/>
      <w:marRight w:val="0"/>
      <w:marTop w:val="0"/>
      <w:marBottom w:val="0"/>
      <w:divBdr>
        <w:top w:val="none" w:sz="0" w:space="0" w:color="auto"/>
        <w:left w:val="none" w:sz="0" w:space="0" w:color="auto"/>
        <w:bottom w:val="none" w:sz="0" w:space="0" w:color="auto"/>
        <w:right w:val="none" w:sz="0" w:space="0" w:color="auto"/>
      </w:divBdr>
    </w:div>
    <w:div w:id="479922925">
      <w:bodyDiv w:val="1"/>
      <w:marLeft w:val="0"/>
      <w:marRight w:val="0"/>
      <w:marTop w:val="0"/>
      <w:marBottom w:val="0"/>
      <w:divBdr>
        <w:top w:val="none" w:sz="0" w:space="0" w:color="auto"/>
        <w:left w:val="none" w:sz="0" w:space="0" w:color="auto"/>
        <w:bottom w:val="none" w:sz="0" w:space="0" w:color="auto"/>
        <w:right w:val="none" w:sz="0" w:space="0" w:color="auto"/>
      </w:divBdr>
    </w:div>
    <w:div w:id="489565888">
      <w:bodyDiv w:val="1"/>
      <w:marLeft w:val="0"/>
      <w:marRight w:val="0"/>
      <w:marTop w:val="0"/>
      <w:marBottom w:val="0"/>
      <w:divBdr>
        <w:top w:val="none" w:sz="0" w:space="0" w:color="auto"/>
        <w:left w:val="none" w:sz="0" w:space="0" w:color="auto"/>
        <w:bottom w:val="none" w:sz="0" w:space="0" w:color="auto"/>
        <w:right w:val="none" w:sz="0" w:space="0" w:color="auto"/>
      </w:divBdr>
    </w:div>
    <w:div w:id="506671880">
      <w:bodyDiv w:val="1"/>
      <w:marLeft w:val="0"/>
      <w:marRight w:val="0"/>
      <w:marTop w:val="0"/>
      <w:marBottom w:val="0"/>
      <w:divBdr>
        <w:top w:val="none" w:sz="0" w:space="0" w:color="auto"/>
        <w:left w:val="none" w:sz="0" w:space="0" w:color="auto"/>
        <w:bottom w:val="none" w:sz="0" w:space="0" w:color="auto"/>
        <w:right w:val="none" w:sz="0" w:space="0" w:color="auto"/>
      </w:divBdr>
    </w:div>
    <w:div w:id="517308403">
      <w:bodyDiv w:val="1"/>
      <w:marLeft w:val="0"/>
      <w:marRight w:val="0"/>
      <w:marTop w:val="0"/>
      <w:marBottom w:val="0"/>
      <w:divBdr>
        <w:top w:val="none" w:sz="0" w:space="0" w:color="auto"/>
        <w:left w:val="none" w:sz="0" w:space="0" w:color="auto"/>
        <w:bottom w:val="none" w:sz="0" w:space="0" w:color="auto"/>
        <w:right w:val="none" w:sz="0" w:space="0" w:color="auto"/>
      </w:divBdr>
    </w:div>
    <w:div w:id="520315126">
      <w:bodyDiv w:val="1"/>
      <w:marLeft w:val="0"/>
      <w:marRight w:val="0"/>
      <w:marTop w:val="0"/>
      <w:marBottom w:val="0"/>
      <w:divBdr>
        <w:top w:val="none" w:sz="0" w:space="0" w:color="auto"/>
        <w:left w:val="none" w:sz="0" w:space="0" w:color="auto"/>
        <w:bottom w:val="none" w:sz="0" w:space="0" w:color="auto"/>
        <w:right w:val="none" w:sz="0" w:space="0" w:color="auto"/>
      </w:divBdr>
    </w:div>
    <w:div w:id="529688952">
      <w:bodyDiv w:val="1"/>
      <w:marLeft w:val="0"/>
      <w:marRight w:val="0"/>
      <w:marTop w:val="0"/>
      <w:marBottom w:val="0"/>
      <w:divBdr>
        <w:top w:val="none" w:sz="0" w:space="0" w:color="auto"/>
        <w:left w:val="none" w:sz="0" w:space="0" w:color="auto"/>
        <w:bottom w:val="none" w:sz="0" w:space="0" w:color="auto"/>
        <w:right w:val="none" w:sz="0" w:space="0" w:color="auto"/>
      </w:divBdr>
    </w:div>
    <w:div w:id="563569226">
      <w:bodyDiv w:val="1"/>
      <w:marLeft w:val="0"/>
      <w:marRight w:val="0"/>
      <w:marTop w:val="0"/>
      <w:marBottom w:val="0"/>
      <w:divBdr>
        <w:top w:val="none" w:sz="0" w:space="0" w:color="auto"/>
        <w:left w:val="none" w:sz="0" w:space="0" w:color="auto"/>
        <w:bottom w:val="none" w:sz="0" w:space="0" w:color="auto"/>
        <w:right w:val="none" w:sz="0" w:space="0" w:color="auto"/>
      </w:divBdr>
    </w:div>
    <w:div w:id="581110636">
      <w:bodyDiv w:val="1"/>
      <w:marLeft w:val="0"/>
      <w:marRight w:val="0"/>
      <w:marTop w:val="0"/>
      <w:marBottom w:val="0"/>
      <w:divBdr>
        <w:top w:val="none" w:sz="0" w:space="0" w:color="auto"/>
        <w:left w:val="none" w:sz="0" w:space="0" w:color="auto"/>
        <w:bottom w:val="none" w:sz="0" w:space="0" w:color="auto"/>
        <w:right w:val="none" w:sz="0" w:space="0" w:color="auto"/>
      </w:divBdr>
    </w:div>
    <w:div w:id="668144902">
      <w:bodyDiv w:val="1"/>
      <w:marLeft w:val="0"/>
      <w:marRight w:val="0"/>
      <w:marTop w:val="0"/>
      <w:marBottom w:val="0"/>
      <w:divBdr>
        <w:top w:val="none" w:sz="0" w:space="0" w:color="auto"/>
        <w:left w:val="none" w:sz="0" w:space="0" w:color="auto"/>
        <w:bottom w:val="none" w:sz="0" w:space="0" w:color="auto"/>
        <w:right w:val="none" w:sz="0" w:space="0" w:color="auto"/>
      </w:divBdr>
    </w:div>
    <w:div w:id="696082520">
      <w:bodyDiv w:val="1"/>
      <w:marLeft w:val="0"/>
      <w:marRight w:val="0"/>
      <w:marTop w:val="0"/>
      <w:marBottom w:val="0"/>
      <w:divBdr>
        <w:top w:val="none" w:sz="0" w:space="0" w:color="auto"/>
        <w:left w:val="none" w:sz="0" w:space="0" w:color="auto"/>
        <w:bottom w:val="none" w:sz="0" w:space="0" w:color="auto"/>
        <w:right w:val="none" w:sz="0" w:space="0" w:color="auto"/>
      </w:divBdr>
    </w:div>
    <w:div w:id="706443533">
      <w:bodyDiv w:val="1"/>
      <w:marLeft w:val="0"/>
      <w:marRight w:val="0"/>
      <w:marTop w:val="0"/>
      <w:marBottom w:val="0"/>
      <w:divBdr>
        <w:top w:val="none" w:sz="0" w:space="0" w:color="auto"/>
        <w:left w:val="none" w:sz="0" w:space="0" w:color="auto"/>
        <w:bottom w:val="none" w:sz="0" w:space="0" w:color="auto"/>
        <w:right w:val="none" w:sz="0" w:space="0" w:color="auto"/>
      </w:divBdr>
    </w:div>
    <w:div w:id="768476614">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35069521">
      <w:bodyDiv w:val="1"/>
      <w:marLeft w:val="0"/>
      <w:marRight w:val="0"/>
      <w:marTop w:val="0"/>
      <w:marBottom w:val="0"/>
      <w:divBdr>
        <w:top w:val="none" w:sz="0" w:space="0" w:color="auto"/>
        <w:left w:val="none" w:sz="0" w:space="0" w:color="auto"/>
        <w:bottom w:val="none" w:sz="0" w:space="0" w:color="auto"/>
        <w:right w:val="none" w:sz="0" w:space="0" w:color="auto"/>
      </w:divBdr>
    </w:div>
    <w:div w:id="941376780">
      <w:bodyDiv w:val="1"/>
      <w:marLeft w:val="0"/>
      <w:marRight w:val="0"/>
      <w:marTop w:val="0"/>
      <w:marBottom w:val="0"/>
      <w:divBdr>
        <w:top w:val="none" w:sz="0" w:space="0" w:color="auto"/>
        <w:left w:val="none" w:sz="0" w:space="0" w:color="auto"/>
        <w:bottom w:val="none" w:sz="0" w:space="0" w:color="auto"/>
        <w:right w:val="none" w:sz="0" w:space="0" w:color="auto"/>
      </w:divBdr>
    </w:div>
    <w:div w:id="979386135">
      <w:bodyDiv w:val="1"/>
      <w:marLeft w:val="0"/>
      <w:marRight w:val="0"/>
      <w:marTop w:val="0"/>
      <w:marBottom w:val="0"/>
      <w:divBdr>
        <w:top w:val="none" w:sz="0" w:space="0" w:color="auto"/>
        <w:left w:val="none" w:sz="0" w:space="0" w:color="auto"/>
        <w:bottom w:val="none" w:sz="0" w:space="0" w:color="auto"/>
        <w:right w:val="none" w:sz="0" w:space="0" w:color="auto"/>
      </w:divBdr>
    </w:div>
    <w:div w:id="1002510666">
      <w:bodyDiv w:val="1"/>
      <w:marLeft w:val="0"/>
      <w:marRight w:val="0"/>
      <w:marTop w:val="0"/>
      <w:marBottom w:val="0"/>
      <w:divBdr>
        <w:top w:val="none" w:sz="0" w:space="0" w:color="auto"/>
        <w:left w:val="none" w:sz="0" w:space="0" w:color="auto"/>
        <w:bottom w:val="none" w:sz="0" w:space="0" w:color="auto"/>
        <w:right w:val="none" w:sz="0" w:space="0" w:color="auto"/>
      </w:divBdr>
    </w:div>
    <w:div w:id="1020231294">
      <w:bodyDiv w:val="1"/>
      <w:marLeft w:val="0"/>
      <w:marRight w:val="0"/>
      <w:marTop w:val="0"/>
      <w:marBottom w:val="0"/>
      <w:divBdr>
        <w:top w:val="none" w:sz="0" w:space="0" w:color="auto"/>
        <w:left w:val="none" w:sz="0" w:space="0" w:color="auto"/>
        <w:bottom w:val="none" w:sz="0" w:space="0" w:color="auto"/>
        <w:right w:val="none" w:sz="0" w:space="0" w:color="auto"/>
      </w:divBdr>
    </w:div>
    <w:div w:id="1065302836">
      <w:bodyDiv w:val="1"/>
      <w:marLeft w:val="0"/>
      <w:marRight w:val="0"/>
      <w:marTop w:val="0"/>
      <w:marBottom w:val="0"/>
      <w:divBdr>
        <w:top w:val="none" w:sz="0" w:space="0" w:color="auto"/>
        <w:left w:val="none" w:sz="0" w:space="0" w:color="auto"/>
        <w:bottom w:val="none" w:sz="0" w:space="0" w:color="auto"/>
        <w:right w:val="none" w:sz="0" w:space="0" w:color="auto"/>
      </w:divBdr>
    </w:div>
    <w:div w:id="1115447138">
      <w:bodyDiv w:val="1"/>
      <w:marLeft w:val="0"/>
      <w:marRight w:val="0"/>
      <w:marTop w:val="0"/>
      <w:marBottom w:val="0"/>
      <w:divBdr>
        <w:top w:val="none" w:sz="0" w:space="0" w:color="auto"/>
        <w:left w:val="none" w:sz="0" w:space="0" w:color="auto"/>
        <w:bottom w:val="none" w:sz="0" w:space="0" w:color="auto"/>
        <w:right w:val="none" w:sz="0" w:space="0" w:color="auto"/>
      </w:divBdr>
    </w:div>
    <w:div w:id="1122070284">
      <w:bodyDiv w:val="1"/>
      <w:marLeft w:val="0"/>
      <w:marRight w:val="0"/>
      <w:marTop w:val="0"/>
      <w:marBottom w:val="0"/>
      <w:divBdr>
        <w:top w:val="none" w:sz="0" w:space="0" w:color="auto"/>
        <w:left w:val="none" w:sz="0" w:space="0" w:color="auto"/>
        <w:bottom w:val="none" w:sz="0" w:space="0" w:color="auto"/>
        <w:right w:val="none" w:sz="0" w:space="0" w:color="auto"/>
      </w:divBdr>
    </w:div>
    <w:div w:id="1150176376">
      <w:bodyDiv w:val="1"/>
      <w:marLeft w:val="0"/>
      <w:marRight w:val="0"/>
      <w:marTop w:val="0"/>
      <w:marBottom w:val="0"/>
      <w:divBdr>
        <w:top w:val="none" w:sz="0" w:space="0" w:color="auto"/>
        <w:left w:val="none" w:sz="0" w:space="0" w:color="auto"/>
        <w:bottom w:val="none" w:sz="0" w:space="0" w:color="auto"/>
        <w:right w:val="none" w:sz="0" w:space="0" w:color="auto"/>
      </w:divBdr>
    </w:div>
    <w:div w:id="1195774489">
      <w:bodyDiv w:val="1"/>
      <w:marLeft w:val="0"/>
      <w:marRight w:val="0"/>
      <w:marTop w:val="0"/>
      <w:marBottom w:val="0"/>
      <w:divBdr>
        <w:top w:val="none" w:sz="0" w:space="0" w:color="auto"/>
        <w:left w:val="none" w:sz="0" w:space="0" w:color="auto"/>
        <w:bottom w:val="none" w:sz="0" w:space="0" w:color="auto"/>
        <w:right w:val="none" w:sz="0" w:space="0" w:color="auto"/>
      </w:divBdr>
    </w:div>
    <w:div w:id="1281566874">
      <w:bodyDiv w:val="1"/>
      <w:marLeft w:val="0"/>
      <w:marRight w:val="0"/>
      <w:marTop w:val="0"/>
      <w:marBottom w:val="0"/>
      <w:divBdr>
        <w:top w:val="none" w:sz="0" w:space="0" w:color="auto"/>
        <w:left w:val="none" w:sz="0" w:space="0" w:color="auto"/>
        <w:bottom w:val="none" w:sz="0" w:space="0" w:color="auto"/>
        <w:right w:val="none" w:sz="0" w:space="0" w:color="auto"/>
      </w:divBdr>
    </w:div>
    <w:div w:id="1344673562">
      <w:bodyDiv w:val="1"/>
      <w:marLeft w:val="0"/>
      <w:marRight w:val="0"/>
      <w:marTop w:val="0"/>
      <w:marBottom w:val="0"/>
      <w:divBdr>
        <w:top w:val="none" w:sz="0" w:space="0" w:color="auto"/>
        <w:left w:val="none" w:sz="0" w:space="0" w:color="auto"/>
        <w:bottom w:val="none" w:sz="0" w:space="0" w:color="auto"/>
        <w:right w:val="none" w:sz="0" w:space="0" w:color="auto"/>
      </w:divBdr>
    </w:div>
    <w:div w:id="1352414251">
      <w:bodyDiv w:val="1"/>
      <w:marLeft w:val="0"/>
      <w:marRight w:val="0"/>
      <w:marTop w:val="0"/>
      <w:marBottom w:val="0"/>
      <w:divBdr>
        <w:top w:val="none" w:sz="0" w:space="0" w:color="auto"/>
        <w:left w:val="none" w:sz="0" w:space="0" w:color="auto"/>
        <w:bottom w:val="none" w:sz="0" w:space="0" w:color="auto"/>
        <w:right w:val="none" w:sz="0" w:space="0" w:color="auto"/>
      </w:divBdr>
    </w:div>
    <w:div w:id="1357465930">
      <w:bodyDiv w:val="1"/>
      <w:marLeft w:val="0"/>
      <w:marRight w:val="0"/>
      <w:marTop w:val="0"/>
      <w:marBottom w:val="0"/>
      <w:divBdr>
        <w:top w:val="none" w:sz="0" w:space="0" w:color="auto"/>
        <w:left w:val="none" w:sz="0" w:space="0" w:color="auto"/>
        <w:bottom w:val="none" w:sz="0" w:space="0" w:color="auto"/>
        <w:right w:val="none" w:sz="0" w:space="0" w:color="auto"/>
      </w:divBdr>
    </w:div>
    <w:div w:id="1388069517">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70782363">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57665442">
      <w:bodyDiv w:val="1"/>
      <w:marLeft w:val="0"/>
      <w:marRight w:val="0"/>
      <w:marTop w:val="0"/>
      <w:marBottom w:val="0"/>
      <w:divBdr>
        <w:top w:val="none" w:sz="0" w:space="0" w:color="auto"/>
        <w:left w:val="none" w:sz="0" w:space="0" w:color="auto"/>
        <w:bottom w:val="none" w:sz="0" w:space="0" w:color="auto"/>
        <w:right w:val="none" w:sz="0" w:space="0" w:color="auto"/>
      </w:divBdr>
    </w:div>
    <w:div w:id="1618566790">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706785597">
      <w:bodyDiv w:val="1"/>
      <w:marLeft w:val="0"/>
      <w:marRight w:val="0"/>
      <w:marTop w:val="0"/>
      <w:marBottom w:val="0"/>
      <w:divBdr>
        <w:top w:val="none" w:sz="0" w:space="0" w:color="auto"/>
        <w:left w:val="none" w:sz="0" w:space="0" w:color="auto"/>
        <w:bottom w:val="none" w:sz="0" w:space="0" w:color="auto"/>
        <w:right w:val="none" w:sz="0" w:space="0" w:color="auto"/>
      </w:divBdr>
    </w:div>
    <w:div w:id="1727875496">
      <w:bodyDiv w:val="1"/>
      <w:marLeft w:val="0"/>
      <w:marRight w:val="0"/>
      <w:marTop w:val="0"/>
      <w:marBottom w:val="0"/>
      <w:divBdr>
        <w:top w:val="none" w:sz="0" w:space="0" w:color="auto"/>
        <w:left w:val="none" w:sz="0" w:space="0" w:color="auto"/>
        <w:bottom w:val="none" w:sz="0" w:space="0" w:color="auto"/>
        <w:right w:val="none" w:sz="0" w:space="0" w:color="auto"/>
      </w:divBdr>
    </w:div>
    <w:div w:id="1744257935">
      <w:bodyDiv w:val="1"/>
      <w:marLeft w:val="0"/>
      <w:marRight w:val="0"/>
      <w:marTop w:val="0"/>
      <w:marBottom w:val="0"/>
      <w:divBdr>
        <w:top w:val="none" w:sz="0" w:space="0" w:color="auto"/>
        <w:left w:val="none" w:sz="0" w:space="0" w:color="auto"/>
        <w:bottom w:val="none" w:sz="0" w:space="0" w:color="auto"/>
        <w:right w:val="none" w:sz="0" w:space="0" w:color="auto"/>
      </w:divBdr>
    </w:div>
    <w:div w:id="1800103857">
      <w:bodyDiv w:val="1"/>
      <w:marLeft w:val="0"/>
      <w:marRight w:val="0"/>
      <w:marTop w:val="0"/>
      <w:marBottom w:val="0"/>
      <w:divBdr>
        <w:top w:val="none" w:sz="0" w:space="0" w:color="auto"/>
        <w:left w:val="none" w:sz="0" w:space="0" w:color="auto"/>
        <w:bottom w:val="none" w:sz="0" w:space="0" w:color="auto"/>
        <w:right w:val="none" w:sz="0" w:space="0" w:color="auto"/>
      </w:divBdr>
    </w:div>
    <w:div w:id="1864316186">
      <w:bodyDiv w:val="1"/>
      <w:marLeft w:val="0"/>
      <w:marRight w:val="0"/>
      <w:marTop w:val="0"/>
      <w:marBottom w:val="0"/>
      <w:divBdr>
        <w:top w:val="none" w:sz="0" w:space="0" w:color="auto"/>
        <w:left w:val="none" w:sz="0" w:space="0" w:color="auto"/>
        <w:bottom w:val="none" w:sz="0" w:space="0" w:color="auto"/>
        <w:right w:val="none" w:sz="0" w:space="0" w:color="auto"/>
      </w:divBdr>
    </w:div>
    <w:div w:id="2020960012">
      <w:bodyDiv w:val="1"/>
      <w:marLeft w:val="0"/>
      <w:marRight w:val="0"/>
      <w:marTop w:val="0"/>
      <w:marBottom w:val="0"/>
      <w:divBdr>
        <w:top w:val="none" w:sz="0" w:space="0" w:color="auto"/>
        <w:left w:val="none" w:sz="0" w:space="0" w:color="auto"/>
        <w:bottom w:val="none" w:sz="0" w:space="0" w:color="auto"/>
        <w:right w:val="none" w:sz="0" w:space="0" w:color="auto"/>
      </w:divBdr>
    </w:div>
    <w:div w:id="2042902013">
      <w:bodyDiv w:val="1"/>
      <w:marLeft w:val="0"/>
      <w:marRight w:val="0"/>
      <w:marTop w:val="0"/>
      <w:marBottom w:val="0"/>
      <w:divBdr>
        <w:top w:val="none" w:sz="0" w:space="0" w:color="auto"/>
        <w:left w:val="none" w:sz="0" w:space="0" w:color="auto"/>
        <w:bottom w:val="none" w:sz="0" w:space="0" w:color="auto"/>
        <w:right w:val="none" w:sz="0" w:space="0" w:color="auto"/>
      </w:divBdr>
    </w:div>
    <w:div w:id="2050569992">
      <w:bodyDiv w:val="1"/>
      <w:marLeft w:val="0"/>
      <w:marRight w:val="0"/>
      <w:marTop w:val="0"/>
      <w:marBottom w:val="0"/>
      <w:divBdr>
        <w:top w:val="none" w:sz="0" w:space="0" w:color="auto"/>
        <w:left w:val="none" w:sz="0" w:space="0" w:color="auto"/>
        <w:bottom w:val="none" w:sz="0" w:space="0" w:color="auto"/>
        <w:right w:val="none" w:sz="0" w:space="0" w:color="auto"/>
      </w:divBdr>
    </w:div>
    <w:div w:id="2095739500">
      <w:bodyDiv w:val="1"/>
      <w:marLeft w:val="0"/>
      <w:marRight w:val="0"/>
      <w:marTop w:val="0"/>
      <w:marBottom w:val="0"/>
      <w:divBdr>
        <w:top w:val="none" w:sz="0" w:space="0" w:color="auto"/>
        <w:left w:val="none" w:sz="0" w:space="0" w:color="auto"/>
        <w:bottom w:val="none" w:sz="0" w:space="0" w:color="auto"/>
        <w:right w:val="none" w:sz="0" w:space="0" w:color="auto"/>
      </w:divBdr>
    </w:div>
    <w:div w:id="2104379991">
      <w:bodyDiv w:val="1"/>
      <w:marLeft w:val="0"/>
      <w:marRight w:val="0"/>
      <w:marTop w:val="0"/>
      <w:marBottom w:val="0"/>
      <w:divBdr>
        <w:top w:val="none" w:sz="0" w:space="0" w:color="auto"/>
        <w:left w:val="none" w:sz="0" w:space="0" w:color="auto"/>
        <w:bottom w:val="none" w:sz="0" w:space="0" w:color="auto"/>
        <w:right w:val="none" w:sz="0" w:space="0" w:color="auto"/>
      </w:divBdr>
    </w:div>
    <w:div w:id="2107919564">
      <w:bodyDiv w:val="1"/>
      <w:marLeft w:val="0"/>
      <w:marRight w:val="0"/>
      <w:marTop w:val="0"/>
      <w:marBottom w:val="0"/>
      <w:divBdr>
        <w:top w:val="none" w:sz="0" w:space="0" w:color="auto"/>
        <w:left w:val="none" w:sz="0" w:space="0" w:color="auto"/>
        <w:bottom w:val="none" w:sz="0" w:space="0" w:color="auto"/>
        <w:right w:val="none" w:sz="0" w:space="0" w:color="auto"/>
      </w:divBdr>
    </w:div>
    <w:div w:id="2110660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225;bor\Desktop\sablon_alap_16_szg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90083D-0CEA-401B-B308-964BF69519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sablon_alap_16_szg_160414.dotx</Template>
  <TotalTime>101</TotalTime>
  <Pages>133</Pages>
  <Words>31466</Words>
  <Characters>217121</Characters>
  <Application>Microsoft Office Word</Application>
  <DocSecurity>0</DocSecurity>
  <Lines>1809</Lines>
  <Paragraphs>496</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248091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Gábor</dc:creator>
  <cp:lastModifiedBy>Körtvélyesi Anikó</cp:lastModifiedBy>
  <cp:revision>14</cp:revision>
  <dcterms:created xsi:type="dcterms:W3CDTF">2016-06-24T12:04:00Z</dcterms:created>
  <dcterms:modified xsi:type="dcterms:W3CDTF">2016-06-27T13:38:00Z</dcterms:modified>
</cp:coreProperties>
</file>