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089" w:rsidRDefault="008F5089" w:rsidP="000B5E9D">
      <w:pPr>
        <w:spacing w:after="0"/>
      </w:pPr>
    </w:p>
    <w:p w:rsidR="008F5089" w:rsidRPr="001A7777" w:rsidRDefault="008F5089" w:rsidP="001A7777">
      <w:pPr>
        <w:jc w:val="center"/>
        <w:rPr>
          <w:b/>
          <w:caps/>
          <w:spacing w:val="60"/>
          <w:sz w:val="32"/>
        </w:rPr>
      </w:pPr>
      <w:r w:rsidRPr="009A47EE">
        <w:rPr>
          <w:caps/>
          <w:spacing w:val="60"/>
        </w:rPr>
        <w:t>„</w:t>
      </w:r>
      <w:r w:rsidRPr="001A7777">
        <w:rPr>
          <w:b/>
          <w:caps/>
          <w:spacing w:val="60"/>
          <w:sz w:val="32"/>
        </w:rPr>
        <w:t>Szakképzési kerettanterv</w:t>
      </w:r>
    </w:p>
    <w:p w:rsidR="008F5089" w:rsidRDefault="008F5089" w:rsidP="001A7777">
      <w:pPr>
        <w:jc w:val="center"/>
        <w:rPr>
          <w:b/>
          <w:sz w:val="32"/>
        </w:rPr>
      </w:pPr>
      <w:r w:rsidRPr="001A7777">
        <w:rPr>
          <w:b/>
          <w:sz w:val="32"/>
        </w:rPr>
        <w:t>a(z)</w:t>
      </w:r>
    </w:p>
    <w:p w:rsidR="008F5089" w:rsidRPr="00D52438" w:rsidRDefault="008F5089" w:rsidP="00384CAC">
      <w:pPr>
        <w:spacing w:after="0"/>
        <w:ind w:left="555" w:hanging="555"/>
        <w:jc w:val="center"/>
        <w:rPr>
          <w:b/>
          <w:bCs/>
          <w:kern w:val="2"/>
          <w:szCs w:val="24"/>
          <w:lang w:eastAsia="hi-IN" w:bidi="hi-IN"/>
        </w:rPr>
      </w:pPr>
      <w:r w:rsidRPr="00D52438">
        <w:rPr>
          <w:b/>
          <w:iCs/>
          <w:szCs w:val="24"/>
        </w:rPr>
        <w:t>34 543 05</w:t>
      </w:r>
    </w:p>
    <w:p w:rsidR="008F5089" w:rsidRPr="001A7777" w:rsidRDefault="008F5089" w:rsidP="001A7777">
      <w:pPr>
        <w:jc w:val="center"/>
        <w:rPr>
          <w:b/>
          <w:sz w:val="32"/>
        </w:rPr>
      </w:pPr>
    </w:p>
    <w:p w:rsidR="008F5089" w:rsidRPr="00D52438" w:rsidRDefault="008F5089" w:rsidP="00384CAC">
      <w:pPr>
        <w:spacing w:after="0"/>
        <w:ind w:left="555" w:hanging="555"/>
        <w:jc w:val="center"/>
        <w:rPr>
          <w:b/>
          <w:bCs/>
          <w:caps/>
          <w:kern w:val="2"/>
          <w:szCs w:val="24"/>
          <w:lang w:eastAsia="hi-IN" w:bidi="hi-IN"/>
        </w:rPr>
      </w:pPr>
      <w:r w:rsidRPr="00D52438">
        <w:rPr>
          <w:b/>
          <w:iCs/>
          <w:caps/>
          <w:szCs w:val="24"/>
        </w:rPr>
        <w:t>Kishajóépítő, -karbantartó</w:t>
      </w:r>
      <w:r w:rsidRPr="00D52438">
        <w:rPr>
          <w:b/>
          <w:bCs/>
          <w:caps/>
          <w:kern w:val="2"/>
          <w:szCs w:val="24"/>
          <w:lang w:eastAsia="hi-IN" w:bidi="hi-IN"/>
        </w:rPr>
        <w:t xml:space="preserve"> </w:t>
      </w:r>
    </w:p>
    <w:p w:rsidR="008F5089" w:rsidRPr="001A7777" w:rsidRDefault="008F5089" w:rsidP="001A7777">
      <w:pPr>
        <w:jc w:val="center"/>
        <w:rPr>
          <w:b/>
          <w:caps/>
          <w:sz w:val="32"/>
        </w:rPr>
      </w:pPr>
    </w:p>
    <w:p w:rsidR="008F5089" w:rsidRPr="001A7777" w:rsidRDefault="008F5089" w:rsidP="001A7777">
      <w:pPr>
        <w:jc w:val="center"/>
        <w:rPr>
          <w:b/>
          <w:caps/>
          <w:sz w:val="32"/>
        </w:rPr>
      </w:pPr>
      <w:r w:rsidRPr="001A7777">
        <w:rPr>
          <w:b/>
          <w:caps/>
          <w:sz w:val="32"/>
        </w:rPr>
        <w:t>szakképesítéshez</w:t>
      </w:r>
    </w:p>
    <w:p w:rsidR="008F5089" w:rsidRDefault="008F5089" w:rsidP="000B5E9D">
      <w:pPr>
        <w:spacing w:after="0"/>
      </w:pPr>
    </w:p>
    <w:p w:rsidR="008F5089" w:rsidRPr="00F24097" w:rsidRDefault="008F5089" w:rsidP="00F24097">
      <w:pPr>
        <w:spacing w:after="0"/>
        <w:rPr>
          <w:b/>
        </w:rPr>
      </w:pPr>
      <w:r w:rsidRPr="00F24097">
        <w:rPr>
          <w:b/>
        </w:rPr>
        <w:t>I. A szakképzés jogi háttere</w:t>
      </w:r>
    </w:p>
    <w:p w:rsidR="008F5089" w:rsidRPr="00F24097" w:rsidRDefault="008F5089" w:rsidP="00F24097">
      <w:pPr>
        <w:spacing w:after="0"/>
      </w:pPr>
      <w:r w:rsidRPr="00F24097">
        <w:t xml:space="preserve">A </w:t>
      </w:r>
      <w:r>
        <w:t>szakképzési kerettanterv</w:t>
      </w:r>
    </w:p>
    <w:p w:rsidR="008F5089" w:rsidRPr="00F24097" w:rsidRDefault="008F5089" w:rsidP="00F24097">
      <w:pPr>
        <w:pStyle w:val="Listaszerbekezds"/>
        <w:numPr>
          <w:ilvl w:val="0"/>
          <w:numId w:val="6"/>
        </w:numPr>
        <w:spacing w:after="0"/>
      </w:pPr>
      <w:r w:rsidRPr="00F24097">
        <w:t>a nemzeti köznevelésrő</w:t>
      </w:r>
      <w:r>
        <w:t>l szóló 2011. évi CXC. törvény,</w:t>
      </w:r>
    </w:p>
    <w:p w:rsidR="008F5089" w:rsidRPr="00F24097" w:rsidRDefault="008F5089" w:rsidP="00F24097">
      <w:pPr>
        <w:pStyle w:val="Listaszerbekezds"/>
        <w:numPr>
          <w:ilvl w:val="0"/>
          <w:numId w:val="6"/>
        </w:numPr>
        <w:spacing w:after="0"/>
      </w:pPr>
      <w:r w:rsidRPr="00F24097">
        <w:t>a szakképzésről szó</w:t>
      </w:r>
      <w:r>
        <w:t>ló 2011. évi CLXXXVII. törvény,</w:t>
      </w:r>
    </w:p>
    <w:p w:rsidR="008F5089" w:rsidRPr="00F24097" w:rsidRDefault="008F5089" w:rsidP="00F24097">
      <w:pPr>
        <w:spacing w:after="0"/>
      </w:pPr>
    </w:p>
    <w:p w:rsidR="008F5089" w:rsidRPr="00F24097" w:rsidRDefault="008F5089" w:rsidP="00F24097">
      <w:pPr>
        <w:spacing w:after="0"/>
      </w:pPr>
      <w:r>
        <w:t>valamint</w:t>
      </w:r>
    </w:p>
    <w:p w:rsidR="008F5089" w:rsidRPr="00F24097" w:rsidRDefault="008F5089"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8F5089" w:rsidRPr="00F24097" w:rsidRDefault="008F5089" w:rsidP="00F24097">
      <w:pPr>
        <w:pStyle w:val="Listaszerbekezds"/>
        <w:numPr>
          <w:ilvl w:val="0"/>
          <w:numId w:val="6"/>
        </w:numPr>
        <w:spacing w:after="0"/>
      </w:pPr>
      <w:r w:rsidRPr="00F24097">
        <w:t>az állam által elismert szakképesítések szakmai kö</w:t>
      </w:r>
      <w:r>
        <w:t xml:space="preserve">vetelménymoduljairól szóló </w:t>
      </w:r>
    </w:p>
    <w:p w:rsidR="008F5089" w:rsidRPr="00F24097" w:rsidRDefault="008F5089" w:rsidP="00F24097">
      <w:pPr>
        <w:pStyle w:val="Listaszerbekezds"/>
        <w:numPr>
          <w:ilvl w:val="0"/>
          <w:numId w:val="6"/>
        </w:numPr>
        <w:spacing w:after="0"/>
      </w:pPr>
      <w:r>
        <w:t>a 344 543 05. számú,</w:t>
      </w:r>
      <w:r w:rsidRPr="00F24097">
        <w:t xml:space="preserve"> </w:t>
      </w:r>
      <w:r w:rsidRPr="00D52438">
        <w:rPr>
          <w:kern w:val="1"/>
          <w:szCs w:val="24"/>
          <w:lang w:eastAsia="hi-IN" w:bidi="hi-IN"/>
        </w:rPr>
        <w:t>Kishajóépítő,- karbantartó</w:t>
      </w:r>
      <w:r>
        <w:t xml:space="preserve"> megnevezésű</w:t>
      </w:r>
      <w:r w:rsidRPr="00F24097">
        <w:t xml:space="preserve"> szakképesítés szakmai és vizsgakövetelményeit tartalmazó rendelet </w:t>
      </w:r>
    </w:p>
    <w:p w:rsidR="008F5089" w:rsidRPr="00D4632F" w:rsidRDefault="008F5089" w:rsidP="00D4632F">
      <w:pPr>
        <w:spacing w:after="0"/>
      </w:pPr>
      <w:r w:rsidRPr="00F24097">
        <w:t>alapján készült.</w:t>
      </w:r>
      <w:r w:rsidRPr="000A6291">
        <w:rPr>
          <w:szCs w:val="24"/>
          <w:lang w:eastAsia="hu-HU"/>
        </w:rPr>
        <w:t> </w:t>
      </w:r>
    </w:p>
    <w:p w:rsidR="008F5089" w:rsidRDefault="008F5089" w:rsidP="000B5E9D">
      <w:pPr>
        <w:spacing w:after="0"/>
      </w:pPr>
    </w:p>
    <w:p w:rsidR="008F5089" w:rsidRPr="00C64856" w:rsidRDefault="008F5089" w:rsidP="00C64856">
      <w:pPr>
        <w:spacing w:after="0"/>
        <w:rPr>
          <w:b/>
        </w:rPr>
      </w:pPr>
      <w:r>
        <w:rPr>
          <w:b/>
        </w:rPr>
        <w:t xml:space="preserve">II. </w:t>
      </w:r>
      <w:r w:rsidRPr="00C64856">
        <w:rPr>
          <w:b/>
        </w:rPr>
        <w:t>A szakképesítés alapadatai</w:t>
      </w:r>
    </w:p>
    <w:p w:rsidR="008F5089" w:rsidRPr="00C64856" w:rsidRDefault="008F5089" w:rsidP="00C64856">
      <w:pPr>
        <w:spacing w:after="0"/>
      </w:pPr>
    </w:p>
    <w:p w:rsidR="008F5089" w:rsidRPr="00C64856" w:rsidRDefault="008F5089" w:rsidP="00C64856">
      <w:pPr>
        <w:spacing w:after="0"/>
      </w:pPr>
      <w:r w:rsidRPr="00C64856">
        <w:t xml:space="preserve">A szakképesítés azonosító száma: </w:t>
      </w:r>
      <w:r w:rsidRPr="00D52438">
        <w:rPr>
          <w:iCs/>
          <w:szCs w:val="24"/>
        </w:rPr>
        <w:t>34</w:t>
      </w:r>
      <w:r>
        <w:rPr>
          <w:rFonts w:ascii="Palatino Linotype" w:hAnsi="Palatino Linotype"/>
          <w:iCs/>
          <w:szCs w:val="24"/>
        </w:rPr>
        <w:t> 543 05</w:t>
      </w:r>
    </w:p>
    <w:p w:rsidR="008F5089" w:rsidRPr="00C64856" w:rsidRDefault="008F5089" w:rsidP="00C64856">
      <w:pPr>
        <w:spacing w:after="0"/>
      </w:pPr>
      <w:r w:rsidRPr="00C64856">
        <w:t xml:space="preserve">Szakképesítés megnevezése: </w:t>
      </w:r>
      <w:r w:rsidRPr="00D52438">
        <w:rPr>
          <w:kern w:val="1"/>
          <w:szCs w:val="24"/>
          <w:lang w:eastAsia="hi-IN" w:bidi="hi-IN"/>
        </w:rPr>
        <w:t>Kishajóépítő,- karbantartó</w:t>
      </w:r>
    </w:p>
    <w:p w:rsidR="008F5089" w:rsidRPr="00C64856" w:rsidRDefault="008F5089" w:rsidP="00C64856">
      <w:pPr>
        <w:spacing w:after="0"/>
      </w:pPr>
      <w:r w:rsidRPr="00C64856">
        <w:t xml:space="preserve">A szakmacsoport száma és megnevezése: </w:t>
      </w:r>
      <w:r>
        <w:t>13.</w:t>
      </w:r>
      <w:r w:rsidRPr="00C64856">
        <w:t xml:space="preserve">. </w:t>
      </w:r>
      <w:r w:rsidRPr="00D52438">
        <w:rPr>
          <w:iCs/>
          <w:szCs w:val="24"/>
        </w:rPr>
        <w:t>Közlekedés</w:t>
      </w:r>
      <w:r>
        <w:t xml:space="preserve"> …</w:t>
      </w:r>
    </w:p>
    <w:p w:rsidR="008F5089" w:rsidRPr="00C64856" w:rsidRDefault="008F5089" w:rsidP="00C64856">
      <w:pPr>
        <w:spacing w:after="0"/>
      </w:pPr>
      <w:r w:rsidRPr="00C64856">
        <w:t xml:space="preserve">Ágazati besorolás száma és megnevezése: </w:t>
      </w:r>
      <w:r>
        <w:t>…</w:t>
      </w:r>
      <w:r w:rsidRPr="00C64856">
        <w:t xml:space="preserve">. </w:t>
      </w:r>
      <w:r>
        <w:t>………………</w:t>
      </w:r>
    </w:p>
    <w:p w:rsidR="008F5089" w:rsidRPr="00C64856" w:rsidRDefault="008F5089" w:rsidP="00C64856">
      <w:pPr>
        <w:spacing w:after="0"/>
      </w:pPr>
      <w:r w:rsidRPr="00C64856">
        <w:t xml:space="preserve">Iskolai rendszerű szakképzésben a szakképzési évfolyamok száma: </w:t>
      </w:r>
      <w:r>
        <w:t>3</w:t>
      </w:r>
      <w:r w:rsidRPr="00C64856">
        <w:t xml:space="preserve"> év</w:t>
      </w:r>
    </w:p>
    <w:p w:rsidR="008F5089" w:rsidRPr="00C64856" w:rsidRDefault="008F5089" w:rsidP="00C64856">
      <w:pPr>
        <w:spacing w:after="0"/>
      </w:pPr>
      <w:r w:rsidRPr="00C64856">
        <w:t xml:space="preserve">Elméleti képzési idő aránya: </w:t>
      </w:r>
      <w:r>
        <w:t>40</w:t>
      </w:r>
      <w:r w:rsidRPr="00C64856">
        <w:t>%</w:t>
      </w:r>
    </w:p>
    <w:p w:rsidR="008F5089" w:rsidRPr="00C64856" w:rsidRDefault="008F5089" w:rsidP="00C64856">
      <w:pPr>
        <w:spacing w:after="0"/>
      </w:pPr>
      <w:r w:rsidRPr="00C64856">
        <w:t xml:space="preserve">Gyakorlati képzési idő aránya: </w:t>
      </w:r>
      <w:r>
        <w:t>60</w:t>
      </w:r>
      <w:r w:rsidRPr="00C64856">
        <w:t>%</w:t>
      </w:r>
    </w:p>
    <w:p w:rsidR="008F5089" w:rsidRPr="00C64856" w:rsidRDefault="008F5089" w:rsidP="00C64856">
      <w:pPr>
        <w:spacing w:after="0"/>
      </w:pPr>
      <w:r w:rsidRPr="00C64856">
        <w:t>Az iskolai rendszerű képzésben az összefüggő szakmai gyakorlat időtartama:</w:t>
      </w:r>
      <w:r>
        <w:t xml:space="preserve"> </w:t>
      </w:r>
    </w:p>
    <w:p w:rsidR="008F5089" w:rsidRPr="00381B6C" w:rsidRDefault="008F5089" w:rsidP="00381B6C">
      <w:pPr>
        <w:pStyle w:val="Listaszerbekezds"/>
        <w:numPr>
          <w:ilvl w:val="0"/>
          <w:numId w:val="7"/>
        </w:numPr>
        <w:spacing w:after="0"/>
      </w:pPr>
      <w:r>
        <w:t>3</w:t>
      </w:r>
      <w:r w:rsidRPr="00381B6C">
        <w:t xml:space="preserve"> évfolyamos képzés esetén</w:t>
      </w:r>
      <w:r>
        <w:t>:</w:t>
      </w:r>
      <w:r w:rsidRPr="00381B6C">
        <w:t xml:space="preserve"> </w:t>
      </w:r>
      <w:r>
        <w:t>a 9. évfolyamot követően 14</w:t>
      </w:r>
      <w:r w:rsidRPr="00381B6C">
        <w:t>0 óra, a 1</w:t>
      </w:r>
      <w:r>
        <w:t>0. évfolyamot</w:t>
      </w:r>
      <w:r w:rsidRPr="00381B6C">
        <w:t xml:space="preserve"> követően 140 óra; </w:t>
      </w:r>
    </w:p>
    <w:p w:rsidR="008F5089" w:rsidRPr="00381B6C" w:rsidRDefault="008F5089"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8F5089" w:rsidRDefault="008F5089" w:rsidP="000B5E9D">
      <w:pPr>
        <w:spacing w:after="0"/>
      </w:pPr>
    </w:p>
    <w:p w:rsidR="008F5089" w:rsidRDefault="008F5089" w:rsidP="000B5E9D">
      <w:pPr>
        <w:spacing w:after="0"/>
      </w:pPr>
    </w:p>
    <w:p w:rsidR="008F5089" w:rsidRPr="00E96240" w:rsidRDefault="008F5089" w:rsidP="00E96240">
      <w:pPr>
        <w:spacing w:after="0"/>
        <w:rPr>
          <w:b/>
        </w:rPr>
      </w:pPr>
      <w:r w:rsidRPr="00E96240">
        <w:rPr>
          <w:b/>
        </w:rPr>
        <w:t>III. A szakképzésbe történő belépés feltételei</w:t>
      </w:r>
    </w:p>
    <w:p w:rsidR="008F5089" w:rsidRPr="00E96240" w:rsidRDefault="008F5089" w:rsidP="00E96240">
      <w:pPr>
        <w:spacing w:after="0"/>
      </w:pPr>
    </w:p>
    <w:p w:rsidR="008F5089" w:rsidRPr="00E96240" w:rsidRDefault="008F5089" w:rsidP="00E96240">
      <w:pPr>
        <w:spacing w:after="0"/>
      </w:pPr>
      <w:r w:rsidRPr="00E96240">
        <w:t xml:space="preserve">Iskolai előképzettség: </w:t>
      </w:r>
      <w:r>
        <w:t>alapfokú iskolai</w:t>
      </w:r>
      <w:r w:rsidRPr="00E96240">
        <w:t xml:space="preserve"> végzettség</w:t>
      </w:r>
    </w:p>
    <w:p w:rsidR="008F5089" w:rsidRDefault="008F5089" w:rsidP="00E96240">
      <w:pPr>
        <w:spacing w:after="0"/>
      </w:pPr>
      <w:r>
        <w:tab/>
        <w:t>vagy iskolai végzettség hiányában: ………………</w:t>
      </w:r>
    </w:p>
    <w:p w:rsidR="008F5089" w:rsidRPr="00E96240" w:rsidRDefault="008F5089" w:rsidP="00E96240">
      <w:pPr>
        <w:spacing w:after="0"/>
      </w:pPr>
      <w:r w:rsidRPr="00E96240">
        <w:t xml:space="preserve">Bemeneti kompetenciák: </w:t>
      </w:r>
      <w:r w:rsidRPr="00D52438">
        <w:rPr>
          <w:szCs w:val="24"/>
        </w:rPr>
        <w:t>A képzés megkezdhető a szakképesítés szakmai és vizsgakövetelményeit kiadó rendelet 3. számú mellékletében a(z) 13. Közlekedés szakmacsoportra meghatározott kompetenciák birtokában</w:t>
      </w:r>
    </w:p>
    <w:p w:rsidR="008F5089" w:rsidRPr="00E96240" w:rsidRDefault="008F5089" w:rsidP="00E96240">
      <w:pPr>
        <w:spacing w:after="0"/>
      </w:pPr>
      <w:r w:rsidRPr="00E96240">
        <w:t xml:space="preserve">Szakmai előképzettség: </w:t>
      </w:r>
      <w:r>
        <w:t>—</w:t>
      </w:r>
    </w:p>
    <w:p w:rsidR="008F5089" w:rsidRPr="00E96240" w:rsidRDefault="008F5089" w:rsidP="00E96240">
      <w:pPr>
        <w:spacing w:after="0"/>
      </w:pPr>
      <w:r w:rsidRPr="00E96240">
        <w:t xml:space="preserve">Előírt gyakorlat: </w:t>
      </w:r>
      <w:r>
        <w:t>—</w:t>
      </w:r>
    </w:p>
    <w:p w:rsidR="008F5089" w:rsidRPr="00E96240" w:rsidRDefault="008F5089" w:rsidP="00E96240">
      <w:pPr>
        <w:spacing w:after="0"/>
      </w:pPr>
      <w:r w:rsidRPr="00E96240">
        <w:lastRenderedPageBreak/>
        <w:t>Egészségügyi alkalmassági követelmények: nincsenek</w:t>
      </w:r>
    </w:p>
    <w:p w:rsidR="008F5089" w:rsidRPr="00E96240" w:rsidRDefault="008F5089" w:rsidP="00E96240">
      <w:pPr>
        <w:spacing w:after="0"/>
      </w:pPr>
      <w:r w:rsidRPr="00E96240">
        <w:t>Pályaalkalmassági követelmények: szükségesek</w:t>
      </w:r>
    </w:p>
    <w:p w:rsidR="008F5089" w:rsidRPr="00E96240" w:rsidRDefault="008F5089" w:rsidP="00E96240">
      <w:pPr>
        <w:spacing w:after="0"/>
      </w:pPr>
    </w:p>
    <w:p w:rsidR="008F5089" w:rsidRPr="00E96240" w:rsidRDefault="008F5089" w:rsidP="00E96240">
      <w:pPr>
        <w:spacing w:after="0"/>
      </w:pPr>
    </w:p>
    <w:p w:rsidR="008F5089" w:rsidRPr="00E96240" w:rsidRDefault="008F5089" w:rsidP="00E96240">
      <w:pPr>
        <w:spacing w:after="0"/>
        <w:rPr>
          <w:b/>
        </w:rPr>
      </w:pPr>
      <w:r w:rsidRPr="00E96240">
        <w:rPr>
          <w:b/>
        </w:rPr>
        <w:t>IV.</w:t>
      </w:r>
      <w:r>
        <w:rPr>
          <w:b/>
        </w:rPr>
        <w:t xml:space="preserve"> </w:t>
      </w:r>
      <w:r w:rsidRPr="00E96240">
        <w:rPr>
          <w:b/>
        </w:rPr>
        <w:t>A szakképzés szervezésének feltételei</w:t>
      </w:r>
    </w:p>
    <w:p w:rsidR="008F5089" w:rsidRPr="00E96240" w:rsidRDefault="008F5089" w:rsidP="00E96240">
      <w:pPr>
        <w:spacing w:after="0"/>
      </w:pPr>
    </w:p>
    <w:p w:rsidR="008F5089" w:rsidRPr="00696ED9" w:rsidRDefault="008F5089" w:rsidP="00E96240">
      <w:pPr>
        <w:spacing w:after="0"/>
        <w:rPr>
          <w:b/>
        </w:rPr>
      </w:pPr>
      <w:r w:rsidRPr="00696ED9">
        <w:rPr>
          <w:b/>
        </w:rPr>
        <w:t>Személyi feltételek</w:t>
      </w:r>
    </w:p>
    <w:p w:rsidR="008F5089" w:rsidRPr="00E96240" w:rsidRDefault="008F5089"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F5089" w:rsidRPr="00E96240" w:rsidRDefault="008F5089" w:rsidP="00E96240">
      <w:pPr>
        <w:spacing w:after="0"/>
      </w:pPr>
      <w:r w:rsidRPr="00E96240">
        <w:t>Ezen túl az alábbi tantárgyak oktatására az alábbi végzettséggel rendelkező szakember alkalmazható:</w:t>
      </w:r>
    </w:p>
    <w:p w:rsidR="008F5089" w:rsidRDefault="008F5089" w:rsidP="000B5E9D">
      <w:pPr>
        <w:spacing w:after="0"/>
      </w:pPr>
    </w:p>
    <w:p w:rsidR="008F5089" w:rsidRDefault="008F5089" w:rsidP="00E57804">
      <w:pPr>
        <w:spacing w:after="0"/>
        <w:jc w:val="center"/>
      </w:pPr>
    </w:p>
    <w:tbl>
      <w:tblPr>
        <w:tblW w:w="7720" w:type="dxa"/>
        <w:tblInd w:w="75" w:type="dxa"/>
        <w:tblCellMar>
          <w:left w:w="70" w:type="dxa"/>
          <w:right w:w="70" w:type="dxa"/>
        </w:tblCellMar>
        <w:tblLook w:val="00A0" w:firstRow="1" w:lastRow="0" w:firstColumn="1" w:lastColumn="0" w:noHBand="0" w:noVBand="0"/>
      </w:tblPr>
      <w:tblGrid>
        <w:gridCol w:w="3320"/>
        <w:gridCol w:w="4400"/>
      </w:tblGrid>
      <w:tr w:rsidR="008F5089" w:rsidRPr="00BF05E7" w:rsidTr="00BF05E7">
        <w:trPr>
          <w:trHeight w:val="288"/>
        </w:trPr>
        <w:tc>
          <w:tcPr>
            <w:tcW w:w="3320" w:type="dxa"/>
            <w:tcBorders>
              <w:top w:val="single" w:sz="4" w:space="0" w:color="auto"/>
              <w:left w:val="single" w:sz="4" w:space="0" w:color="auto"/>
              <w:bottom w:val="single" w:sz="4" w:space="0" w:color="auto"/>
              <w:right w:val="single" w:sz="4" w:space="0" w:color="auto"/>
            </w:tcBorders>
            <w:noWrap/>
            <w:vAlign w:val="center"/>
          </w:tcPr>
          <w:p w:rsidR="008F5089" w:rsidRPr="00BF05E7" w:rsidRDefault="008F5089" w:rsidP="00BF05E7">
            <w:pPr>
              <w:spacing w:after="0"/>
              <w:jc w:val="center"/>
              <w:rPr>
                <w:b/>
                <w:bCs/>
                <w:color w:val="000000"/>
                <w:sz w:val="20"/>
                <w:szCs w:val="20"/>
                <w:lang w:eastAsia="hu-HU"/>
              </w:rPr>
            </w:pPr>
            <w:bookmarkStart w:id="0" w:name="_GoBack" w:colFirst="0" w:colLast="0"/>
            <w:r w:rsidRPr="00BF05E7">
              <w:rPr>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noWrap/>
            <w:vAlign w:val="center"/>
          </w:tcPr>
          <w:p w:rsidR="008F5089" w:rsidRPr="00BF05E7" w:rsidRDefault="008F5089" w:rsidP="00BF05E7">
            <w:pPr>
              <w:spacing w:after="0"/>
              <w:jc w:val="center"/>
              <w:rPr>
                <w:b/>
                <w:bCs/>
                <w:color w:val="000000"/>
                <w:sz w:val="20"/>
                <w:szCs w:val="20"/>
                <w:lang w:eastAsia="hu-HU"/>
              </w:rPr>
            </w:pPr>
            <w:r w:rsidRPr="00BF05E7">
              <w:rPr>
                <w:b/>
                <w:bCs/>
                <w:color w:val="000000"/>
                <w:sz w:val="20"/>
                <w:szCs w:val="20"/>
                <w:lang w:eastAsia="hu-HU"/>
              </w:rPr>
              <w:t>Szakképesítés/Szakképzettség</w:t>
            </w:r>
          </w:p>
        </w:tc>
      </w:tr>
      <w:tr w:rsidR="008F5089" w:rsidRPr="00BF05E7" w:rsidTr="00BF05E7">
        <w:trPr>
          <w:trHeight w:val="288"/>
        </w:trPr>
        <w:tc>
          <w:tcPr>
            <w:tcW w:w="3320" w:type="dxa"/>
            <w:tcBorders>
              <w:top w:val="nil"/>
              <w:left w:val="single" w:sz="4" w:space="0" w:color="auto"/>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r>
      <w:tr w:rsidR="008F5089" w:rsidRPr="00BF05E7" w:rsidTr="00BF05E7">
        <w:trPr>
          <w:trHeight w:val="288"/>
        </w:trPr>
        <w:tc>
          <w:tcPr>
            <w:tcW w:w="3320" w:type="dxa"/>
            <w:tcBorders>
              <w:top w:val="nil"/>
              <w:left w:val="single" w:sz="4" w:space="0" w:color="auto"/>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8F5089" w:rsidRPr="00BF05E7" w:rsidRDefault="008F5089" w:rsidP="00BF05E7">
            <w:pPr>
              <w:spacing w:after="0"/>
              <w:jc w:val="left"/>
              <w:rPr>
                <w:color w:val="000000"/>
                <w:sz w:val="20"/>
                <w:szCs w:val="20"/>
                <w:lang w:eastAsia="hu-HU"/>
              </w:rPr>
            </w:pPr>
            <w:r w:rsidRPr="00BF05E7">
              <w:rPr>
                <w:color w:val="000000"/>
                <w:sz w:val="20"/>
                <w:szCs w:val="20"/>
                <w:lang w:eastAsia="hu-HU"/>
              </w:rPr>
              <w:t>-</w:t>
            </w:r>
          </w:p>
        </w:tc>
      </w:tr>
      <w:bookmarkEnd w:id="0"/>
    </w:tbl>
    <w:p w:rsidR="008F5089" w:rsidRDefault="008F5089" w:rsidP="000B5E9D">
      <w:pPr>
        <w:spacing w:after="0"/>
      </w:pPr>
    </w:p>
    <w:p w:rsidR="008F5089" w:rsidRPr="00696ED9" w:rsidRDefault="008F5089" w:rsidP="00696ED9">
      <w:pPr>
        <w:spacing w:after="0"/>
        <w:rPr>
          <w:b/>
        </w:rPr>
      </w:pPr>
      <w:r w:rsidRPr="00696ED9">
        <w:rPr>
          <w:b/>
        </w:rPr>
        <w:t>Tárgyi feltételek</w:t>
      </w:r>
    </w:p>
    <w:p w:rsidR="008F5089" w:rsidRPr="00696ED9" w:rsidRDefault="008F5089" w:rsidP="00696ED9">
      <w:pPr>
        <w:spacing w:after="0"/>
      </w:pPr>
      <w:r w:rsidRPr="00696ED9">
        <w:t>A szakmai képzés lebonyolításához szükséges eszközök és felszerelések felsorolását a szakképesítés szakmai és vizsgakövetelménye (szvk) tartalmazza, melynek tovább</w:t>
      </w:r>
      <w:r>
        <w:t>i részletei az alábbiak: Nincs.</w:t>
      </w:r>
    </w:p>
    <w:p w:rsidR="008F5089" w:rsidRPr="00696ED9" w:rsidRDefault="008F5089" w:rsidP="00696ED9">
      <w:pPr>
        <w:spacing w:after="0"/>
      </w:pPr>
    </w:p>
    <w:p w:rsidR="008F5089" w:rsidRDefault="008F5089" w:rsidP="00696ED9">
      <w:pPr>
        <w:spacing w:after="0"/>
      </w:pPr>
      <w:r w:rsidRPr="00696ED9">
        <w:t>Ajánlás a szakmai képzés lebonyolításához szükséges további eszközökre és felszerelésekre: Nincs.</w:t>
      </w:r>
    </w:p>
    <w:p w:rsidR="008F5089" w:rsidRDefault="008F5089" w:rsidP="000B5E9D">
      <w:pPr>
        <w:spacing w:after="0"/>
      </w:pPr>
    </w:p>
    <w:p w:rsidR="008F5089" w:rsidRPr="00FB273F" w:rsidRDefault="008F5089" w:rsidP="00FB273F">
      <w:pPr>
        <w:spacing w:after="0"/>
      </w:pPr>
    </w:p>
    <w:p w:rsidR="008F5089" w:rsidRPr="00FB273F" w:rsidRDefault="008F5089" w:rsidP="00FB273F">
      <w:pPr>
        <w:spacing w:after="0"/>
        <w:rPr>
          <w:b/>
        </w:rPr>
      </w:pPr>
      <w:r w:rsidRPr="00FB273F">
        <w:rPr>
          <w:b/>
        </w:rPr>
        <w:t>V. A szakképesítés óraterve nappali rendszerű oktatásra</w:t>
      </w:r>
    </w:p>
    <w:p w:rsidR="008F5089" w:rsidRPr="00FB273F" w:rsidRDefault="008F5089" w:rsidP="00FB273F">
      <w:pPr>
        <w:spacing w:after="0"/>
      </w:pPr>
    </w:p>
    <w:p w:rsidR="008F5089" w:rsidRDefault="008F5089" w:rsidP="00B512C4">
      <w:pPr>
        <w:spacing w:after="0"/>
      </w:pPr>
      <w:r w:rsidRPr="00FB273F">
        <w:t>A szakközépiskolai képzésben a heti és éves szakmai óraszámok:</w:t>
      </w:r>
    </w:p>
    <w:p w:rsidR="008F5089" w:rsidRDefault="008F5089" w:rsidP="00B512C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8F5089" w:rsidRPr="00E57804" w:rsidTr="005F6D66">
        <w:trPr>
          <w:jc w:val="center"/>
        </w:trPr>
        <w:tc>
          <w:tcPr>
            <w:tcW w:w="1687" w:type="dxa"/>
            <w:vAlign w:val="center"/>
          </w:tcPr>
          <w:p w:rsidR="008F5089" w:rsidRPr="00E57804" w:rsidRDefault="008F5089" w:rsidP="005F6D66">
            <w:pPr>
              <w:spacing w:after="0"/>
              <w:jc w:val="center"/>
            </w:pPr>
            <w:r w:rsidRPr="00E57804">
              <w:t>évfolyam</w:t>
            </w:r>
          </w:p>
        </w:tc>
        <w:tc>
          <w:tcPr>
            <w:tcW w:w="169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szabadsávval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szabadsávval</w:t>
            </w:r>
          </w:p>
        </w:tc>
      </w:tr>
      <w:tr w:rsidR="008F5089" w:rsidRPr="00E57804" w:rsidTr="005F6D66">
        <w:trPr>
          <w:jc w:val="center"/>
        </w:trPr>
        <w:tc>
          <w:tcPr>
            <w:tcW w:w="1687" w:type="dxa"/>
          </w:tcPr>
          <w:p w:rsidR="008F5089" w:rsidRPr="00E57804" w:rsidRDefault="008F5089" w:rsidP="005F6D66">
            <w:pPr>
              <w:spacing w:after="0"/>
              <w:jc w:val="center"/>
            </w:pPr>
            <w:r w:rsidRPr="00E57804">
              <w:t>9. évfolyam</w:t>
            </w:r>
          </w:p>
        </w:tc>
        <w:tc>
          <w:tcPr>
            <w:tcW w:w="1699" w:type="dxa"/>
          </w:tcPr>
          <w:p w:rsidR="008F5089" w:rsidRPr="00E57804" w:rsidRDefault="008F5089" w:rsidP="005F6D66">
            <w:pPr>
              <w:spacing w:after="0"/>
              <w:jc w:val="center"/>
            </w:pPr>
            <w:r w:rsidRPr="00E57804">
              <w:t>14,5 óra/hét</w:t>
            </w:r>
          </w:p>
        </w:tc>
        <w:tc>
          <w:tcPr>
            <w:tcW w:w="1679" w:type="dxa"/>
          </w:tcPr>
          <w:p w:rsidR="008F5089" w:rsidRPr="00E57804" w:rsidRDefault="008F5089" w:rsidP="005F6D66">
            <w:pPr>
              <w:spacing w:after="0"/>
              <w:jc w:val="center"/>
            </w:pPr>
            <w:r w:rsidRPr="00E57804">
              <w:t>522 óra/év</w:t>
            </w:r>
          </w:p>
        </w:tc>
        <w:tc>
          <w:tcPr>
            <w:tcW w:w="1679" w:type="dxa"/>
            <w:vAlign w:val="center"/>
          </w:tcPr>
          <w:p w:rsidR="008F5089" w:rsidRPr="00E57804" w:rsidRDefault="008F5089" w:rsidP="005F6D66">
            <w:pPr>
              <w:spacing w:after="0"/>
              <w:jc w:val="center"/>
            </w:pPr>
            <w:r w:rsidRPr="00E57804">
              <w:t>17 óra/hét</w:t>
            </w:r>
          </w:p>
        </w:tc>
        <w:tc>
          <w:tcPr>
            <w:tcW w:w="1679" w:type="dxa"/>
            <w:vAlign w:val="center"/>
          </w:tcPr>
          <w:p w:rsidR="008F5089" w:rsidRPr="00E57804" w:rsidRDefault="008F5089" w:rsidP="005F6D66">
            <w:pPr>
              <w:spacing w:after="0"/>
              <w:jc w:val="center"/>
            </w:pPr>
            <w:r w:rsidRPr="00E57804">
              <w:t>612 óra/év</w:t>
            </w:r>
          </w:p>
        </w:tc>
      </w:tr>
      <w:tr w:rsidR="008F5089" w:rsidRPr="00E57804" w:rsidTr="005F6D66">
        <w:trPr>
          <w:jc w:val="center"/>
        </w:trPr>
        <w:tc>
          <w:tcPr>
            <w:tcW w:w="1687" w:type="dxa"/>
          </w:tcPr>
          <w:p w:rsidR="008F5089" w:rsidRPr="00E57804" w:rsidRDefault="008F5089" w:rsidP="005F6D66">
            <w:pPr>
              <w:spacing w:after="0"/>
              <w:jc w:val="center"/>
            </w:pPr>
            <w:r w:rsidRPr="00E57804">
              <w:t>Ögy</w:t>
            </w:r>
          </w:p>
        </w:tc>
        <w:tc>
          <w:tcPr>
            <w:tcW w:w="169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140</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rsidRPr="00E57804">
              <w:t>140</w:t>
            </w:r>
          </w:p>
        </w:tc>
      </w:tr>
      <w:tr w:rsidR="008F5089" w:rsidRPr="00E57804" w:rsidTr="005F6D66">
        <w:trPr>
          <w:jc w:val="center"/>
        </w:trPr>
        <w:tc>
          <w:tcPr>
            <w:tcW w:w="1687" w:type="dxa"/>
          </w:tcPr>
          <w:p w:rsidR="008F5089" w:rsidRPr="00E57804" w:rsidRDefault="008F5089" w:rsidP="005F6D66">
            <w:pPr>
              <w:spacing w:after="0"/>
              <w:jc w:val="center"/>
            </w:pPr>
            <w:r w:rsidRPr="00E57804">
              <w:t>10. évfolyam</w:t>
            </w:r>
          </w:p>
        </w:tc>
        <w:tc>
          <w:tcPr>
            <w:tcW w:w="1699" w:type="dxa"/>
          </w:tcPr>
          <w:p w:rsidR="008F5089" w:rsidRPr="00E57804" w:rsidRDefault="008F5089" w:rsidP="005F6D66">
            <w:pPr>
              <w:spacing w:after="0"/>
              <w:jc w:val="center"/>
            </w:pPr>
            <w:r w:rsidRPr="00E57804">
              <w:t>23 óra/hét</w:t>
            </w:r>
          </w:p>
        </w:tc>
        <w:tc>
          <w:tcPr>
            <w:tcW w:w="1679" w:type="dxa"/>
          </w:tcPr>
          <w:p w:rsidR="008F5089" w:rsidRPr="00E57804" w:rsidRDefault="008F5089" w:rsidP="005F6D66">
            <w:pPr>
              <w:spacing w:after="0"/>
              <w:jc w:val="center"/>
            </w:pPr>
            <w:r w:rsidRPr="00E57804">
              <w:t>828 óra/év</w:t>
            </w:r>
          </w:p>
        </w:tc>
        <w:tc>
          <w:tcPr>
            <w:tcW w:w="1679" w:type="dxa"/>
            <w:vAlign w:val="center"/>
          </w:tcPr>
          <w:p w:rsidR="008F5089" w:rsidRPr="00E57804" w:rsidRDefault="008F5089" w:rsidP="005F6D66">
            <w:pPr>
              <w:spacing w:after="0"/>
              <w:jc w:val="center"/>
            </w:pPr>
            <w:r w:rsidRPr="00E57804">
              <w:t>25 óra/hét</w:t>
            </w:r>
          </w:p>
        </w:tc>
        <w:tc>
          <w:tcPr>
            <w:tcW w:w="1679" w:type="dxa"/>
            <w:vAlign w:val="center"/>
          </w:tcPr>
          <w:p w:rsidR="008F5089" w:rsidRPr="00E57804" w:rsidRDefault="008F5089" w:rsidP="005F6D66">
            <w:pPr>
              <w:spacing w:after="0"/>
              <w:jc w:val="center"/>
            </w:pPr>
            <w:r w:rsidRPr="00E57804">
              <w:t>900 óra/év</w:t>
            </w:r>
          </w:p>
        </w:tc>
      </w:tr>
      <w:tr w:rsidR="008F5089" w:rsidRPr="00E57804" w:rsidTr="005F6D66">
        <w:trPr>
          <w:jc w:val="center"/>
        </w:trPr>
        <w:tc>
          <w:tcPr>
            <w:tcW w:w="1687" w:type="dxa"/>
          </w:tcPr>
          <w:p w:rsidR="008F5089" w:rsidRPr="00E57804" w:rsidRDefault="008F5089" w:rsidP="005F6D66">
            <w:pPr>
              <w:spacing w:after="0"/>
              <w:jc w:val="center"/>
            </w:pPr>
            <w:r w:rsidRPr="00E57804">
              <w:t>Ögy</w:t>
            </w:r>
          </w:p>
        </w:tc>
        <w:tc>
          <w:tcPr>
            <w:tcW w:w="169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140</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rsidRPr="00E57804">
              <w:t>140</w:t>
            </w:r>
          </w:p>
        </w:tc>
      </w:tr>
      <w:tr w:rsidR="008F5089" w:rsidRPr="00E57804" w:rsidTr="005F6D66">
        <w:trPr>
          <w:jc w:val="center"/>
        </w:trPr>
        <w:tc>
          <w:tcPr>
            <w:tcW w:w="1687" w:type="dxa"/>
          </w:tcPr>
          <w:p w:rsidR="008F5089" w:rsidRPr="00E57804" w:rsidRDefault="008F5089" w:rsidP="005F6D66">
            <w:pPr>
              <w:spacing w:after="0"/>
              <w:jc w:val="center"/>
            </w:pPr>
            <w:r w:rsidRPr="00E57804">
              <w:t>11. évfolyam</w:t>
            </w:r>
          </w:p>
        </w:tc>
        <w:tc>
          <w:tcPr>
            <w:tcW w:w="1699" w:type="dxa"/>
          </w:tcPr>
          <w:p w:rsidR="008F5089" w:rsidRPr="00E57804" w:rsidRDefault="008F5089" w:rsidP="005F6D66">
            <w:pPr>
              <w:spacing w:after="0"/>
              <w:jc w:val="center"/>
            </w:pPr>
            <w:r w:rsidRPr="00E57804">
              <w:t>23 óra/hét</w:t>
            </w:r>
          </w:p>
        </w:tc>
        <w:tc>
          <w:tcPr>
            <w:tcW w:w="1679" w:type="dxa"/>
          </w:tcPr>
          <w:p w:rsidR="008F5089" w:rsidRPr="00E57804" w:rsidRDefault="008F5089" w:rsidP="005F6D66">
            <w:pPr>
              <w:spacing w:after="0"/>
              <w:jc w:val="center"/>
            </w:pPr>
            <w:r>
              <w:t>713</w:t>
            </w:r>
            <w:r w:rsidRPr="00E57804">
              <w:t xml:space="preserve"> óra/év</w:t>
            </w:r>
          </w:p>
        </w:tc>
        <w:tc>
          <w:tcPr>
            <w:tcW w:w="1679" w:type="dxa"/>
            <w:vAlign w:val="center"/>
          </w:tcPr>
          <w:p w:rsidR="008F5089" w:rsidRPr="00E57804" w:rsidRDefault="008F5089" w:rsidP="005F6D66">
            <w:pPr>
              <w:spacing w:after="0"/>
              <w:jc w:val="center"/>
            </w:pPr>
            <w:r w:rsidRPr="00E57804">
              <w:t>25,5 óra/hét</w:t>
            </w:r>
          </w:p>
        </w:tc>
        <w:tc>
          <w:tcPr>
            <w:tcW w:w="1679" w:type="dxa"/>
            <w:vAlign w:val="center"/>
          </w:tcPr>
          <w:p w:rsidR="008F5089" w:rsidRPr="00E57804" w:rsidRDefault="008F5089" w:rsidP="005F6D66">
            <w:pPr>
              <w:spacing w:after="0"/>
              <w:jc w:val="center"/>
            </w:pPr>
            <w:r>
              <w:t>791</w:t>
            </w:r>
            <w:r w:rsidRPr="00E57804">
              <w:t xml:space="preserve"> óra/év</w:t>
            </w:r>
          </w:p>
        </w:tc>
      </w:tr>
      <w:tr w:rsidR="008F5089" w:rsidRPr="00E57804" w:rsidTr="005F6D66">
        <w:trPr>
          <w:jc w:val="center"/>
        </w:trPr>
        <w:tc>
          <w:tcPr>
            <w:tcW w:w="3386" w:type="dxa"/>
            <w:gridSpan w:val="2"/>
          </w:tcPr>
          <w:p w:rsidR="008F5089" w:rsidRPr="00E57804" w:rsidRDefault="008F5089" w:rsidP="005F6D66">
            <w:pPr>
              <w:spacing w:after="0"/>
              <w:jc w:val="center"/>
            </w:pPr>
            <w:r w:rsidRPr="00E57804">
              <w:t>Összesen:</w:t>
            </w:r>
          </w:p>
        </w:tc>
        <w:tc>
          <w:tcPr>
            <w:tcW w:w="1679" w:type="dxa"/>
          </w:tcPr>
          <w:p w:rsidR="008F5089" w:rsidRPr="00E57804" w:rsidRDefault="008F5089" w:rsidP="005F6D66">
            <w:pPr>
              <w:spacing w:after="0"/>
              <w:jc w:val="center"/>
            </w:pPr>
            <w:r>
              <w:t>2343</w:t>
            </w:r>
            <w:r w:rsidRPr="00E57804">
              <w:t xml:space="preserve"> óra</w:t>
            </w:r>
          </w:p>
        </w:tc>
        <w:tc>
          <w:tcPr>
            <w:tcW w:w="1679" w:type="dxa"/>
            <w:vAlign w:val="center"/>
          </w:tcPr>
          <w:p w:rsidR="008F5089" w:rsidRPr="00E57804" w:rsidRDefault="008F5089" w:rsidP="005F6D66">
            <w:pPr>
              <w:spacing w:after="0"/>
              <w:jc w:val="center"/>
            </w:pPr>
          </w:p>
        </w:tc>
        <w:tc>
          <w:tcPr>
            <w:tcW w:w="1679" w:type="dxa"/>
            <w:vAlign w:val="center"/>
          </w:tcPr>
          <w:p w:rsidR="008F5089" w:rsidRPr="00E57804" w:rsidRDefault="008F5089" w:rsidP="005F6D66">
            <w:pPr>
              <w:spacing w:after="0"/>
              <w:jc w:val="center"/>
            </w:pPr>
            <w:r>
              <w:t>2853</w:t>
            </w:r>
            <w:r w:rsidRPr="00E57804">
              <w:t xml:space="preserve"> óra</w:t>
            </w:r>
          </w:p>
        </w:tc>
      </w:tr>
    </w:tbl>
    <w:p w:rsidR="008F5089" w:rsidRDefault="008F5089" w:rsidP="00B512C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8F5089" w:rsidRPr="00E57804" w:rsidTr="005F6D66">
        <w:trPr>
          <w:jc w:val="center"/>
        </w:trPr>
        <w:tc>
          <w:tcPr>
            <w:tcW w:w="1899" w:type="dxa"/>
            <w:vAlign w:val="center"/>
          </w:tcPr>
          <w:p w:rsidR="008F5089" w:rsidRPr="00E57804" w:rsidRDefault="008F5089" w:rsidP="005F6D66">
            <w:pPr>
              <w:spacing w:after="0"/>
              <w:jc w:val="center"/>
            </w:pPr>
            <w:r w:rsidRPr="00E57804">
              <w:t>évfolyam</w:t>
            </w:r>
          </w:p>
        </w:tc>
        <w:tc>
          <w:tcPr>
            <w:tcW w:w="1592"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 nélkül</w:t>
            </w:r>
          </w:p>
        </w:tc>
        <w:tc>
          <w:tcPr>
            <w:tcW w:w="1679" w:type="dxa"/>
            <w:vAlign w:val="center"/>
          </w:tcPr>
          <w:p w:rsidR="008F5089" w:rsidRPr="00E57804" w:rsidRDefault="008F5089" w:rsidP="005F6D66">
            <w:pPr>
              <w:spacing w:after="0"/>
              <w:jc w:val="center"/>
            </w:pPr>
            <w:r w:rsidRPr="00E57804">
              <w:t>heti óraszám</w:t>
            </w:r>
          </w:p>
          <w:p w:rsidR="008F5089" w:rsidRPr="00E57804" w:rsidRDefault="008F5089" w:rsidP="005F6D66">
            <w:pPr>
              <w:spacing w:after="0"/>
              <w:jc w:val="center"/>
            </w:pPr>
            <w:r w:rsidRPr="00E57804">
              <w:t>szabadsávval</w:t>
            </w:r>
          </w:p>
        </w:tc>
        <w:tc>
          <w:tcPr>
            <w:tcW w:w="1679" w:type="dxa"/>
            <w:vAlign w:val="center"/>
          </w:tcPr>
          <w:p w:rsidR="008F5089" w:rsidRPr="00E57804" w:rsidRDefault="008F5089" w:rsidP="005F6D66">
            <w:pPr>
              <w:spacing w:after="0"/>
              <w:jc w:val="center"/>
            </w:pPr>
            <w:r w:rsidRPr="00E57804">
              <w:t>éves óraszám</w:t>
            </w:r>
          </w:p>
          <w:p w:rsidR="008F5089" w:rsidRPr="00E57804" w:rsidRDefault="008F5089" w:rsidP="005F6D66">
            <w:pPr>
              <w:spacing w:after="0"/>
              <w:jc w:val="center"/>
            </w:pPr>
            <w:r w:rsidRPr="00E57804">
              <w:t>szabadsávval</w:t>
            </w:r>
          </w:p>
        </w:tc>
      </w:tr>
      <w:tr w:rsidR="008F5089" w:rsidRPr="00E57804" w:rsidTr="005F6D66">
        <w:trPr>
          <w:jc w:val="center"/>
        </w:trPr>
        <w:tc>
          <w:tcPr>
            <w:tcW w:w="1899" w:type="dxa"/>
            <w:shd w:val="clear" w:color="auto" w:fill="FFFFFF"/>
          </w:tcPr>
          <w:p w:rsidR="008F5089" w:rsidRPr="00E57804" w:rsidRDefault="008F5089" w:rsidP="005F6D66">
            <w:pPr>
              <w:spacing w:after="0"/>
              <w:jc w:val="center"/>
            </w:pPr>
            <w:r w:rsidRPr="00E57804">
              <w:t>1. évfolyam</w:t>
            </w:r>
          </w:p>
        </w:tc>
        <w:tc>
          <w:tcPr>
            <w:tcW w:w="1592" w:type="dxa"/>
            <w:shd w:val="clear" w:color="auto" w:fill="FFFFFF"/>
          </w:tcPr>
          <w:p w:rsidR="008F5089" w:rsidRPr="00E57804" w:rsidRDefault="008F5089" w:rsidP="005F6D66">
            <w:pPr>
              <w:spacing w:after="0"/>
              <w:jc w:val="center"/>
            </w:pPr>
            <w:r w:rsidRPr="00E57804">
              <w:t>31,5 óra/hét</w:t>
            </w:r>
          </w:p>
        </w:tc>
        <w:tc>
          <w:tcPr>
            <w:tcW w:w="1679" w:type="dxa"/>
            <w:shd w:val="clear" w:color="auto" w:fill="FFFFFF"/>
          </w:tcPr>
          <w:p w:rsidR="008F5089" w:rsidRPr="00E57804" w:rsidRDefault="008F5089" w:rsidP="005F6D66">
            <w:pPr>
              <w:spacing w:after="0"/>
              <w:jc w:val="center"/>
            </w:pPr>
            <w:r w:rsidRPr="00E57804">
              <w:t>1134 óra/év</w:t>
            </w:r>
          </w:p>
        </w:tc>
        <w:tc>
          <w:tcPr>
            <w:tcW w:w="1679" w:type="dxa"/>
            <w:shd w:val="clear" w:color="auto" w:fill="FFFFFF"/>
          </w:tcPr>
          <w:p w:rsidR="008F5089" w:rsidRPr="00E57804" w:rsidRDefault="008F5089" w:rsidP="005F6D66">
            <w:pPr>
              <w:spacing w:after="0"/>
              <w:jc w:val="center"/>
            </w:pPr>
            <w:r w:rsidRPr="00E57804">
              <w:t>35 óra/hét</w:t>
            </w:r>
          </w:p>
        </w:tc>
        <w:tc>
          <w:tcPr>
            <w:tcW w:w="1679" w:type="dxa"/>
            <w:shd w:val="clear" w:color="auto" w:fill="FFFFFF"/>
          </w:tcPr>
          <w:p w:rsidR="008F5089" w:rsidRPr="00E57804" w:rsidRDefault="008F5089" w:rsidP="005F6D66">
            <w:pPr>
              <w:spacing w:after="0"/>
              <w:jc w:val="center"/>
            </w:pPr>
            <w:r w:rsidRPr="00E57804">
              <w:t>1260 óra/év</w:t>
            </w:r>
          </w:p>
        </w:tc>
      </w:tr>
      <w:tr w:rsidR="008F5089" w:rsidRPr="00E57804" w:rsidTr="005F6D66">
        <w:trPr>
          <w:jc w:val="center"/>
        </w:trPr>
        <w:tc>
          <w:tcPr>
            <w:tcW w:w="1899" w:type="dxa"/>
          </w:tcPr>
          <w:p w:rsidR="008F5089" w:rsidRPr="00E57804" w:rsidRDefault="008F5089" w:rsidP="005F6D66">
            <w:pPr>
              <w:spacing w:after="0"/>
              <w:jc w:val="center"/>
            </w:pPr>
            <w:r w:rsidRPr="00E57804">
              <w:t>Ögy.</w:t>
            </w:r>
          </w:p>
        </w:tc>
        <w:tc>
          <w:tcPr>
            <w:tcW w:w="1592"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160 óra</w:t>
            </w:r>
          </w:p>
        </w:tc>
        <w:tc>
          <w:tcPr>
            <w:tcW w:w="1679" w:type="dxa"/>
          </w:tcPr>
          <w:p w:rsidR="008F5089" w:rsidRPr="00E57804" w:rsidRDefault="008F5089" w:rsidP="005F6D66">
            <w:pPr>
              <w:spacing w:after="0"/>
              <w:jc w:val="center"/>
            </w:pPr>
          </w:p>
        </w:tc>
        <w:tc>
          <w:tcPr>
            <w:tcW w:w="1679" w:type="dxa"/>
          </w:tcPr>
          <w:p w:rsidR="008F5089" w:rsidRPr="00E57804" w:rsidRDefault="008F5089" w:rsidP="005F6D66">
            <w:pPr>
              <w:spacing w:after="0"/>
              <w:jc w:val="center"/>
            </w:pPr>
            <w:r w:rsidRPr="00E57804">
              <w:t>160 óra</w:t>
            </w:r>
          </w:p>
        </w:tc>
      </w:tr>
      <w:tr w:rsidR="008F5089" w:rsidRPr="00E57804" w:rsidTr="005F6D66">
        <w:trPr>
          <w:jc w:val="center"/>
        </w:trPr>
        <w:tc>
          <w:tcPr>
            <w:tcW w:w="1899" w:type="dxa"/>
            <w:shd w:val="clear" w:color="auto" w:fill="FFFFFF"/>
          </w:tcPr>
          <w:p w:rsidR="008F5089" w:rsidRPr="00E57804" w:rsidRDefault="008F5089" w:rsidP="005F6D66">
            <w:pPr>
              <w:spacing w:after="0"/>
              <w:jc w:val="center"/>
            </w:pPr>
            <w:r w:rsidRPr="00E57804">
              <w:t>2. évfolyam</w:t>
            </w:r>
          </w:p>
        </w:tc>
        <w:tc>
          <w:tcPr>
            <w:tcW w:w="1592" w:type="dxa"/>
            <w:shd w:val="clear" w:color="auto" w:fill="FFFFFF"/>
          </w:tcPr>
          <w:p w:rsidR="008F5089" w:rsidRPr="00E57804" w:rsidRDefault="008F5089" w:rsidP="005F6D66">
            <w:pPr>
              <w:spacing w:after="0"/>
              <w:jc w:val="center"/>
            </w:pPr>
            <w:r w:rsidRPr="00E57804">
              <w:t>31,5 óra/hét</w:t>
            </w:r>
          </w:p>
        </w:tc>
        <w:tc>
          <w:tcPr>
            <w:tcW w:w="1679" w:type="dxa"/>
            <w:shd w:val="clear" w:color="auto" w:fill="FFFFFF"/>
          </w:tcPr>
          <w:p w:rsidR="008F5089" w:rsidRPr="00E57804" w:rsidRDefault="008F5089" w:rsidP="005F6D66">
            <w:pPr>
              <w:spacing w:after="0"/>
              <w:jc w:val="center"/>
            </w:pPr>
            <w:r>
              <w:t>977</w:t>
            </w:r>
            <w:r w:rsidRPr="00E57804">
              <w:t xml:space="preserve"> óra/év</w:t>
            </w:r>
          </w:p>
        </w:tc>
        <w:tc>
          <w:tcPr>
            <w:tcW w:w="1679" w:type="dxa"/>
            <w:shd w:val="clear" w:color="auto" w:fill="FFFFFF"/>
          </w:tcPr>
          <w:p w:rsidR="008F5089" w:rsidRPr="00E57804" w:rsidRDefault="008F5089" w:rsidP="005F6D66">
            <w:pPr>
              <w:spacing w:after="0"/>
              <w:jc w:val="center"/>
            </w:pPr>
            <w:r w:rsidRPr="00E57804">
              <w:t>35 óra/hét</w:t>
            </w:r>
          </w:p>
        </w:tc>
        <w:tc>
          <w:tcPr>
            <w:tcW w:w="1679" w:type="dxa"/>
            <w:shd w:val="clear" w:color="auto" w:fill="FFFFFF"/>
          </w:tcPr>
          <w:p w:rsidR="008F5089" w:rsidRPr="00E57804" w:rsidRDefault="008F5089" w:rsidP="005F6D66">
            <w:pPr>
              <w:spacing w:after="0"/>
              <w:jc w:val="center"/>
            </w:pPr>
            <w:r>
              <w:t>1085</w:t>
            </w:r>
            <w:r w:rsidRPr="00E57804">
              <w:t xml:space="preserve"> óra/év</w:t>
            </w:r>
          </w:p>
        </w:tc>
      </w:tr>
      <w:tr w:rsidR="008F5089" w:rsidRPr="00E57804" w:rsidTr="005F6D66">
        <w:trPr>
          <w:jc w:val="center"/>
        </w:trPr>
        <w:tc>
          <w:tcPr>
            <w:tcW w:w="3491" w:type="dxa"/>
            <w:gridSpan w:val="2"/>
            <w:shd w:val="clear" w:color="auto" w:fill="FFFFFF"/>
          </w:tcPr>
          <w:p w:rsidR="008F5089" w:rsidRPr="00E57804" w:rsidRDefault="008F5089" w:rsidP="005F6D66">
            <w:pPr>
              <w:spacing w:after="0"/>
              <w:jc w:val="center"/>
            </w:pPr>
            <w:r w:rsidRPr="00E57804">
              <w:t>Összesen:</w:t>
            </w:r>
          </w:p>
        </w:tc>
        <w:tc>
          <w:tcPr>
            <w:tcW w:w="1679" w:type="dxa"/>
            <w:shd w:val="clear" w:color="auto" w:fill="FFFFFF"/>
          </w:tcPr>
          <w:p w:rsidR="008F5089" w:rsidRPr="00E57804" w:rsidRDefault="008F5089" w:rsidP="005F6D66">
            <w:pPr>
              <w:spacing w:after="0"/>
              <w:jc w:val="center"/>
            </w:pPr>
            <w:r>
              <w:t>2271</w:t>
            </w:r>
            <w:r w:rsidRPr="00E57804">
              <w:t xml:space="preserve"> óra</w:t>
            </w:r>
          </w:p>
        </w:tc>
        <w:tc>
          <w:tcPr>
            <w:tcW w:w="1679" w:type="dxa"/>
            <w:shd w:val="clear" w:color="auto" w:fill="FFFFFF"/>
          </w:tcPr>
          <w:p w:rsidR="008F5089" w:rsidRPr="00E57804" w:rsidRDefault="008F5089" w:rsidP="005F6D66">
            <w:pPr>
              <w:spacing w:after="0"/>
              <w:jc w:val="center"/>
            </w:pPr>
          </w:p>
        </w:tc>
        <w:tc>
          <w:tcPr>
            <w:tcW w:w="1679" w:type="dxa"/>
            <w:shd w:val="clear" w:color="auto" w:fill="FFFFFF"/>
          </w:tcPr>
          <w:p w:rsidR="008F5089" w:rsidRPr="00E57804" w:rsidRDefault="008F5089" w:rsidP="005F6D66">
            <w:pPr>
              <w:spacing w:after="0"/>
              <w:jc w:val="center"/>
            </w:pPr>
            <w:r>
              <w:t>2505</w:t>
            </w:r>
            <w:r w:rsidRPr="00E57804">
              <w:t xml:space="preserve"> óra</w:t>
            </w:r>
          </w:p>
        </w:tc>
      </w:tr>
    </w:tbl>
    <w:p w:rsidR="008F5089" w:rsidRDefault="008F5089" w:rsidP="00B512C4">
      <w:pPr>
        <w:spacing w:after="0"/>
      </w:pPr>
    </w:p>
    <w:p w:rsidR="008F5089" w:rsidRDefault="008F5089" w:rsidP="000B5E9D">
      <w:pPr>
        <w:spacing w:after="0"/>
      </w:pPr>
    </w:p>
    <w:p w:rsidR="008F5089" w:rsidRDefault="008F5089" w:rsidP="000B5E9D">
      <w:pPr>
        <w:spacing w:after="0"/>
        <w:sectPr w:rsidR="008F5089">
          <w:footerReference w:type="default" r:id="rId7"/>
          <w:pgSz w:w="11906" w:h="16838"/>
          <w:pgMar w:top="1417" w:right="1417" w:bottom="1417" w:left="1417" w:header="708" w:footer="708" w:gutter="0"/>
          <w:cols w:space="708"/>
          <w:docGrid w:linePitch="360"/>
        </w:sectPr>
      </w:pPr>
    </w:p>
    <w:p w:rsidR="008F5089" w:rsidRPr="00CB484D" w:rsidRDefault="008F5089" w:rsidP="00CB484D">
      <w:pPr>
        <w:spacing w:after="0"/>
        <w:jc w:val="center"/>
      </w:pPr>
      <w:r w:rsidRPr="00CB484D">
        <w:lastRenderedPageBreak/>
        <w:t>1. számú táblázat</w:t>
      </w:r>
    </w:p>
    <w:p w:rsidR="008F5089" w:rsidRPr="00CB484D" w:rsidRDefault="008F5089" w:rsidP="00CB484D">
      <w:pPr>
        <w:spacing w:after="0"/>
        <w:jc w:val="center"/>
        <w:rPr>
          <w:b/>
        </w:rPr>
      </w:pPr>
      <w:r w:rsidRPr="00CB484D">
        <w:rPr>
          <w:b/>
        </w:rPr>
        <w:t>A szakmai követelménymodulokhoz rendelt tantárgyak heti óraszáma évfolyamonként</w:t>
      </w:r>
    </w:p>
    <w:p w:rsidR="008F5089" w:rsidRDefault="008F5089" w:rsidP="000B5E9D">
      <w:pPr>
        <w:spacing w:after="0"/>
      </w:pPr>
    </w:p>
    <w:p w:rsidR="008F5089" w:rsidRDefault="008F5089" w:rsidP="000B5E9D">
      <w:pPr>
        <w:spacing w:after="0"/>
      </w:pPr>
    </w:p>
    <w:p w:rsidR="008F5089" w:rsidRDefault="008F5089" w:rsidP="000B5E9D">
      <w:pPr>
        <w:spacing w:after="0"/>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3340"/>
        <w:gridCol w:w="600"/>
        <w:gridCol w:w="600"/>
        <w:gridCol w:w="600"/>
        <w:gridCol w:w="600"/>
        <w:gridCol w:w="600"/>
        <w:gridCol w:w="600"/>
        <w:gridCol w:w="600"/>
        <w:gridCol w:w="600"/>
        <w:gridCol w:w="600"/>
        <w:gridCol w:w="600"/>
        <w:gridCol w:w="600"/>
        <w:gridCol w:w="600"/>
        <w:gridCol w:w="600"/>
      </w:tblGrid>
      <w:tr w:rsidR="008F5089" w:rsidRPr="00C27A56" w:rsidTr="00C27A56">
        <w:trPr>
          <w:trHeight w:val="600"/>
          <w:jc w:val="center"/>
        </w:trPr>
        <w:tc>
          <w:tcPr>
            <w:tcW w:w="6040" w:type="dxa"/>
            <w:gridSpan w:val="2"/>
            <w:vMerge w:val="restart"/>
            <w:noWrap/>
            <w:vAlign w:val="bottom"/>
          </w:tcPr>
          <w:p w:rsidR="008F5089" w:rsidRPr="00C27A56" w:rsidRDefault="008F5089" w:rsidP="00C27A56">
            <w:pPr>
              <w:spacing w:after="0"/>
              <w:jc w:val="center"/>
              <w:rPr>
                <w:rFonts w:ascii="Calibri" w:hAnsi="Calibri" w:cs="Calibri"/>
                <w:color w:val="000000"/>
                <w:sz w:val="20"/>
                <w:szCs w:val="20"/>
                <w:lang w:eastAsia="hu-HU"/>
              </w:rPr>
            </w:pPr>
            <w:r w:rsidRPr="00C27A56">
              <w:rPr>
                <w:rFonts w:ascii="Calibri" w:hAnsi="Calibri" w:cs="Calibri"/>
                <w:color w:val="000000"/>
                <w:sz w:val="20"/>
                <w:szCs w:val="20"/>
                <w:lang w:eastAsia="hu-HU"/>
              </w:rPr>
              <w:t> </w:t>
            </w:r>
          </w:p>
        </w:tc>
        <w:tc>
          <w:tcPr>
            <w:tcW w:w="4800" w:type="dxa"/>
            <w:gridSpan w:val="8"/>
            <w:vAlign w:val="center"/>
          </w:tcPr>
          <w:p w:rsidR="008F5089" w:rsidRPr="00C27A56" w:rsidRDefault="008F5089" w:rsidP="00C27A56">
            <w:pPr>
              <w:spacing w:after="0"/>
              <w:jc w:val="center"/>
              <w:rPr>
                <w:rFonts w:ascii="Calibri" w:hAnsi="Calibri" w:cs="Calibri"/>
                <w:b/>
                <w:bCs/>
                <w:color w:val="000000"/>
                <w:sz w:val="20"/>
                <w:szCs w:val="20"/>
                <w:lang w:eastAsia="hu-HU"/>
              </w:rPr>
            </w:pPr>
            <w:r w:rsidRPr="00C27A56">
              <w:rPr>
                <w:rFonts w:ascii="Calibri" w:hAnsi="Calibri" w:cs="Calibri"/>
                <w:b/>
                <w:bCs/>
                <w:color w:val="000000"/>
                <w:sz w:val="20"/>
                <w:szCs w:val="20"/>
                <w:lang w:eastAsia="hu-HU"/>
              </w:rPr>
              <w:t>Szakközépiskolai képzés közismereti oktatással</w:t>
            </w:r>
          </w:p>
        </w:tc>
        <w:tc>
          <w:tcPr>
            <w:tcW w:w="3000" w:type="dxa"/>
            <w:gridSpan w:val="5"/>
            <w:vAlign w:val="center"/>
          </w:tcPr>
          <w:p w:rsidR="008F5089" w:rsidRPr="00C27A56" w:rsidRDefault="008F5089" w:rsidP="00C27A56">
            <w:pPr>
              <w:spacing w:after="0"/>
              <w:jc w:val="center"/>
              <w:rPr>
                <w:rFonts w:ascii="Calibri" w:hAnsi="Calibri" w:cs="Calibri"/>
                <w:b/>
                <w:bCs/>
                <w:color w:val="000000"/>
                <w:sz w:val="20"/>
                <w:szCs w:val="20"/>
                <w:lang w:eastAsia="hu-HU"/>
              </w:rPr>
            </w:pPr>
            <w:r w:rsidRPr="00C27A56">
              <w:rPr>
                <w:rFonts w:ascii="Calibri" w:hAnsi="Calibri" w:cs="Calibri"/>
                <w:b/>
                <w:bCs/>
                <w:color w:val="000000"/>
                <w:sz w:val="20"/>
                <w:szCs w:val="20"/>
                <w:lang w:eastAsia="hu-HU"/>
              </w:rPr>
              <w:t>Szakközépiskolai képzés közismereti oktatás nélkül</w:t>
            </w:r>
          </w:p>
        </w:tc>
      </w:tr>
      <w:tr w:rsidR="008F5089" w:rsidRPr="00C27A56" w:rsidTr="00C27A56">
        <w:trPr>
          <w:trHeight w:val="750"/>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1/9. évfolyam</w:t>
            </w: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2/10. évfolyam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3/11. évfolyam</w:t>
            </w:r>
          </w:p>
        </w:tc>
        <w:tc>
          <w:tcPr>
            <w:tcW w:w="1800" w:type="dxa"/>
            <w:gridSpan w:val="3"/>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 évfolyam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2. évfolyam</w:t>
            </w:r>
          </w:p>
        </w:tc>
      </w:tr>
      <w:tr w:rsidR="008F5089" w:rsidRPr="00C27A56" w:rsidTr="00C27A56">
        <w:trPr>
          <w:trHeight w:val="375"/>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ögy</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ögy</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c>
          <w:tcPr>
            <w:tcW w:w="600" w:type="dxa"/>
            <w:vMerge w:val="restart"/>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ögy</w:t>
            </w:r>
          </w:p>
        </w:tc>
        <w:tc>
          <w:tcPr>
            <w:tcW w:w="1200" w:type="dxa"/>
            <w:gridSpan w:val="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heti óraszám</w:t>
            </w:r>
          </w:p>
        </w:tc>
      </w:tr>
      <w:tr w:rsidR="008F5089" w:rsidRPr="00C27A56" w:rsidTr="00C27A56">
        <w:trPr>
          <w:trHeight w:val="375"/>
          <w:jc w:val="center"/>
        </w:trPr>
        <w:tc>
          <w:tcPr>
            <w:tcW w:w="6040" w:type="dxa"/>
            <w:gridSpan w:val="2"/>
            <w:vMerge/>
            <w:vAlign w:val="center"/>
          </w:tcPr>
          <w:p w:rsidR="008F5089" w:rsidRPr="00C27A56" w:rsidRDefault="008F5089" w:rsidP="00C27A56">
            <w:pPr>
              <w:spacing w:after="0"/>
              <w:jc w:val="left"/>
              <w:rPr>
                <w:rFonts w:ascii="Calibri" w:hAnsi="Calibri" w:cs="Calibri"/>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gy</w:t>
            </w:r>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gy</w:t>
            </w:r>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gy</w:t>
            </w: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gy</w:t>
            </w:r>
          </w:p>
        </w:tc>
        <w:tc>
          <w:tcPr>
            <w:tcW w:w="600" w:type="dxa"/>
            <w:vMerge/>
            <w:vAlign w:val="center"/>
          </w:tcPr>
          <w:p w:rsidR="008F5089" w:rsidRPr="00C27A56" w:rsidRDefault="008F5089" w:rsidP="00C27A56">
            <w:pPr>
              <w:spacing w:after="0"/>
              <w:jc w:val="left"/>
              <w:rPr>
                <w:color w:val="000000"/>
                <w:sz w:val="20"/>
                <w:szCs w:val="20"/>
                <w:lang w:eastAsia="hu-HU"/>
              </w:rPr>
            </w:pPr>
          </w:p>
        </w:tc>
        <w:tc>
          <w:tcPr>
            <w:tcW w:w="6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e</w:t>
            </w:r>
          </w:p>
        </w:tc>
        <w:tc>
          <w:tcPr>
            <w:tcW w:w="600" w:type="dxa"/>
            <w:shd w:val="clear" w:color="000000" w:fill="F2F2F2"/>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gy</w:t>
            </w:r>
          </w:p>
        </w:tc>
      </w:tr>
      <w:tr w:rsidR="008F5089" w:rsidRPr="00C27A56" w:rsidTr="00C27A56">
        <w:trPr>
          <w:trHeight w:val="40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A fő szakképesítésre vonatkozóan:</w:t>
            </w:r>
          </w:p>
        </w:tc>
        <w:tc>
          <w:tcPr>
            <w:tcW w:w="3340" w:type="dxa"/>
            <w:vAlign w:val="center"/>
          </w:tcPr>
          <w:p w:rsidR="008F5089" w:rsidRPr="00C27A56" w:rsidRDefault="008F5089" w:rsidP="00C27A56">
            <w:pPr>
              <w:spacing w:after="0"/>
              <w:jc w:val="left"/>
              <w:rPr>
                <w:color w:val="000000"/>
                <w:sz w:val="20"/>
                <w:szCs w:val="20"/>
                <w:lang w:eastAsia="hu-HU"/>
              </w:rPr>
            </w:pPr>
            <w:r w:rsidRPr="00C27A56">
              <w:rPr>
                <w:color w:val="000000"/>
                <w:sz w:val="20"/>
                <w:szCs w:val="20"/>
                <w:lang w:eastAsia="hu-HU"/>
              </w:rPr>
              <w:t>Összesen</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8,5</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7</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140</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9</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140</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10</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13,5</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15,5</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18</w:t>
            </w:r>
          </w:p>
        </w:tc>
        <w:tc>
          <w:tcPr>
            <w:tcW w:w="600" w:type="dxa"/>
            <w:vMerge w:val="restart"/>
            <w:shd w:val="clear" w:color="000000" w:fill="F2F2F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160</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11</w:t>
            </w:r>
          </w:p>
        </w:tc>
        <w:tc>
          <w:tcPr>
            <w:tcW w:w="600" w:type="dxa"/>
            <w:shd w:val="clear" w:color="000000" w:fill="F2F2F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18</w:t>
            </w:r>
          </w:p>
        </w:tc>
      </w:tr>
      <w:tr w:rsidR="008F5089" w:rsidRPr="00C27A56" w:rsidTr="00C27A56">
        <w:trPr>
          <w:trHeight w:val="40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color w:val="000000"/>
                <w:sz w:val="20"/>
                <w:szCs w:val="20"/>
                <w:lang w:eastAsia="hu-HU"/>
              </w:rPr>
            </w:pPr>
            <w:r w:rsidRPr="00C27A56">
              <w:rPr>
                <w:color w:val="000000"/>
                <w:sz w:val="20"/>
                <w:szCs w:val="20"/>
                <w:lang w:eastAsia="hu-HU"/>
              </w:rPr>
              <w:t>Összesen</w:t>
            </w: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15,5</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23,0</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23,5</w:t>
            </w: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33,5</w:t>
            </w:r>
          </w:p>
        </w:tc>
        <w:tc>
          <w:tcPr>
            <w:tcW w:w="600" w:type="dxa"/>
            <w:vMerge/>
            <w:vAlign w:val="center"/>
          </w:tcPr>
          <w:p w:rsidR="008F5089" w:rsidRPr="00C27A56" w:rsidRDefault="008F5089" w:rsidP="00C27A56">
            <w:pPr>
              <w:spacing w:after="0"/>
              <w:jc w:val="left"/>
              <w:rPr>
                <w:b/>
                <w:bCs/>
                <w:color w:val="000000"/>
                <w:sz w:val="20"/>
                <w:szCs w:val="20"/>
                <w:lang w:eastAsia="hu-HU"/>
              </w:rPr>
            </w:pPr>
          </w:p>
        </w:tc>
        <w:tc>
          <w:tcPr>
            <w:tcW w:w="1200" w:type="dxa"/>
            <w:gridSpan w:val="2"/>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29,5</w:t>
            </w:r>
          </w:p>
        </w:tc>
      </w:tr>
      <w:tr w:rsidR="008F5089" w:rsidRPr="00C27A56" w:rsidTr="00C27A56">
        <w:trPr>
          <w:trHeight w:val="600"/>
          <w:jc w:val="center"/>
        </w:trPr>
        <w:tc>
          <w:tcPr>
            <w:tcW w:w="2700" w:type="dxa"/>
            <w:shd w:val="clear" w:color="000000" w:fill="FFC000"/>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11499-12</w:t>
            </w:r>
            <w:r w:rsidRPr="00C27A56">
              <w:rPr>
                <w:color w:val="000000"/>
                <w:sz w:val="20"/>
                <w:szCs w:val="20"/>
                <w:lang w:eastAsia="hu-HU"/>
              </w:rPr>
              <w:br/>
              <w:t>Foglalkoztatás II.</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Foglalkoztatás II.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915"/>
          <w:jc w:val="center"/>
        </w:trPr>
        <w:tc>
          <w:tcPr>
            <w:tcW w:w="2700" w:type="dxa"/>
            <w:shd w:val="clear" w:color="000000" w:fill="FFC000"/>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1149-12</w:t>
            </w:r>
            <w:r w:rsidRPr="00C27A56">
              <w:rPr>
                <w:color w:val="000000"/>
                <w:sz w:val="20"/>
                <w:szCs w:val="20"/>
                <w:lang w:eastAsia="hu-HU"/>
              </w:rPr>
              <w:br/>
              <w:t>Foglalkoztatás I.</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Foglalkoztatás 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11500-12 Munkahelyi egészség és biztonság</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Munkahelyi egészség és biztonság</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10488-12 Fa megmunkálása, fahajók 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Famegmunkálási ismeret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Faipari anyagismeret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Műszaki rajz</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Fahajóépítés szakrajz</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Fahajó-építési gyakorlat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6</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10489-12 Műanyag gyártása, műanyaghajók 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 szerkesztés elvei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hajók gyártása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2,6</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hajóépítés anyagai</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Műanyag hajóépítés 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6,5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9</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 xml:space="preserve">10490-12Hajóberendezések, </w:t>
            </w:r>
            <w:r w:rsidRPr="00C27A56">
              <w:rPr>
                <w:color w:val="000000"/>
                <w:sz w:val="20"/>
                <w:szCs w:val="20"/>
                <w:lang w:eastAsia="hu-HU"/>
              </w:rPr>
              <w:lastRenderedPageBreak/>
              <w:t>szerelvények, készítése, beépítése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lastRenderedPageBreak/>
              <w:t>Hajóberendezések, szerelvények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Hajóberendezés, szerelvényezés</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510"/>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…..-16 Kishajó javítása, karbantartása,hajó átadása</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Fémek tulajdonsága, mechanikája</w:t>
            </w:r>
            <w:r w:rsidRPr="00C27A56">
              <w:rPr>
                <w:b/>
                <w:bCs/>
                <w:color w:val="000000"/>
                <w:sz w:val="20"/>
                <w:szCs w:val="20"/>
                <w:lang w:eastAsia="hu-HU"/>
              </w:rPr>
              <w:br/>
              <w:t>megmunkálása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Hajójavítás, karbantartás</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 xml:space="preserve">Hajójavítás, karbantartás </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10492-12 Hajógépészeti, elektronikai berendezések beépítése</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Hajógépészet, hajóelektromosság</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Hajógépészeti gyakorlat</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3</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Pr>
                <w:b/>
                <w:bCs/>
                <w:color w:val="000000"/>
                <w:sz w:val="20"/>
                <w:szCs w:val="20"/>
                <w:lang w:eastAsia="hu-HU"/>
              </w:rPr>
              <w:t>2</w:t>
            </w:r>
          </w:p>
        </w:tc>
      </w:tr>
      <w:tr w:rsidR="008F5089" w:rsidRPr="00C27A56" w:rsidTr="00C27A56">
        <w:trPr>
          <w:trHeight w:val="255"/>
          <w:jc w:val="center"/>
        </w:trPr>
        <w:tc>
          <w:tcPr>
            <w:tcW w:w="2700" w:type="dxa"/>
            <w:vMerge w:val="restart"/>
            <w:vAlign w:val="center"/>
          </w:tcPr>
          <w:p w:rsidR="008F5089" w:rsidRPr="00C27A56" w:rsidRDefault="008F5089" w:rsidP="00C27A56">
            <w:pPr>
              <w:spacing w:after="0"/>
              <w:jc w:val="center"/>
              <w:rPr>
                <w:color w:val="000000"/>
                <w:sz w:val="20"/>
                <w:szCs w:val="20"/>
                <w:lang w:eastAsia="hu-HU"/>
              </w:rPr>
            </w:pPr>
            <w:r w:rsidRPr="00C27A56">
              <w:rPr>
                <w:color w:val="000000"/>
                <w:sz w:val="20"/>
                <w:szCs w:val="20"/>
                <w:lang w:eastAsia="hu-HU"/>
              </w:rPr>
              <w:t>10493-12 Biztonságos munkavégzés, gazdasági, vállalkozási teendők</w:t>
            </w: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Biztonságos munkavégzés</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Gazdasági, vállalkozási ismeretek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255"/>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Számítástechnikai ismeretek</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0,5</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r>
      <w:tr w:rsidR="008F5089" w:rsidRPr="00C27A56" w:rsidTr="00C27A56">
        <w:trPr>
          <w:trHeight w:val="510"/>
          <w:jc w:val="center"/>
        </w:trPr>
        <w:tc>
          <w:tcPr>
            <w:tcW w:w="2700" w:type="dxa"/>
            <w:vMerge/>
            <w:vAlign w:val="center"/>
          </w:tcPr>
          <w:p w:rsidR="008F5089" w:rsidRPr="00C27A56" w:rsidRDefault="008F5089" w:rsidP="00C27A56">
            <w:pPr>
              <w:spacing w:after="0"/>
              <w:jc w:val="left"/>
              <w:rPr>
                <w:color w:val="000000"/>
                <w:sz w:val="20"/>
                <w:szCs w:val="20"/>
                <w:lang w:eastAsia="hu-HU"/>
              </w:rPr>
            </w:pPr>
          </w:p>
        </w:tc>
        <w:tc>
          <w:tcPr>
            <w:tcW w:w="3340" w:type="dxa"/>
            <w:vAlign w:val="center"/>
          </w:tcPr>
          <w:p w:rsidR="008F5089" w:rsidRPr="00C27A56" w:rsidRDefault="008F5089" w:rsidP="00C27A56">
            <w:pPr>
              <w:spacing w:after="0"/>
              <w:jc w:val="left"/>
              <w:rPr>
                <w:b/>
                <w:bCs/>
                <w:color w:val="000000"/>
                <w:sz w:val="20"/>
                <w:szCs w:val="20"/>
                <w:lang w:eastAsia="hu-HU"/>
              </w:rPr>
            </w:pPr>
            <w:r w:rsidRPr="00C27A56">
              <w:rPr>
                <w:b/>
                <w:bCs/>
                <w:color w:val="000000"/>
                <w:sz w:val="20"/>
                <w:szCs w:val="20"/>
                <w:lang w:eastAsia="hu-HU"/>
              </w:rPr>
              <w:t>Biztonságos munkavégzés</w:t>
            </w:r>
            <w:r w:rsidRPr="00C27A56">
              <w:rPr>
                <w:b/>
                <w:bCs/>
                <w:color w:val="000000"/>
                <w:sz w:val="20"/>
                <w:szCs w:val="20"/>
                <w:lang w:eastAsia="hu-HU"/>
              </w:rPr>
              <w:br/>
              <w:t>gyakorlata</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2</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 </w:t>
            </w:r>
          </w:p>
        </w:tc>
        <w:tc>
          <w:tcPr>
            <w:tcW w:w="600" w:type="dxa"/>
            <w:noWrap/>
            <w:vAlign w:val="center"/>
          </w:tcPr>
          <w:p w:rsidR="008F5089" w:rsidRPr="00C27A56" w:rsidRDefault="008F5089" w:rsidP="00C27A56">
            <w:pPr>
              <w:spacing w:after="0"/>
              <w:jc w:val="center"/>
              <w:rPr>
                <w:b/>
                <w:bCs/>
                <w:color w:val="000000"/>
                <w:sz w:val="20"/>
                <w:szCs w:val="20"/>
                <w:lang w:eastAsia="hu-HU"/>
              </w:rPr>
            </w:pPr>
            <w:r w:rsidRPr="00C27A56">
              <w:rPr>
                <w:b/>
                <w:bCs/>
                <w:color w:val="000000"/>
                <w:sz w:val="20"/>
                <w:szCs w:val="20"/>
                <w:lang w:eastAsia="hu-HU"/>
              </w:rPr>
              <w:t>1</w:t>
            </w:r>
          </w:p>
        </w:tc>
      </w:tr>
    </w:tbl>
    <w:p w:rsidR="008F5089" w:rsidRDefault="008F5089" w:rsidP="000B5E9D">
      <w:pPr>
        <w:spacing w:after="0"/>
      </w:pPr>
    </w:p>
    <w:p w:rsidR="008F5089" w:rsidRDefault="008F5089" w:rsidP="000B5E9D">
      <w:pPr>
        <w:spacing w:after="0"/>
      </w:pPr>
    </w:p>
    <w:p w:rsidR="008F5089" w:rsidRPr="00CB484D" w:rsidRDefault="008F5089"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8F5089" w:rsidRPr="00CB484D" w:rsidRDefault="008F5089" w:rsidP="00CB484D">
      <w:pPr>
        <w:spacing w:after="0"/>
      </w:pPr>
      <w:r w:rsidRPr="00CB484D">
        <w:t>Az időkeret fennmaradó részének (szabadsáv) szakmai tartalmáról a szakképző iskola szakmai programjában kell rendelkezni.</w:t>
      </w:r>
    </w:p>
    <w:p w:rsidR="008F5089" w:rsidRPr="00CB484D" w:rsidRDefault="008F5089" w:rsidP="00CB484D">
      <w:pPr>
        <w:spacing w:after="0"/>
      </w:pPr>
    </w:p>
    <w:p w:rsidR="008F5089" w:rsidRDefault="008F5089" w:rsidP="00CB484D">
      <w:pPr>
        <w:spacing w:after="0"/>
      </w:pPr>
      <w:r w:rsidRPr="00CB484D">
        <w:t>A szakmai és vizsgakövetelményben a szakképesítésre meghatározott elmélet/gyakorlat arányának a teljes képzési idő során kell teljesülnie.</w:t>
      </w:r>
    </w:p>
    <w:p w:rsidR="008F5089" w:rsidRDefault="008F5089">
      <w:pPr>
        <w:spacing w:after="200" w:line="276" w:lineRule="auto"/>
        <w:jc w:val="left"/>
      </w:pPr>
      <w:r>
        <w:br w:type="page"/>
      </w:r>
    </w:p>
    <w:p w:rsidR="008F5089" w:rsidRPr="00CB484D" w:rsidRDefault="008F5089" w:rsidP="00CB484D">
      <w:pPr>
        <w:spacing w:after="0"/>
        <w:jc w:val="center"/>
      </w:pPr>
      <w:r w:rsidRPr="00CB484D">
        <w:t>2. számú táblázat</w:t>
      </w:r>
    </w:p>
    <w:p w:rsidR="008F5089" w:rsidRPr="00CB484D" w:rsidRDefault="008F5089" w:rsidP="00CB484D">
      <w:pPr>
        <w:spacing w:after="0"/>
        <w:jc w:val="center"/>
        <w:rPr>
          <w:b/>
        </w:rPr>
      </w:pPr>
      <w:r w:rsidRPr="00CB484D">
        <w:rPr>
          <w:b/>
        </w:rPr>
        <w:t>A szakmai követelménymodulokhoz rendelt tantárgyak és témakörök óraszáma évfolyamonként</w:t>
      </w:r>
    </w:p>
    <w:p w:rsidR="008F5089" w:rsidRDefault="008F5089" w:rsidP="000B5E9D">
      <w:pPr>
        <w:spacing w:after="0"/>
      </w:pPr>
    </w:p>
    <w:p w:rsidR="008F5089" w:rsidRDefault="008F5089" w:rsidP="000B5E9D">
      <w:pPr>
        <w:spacing w:after="0"/>
      </w:pPr>
    </w:p>
    <w:p w:rsidR="008F5089" w:rsidRDefault="008F5089" w:rsidP="000B5E9D">
      <w:pPr>
        <w:spacing w:after="0"/>
      </w:pPr>
    </w:p>
    <w:p w:rsidR="008F5089" w:rsidRDefault="008F5089" w:rsidP="000B5E9D">
      <w:pPr>
        <w:spacing w:after="0"/>
      </w:pPr>
    </w:p>
    <w:p w:rsidR="008F5089" w:rsidRDefault="008F5089" w:rsidP="000B5E9D">
      <w:pPr>
        <w:spacing w:after="0"/>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8F5089" w:rsidRPr="005F6D66" w:rsidTr="00C27A56">
        <w:trPr>
          <w:trHeight w:val="645"/>
          <w:jc w:val="center"/>
        </w:trPr>
        <w:tc>
          <w:tcPr>
            <w:tcW w:w="4820" w:type="dxa"/>
            <w:gridSpan w:val="2"/>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5820" w:type="dxa"/>
            <w:gridSpan w:val="9"/>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Szakközépiskolai képzés közismereti oktatással</w:t>
            </w:r>
          </w:p>
        </w:tc>
        <w:tc>
          <w:tcPr>
            <w:tcW w:w="4020" w:type="dxa"/>
            <w:gridSpan w:val="6"/>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Szakközépiskolai képzés közismereti oktatás nélkül</w:t>
            </w:r>
          </w:p>
        </w:tc>
      </w:tr>
      <w:tr w:rsidR="008F5089" w:rsidRPr="005F6D66" w:rsidTr="00C27A56">
        <w:trPr>
          <w:trHeight w:val="990"/>
          <w:jc w:val="center"/>
        </w:trPr>
        <w:tc>
          <w:tcPr>
            <w:tcW w:w="4820" w:type="dxa"/>
            <w:gridSpan w:val="2"/>
            <w:vMerge/>
            <w:vAlign w:val="center"/>
          </w:tcPr>
          <w:p w:rsidR="008F5089" w:rsidRPr="005F6D66" w:rsidRDefault="008F5089" w:rsidP="005F6D66">
            <w:pPr>
              <w:spacing w:after="0"/>
              <w:jc w:val="left"/>
              <w:rPr>
                <w:color w:val="000000"/>
                <w:sz w:val="20"/>
                <w:szCs w:val="20"/>
                <w:lang w:eastAsia="hu-HU"/>
              </w:rPr>
            </w:pP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1/9. évfolyam</w:t>
            </w: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2/10. évfolyam</w:t>
            </w:r>
          </w:p>
        </w:tc>
        <w:tc>
          <w:tcPr>
            <w:tcW w:w="1200" w:type="dxa"/>
            <w:gridSpan w:val="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3/11. évfolyam</w:t>
            </w:r>
          </w:p>
        </w:tc>
        <w:tc>
          <w:tcPr>
            <w:tcW w:w="102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Összesen</w:t>
            </w:r>
          </w:p>
        </w:tc>
        <w:tc>
          <w:tcPr>
            <w:tcW w:w="1800" w:type="dxa"/>
            <w:gridSpan w:val="3"/>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 évfolyam</w:t>
            </w:r>
          </w:p>
        </w:tc>
        <w:tc>
          <w:tcPr>
            <w:tcW w:w="1200" w:type="dxa"/>
            <w:gridSpan w:val="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 évfolyam</w:t>
            </w:r>
          </w:p>
        </w:tc>
        <w:tc>
          <w:tcPr>
            <w:tcW w:w="102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Összesen</w:t>
            </w:r>
          </w:p>
        </w:tc>
      </w:tr>
      <w:tr w:rsidR="008F5089" w:rsidRPr="005F6D66" w:rsidTr="00C27A56">
        <w:trPr>
          <w:trHeight w:val="990"/>
          <w:jc w:val="center"/>
        </w:trPr>
        <w:tc>
          <w:tcPr>
            <w:tcW w:w="4820" w:type="dxa"/>
            <w:gridSpan w:val="2"/>
            <w:vMerge/>
            <w:vAlign w:val="center"/>
          </w:tcPr>
          <w:p w:rsidR="008F5089" w:rsidRPr="005F6D66" w:rsidRDefault="008F5089" w:rsidP="005F6D66">
            <w:pPr>
              <w:spacing w:after="0"/>
              <w:jc w:val="left"/>
              <w:rPr>
                <w:color w:val="000000"/>
                <w:sz w:val="20"/>
                <w:szCs w:val="20"/>
                <w:lang w:eastAsia="hu-HU"/>
              </w:rPr>
            </w:pP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gy</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ögy</w:t>
            </w: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gy</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ögy</w:t>
            </w: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gy</w:t>
            </w:r>
          </w:p>
        </w:tc>
        <w:tc>
          <w:tcPr>
            <w:tcW w:w="1020" w:type="dxa"/>
            <w:vMerge/>
            <w:vAlign w:val="center"/>
          </w:tcPr>
          <w:p w:rsidR="008F5089" w:rsidRPr="005F6D66" w:rsidRDefault="008F5089" w:rsidP="005F6D66">
            <w:pPr>
              <w:spacing w:after="0"/>
              <w:jc w:val="left"/>
              <w:rPr>
                <w:color w:val="000000"/>
                <w:sz w:val="20"/>
                <w:szCs w:val="20"/>
                <w:lang w:eastAsia="hu-HU"/>
              </w:rPr>
            </w:pP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gy</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ögy</w:t>
            </w:r>
          </w:p>
        </w:tc>
        <w:tc>
          <w:tcPr>
            <w:tcW w:w="600" w:type="dxa"/>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e</w:t>
            </w:r>
          </w:p>
        </w:tc>
        <w:tc>
          <w:tcPr>
            <w:tcW w:w="600" w:type="dxa"/>
            <w:shd w:val="clear" w:color="000000" w:fill="F2F2F2"/>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gy</w:t>
            </w:r>
          </w:p>
        </w:tc>
        <w:tc>
          <w:tcPr>
            <w:tcW w:w="1020" w:type="dxa"/>
            <w:vMerge/>
            <w:vAlign w:val="center"/>
          </w:tcPr>
          <w:p w:rsidR="008F5089" w:rsidRPr="005F6D66" w:rsidRDefault="008F5089" w:rsidP="005F6D66">
            <w:pPr>
              <w:spacing w:after="0"/>
              <w:jc w:val="left"/>
              <w:rPr>
                <w:color w:val="000000"/>
                <w:sz w:val="20"/>
                <w:szCs w:val="20"/>
                <w:lang w:eastAsia="hu-HU"/>
              </w:rPr>
            </w:pPr>
          </w:p>
        </w:tc>
      </w:tr>
      <w:tr w:rsidR="008F5089" w:rsidRPr="005F6D66" w:rsidTr="00C27A56">
        <w:trPr>
          <w:trHeight w:val="300"/>
          <w:jc w:val="center"/>
        </w:trPr>
        <w:tc>
          <w:tcPr>
            <w:tcW w:w="1480" w:type="dxa"/>
            <w:vMerge w:val="restart"/>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A szakképe-sítésre vonatkozó:</w:t>
            </w: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Összesen</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306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252</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140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504</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140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416</w:t>
            </w:r>
          </w:p>
        </w:tc>
        <w:tc>
          <w:tcPr>
            <w:tcW w:w="1020" w:type="dxa"/>
            <w:vMerge w:val="restart"/>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2122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566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648</w:t>
            </w:r>
          </w:p>
        </w:tc>
        <w:tc>
          <w:tcPr>
            <w:tcW w:w="600" w:type="dxa"/>
            <w:vMerge w:val="restart"/>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352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576</w:t>
            </w:r>
          </w:p>
        </w:tc>
        <w:tc>
          <w:tcPr>
            <w:tcW w:w="1020" w:type="dxa"/>
            <w:vMerge w:val="restart"/>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2142</w:t>
            </w: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Összesen</w:t>
            </w: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558</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828</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736</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1214</w:t>
            </w:r>
          </w:p>
        </w:tc>
        <w:tc>
          <w:tcPr>
            <w:tcW w:w="600" w:type="dxa"/>
            <w:vMerge/>
            <w:vAlign w:val="center"/>
          </w:tcPr>
          <w:p w:rsidR="008F5089" w:rsidRPr="005F6D66" w:rsidRDefault="008F5089" w:rsidP="005F6D66">
            <w:pPr>
              <w:spacing w:after="0"/>
              <w:jc w:val="left"/>
              <w:rPr>
                <w:b/>
                <w:bCs/>
                <w:color w:val="000000"/>
                <w:sz w:val="20"/>
                <w:szCs w:val="20"/>
                <w:lang w:eastAsia="hu-HU"/>
              </w:rPr>
            </w:pPr>
          </w:p>
        </w:tc>
        <w:tc>
          <w:tcPr>
            <w:tcW w:w="1200" w:type="dxa"/>
            <w:gridSpan w:val="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928</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Elméleti óraszámok (arány ögy-vel)</w:t>
            </w:r>
          </w:p>
        </w:tc>
        <w:tc>
          <w:tcPr>
            <w:tcW w:w="4800" w:type="dxa"/>
            <w:gridSpan w:val="8"/>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950 óra (39,6%)</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3000" w:type="dxa"/>
            <w:gridSpan w:val="5"/>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918 óra (39,9%)</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30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Gyakorlati óraszámok (arány ögy-vel)</w:t>
            </w:r>
          </w:p>
        </w:tc>
        <w:tc>
          <w:tcPr>
            <w:tcW w:w="4800" w:type="dxa"/>
            <w:gridSpan w:val="8"/>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1172 óra (60,4%)</w:t>
            </w:r>
          </w:p>
        </w:tc>
        <w:tc>
          <w:tcPr>
            <w:tcW w:w="1020" w:type="dxa"/>
            <w:vMerge/>
            <w:vAlign w:val="center"/>
          </w:tcPr>
          <w:p w:rsidR="008F5089" w:rsidRPr="005F6D66" w:rsidRDefault="008F5089" w:rsidP="005F6D66">
            <w:pPr>
              <w:spacing w:after="0"/>
              <w:jc w:val="left"/>
              <w:rPr>
                <w:b/>
                <w:bCs/>
                <w:color w:val="000000"/>
                <w:sz w:val="20"/>
                <w:szCs w:val="20"/>
                <w:lang w:eastAsia="hu-HU"/>
              </w:rPr>
            </w:pPr>
          </w:p>
        </w:tc>
        <w:tc>
          <w:tcPr>
            <w:tcW w:w="3000" w:type="dxa"/>
            <w:gridSpan w:val="5"/>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1224 óra (60,1%)</w:t>
            </w:r>
          </w:p>
        </w:tc>
        <w:tc>
          <w:tcPr>
            <w:tcW w:w="1020" w:type="dxa"/>
            <w:vMerge/>
            <w:vAlign w:val="center"/>
          </w:tcPr>
          <w:p w:rsidR="008F5089" w:rsidRPr="005F6D66" w:rsidRDefault="008F5089" w:rsidP="005F6D66">
            <w:pPr>
              <w:spacing w:after="0"/>
              <w:jc w:val="left"/>
              <w:rPr>
                <w:b/>
                <w:bCs/>
                <w:color w:val="000000"/>
                <w:sz w:val="20"/>
                <w:szCs w:val="20"/>
                <w:lang w:eastAsia="hu-HU"/>
              </w:rPr>
            </w:pPr>
          </w:p>
        </w:tc>
      </w:tr>
      <w:tr w:rsidR="008F5089" w:rsidRPr="005F6D66" w:rsidTr="00C27A56">
        <w:trPr>
          <w:trHeight w:val="255"/>
          <w:jc w:val="center"/>
        </w:trPr>
        <w:tc>
          <w:tcPr>
            <w:tcW w:w="1480" w:type="dxa"/>
            <w:vMerge w:val="restart"/>
            <w:shd w:val="clear" w:color="000000" w:fill="FFC000"/>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11499-12</w:t>
            </w:r>
            <w:r w:rsidRPr="005F6D66">
              <w:rPr>
                <w:color w:val="000000"/>
                <w:sz w:val="20"/>
                <w:szCs w:val="20"/>
                <w:lang w:eastAsia="hu-HU"/>
              </w:rPr>
              <w:br/>
              <w:t>Foglalkoztatás II.</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Foglalkoztatás II.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Munkajogi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Munkaviszony létesítése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Álláskeresés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Munkanélküliség</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restart"/>
            <w:shd w:val="clear" w:color="000000" w:fill="FFC000"/>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1149-12</w:t>
            </w:r>
            <w:r w:rsidRPr="005F6D66">
              <w:rPr>
                <w:color w:val="000000"/>
                <w:sz w:val="20"/>
                <w:szCs w:val="20"/>
                <w:lang w:eastAsia="hu-HU"/>
              </w:rPr>
              <w:br/>
              <w:t>Foglalkoztatás I.</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Foglalkoztatás 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Nyelvtani rendszerezés 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Nyelvtani rendszerezés 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Nyelvi készségfejlesztés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Munkavállalói szókincs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lastRenderedPageBreak/>
              <w:t>11500-12 Munkahelyi egészség és biztonság</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Munkahelyi egészség és biztonság</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Munkahelyek kialakítása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Munkavégzés személyi feltételei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Munkaeszközök bizonsága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Munkakörnyezeti hatások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jogi 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10488-12 Fa megmunkálása, fahajók 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Famegmunkálási ismeret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megmunkálása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Faipari alpgépek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építése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Faipari anyagismeret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felépítése, tulajdonságai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15</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Hajóépítés fafajtái, faalapú anyagai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 fa minőségét javító eljárások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Műszaki rajz</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Műszaki rajz készítés alapjai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Vetületi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Axonometrikus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Metszeti ábrázolás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Fahajóépítés szakrajz</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Fakötések ábrázolása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alkatrészeinek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Palánkozás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Fedélzet rajzai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Fahajó-építési gyakorlat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216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396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396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460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Famegmunkálás kézi</w:t>
            </w:r>
            <w:r w:rsidRPr="005F6D66">
              <w:rPr>
                <w:color w:val="000000"/>
                <w:sz w:val="20"/>
                <w:szCs w:val="20"/>
                <w:lang w:eastAsia="hu-HU"/>
              </w:rPr>
              <w:br/>
              <w:t>szerszámokkal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Famegmunkálás gépi</w:t>
            </w:r>
            <w:r w:rsidRPr="005F6D66">
              <w:rPr>
                <w:color w:val="000000"/>
                <w:sz w:val="20"/>
                <w:szCs w:val="20"/>
                <w:lang w:eastAsia="hu-HU"/>
              </w:rPr>
              <w:br/>
              <w:t>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alkatrészeinek</w:t>
            </w:r>
            <w:r w:rsidRPr="005F6D66">
              <w:rPr>
                <w:color w:val="000000"/>
                <w:sz w:val="20"/>
                <w:szCs w:val="20"/>
                <w:lang w:eastAsia="hu-HU"/>
              </w:rPr>
              <w:br/>
              <w:t>készítési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133</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 építési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133</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10489-12 Műanyag gyártása, műanyaghajók 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 szerkesztés elvei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mechanikája,</w:t>
            </w:r>
            <w:r w:rsidRPr="005F6D66">
              <w:rPr>
                <w:color w:val="000000"/>
                <w:sz w:val="20"/>
                <w:szCs w:val="20"/>
                <w:lang w:eastAsia="hu-HU"/>
              </w:rPr>
              <w:br/>
              <w:t>geometriája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Hajógeometriai és </w:t>
            </w:r>
            <w:r w:rsidRPr="005F6D66">
              <w:rPr>
                <w:color w:val="000000"/>
                <w:sz w:val="20"/>
                <w:szCs w:val="20"/>
                <w:lang w:eastAsia="hu-HU"/>
              </w:rPr>
              <w:br/>
              <w:t>súlyszámítások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Hajótest stabilitása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kormányzása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hajók gyártása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80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116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118</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 gyártási</w:t>
            </w:r>
            <w:r w:rsidRPr="005F6D66">
              <w:rPr>
                <w:color w:val="000000"/>
                <w:sz w:val="20"/>
                <w:szCs w:val="20"/>
                <w:lang w:eastAsia="hu-HU"/>
              </w:rPr>
              <w:br/>
              <w:t>eljárások, szerszámai, gépei</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Egyedi műanyag hajógyártás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Sorozatgyártású műanyag hajó</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60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 hibái, hélyszerkezet</w:t>
            </w:r>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hajóépítés anyagai</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Erősített műanyagok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Gyanták, kittek, ragasztók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Erősítő anyagok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Műanyagok vizsgálata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Műanyag hajóépítés 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192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300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288</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288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Egyedi gyártású héjszerkezet készítése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Ősminta és gyártószerszám készítése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Héj kivétele a gyártósablonból</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Vákuumtechnológia, gyantfúziós</w:t>
            </w:r>
            <w:r w:rsidRPr="005F6D66">
              <w:rPr>
                <w:color w:val="000000"/>
                <w:sz w:val="20"/>
                <w:szCs w:val="20"/>
                <w:lang w:eastAsia="hu-HU"/>
              </w:rPr>
              <w:br/>
              <w:t>eljárás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90</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10490-12Hajóberendezések, szerelvények, készítése, beépítése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Hajóberendezések, szerelvények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Furnérozás, rétegragasztás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belső terének kialakítása,</w:t>
            </w:r>
            <w:r w:rsidRPr="005F6D66">
              <w:rPr>
                <w:color w:val="000000"/>
                <w:sz w:val="20"/>
                <w:szCs w:val="20"/>
                <w:lang w:eastAsia="hu-HU"/>
              </w:rPr>
              <w:br/>
              <w:t>berendezése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Felületkezelés, szerelvényezés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Hajóberendezés, szerelvényezés</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136</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136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Furnérozás, rétegragasztás, íves</w:t>
            </w:r>
            <w:r w:rsidRPr="005F6D66">
              <w:rPr>
                <w:color w:val="000000"/>
                <w:sz w:val="20"/>
                <w:szCs w:val="20"/>
                <w:lang w:eastAsia="hu-HU"/>
              </w:rPr>
              <w:br/>
              <w:t>alkatrész készítés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14</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 belső kialakítása, berendezés</w:t>
            </w:r>
            <w:r w:rsidRPr="005F6D66">
              <w:rPr>
                <w:color w:val="000000"/>
                <w:sz w:val="20"/>
                <w:szCs w:val="20"/>
                <w:lang w:eastAsia="hu-HU"/>
              </w:rPr>
              <w:br/>
              <w:t>készítés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Felületkezelés, szerelvények beépítés</w:t>
            </w:r>
            <w:r w:rsidRPr="005F6D66">
              <w:rPr>
                <w:color w:val="000000"/>
                <w:sz w:val="20"/>
                <w:szCs w:val="20"/>
                <w:lang w:eastAsia="hu-HU"/>
              </w:rPr>
              <w:br/>
              <w:t>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20</w:t>
            </w:r>
          </w:p>
        </w:tc>
      </w:tr>
      <w:tr w:rsidR="008F5089" w:rsidRPr="005F6D66" w:rsidTr="00C27A56">
        <w:trPr>
          <w:trHeight w:val="510"/>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 Kishajó javítása, karbantartása,hajó átadása</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Fémek tulajdonsága, mechanikája</w:t>
            </w:r>
            <w:r w:rsidRPr="005F6D66">
              <w:rPr>
                <w:b/>
                <w:bCs/>
                <w:color w:val="000000"/>
                <w:sz w:val="20"/>
                <w:szCs w:val="20"/>
                <w:lang w:eastAsia="hu-HU"/>
              </w:rPr>
              <w:br/>
              <w:t>megmunkálása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Fémek tulajdonsága,szilárdsága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Igénybevételi módok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Támaszok, súlypont, stabiliitás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Fémek megmunkálása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Hajójavítás, karbantartás</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karbantartása, 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Műanyaghajók karbantartása,</w:t>
            </w:r>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11</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Téli tárolás, hajóátadás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 xml:space="preserve">Hajójavítás, karbantartás </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Hajók javítása, karbantartása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Fahajók karbantartása, 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Műanyaghajók karbantartása,</w:t>
            </w:r>
            <w:r w:rsidRPr="005F6D66">
              <w:rPr>
                <w:color w:val="000000"/>
                <w:sz w:val="20"/>
                <w:szCs w:val="20"/>
                <w:lang w:eastAsia="hu-HU"/>
              </w:rPr>
              <w:br/>
              <w:t>javítása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Téli tárolás, hajóátadás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10492-12 Hajógépészeti, elektronikai berendezések beépítése</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Hajógépészet, hajóelektromosság</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Vezetékek, hajóhajtás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Beépítések műkődésének ellenőrzése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Biztonságtechnika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 xml:space="preserve">Beépítések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Hajógépészeti gyakorlat</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172</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64</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172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Vezetékezés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Motorbeépítés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54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Üzemanyag, kipufogó, hűtő, távirányító</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Beüzemelés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r>
      <w:tr w:rsidR="008F5089" w:rsidRPr="005F6D66" w:rsidTr="00C27A56">
        <w:trPr>
          <w:trHeight w:val="255"/>
          <w:jc w:val="center"/>
        </w:trPr>
        <w:tc>
          <w:tcPr>
            <w:tcW w:w="1480" w:type="dxa"/>
            <w:vMerge w:val="restart"/>
            <w:textDirection w:val="btLr"/>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10493-12 Biztonságos munkavégzés, gazdasági, vállalkozási teendők</w:t>
            </w: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Biztonságos munkavégzés</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Munkavédelmi alapismeretek</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Elsősegélynyújtás</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Tűzvédelem</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Környezetvédelem</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Gazdasági, vállalkozási ismeretek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68</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Munkajog</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Vállalkozási ismeret</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Gazdálkodási ismeret</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16</w:t>
            </w:r>
          </w:p>
        </w:tc>
      </w:tr>
      <w:tr w:rsidR="008F5089" w:rsidRPr="005F6D66" w:rsidTr="00C27A56">
        <w:trPr>
          <w:trHeight w:val="255"/>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Számítástechnikai ismeretek</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50</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Számítógép használat állományok</w:t>
            </w:r>
            <w:r w:rsidRPr="005F6D66">
              <w:rPr>
                <w:color w:val="000000"/>
                <w:sz w:val="20"/>
                <w:szCs w:val="20"/>
                <w:lang w:eastAsia="hu-HU"/>
              </w:rPr>
              <w:br/>
              <w:t>kezelése</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Számlakészítő-, raktározó- és</w:t>
            </w:r>
            <w:r w:rsidRPr="005F6D66">
              <w:rPr>
                <w:color w:val="000000"/>
                <w:sz w:val="20"/>
                <w:szCs w:val="20"/>
                <w:lang w:eastAsia="hu-HU"/>
              </w:rPr>
              <w:br/>
              <w:t>rajzoló programok használata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41</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9</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41</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b/>
                <w:bCs/>
                <w:color w:val="000000"/>
                <w:sz w:val="20"/>
                <w:szCs w:val="20"/>
                <w:lang w:eastAsia="hu-HU"/>
              </w:rPr>
            </w:pPr>
            <w:r w:rsidRPr="005F6D66">
              <w:rPr>
                <w:b/>
                <w:bCs/>
                <w:color w:val="000000"/>
                <w:sz w:val="20"/>
                <w:szCs w:val="20"/>
                <w:lang w:eastAsia="hu-HU"/>
              </w:rPr>
              <w:t>Biztonságos munkavégzés</w:t>
            </w:r>
            <w:r w:rsidRPr="005F6D66">
              <w:rPr>
                <w:b/>
                <w:bCs/>
                <w:color w:val="000000"/>
                <w:sz w:val="20"/>
                <w:szCs w:val="20"/>
                <w:lang w:eastAsia="hu-HU"/>
              </w:rPr>
              <w:br/>
              <w:t>gyakorlata</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104</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72</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 </w:t>
            </w:r>
          </w:p>
        </w:tc>
        <w:tc>
          <w:tcPr>
            <w:tcW w:w="60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0</w:t>
            </w:r>
          </w:p>
        </w:tc>
        <w:tc>
          <w:tcPr>
            <w:tcW w:w="600" w:type="dxa"/>
            <w:shd w:val="clear" w:color="000000" w:fill="F2F2F2"/>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32</w:t>
            </w:r>
          </w:p>
        </w:tc>
        <w:tc>
          <w:tcPr>
            <w:tcW w:w="1020" w:type="dxa"/>
            <w:noWrap/>
            <w:vAlign w:val="center"/>
          </w:tcPr>
          <w:p w:rsidR="008F5089" w:rsidRPr="005F6D66" w:rsidRDefault="008F5089" w:rsidP="005F6D66">
            <w:pPr>
              <w:spacing w:after="0"/>
              <w:jc w:val="center"/>
              <w:rPr>
                <w:b/>
                <w:bCs/>
                <w:color w:val="000000"/>
                <w:sz w:val="20"/>
                <w:szCs w:val="20"/>
                <w:lang w:eastAsia="hu-HU"/>
              </w:rPr>
            </w:pPr>
            <w:r w:rsidRPr="005F6D66">
              <w:rPr>
                <w:b/>
                <w:bCs/>
                <w:color w:val="000000"/>
                <w:sz w:val="20"/>
                <w:szCs w:val="20"/>
                <w:lang w:eastAsia="hu-HU"/>
              </w:rPr>
              <w:t>104</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Gépek, szerszámok, anyagok biztonságos használatának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36</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86</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45</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32</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77</w:t>
            </w:r>
          </w:p>
        </w:tc>
      </w:tr>
      <w:tr w:rsidR="008F5089" w:rsidRPr="005F6D66" w:rsidTr="00C27A56">
        <w:trPr>
          <w:trHeight w:val="510"/>
          <w:jc w:val="center"/>
        </w:trPr>
        <w:tc>
          <w:tcPr>
            <w:tcW w:w="1480" w:type="dxa"/>
            <w:vMerge/>
            <w:vAlign w:val="center"/>
          </w:tcPr>
          <w:p w:rsidR="008F5089" w:rsidRPr="005F6D66" w:rsidRDefault="008F5089" w:rsidP="005F6D66">
            <w:pPr>
              <w:spacing w:after="0"/>
              <w:jc w:val="left"/>
              <w:rPr>
                <w:color w:val="000000"/>
                <w:sz w:val="20"/>
                <w:szCs w:val="20"/>
                <w:lang w:eastAsia="hu-HU"/>
              </w:rPr>
            </w:pPr>
          </w:p>
        </w:tc>
        <w:tc>
          <w:tcPr>
            <w:tcW w:w="3340" w:type="dxa"/>
            <w:vAlign w:val="center"/>
          </w:tcPr>
          <w:p w:rsidR="008F5089" w:rsidRPr="005F6D66" w:rsidRDefault="008F5089" w:rsidP="005F6D66">
            <w:pPr>
              <w:spacing w:after="0"/>
              <w:jc w:val="left"/>
              <w:rPr>
                <w:color w:val="000000"/>
                <w:sz w:val="20"/>
                <w:szCs w:val="20"/>
                <w:lang w:eastAsia="hu-HU"/>
              </w:rPr>
            </w:pPr>
            <w:r w:rsidRPr="005F6D66">
              <w:rPr>
                <w:color w:val="000000"/>
                <w:sz w:val="20"/>
                <w:szCs w:val="20"/>
                <w:lang w:eastAsia="hu-HU"/>
              </w:rPr>
              <w:t>Elsősegélynyújtás, tűzvédelem,</w:t>
            </w:r>
            <w:r w:rsidRPr="005F6D66">
              <w:rPr>
                <w:color w:val="000000"/>
                <w:sz w:val="20"/>
                <w:szCs w:val="20"/>
                <w:lang w:eastAsia="hu-HU"/>
              </w:rPr>
              <w:br/>
              <w:t>környezetvédelem gyakorlata</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18</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600" w:type="dxa"/>
            <w:shd w:val="clear" w:color="000000" w:fill="F2F2F2"/>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 </w:t>
            </w:r>
          </w:p>
        </w:tc>
        <w:tc>
          <w:tcPr>
            <w:tcW w:w="1020" w:type="dxa"/>
            <w:noWrap/>
            <w:vAlign w:val="center"/>
          </w:tcPr>
          <w:p w:rsidR="008F5089" w:rsidRPr="005F6D66" w:rsidRDefault="008F5089" w:rsidP="005F6D66">
            <w:pPr>
              <w:spacing w:after="0"/>
              <w:jc w:val="center"/>
              <w:rPr>
                <w:color w:val="000000"/>
                <w:sz w:val="20"/>
                <w:szCs w:val="20"/>
                <w:lang w:eastAsia="hu-HU"/>
              </w:rPr>
            </w:pPr>
            <w:r w:rsidRPr="005F6D66">
              <w:rPr>
                <w:color w:val="000000"/>
                <w:sz w:val="20"/>
                <w:szCs w:val="20"/>
                <w:lang w:eastAsia="hu-HU"/>
              </w:rPr>
              <w:t>27</w:t>
            </w:r>
          </w:p>
        </w:tc>
      </w:tr>
    </w:tbl>
    <w:p w:rsidR="008F5089" w:rsidRDefault="008F5089" w:rsidP="000B5E9D">
      <w:pPr>
        <w:spacing w:after="0"/>
      </w:pPr>
    </w:p>
    <w:p w:rsidR="008F5089" w:rsidRDefault="008F5089" w:rsidP="000B5E9D">
      <w:pPr>
        <w:spacing w:after="0"/>
      </w:pPr>
    </w:p>
    <w:p w:rsidR="008F5089" w:rsidRDefault="008F5089" w:rsidP="00CB484D">
      <w:pPr>
        <w:spacing w:after="0"/>
      </w:pPr>
      <w:r w:rsidRPr="00CB484D">
        <w:t>Jelmagyarázat: e/elmélet; gy/</w:t>
      </w:r>
      <w:r w:rsidRPr="00271E52">
        <w:t>gyakorlat; ögy/összefüggő szakmai gyakorlat</w:t>
      </w:r>
    </w:p>
    <w:p w:rsidR="008F5089" w:rsidRPr="00CB484D" w:rsidRDefault="008F5089" w:rsidP="00CB484D">
      <w:pPr>
        <w:spacing w:after="0"/>
      </w:pPr>
    </w:p>
    <w:p w:rsidR="008F5089" w:rsidRPr="00CB484D" w:rsidRDefault="008F5089"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8F5089" w:rsidRPr="00CB484D" w:rsidRDefault="008F5089" w:rsidP="00CB484D">
      <w:pPr>
        <w:spacing w:after="0"/>
      </w:pPr>
      <w:r w:rsidRPr="00CB484D">
        <w:t>A szakmai és vizsgakövetelményben a szakképesítésre meghatározott elmélet/gyakorlat arányának a teljes képzési idő során kell teljesülnie.</w:t>
      </w:r>
    </w:p>
    <w:p w:rsidR="008F5089" w:rsidRDefault="008F5089" w:rsidP="00CB484D">
      <w:pPr>
        <w:spacing w:after="0"/>
      </w:pPr>
      <w:r w:rsidRPr="00CB484D">
        <w:t>A tantárgyakra meghatározott időkeret kötelező érvényű, a témakörökre kialakított óraszám pedig ajánlás.</w:t>
      </w:r>
    </w:p>
    <w:p w:rsidR="008F5089" w:rsidRDefault="008F5089">
      <w:pPr>
        <w:spacing w:after="200" w:line="276" w:lineRule="auto"/>
        <w:jc w:val="left"/>
      </w:pPr>
    </w:p>
    <w:p w:rsidR="008F5089" w:rsidRDefault="008F5089">
      <w:pPr>
        <w:spacing w:after="200" w:line="276" w:lineRule="auto"/>
        <w:jc w:val="left"/>
        <w:sectPr w:rsidR="008F5089" w:rsidSect="002A723B">
          <w:pgSz w:w="16838" w:h="11906" w:orient="landscape"/>
          <w:pgMar w:top="1417" w:right="1417" w:bottom="1417" w:left="1417" w:header="708" w:footer="708" w:gutter="0"/>
          <w:cols w:space="708"/>
          <w:docGrid w:linePitch="360"/>
        </w:sectPr>
      </w:pP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E65AE8">
        <w:rPr>
          <w:b/>
          <w:sz w:val="36"/>
        </w:rPr>
        <w:t>11499-12</w:t>
      </w:r>
      <w:r w:rsidRPr="00D52C63">
        <w:rPr>
          <w:b/>
          <w:sz w:val="36"/>
        </w:rPr>
        <w:t xml:space="preserve"> azonosító számú</w:t>
      </w:r>
    </w:p>
    <w:p w:rsidR="008F5089" w:rsidRPr="00D52C63" w:rsidRDefault="008F5089" w:rsidP="00DF1227">
      <w:pPr>
        <w:jc w:val="center"/>
        <w:rPr>
          <w:b/>
          <w:sz w:val="36"/>
        </w:rPr>
      </w:pPr>
      <w:r w:rsidRPr="00E65AE8">
        <w:rPr>
          <w:b/>
          <w:sz w:val="36"/>
        </w:rPr>
        <w:t>Foglalkoztatás II.</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8F5089" w:rsidRPr="005023E2" w:rsidTr="00384CA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Foglalkoztatás II.</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FELADATOK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SZAKMAI ISMERETEK</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SZAKMAI KÉSZSÉGEK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SZEMÉLYES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TÁRSAS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MÓDSZERKOMPETENCIÁK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r>
    </w:tbl>
    <w:p w:rsidR="008F5089" w:rsidRPr="00D52C63" w:rsidRDefault="008F5089" w:rsidP="00DF1227">
      <w:pPr>
        <w:jc w:val="center"/>
      </w:pPr>
    </w:p>
    <w:p w:rsidR="008F5089" w:rsidRDefault="008F5089" w:rsidP="00DF1227">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8F5089" w:rsidRDefault="008F5089" w:rsidP="00DF1227">
      <w:pPr>
        <w:spacing w:after="0"/>
      </w:pPr>
    </w:p>
    <w:p w:rsidR="008F5089" w:rsidRPr="00644690" w:rsidRDefault="008F5089" w:rsidP="00C27A56">
      <w:pPr>
        <w:pStyle w:val="Listaszerbekezds"/>
        <w:numPr>
          <w:ilvl w:val="0"/>
          <w:numId w:val="8"/>
        </w:numPr>
        <w:tabs>
          <w:tab w:val="right" w:pos="567"/>
        </w:tabs>
        <w:spacing w:after="0"/>
        <w:rPr>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r>
        <w: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F5089" w:rsidRPr="00D96494" w:rsidRDefault="008F5089" w:rsidP="00DF1227">
      <w:pPr>
        <w:spacing w:after="0"/>
        <w:ind w:left="851"/>
      </w:pPr>
      <w:r w:rsidRPr="00D96494">
        <w:t>Munkajogi alapok: felek a munkajogviszonyban, munkaviszony létesítése, munkakör, munkaszerződés módosítása, megszűnése, megszüntetése, felmondás, végkielégítés, pihenőidők, szabadság.</w:t>
      </w:r>
    </w:p>
    <w:p w:rsidR="008F5089" w:rsidRPr="00D96494" w:rsidRDefault="008F5089" w:rsidP="00DF1227">
      <w:pPr>
        <w:spacing w:after="0"/>
        <w:ind w:left="851"/>
      </w:pPr>
      <w:r w:rsidRPr="00D96494">
        <w:t>Foglalkoztatási formák: munkaviszony, megbízási jogviszony, vállalkozási jogviszony, közalkalmazotti jogviszony, közszolgálati jogviszony.</w:t>
      </w:r>
    </w:p>
    <w:p w:rsidR="008F5089" w:rsidRDefault="008F5089" w:rsidP="00DF1227">
      <w:pPr>
        <w:spacing w:after="0"/>
        <w:ind w:left="851"/>
      </w:pPr>
      <w:r w:rsidRPr="00D96494">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Munkaviszony létrejötte, fajtái: munkaszerződés, teljes- és részmunkaidő, határozott és határozatlan munkaviszony, minimálbér és garantált bérminimum, képviselet szabályai, elállás szabályai, próbaidő.</w:t>
      </w:r>
    </w:p>
    <w:p w:rsidR="008F5089" w:rsidRPr="00D96494" w:rsidRDefault="008F5089" w:rsidP="00DF1227">
      <w:pPr>
        <w:spacing w:after="0"/>
        <w:ind w:left="851"/>
      </w:pPr>
      <w:r w:rsidRPr="00D96494">
        <w:t>Munkavállaláshoz szükséges iratok, munkaviszony megszűnésekor a munkáltató által kiadandó dokumentumok.</w:t>
      </w:r>
    </w:p>
    <w:p w:rsidR="008F5089" w:rsidRDefault="008F5089" w:rsidP="00DF1227">
      <w:pPr>
        <w:spacing w:after="0"/>
        <w:ind w:left="851"/>
      </w:pPr>
      <w:r w:rsidRPr="00D96494">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Karrierlehetőségek feltérképezése: önismeret, reális célkitűzések, helyi munkaerőpiac ismerete, mobilitás szerepe, képzések szerepe, foglalkoztatási támogatások ismerete.</w:t>
      </w:r>
    </w:p>
    <w:p w:rsidR="008F5089" w:rsidRPr="00D96494" w:rsidRDefault="008F5089" w:rsidP="00DF1227">
      <w:pPr>
        <w:spacing w:after="0"/>
        <w:ind w:left="851"/>
      </w:pPr>
      <w:r w:rsidRPr="00D96494">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F5089" w:rsidRPr="00D96494" w:rsidRDefault="008F5089" w:rsidP="00DF1227">
      <w:pPr>
        <w:spacing w:after="0"/>
        <w:ind w:left="851"/>
      </w:pPr>
      <w:r w:rsidRPr="00D96494">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F5089" w:rsidRPr="00D96494" w:rsidRDefault="008F5089" w:rsidP="00DF1227">
      <w:pPr>
        <w:spacing w:after="0"/>
        <w:ind w:left="851"/>
      </w:pPr>
      <w:r w:rsidRPr="00D96494">
        <w:t xml:space="preserve">Munkaerőpiaci technikák alkalmazása: Foglalkozási Információs Tanácsadó (FIT), Foglalkoztatási Információs Pontok (FIP), Nemzeti Pályaorientációs Portál (NPP). </w:t>
      </w:r>
    </w:p>
    <w:p w:rsidR="008F5089" w:rsidRDefault="008F5089" w:rsidP="00DF1227">
      <w:pPr>
        <w:spacing w:after="0"/>
        <w:ind w:left="851"/>
      </w:pPr>
      <w:r w:rsidRPr="00D96494">
        <w:t>Állásinterjú: felkészülés, megjelenés, szereplés az állásinterjún, testbeszéd szerepe.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8F5089" w:rsidRPr="00D96494" w:rsidRDefault="008F5089" w:rsidP="00DF1227">
      <w:pPr>
        <w:spacing w:after="0"/>
        <w:ind w:left="851"/>
      </w:pPr>
      <w:r w:rsidRPr="00D96494">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F5089" w:rsidRPr="00D96494" w:rsidRDefault="008F5089" w:rsidP="00DF1227">
      <w:pPr>
        <w:spacing w:after="0"/>
        <w:ind w:left="851"/>
      </w:pPr>
      <w:r w:rsidRPr="00D96494">
        <w:t xml:space="preserve">Álláskeresési ellátások („passzív eszközök”): álláskeresési járadék és nyugdíj előtti álláskeresési segély. Utazási költségtérítés. </w:t>
      </w:r>
    </w:p>
    <w:p w:rsidR="008F5089" w:rsidRPr="00D96494" w:rsidRDefault="008F5089" w:rsidP="00DF1227">
      <w:pPr>
        <w:spacing w:after="0"/>
        <w:ind w:left="851"/>
      </w:pPr>
      <w:r w:rsidRPr="00D96494">
        <w:t xml:space="preserve">Foglalkoztatást helyettesítő támogatás. </w:t>
      </w:r>
    </w:p>
    <w:p w:rsidR="008F5089" w:rsidRPr="00D96494" w:rsidRDefault="008F5089" w:rsidP="00DF1227">
      <w:pPr>
        <w:spacing w:after="0"/>
        <w:ind w:left="851"/>
      </w:pPr>
      <w:r w:rsidRPr="00D96494">
        <w:t>Közfoglalkoztatás: közfoglalkoztatás célja, közfoglalkozatás célcsoportja, közfoglalkozatás főbb szabályai</w:t>
      </w:r>
    </w:p>
    <w:p w:rsidR="008F5089" w:rsidRPr="00D96494" w:rsidRDefault="008F5089" w:rsidP="00DF1227">
      <w:pPr>
        <w:spacing w:after="0"/>
        <w:ind w:left="851"/>
      </w:pPr>
      <w:r w:rsidRPr="00D96494">
        <w:t xml:space="preserve">Munkaügyi szervezet: Nemzeti Foglalkoztatási Szervezet (NFSZ) felépítése, Nemzeti Munkaügyi Hivatal, munkaügyi központ, kirendeltség feladatai. </w:t>
      </w:r>
    </w:p>
    <w:p w:rsidR="008F5089" w:rsidRPr="00D96494" w:rsidRDefault="008F5089" w:rsidP="00DF1227">
      <w:pPr>
        <w:spacing w:after="0"/>
        <w:ind w:left="851"/>
      </w:pPr>
      <w:r w:rsidRPr="00D96494">
        <w:t>Az álláskeresők részére nyújtott támogatások („aktív eszközök”): önfoglalkoztatás támogatása, foglalkoztatást elősegítő támogatások (képzések, béralapú támogatások, mobilitási támogatások).</w:t>
      </w:r>
    </w:p>
    <w:p w:rsidR="008F5089" w:rsidRPr="00D96494" w:rsidRDefault="008F5089" w:rsidP="00DF1227">
      <w:pPr>
        <w:spacing w:after="0"/>
        <w:ind w:left="851"/>
      </w:pPr>
      <w:r w:rsidRPr="00D96494">
        <w:t>Vállalkozások létrehozása és működtetése: társas vállalkozási formák, egyéni vállalkozás, mezőgazdasági őstermelő, nyilvántartásba vétel, működés, vállalkozás megszűnésének, megszüntetésének szabályai.</w:t>
      </w:r>
    </w:p>
    <w:p w:rsidR="008F5089" w:rsidRDefault="008F5089" w:rsidP="00DF1227">
      <w:pPr>
        <w:spacing w:after="0"/>
        <w:ind w:left="851"/>
      </w:pPr>
      <w:r w:rsidRPr="00D96494">
        <w:t>A munkaerőpiac sajátosságai, NFSZ szolgáltatásai: pályaválasztási tanácsadás, munka- és pályatanácsadás, álláskeresési tanácsadás, álláskereső klub, pszichológiai tanácsadás.</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pPr>
      <w:r w:rsidRPr="00C66FDF">
        <w:t>Tanterem</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8F5089" w:rsidRPr="005023E2" w:rsidTr="00384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8F5089" w:rsidRPr="005023E2" w:rsidTr="00384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Default="008F5089"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8F5089" w:rsidRPr="005023E2" w:rsidTr="00384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8F5089" w:rsidRPr="005023E2" w:rsidTr="00384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 feldolgozó tevékenységek</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0A1B8B">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510"/>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r w:rsidR="008F5089" w:rsidRPr="005023E2" w:rsidTr="00384CAC">
        <w:trPr>
          <w:trHeight w:val="255"/>
          <w:jc w:val="center"/>
        </w:trPr>
        <w:tc>
          <w:tcPr>
            <w:tcW w:w="1040" w:type="dxa"/>
            <w:tcBorders>
              <w:top w:val="nil"/>
              <w:left w:val="single" w:sz="4" w:space="0" w:color="auto"/>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2.3</w:t>
            </w:r>
            <w:r>
              <w:rPr>
                <w:color w:val="000000"/>
                <w:sz w:val="20"/>
                <w:szCs w:val="20"/>
                <w:lang w:eastAsia="hu-HU"/>
              </w:rPr>
              <w:t>.</w:t>
            </w:r>
          </w:p>
        </w:tc>
        <w:tc>
          <w:tcPr>
            <w:tcW w:w="280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A7CEA" w:rsidRDefault="008F5089" w:rsidP="00384CA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8F5089" w:rsidRPr="002A7CEA" w:rsidRDefault="008F5089" w:rsidP="00384CAC">
            <w:pPr>
              <w:spacing w:after="0"/>
              <w:jc w:val="left"/>
              <w:rPr>
                <w:color w:val="000000"/>
                <w:sz w:val="20"/>
                <w:szCs w:val="20"/>
                <w:lang w:eastAsia="hu-HU"/>
              </w:rPr>
            </w:pPr>
            <w:r w:rsidRPr="002A7CEA">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Pr>
          <w:b/>
          <w:sz w:val="36"/>
        </w:rPr>
        <w:t>11497</w:t>
      </w:r>
      <w:r w:rsidRPr="00AE5B2A">
        <w:rPr>
          <w:b/>
          <w:sz w:val="36"/>
        </w:rPr>
        <w:t>-12</w:t>
      </w:r>
      <w:r w:rsidRPr="00D52C63">
        <w:rPr>
          <w:b/>
          <w:sz w:val="36"/>
        </w:rPr>
        <w:t xml:space="preserve"> azonosító számú</w:t>
      </w:r>
    </w:p>
    <w:p w:rsidR="008F5089" w:rsidRPr="00D52C63" w:rsidRDefault="008F5089" w:rsidP="00DF1227">
      <w:pPr>
        <w:jc w:val="center"/>
        <w:rPr>
          <w:b/>
          <w:sz w:val="36"/>
        </w:rPr>
      </w:pPr>
      <w:r>
        <w:rPr>
          <w:b/>
          <w:sz w:val="36"/>
        </w:rPr>
        <w:t>Foglalkoztatás I.</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11497</w:t>
      </w:r>
      <w:r w:rsidRPr="00AE5B2A">
        <w:t>-12</w:t>
      </w:r>
      <w:r w:rsidRPr="00D52C63">
        <w:t xml:space="preserve"> azonosító számú </w:t>
      </w:r>
      <w:r w:rsidRPr="00AE5B2A">
        <w:t>Foglalkoztatás</w:t>
      </w:r>
      <w:r>
        <w:t xml:space="preserve"> I.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8F5089" w:rsidRPr="005023E2" w:rsidTr="00384CA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Foglalkoztatás I.</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FELADATOK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SZAKMAI ISMERETEK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 </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tcPr>
          <w:p w:rsidR="008F5089" w:rsidRPr="00A96DA6" w:rsidRDefault="008F5089" w:rsidP="00384CAC">
            <w:pPr>
              <w:spacing w:after="0"/>
              <w:ind w:left="286"/>
              <w:jc w:val="left"/>
              <w:rPr>
                <w:color w:val="000000"/>
                <w:sz w:val="20"/>
                <w:szCs w:val="20"/>
                <w:lang w:eastAsia="hu-HU"/>
              </w:rPr>
            </w:pPr>
            <w:r w:rsidRPr="00A96DA6">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SZAKMAI KÉSZSÉGEK</w:t>
            </w:r>
          </w:p>
        </w:tc>
      </w:tr>
      <w:tr w:rsidR="008F5089" w:rsidRPr="005023E2" w:rsidTr="00384CAC">
        <w:trPr>
          <w:trHeight w:val="510"/>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76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A96DA6">
              <w:rPr>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SZEMÉLYES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TÁRSAS 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MÓDSZERKOMPETENCIÁK</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r w:rsidR="008F5089" w:rsidRPr="005023E2" w:rsidTr="00384CAC">
        <w:trPr>
          <w:trHeight w:val="255"/>
          <w:jc w:val="center"/>
        </w:trPr>
        <w:tc>
          <w:tcPr>
            <w:tcW w:w="3980" w:type="dxa"/>
            <w:tcBorders>
              <w:top w:val="nil"/>
              <w:left w:val="single" w:sz="4" w:space="0" w:color="auto"/>
              <w:bottom w:val="single" w:sz="4" w:space="0" w:color="auto"/>
              <w:right w:val="single" w:sz="4" w:space="0" w:color="auto"/>
            </w:tcBorders>
            <w:vAlign w:val="center"/>
          </w:tcPr>
          <w:p w:rsidR="008F5089" w:rsidRPr="001148A5" w:rsidRDefault="008F5089" w:rsidP="00384CAC">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8F5089" w:rsidRPr="001148A5" w:rsidRDefault="008F5089" w:rsidP="00384CAC">
            <w:pPr>
              <w:spacing w:after="0"/>
              <w:jc w:val="center"/>
              <w:rPr>
                <w:color w:val="000000"/>
                <w:sz w:val="20"/>
                <w:szCs w:val="20"/>
                <w:lang w:eastAsia="hu-HU"/>
              </w:rPr>
            </w:pPr>
            <w:r w:rsidRPr="001148A5">
              <w:rPr>
                <w:color w:val="000000"/>
                <w:sz w:val="20"/>
                <w:szCs w:val="20"/>
                <w:lang w:eastAsia="hu-HU"/>
              </w:rPr>
              <w:t>x</w:t>
            </w:r>
          </w:p>
        </w:tc>
      </w:tr>
    </w:tbl>
    <w:p w:rsidR="008F5089" w:rsidRDefault="008F5089" w:rsidP="00DF1227"/>
    <w:p w:rsidR="008F5089" w:rsidRDefault="008F5089" w:rsidP="00DF1227">
      <w:r>
        <w:br w:type="page"/>
      </w:r>
    </w:p>
    <w:p w:rsidR="008F5089" w:rsidRDefault="008F5089" w:rsidP="00DF1227">
      <w:pPr>
        <w:spacing w:after="0"/>
      </w:pPr>
    </w:p>
    <w:p w:rsidR="008F5089" w:rsidRPr="00644690" w:rsidRDefault="008F5089" w:rsidP="00C27A56">
      <w:pPr>
        <w:pStyle w:val="Listaszerbekezds"/>
        <w:numPr>
          <w:ilvl w:val="0"/>
          <w:numId w:val="8"/>
        </w:numPr>
        <w:tabs>
          <w:tab w:val="right" w:pos="567"/>
        </w:tabs>
        <w:spacing w:after="0"/>
        <w:rPr>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F5089" w:rsidRDefault="008F5089"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r>
        <w:t>I</w:t>
      </w:r>
      <w:r w:rsidRPr="00F14866">
        <w:t>degen nyelvek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8F5089" w:rsidRPr="008C5228" w:rsidRDefault="008F5089" w:rsidP="00DF1227">
      <w:pPr>
        <w:spacing w:after="0"/>
        <w:ind w:left="851"/>
      </w:pPr>
      <w:r w:rsidRPr="008C5228">
        <w:t xml:space="preserve">A 10 óra alatt a tanulók átismétlik a </w:t>
      </w:r>
      <w:r w:rsidRPr="008C5228">
        <w:rPr>
          <w:b/>
        </w:rPr>
        <w:t>3 alapvető idősíkra (jelen, múlt, jövő) vonatkozó igeidőket</w:t>
      </w:r>
      <w:r w:rsidRPr="008C5228">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8F5089" w:rsidRDefault="008F5089" w:rsidP="00DF1227">
      <w:pPr>
        <w:spacing w:after="0"/>
        <w:ind w:left="851"/>
      </w:pPr>
      <w:r w:rsidRPr="008C5228">
        <w:t>A célként megfogalmazott idegen nyelvi magabiztosság csak az alapvető igeidők helyes és pontos használata révén fog megvalósulni.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8F5089" w:rsidRDefault="008F5089" w:rsidP="00DF1227">
      <w:pPr>
        <w:spacing w:after="0"/>
        <w:ind w:left="851"/>
      </w:pPr>
      <w:r w:rsidRPr="008C5228">
        <w:t>A témakör tananyagaként megfogalmazott</w:t>
      </w:r>
      <w:r w:rsidRPr="008C5228">
        <w:rPr>
          <w:b/>
          <w:bCs/>
        </w:rPr>
        <w:t xml:space="preserve"> nyelvtani egységek – a tagadás, a jelen idejű feltételes mód</w:t>
      </w:r>
      <w:r w:rsidRPr="008C5228">
        <w:t xml:space="preserve">, illetve a </w:t>
      </w:r>
      <w:r w:rsidRPr="008C5228">
        <w:rPr>
          <w:b/>
          <w:bCs/>
        </w:rPr>
        <w:t>segédigék (képesség, lehetőség, szükségesség)</w:t>
      </w:r>
      <w:r w:rsidRPr="008C5228">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b/>
          <w:bCs/>
        </w:rPr>
        <w:t>A kérdésfeltevés, a szórend alapvető szabályainak elsajátítása</w:t>
      </w:r>
      <w:r w:rsidRPr="008C5228">
        <w:t xml:space="preserve"> révén alkalmassá válik a diák arra, hogy egy munkahelyi állásinterjún megértse a feltett kérdéseket, illetve esetlegesen ő maga is egyszerű tisztázó kérdéseket tudjon feltenni a munkahelyi meghallgatás során.</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8F5089" w:rsidRPr="004B44FB" w:rsidRDefault="008F5089" w:rsidP="00DF1227">
      <w:pPr>
        <w:spacing w:after="0"/>
        <w:ind w:left="851"/>
      </w:pPr>
      <w:r w:rsidRPr="004B44FB">
        <w:lastRenderedPageBreak/>
        <w:t>(</w:t>
      </w:r>
      <w:r w:rsidRPr="008C5228">
        <w:t>Az induktív nyelvtanulási képesség és az idegen nyelvi asszociatív memória fejlesztése fonetikai készségfejlesztéssel kiegészítve</w:t>
      </w:r>
      <w:r w:rsidRPr="004B44FB">
        <w:t>)</w:t>
      </w:r>
    </w:p>
    <w:p w:rsidR="008F5089" w:rsidRPr="004B44FB" w:rsidRDefault="008F5089" w:rsidP="00DF1227">
      <w:pPr>
        <w:spacing w:after="0"/>
        <w:ind w:left="851"/>
      </w:pPr>
    </w:p>
    <w:p w:rsidR="008F5089" w:rsidRPr="008C5228" w:rsidRDefault="008F5089" w:rsidP="00DF1227">
      <w:pPr>
        <w:spacing w:after="0"/>
        <w:ind w:left="851"/>
      </w:pPr>
      <w:r w:rsidRPr="008C5228">
        <w:t xml:space="preserve">A 24 órás nyelvi készségfejlesztő blokk célja, hogy rendszerezze a diák idegen nyelvi alapszókincshez kapcsolódó ismereteit. Az </w:t>
      </w:r>
      <w:r w:rsidRPr="008C5228">
        <w:rPr>
          <w:b/>
          <w:bCs/>
        </w:rPr>
        <w:t xml:space="preserve">induktív nyelvtanulási képességfejlesztés </w:t>
      </w:r>
      <w:r w:rsidRPr="008C5228">
        <w:t xml:space="preserve">és az </w:t>
      </w:r>
      <w:r w:rsidRPr="008C5228">
        <w:rPr>
          <w:b/>
          <w:bCs/>
        </w:rPr>
        <w:t>idegen nyelvi asszociatív memóriafejlesztés</w:t>
      </w:r>
      <w:r w:rsidRPr="008C5228">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F5089" w:rsidRPr="008C5228" w:rsidRDefault="008F5089" w:rsidP="00DF1227">
      <w:pPr>
        <w:spacing w:after="0"/>
        <w:ind w:left="851"/>
      </w:pPr>
      <w:r w:rsidRPr="008C5228">
        <w:t>Az elsajátítandó témakörök:</w:t>
      </w:r>
    </w:p>
    <w:p w:rsidR="008F5089" w:rsidRPr="008C5228" w:rsidRDefault="008F5089" w:rsidP="00DF1227">
      <w:pPr>
        <w:spacing w:after="0"/>
        <w:ind w:left="851"/>
      </w:pPr>
      <w:r w:rsidRPr="008C5228">
        <w:t>-</w:t>
      </w:r>
      <w:r w:rsidRPr="008C5228">
        <w:tab/>
        <w:t>személyes bemutatkozás</w:t>
      </w:r>
    </w:p>
    <w:p w:rsidR="008F5089" w:rsidRPr="008C5228" w:rsidRDefault="008F5089" w:rsidP="00DF1227">
      <w:pPr>
        <w:spacing w:after="0"/>
        <w:ind w:left="851"/>
      </w:pPr>
      <w:r w:rsidRPr="008C5228">
        <w:t>-</w:t>
      </w:r>
      <w:r w:rsidRPr="008C5228">
        <w:tab/>
        <w:t>a munka világa</w:t>
      </w:r>
    </w:p>
    <w:p w:rsidR="008F5089" w:rsidRPr="008C5228" w:rsidRDefault="008F5089" w:rsidP="00DF1227">
      <w:pPr>
        <w:spacing w:after="0"/>
        <w:ind w:left="851"/>
      </w:pPr>
      <w:r w:rsidRPr="008C5228">
        <w:t>-</w:t>
      </w:r>
      <w:r w:rsidRPr="008C5228">
        <w:tab/>
        <w:t>napi tevékenységek, aktivitás</w:t>
      </w:r>
    </w:p>
    <w:p w:rsidR="008F5089" w:rsidRPr="008C5228" w:rsidRDefault="008F5089" w:rsidP="00DF1227">
      <w:pPr>
        <w:spacing w:after="0"/>
        <w:ind w:left="851"/>
      </w:pPr>
      <w:r w:rsidRPr="008C5228">
        <w:t>-</w:t>
      </w:r>
      <w:r w:rsidRPr="008C5228">
        <w:tab/>
        <w:t>étkezés, szállás</w:t>
      </w:r>
    </w:p>
    <w:p w:rsidR="008F5089" w:rsidRDefault="008F5089" w:rsidP="00DF1227">
      <w:pPr>
        <w:spacing w:after="0"/>
        <w:ind w:left="851"/>
      </w:pPr>
      <w:r w:rsidRPr="008C5228">
        <w:t>Ezen a témakörön keresztül valósul meg a fonetikai dekódolási képességfejlesztés is, amely során a célnyelv legfontosabb fonetikai szabályaival ismerkedik meg a nyelvtanuló.</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8F5089" w:rsidRDefault="008F5089" w:rsidP="00DF1227">
      <w:pPr>
        <w:spacing w:after="0"/>
        <w:ind w:left="851"/>
      </w:pPr>
      <w:r>
        <w:t>(</w:t>
      </w:r>
      <w:r w:rsidRPr="008C5228">
        <w:t>Munkavállalással kapcsolatos alapvető szakszókincs elsajátítása</w:t>
      </w:r>
      <w:r>
        <w:t>)</w:t>
      </w:r>
    </w:p>
    <w:p w:rsidR="008F5089" w:rsidRDefault="008F5089" w:rsidP="00DF1227">
      <w:pPr>
        <w:spacing w:after="0"/>
        <w:ind w:left="851"/>
      </w:pPr>
      <w:r w:rsidRPr="008C5228">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r w:rsidRPr="008C5228">
        <w:rPr>
          <w:i/>
        </w:rPr>
        <w:t>A tananyag kb. fele digitális tartalmú oktatási anyag, így speciálisak mind a módszerek, mind pedig a tanulói tevékenységformák.</w:t>
      </w:r>
    </w:p>
    <w:p w:rsidR="008F5089" w:rsidRDefault="008F5089" w:rsidP="00DF1227">
      <w:pPr>
        <w:spacing w:after="0"/>
        <w:ind w:left="426"/>
      </w:pPr>
    </w:p>
    <w:p w:rsidR="008F5089" w:rsidRDefault="008F5089" w:rsidP="00DF1227">
      <w:pPr>
        <w:spacing w:after="200" w:line="276" w:lineRule="auto"/>
        <w:jc w:val="left"/>
      </w:pPr>
      <w:r>
        <w:br w:type="page"/>
      </w: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8F5089" w:rsidRPr="005023E2" w:rsidTr="00384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8F5089" w:rsidRPr="005023E2" w:rsidTr="00384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magyarázat</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megbeszélés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szemléltetés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kooperatív tanulás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szerepjáték</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házi feladat</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960"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tcPr>
          <w:p w:rsidR="008F5089" w:rsidRPr="00311234" w:rsidRDefault="008F5089" w:rsidP="00384CAC">
            <w:pPr>
              <w:spacing w:after="0"/>
              <w:jc w:val="left"/>
              <w:rPr>
                <w:color w:val="000000"/>
                <w:sz w:val="20"/>
                <w:szCs w:val="20"/>
                <w:lang w:eastAsia="hu-HU"/>
              </w:rPr>
            </w:pPr>
            <w:r w:rsidRPr="00311234">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8F5089" w:rsidRPr="00311234" w:rsidRDefault="008F5089" w:rsidP="00384CAC">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Default="008F5089"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8F5089" w:rsidRPr="005023E2" w:rsidTr="00384CA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8F5089" w:rsidRPr="005023E2" w:rsidTr="00384CA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Információ feldolgozó tevékenységek</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1.2.</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1.3.</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1.4.</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Pr>
                <w:color w:val="000000"/>
                <w:sz w:val="20"/>
                <w:szCs w:val="20"/>
                <w:lang w:eastAsia="hu-HU"/>
              </w:rPr>
              <w:t>1.5</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311234">
              <w:rPr>
                <w:color w:val="000000"/>
                <w:sz w:val="20"/>
                <w:szCs w:val="20"/>
                <w:lang w:eastAsia="hu-HU"/>
              </w:rPr>
              <w:t>Levélírás</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2.2.</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Komplex információk körében</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3.1.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Csoportos munkaformák körében</w:t>
            </w:r>
          </w:p>
        </w:tc>
      </w:tr>
      <w:tr w:rsidR="008F5089" w:rsidRPr="005023E2" w:rsidTr="00384CAC">
        <w:trPr>
          <w:trHeight w:val="510"/>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4.1.</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r w:rsidR="008F5089" w:rsidRPr="005023E2" w:rsidTr="00384CAC">
        <w:trPr>
          <w:trHeight w:val="255"/>
          <w:jc w:val="center"/>
        </w:trPr>
        <w:tc>
          <w:tcPr>
            <w:tcW w:w="1036" w:type="dxa"/>
            <w:tcBorders>
              <w:top w:val="nil"/>
              <w:left w:val="single" w:sz="4" w:space="0" w:color="auto"/>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Pr>
                <w:color w:val="000000"/>
                <w:sz w:val="20"/>
                <w:szCs w:val="20"/>
                <w:lang w:eastAsia="hu-HU"/>
              </w:rPr>
              <w:t>4.2</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Csoportos helyzetgyakorlat</w:t>
            </w:r>
          </w:p>
        </w:tc>
        <w:tc>
          <w:tcPr>
            <w:tcW w:w="758"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8F5089" w:rsidRPr="00CE747D" w:rsidRDefault="008F5089" w:rsidP="00384CAC">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8F5089" w:rsidRPr="00CE747D" w:rsidRDefault="008F5089" w:rsidP="00384CAC">
            <w:pPr>
              <w:spacing w:after="0"/>
              <w:jc w:val="left"/>
              <w:rPr>
                <w:color w:val="000000"/>
                <w:sz w:val="20"/>
                <w:szCs w:val="20"/>
                <w:lang w:eastAsia="hu-HU"/>
              </w:rPr>
            </w:pPr>
            <w:r w:rsidRPr="00CE747D">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Default="008F5089" w:rsidP="00DF1227">
      <w:pPr>
        <w:spacing w:after="200" w:line="276" w:lineRule="auto"/>
        <w:jc w:val="left"/>
      </w:pPr>
    </w:p>
    <w:p w:rsidR="008F5089" w:rsidRPr="00D52C63" w:rsidRDefault="008F5089" w:rsidP="00DF1227"/>
    <w:p w:rsidR="008F5089" w:rsidRPr="00FF3BC2" w:rsidRDefault="008F5089" w:rsidP="00DF1227">
      <w:pPr>
        <w:spacing w:before="2880"/>
        <w:jc w:val="center"/>
        <w:rPr>
          <w:sz w:val="36"/>
        </w:rPr>
      </w:pPr>
      <w:r w:rsidRPr="00FF3BC2">
        <w:rPr>
          <w:sz w:val="36"/>
        </w:rPr>
        <w:t>A</w:t>
      </w:r>
    </w:p>
    <w:p w:rsidR="008F5089" w:rsidRPr="00D52C63" w:rsidRDefault="008F5089" w:rsidP="00DF1227">
      <w:pPr>
        <w:spacing w:after="480"/>
        <w:jc w:val="center"/>
        <w:rPr>
          <w:b/>
          <w:sz w:val="36"/>
        </w:rPr>
      </w:pPr>
      <w:r>
        <w:rPr>
          <w:b/>
          <w:sz w:val="36"/>
          <w:highlight w:val="yellow"/>
        </w:rPr>
        <w:t>11500</w:t>
      </w:r>
      <w:r w:rsidRPr="00D52C63">
        <w:rPr>
          <w:b/>
          <w:sz w:val="36"/>
          <w:highlight w:val="yellow"/>
        </w:rPr>
        <w:t>-</w:t>
      </w:r>
      <w:r>
        <w:rPr>
          <w:b/>
          <w:sz w:val="36"/>
        </w:rPr>
        <w:t>12</w:t>
      </w:r>
      <w:r w:rsidRPr="00D52C63">
        <w:rPr>
          <w:b/>
          <w:sz w:val="36"/>
        </w:rPr>
        <w:t xml:space="preserve"> azonosító számú</w:t>
      </w:r>
    </w:p>
    <w:p w:rsidR="008F5089" w:rsidRPr="00D52438" w:rsidRDefault="008F5089" w:rsidP="008035C2">
      <w:pPr>
        <w:spacing w:after="0"/>
        <w:jc w:val="center"/>
        <w:rPr>
          <w:b/>
          <w:sz w:val="44"/>
          <w:szCs w:val="44"/>
        </w:rPr>
      </w:pPr>
      <w:r w:rsidRPr="00D52438">
        <w:rPr>
          <w:b/>
          <w:sz w:val="44"/>
          <w:szCs w:val="44"/>
        </w:rPr>
        <w:t>Munkahelyi egészség és biztonság</w:t>
      </w:r>
    </w:p>
    <w:p w:rsidR="008F5089" w:rsidRPr="00D52C63" w:rsidRDefault="008F5089" w:rsidP="00DF1227">
      <w:pPr>
        <w:jc w:val="center"/>
        <w:rPr>
          <w:b/>
          <w:sz w:val="36"/>
        </w:rPr>
      </w:pP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D52438">
        <w:rPr>
          <w:b/>
        </w:rPr>
        <w:t>11500-12</w:t>
      </w:r>
      <w:r w:rsidRPr="00D26A67">
        <w:t>.</w:t>
      </w:r>
      <w:r w:rsidRPr="00D52C63">
        <w:t xml:space="preserve"> azonosító számú </w:t>
      </w:r>
      <w:r w:rsidRPr="00D52438">
        <w:rPr>
          <w:b/>
        </w:rPr>
        <w:t>Munkahelyi egészség és biztonság</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r>
        <w:br w:type="page"/>
      </w:r>
    </w:p>
    <w:tbl>
      <w:tblPr>
        <w:tblW w:w="8420" w:type="dxa"/>
        <w:tblInd w:w="75" w:type="dxa"/>
        <w:tblCellMar>
          <w:left w:w="70" w:type="dxa"/>
          <w:right w:w="70" w:type="dxa"/>
        </w:tblCellMar>
        <w:tblLook w:val="00A0" w:firstRow="1" w:lastRow="0" w:firstColumn="1" w:lastColumn="0" w:noHBand="0" w:noVBand="0"/>
      </w:tblPr>
      <w:tblGrid>
        <w:gridCol w:w="4100"/>
        <w:gridCol w:w="720"/>
        <w:gridCol w:w="720"/>
        <w:gridCol w:w="720"/>
        <w:gridCol w:w="720"/>
        <w:gridCol w:w="720"/>
        <w:gridCol w:w="720"/>
      </w:tblGrid>
      <w:tr w:rsidR="008F5089" w:rsidRPr="002529E0" w:rsidTr="002529E0">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Munkavédelmi alapismeretek</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Munkahelyek kialakítása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Munkavégzés személyi feltételei</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Munkaeszközök biztonsága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Munkakörnyezeti hatások</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Munkavédelmi jogi ismeretek</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FELADATOK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Tudatosítja a munkahelyi egészség és biztonság jelentőségét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munkavégzés személyi és szervezési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Betartja és betartatja a munkavégzés tárgyi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792"/>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munkavédelmi szakemberrel, munkavédelmi képviselővel együttműködve részt vesz a munkavédelmi feladatok ellátásában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SZAKMAI ISMERETEK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munkahelyi egészség és biztonság, mint érték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munkabalesetek és foglalkozási megbetegedések hátrányos következményei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munkavédelem fogalomrendszere, szabályozása</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Munkahelyek kialakításának alapvető szabályai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munkavégzés általános személyi és szervezési feltételei</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Munkaeszközök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Munkavédelmi feladatok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528"/>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Munkavédelmi szakemberek és feladataik a munkahelyeken</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munkahelyi munkavédelmi érdekképviselet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SZAKMAI KÉSZSÉGEK</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Biztonsági szín- és alakjelek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300"/>
        </w:trPr>
        <w:tc>
          <w:tcPr>
            <w:tcW w:w="4100" w:type="dxa"/>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Szabálykövetés</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TÁRSAS KOMPETENCIÁK</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80796D">
        <w:trPr>
          <w:trHeight w:val="300"/>
        </w:trPr>
        <w:tc>
          <w:tcPr>
            <w:tcW w:w="8420" w:type="dxa"/>
            <w:gridSpan w:val="7"/>
            <w:tcBorders>
              <w:top w:val="nil"/>
              <w:left w:val="single" w:sz="4" w:space="0" w:color="auto"/>
              <w:bottom w:val="single" w:sz="4" w:space="0" w:color="auto"/>
              <w:right w:val="single" w:sz="4" w:space="0" w:color="auto"/>
            </w:tcBorders>
            <w:noWrap/>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MÓDSZERKOMPETENCIÁK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lastRenderedPageBreak/>
              <w:t>Körültekintés, elővigyázatosság</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r w:rsidR="008F5089" w:rsidRPr="002529E0" w:rsidTr="002529E0">
        <w:trPr>
          <w:trHeight w:val="264"/>
        </w:trPr>
        <w:tc>
          <w:tcPr>
            <w:tcW w:w="410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Pr>
          <w:b/>
        </w:rPr>
        <w:t xml:space="preserve"> </w:t>
      </w:r>
      <w:r w:rsidRPr="00D52438">
        <w:rPr>
          <w:b/>
        </w:rPr>
        <w:t>M</w:t>
      </w:r>
      <w:r>
        <w:rPr>
          <w:b/>
        </w:rPr>
        <w:t>u</w:t>
      </w:r>
      <w:r w:rsidRPr="00D52438">
        <w:rPr>
          <w:b/>
        </w:rPr>
        <w:t>nkahelyi egészség és biztonság</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D52438" w:rsidRDefault="008F5089" w:rsidP="00F71CA9">
      <w:pPr>
        <w:pStyle w:val="Listaszerbekezds"/>
        <w:spacing w:after="0"/>
        <w:ind w:left="360"/>
      </w:pPr>
      <w:r w:rsidRPr="00D52438">
        <w:t>A tanuló általános felkészítése az egészséget nem veszélyeztető és biztonságos munkavégzésre, a biztonságos munkavállalói magatartáshoz szükséges kompetenciák elsajátíttatása.</w:t>
      </w:r>
    </w:p>
    <w:p w:rsidR="008F5089" w:rsidRPr="00D52438" w:rsidRDefault="008F5089" w:rsidP="00F71CA9">
      <w:pPr>
        <w:pStyle w:val="Listaszerbekezds"/>
        <w:spacing w:after="0"/>
        <w:ind w:left="360"/>
      </w:pPr>
      <w:r w:rsidRPr="00D52438">
        <w:t>Nincsen előtanulmányi követelmény.</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Munkavédelmi alapismeretek</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pStyle w:val="Listaszerbekezds"/>
        <w:spacing w:after="0"/>
        <w:ind w:left="360"/>
      </w:pPr>
      <w:r w:rsidRPr="00D52438">
        <w:t>A munkahelyi egészség és biztonság jelentősége</w:t>
      </w:r>
    </w:p>
    <w:p w:rsidR="008F5089" w:rsidRPr="00D52438" w:rsidRDefault="008F5089" w:rsidP="00F71CA9">
      <w:pPr>
        <w:pStyle w:val="Listaszerbekezds"/>
        <w:spacing w:after="0"/>
        <w:ind w:left="360"/>
        <w:rPr>
          <w:bCs/>
        </w:rPr>
      </w:pPr>
      <w:r w:rsidRPr="00D52438">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A munkakörnyezet és a munkavégzés hatása a munkát végző ember egészségére és testi épségére</w:t>
      </w:r>
    </w:p>
    <w:p w:rsidR="008F5089" w:rsidRPr="00D52438" w:rsidRDefault="008F5089" w:rsidP="00F71CA9">
      <w:pPr>
        <w:pStyle w:val="Listaszerbekezds"/>
        <w:spacing w:after="0"/>
        <w:ind w:left="360"/>
        <w:rPr>
          <w:bCs/>
        </w:rPr>
      </w:pPr>
      <w:r w:rsidRPr="00D52438">
        <w:t xml:space="preserve">A munkavállalók egészségét és biztonságát veszélyeztető kockázatok, a munkakörülmények hatásai, a </w:t>
      </w:r>
      <w:r w:rsidRPr="00D52438">
        <w:rPr>
          <w:bCs/>
        </w:rPr>
        <w:t>munkavégzésből eredő megterhelések, munkakörnyezet kóroki tényezők.</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A megelőzés fontossága és lehetőségei</w:t>
      </w:r>
    </w:p>
    <w:p w:rsidR="008F5089" w:rsidRPr="00D52438" w:rsidRDefault="008F5089" w:rsidP="00F71CA9">
      <w:pPr>
        <w:pStyle w:val="Listaszerbekezds"/>
        <w:spacing w:after="0"/>
        <w:ind w:left="360"/>
        <w:rPr>
          <w:bCs/>
        </w:rPr>
      </w:pPr>
      <w:r w:rsidRPr="00D52438">
        <w:tab/>
        <w:t>A munkavállalók egészségének, munkav</w:t>
      </w:r>
      <w:r>
        <w:t>égző képességének megóvása és a</w:t>
      </w:r>
      <w:r w:rsidRPr="00D52438">
        <w:t>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F5089" w:rsidRPr="00D52438" w:rsidRDefault="008F5089" w:rsidP="00F71CA9">
      <w:pPr>
        <w:pStyle w:val="Listaszerbekezds"/>
        <w:spacing w:after="0"/>
        <w:ind w:left="360"/>
      </w:pPr>
    </w:p>
    <w:p w:rsidR="008F5089" w:rsidRPr="00D52438" w:rsidRDefault="008F5089" w:rsidP="00F71CA9">
      <w:pPr>
        <w:spacing w:after="0"/>
      </w:pPr>
      <w:r w:rsidRPr="00D52438">
        <w:t>Munkavédelem, mint komplex fogalom (munkabiztonság-munkaegészségügy)</w:t>
      </w:r>
    </w:p>
    <w:p w:rsidR="008F5089" w:rsidRPr="00D52438" w:rsidRDefault="008F5089" w:rsidP="00F71CA9">
      <w:pPr>
        <w:spacing w:after="0"/>
      </w:pPr>
      <w:r w:rsidRPr="00D52438">
        <w:tab/>
        <w:t>Veszélyes és ártalmas termelési tényezők</w:t>
      </w:r>
    </w:p>
    <w:p w:rsidR="008F5089" w:rsidRPr="00D52438" w:rsidRDefault="008F5089" w:rsidP="00F71CA9">
      <w:pPr>
        <w:spacing w:after="0"/>
      </w:pPr>
    </w:p>
    <w:p w:rsidR="008F5089" w:rsidRPr="00D52438" w:rsidRDefault="008F5089" w:rsidP="00F71CA9">
      <w:pPr>
        <w:spacing w:after="0"/>
      </w:pPr>
      <w:r w:rsidRPr="00D52438">
        <w:t>A munkavédelem fogalomrendszere, források</w:t>
      </w:r>
    </w:p>
    <w:p w:rsidR="008F5089" w:rsidRPr="00F71CA9" w:rsidRDefault="008F5089" w:rsidP="00F71CA9">
      <w:pPr>
        <w:autoSpaceDE w:val="0"/>
        <w:autoSpaceDN w:val="0"/>
        <w:adjustRightInd w:val="0"/>
        <w:rPr>
          <w:sz w:val="20"/>
          <w:szCs w:val="20"/>
        </w:rPr>
      </w:pPr>
      <w:r w:rsidRPr="00D52438">
        <w:tab/>
        <w:t xml:space="preserve">A munkavédelemről szóló 1993. évi XCIII törvény fogalom meghatározásai.  </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Munkahelyek kialakítása</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spacing w:after="0"/>
      </w:pPr>
      <w:r w:rsidRPr="00D52438">
        <w:t>Munkahelyek kialakításának általános szabályai</w:t>
      </w:r>
    </w:p>
    <w:p w:rsidR="008F5089" w:rsidRPr="00D52438" w:rsidRDefault="008F5089" w:rsidP="00F71CA9">
      <w:pPr>
        <w:pStyle w:val="Listaszerbekezds"/>
        <w:spacing w:after="0"/>
        <w:ind w:left="360"/>
      </w:pPr>
      <w:r w:rsidRPr="00D52438">
        <w:tab/>
        <w:t>A létesítés általános követelményei, a hatásos védelem módjai, prioritások.</w:t>
      </w:r>
    </w:p>
    <w:p w:rsidR="008F5089" w:rsidRPr="00D52438" w:rsidRDefault="008F5089" w:rsidP="00F71CA9">
      <w:pPr>
        <w:pStyle w:val="Listaszerbekezds"/>
        <w:spacing w:after="0"/>
        <w:ind w:left="360"/>
      </w:pPr>
    </w:p>
    <w:p w:rsidR="008F5089" w:rsidRPr="00D52438" w:rsidRDefault="008F5089" w:rsidP="00F71CA9">
      <w:pPr>
        <w:spacing w:after="0"/>
      </w:pPr>
    </w:p>
    <w:p w:rsidR="008F5089" w:rsidRPr="00D52438" w:rsidRDefault="008F5089" w:rsidP="00F71CA9">
      <w:pPr>
        <w:spacing w:after="0"/>
      </w:pPr>
      <w:r w:rsidRPr="00D52438">
        <w:t>Szociális létesítmények</w:t>
      </w:r>
    </w:p>
    <w:p w:rsidR="008F5089" w:rsidRPr="00D52438" w:rsidRDefault="008F5089" w:rsidP="00F71CA9">
      <w:pPr>
        <w:pStyle w:val="Listaszerbekezds"/>
        <w:spacing w:after="0"/>
        <w:ind w:left="360"/>
      </w:pPr>
      <w:r w:rsidRPr="00D52438">
        <w:tab/>
        <w:t xml:space="preserve">Öltözőhelyiségek, pihenőhelyek, tisztálkodó- és mellékhelyiségek biztosítása, megfelelősége. </w:t>
      </w:r>
    </w:p>
    <w:p w:rsidR="008F5089" w:rsidRPr="00D52438" w:rsidRDefault="008F5089" w:rsidP="00F71CA9">
      <w:pPr>
        <w:spacing w:after="0"/>
      </w:pPr>
    </w:p>
    <w:p w:rsidR="008F5089" w:rsidRPr="00D52438" w:rsidRDefault="008F5089" w:rsidP="00F71CA9">
      <w:pPr>
        <w:spacing w:after="0"/>
      </w:pPr>
      <w:r w:rsidRPr="00D52438">
        <w:t>Közlekedési útvonalak, menekülési utak, jelölések</w:t>
      </w:r>
    </w:p>
    <w:p w:rsidR="008F5089" w:rsidRPr="00F71CA9" w:rsidRDefault="008F5089" w:rsidP="00F71CA9">
      <w:pPr>
        <w:spacing w:after="0"/>
        <w:rPr>
          <w:bCs/>
          <w:iCs/>
        </w:rPr>
      </w:pPr>
      <w:r w:rsidRPr="00D52438">
        <w:tab/>
      </w:r>
      <w:r w:rsidRPr="00F71CA9">
        <w:rPr>
          <w:bCs/>
          <w:iCs/>
        </w:rPr>
        <w:t>Közlekedési útvonalak, menekülési utak, , helyiségek padlózata, ajtók és kapuk, lépcsők, veszélyes területek, akadálymentes közlekedés, jelölések.</w:t>
      </w:r>
    </w:p>
    <w:p w:rsidR="008F5089" w:rsidRPr="00D52438" w:rsidRDefault="008F5089" w:rsidP="00F71CA9">
      <w:pPr>
        <w:spacing w:after="0"/>
      </w:pPr>
    </w:p>
    <w:p w:rsidR="008F5089" w:rsidRPr="00D52438" w:rsidRDefault="008F5089" w:rsidP="00F71CA9">
      <w:pPr>
        <w:spacing w:after="0"/>
      </w:pPr>
      <w:r w:rsidRPr="00D52438">
        <w:t>Alapvető feladatok a tűzmegelőzés érdekében</w:t>
      </w:r>
    </w:p>
    <w:p w:rsidR="008F5089" w:rsidRPr="00F71CA9" w:rsidRDefault="008F5089" w:rsidP="00F71CA9">
      <w:pPr>
        <w:spacing w:after="0"/>
        <w:rPr>
          <w:bCs/>
        </w:rPr>
      </w:pPr>
      <w:r w:rsidRPr="00D52438">
        <w:t xml:space="preserve">Tűzmegelőzés, tervezés, létesítés, üzemeltetés, karbantartás, javítás és felülvizsgálat. </w:t>
      </w:r>
      <w:r w:rsidRPr="00F71CA9">
        <w:rPr>
          <w:bCs/>
        </w:rPr>
        <w:t xml:space="preserve">Tűzoltó készülékek, tűzoltó technika, beépített tűzjelző berendezés vagy tűzoltó berendezések. Tűzjelzés adása, fogadása, tűzjelző vagy tűzoltó központok, valamint távfelügyelet. </w:t>
      </w:r>
    </w:p>
    <w:p w:rsidR="008F5089" w:rsidRPr="00D52438" w:rsidRDefault="008F5089" w:rsidP="00F71CA9">
      <w:pPr>
        <w:pStyle w:val="Listaszerbekezds"/>
        <w:spacing w:after="0"/>
        <w:ind w:left="360"/>
        <w:rPr>
          <w:bCs/>
        </w:rPr>
      </w:pPr>
      <w:r w:rsidRPr="00D52438">
        <w:rPr>
          <w:bCs/>
        </w:rPr>
        <w:t>Termékfelelősség, forgalomba hozatal kritériumai.</w:t>
      </w:r>
    </w:p>
    <w:p w:rsidR="008F5089" w:rsidRPr="00D52438" w:rsidRDefault="008F5089" w:rsidP="00F71CA9">
      <w:pPr>
        <w:pStyle w:val="Listaszerbekezds"/>
        <w:spacing w:after="0"/>
        <w:ind w:left="360"/>
      </w:pPr>
    </w:p>
    <w:p w:rsidR="008F5089" w:rsidRPr="00D52438" w:rsidRDefault="008F5089" w:rsidP="00F71CA9">
      <w:pPr>
        <w:spacing w:after="0"/>
      </w:pPr>
      <w:r w:rsidRPr="00D52438">
        <w:t>Anyagmozgatás</w:t>
      </w:r>
    </w:p>
    <w:p w:rsidR="008F5089" w:rsidRPr="00D52438" w:rsidRDefault="008F5089" w:rsidP="00F71CA9">
      <w:pPr>
        <w:spacing w:after="0"/>
      </w:pPr>
      <w:r w:rsidRPr="00D52438">
        <w:tab/>
        <w:t>Anyagmozgatás a munkahelyeken. Kézi és gépi anyagmozgatás fajtái. A kézi anyagmozgatás szabályai, hátsérülések megelőzése</w:t>
      </w:r>
    </w:p>
    <w:p w:rsidR="008F5089" w:rsidRPr="00D52438" w:rsidRDefault="008F5089" w:rsidP="00F71CA9">
      <w:pPr>
        <w:tabs>
          <w:tab w:val="left" w:pos="6210"/>
        </w:tabs>
        <w:spacing w:after="0"/>
      </w:pPr>
      <w:r w:rsidRPr="00D52438">
        <w:tab/>
      </w:r>
      <w:r w:rsidRPr="00D52438">
        <w:tab/>
      </w:r>
    </w:p>
    <w:p w:rsidR="008F5089" w:rsidRPr="00D52438" w:rsidRDefault="008F5089" w:rsidP="00F71CA9">
      <w:pPr>
        <w:spacing w:after="0"/>
      </w:pPr>
      <w:r w:rsidRPr="00D52438">
        <w:t>Raktározás</w:t>
      </w:r>
    </w:p>
    <w:p w:rsidR="008F5089" w:rsidRPr="00D52438" w:rsidRDefault="008F5089" w:rsidP="00F71CA9">
      <w:pPr>
        <w:pStyle w:val="Listaszerbekezds"/>
        <w:spacing w:after="0"/>
        <w:ind w:left="360"/>
      </w:pPr>
      <w:r w:rsidRPr="00D52438">
        <w:tab/>
        <w:t>Áruk fajtái, raktározás típusai</w:t>
      </w:r>
    </w:p>
    <w:p w:rsidR="008F5089" w:rsidRPr="00D52438" w:rsidRDefault="008F5089" w:rsidP="00F71CA9">
      <w:pPr>
        <w:spacing w:after="0"/>
      </w:pPr>
    </w:p>
    <w:p w:rsidR="008F5089" w:rsidRPr="00D52438" w:rsidRDefault="008F5089" w:rsidP="00F71CA9">
      <w:pPr>
        <w:spacing w:after="0"/>
      </w:pPr>
      <w:r w:rsidRPr="00D52438">
        <w:t>Munkahelyi rend és hulladékkezelés</w:t>
      </w:r>
    </w:p>
    <w:p w:rsidR="008F5089" w:rsidRPr="00085956" w:rsidRDefault="008F5089" w:rsidP="00F71CA9">
      <w:pPr>
        <w:pStyle w:val="Listaszerbekezds"/>
        <w:spacing w:after="0"/>
        <w:ind w:left="360"/>
        <w:rPr>
          <w:rFonts w:ascii="Palatino Linotype" w:hAnsi="Palatino Linotype"/>
        </w:rPr>
      </w:pPr>
      <w:r w:rsidRPr="00D52438">
        <w:tab/>
        <w:t>Jelzések, feliratok, biztonsági szín-és alakjelek. Hulladékgazdálkodás, környezetvédelem célja, eszközei.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Munkavégzés személyi feltételei</w:t>
      </w:r>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spacing w:after="0"/>
      </w:pPr>
      <w:r w:rsidRPr="00D52438">
        <w:t>A munkavégzés személyi feltételei: jogszerű foglalkoztatás, munkaköri alkalmasság orvosi vizsgálata, foglalkoztatási tilalmak, szakmai ismeretek, munkavédelmi ismeretek</w:t>
      </w:r>
    </w:p>
    <w:p w:rsidR="008F5089" w:rsidRPr="00D52438" w:rsidRDefault="008F5089" w:rsidP="00F71CA9">
      <w:pPr>
        <w:spacing w:after="0"/>
      </w:pPr>
      <w:r w:rsidRPr="00D52438">
        <w:t>A munkavégzés alapvető szervezési feltételei: egyedül végzett munka tilalma, irányítás szükségessége. Egyéni védőeszközök juttatásának szabályai.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bookmarkStart w:id="9" w:name="OLE_LINK1"/>
      <w:r w:rsidRPr="00D52438">
        <w:rPr>
          <w:b/>
        </w:rPr>
        <w:t>Munkaeszközök biztonsága</w:t>
      </w:r>
      <w:bookmarkEnd w:id="9"/>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spacing w:after="0"/>
      </w:pPr>
      <w:r w:rsidRPr="00D52438">
        <w:t>Munkaeszközök halmazai</w:t>
      </w:r>
    </w:p>
    <w:p w:rsidR="008F5089" w:rsidRPr="00D52438" w:rsidRDefault="008F5089" w:rsidP="00F71CA9">
      <w:pPr>
        <w:pStyle w:val="Listaszerbekezds"/>
        <w:spacing w:after="0"/>
        <w:ind w:left="360"/>
      </w:pPr>
      <w:r w:rsidRPr="00D52438">
        <w:tab/>
        <w:t>Szerszám, készülék, gép, berendezés fogalom meghatározása.</w:t>
      </w:r>
    </w:p>
    <w:p w:rsidR="008F5089" w:rsidRPr="00D52438" w:rsidRDefault="008F5089" w:rsidP="00F71CA9">
      <w:pPr>
        <w:pStyle w:val="Listaszerbekezds"/>
        <w:spacing w:after="0"/>
        <w:ind w:left="360"/>
      </w:pPr>
    </w:p>
    <w:p w:rsidR="008F5089" w:rsidRPr="00D52438" w:rsidRDefault="008F5089" w:rsidP="00F71CA9">
      <w:pPr>
        <w:pStyle w:val="Listaszerbekezds"/>
        <w:spacing w:after="0"/>
        <w:ind w:left="360"/>
      </w:pPr>
      <w:r w:rsidRPr="00D52438">
        <w:t>Munkaeszközök dokumentációi</w:t>
      </w:r>
    </w:p>
    <w:p w:rsidR="008F5089" w:rsidRPr="00D52438" w:rsidRDefault="008F5089" w:rsidP="00F71CA9">
      <w:pPr>
        <w:pStyle w:val="Listaszerbekezds"/>
        <w:autoSpaceDE w:val="0"/>
        <w:autoSpaceDN w:val="0"/>
        <w:adjustRightInd w:val="0"/>
        <w:ind w:left="360"/>
      </w:pPr>
      <w:r w:rsidRPr="00D52438">
        <w:tab/>
        <w:t>Munkaeszköz üzembe helyezésének, használatba vételének dokumentációs követelményei és a munkaeszközre (mint termékre)  meghatározott EK-megfelelőségi nyilatkozat, valamint a megfelelőséget tanúsító egyéb dokumentumok.</w:t>
      </w:r>
    </w:p>
    <w:p w:rsidR="008F5089" w:rsidRPr="00D52438" w:rsidRDefault="008F5089" w:rsidP="00F71CA9">
      <w:pPr>
        <w:spacing w:after="0"/>
      </w:pPr>
      <w:r w:rsidRPr="00D52438">
        <w:t>Munkaeszközök veszélyessége, eljárások</w:t>
      </w:r>
    </w:p>
    <w:p w:rsidR="008F5089" w:rsidRPr="00D52438" w:rsidRDefault="008F5089" w:rsidP="00F71CA9">
      <w:pPr>
        <w:spacing w:after="0"/>
      </w:pPr>
      <w:r w:rsidRPr="00D52438">
        <w:tab/>
        <w:t>Biztonságtechnika alapelvei, veszélyforrások típusai, megbízhatóság, meghibásodás, biztonság. A biztonságtechnika jellemzői, kialakítás követelményei. Veszélyes munkaeszközök, üzembe helyezési eljárás.</w:t>
      </w:r>
    </w:p>
    <w:p w:rsidR="008F5089" w:rsidRPr="00D52438" w:rsidRDefault="008F5089" w:rsidP="00F71CA9">
      <w:pPr>
        <w:spacing w:after="0"/>
      </w:pPr>
    </w:p>
    <w:p w:rsidR="008F5089" w:rsidRPr="00D52438" w:rsidRDefault="008F5089" w:rsidP="00F71CA9">
      <w:pPr>
        <w:spacing w:after="0"/>
      </w:pPr>
      <w:r w:rsidRPr="00D52438">
        <w:t>Munkaeszközök üzemeltetésének, használatának feltételei</w:t>
      </w:r>
    </w:p>
    <w:p w:rsidR="008F5089" w:rsidRPr="00F71CA9" w:rsidRDefault="008F5089" w:rsidP="00F71CA9">
      <w:pPr>
        <w:autoSpaceDE w:val="0"/>
        <w:autoSpaceDN w:val="0"/>
        <w:adjustRightInd w:val="0"/>
        <w:spacing w:after="0"/>
        <w:rPr>
          <w:rFonts w:ascii="Palatino Linotype" w:hAnsi="Palatino Linotype"/>
        </w:rPr>
      </w:pPr>
      <w:r w:rsidRPr="00D52438">
        <w:tab/>
        <w:t>Feltétlenül és feltételesen ható biztonságtechnika, konstrukciós, üzemviteli és emberi tényezők szerepe. Általános üzemeltetési követelmények.</w:t>
      </w:r>
      <w:r w:rsidRPr="00F71CA9">
        <w:rPr>
          <w:szCs w:val="24"/>
          <w:lang w:eastAsia="hu-HU"/>
        </w:rPr>
        <w:t xml:space="preserve"> Kezelőelemek, védőberendezések kialakítása, a biztonságos működés ellenőrzése, ergonómiai követelmények.</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2"/>
          <w:numId w:val="8"/>
        </w:numPr>
        <w:tabs>
          <w:tab w:val="left" w:pos="1701"/>
          <w:tab w:val="right" w:pos="9072"/>
        </w:tabs>
        <w:spacing w:after="0"/>
        <w:ind w:left="993" w:hanging="426"/>
        <w:rPr>
          <w:b/>
          <w:i/>
        </w:rPr>
      </w:pPr>
      <w:r w:rsidRPr="00D52438">
        <w:rPr>
          <w:b/>
        </w:rPr>
        <w:lastRenderedPageBreak/>
        <w:t>Munkakörnyezeti hatások</w:t>
      </w:r>
      <w:r w:rsidRPr="00644690">
        <w:rPr>
          <w:b/>
          <w:i/>
        </w:rPr>
        <w:tab/>
      </w:r>
      <w:r>
        <w:rPr>
          <w:b/>
          <w:i/>
        </w:rPr>
        <w:t>2 ó</w:t>
      </w:r>
      <w:r w:rsidRPr="00644690">
        <w:rPr>
          <w:b/>
          <w:i/>
        </w:rPr>
        <w:t>ra/</w:t>
      </w:r>
      <w:r>
        <w:rPr>
          <w:b/>
          <w:i/>
        </w:rPr>
        <w:t>2</w:t>
      </w:r>
      <w:r w:rsidRPr="00644690">
        <w:rPr>
          <w:b/>
          <w:i/>
        </w:rPr>
        <w:t xml:space="preserve"> óra</w:t>
      </w:r>
    </w:p>
    <w:p w:rsidR="008F5089" w:rsidRPr="00D52438" w:rsidRDefault="008F5089" w:rsidP="00F71CA9">
      <w:pPr>
        <w:pStyle w:val="Listaszerbekezds"/>
        <w:spacing w:after="0"/>
        <w:ind w:left="360"/>
      </w:pPr>
      <w:r w:rsidRPr="00D52438">
        <w:t>Veszélyforrások, veszélyek a munkahelyeken (pl. zaj, rezgés, veszélyes anyagok és keverékek, stressz)</w:t>
      </w:r>
    </w:p>
    <w:p w:rsidR="008F5089" w:rsidRPr="00D52438" w:rsidRDefault="008F5089" w:rsidP="00F71CA9">
      <w:pPr>
        <w:autoSpaceDE w:val="0"/>
        <w:autoSpaceDN w:val="0"/>
        <w:adjustRightInd w:val="0"/>
        <w:spacing w:after="0"/>
      </w:pPr>
      <w:r w:rsidRPr="00D52438">
        <w:t xml:space="preserve">Fizikai, biológiai és kémiai hatások a dolgozókra, főbb veszélyforrások valamint a veszélyforrások felismerésének módszerei és a védekezés a lehetőségei. </w:t>
      </w:r>
    </w:p>
    <w:p w:rsidR="008F5089" w:rsidRPr="00D52438" w:rsidRDefault="008F5089" w:rsidP="00F71CA9">
      <w:pPr>
        <w:autoSpaceDE w:val="0"/>
        <w:autoSpaceDN w:val="0"/>
        <w:adjustRightInd w:val="0"/>
        <w:spacing w:after="0"/>
      </w:pPr>
      <w:r w:rsidRPr="00D52438">
        <w:t>A stressz, munkahelyi stressz fogalma és az ellene való védekezés jelentősége a munkahelyen.</w:t>
      </w:r>
    </w:p>
    <w:p w:rsidR="008F5089" w:rsidRPr="00D52438" w:rsidRDefault="008F5089" w:rsidP="00F71CA9">
      <w:pPr>
        <w:autoSpaceDE w:val="0"/>
        <w:autoSpaceDN w:val="0"/>
        <w:adjustRightInd w:val="0"/>
        <w:spacing w:after="0"/>
      </w:pPr>
    </w:p>
    <w:p w:rsidR="008F5089" w:rsidRPr="00D52438" w:rsidRDefault="008F5089" w:rsidP="00F71CA9">
      <w:pPr>
        <w:spacing w:after="0"/>
      </w:pPr>
      <w:r w:rsidRPr="00D52438">
        <w:t>A kockázat fogalma, felmérése és kezelése</w:t>
      </w:r>
    </w:p>
    <w:p w:rsidR="008F5089" w:rsidRPr="00F71CA9" w:rsidRDefault="008F5089" w:rsidP="00F71CA9">
      <w:pPr>
        <w:spacing w:after="0"/>
        <w:rPr>
          <w:rFonts w:ascii="Palatino Linotype" w:hAnsi="Palatino Linotype"/>
        </w:rPr>
      </w:pPr>
      <w:r w:rsidRPr="00D52438">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F5089"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D52438">
        <w:rPr>
          <w:b/>
        </w:rPr>
        <w:t>Munkavédelmi jogi ismeretek</w:t>
      </w:r>
      <w:r w:rsidRPr="00644690">
        <w:rPr>
          <w:b/>
          <w:i/>
        </w:rPr>
        <w:tab/>
      </w:r>
      <w:r>
        <w:rPr>
          <w:b/>
          <w:i/>
        </w:rPr>
        <w:t>4 ó</w:t>
      </w:r>
      <w:r w:rsidRPr="00644690">
        <w:rPr>
          <w:b/>
          <w:i/>
        </w:rPr>
        <w:t>ra/</w:t>
      </w:r>
      <w:r>
        <w:rPr>
          <w:b/>
          <w:i/>
        </w:rPr>
        <w:t>4</w:t>
      </w:r>
      <w:r w:rsidRPr="00644690">
        <w:rPr>
          <w:b/>
          <w:i/>
        </w:rPr>
        <w:t xml:space="preserve"> óra</w:t>
      </w:r>
    </w:p>
    <w:p w:rsidR="008F5089" w:rsidRPr="00D52438" w:rsidRDefault="008F5089" w:rsidP="00F71CA9">
      <w:pPr>
        <w:spacing w:after="0"/>
      </w:pPr>
      <w:r w:rsidRPr="00D52438">
        <w:t>A munkavédelem szabályrendszere, jogok és kötelezettségek</w:t>
      </w:r>
    </w:p>
    <w:p w:rsidR="008F5089" w:rsidRPr="00F71CA9" w:rsidRDefault="008F5089" w:rsidP="00F71CA9">
      <w:pPr>
        <w:spacing w:after="0"/>
        <w:rPr>
          <w:bCs/>
        </w:rPr>
      </w:pPr>
      <w:r w:rsidRPr="00D52438">
        <w:tab/>
        <w:t>Az Alaptörvényben biztosított</w:t>
      </w:r>
      <w:r w:rsidRPr="00F71CA9">
        <w:rPr>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F5089" w:rsidRPr="00D52438" w:rsidRDefault="008F5089" w:rsidP="00F71CA9">
      <w:pPr>
        <w:pStyle w:val="Listaszerbekezds"/>
        <w:spacing w:after="0"/>
        <w:ind w:left="360"/>
        <w:rPr>
          <w:bCs/>
        </w:rPr>
      </w:pPr>
    </w:p>
    <w:p w:rsidR="008F5089" w:rsidRPr="00D52438" w:rsidRDefault="008F5089" w:rsidP="00F71CA9">
      <w:pPr>
        <w:pStyle w:val="Listaszerbekezds"/>
        <w:spacing w:after="0"/>
        <w:ind w:left="360"/>
      </w:pPr>
      <w:r w:rsidRPr="00D52438">
        <w:t>Munkavédelmi feladatok a munkahelyeken</w:t>
      </w:r>
    </w:p>
    <w:p w:rsidR="008F5089" w:rsidRPr="00D52438" w:rsidRDefault="008F5089" w:rsidP="00F71CA9">
      <w:pPr>
        <w:spacing w:after="0"/>
      </w:pPr>
      <w:r w:rsidRPr="00D52438">
        <w:tab/>
        <w:t>A munkáltatók alapvető feladatai az egészséget nem veszélyeztető és biztonságos munkakörülmények biztosítása érdekében. Tervezés, létesítés, üzemeltetés. Munkavállalók feladatai a munkavégzés során.</w:t>
      </w:r>
    </w:p>
    <w:p w:rsidR="008F5089" w:rsidRPr="00D52438" w:rsidRDefault="008F5089" w:rsidP="00F71CA9">
      <w:pPr>
        <w:spacing w:after="0"/>
      </w:pPr>
      <w:r w:rsidRPr="00D52438">
        <w:t xml:space="preserve"> </w:t>
      </w:r>
    </w:p>
    <w:p w:rsidR="008F5089" w:rsidRPr="00D52438" w:rsidRDefault="008F5089" w:rsidP="00F71CA9">
      <w:pPr>
        <w:spacing w:after="0"/>
      </w:pPr>
      <w:r w:rsidRPr="00D52438">
        <w:t>Munkavédelmi szakemberek feladatai a munkahelyeken</w:t>
      </w:r>
    </w:p>
    <w:p w:rsidR="008F5089" w:rsidRPr="00D52438" w:rsidRDefault="008F5089" w:rsidP="00F71CA9">
      <w:pPr>
        <w:spacing w:after="0"/>
      </w:pPr>
      <w:r w:rsidRPr="00D52438">
        <w:tab/>
        <w:t>Munkabiztonsági és munkaegészségügyi szaktevékenység keretében ellátandó feladatok. Foglalkozás-egészségügyi feladatok</w:t>
      </w:r>
    </w:p>
    <w:p w:rsidR="008F5089" w:rsidRPr="00D52438" w:rsidRDefault="008F5089" w:rsidP="00F71CA9">
      <w:pPr>
        <w:spacing w:after="0"/>
      </w:pPr>
    </w:p>
    <w:p w:rsidR="008F5089" w:rsidRPr="00D52438" w:rsidRDefault="008F5089" w:rsidP="00F71CA9">
      <w:pPr>
        <w:spacing w:after="0"/>
      </w:pPr>
      <w:r w:rsidRPr="00D52438">
        <w:t>Balesetek és foglalkozási megbetegedések</w:t>
      </w:r>
    </w:p>
    <w:p w:rsidR="008F5089" w:rsidRPr="00D52438" w:rsidRDefault="008F5089" w:rsidP="00F71CA9">
      <w:pPr>
        <w:spacing w:after="0"/>
      </w:pPr>
      <w:r w:rsidRPr="00D52438">
        <w:tab/>
        <w:t>Balesetek és munkabalesetek valamint a foglalkozási megbetegedések fogalma. Feladatok munkabaleset esetén. A kivizsgálás mint a megelőzés eszköze</w:t>
      </w:r>
    </w:p>
    <w:p w:rsidR="008F5089" w:rsidRPr="00D52438" w:rsidRDefault="008F5089" w:rsidP="00F71CA9">
      <w:pPr>
        <w:spacing w:after="0"/>
      </w:pPr>
    </w:p>
    <w:p w:rsidR="008F5089" w:rsidRPr="00D52438" w:rsidRDefault="008F5089" w:rsidP="00F71CA9">
      <w:pPr>
        <w:spacing w:after="0"/>
      </w:pPr>
      <w:r w:rsidRPr="00D52438">
        <w:t>Munkavédelmi érdekképviselet a munkahelyen</w:t>
      </w:r>
    </w:p>
    <w:p w:rsidR="008F5089" w:rsidRPr="00D52438" w:rsidRDefault="008F5089" w:rsidP="00F71CA9">
      <w:pPr>
        <w:spacing w:after="0"/>
      </w:pPr>
      <w:r w:rsidRPr="00D52438">
        <w:tab/>
        <w:t xml:space="preserve">A munkavállalók munkavédelmi érdekképviseletének jelentősége és lehetőségei. A választott képviselők szerepe, feladatai, jogai. </w:t>
      </w:r>
    </w:p>
    <w:p w:rsidR="008F5089" w:rsidRPr="00644690"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F71CA9" w:rsidRDefault="008F5089" w:rsidP="00F71CA9">
      <w:pPr>
        <w:widowControl w:val="0"/>
        <w:suppressAutoHyphens/>
        <w:spacing w:after="0"/>
        <w:rPr>
          <w:b/>
          <w:bCs/>
        </w:rPr>
      </w:pPr>
      <w:r w:rsidRPr="00F71CA9">
        <w:rPr>
          <w:bCs/>
          <w:i/>
        </w:rPr>
        <w:t>Tanterem</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7660" w:type="dxa"/>
        <w:tblInd w:w="75" w:type="dxa"/>
        <w:tblCellMar>
          <w:left w:w="70" w:type="dxa"/>
          <w:right w:w="70" w:type="dxa"/>
        </w:tblCellMar>
        <w:tblLook w:val="00A0" w:firstRow="1" w:lastRow="0" w:firstColumn="1" w:lastColumn="0" w:noHBand="0" w:noVBand="0"/>
      </w:tblPr>
      <w:tblGrid>
        <w:gridCol w:w="2280"/>
        <w:gridCol w:w="980"/>
        <w:gridCol w:w="980"/>
        <w:gridCol w:w="980"/>
        <w:gridCol w:w="2440"/>
      </w:tblGrid>
      <w:tr w:rsidR="008F5089" w:rsidRPr="002529E0" w:rsidTr="002529E0">
        <w:trPr>
          <w:trHeight w:val="600"/>
        </w:trPr>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xml:space="preserve">Alkalmazandó eszközök és felszerelések </w:t>
            </w:r>
          </w:p>
        </w:tc>
      </w:tr>
      <w:tr w:rsidR="008F5089" w:rsidRPr="002529E0" w:rsidTr="002529E0">
        <w:trPr>
          <w:trHeight w:val="276"/>
        </w:trPr>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r>
      <w:tr w:rsidR="008F5089" w:rsidRPr="002529E0" w:rsidTr="002529E0">
        <w:trPr>
          <w:trHeight w:val="792"/>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Szakkönyvek, munkavédelmi tárgyú jogszabályok</w:t>
            </w:r>
          </w:p>
        </w:tc>
      </w:tr>
      <w:tr w:rsidR="008F5089" w:rsidRPr="002529E0" w:rsidTr="002529E0">
        <w:trPr>
          <w:trHeight w:val="528"/>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Munkabaleset, foglalkozási megbetegedés elemzése</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Oktatófilmek (pl. NAPO)</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76"/>
        </w:trPr>
        <w:tc>
          <w:tcPr>
            <w:tcW w:w="228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teszt</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2529E0" w:rsidTr="002529E0">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xml:space="preserve">Alkalmazandó eszközök és felszerelések </w:t>
            </w:r>
          </w:p>
        </w:tc>
      </w:tr>
      <w:tr w:rsidR="008F5089" w:rsidRPr="002529E0" w:rsidTr="002529E0">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p>
        </w:tc>
      </w:tr>
      <w:tr w:rsidR="008F5089" w:rsidRPr="002529E0" w:rsidTr="002529E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Információ feldolgozó tevékenységek</w:t>
            </w:r>
          </w:p>
        </w:tc>
      </w:tr>
      <w:tr w:rsidR="008F5089" w:rsidRPr="002529E0" w:rsidTr="002529E0">
        <w:trPr>
          <w:trHeight w:val="528"/>
        </w:trPr>
        <w:tc>
          <w:tcPr>
            <w:tcW w:w="1060" w:type="dxa"/>
            <w:tcBorders>
              <w:top w:val="nil"/>
              <w:left w:val="single" w:sz="4" w:space="0" w:color="auto"/>
              <w:bottom w:val="single" w:sz="4" w:space="0" w:color="auto"/>
              <w:right w:val="single" w:sz="4" w:space="0" w:color="auto"/>
            </w:tcBorders>
            <w:vAlign w:val="center"/>
          </w:tcPr>
          <w:p w:rsidR="008F5089" w:rsidRPr="002529E0" w:rsidRDefault="008F5089" w:rsidP="008249AE">
            <w:pPr>
              <w:spacing w:after="0"/>
              <w:jc w:val="center"/>
              <w:rPr>
                <w:color w:val="000000"/>
                <w:sz w:val="20"/>
                <w:szCs w:val="20"/>
                <w:lang w:eastAsia="hu-HU"/>
              </w:rPr>
            </w:pPr>
            <w:r w:rsidRPr="002529E0">
              <w:rPr>
                <w:color w:val="000000"/>
                <w:sz w:val="20"/>
                <w:szCs w:val="20"/>
                <w:lang w:eastAsia="hu-HU"/>
              </w:rPr>
              <w:t>1.</w:t>
            </w:r>
            <w:r>
              <w:rPr>
                <w:color w:val="000000"/>
                <w:sz w:val="20"/>
                <w:szCs w:val="20"/>
                <w:lang w:eastAsia="hu-HU"/>
              </w:rPr>
              <w:t>1</w:t>
            </w:r>
            <w:r w:rsidRPr="002529E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 </w:t>
            </w:r>
          </w:p>
        </w:tc>
      </w:tr>
      <w:tr w:rsidR="008F5089" w:rsidRPr="002529E0" w:rsidTr="002529E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Ismeretalkalmazási gyakorló tevékenységek, feladatok</w:t>
            </w:r>
          </w:p>
        </w:tc>
      </w:tr>
      <w:tr w:rsidR="008F5089" w:rsidRPr="002529E0" w:rsidTr="002529E0">
        <w:trPr>
          <w:trHeight w:val="1056"/>
        </w:trPr>
        <w:tc>
          <w:tcPr>
            <w:tcW w:w="1060" w:type="dxa"/>
            <w:tcBorders>
              <w:top w:val="nil"/>
              <w:left w:val="single" w:sz="4" w:space="0" w:color="auto"/>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Pr>
                <w:color w:val="000000"/>
                <w:sz w:val="20"/>
                <w:szCs w:val="20"/>
                <w:lang w:eastAsia="hu-HU"/>
              </w:rPr>
              <w:t>2.1</w:t>
            </w:r>
            <w:r w:rsidRPr="002529E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529E0" w:rsidRDefault="008F5089" w:rsidP="002529E0">
            <w:pPr>
              <w:spacing w:after="0"/>
              <w:jc w:val="center"/>
              <w:rPr>
                <w:color w:val="000000"/>
                <w:sz w:val="20"/>
                <w:szCs w:val="20"/>
                <w:lang w:eastAsia="hu-HU"/>
              </w:rPr>
            </w:pPr>
            <w:r w:rsidRPr="002529E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529E0" w:rsidRDefault="008F5089" w:rsidP="002529E0">
            <w:pPr>
              <w:spacing w:after="0"/>
              <w:jc w:val="left"/>
              <w:rPr>
                <w:color w:val="000000"/>
                <w:sz w:val="20"/>
                <w:szCs w:val="20"/>
                <w:lang w:eastAsia="hu-HU"/>
              </w:rPr>
            </w:pPr>
            <w:r w:rsidRPr="002529E0">
              <w:rPr>
                <w:color w:val="000000"/>
                <w:sz w:val="20"/>
                <w:szCs w:val="20"/>
                <w:lang w:eastAsia="hu-HU"/>
              </w:rPr>
              <w:t>A tanult (vagy egy választott) szakma szabályainak veszélyei, ártalmai</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BD48BC">
        <w:rPr>
          <w:b/>
          <w:sz w:val="44"/>
          <w:szCs w:val="44"/>
        </w:rPr>
        <w:t>10488-12</w:t>
      </w:r>
      <w:r w:rsidRPr="00263E56">
        <w:rPr>
          <w:rFonts w:ascii="Palatino Linotype" w:hAnsi="Palatino Linotype"/>
          <w:b/>
          <w:sz w:val="44"/>
          <w:szCs w:val="44"/>
        </w:rPr>
        <w:t xml:space="preserve"> </w:t>
      </w:r>
      <w:r w:rsidRPr="00D52C63">
        <w:rPr>
          <w:b/>
          <w:sz w:val="36"/>
        </w:rPr>
        <w:t xml:space="preserve"> azonosító számú</w:t>
      </w:r>
    </w:p>
    <w:p w:rsidR="008F5089" w:rsidRPr="00BD48BC" w:rsidRDefault="008F5089" w:rsidP="00251142">
      <w:pPr>
        <w:spacing w:after="0"/>
        <w:jc w:val="center"/>
        <w:rPr>
          <w:b/>
          <w:sz w:val="44"/>
          <w:szCs w:val="44"/>
        </w:rPr>
      </w:pPr>
      <w:r w:rsidRPr="00BD48BC">
        <w:rPr>
          <w:b/>
          <w:sz w:val="44"/>
          <w:szCs w:val="44"/>
        </w:rPr>
        <w:t>Fa megmunkálása, fahajók építése</w:t>
      </w:r>
    </w:p>
    <w:p w:rsidR="008F5089" w:rsidRPr="00D52C63" w:rsidRDefault="008F5089" w:rsidP="00DF1227">
      <w:pPr>
        <w:jc w:val="center"/>
        <w:rPr>
          <w:b/>
          <w:sz w:val="36"/>
        </w:rPr>
      </w:pPr>
      <w:r>
        <w:rPr>
          <w:b/>
          <w:sz w:val="36"/>
        </w:rPr>
        <w:t>.</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BD48BC">
        <w:rPr>
          <w:szCs w:val="24"/>
        </w:rPr>
        <w:t>10488-12</w:t>
      </w:r>
      <w:r w:rsidRPr="00263E56">
        <w:rPr>
          <w:rFonts w:ascii="Palatino Linotype" w:hAnsi="Palatino Linotype"/>
          <w:szCs w:val="24"/>
        </w:rPr>
        <w:t xml:space="preserve"> </w:t>
      </w:r>
      <w:r w:rsidRPr="00D52C63">
        <w:t xml:space="preserve"> azonosító számú </w:t>
      </w:r>
      <w:r w:rsidRPr="00BD48BC">
        <w:rPr>
          <w:szCs w:val="24"/>
        </w:rPr>
        <w:t>Fa megmunkálása, fahajók épít</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r>
        <w:br w:type="page"/>
      </w:r>
    </w:p>
    <w:tbl>
      <w:tblPr>
        <w:tblW w:w="77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gridCol w:w="720"/>
      </w:tblGrid>
      <w:tr w:rsidR="008F5089" w:rsidRPr="00667BC6" w:rsidTr="00F71CA9">
        <w:trPr>
          <w:trHeight w:val="1755"/>
        </w:trPr>
        <w:tc>
          <w:tcPr>
            <w:tcW w:w="410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Famegmunkálási ismeret</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Faipari</w:t>
            </w:r>
            <w:r w:rsidRPr="00667BC6">
              <w:rPr>
                <w:color w:val="000000"/>
                <w:sz w:val="20"/>
                <w:szCs w:val="20"/>
                <w:lang w:eastAsia="hu-HU"/>
              </w:rPr>
              <w:br/>
              <w:t>anyagismeret</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Műszaki rajz</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Fahajóépítés szakrajz</w:t>
            </w:r>
          </w:p>
        </w:tc>
        <w:tc>
          <w:tcPr>
            <w:tcW w:w="720" w:type="dxa"/>
            <w:textDirection w:val="btLr"/>
            <w:vAlign w:val="bottom"/>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Fahajó-építési gyakorlat</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FELADATOK</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dokumentációt (műszaki rajzokat, szabásjegyzéket, stb.)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Kiválasztja az alapanyagokat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Előkészíti a gyártási folyamatokat, kiválasztja a szerszámokat, beállítja a gépeket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alapműveleteket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alapszerkezeteket, kötéseket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Ragasztást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építésű fahajót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Bordarajzokat, sablonrajzot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Sablonokat, bordákat, építőállványt készít, állít fel</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keresztbordákat, padló fenékmerevítőket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Gerincet, orrtőkét, fartőkét, fartükröt készít, építőágyra helyez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Beépíti a fő- és válaszfalakat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Vonalhelyességet, görbületet, szimmetriát ellenőriz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Palánkolást, héjszerkezetet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Rétegelt technikával hajót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Íves felületeket, vázszerkezetet, héjszerkezetet készít, rétegragasztást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Fedélzetet, felépítményt,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Felszereli a dörzsprofilt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Vízvonalba állítja a hajót, felszereli a tőkesúlyt, beszereli a hajókormányt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Evezőlapátot, kormányt, árbócot, bumot és egyéb termékeket készít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Javítási munkákat végez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Tároló állványt készít,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Téli tárolásra előkészíti a hajót</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 része, tartalma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rajz alapjai, műhelyrajzok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Síkmértani szerkesztések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Vetületi ábrázolás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Metszeti ábrázolás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Hajótest ábrázolása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Építőállvány rajz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szerkezete, tulajdonsága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 nedvessége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hibái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lastRenderedPageBreak/>
              <w:t xml:space="preserve">Hajóépítésben használatos fafajták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Fűrészipari termékek, furnérok, rétegelt lemezek, szendvicsszerkezetek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Segédanyagok, szigetelő anyagok, tömítőanyagok, burkolóanyagok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Felület-előkészítés anyagai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Ragasztók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tömörfa megmunkálásának szabályai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famegmunkálás kézi, gépi eszközei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fűrészelés, gyalulás, marás, csiszolás művelete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Gépek kezelése, karbantartása, javítása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Fahajó építés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fahajóépítés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Bordák, sablonok, építőállvány készítése, felállítása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 padló fenékmerevítők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 orrtőke, fartőke, fartükör készítése, építőágyra helyezése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Vázszerkezet és palánk készítésének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Rétegelt technikával vázszerkezet, héjszerkezet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Fedélzet, felépítmény készítése, fő- és válaszfalak beépítése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SZAKMAI ISMERETEK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hajóépítő rajz készítése, értelmezése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dokumentáció része, tartalma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Műszaki rajz alapjai, műhelyrajzok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Síkmértani szerkesztések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Vetületi ábrázolás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Metszeti ábrázolás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Hajótest ábrázolása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Építőállvány rajz</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szerkezete, tulajdonsága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 nedvessége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hibái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Hajóépítésben használatos fafajták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Fűrészipari termékek, furnérok, rétegelt lemezek, szendvicsszerkezetek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Segédanyagok, szigetelő anyagok, tömítőanyagok, burkolóanyagok</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Felület-előkészítés anyagai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Ragasztók fajtái, jellemzői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tömörfa megmunkálásának szabályai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famegmunkálás kézi, gépi eszközei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 fűrészelés, gyalulás, marás, csiszolás művelete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Gépek kezelése, karbantartása, javítása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Fahajó építés technikái</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Hagyományos fahajóépítés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lastRenderedPageBreak/>
              <w:t>Bordák, sablonok, építőállvány készítése, felállítása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Hossz és keresztbordák, padló fenékmerevítők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Gerinc, orrtőke, fartőke, fartükör készítése, építőágyra helyezése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1056"/>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Vázszerkezet és palánk készítésének technikái</w:t>
            </w:r>
            <w:r w:rsidRPr="00667BC6">
              <w:rPr>
                <w:color w:val="000000"/>
                <w:sz w:val="20"/>
                <w:szCs w:val="20"/>
                <w:lang w:eastAsia="hu-HU"/>
              </w:rPr>
              <w:br/>
              <w:t>Rétegelt technikával vázszerkezet, héjszerkezet készítése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528"/>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Fedélzet, felépítmény készítése, fő- és válaszfalak beépítése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SZAKMAI KÉSZSÉGEK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hajóépítő rajz készítése, értelmezése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xml:space="preserve"> Rajzeszközök használata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 és egyéb hajóépítő anyagok kiválasztása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Faipari szerszámok, gépek használata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Famegmunkálás, felület előkészítés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SZEMÉLYES 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Kézügyesség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Precizitás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Térlátás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TÁRSAS 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Kapcsolatteremtő készség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Kommunikációs rugalmasság</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Együttműködés képessége</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300"/>
        </w:trPr>
        <w:tc>
          <w:tcPr>
            <w:tcW w:w="7700" w:type="dxa"/>
            <w:gridSpan w:val="6"/>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MÓDSZERKOMPETENCIÁK</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Ismeretek helyén való alkalmazása</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Módszeres munkavégzés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r w:rsidR="008F5089" w:rsidRPr="00667BC6" w:rsidTr="00F71CA9">
        <w:trPr>
          <w:trHeight w:val="264"/>
        </w:trPr>
        <w:tc>
          <w:tcPr>
            <w:tcW w:w="410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Problémamegoldás, hibaelhárítás</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20" w:type="dxa"/>
            <w:noWrap/>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90C48">
        <w:rPr>
          <w:b/>
          <w:color w:val="000000"/>
          <w:szCs w:val="24"/>
          <w:lang w:eastAsia="hu-HU"/>
        </w:rPr>
        <w:t>Famegmunkálási ismeret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widowControl w:val="0"/>
        <w:suppressAutoHyphens/>
        <w:spacing w:after="0"/>
        <w:rPr>
          <w:szCs w:val="24"/>
        </w:rPr>
      </w:pPr>
      <w:r w:rsidRPr="00F71CA9">
        <w:rPr>
          <w:szCs w:val="24"/>
        </w:rPr>
        <w:t>A fahajók építésének egyik fontos alapanyaga a fa, ezért fontos, hogy megmunkálhatóságát megismerjék. A kishajóépítő, - karbantartó sajátítsa el a gyártás előkészítéshez szükséges rajzi készségeket a műszaki dokumentáció tartalmi követelményeit. Ismerje meg a fahajók gyártási technológiáit és a megmunkálás kézi és gépi eszközeit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690C48" w:rsidRDefault="008F5089" w:rsidP="00F71CA9">
      <w:pPr>
        <w:pStyle w:val="Listaszerbekezds"/>
        <w:ind w:left="360"/>
        <w:rPr>
          <w:szCs w:val="24"/>
        </w:rPr>
      </w:pPr>
      <w:r w:rsidRPr="00690C48">
        <w:rPr>
          <w:szCs w:val="24"/>
        </w:rPr>
        <w:t>Matematikai számítások, fizikai erőhatások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690C48">
        <w:rPr>
          <w:b/>
          <w:szCs w:val="24"/>
          <w:lang w:eastAsia="hu-HU"/>
        </w:rPr>
        <w:t>A famegmunkálása</w:t>
      </w:r>
      <w:r w:rsidRPr="00644690">
        <w:rPr>
          <w:b/>
          <w:i/>
        </w:rPr>
        <w:tab/>
      </w:r>
      <w:r>
        <w:rPr>
          <w:b/>
          <w:i/>
        </w:rPr>
        <w:t>25</w:t>
      </w:r>
      <w:r w:rsidRPr="00644690">
        <w:rPr>
          <w:b/>
          <w:i/>
        </w:rPr>
        <w:t>…</w:t>
      </w:r>
      <w:r>
        <w:rPr>
          <w:b/>
          <w:i/>
        </w:rPr>
        <w:t xml:space="preserve"> ó</w:t>
      </w:r>
      <w:r w:rsidRPr="00644690">
        <w:rPr>
          <w:b/>
          <w:i/>
        </w:rPr>
        <w:t>ra/</w:t>
      </w:r>
      <w:r>
        <w:rPr>
          <w:b/>
          <w:i/>
        </w:rPr>
        <w:t>18</w:t>
      </w:r>
      <w:r w:rsidRPr="00644690">
        <w:rPr>
          <w:b/>
          <w:i/>
        </w:rPr>
        <w:t xml:space="preserve"> óra</w:t>
      </w:r>
    </w:p>
    <w:p w:rsidR="008F5089" w:rsidRPr="00F71CA9" w:rsidRDefault="008F5089" w:rsidP="00F71CA9">
      <w:pPr>
        <w:widowControl w:val="0"/>
        <w:tabs>
          <w:tab w:val="left" w:pos="7560"/>
        </w:tabs>
        <w:suppressAutoHyphens/>
        <w:spacing w:after="0"/>
        <w:rPr>
          <w:kern w:val="2"/>
          <w:szCs w:val="24"/>
          <w:lang w:eastAsia="hi-IN" w:bidi="hi-IN"/>
        </w:rPr>
      </w:pPr>
      <w:r w:rsidRPr="00F71CA9">
        <w:rPr>
          <w:kern w:val="2"/>
          <w:szCs w:val="24"/>
          <w:lang w:eastAsia="hi-IN" w:bidi="hi-IN"/>
        </w:rPr>
        <w:t>Forgácsolás feltételei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Forgácsoló szerszám jellemzői, részei, szögei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lastRenderedPageBreak/>
        <w:t>A forgácsolás iránya és szerszám jellemzői közötti összefüggések, minőséget befolyásoló tényezők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méretre alakítása kéziszerszámokkal (kézi fűrészek, gyaluk, vésők, reszelők, segéd és mérőeszközök)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Alkatrészek méretre alakítása kézi kisgépekkel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Keresztmetszeti méretre alakítás faipari alapgépekkel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fa ragasztása (ragasztással kapcsolatos fogalmak, ragasztás technológiája, ragasztás hibái)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Alapszerkezetek kialakítása (</w:t>
      </w:r>
      <w:r w:rsidRPr="00F71CA9">
        <w:rPr>
          <w:szCs w:val="24"/>
        </w:rPr>
        <w:t>szélesbítő toldások, egyenes él illesztéssel, idegencsappal, gépi toldással) és alkalmazási területei</w:t>
      </w:r>
    </w:p>
    <w:p w:rsidR="008F5089" w:rsidRPr="00F71CA9" w:rsidRDefault="008F5089" w:rsidP="00F71CA9">
      <w:pPr>
        <w:widowControl w:val="0"/>
        <w:suppressAutoHyphens/>
        <w:spacing w:after="0"/>
        <w:rPr>
          <w:kern w:val="2"/>
          <w:szCs w:val="24"/>
          <w:lang w:eastAsia="hi-IN" w:bidi="hi-IN"/>
        </w:rPr>
      </w:pPr>
      <w:r w:rsidRPr="00F71CA9">
        <w:rPr>
          <w:szCs w:val="24"/>
        </w:rPr>
        <w:t>Hosszabbító toldások rálapolással, gépi toldással és ezek alkalmazásai területei</w:t>
      </w:r>
    </w:p>
    <w:p w:rsidR="008F5089" w:rsidRPr="00F71CA9" w:rsidRDefault="008F5089" w:rsidP="00F71CA9">
      <w:pPr>
        <w:widowControl w:val="0"/>
        <w:suppressAutoHyphens/>
        <w:spacing w:after="0"/>
        <w:rPr>
          <w:kern w:val="2"/>
          <w:szCs w:val="24"/>
          <w:lang w:eastAsia="hi-IN" w:bidi="hi-IN"/>
        </w:rPr>
      </w:pPr>
      <w:r w:rsidRPr="00F71CA9">
        <w:rPr>
          <w:szCs w:val="24"/>
        </w:rPr>
        <w:t>Faipari alapszerkezetek keretkötései (tompa illesztések, lapolások, ollós csapozás, vésett csapozás)</w:t>
      </w:r>
    </w:p>
    <w:p w:rsidR="008F5089" w:rsidRPr="00690C48" w:rsidRDefault="008F5089" w:rsidP="00F71CA9">
      <w:pPr>
        <w:pStyle w:val="Listaszerbekezds"/>
        <w:widowControl w:val="0"/>
        <w:suppressAutoHyphens/>
        <w:spacing w:after="0"/>
        <w:ind w:left="360"/>
        <w:rPr>
          <w:kern w:val="2"/>
          <w:szCs w:val="24"/>
          <w:lang w:eastAsia="hi-IN" w:bidi="hi-IN"/>
        </w:rPr>
      </w:pPr>
      <w:r w:rsidRPr="00690C48">
        <w:rPr>
          <w:szCs w:val="24"/>
        </w:rPr>
        <w:t>Faipari alapszerkezetek kávakötései (tompa illesztések, egyenes fogazás, fecskefarkú fogazás)</w:t>
      </w:r>
    </w:p>
    <w:p w:rsidR="008F5089" w:rsidRPr="00F71CA9" w:rsidRDefault="008F5089" w:rsidP="00F71CA9">
      <w:pPr>
        <w:widowControl w:val="0"/>
        <w:suppressAutoHyphens/>
        <w:spacing w:after="0"/>
        <w:rPr>
          <w:kern w:val="2"/>
          <w:szCs w:val="24"/>
          <w:lang w:eastAsia="hi-IN" w:bidi="hi-IN"/>
        </w:rPr>
      </w:pPr>
      <w:r w:rsidRPr="00F71CA9">
        <w:rPr>
          <w:szCs w:val="24"/>
        </w:rPr>
        <w:t xml:space="preserve">Faipari alapszerkezetek állványszerkezeti kötései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Fahibák javítási technikái, tapaszolás</w:t>
      </w:r>
    </w:p>
    <w:p w:rsidR="008F5089" w:rsidRPr="00F71CA9" w:rsidRDefault="008F5089" w:rsidP="00F71CA9">
      <w:pPr>
        <w:widowControl w:val="0"/>
        <w:suppressAutoHyphens/>
        <w:spacing w:after="0"/>
        <w:rPr>
          <w:rFonts w:ascii="Palatino Linotype" w:hAnsi="Palatino Linotype"/>
          <w:kern w:val="2"/>
          <w:szCs w:val="24"/>
          <w:lang w:eastAsia="hi-IN" w:bidi="hi-IN"/>
        </w:rPr>
      </w:pPr>
      <w:r w:rsidRPr="00F71CA9">
        <w:rPr>
          <w:kern w:val="2"/>
          <w:szCs w:val="24"/>
          <w:lang w:eastAsia="hi-IN" w:bidi="hi-IN"/>
        </w:rPr>
        <w:t xml:space="preserve"> Felületek előkészítése, tisztítása felületkezeléshez (szennyeződések eltávolításának anyagai, csiszolás)</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Faipari alapgépek</w:t>
      </w:r>
      <w:r w:rsidRPr="00644690">
        <w:rPr>
          <w:b/>
          <w:i/>
        </w:rPr>
        <w:t xml:space="preserve"> 2</w:t>
      </w:r>
      <w:r w:rsidRPr="00644690">
        <w:rPr>
          <w:b/>
          <w:i/>
        </w:rPr>
        <w:tab/>
      </w:r>
      <w:r>
        <w:rPr>
          <w:b/>
          <w:i/>
        </w:rPr>
        <w:t>35 ó</w:t>
      </w:r>
      <w:r w:rsidRPr="00644690">
        <w:rPr>
          <w:b/>
          <w:i/>
        </w:rPr>
        <w:t>ra/</w:t>
      </w:r>
      <w:r>
        <w:rPr>
          <w:b/>
          <w:i/>
        </w:rPr>
        <w:t>28</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gépi forgácsoló szerszám jellemzői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forgácsolás mozgásai, forgácsolási sebesség, előtolási sebesség és hatásuk a megmunkált felület minőségére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Faipari kisgépek körfűrészgép, gyalugép, fúrógép, dekopír fűrész, csiszológép</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Egyengető gyalugép felépítése, működése, kések cseréje, beállítása Vastagsági gyalugép fő részei és ezek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Szalagfűrészgép fő részei a szalag cseréje és egyenes futásának beállítási lehetősége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szalagfűrész hosszának kiszámítása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körfűrészgép fő részei a körfűrészlapok jellemzői, cseréje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Marógép fő részei beállítása, a fordulatszám kiválasztás szabálya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Marószerszámok fajtái, jellemzői, szakszerű felrakása és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Szalag csiszológép fő részei a szalag egyenes futásának beállítása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Széles szalagú csiszológép fő részei, működése, beállítása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henger csiszológépek fajtái (függőleges és vízszintes elrendezésű), főbb részei és beállításuk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Furnérozás gépei (furnér olló, furnértoldó gép főbb részei működési elvük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ragasztó felhordó gép részei, működési elve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présgépek jellemzői, beállítási értékek meghatározása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Fahajók építése</w:t>
      </w:r>
      <w:r w:rsidRPr="00644690">
        <w:rPr>
          <w:b/>
          <w:i/>
        </w:rPr>
        <w:t xml:space="preserve"> 3</w:t>
      </w:r>
      <w:r w:rsidRPr="00644690">
        <w:rPr>
          <w:b/>
          <w:i/>
        </w:rPr>
        <w:tab/>
      </w:r>
      <w:r>
        <w:rPr>
          <w:b/>
          <w:i/>
        </w:rPr>
        <w:t>48 ó</w:t>
      </w:r>
      <w:r w:rsidRPr="00644690">
        <w:rPr>
          <w:b/>
          <w:i/>
        </w:rPr>
        <w:t>ra/</w:t>
      </w:r>
      <w:r>
        <w:rPr>
          <w:b/>
          <w:i/>
        </w:rPr>
        <w:t>42</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Műszaki dokumentáció tartalmi, formai követelményei (termék leírása, kiviteli rajzok fajtái, darabjegyzék, alkatrészjegyzék, technológiai utasítás, műveletterv, árkalkuláció)</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hajlítása hagyományos technológiával (hidegen, főzéssel, gőzöléssel és hő közléssel)</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 xml:space="preserve">A hajlításnál fellépő erők, a hajlítás hibái </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Alkatrészek rétegragasztási technológiája, alapanyagok kiválasztása, előkészítése, sablonok készítése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hajótest alkatrészeinek készítése (gerinc, orrtőke, fartükör, merevítők, bordák, árbóc, bum)</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Fahajók alkatrészeinek kötései (bordák kötései, orrtőke-gerinc-fartükör kötési, hossz-, és keresztbordák kötései)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lastRenderedPageBreak/>
        <w:t>Hajótest építési módjai (építőbordák, építőállványok, építőgerenda)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Hajó palánkozási módjai (hosszbordák kötik egymáshoz a palánkot)</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Klinker átfedéses palánkozás technikája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Karwel teljesen sima palánkozás technikája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Lécezett, egymáshoz ragasztott palánkozás technikája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Diagonál-karwel, többrétegű palánkozás technikája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Külhéj építése rétegelt lemezeléssel</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Külhéj készítése formára ragasztott, préselt furnérokból (furnérrétegek számának és fektetés irányának maghatározása)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Fedélzet készítése különböző technikákkal, anyagokkal (lécezett, lemezelt)</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Kajüt készítése (válaszfal, ajtó, tolótető, tető, padlózat)</w:t>
      </w:r>
    </w:p>
    <w:p w:rsidR="008F5089" w:rsidRDefault="008F5089" w:rsidP="00F71CA9">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1"/>
          <w:numId w:val="8"/>
        </w:numPr>
        <w:spacing w:after="0"/>
        <w:rPr>
          <w:b/>
        </w:rPr>
      </w:pPr>
      <w:r w:rsidRPr="00644690">
        <w:rPr>
          <w:b/>
        </w:rPr>
        <w:t>A képzés javasolt helyszíne (ajánlás)</w:t>
      </w:r>
    </w:p>
    <w:p w:rsidR="008F5089" w:rsidRPr="00644690" w:rsidRDefault="008F5089" w:rsidP="00F71CA9">
      <w:pPr>
        <w:pStyle w:val="Listaszerbekezds"/>
        <w:spacing w:after="0"/>
        <w:ind w:left="792"/>
        <w:rPr>
          <w:b/>
        </w:rPr>
      </w:pPr>
    </w:p>
    <w:p w:rsidR="008F5089" w:rsidRPr="006C36BC" w:rsidRDefault="008F5089" w:rsidP="006C36BC">
      <w:pPr>
        <w:pStyle w:val="Listaszerbekezds"/>
        <w:widowControl w:val="0"/>
        <w:numPr>
          <w:ilvl w:val="0"/>
          <w:numId w:val="8"/>
        </w:numPr>
        <w:suppressAutoHyphens/>
        <w:spacing w:after="0"/>
        <w:rPr>
          <w:b/>
          <w:i/>
          <w:iCs/>
          <w:szCs w:val="24"/>
        </w:rPr>
      </w:pPr>
      <w:r w:rsidRPr="006C36BC">
        <w:rPr>
          <w:i/>
          <w:iCs/>
          <w:szCs w:val="24"/>
        </w:rPr>
        <w:t>A famegmunkálási ismeret tantárgy tanteremi körülmények között kerül oktatásra</w:t>
      </w:r>
      <w:r w:rsidRPr="006C36BC">
        <w:rPr>
          <w:b/>
          <w:i/>
          <w:iCs/>
          <w:szCs w:val="24"/>
        </w:rPr>
        <w: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67BC6" w:rsidTr="00667BC6">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xml:space="preserve">Alkalmazandó eszközök és felszerelések </w:t>
            </w:r>
          </w:p>
        </w:tc>
      </w:tr>
      <w:tr w:rsidR="008F5089" w:rsidRPr="00667BC6" w:rsidTr="00667BC6">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667BC6">
        <w:trPr>
          <w:trHeight w:val="276"/>
        </w:trPr>
        <w:tc>
          <w:tcPr>
            <w:tcW w:w="980" w:type="dxa"/>
            <w:tcBorders>
              <w:top w:val="nil"/>
              <w:left w:val="single" w:sz="4" w:space="0" w:color="auto"/>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67BC6" w:rsidTr="00F71CA9">
        <w:trPr>
          <w:trHeight w:val="276"/>
        </w:trPr>
        <w:tc>
          <w:tcPr>
            <w:tcW w:w="106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Sorszám</w:t>
            </w:r>
          </w:p>
        </w:tc>
        <w:tc>
          <w:tcPr>
            <w:tcW w:w="288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Tanulói tevékenységforma</w:t>
            </w:r>
          </w:p>
        </w:tc>
        <w:tc>
          <w:tcPr>
            <w:tcW w:w="2280" w:type="dxa"/>
            <w:gridSpan w:val="3"/>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Tanulói tevékenység szervezési kerete (differenciálási módok)</w:t>
            </w:r>
          </w:p>
        </w:tc>
        <w:tc>
          <w:tcPr>
            <w:tcW w:w="2440" w:type="dxa"/>
            <w:vMerge w:val="restart"/>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xml:space="preserve">Alkalmazandó eszközök és felszerelések </w:t>
            </w:r>
          </w:p>
        </w:tc>
      </w:tr>
      <w:tr w:rsidR="008F5089" w:rsidRPr="00667BC6" w:rsidTr="00F71CA9">
        <w:trPr>
          <w:trHeight w:val="528"/>
        </w:trPr>
        <w:tc>
          <w:tcPr>
            <w:tcW w:w="1060" w:type="dxa"/>
            <w:vMerge/>
            <w:vAlign w:val="center"/>
          </w:tcPr>
          <w:p w:rsidR="008F5089" w:rsidRPr="00667BC6" w:rsidRDefault="008F5089" w:rsidP="00667BC6">
            <w:pPr>
              <w:spacing w:after="0"/>
              <w:jc w:val="left"/>
              <w:rPr>
                <w:color w:val="000000"/>
                <w:sz w:val="20"/>
                <w:szCs w:val="20"/>
                <w:lang w:eastAsia="hu-HU"/>
              </w:rPr>
            </w:pPr>
          </w:p>
        </w:tc>
        <w:tc>
          <w:tcPr>
            <w:tcW w:w="2880" w:type="dxa"/>
            <w:vMerge/>
            <w:vAlign w:val="center"/>
          </w:tcPr>
          <w:p w:rsidR="008F5089" w:rsidRPr="00667BC6" w:rsidRDefault="008F5089" w:rsidP="00667BC6">
            <w:pPr>
              <w:spacing w:after="0"/>
              <w:jc w:val="left"/>
              <w:rPr>
                <w:color w:val="000000"/>
                <w:sz w:val="20"/>
                <w:szCs w:val="20"/>
                <w:lang w:eastAsia="hu-HU"/>
              </w:rPr>
            </w:pP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egyéni</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csoport-bontás</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osztály-keret</w:t>
            </w:r>
          </w:p>
        </w:tc>
        <w:tc>
          <w:tcPr>
            <w:tcW w:w="2440" w:type="dxa"/>
            <w:vMerge/>
            <w:vAlign w:val="center"/>
          </w:tcPr>
          <w:p w:rsidR="008F5089" w:rsidRPr="00667BC6" w:rsidRDefault="008F5089" w:rsidP="00667BC6">
            <w:pPr>
              <w:spacing w:after="0"/>
              <w:jc w:val="left"/>
              <w:rPr>
                <w:color w:val="000000"/>
                <w:sz w:val="20"/>
                <w:szCs w:val="20"/>
                <w:lang w:eastAsia="hu-HU"/>
              </w:rPr>
            </w:pP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Információ feldolgozó tevékenységek</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1.</w:t>
            </w:r>
            <w:r>
              <w:rPr>
                <w:color w:val="000000"/>
                <w:sz w:val="20"/>
                <w:szCs w:val="20"/>
                <w:lang w:eastAsia="hu-HU"/>
              </w:rPr>
              <w:t>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Hallott szöveg feldolgozása jegyzeteléssel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1.3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Hallott szöveg feladattal vezetett feldolgozása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lastRenderedPageBreak/>
              <w:t>1.4</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Információk önálló rendszerezése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2.</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Ismeretalkalmazási gyakorló tevékenységek, feladatok</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Tesztfeladat megoldása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Szöveges előadás egyéni felkészüléssel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2.3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Tapasztalatok helyszíni ismertetése szóban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Képi információk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rajz értelmezése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3.2.</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rajz készítése leírásból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4.</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Komplex információk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Jegyzetkészítés eseményről kérdéssor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Esemény helyszíni értékelése szóban felkészülés után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4.3</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Utólagos szóbeli beszámoló</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Csoportos munkaformák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5.1.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Feladattal vezetett kiscsoportos szövegfeldolgozás</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6.</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Gyakorlati munkavégzés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6.1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Műveletek gyakorlása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6.2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Munkamegfigyelés adott szempontok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Üzemeltetési tevékenységek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7.1.</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Géprendszer megfigyelése adott szempontok alapján</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7.2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Üzemelési hibák szimulálása és megfigyelése</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8.</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Vizsgálati tevékenységek körében</w:t>
            </w:r>
          </w:p>
        </w:tc>
      </w:tr>
      <w:tr w:rsidR="008F5089" w:rsidRPr="00667BC6" w:rsidTr="00F71CA9">
        <w:trPr>
          <w:trHeight w:val="276"/>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8.1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Anyagminták azonosítása</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276"/>
        </w:trPr>
        <w:tc>
          <w:tcPr>
            <w:tcW w:w="1060" w:type="dxa"/>
            <w:shd w:val="clear" w:color="000000" w:fill="D9D9D9"/>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9.</w:t>
            </w:r>
          </w:p>
        </w:tc>
        <w:tc>
          <w:tcPr>
            <w:tcW w:w="7600" w:type="dxa"/>
            <w:gridSpan w:val="5"/>
            <w:shd w:val="clear" w:color="000000" w:fill="D9D9D9"/>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Szolgáltatási tevékenységek körében</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9.1</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Önálló szakmai munkavégzés felügyelet mellett</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r w:rsidR="008F5089" w:rsidRPr="00667BC6" w:rsidTr="00F71CA9">
        <w:trPr>
          <w:trHeight w:val="528"/>
        </w:trPr>
        <w:tc>
          <w:tcPr>
            <w:tcW w:w="1060" w:type="dxa"/>
            <w:vAlign w:val="center"/>
          </w:tcPr>
          <w:p w:rsidR="008F5089" w:rsidRPr="00667BC6" w:rsidRDefault="008F5089" w:rsidP="00667BC6">
            <w:pPr>
              <w:spacing w:after="0"/>
              <w:jc w:val="center"/>
              <w:rPr>
                <w:color w:val="000000"/>
                <w:sz w:val="20"/>
                <w:szCs w:val="20"/>
                <w:lang w:eastAsia="hu-HU"/>
              </w:rPr>
            </w:pPr>
            <w:r>
              <w:rPr>
                <w:color w:val="000000"/>
                <w:sz w:val="20"/>
                <w:szCs w:val="20"/>
                <w:lang w:eastAsia="hu-HU"/>
              </w:rPr>
              <w:t>9.2</w:t>
            </w:r>
            <w:r w:rsidRPr="00667BC6">
              <w:rPr>
                <w:color w:val="000000"/>
                <w:sz w:val="20"/>
                <w:szCs w:val="20"/>
                <w:lang w:eastAsia="hu-HU"/>
              </w:rPr>
              <w:t>.</w:t>
            </w:r>
          </w:p>
        </w:tc>
        <w:tc>
          <w:tcPr>
            <w:tcW w:w="288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Önálló szakmai munkavégzés közvetlen irányítással</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 </w:t>
            </w:r>
          </w:p>
        </w:tc>
        <w:tc>
          <w:tcPr>
            <w:tcW w:w="760" w:type="dxa"/>
            <w:vAlign w:val="center"/>
          </w:tcPr>
          <w:p w:rsidR="008F5089" w:rsidRPr="00667BC6" w:rsidRDefault="008F5089" w:rsidP="00667BC6">
            <w:pPr>
              <w:spacing w:after="0"/>
              <w:jc w:val="center"/>
              <w:rPr>
                <w:color w:val="000000"/>
                <w:sz w:val="20"/>
                <w:szCs w:val="20"/>
                <w:lang w:eastAsia="hu-HU"/>
              </w:rPr>
            </w:pPr>
            <w:r w:rsidRPr="00667BC6">
              <w:rPr>
                <w:color w:val="000000"/>
                <w:sz w:val="20"/>
                <w:szCs w:val="20"/>
                <w:lang w:eastAsia="hu-HU"/>
              </w:rPr>
              <w:t>x</w:t>
            </w:r>
          </w:p>
        </w:tc>
        <w:tc>
          <w:tcPr>
            <w:tcW w:w="2440" w:type="dxa"/>
            <w:vAlign w:val="center"/>
          </w:tcPr>
          <w:p w:rsidR="008F5089" w:rsidRPr="00667BC6" w:rsidRDefault="008F5089" w:rsidP="00667BC6">
            <w:pPr>
              <w:spacing w:after="0"/>
              <w:jc w:val="left"/>
              <w:rPr>
                <w:color w:val="000000"/>
                <w:sz w:val="20"/>
                <w:szCs w:val="20"/>
                <w:lang w:eastAsia="hu-HU"/>
              </w:rPr>
            </w:pPr>
            <w:r w:rsidRPr="00667BC6">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505A81">
        <w:rPr>
          <w:b/>
          <w:szCs w:val="24"/>
        </w:rPr>
        <w:t xml:space="preserve"> </w:t>
      </w:r>
      <w:r w:rsidRPr="002B283D">
        <w:rPr>
          <w:b/>
          <w:szCs w:val="24"/>
        </w:rPr>
        <w:t>Faipari anyagismeret</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widowControl w:val="0"/>
        <w:suppressAutoHyphens/>
        <w:spacing w:after="0"/>
        <w:rPr>
          <w:iCs/>
          <w:szCs w:val="24"/>
        </w:rPr>
      </w:pPr>
      <w:r w:rsidRPr="00F71CA9">
        <w:rPr>
          <w:iCs/>
          <w:szCs w:val="24"/>
        </w:rPr>
        <w:t xml:space="preserve">Ismerje meg a hajóépítésben használatos fafajtákat és azok felépítését, tulajdonságait. A fa nedvességtartalmának változása milyen következményekkel jár. Tudja kiválasztani munkájához a megfelelő alap és segédanyagokat. Ismerje meg a fa hibáit, minőségjavító </w:t>
      </w:r>
      <w:r w:rsidRPr="00F71CA9">
        <w:rPr>
          <w:iCs/>
          <w:szCs w:val="24"/>
        </w:rPr>
        <w:lastRenderedPageBreak/>
        <w:t>eljárásokat. Ismerje a fa felületkezelésének anyagait.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 fa felépítése, tulajdonságai</w:t>
      </w:r>
      <w:r w:rsidRPr="00644690">
        <w:rPr>
          <w:b/>
          <w:i/>
        </w:rPr>
        <w:tab/>
      </w:r>
      <w:r>
        <w:rPr>
          <w:b/>
          <w:i/>
        </w:rPr>
        <w:t>15 ó</w:t>
      </w:r>
      <w:r w:rsidRPr="00644690">
        <w:rPr>
          <w:b/>
          <w:i/>
        </w:rPr>
        <w:t>ra/</w:t>
      </w:r>
      <w:r>
        <w:rPr>
          <w:b/>
          <w:i/>
        </w:rPr>
        <w:t>15</w:t>
      </w:r>
      <w:r w:rsidRPr="00644690">
        <w:rPr>
          <w:b/>
          <w:i/>
        </w:rPr>
        <w:t xml:space="preserve"> óra</w:t>
      </w:r>
    </w:p>
    <w:p w:rsidR="008F5089" w:rsidRPr="00505A81" w:rsidRDefault="008F5089" w:rsidP="00F71CA9">
      <w:pPr>
        <w:pStyle w:val="Listaszerbekezds"/>
        <w:widowControl w:val="0"/>
        <w:suppressAutoHyphens/>
        <w:spacing w:after="0"/>
        <w:ind w:left="360"/>
        <w:rPr>
          <w:b/>
          <w:kern w:val="2"/>
          <w:szCs w:val="24"/>
          <w:lang w:eastAsia="hi-IN" w:bidi="hi-IN"/>
        </w:rPr>
      </w:pPr>
      <w:r w:rsidRPr="00505A81">
        <w:rPr>
          <w:kern w:val="2"/>
          <w:szCs w:val="24"/>
          <w:lang w:eastAsia="hi-IN" w:bidi="hi-IN"/>
        </w:rPr>
        <w:t>A fa szöveti, vegyi felépítése</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A fa nedvességtartalma, egyensúlyi fanedvessége, nedvességtartalmi állapotok</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 xml:space="preserve">A fa műszaki-, mechanikai tulajdonságai </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A  fanövekedési-, gomba-, rovar és kezelésből származó hibái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Hajóépítés fafajtái, faalapú anyagai</w:t>
      </w:r>
      <w:r w:rsidRPr="00644690">
        <w:rPr>
          <w:b/>
          <w:i/>
        </w:rPr>
        <w:tab/>
      </w:r>
      <w:r>
        <w:rPr>
          <w:b/>
          <w:i/>
        </w:rPr>
        <w:t>11 ó</w:t>
      </w:r>
      <w:r w:rsidRPr="00644690">
        <w:rPr>
          <w:b/>
          <w:i/>
        </w:rPr>
        <w:t>ra/</w:t>
      </w:r>
      <w:r>
        <w:rPr>
          <w:b/>
          <w:i/>
        </w:rPr>
        <w:t>11</w:t>
      </w:r>
      <w:r w:rsidRPr="00644690">
        <w:rPr>
          <w:b/>
          <w:i/>
        </w:rPr>
        <w:t xml:space="preserve"> óra</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Hajóépítés hazai fafajtái: lucfenyő, erdeifenyő, vörösfenyő</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Tölgy, akác, kőris,</w:t>
      </w:r>
      <w:r w:rsidRPr="00F71CA9">
        <w:rPr>
          <w:kern w:val="2"/>
          <w:szCs w:val="24"/>
          <w:lang w:eastAsia="hi-IN" w:bidi="hi-IN"/>
        </w:rPr>
        <w:tab/>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Hajóépítés fontosabb trópusi fafajtái: mahagóni, okumé, balsa, teak</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Fűrész és lemezipari termékek: fűrészáruk fajtái méretei</w:t>
      </w:r>
    </w:p>
    <w:p w:rsidR="008F5089" w:rsidRPr="00F71CA9" w:rsidRDefault="008F5089" w:rsidP="00F71CA9">
      <w:pPr>
        <w:widowControl w:val="0"/>
        <w:tabs>
          <w:tab w:val="left" w:pos="1080"/>
        </w:tabs>
        <w:suppressAutoHyphens/>
        <w:spacing w:after="0"/>
        <w:rPr>
          <w:kern w:val="2"/>
          <w:szCs w:val="24"/>
          <w:lang w:eastAsia="hi-IN" w:bidi="hi-IN"/>
        </w:rPr>
      </w:pPr>
      <w:r w:rsidRPr="00F71CA9">
        <w:rPr>
          <w:kern w:val="2"/>
          <w:szCs w:val="24"/>
          <w:lang w:eastAsia="hi-IN" w:bidi="hi-IN"/>
        </w:rPr>
        <w:t>Furnérok fajtái, tulajdonságai</w:t>
      </w:r>
    </w:p>
    <w:p w:rsidR="008F5089" w:rsidRPr="002A1C54" w:rsidRDefault="008F5089" w:rsidP="00DF1227">
      <w:pPr>
        <w:tabs>
          <w:tab w:val="left" w:pos="1418"/>
          <w:tab w:val="right" w:pos="9072"/>
        </w:tabs>
        <w:spacing w:after="0"/>
        <w:ind w:left="851"/>
      </w:pPr>
      <w:r w:rsidRPr="00505A81">
        <w:rPr>
          <w:kern w:val="2"/>
          <w:szCs w:val="24"/>
          <w:lang w:eastAsia="hi-IN" w:bidi="hi-IN"/>
        </w:rPr>
        <w:t>Rétegelt lemezek fajtái, tulajdonságai</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 fa minőségét javító eljárások</w:t>
      </w:r>
      <w:r w:rsidRPr="00644690">
        <w:rPr>
          <w:b/>
          <w:i/>
        </w:rPr>
        <w:tab/>
      </w:r>
      <w:r>
        <w:rPr>
          <w:b/>
          <w:i/>
        </w:rPr>
        <w:t>10 ó</w:t>
      </w:r>
      <w:r w:rsidRPr="00644690">
        <w:rPr>
          <w:b/>
          <w:i/>
        </w:rPr>
        <w:t>ra/</w:t>
      </w:r>
      <w:r>
        <w:rPr>
          <w:b/>
          <w:i/>
        </w:rPr>
        <w:t>10</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szárítás folyamata, fontossága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A faanyag természetes, mesterséges szárítása</w:t>
      </w:r>
    </w:p>
    <w:p w:rsidR="008F5089" w:rsidRPr="00F71CA9" w:rsidRDefault="008F5089" w:rsidP="00F71CA9">
      <w:pPr>
        <w:widowControl w:val="0"/>
        <w:suppressAutoHyphens/>
        <w:spacing w:after="0"/>
        <w:rPr>
          <w:b/>
          <w:kern w:val="2"/>
          <w:szCs w:val="24"/>
          <w:lang w:eastAsia="hi-IN" w:bidi="hi-IN"/>
        </w:rPr>
      </w:pPr>
      <w:r w:rsidRPr="00F71CA9">
        <w:rPr>
          <w:kern w:val="2"/>
          <w:szCs w:val="24"/>
          <w:lang w:eastAsia="hi-IN" w:bidi="hi-IN"/>
        </w:rPr>
        <w:t>A fa gőzölése folyamata, fontossága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Felülettisztítás és előkészítés anyagai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Felületkezelés anyagai: pácok, lakkok, olajok, favédőszerek</w:t>
      </w:r>
    </w:p>
    <w:p w:rsidR="008F5089" w:rsidRDefault="008F5089" w:rsidP="00DF1227">
      <w:pPr>
        <w:spacing w:after="0"/>
        <w:ind w:left="851"/>
      </w:pPr>
      <w:r>
        <w:t>Veszélyes anyagok biztonsági adatlapjai</w:t>
      </w:r>
    </w:p>
    <w:p w:rsidR="008F5089" w:rsidRPr="002A1C54" w:rsidRDefault="008F5089" w:rsidP="00DF1227">
      <w:pPr>
        <w:tabs>
          <w:tab w:val="left" w:pos="1418"/>
          <w:tab w:val="right" w:pos="9072"/>
        </w:tabs>
        <w:spacing w:after="0"/>
        <w:ind w:left="851"/>
      </w:pP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110912" w:rsidRDefault="008F5089" w:rsidP="00F71CA9">
      <w:pPr>
        <w:pStyle w:val="Listaszerbekezds"/>
        <w:widowControl w:val="0"/>
        <w:suppressAutoHyphens/>
        <w:spacing w:after="0"/>
        <w:ind w:left="360"/>
        <w:rPr>
          <w:i/>
          <w:iCs/>
          <w:szCs w:val="24"/>
        </w:rPr>
      </w:pPr>
      <w:r w:rsidRPr="00110912">
        <w:rPr>
          <w:i/>
          <w:iCs/>
          <w:szCs w:val="24"/>
        </w:rPr>
        <w:t>A faipari anyagismeret tantárgy tanteremi körülmények között kerül oktatásra.</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249AE" w:rsidTr="008249AE">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xml:space="preserve">Alkalmazandó eszközök és felszerelések </w:t>
            </w:r>
          </w:p>
        </w:tc>
      </w:tr>
      <w:tr w:rsidR="008F5089" w:rsidRPr="008249AE" w:rsidTr="008249AE">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r w:rsidR="008F5089" w:rsidRPr="008249AE" w:rsidTr="008249AE">
        <w:trPr>
          <w:trHeight w:val="276"/>
        </w:trPr>
        <w:tc>
          <w:tcPr>
            <w:tcW w:w="980" w:type="dxa"/>
            <w:tcBorders>
              <w:top w:val="nil"/>
              <w:left w:val="single" w:sz="4" w:space="0" w:color="auto"/>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249AE" w:rsidRDefault="008F5089" w:rsidP="008249AE">
            <w:pPr>
              <w:spacing w:after="0"/>
              <w:jc w:val="center"/>
              <w:rPr>
                <w:color w:val="000000"/>
                <w:sz w:val="20"/>
                <w:szCs w:val="20"/>
                <w:lang w:eastAsia="hu-HU"/>
              </w:rPr>
            </w:pPr>
            <w:r w:rsidRPr="008249AE">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249AE" w:rsidRDefault="008F5089" w:rsidP="008249AE">
            <w:pPr>
              <w:spacing w:after="0"/>
              <w:jc w:val="left"/>
              <w:rPr>
                <w:color w:val="000000"/>
                <w:sz w:val="20"/>
                <w:szCs w:val="20"/>
                <w:lang w:eastAsia="hu-HU"/>
              </w:rPr>
            </w:pPr>
            <w:r w:rsidRPr="008249AE">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7F53DD" w:rsidTr="007F53D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xml:space="preserve">Alkalmazandó eszközök és felszerelések </w:t>
            </w:r>
          </w:p>
        </w:tc>
      </w:tr>
      <w:tr w:rsidR="008F5089" w:rsidRPr="007F53DD" w:rsidTr="007F53D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Információ feldolgozó tevékenységek</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1.3</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1.4</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1.5</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Ismeretalkalmazási gyakorló tevékenységek, feladatok</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2.3</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2.4</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2.5</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Komplex információk körében</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4.1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Csoportos munkaformák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5.2</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Gyakorlati munkavégzés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6.1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w:t>
            </w:r>
            <w:r w:rsidRPr="007F53D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Vizsgálati tevékenységek körében</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7.2.</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8</w:t>
            </w:r>
            <w:r w:rsidRPr="007F53D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Szolgáltatási tevékenységek körében</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Pr>
                <w:color w:val="000000"/>
                <w:sz w:val="20"/>
                <w:szCs w:val="20"/>
                <w:lang w:eastAsia="hu-HU"/>
              </w:rPr>
              <w:t>8.1</w:t>
            </w:r>
            <w:r w:rsidRPr="007F53D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r w:rsidR="008F5089" w:rsidRPr="007F53DD" w:rsidTr="007F53DD">
        <w:trPr>
          <w:trHeight w:val="528"/>
        </w:trPr>
        <w:tc>
          <w:tcPr>
            <w:tcW w:w="1060" w:type="dxa"/>
            <w:tcBorders>
              <w:top w:val="nil"/>
              <w:left w:val="single" w:sz="4" w:space="0" w:color="auto"/>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9.4.</w:t>
            </w:r>
          </w:p>
        </w:tc>
        <w:tc>
          <w:tcPr>
            <w:tcW w:w="288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7F53DD" w:rsidRDefault="008F5089" w:rsidP="007F53DD">
            <w:pPr>
              <w:spacing w:after="0"/>
              <w:jc w:val="center"/>
              <w:rPr>
                <w:color w:val="000000"/>
                <w:sz w:val="20"/>
                <w:szCs w:val="20"/>
                <w:lang w:eastAsia="hu-HU"/>
              </w:rPr>
            </w:pPr>
            <w:r w:rsidRPr="007F53D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7F53DD" w:rsidRDefault="008F5089" w:rsidP="007F53DD">
            <w:pPr>
              <w:spacing w:after="0"/>
              <w:jc w:val="left"/>
              <w:rPr>
                <w:color w:val="000000"/>
                <w:sz w:val="20"/>
                <w:szCs w:val="20"/>
                <w:lang w:eastAsia="hu-HU"/>
              </w:rPr>
            </w:pPr>
            <w:r w:rsidRPr="007F53D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554BC1">
        <w:rPr>
          <w:b/>
          <w:color w:val="000000"/>
          <w:szCs w:val="24"/>
          <w:lang w:eastAsia="hu-HU"/>
        </w:rPr>
        <w:t xml:space="preserve"> </w:t>
      </w:r>
      <w:r w:rsidRPr="002B283D">
        <w:rPr>
          <w:b/>
          <w:color w:val="000000"/>
          <w:szCs w:val="24"/>
          <w:lang w:eastAsia="hu-HU"/>
        </w:rPr>
        <w:t>Műszaki rajz</w:t>
      </w:r>
      <w:r w:rsidRPr="00644690">
        <w:rPr>
          <w:b/>
        </w:rPr>
        <w:t xml:space="preserve"> tantárgy</w:t>
      </w:r>
      <w:r w:rsidRPr="00644690">
        <w:rPr>
          <w:b/>
        </w:rPr>
        <w:tab/>
      </w:r>
      <w:r>
        <w:rPr>
          <w:b/>
        </w:rPr>
        <w:t>54 ó</w:t>
      </w:r>
      <w:r w:rsidRPr="00644690">
        <w:rPr>
          <w:b/>
        </w:rPr>
        <w:t>ra/</w:t>
      </w:r>
      <w:r>
        <w:rPr>
          <w:b/>
        </w:rPr>
        <w:t>54</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71CA9" w:rsidRDefault="008F5089" w:rsidP="00F71CA9">
      <w:pPr>
        <w:rPr>
          <w:szCs w:val="24"/>
        </w:rPr>
      </w:pPr>
      <w:r w:rsidRPr="00F71CA9">
        <w:rPr>
          <w:szCs w:val="24"/>
        </w:rPr>
        <w:t>Ismerjék meg a tanulók a rajzkészítés technikáját, szabályait. Sajátítsák el a rajzi szabványokat, a vetületi, axonometrikus és metszeti ábrázolás alapjait. Tudják a gyakorlatban előforduló rajzok értelmezését, készítését.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A63DC2" w:rsidRDefault="008F5089" w:rsidP="00F71CA9">
      <w:pPr>
        <w:pStyle w:val="Listaszerbekezds"/>
        <w:spacing w:after="0"/>
        <w:ind w:left="360"/>
        <w:rPr>
          <w:iCs/>
          <w:szCs w:val="24"/>
        </w:rPr>
      </w:pPr>
      <w:r w:rsidRPr="00A63DC2">
        <w:rPr>
          <w:iCs/>
          <w:szCs w:val="24"/>
        </w:rPr>
        <w:t>Síkmértani szerkesztések.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Műszaki rajz készítés alapjai</w:t>
      </w:r>
      <w:r w:rsidRPr="00644690">
        <w:rPr>
          <w:b/>
          <w:i/>
        </w:rPr>
        <w:tab/>
      </w:r>
      <w:r>
        <w:rPr>
          <w:b/>
          <w:i/>
        </w:rPr>
        <w:t>20 ó</w:t>
      </w:r>
      <w:r w:rsidRPr="00644690">
        <w:rPr>
          <w:b/>
          <w:i/>
        </w:rPr>
        <w:t>ra/</w:t>
      </w:r>
      <w:r>
        <w:rPr>
          <w:b/>
          <w:i/>
        </w:rPr>
        <w:t>20</w:t>
      </w:r>
      <w:r w:rsidRPr="00644690">
        <w:rPr>
          <w:b/>
          <w:i/>
        </w:rPr>
        <w:t xml:space="preserve"> óra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Rajzeszközök használata,</w:t>
      </w:r>
      <w:r w:rsidRPr="00A63DC2">
        <w:rPr>
          <w:szCs w:val="24"/>
        </w:rPr>
        <w:t xml:space="preserve"> szakrajz alapfogalmai</w:t>
      </w:r>
    </w:p>
    <w:p w:rsidR="008F5089" w:rsidRPr="00A63DC2" w:rsidRDefault="008F5089" w:rsidP="00F71CA9">
      <w:pPr>
        <w:pStyle w:val="Listaszerbekezds"/>
        <w:widowControl w:val="0"/>
        <w:suppressAutoHyphens/>
        <w:spacing w:after="0"/>
        <w:ind w:left="360"/>
        <w:rPr>
          <w:szCs w:val="24"/>
        </w:rPr>
      </w:pPr>
      <w:r w:rsidRPr="00A63DC2">
        <w:rPr>
          <w:kern w:val="2"/>
          <w:szCs w:val="24"/>
          <w:lang w:eastAsia="hi-IN" w:bidi="hi-IN"/>
        </w:rPr>
        <w:t>Szabványos vonalak, betűk</w:t>
      </w:r>
      <w:r w:rsidRPr="00A63DC2">
        <w:rPr>
          <w:szCs w:val="24"/>
        </w:rPr>
        <w:t xml:space="preserve">, számok, </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Síkmértani szerkesztések, sokszögek, ellipszis, kosárgörbe, lekerekítése</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 xml:space="preserve">Méretarány, méretmegadás </w:t>
      </w:r>
      <w:r w:rsidRPr="00A63DC2">
        <w:rPr>
          <w:szCs w:val="24"/>
        </w:rPr>
        <w:t>elemei, rajzi jelölések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Vetületi ábrázolás</w:t>
      </w:r>
      <w:r w:rsidRPr="00644690">
        <w:rPr>
          <w:b/>
          <w:i/>
        </w:rPr>
        <w:tab/>
      </w:r>
      <w:r>
        <w:rPr>
          <w:b/>
          <w:i/>
        </w:rPr>
        <w:t>10 ó</w:t>
      </w:r>
      <w:r w:rsidRPr="00644690">
        <w:rPr>
          <w:b/>
          <w:i/>
        </w:rPr>
        <w:t>ra/</w:t>
      </w:r>
      <w:r>
        <w:rPr>
          <w:b/>
          <w:i/>
        </w:rPr>
        <w:t>10</w:t>
      </w:r>
      <w:r w:rsidRPr="00644690">
        <w:rPr>
          <w:b/>
          <w:i/>
        </w:rPr>
        <w:t xml:space="preserve"> óra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Vetület képzése, vetületi ábrázolás</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Mértani testek vetülete</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Hajók és alkatrészeik vetületi ábrázolása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Axonometrikus ábrázolás</w:t>
      </w:r>
      <w:r w:rsidRPr="00644690">
        <w:rPr>
          <w:b/>
          <w:i/>
        </w:rPr>
        <w:tab/>
      </w:r>
      <w:r>
        <w:rPr>
          <w:b/>
          <w:i/>
        </w:rPr>
        <w:t>10 ó</w:t>
      </w:r>
      <w:r w:rsidRPr="00644690">
        <w:rPr>
          <w:b/>
          <w:i/>
        </w:rPr>
        <w:t>ra/</w:t>
      </w:r>
      <w:r>
        <w:rPr>
          <w:b/>
          <w:i/>
        </w:rPr>
        <w:t>10</w:t>
      </w:r>
      <w:r w:rsidRPr="00644690">
        <w:rPr>
          <w:b/>
          <w:i/>
        </w:rPr>
        <w:t xml:space="preserve"> óra</w:t>
      </w:r>
    </w:p>
    <w:p w:rsidR="008F5089" w:rsidRPr="00A63DC2" w:rsidRDefault="008F5089" w:rsidP="00F71CA9">
      <w:pPr>
        <w:pStyle w:val="Listaszerbekezds"/>
        <w:widowControl w:val="0"/>
        <w:suppressAutoHyphens/>
        <w:spacing w:after="0"/>
        <w:ind w:left="360"/>
        <w:rPr>
          <w:szCs w:val="24"/>
        </w:rPr>
      </w:pPr>
      <w:r w:rsidRPr="00A63DC2">
        <w:rPr>
          <w:kern w:val="2"/>
          <w:szCs w:val="24"/>
          <w:lang w:eastAsia="hi-IN" w:bidi="hi-IN"/>
        </w:rPr>
        <w:t>Axonometrikus ábrázolás fajtái,</w:t>
      </w:r>
      <w:r w:rsidRPr="00A63DC2">
        <w:rPr>
          <w:szCs w:val="24"/>
        </w:rPr>
        <w:t xml:space="preserve"> az egyméretű- és a frontális axonometria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szCs w:val="24"/>
        </w:rPr>
        <w:t>Perspektivikus ábrázolás</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Mértani testek axonometrikus ábrázolása</w:t>
      </w:r>
    </w:p>
    <w:p w:rsidR="008F5089" w:rsidRPr="00A63DC2" w:rsidRDefault="008F5089" w:rsidP="00F71CA9">
      <w:pPr>
        <w:pStyle w:val="Listaszerbekezds"/>
        <w:widowControl w:val="0"/>
        <w:suppressAutoHyphens/>
        <w:spacing w:after="0"/>
        <w:ind w:left="360"/>
        <w:rPr>
          <w:kern w:val="2"/>
          <w:szCs w:val="24"/>
          <w:lang w:eastAsia="hi-IN" w:bidi="hi-IN"/>
        </w:rPr>
      </w:pPr>
      <w:r w:rsidRPr="00A63DC2">
        <w:rPr>
          <w:kern w:val="2"/>
          <w:szCs w:val="24"/>
          <w:lang w:eastAsia="hi-IN" w:bidi="hi-IN"/>
        </w:rPr>
        <w:t>Hajók és alkatrészeinek axonometrikus megjelenítése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Metszeti ábrázolás</w:t>
      </w:r>
      <w:r w:rsidRPr="00644690">
        <w:rPr>
          <w:b/>
          <w:i/>
        </w:rPr>
        <w:tab/>
      </w:r>
      <w:r>
        <w:rPr>
          <w:b/>
          <w:i/>
        </w:rPr>
        <w:t>14 ó</w:t>
      </w:r>
      <w:r w:rsidRPr="00644690">
        <w:rPr>
          <w:b/>
          <w:i/>
        </w:rPr>
        <w:t>ra/</w:t>
      </w:r>
      <w:r>
        <w:rPr>
          <w:b/>
          <w:i/>
        </w:rPr>
        <w:t>14</w:t>
      </w:r>
      <w:r w:rsidRPr="00644690">
        <w:rPr>
          <w:b/>
          <w:i/>
        </w:rPr>
        <w:t xml:space="preserve"> óra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Metszeti ábrázolás alapfogalmai, metszősíkok helyzete</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Metszetek fajtái, alkalmazásuk a hajóépítésben</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Hajóépítésben alkalmazott anyagjelölések</w:t>
      </w:r>
    </w:p>
    <w:p w:rsidR="008F5089" w:rsidRPr="002A1C54" w:rsidRDefault="008F5089" w:rsidP="00DF1227">
      <w:pPr>
        <w:tabs>
          <w:tab w:val="left" w:pos="1418"/>
          <w:tab w:val="right" w:pos="9072"/>
        </w:tabs>
        <w:spacing w:after="0"/>
        <w:ind w:left="851"/>
      </w:pPr>
      <w:r w:rsidRPr="00A63DC2">
        <w:rPr>
          <w:kern w:val="2"/>
          <w:szCs w:val="24"/>
          <w:lang w:eastAsia="hi-IN" w:bidi="hi-IN"/>
        </w:rPr>
        <w:t>Hajók és alkatrészeik metszeti ábrázolása</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B5BF7" w:rsidRDefault="008F5089" w:rsidP="00DF1227">
      <w:pPr>
        <w:spacing w:after="0"/>
        <w:ind w:left="426"/>
      </w:pPr>
      <w:r w:rsidRPr="002B283D">
        <w:rPr>
          <w:i/>
          <w:iCs/>
          <w:szCs w:val="24"/>
        </w:rPr>
        <w:t xml:space="preserve">A </w:t>
      </w:r>
      <w:r w:rsidRPr="002B283D">
        <w:rPr>
          <w:i/>
          <w:szCs w:val="24"/>
        </w:rPr>
        <w:t>műszaki rajz</w:t>
      </w:r>
      <w:r w:rsidRPr="002B283D">
        <w:rPr>
          <w:i/>
          <w:iCs/>
          <w:szCs w:val="24"/>
        </w:rPr>
        <w:t xml:space="preserve"> tantárgy tanteremi körülmények között kerül oktatásra.</w:t>
      </w: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B6779" w:rsidTr="009B6779">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xml:space="preserve">Alkalmazandó eszközök és felszerelések </w:t>
            </w:r>
          </w:p>
        </w:tc>
      </w:tr>
      <w:tr w:rsidR="008F5089" w:rsidRPr="009B6779" w:rsidTr="009B6779">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r w:rsidR="008F5089" w:rsidRPr="009B6779" w:rsidTr="009B6779">
        <w:trPr>
          <w:trHeight w:val="276"/>
        </w:trPr>
        <w:tc>
          <w:tcPr>
            <w:tcW w:w="980" w:type="dxa"/>
            <w:tcBorders>
              <w:top w:val="nil"/>
              <w:left w:val="single" w:sz="4" w:space="0" w:color="auto"/>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B6779" w:rsidRDefault="008F5089" w:rsidP="009B6779">
            <w:pPr>
              <w:spacing w:after="0"/>
              <w:jc w:val="center"/>
              <w:rPr>
                <w:color w:val="000000"/>
                <w:sz w:val="20"/>
                <w:szCs w:val="20"/>
                <w:lang w:eastAsia="hu-HU"/>
              </w:rPr>
            </w:pPr>
            <w:r w:rsidRPr="009B677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B6779" w:rsidRDefault="008F5089" w:rsidP="009B6779">
            <w:pPr>
              <w:spacing w:after="0"/>
              <w:jc w:val="left"/>
              <w:rPr>
                <w:color w:val="000000"/>
                <w:sz w:val="20"/>
                <w:szCs w:val="20"/>
                <w:lang w:eastAsia="hu-HU"/>
              </w:rPr>
            </w:pPr>
            <w:r w:rsidRPr="009B6779">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2909A2" w:rsidTr="002909A2">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xml:space="preserve">Alkalmazandó eszközök és felszerelések </w:t>
            </w:r>
          </w:p>
        </w:tc>
      </w:tr>
      <w:tr w:rsidR="008F5089" w:rsidRPr="002909A2" w:rsidTr="002909A2">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 feldolgozó tevékenységek</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1.</w:t>
            </w:r>
            <w:r>
              <w:rPr>
                <w:color w:val="000000"/>
                <w:sz w:val="20"/>
                <w:szCs w:val="20"/>
                <w:lang w:eastAsia="hu-HU"/>
              </w:rPr>
              <w:t>1</w:t>
            </w:r>
            <w:r w:rsidRPr="002909A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1.2</w:t>
            </w:r>
            <w:r w:rsidRPr="002909A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Képi információk körében</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2</w:t>
            </w:r>
            <w:r w:rsidRPr="002909A2">
              <w:rPr>
                <w:color w:val="000000"/>
                <w:sz w:val="20"/>
                <w:szCs w:val="20"/>
                <w:lang w:eastAsia="hu-HU"/>
              </w:rPr>
              <w:t>.5.</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3</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Csoportos munkaformák körében</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4</w:t>
            </w:r>
            <w:r w:rsidRPr="002909A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Szolgáltatási tevékenységek körében</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r w:rsidR="008F5089" w:rsidRPr="002909A2" w:rsidTr="002909A2">
        <w:trPr>
          <w:trHeight w:val="528"/>
        </w:trPr>
        <w:tc>
          <w:tcPr>
            <w:tcW w:w="1060" w:type="dxa"/>
            <w:tcBorders>
              <w:top w:val="nil"/>
              <w:left w:val="single" w:sz="4" w:space="0" w:color="auto"/>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4.</w:t>
            </w:r>
            <w:r>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2909A2" w:rsidRDefault="008F5089" w:rsidP="002909A2">
            <w:pPr>
              <w:spacing w:after="0"/>
              <w:jc w:val="center"/>
              <w:rPr>
                <w:color w:val="000000"/>
                <w:sz w:val="20"/>
                <w:szCs w:val="20"/>
                <w:lang w:eastAsia="hu-HU"/>
              </w:rPr>
            </w:pPr>
            <w:r w:rsidRPr="002909A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2909A2" w:rsidRDefault="008F5089" w:rsidP="002909A2">
            <w:pPr>
              <w:spacing w:after="0"/>
              <w:jc w:val="left"/>
              <w:rPr>
                <w:color w:val="000000"/>
                <w:sz w:val="20"/>
                <w:szCs w:val="20"/>
                <w:lang w:eastAsia="hu-HU"/>
              </w:rPr>
            </w:pPr>
            <w:r w:rsidRPr="002909A2">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15C9A">
        <w:rPr>
          <w:b/>
          <w:color w:val="000000"/>
          <w:szCs w:val="24"/>
          <w:lang w:eastAsia="hu-HU"/>
        </w:rPr>
        <w:t xml:space="preserve"> </w:t>
      </w:r>
      <w:r w:rsidRPr="002B283D">
        <w:rPr>
          <w:b/>
          <w:color w:val="000000"/>
          <w:szCs w:val="24"/>
          <w:lang w:eastAsia="hu-HU"/>
        </w:rPr>
        <w:t>Fahajóépítés szakrajz</w:t>
      </w:r>
      <w:r w:rsidRPr="00644690">
        <w:rPr>
          <w:b/>
        </w:rPr>
        <w:t xml:space="preserve"> tantárgy</w:t>
      </w:r>
      <w:r w:rsidRPr="00644690">
        <w:rPr>
          <w:b/>
        </w:rPr>
        <w:tab/>
      </w:r>
      <w:r>
        <w:rPr>
          <w:b/>
        </w:rPr>
        <w:t>54 ó</w:t>
      </w:r>
      <w:r w:rsidRPr="00644690">
        <w:rPr>
          <w:b/>
        </w:rPr>
        <w:t>ra/</w:t>
      </w:r>
      <w:r>
        <w:rPr>
          <w:b/>
        </w:rPr>
        <w:t>48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15C9A" w:rsidRDefault="008F5089" w:rsidP="00F71CA9">
      <w:pPr>
        <w:pStyle w:val="Listaszerbekezds"/>
        <w:ind w:left="360"/>
        <w:rPr>
          <w:szCs w:val="24"/>
        </w:rPr>
      </w:pPr>
      <w:r w:rsidRPr="00815C9A">
        <w:rPr>
          <w:szCs w:val="24"/>
        </w:rPr>
        <w:t xml:space="preserve">Ismerje a fahajóépítésben használatos fakötések vetületi, metszeti rajzait. A hajótest és a hajóalkatrészek ábrázolási módját a gyártás során szükséges kiviteli rajzok készítését, </w:t>
      </w:r>
      <w:r w:rsidRPr="00815C9A">
        <w:rPr>
          <w:szCs w:val="24"/>
        </w:rPr>
        <w:lastRenderedPageBreak/>
        <w:t>értelmezését. Tudja a hajók palánkozási módjainak, fedélzetének, kajütjének szerkezeti csomópontjait, metszeti rajzainak elkészítését.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r w:rsidRPr="002B283D">
        <w:rPr>
          <w:iCs/>
          <w:szCs w:val="24"/>
        </w:rPr>
        <w:t>Síkmértani szerkesztések</w:t>
      </w: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Fakötések ábrázolása</w:t>
      </w:r>
      <w:r w:rsidRPr="00644690">
        <w:rPr>
          <w:b/>
          <w:i/>
        </w:rPr>
        <w:tab/>
      </w:r>
      <w:r>
        <w:rPr>
          <w:b/>
          <w:i/>
        </w:rPr>
        <w:t>10 ó</w:t>
      </w:r>
      <w:r w:rsidRPr="00644690">
        <w:rPr>
          <w:b/>
          <w:i/>
        </w:rPr>
        <w:t>ra/</w:t>
      </w:r>
      <w:r>
        <w:rPr>
          <w:b/>
          <w:i/>
        </w:rPr>
        <w:t>10</w:t>
      </w:r>
      <w:r w:rsidRPr="00644690">
        <w:rPr>
          <w:b/>
          <w:i/>
        </w:rPr>
        <w:t xml:space="preserve"> óra</w:t>
      </w:r>
    </w:p>
    <w:p w:rsidR="008F5089" w:rsidRPr="00815C9A" w:rsidRDefault="008F5089" w:rsidP="00F71CA9">
      <w:pPr>
        <w:pStyle w:val="Listaszerbekezds"/>
        <w:widowControl w:val="0"/>
        <w:suppressAutoHyphens/>
        <w:spacing w:after="0"/>
        <w:ind w:left="360"/>
        <w:rPr>
          <w:szCs w:val="24"/>
        </w:rPr>
      </w:pPr>
      <w:r w:rsidRPr="00815C9A">
        <w:rPr>
          <w:kern w:val="2"/>
          <w:szCs w:val="24"/>
          <w:lang w:eastAsia="hi-IN" w:bidi="hi-IN"/>
        </w:rPr>
        <w:t>Szélesbítő toldások</w:t>
      </w:r>
      <w:r w:rsidRPr="00815C9A">
        <w:rPr>
          <w:szCs w:val="24"/>
        </w:rPr>
        <w:t xml:space="preserve"> egyenes és ferde él illesztéssel, rálapolással, saját és idegen csappal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szCs w:val="24"/>
        </w:rPr>
        <w:t>Szélesbítő toldások síkban tartó lap- és él hevederrel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Hosszabbító toldások</w:t>
      </w:r>
      <w:r w:rsidRPr="00815C9A">
        <w:rPr>
          <w:szCs w:val="24"/>
        </w:rPr>
        <w:t xml:space="preserve"> egyenes és ferde él illesztéssel, rálapolással,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Vastagító toldások</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Keretszerkezetek tompa illesztéssel, lapolással, csapozással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Kávakötések tompa illesztéssel, nyitott fogazással, fecskefarkú fogazással</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Állványszerkezeti kötések, csapozások, beeresztések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Hajótest alkatrészeinek rajzai</w:t>
      </w:r>
      <w:r w:rsidRPr="00644690">
        <w:rPr>
          <w:b/>
          <w:i/>
        </w:rPr>
        <w:tab/>
      </w:r>
      <w:r>
        <w:rPr>
          <w:b/>
          <w:i/>
        </w:rPr>
        <w:t>20 ó</w:t>
      </w:r>
      <w:r w:rsidRPr="00644690">
        <w:rPr>
          <w:b/>
          <w:i/>
        </w:rPr>
        <w:t>ra/… óra</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Evezők fajtái, főbb méretük, nézeti, metszeti rajzuk</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Orrtőkék szerkesztése, nézeti,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Fartükör szerkesztése, nézeti, metszeti rajza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Gerinc szerkesztése, nézeti, metszeti rajza</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Bordák fajtái, főbb méretük, szerkesztésük nézeti, metszeti rajzuk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Merevítők fajtái, főbb méretük, szerkesztésük nézeti, metszeti rajzuk</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Válaszfalak csomóponti, metszeti beépítési rajzai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Palánkozás rajzai</w:t>
      </w:r>
      <w:r w:rsidRPr="00644690">
        <w:rPr>
          <w:b/>
          <w:i/>
        </w:rPr>
        <w:tab/>
      </w:r>
      <w:r>
        <w:rPr>
          <w:b/>
          <w:i/>
        </w:rPr>
        <w:t>10 ó</w:t>
      </w:r>
      <w:r w:rsidRPr="00644690">
        <w:rPr>
          <w:b/>
          <w:i/>
        </w:rPr>
        <w:t>ra/</w:t>
      </w:r>
      <w:r>
        <w:rPr>
          <w:b/>
          <w:i/>
        </w:rPr>
        <w:t>10</w:t>
      </w:r>
      <w:r w:rsidRPr="00644690">
        <w:rPr>
          <w:b/>
          <w:i/>
        </w:rPr>
        <w:t xml:space="preserve"> óra</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Hosszbordás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Klinker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Karwel palánkozás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Lécezett palánkozás metszeti rajzai</w:t>
      </w:r>
    </w:p>
    <w:p w:rsidR="008F5089" w:rsidRPr="00F71CA9" w:rsidRDefault="008F5089" w:rsidP="00F71CA9">
      <w:pPr>
        <w:widowControl w:val="0"/>
        <w:suppressAutoHyphens/>
        <w:spacing w:after="0"/>
        <w:rPr>
          <w:kern w:val="2"/>
          <w:szCs w:val="24"/>
          <w:lang w:eastAsia="hi-IN" w:bidi="hi-IN"/>
        </w:rPr>
      </w:pPr>
      <w:r w:rsidRPr="00F71CA9">
        <w:rPr>
          <w:kern w:val="2"/>
          <w:szCs w:val="24"/>
          <w:lang w:eastAsia="hi-IN" w:bidi="hi-IN"/>
        </w:rPr>
        <w:t>Lemezelt palánkozás metszeti rajzai</w:t>
      </w:r>
    </w:p>
    <w:p w:rsidR="008F5089" w:rsidRPr="00815C9A" w:rsidRDefault="008F5089" w:rsidP="00F71CA9">
      <w:pPr>
        <w:pStyle w:val="Listaszerbekezds"/>
        <w:widowControl w:val="0"/>
        <w:suppressAutoHyphens/>
        <w:spacing w:after="0"/>
        <w:ind w:left="360"/>
        <w:rPr>
          <w:kern w:val="2"/>
          <w:szCs w:val="24"/>
          <w:lang w:eastAsia="hi-IN" w:bidi="hi-IN"/>
        </w:rPr>
      </w:pPr>
      <w:r w:rsidRPr="00815C9A">
        <w:rPr>
          <w:kern w:val="2"/>
          <w:szCs w:val="24"/>
          <w:lang w:eastAsia="hi-IN" w:bidi="hi-IN"/>
        </w:rPr>
        <w:t>Rétegragasztott palánkozás metszeti rajzai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Fedélzet rajzai</w:t>
      </w:r>
      <w:r w:rsidRPr="00644690">
        <w:rPr>
          <w:b/>
          <w:i/>
        </w:rPr>
        <w:tab/>
      </w:r>
      <w:r>
        <w:rPr>
          <w:b/>
          <w:i/>
        </w:rPr>
        <w:t>14 ó</w:t>
      </w:r>
      <w:r w:rsidRPr="00644690">
        <w:rPr>
          <w:b/>
          <w:i/>
        </w:rPr>
        <w:t>ra/</w:t>
      </w:r>
      <w:r>
        <w:rPr>
          <w:b/>
          <w:i/>
        </w:rPr>
        <w:t>12</w:t>
      </w:r>
      <w:r w:rsidRPr="00644690">
        <w:rPr>
          <w:b/>
          <w:i/>
        </w:rPr>
        <w:t xml:space="preserve"> óra</w:t>
      </w:r>
    </w:p>
    <w:p w:rsidR="008F5089" w:rsidRPr="00815C9A" w:rsidRDefault="008F5089" w:rsidP="00CB6345">
      <w:pPr>
        <w:pStyle w:val="Listaszerbekezds"/>
        <w:widowControl w:val="0"/>
        <w:suppressAutoHyphens/>
        <w:spacing w:after="0"/>
        <w:ind w:left="360"/>
        <w:rPr>
          <w:kern w:val="2"/>
          <w:szCs w:val="24"/>
          <w:lang w:eastAsia="hi-IN" w:bidi="hi-IN"/>
        </w:rPr>
      </w:pPr>
      <w:r w:rsidRPr="00815C9A">
        <w:rPr>
          <w:kern w:val="2"/>
          <w:szCs w:val="24"/>
          <w:lang w:eastAsia="hi-IN" w:bidi="hi-IN"/>
        </w:rPr>
        <w:t>Fedélzet-palánk csomóponti, metszeti rajzai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Lécezett fedélzet tervezése, ívek, csatlakozások szerkesztése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Lemezelt fedélzet csomóponti, metszeti rajzai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Kajüt, fedélzet kialakítás csomóponti rajzai</w:t>
      </w:r>
    </w:p>
    <w:p w:rsidR="008F5089" w:rsidRPr="00CB6345" w:rsidRDefault="008F5089" w:rsidP="00CB6345">
      <w:pPr>
        <w:widowControl w:val="0"/>
        <w:suppressAutoHyphens/>
        <w:spacing w:after="0"/>
        <w:rPr>
          <w:kern w:val="2"/>
          <w:szCs w:val="24"/>
          <w:lang w:eastAsia="hi-IN" w:bidi="hi-IN"/>
        </w:rPr>
      </w:pP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B5BF7" w:rsidRDefault="008F5089" w:rsidP="00DF1227">
      <w:pPr>
        <w:spacing w:after="0"/>
        <w:ind w:left="426"/>
      </w:pPr>
      <w:r w:rsidRPr="002B283D">
        <w:rPr>
          <w:i/>
          <w:szCs w:val="24"/>
        </w:rPr>
        <w:t>A fahajóépítő szakrajz</w:t>
      </w:r>
      <w:r w:rsidRPr="002B283D">
        <w:rPr>
          <w:i/>
          <w:iCs/>
          <w:szCs w:val="24"/>
        </w:rPr>
        <w:t xml:space="preserve"> tantárgy oktatása tanteremi körülmények között.</w:t>
      </w: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543BF" w:rsidTr="006543B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xml:space="preserve">Alkalmazandó eszközök és felszerelések </w:t>
            </w:r>
          </w:p>
        </w:tc>
      </w:tr>
      <w:tr w:rsidR="008F5089" w:rsidRPr="006543BF" w:rsidTr="006543B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98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543BF" w:rsidTr="006543B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xml:space="preserve">Alkalmazandó eszközök és felszerelések </w:t>
            </w:r>
          </w:p>
        </w:tc>
      </w:tr>
      <w:tr w:rsidR="008F5089" w:rsidRPr="006543BF" w:rsidTr="006543B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 feldolgozó tevékenységek</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1.</w:t>
            </w:r>
            <w:r>
              <w:rPr>
                <w:color w:val="000000"/>
                <w:sz w:val="20"/>
                <w:szCs w:val="20"/>
                <w:lang w:eastAsia="hu-HU"/>
              </w:rPr>
              <w:t>1</w:t>
            </w:r>
            <w:r w:rsidRPr="006543B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1.2</w:t>
            </w:r>
            <w:r w:rsidRPr="006543B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Képi információk körében</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2</w:t>
            </w:r>
            <w:r w:rsidRPr="006543BF">
              <w:rPr>
                <w:color w:val="000000"/>
                <w:sz w:val="20"/>
                <w:szCs w:val="20"/>
                <w:lang w:eastAsia="hu-HU"/>
              </w:rPr>
              <w:t>.5.</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3</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Csoportos munkaformák körében</w:t>
            </w:r>
          </w:p>
        </w:tc>
      </w:tr>
      <w:tr w:rsidR="008F5089" w:rsidRPr="006543BF" w:rsidTr="006543BF">
        <w:trPr>
          <w:trHeight w:val="528"/>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4</w:t>
            </w:r>
            <w:r w:rsidRPr="006543B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Gyakorlati munkavégzés körében</w:t>
            </w:r>
          </w:p>
        </w:tc>
      </w:tr>
      <w:tr w:rsidR="008F5089" w:rsidRPr="006543BF" w:rsidTr="006543BF">
        <w:trPr>
          <w:trHeight w:val="276"/>
        </w:trPr>
        <w:tc>
          <w:tcPr>
            <w:tcW w:w="1060" w:type="dxa"/>
            <w:tcBorders>
              <w:top w:val="nil"/>
              <w:left w:val="single" w:sz="4" w:space="0" w:color="auto"/>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543BF" w:rsidRDefault="008F5089" w:rsidP="006543BF">
            <w:pPr>
              <w:spacing w:after="0"/>
              <w:jc w:val="center"/>
              <w:rPr>
                <w:color w:val="000000"/>
                <w:sz w:val="20"/>
                <w:szCs w:val="20"/>
                <w:lang w:eastAsia="hu-HU"/>
              </w:rPr>
            </w:pPr>
            <w:r w:rsidRPr="006543B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6543BF" w:rsidRDefault="008F5089" w:rsidP="006543BF">
            <w:pPr>
              <w:spacing w:after="0"/>
              <w:jc w:val="left"/>
              <w:rPr>
                <w:color w:val="000000"/>
                <w:sz w:val="20"/>
                <w:szCs w:val="20"/>
                <w:lang w:eastAsia="hu-HU"/>
              </w:rPr>
            </w:pPr>
            <w:r w:rsidRPr="006543B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E852AB">
        <w:rPr>
          <w:b/>
          <w:color w:val="000000"/>
          <w:szCs w:val="24"/>
          <w:lang w:eastAsia="hu-HU"/>
        </w:rPr>
        <w:t xml:space="preserve"> </w:t>
      </w:r>
      <w:r w:rsidRPr="002B283D">
        <w:rPr>
          <w:b/>
          <w:color w:val="000000"/>
          <w:szCs w:val="24"/>
          <w:lang w:eastAsia="hu-HU"/>
        </w:rPr>
        <w:t>Fahajó-építési gyakorlat</w:t>
      </w:r>
      <w:r w:rsidRPr="00644690">
        <w:rPr>
          <w:b/>
        </w:rPr>
        <w:t xml:space="preserve"> tantárgy</w:t>
      </w:r>
      <w:r w:rsidRPr="00644690">
        <w:rPr>
          <w:b/>
        </w:rPr>
        <w:tab/>
      </w:r>
      <w:r>
        <w:rPr>
          <w:b/>
        </w:rPr>
        <w:t>396 ó</w:t>
      </w:r>
      <w:r w:rsidRPr="00644690">
        <w:rPr>
          <w:b/>
        </w:rPr>
        <w:t>ra/</w:t>
      </w:r>
      <w:r>
        <w:rPr>
          <w:b/>
        </w:rPr>
        <w:t>460</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CB6345" w:rsidRDefault="008F5089" w:rsidP="00CB6345">
      <w:pPr>
        <w:rPr>
          <w:szCs w:val="24"/>
        </w:rPr>
      </w:pPr>
      <w:r w:rsidRPr="00CB6345">
        <w:rPr>
          <w:szCs w:val="24"/>
        </w:rPr>
        <w:t>Ismerjék meg az anyagkiválasztás szempontjait, a fa megmunkálásának szabályait és a szerszámok, gépek biztonságos használatát. Gyakorolják a kézi szerszámokkal való munkavégzést. Gyakorlaton készítsenek építőállványt, sablont, orrtőkét, gerincet és egyéb hajó alkatrészeket. Az elkészült alkatrészekből több építési technikát alkalmazva készítsen fa hajót, vagy nagyobb egységet képező hajószerkezeteket. Készítsen palánkolást, fedélzetet.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r w:rsidRPr="002B283D">
        <w:rPr>
          <w:szCs w:val="24"/>
        </w:rPr>
        <w:t>Síkmértani szerkesztések</w:t>
      </w: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Famegmunkálás kézi szerszámokkal gyakorlata</w:t>
      </w:r>
      <w:r w:rsidRPr="00644690">
        <w:rPr>
          <w:b/>
          <w:i/>
        </w:rPr>
        <w:tab/>
      </w:r>
      <w:r>
        <w:rPr>
          <w:b/>
          <w:i/>
        </w:rPr>
        <w:t>90 ó</w:t>
      </w:r>
      <w:r w:rsidRPr="00644690">
        <w:rPr>
          <w:b/>
          <w:i/>
        </w:rPr>
        <w:t>ra/</w:t>
      </w:r>
      <w:r>
        <w:rPr>
          <w:b/>
          <w:i/>
        </w:rPr>
        <w:t>106</w:t>
      </w:r>
      <w:r w:rsidRPr="00644690">
        <w:rPr>
          <w:b/>
          <w:i/>
        </w:rPr>
        <w:t xml:space="preserve"> óra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Alapanyag kiválasztása a fafaj és a minőségi szempontok alapján</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A fa szálszerkezetének, hibáinak megfigyelése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kéziszerszámok megismerése, élezés, karbantartás munkafolyamatai</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Kéziszerszámok használatának gyakorlata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Darabolás, szeletelés szempontjai minőség és a méretek figyelembevételével</w:t>
      </w:r>
    </w:p>
    <w:p w:rsidR="008F5089" w:rsidRDefault="008F5089" w:rsidP="00E852AB">
      <w:pPr>
        <w:widowControl w:val="0"/>
        <w:suppressAutoHyphens/>
        <w:spacing w:after="0"/>
        <w:ind w:left="900"/>
        <w:rPr>
          <w:kern w:val="2"/>
          <w:szCs w:val="24"/>
          <w:lang w:eastAsia="hi-IN" w:bidi="hi-IN"/>
        </w:rPr>
      </w:pPr>
      <w:r w:rsidRPr="00E852AB">
        <w:rPr>
          <w:kern w:val="2"/>
          <w:szCs w:val="24"/>
          <w:lang w:eastAsia="hi-IN" w:bidi="hi-IN"/>
        </w:rPr>
        <w:t xml:space="preserve">Méretre alakítás kézi gyalulással, sík és derékszögesség figyelembevételével </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Alapszerkesztési kötések készítése, kéziszerszámok használatával</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Hossz, szélesbítő és vastagító toldások készítése</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Keretkötések készítése (tompa illesztéssel, lapolással, csapozással, ollós csapozás, szakállas vésett csapozás, beeresztések)</w:t>
      </w:r>
    </w:p>
    <w:p w:rsidR="008F5089" w:rsidRPr="002B283D" w:rsidRDefault="008F5089" w:rsidP="00E852AB">
      <w:pPr>
        <w:widowControl w:val="0"/>
        <w:suppressAutoHyphens/>
        <w:spacing w:after="0"/>
        <w:ind w:left="900"/>
        <w:rPr>
          <w:kern w:val="2"/>
          <w:szCs w:val="24"/>
          <w:lang w:eastAsia="hi-IN" w:bidi="hi-IN"/>
        </w:rPr>
      </w:pPr>
      <w:r w:rsidRPr="002B283D">
        <w:rPr>
          <w:kern w:val="2"/>
          <w:szCs w:val="24"/>
          <w:lang w:eastAsia="hi-IN" w:bidi="hi-IN"/>
        </w:rPr>
        <w:t>Kávakötések készítése (tompa él illesztéssel, nyitott egyenes fogazással, nyitott és félig takart fecskefarkú fogazással)</w:t>
      </w:r>
    </w:p>
    <w:p w:rsidR="008F5089" w:rsidRDefault="008F5089" w:rsidP="00E852AB">
      <w:pPr>
        <w:widowControl w:val="0"/>
        <w:suppressAutoHyphens/>
        <w:spacing w:after="0"/>
        <w:ind w:left="900"/>
        <w:rPr>
          <w:kern w:val="2"/>
          <w:szCs w:val="24"/>
          <w:lang w:eastAsia="hi-IN" w:bidi="hi-IN"/>
        </w:rPr>
      </w:pPr>
      <w:r w:rsidRPr="002B283D">
        <w:rPr>
          <w:kern w:val="2"/>
          <w:szCs w:val="24"/>
          <w:lang w:eastAsia="hi-IN" w:bidi="hi-IN"/>
        </w:rPr>
        <w:t>Állványszerkezeti kötések készítése (tompa illesztéssel, csapozással, beeresztéssel)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Különböző fajtájú evezők műhelyrajzának készítése jellemző méretekkel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Evező készítése</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Kormánykerék kiszerkesztése, készítése előre kiesztergált alkatrészek felhasználásával</w:t>
      </w:r>
    </w:p>
    <w:p w:rsidR="008F5089" w:rsidRDefault="008F5089" w:rsidP="00E852AB">
      <w:pPr>
        <w:widowControl w:val="0"/>
        <w:suppressAutoHyphens/>
        <w:spacing w:after="0"/>
        <w:ind w:left="900"/>
        <w:rPr>
          <w:kern w:val="2"/>
          <w:szCs w:val="24"/>
          <w:lang w:eastAsia="hi-IN" w:bidi="hi-IN"/>
        </w:rPr>
      </w:pPr>
      <w:r>
        <w:rPr>
          <w:kern w:val="2"/>
          <w:szCs w:val="24"/>
          <w:lang w:eastAsia="hi-IN" w:bidi="hi-IN"/>
        </w:rPr>
        <w:t>Kormányrúd kiszerkesztése és elkészítése íves felületek kialakítása</w:t>
      </w:r>
    </w:p>
    <w:p w:rsidR="008F5089" w:rsidRPr="002B283D" w:rsidRDefault="008F5089" w:rsidP="00E852AB">
      <w:pPr>
        <w:widowControl w:val="0"/>
        <w:suppressAutoHyphens/>
        <w:spacing w:after="0"/>
        <w:ind w:left="900"/>
        <w:rPr>
          <w:kern w:val="2"/>
          <w:szCs w:val="24"/>
          <w:lang w:eastAsia="hi-IN" w:bidi="hi-IN"/>
        </w:rPr>
      </w:pPr>
      <w:r>
        <w:rPr>
          <w:kern w:val="2"/>
          <w:szCs w:val="24"/>
          <w:lang w:eastAsia="hi-IN" w:bidi="hi-IN"/>
        </w:rPr>
        <w:t>Hajózásban szükséges egyéb termékek készítése (rácsok, kapaszkodók)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Famegmunkálás gépi gyakorlata</w:t>
      </w:r>
      <w:r w:rsidRPr="00644690">
        <w:rPr>
          <w:b/>
          <w:i/>
        </w:rPr>
        <w:tab/>
      </w:r>
      <w:r>
        <w:rPr>
          <w:b/>
          <w:i/>
        </w:rPr>
        <w:t>54 ó</w:t>
      </w:r>
      <w:r w:rsidRPr="00644690">
        <w:rPr>
          <w:b/>
          <w:i/>
        </w:rPr>
        <w:t>ra/</w:t>
      </w:r>
      <w:r>
        <w:rPr>
          <w:b/>
          <w:i/>
        </w:rPr>
        <w:t>88</w:t>
      </w:r>
      <w:r w:rsidRPr="00644690">
        <w:rPr>
          <w:b/>
          <w:i/>
        </w:rPr>
        <w:t xml:space="preserve"> óra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körfűrészgép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kisgépek fajtái, használata és alkalmazási területe a hajóépítésben</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gyalugép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Dekopír fűrész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Lapostipli maró (lamellózó)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Excenteres csiszológép használata (részei, beállítása, csiszolópapír cseréje)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Szalag csiszológép használata (részei, beállítása, csiszolószalag cseréje) </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Rezgővágó használata (részei, beállítása, szerszámcseréje)</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Kézi fúrógép, csavarbehajtó gép használata (részei, szerszám befogása)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Faipari alapgépek biztonságos használata (főbb részeinek megismerése,szerszámcseréje és beállítása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Az asztalos körfűrészgépen végezhető műveletek megismerése (szeletelés, darabolás, aljazás, árkolás, szögbevágás)</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szalagfűrész gépen végezhető műveletek megismerése (szeletelés, darabolás, szögbevágás, ívek és teljes kör kivágása lap, vagy lemeztermékekből)</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 xml:space="preserve"> Az egyengető gyalugépen végezhető műveletek megismerése (egyengetés művelete, lap és él derékszögbe illetve szögbe gyalulása)</w:t>
      </w:r>
    </w:p>
    <w:p w:rsidR="008F5089" w:rsidRPr="00CB6345" w:rsidRDefault="008F5089" w:rsidP="00CB6345">
      <w:pPr>
        <w:widowControl w:val="0"/>
        <w:suppressAutoHyphens/>
        <w:spacing w:after="0"/>
        <w:rPr>
          <w:kern w:val="2"/>
          <w:szCs w:val="24"/>
          <w:lang w:eastAsia="hi-IN" w:bidi="hi-IN"/>
        </w:rPr>
      </w:pPr>
      <w:r w:rsidRPr="00CB6345">
        <w:rPr>
          <w:kern w:val="2"/>
          <w:szCs w:val="24"/>
          <w:lang w:eastAsia="hi-IN" w:bidi="hi-IN"/>
        </w:rPr>
        <w:t>A vastagsági gyalugépen végezhető művelet megismerése (a vastagolás szabályai, lap és akár több él gyalulása)</w:t>
      </w:r>
    </w:p>
    <w:p w:rsidR="008F5089" w:rsidRPr="00CB6345" w:rsidRDefault="008F5089" w:rsidP="00CB6345">
      <w:pPr>
        <w:widowControl w:val="0"/>
        <w:suppressAutoHyphens/>
        <w:spacing w:after="0"/>
        <w:rPr>
          <w:szCs w:val="24"/>
        </w:rPr>
      </w:pPr>
      <w:r w:rsidRPr="00CB6345">
        <w:rPr>
          <w:kern w:val="2"/>
          <w:szCs w:val="24"/>
          <w:lang w:eastAsia="hi-IN" w:bidi="hi-IN"/>
        </w:rPr>
        <w:t>Marási műveletek megismerése (</w:t>
      </w:r>
      <w:r w:rsidRPr="00CB6345">
        <w:rPr>
          <w:szCs w:val="24"/>
        </w:rPr>
        <w:t>aljazások, árkolások, csapozások, íves alkatrészek marásának technikái, szabályai)</w:t>
      </w:r>
    </w:p>
    <w:p w:rsidR="008F5089" w:rsidRPr="00CB6345" w:rsidRDefault="008F5089" w:rsidP="00CB6345">
      <w:pPr>
        <w:widowControl w:val="0"/>
        <w:suppressAutoHyphens/>
        <w:spacing w:after="0"/>
        <w:rPr>
          <w:kern w:val="2"/>
          <w:szCs w:val="24"/>
          <w:lang w:eastAsia="hi-IN" w:bidi="hi-IN"/>
        </w:rPr>
      </w:pPr>
      <w:r w:rsidRPr="00CB6345">
        <w:rPr>
          <w:szCs w:val="24"/>
        </w:rPr>
        <w:t xml:space="preserve">Marási műveletekhez sablonok, befogó és leszorító szerkezetek készítése </w:t>
      </w:r>
    </w:p>
    <w:p w:rsidR="008F5089" w:rsidRPr="00CB6345" w:rsidRDefault="008F5089" w:rsidP="00CB6345">
      <w:pPr>
        <w:autoSpaceDE w:val="0"/>
        <w:autoSpaceDN w:val="0"/>
        <w:adjustRightInd w:val="0"/>
        <w:spacing w:after="0"/>
        <w:rPr>
          <w:szCs w:val="24"/>
        </w:rPr>
      </w:pPr>
      <w:r w:rsidRPr="00CB6345">
        <w:rPr>
          <w:kern w:val="2"/>
          <w:szCs w:val="24"/>
          <w:lang w:eastAsia="hi-IN" w:bidi="hi-IN"/>
        </w:rPr>
        <w:t>Csiszolási műveletek</w:t>
      </w:r>
      <w:r w:rsidRPr="00CB6345">
        <w:rPr>
          <w:szCs w:val="24"/>
        </w:rPr>
        <w:t xml:space="preserve"> technikái (csiszolási irányok, szabályok megismerése</w:t>
      </w:r>
    </w:p>
    <w:p w:rsidR="008F5089" w:rsidRPr="00CB6345" w:rsidRDefault="008F5089" w:rsidP="00CB6345">
      <w:pPr>
        <w:autoSpaceDE w:val="0"/>
        <w:autoSpaceDN w:val="0"/>
        <w:adjustRightInd w:val="0"/>
        <w:spacing w:after="0"/>
        <w:rPr>
          <w:szCs w:val="24"/>
        </w:rPr>
      </w:pPr>
      <w:r w:rsidRPr="00CB6345">
        <w:rPr>
          <w:szCs w:val="24"/>
        </w:rPr>
        <w:lastRenderedPageBreak/>
        <w:t>A csiszológépek használata a hajóépítésben (a szalagcsiszoló gépek, tárcsás csiszológépek, széles szalagú csiszológépek működése, beállítása, szakszerű használatuk.</w:t>
      </w:r>
    </w:p>
    <w:p w:rsidR="008F5089" w:rsidRDefault="008F5089" w:rsidP="00DF1227">
      <w:pPr>
        <w:spacing w:after="0"/>
        <w:ind w:left="851"/>
      </w:pPr>
      <w:r>
        <w:t>Kemény faporok rákkeltő hatása</w:t>
      </w:r>
    </w:p>
    <w:p w:rsidR="008F5089" w:rsidRDefault="008F5089" w:rsidP="00DF1227">
      <w:pPr>
        <w:spacing w:after="0"/>
        <w:ind w:left="851"/>
      </w:pPr>
      <w:r>
        <w:t>Por- és forgácselszívó berendezések kezelése, karbantartása</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Hajótest alkatrészeinek készítési gyakorlata</w:t>
      </w:r>
      <w:r w:rsidRPr="00644690">
        <w:rPr>
          <w:b/>
          <w:i/>
        </w:rPr>
        <w:t xml:space="preserve"> 3</w:t>
      </w:r>
      <w:r w:rsidRPr="00644690">
        <w:rPr>
          <w:b/>
          <w:i/>
        </w:rPr>
        <w:tab/>
      </w:r>
      <w:r>
        <w:rPr>
          <w:b/>
          <w:i/>
        </w:rPr>
        <w:t>126 ó</w:t>
      </w:r>
      <w:r w:rsidRPr="00644690">
        <w:rPr>
          <w:b/>
          <w:i/>
        </w:rPr>
        <w:t>ra/</w:t>
      </w:r>
      <w:r>
        <w:rPr>
          <w:b/>
          <w:i/>
        </w:rPr>
        <w:t>133</w:t>
      </w:r>
      <w:r w:rsidRPr="00644690">
        <w:rPr>
          <w:b/>
          <w:i/>
        </w:rPr>
        <w:t xml:space="preserve"> óra</w:t>
      </w:r>
    </w:p>
    <w:p w:rsidR="008F5089" w:rsidRDefault="008F5089" w:rsidP="00C94CCF">
      <w:pPr>
        <w:widowControl w:val="0"/>
        <w:shd w:val="clear" w:color="auto" w:fill="FFFFFF"/>
        <w:suppressAutoHyphens/>
        <w:spacing w:after="0"/>
        <w:ind w:left="900"/>
        <w:rPr>
          <w:szCs w:val="24"/>
        </w:rPr>
      </w:pPr>
      <w:r w:rsidRPr="002B283D">
        <w:rPr>
          <w:b/>
          <w:szCs w:val="24"/>
        </w:rPr>
        <w:t>A hajó alkatrészeinek gyártásához szükséges sablonok állványok készítés</w:t>
      </w:r>
      <w:r>
        <w:rPr>
          <w:b/>
          <w:szCs w:val="24"/>
        </w:rPr>
        <w:t>e</w:t>
      </w:r>
      <w:r w:rsidRPr="00C94CCF">
        <w:rPr>
          <w:szCs w:val="24"/>
        </w:rPr>
        <w:t xml:space="preserve"> </w:t>
      </w:r>
    </w:p>
    <w:p w:rsidR="008F5089" w:rsidRDefault="008F5089" w:rsidP="00C94CCF">
      <w:pPr>
        <w:widowControl w:val="0"/>
        <w:shd w:val="clear" w:color="auto" w:fill="FFFFFF"/>
        <w:suppressAutoHyphens/>
        <w:spacing w:after="0"/>
        <w:ind w:left="900"/>
        <w:rPr>
          <w:szCs w:val="24"/>
        </w:rPr>
      </w:pPr>
      <w:r w:rsidRPr="002B283D">
        <w:rPr>
          <w:szCs w:val="24"/>
        </w:rPr>
        <w:t>Az állványok, bakok anyagának kiválasztása, készítése</w:t>
      </w:r>
    </w:p>
    <w:p w:rsidR="008F5089" w:rsidRPr="002B283D" w:rsidRDefault="008F5089" w:rsidP="00C94CCF">
      <w:pPr>
        <w:widowControl w:val="0"/>
        <w:shd w:val="clear" w:color="auto" w:fill="FFFFFF"/>
        <w:suppressAutoHyphens/>
        <w:spacing w:after="0"/>
        <w:ind w:left="900"/>
        <w:rPr>
          <w:szCs w:val="24"/>
        </w:rPr>
      </w:pPr>
      <w:r>
        <w:rPr>
          <w:szCs w:val="24"/>
        </w:rPr>
        <w:t>A hajó alkatrészeinek gyártásához szükséges sablonok állványok készítése</w:t>
      </w:r>
      <w:r w:rsidRPr="002B283D">
        <w:rPr>
          <w:szCs w:val="24"/>
        </w:rPr>
        <w:t xml:space="preserve"> </w:t>
      </w:r>
    </w:p>
    <w:p w:rsidR="008F5089" w:rsidRPr="002B283D" w:rsidRDefault="008F5089" w:rsidP="00C94CCF">
      <w:pPr>
        <w:widowControl w:val="0"/>
        <w:suppressAutoHyphens/>
        <w:spacing w:after="0"/>
        <w:ind w:left="900"/>
        <w:rPr>
          <w:szCs w:val="24"/>
        </w:rPr>
      </w:pPr>
      <w:r w:rsidRPr="002B283D">
        <w:rPr>
          <w:szCs w:val="24"/>
        </w:rPr>
        <w:t>Alkatrészek kifűrészelése, keresztmetszeti méretre alakítása</w:t>
      </w:r>
    </w:p>
    <w:p w:rsidR="008F5089" w:rsidRPr="002B283D" w:rsidRDefault="008F5089" w:rsidP="00C94CCF">
      <w:pPr>
        <w:widowControl w:val="0"/>
        <w:suppressAutoHyphens/>
        <w:spacing w:after="0"/>
        <w:ind w:left="900"/>
        <w:rPr>
          <w:szCs w:val="24"/>
        </w:rPr>
      </w:pPr>
      <w:r w:rsidRPr="002B283D">
        <w:rPr>
          <w:szCs w:val="24"/>
        </w:rPr>
        <w:t>Kötések elkészítése, szerkezetek összeállítása</w:t>
      </w:r>
    </w:p>
    <w:p w:rsidR="008F5089" w:rsidRPr="002B283D" w:rsidRDefault="008F5089" w:rsidP="00C94CCF">
      <w:pPr>
        <w:widowControl w:val="0"/>
        <w:suppressAutoHyphens/>
        <w:spacing w:after="0"/>
        <w:ind w:left="900"/>
        <w:rPr>
          <w:szCs w:val="24"/>
        </w:rPr>
      </w:pPr>
      <w:r w:rsidRPr="002B283D">
        <w:rPr>
          <w:szCs w:val="24"/>
        </w:rPr>
        <w:t>Az alkatrészek gyártásához szükséges sablonok kiszerkesztése, elkészítése</w:t>
      </w:r>
    </w:p>
    <w:p w:rsidR="008F5089" w:rsidRDefault="008F5089" w:rsidP="00DF1227">
      <w:pPr>
        <w:tabs>
          <w:tab w:val="left" w:pos="1418"/>
          <w:tab w:val="right" w:pos="9072"/>
        </w:tabs>
        <w:spacing w:after="0"/>
        <w:ind w:left="851"/>
        <w:rPr>
          <w:szCs w:val="24"/>
        </w:rPr>
      </w:pPr>
      <w:r w:rsidRPr="002B283D">
        <w:rPr>
          <w:szCs w:val="24"/>
        </w:rPr>
        <w:t>(gerinc, orrtőke, tükör, bordák stb. sablonjai)</w:t>
      </w:r>
    </w:p>
    <w:p w:rsidR="008F5089" w:rsidRDefault="008F5089" w:rsidP="00C94CCF">
      <w:pPr>
        <w:widowControl w:val="0"/>
        <w:suppressAutoHyphens/>
        <w:spacing w:after="0"/>
        <w:ind w:left="900"/>
        <w:rPr>
          <w:szCs w:val="24"/>
        </w:rPr>
      </w:pPr>
      <w:r w:rsidRPr="00C94CCF">
        <w:rPr>
          <w:b/>
          <w:szCs w:val="24"/>
        </w:rPr>
        <w:t xml:space="preserve"> </w:t>
      </w:r>
      <w:r w:rsidRPr="002B283D">
        <w:rPr>
          <w:b/>
          <w:szCs w:val="24"/>
        </w:rPr>
        <w:t>A hajótest fő alkatrészeinek készítési gyakorlata</w:t>
      </w:r>
      <w:r w:rsidRPr="00C94CCF">
        <w:rPr>
          <w:szCs w:val="24"/>
        </w:rPr>
        <w:t xml:space="preserve"> </w:t>
      </w:r>
    </w:p>
    <w:p w:rsidR="008F5089" w:rsidRDefault="008F5089" w:rsidP="00C94CCF">
      <w:pPr>
        <w:widowControl w:val="0"/>
        <w:suppressAutoHyphens/>
        <w:spacing w:after="0"/>
        <w:ind w:left="900"/>
        <w:rPr>
          <w:szCs w:val="24"/>
        </w:rPr>
      </w:pPr>
      <w:r w:rsidRPr="002B283D">
        <w:rPr>
          <w:szCs w:val="24"/>
        </w:rPr>
        <w:t>A váz anyagának kiválasztása, kiszerkesztése, görbe vonalak kirajzolása</w:t>
      </w:r>
    </w:p>
    <w:p w:rsidR="008F5089" w:rsidRPr="002B283D" w:rsidRDefault="008F5089" w:rsidP="00C94CCF">
      <w:pPr>
        <w:widowControl w:val="0"/>
        <w:suppressAutoHyphens/>
        <w:spacing w:after="0"/>
        <w:ind w:left="900"/>
        <w:rPr>
          <w:szCs w:val="24"/>
        </w:rPr>
      </w:pPr>
      <w:r>
        <w:rPr>
          <w:szCs w:val="24"/>
        </w:rPr>
        <w:t>A hajótest fő alkatrészeinek készítési gyakorlata</w:t>
      </w:r>
    </w:p>
    <w:p w:rsidR="008F5089" w:rsidRPr="002B283D" w:rsidRDefault="008F5089" w:rsidP="00C94CCF">
      <w:pPr>
        <w:widowControl w:val="0"/>
        <w:suppressAutoHyphens/>
        <w:spacing w:after="0"/>
        <w:ind w:left="900"/>
        <w:rPr>
          <w:szCs w:val="24"/>
        </w:rPr>
      </w:pPr>
      <w:r w:rsidRPr="002B283D">
        <w:rPr>
          <w:szCs w:val="24"/>
        </w:rPr>
        <w:t>A vázszerkezet elemeinek méretre munkálása</w:t>
      </w:r>
    </w:p>
    <w:p w:rsidR="008F5089" w:rsidRPr="002B283D" w:rsidRDefault="008F5089" w:rsidP="00C94CCF">
      <w:pPr>
        <w:widowControl w:val="0"/>
        <w:suppressAutoHyphens/>
        <w:spacing w:after="0"/>
        <w:ind w:left="900"/>
        <w:rPr>
          <w:szCs w:val="24"/>
        </w:rPr>
      </w:pPr>
      <w:r w:rsidRPr="002B283D">
        <w:rPr>
          <w:szCs w:val="24"/>
        </w:rPr>
        <w:t>Gerincek főbb jellemzőinek, méreteinek kiszerkesztése, méretre alakítása, aljazása (lapos és gerendagerinc készítése)</w:t>
      </w:r>
    </w:p>
    <w:p w:rsidR="008F5089" w:rsidRPr="002B283D" w:rsidRDefault="008F5089" w:rsidP="00C94CCF">
      <w:pPr>
        <w:autoSpaceDE w:val="0"/>
        <w:autoSpaceDN w:val="0"/>
        <w:adjustRightInd w:val="0"/>
        <w:spacing w:after="0"/>
        <w:ind w:left="900"/>
        <w:rPr>
          <w:szCs w:val="24"/>
        </w:rPr>
      </w:pPr>
      <w:r w:rsidRPr="002B283D">
        <w:rPr>
          <w:szCs w:val="24"/>
        </w:rPr>
        <w:t>Az orrtőke főbb darabjainak kiszerkesztése (jellemző méreteinek kialakítása fűrészeléssel, gyalulással, marással, véséssel)</w:t>
      </w:r>
    </w:p>
    <w:p w:rsidR="008F5089" w:rsidRPr="002B283D" w:rsidRDefault="008F5089" w:rsidP="00C94CCF">
      <w:pPr>
        <w:autoSpaceDE w:val="0"/>
        <w:autoSpaceDN w:val="0"/>
        <w:adjustRightInd w:val="0"/>
        <w:spacing w:after="0"/>
        <w:ind w:left="900"/>
        <w:rPr>
          <w:szCs w:val="24"/>
        </w:rPr>
      </w:pPr>
      <w:r w:rsidRPr="002B283D">
        <w:rPr>
          <w:szCs w:val="24"/>
        </w:rPr>
        <w:t>Az orrtőke végleges kialakítása, elemeinek összeépítésével</w:t>
      </w:r>
    </w:p>
    <w:p w:rsidR="008F5089" w:rsidRPr="002B283D" w:rsidRDefault="008F5089" w:rsidP="00C94CCF">
      <w:pPr>
        <w:autoSpaceDE w:val="0"/>
        <w:autoSpaceDN w:val="0"/>
        <w:adjustRightInd w:val="0"/>
        <w:spacing w:after="0"/>
        <w:ind w:left="900"/>
        <w:rPr>
          <w:szCs w:val="24"/>
        </w:rPr>
      </w:pPr>
      <w:r w:rsidRPr="002B283D">
        <w:rPr>
          <w:szCs w:val="24"/>
        </w:rPr>
        <w:t>Fartükör készítésének gyakorlata (anyagok kiválasztása, méretre alakítása, szélesbítő toldások készítése, merevítések készítése)</w:t>
      </w:r>
    </w:p>
    <w:p w:rsidR="008F5089" w:rsidRDefault="008F5089" w:rsidP="00DF1227">
      <w:pPr>
        <w:tabs>
          <w:tab w:val="left" w:pos="1418"/>
          <w:tab w:val="right" w:pos="9072"/>
        </w:tabs>
        <w:spacing w:after="0"/>
        <w:ind w:left="851"/>
        <w:rPr>
          <w:szCs w:val="24"/>
        </w:rPr>
      </w:pPr>
      <w:r w:rsidRPr="002B283D">
        <w:rPr>
          <w:szCs w:val="24"/>
        </w:rPr>
        <w:t xml:space="preserve">Fartükör végleges kialakítása, könyök elkészítése </w:t>
      </w:r>
    </w:p>
    <w:p w:rsidR="008F5089" w:rsidRDefault="008F5089" w:rsidP="00C94CCF">
      <w:pPr>
        <w:autoSpaceDE w:val="0"/>
        <w:autoSpaceDN w:val="0"/>
        <w:adjustRightInd w:val="0"/>
        <w:spacing w:after="0"/>
        <w:ind w:left="900"/>
        <w:rPr>
          <w:szCs w:val="24"/>
        </w:rPr>
      </w:pPr>
      <w:r w:rsidRPr="002B283D">
        <w:rPr>
          <w:b/>
          <w:szCs w:val="24"/>
        </w:rPr>
        <w:t>A hajótest bordáinak készítés</w:t>
      </w:r>
      <w:r>
        <w:rPr>
          <w:b/>
          <w:szCs w:val="24"/>
        </w:rPr>
        <w:t>e</w:t>
      </w:r>
      <w:r w:rsidRPr="00C94CCF">
        <w:rPr>
          <w:szCs w:val="24"/>
        </w:rPr>
        <w:t xml:space="preserve"> </w:t>
      </w:r>
      <w:r>
        <w:rPr>
          <w:szCs w:val="24"/>
        </w:rPr>
        <w:t xml:space="preserve"> </w:t>
      </w:r>
    </w:p>
    <w:p w:rsidR="008F5089" w:rsidRDefault="008F5089" w:rsidP="00C94CCF">
      <w:pPr>
        <w:autoSpaceDE w:val="0"/>
        <w:autoSpaceDN w:val="0"/>
        <w:adjustRightInd w:val="0"/>
        <w:spacing w:after="0"/>
        <w:ind w:left="900"/>
        <w:rPr>
          <w:szCs w:val="24"/>
        </w:rPr>
      </w:pPr>
      <w:r w:rsidRPr="002B283D">
        <w:rPr>
          <w:szCs w:val="24"/>
        </w:rPr>
        <w:t>Bordák kiszerkesztése, készítése (alkatrészek anyagának kiválasztása, kifűrészelése, keresztmetszetének méretre alakítása gyalulással)</w:t>
      </w:r>
    </w:p>
    <w:p w:rsidR="008F5089" w:rsidRPr="002B283D" w:rsidRDefault="008F5089" w:rsidP="00C94CCF">
      <w:pPr>
        <w:autoSpaceDE w:val="0"/>
        <w:autoSpaceDN w:val="0"/>
        <w:adjustRightInd w:val="0"/>
        <w:spacing w:after="0"/>
        <w:ind w:left="900"/>
        <w:rPr>
          <w:szCs w:val="24"/>
        </w:rPr>
      </w:pPr>
      <w:r>
        <w:rPr>
          <w:szCs w:val="24"/>
        </w:rPr>
        <w:t>A hajótest bordáinak készítése</w:t>
      </w:r>
    </w:p>
    <w:p w:rsidR="008F5089" w:rsidRPr="002B283D" w:rsidRDefault="008F5089" w:rsidP="00C94CCF">
      <w:pPr>
        <w:autoSpaceDE w:val="0"/>
        <w:autoSpaceDN w:val="0"/>
        <w:adjustRightInd w:val="0"/>
        <w:spacing w:after="0"/>
        <w:ind w:left="900"/>
        <w:rPr>
          <w:szCs w:val="24"/>
        </w:rPr>
      </w:pPr>
      <w:r w:rsidRPr="002B283D">
        <w:rPr>
          <w:szCs w:val="24"/>
        </w:rPr>
        <w:t>Borda rézsű meghatározása, elkészítése</w:t>
      </w:r>
    </w:p>
    <w:p w:rsidR="008F5089" w:rsidRPr="002B283D" w:rsidRDefault="008F5089" w:rsidP="00C94CCF">
      <w:pPr>
        <w:shd w:val="clear" w:color="auto" w:fill="FFFFFF"/>
        <w:autoSpaceDE w:val="0"/>
        <w:autoSpaceDN w:val="0"/>
        <w:adjustRightInd w:val="0"/>
        <w:spacing w:after="0"/>
        <w:ind w:left="900"/>
        <w:rPr>
          <w:szCs w:val="24"/>
        </w:rPr>
      </w:pPr>
      <w:r w:rsidRPr="002B283D">
        <w:rPr>
          <w:szCs w:val="24"/>
          <w:shd w:val="clear" w:color="auto" w:fill="FFFFFF"/>
        </w:rPr>
        <w:t>Különböző bordák készítésének technikái, (sarkos bordák, kerek bordák</w:t>
      </w:r>
      <w:r w:rsidRPr="002B283D">
        <w:rPr>
          <w:szCs w:val="24"/>
        </w:rPr>
        <w:t>)</w:t>
      </w:r>
    </w:p>
    <w:p w:rsidR="008F5089" w:rsidRPr="002B283D" w:rsidRDefault="008F5089" w:rsidP="00C94CCF">
      <w:pPr>
        <w:autoSpaceDE w:val="0"/>
        <w:autoSpaceDN w:val="0"/>
        <w:adjustRightInd w:val="0"/>
        <w:spacing w:after="0"/>
        <w:ind w:left="900"/>
        <w:rPr>
          <w:szCs w:val="24"/>
        </w:rPr>
      </w:pPr>
      <w:r w:rsidRPr="002B283D">
        <w:rPr>
          <w:szCs w:val="24"/>
        </w:rPr>
        <w:t>Hajlított bordák készítése (hajlítással, rétegragasztással)</w:t>
      </w:r>
    </w:p>
    <w:p w:rsidR="008F5089" w:rsidRPr="002B283D" w:rsidRDefault="008F5089" w:rsidP="00C94CCF">
      <w:pPr>
        <w:autoSpaceDE w:val="0"/>
        <w:autoSpaceDN w:val="0"/>
        <w:adjustRightInd w:val="0"/>
        <w:spacing w:after="0"/>
        <w:ind w:left="900"/>
        <w:rPr>
          <w:szCs w:val="24"/>
        </w:rPr>
      </w:pPr>
      <w:r w:rsidRPr="002B283D">
        <w:rPr>
          <w:szCs w:val="24"/>
        </w:rPr>
        <w:t>Hossz és keresztbordák, padló fenékmerevítők készítése (alkatrészek anyagának kiválasztása, kifűrészelése, keresztmetszetének kimunkálása)</w:t>
      </w:r>
    </w:p>
    <w:p w:rsidR="008F5089" w:rsidRPr="002B283D" w:rsidRDefault="008F5089" w:rsidP="00C94CCF">
      <w:pPr>
        <w:autoSpaceDE w:val="0"/>
        <w:autoSpaceDN w:val="0"/>
        <w:adjustRightInd w:val="0"/>
        <w:spacing w:after="0"/>
        <w:ind w:left="900"/>
        <w:rPr>
          <w:szCs w:val="24"/>
        </w:rPr>
      </w:pPr>
      <w:r w:rsidRPr="002B283D">
        <w:rPr>
          <w:szCs w:val="24"/>
        </w:rPr>
        <w:t>Árboc kiszerkesztése, készítése (alkatrészek anyagának kiválasztása, kifűrészelése, keresztmetszetének méretre alakítása gyalulással, marással, ragasztással)</w:t>
      </w:r>
    </w:p>
    <w:p w:rsidR="008F5089" w:rsidRPr="002B283D" w:rsidRDefault="008F5089" w:rsidP="00C94CCF">
      <w:pPr>
        <w:autoSpaceDE w:val="0"/>
        <w:autoSpaceDN w:val="0"/>
        <w:adjustRightInd w:val="0"/>
        <w:spacing w:after="0"/>
        <w:ind w:left="900"/>
        <w:rPr>
          <w:szCs w:val="24"/>
        </w:rPr>
      </w:pPr>
      <w:r w:rsidRPr="002B283D">
        <w:rPr>
          <w:szCs w:val="24"/>
        </w:rPr>
        <w:t>Bum kiszerkesztése, készítése (alkatrészek anyagának kiválasztása, kifűrészelése, keresztmetszetének méretre alakítása gyalulással)</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Fahajó építés gyakorlata</w:t>
      </w:r>
      <w:r w:rsidRPr="00644690">
        <w:rPr>
          <w:b/>
          <w:i/>
        </w:rPr>
        <w:tab/>
      </w:r>
      <w:r>
        <w:rPr>
          <w:b/>
          <w:i/>
        </w:rPr>
        <w:t>126 ó</w:t>
      </w:r>
      <w:r w:rsidRPr="00644690">
        <w:rPr>
          <w:b/>
          <w:i/>
        </w:rPr>
        <w:t>ra/</w:t>
      </w:r>
      <w:r>
        <w:rPr>
          <w:b/>
          <w:i/>
        </w:rPr>
        <w:t>133</w:t>
      </w:r>
      <w:r w:rsidRPr="00644690">
        <w:rPr>
          <w:b/>
          <w:i/>
        </w:rPr>
        <w:t xml:space="preserve"> óra</w:t>
      </w:r>
    </w:p>
    <w:p w:rsidR="008F5089" w:rsidRDefault="008F5089" w:rsidP="00C94CCF">
      <w:pPr>
        <w:widowControl w:val="0"/>
        <w:suppressAutoHyphens/>
        <w:spacing w:after="0"/>
        <w:ind w:left="900"/>
        <w:rPr>
          <w:szCs w:val="24"/>
        </w:rPr>
      </w:pPr>
      <w:r w:rsidRPr="002B283D">
        <w:rPr>
          <w:b/>
          <w:szCs w:val="24"/>
        </w:rPr>
        <w:t>Építőállvány készítése</w:t>
      </w:r>
      <w:r w:rsidRPr="00C94CCF">
        <w:rPr>
          <w:szCs w:val="24"/>
        </w:rPr>
        <w:t xml:space="preserve"> </w:t>
      </w:r>
    </w:p>
    <w:p w:rsidR="008F5089" w:rsidRDefault="008F5089" w:rsidP="00C94CCF">
      <w:pPr>
        <w:widowControl w:val="0"/>
        <w:suppressAutoHyphens/>
        <w:spacing w:after="0"/>
        <w:ind w:left="900"/>
        <w:rPr>
          <w:szCs w:val="24"/>
        </w:rPr>
      </w:pPr>
      <w:r w:rsidRPr="002B283D">
        <w:rPr>
          <w:szCs w:val="24"/>
        </w:rPr>
        <w:t>Építőállvány, építőbordák alapanyagainak kiválasztása</w:t>
      </w:r>
    </w:p>
    <w:p w:rsidR="008F5089" w:rsidRPr="002B283D" w:rsidRDefault="008F5089" w:rsidP="00C94CCF">
      <w:pPr>
        <w:widowControl w:val="0"/>
        <w:suppressAutoHyphens/>
        <w:spacing w:after="0"/>
        <w:ind w:left="900"/>
        <w:rPr>
          <w:szCs w:val="24"/>
        </w:rPr>
      </w:pPr>
      <w:r>
        <w:rPr>
          <w:szCs w:val="24"/>
        </w:rPr>
        <w:t>Építőállvány kiszerkesztése, összeépítése, felállítása, méreteinek ellenőrzése</w:t>
      </w:r>
    </w:p>
    <w:p w:rsidR="008F5089" w:rsidRPr="002B283D" w:rsidRDefault="008F5089" w:rsidP="00C94CCF">
      <w:pPr>
        <w:widowControl w:val="0"/>
        <w:suppressAutoHyphens/>
        <w:spacing w:after="0"/>
        <w:ind w:left="900"/>
        <w:rPr>
          <w:szCs w:val="24"/>
        </w:rPr>
      </w:pPr>
      <w:r w:rsidRPr="002B283D">
        <w:rPr>
          <w:szCs w:val="24"/>
        </w:rPr>
        <w:t>Az építőállvány, építőbordák alkatrészeinek elkészítése</w:t>
      </w:r>
    </w:p>
    <w:p w:rsidR="008F5089" w:rsidRPr="002B283D" w:rsidRDefault="008F5089" w:rsidP="00C94CCF">
      <w:pPr>
        <w:widowControl w:val="0"/>
        <w:suppressAutoHyphens/>
        <w:spacing w:after="0"/>
        <w:ind w:left="900"/>
        <w:rPr>
          <w:szCs w:val="24"/>
        </w:rPr>
      </w:pPr>
      <w:r w:rsidRPr="002B283D">
        <w:rPr>
          <w:szCs w:val="24"/>
        </w:rPr>
        <w:t>Építőállvány, építő gerenda felállítása, méretének, helyzetének ellenőrzése (vízszintes, függőleges síkok, merőleges helyzetek beállítása)</w:t>
      </w:r>
    </w:p>
    <w:p w:rsidR="008F5089" w:rsidRDefault="008F5089" w:rsidP="00DF1227">
      <w:pPr>
        <w:tabs>
          <w:tab w:val="left" w:pos="1418"/>
          <w:tab w:val="right" w:pos="9072"/>
        </w:tabs>
        <w:spacing w:after="0"/>
        <w:ind w:left="851"/>
        <w:rPr>
          <w:b/>
          <w:szCs w:val="24"/>
        </w:rPr>
      </w:pPr>
      <w:r w:rsidRPr="002B283D">
        <w:rPr>
          <w:szCs w:val="24"/>
        </w:rPr>
        <w:t>Építőbordák helyzetének pontos megjelölése, elhelyezése, méretek ellenőrzése</w:t>
      </w:r>
      <w:r w:rsidRPr="00C94CCF">
        <w:rPr>
          <w:b/>
          <w:szCs w:val="24"/>
        </w:rPr>
        <w:t xml:space="preserve"> </w:t>
      </w:r>
    </w:p>
    <w:p w:rsidR="008F5089" w:rsidRDefault="008F5089" w:rsidP="00C94CCF">
      <w:pPr>
        <w:widowControl w:val="0"/>
        <w:suppressAutoHyphens/>
        <w:spacing w:after="0"/>
        <w:ind w:left="900"/>
        <w:rPr>
          <w:szCs w:val="24"/>
        </w:rPr>
      </w:pPr>
      <w:r w:rsidRPr="002B283D">
        <w:rPr>
          <w:b/>
          <w:szCs w:val="24"/>
        </w:rPr>
        <w:t>A hajó fő alkatrészeinek összeépítés</w:t>
      </w:r>
      <w:r>
        <w:rPr>
          <w:b/>
          <w:szCs w:val="24"/>
        </w:rPr>
        <w:t>e</w:t>
      </w:r>
      <w:r w:rsidRPr="00C94CCF">
        <w:rPr>
          <w:szCs w:val="24"/>
        </w:rPr>
        <w:t xml:space="preserve"> </w:t>
      </w:r>
    </w:p>
    <w:p w:rsidR="008F5089" w:rsidRDefault="008F5089" w:rsidP="00C94CCF">
      <w:pPr>
        <w:widowControl w:val="0"/>
        <w:suppressAutoHyphens/>
        <w:spacing w:after="0"/>
        <w:ind w:left="900"/>
        <w:rPr>
          <w:szCs w:val="24"/>
        </w:rPr>
      </w:pPr>
      <w:r>
        <w:rPr>
          <w:szCs w:val="24"/>
        </w:rPr>
        <w:t>A hajó fő alkatrészeinek összeépítése</w:t>
      </w:r>
    </w:p>
    <w:p w:rsidR="008F5089" w:rsidRPr="002B283D" w:rsidRDefault="008F5089" w:rsidP="00C94CCF">
      <w:pPr>
        <w:widowControl w:val="0"/>
        <w:suppressAutoHyphens/>
        <w:spacing w:after="0"/>
        <w:ind w:left="900"/>
        <w:rPr>
          <w:szCs w:val="24"/>
        </w:rPr>
      </w:pPr>
      <w:r w:rsidRPr="002B283D">
        <w:rPr>
          <w:szCs w:val="24"/>
        </w:rPr>
        <w:t>Az építőállvány középvonalához képest az egyes bordák beállítása</w:t>
      </w:r>
    </w:p>
    <w:p w:rsidR="008F5089" w:rsidRPr="002B283D" w:rsidRDefault="008F5089" w:rsidP="00C94CCF">
      <w:pPr>
        <w:widowControl w:val="0"/>
        <w:suppressAutoHyphens/>
        <w:spacing w:after="0"/>
        <w:ind w:left="900"/>
        <w:rPr>
          <w:szCs w:val="24"/>
        </w:rPr>
      </w:pPr>
      <w:r w:rsidRPr="002B283D">
        <w:rPr>
          <w:szCs w:val="24"/>
        </w:rPr>
        <w:lastRenderedPageBreak/>
        <w:t>A gerinc elhelyezése, rögzítése</w:t>
      </w:r>
    </w:p>
    <w:p w:rsidR="008F5089" w:rsidRPr="002B283D" w:rsidRDefault="008F5089" w:rsidP="00C94CCF">
      <w:pPr>
        <w:widowControl w:val="0"/>
        <w:suppressAutoHyphens/>
        <w:spacing w:after="0"/>
        <w:ind w:left="900"/>
        <w:rPr>
          <w:szCs w:val="24"/>
        </w:rPr>
      </w:pPr>
      <w:r w:rsidRPr="002B283D">
        <w:rPr>
          <w:szCs w:val="24"/>
        </w:rPr>
        <w:t>Az orrtőke, tükör elhelyezése, rögzítése</w:t>
      </w:r>
    </w:p>
    <w:p w:rsidR="008F5089" w:rsidRPr="002B283D" w:rsidRDefault="008F5089" w:rsidP="00C94CCF">
      <w:pPr>
        <w:widowControl w:val="0"/>
        <w:suppressAutoHyphens/>
        <w:spacing w:after="0"/>
        <w:ind w:left="900"/>
        <w:rPr>
          <w:szCs w:val="24"/>
        </w:rPr>
      </w:pPr>
      <w:r w:rsidRPr="002B283D">
        <w:rPr>
          <w:szCs w:val="24"/>
        </w:rPr>
        <w:t>Hosszmerevítők beerősítése a borda kivágásaiba</w:t>
      </w:r>
    </w:p>
    <w:p w:rsidR="008F5089" w:rsidRPr="002B283D" w:rsidRDefault="008F5089" w:rsidP="00C94CCF">
      <w:pPr>
        <w:widowControl w:val="0"/>
        <w:suppressAutoHyphens/>
        <w:spacing w:after="0"/>
        <w:ind w:left="900"/>
        <w:rPr>
          <w:szCs w:val="24"/>
        </w:rPr>
      </w:pPr>
      <w:r w:rsidRPr="002B283D">
        <w:rPr>
          <w:szCs w:val="24"/>
        </w:rPr>
        <w:t>A könyökök, merevítések, sarokléc elhelyezése</w:t>
      </w:r>
    </w:p>
    <w:p w:rsidR="008F5089" w:rsidRDefault="008F5089" w:rsidP="00DF1227">
      <w:pPr>
        <w:tabs>
          <w:tab w:val="left" w:pos="1418"/>
          <w:tab w:val="right" w:pos="9072"/>
        </w:tabs>
        <w:spacing w:after="0"/>
        <w:ind w:left="851"/>
        <w:rPr>
          <w:b/>
          <w:szCs w:val="24"/>
        </w:rPr>
      </w:pPr>
      <w:r w:rsidRPr="002B283D">
        <w:rPr>
          <w:szCs w:val="24"/>
        </w:rPr>
        <w:t>A hajó vázszerkezetének készre építése, méreteinek és az egyes alkatrészek helyzetének ellenőrzése az esetleges eltérések korrigálása</w:t>
      </w:r>
      <w:r w:rsidRPr="00C94CCF">
        <w:rPr>
          <w:b/>
          <w:szCs w:val="24"/>
        </w:rPr>
        <w:t xml:space="preserve"> </w:t>
      </w:r>
    </w:p>
    <w:p w:rsidR="008F5089" w:rsidRDefault="008F5089" w:rsidP="00FA2244">
      <w:pPr>
        <w:widowControl w:val="0"/>
        <w:suppressAutoHyphens/>
        <w:spacing w:after="0"/>
        <w:ind w:left="900"/>
        <w:rPr>
          <w:b/>
          <w:szCs w:val="24"/>
        </w:rPr>
      </w:pPr>
      <w:r w:rsidRPr="002B283D">
        <w:rPr>
          <w:b/>
          <w:szCs w:val="24"/>
        </w:rPr>
        <w:t>A hajó palánkozás</w:t>
      </w:r>
      <w:r>
        <w:rPr>
          <w:b/>
          <w:szCs w:val="24"/>
        </w:rPr>
        <w:t xml:space="preserve">a </w:t>
      </w:r>
    </w:p>
    <w:p w:rsidR="008F5089" w:rsidRDefault="008F5089" w:rsidP="00FA2244">
      <w:pPr>
        <w:widowControl w:val="0"/>
        <w:suppressAutoHyphens/>
        <w:spacing w:after="0"/>
        <w:ind w:left="900"/>
        <w:rPr>
          <w:b/>
          <w:szCs w:val="24"/>
        </w:rPr>
      </w:pPr>
      <w:r>
        <w:rPr>
          <w:b/>
          <w:szCs w:val="24"/>
        </w:rPr>
        <w:t>A különféle palánkozási módok készítésének technikái, gyakorlata</w:t>
      </w:r>
    </w:p>
    <w:p w:rsidR="008F5089" w:rsidRPr="002B283D" w:rsidRDefault="008F5089" w:rsidP="00FA2244">
      <w:pPr>
        <w:widowControl w:val="0"/>
        <w:suppressAutoHyphens/>
        <w:spacing w:after="0"/>
        <w:ind w:left="900"/>
        <w:rPr>
          <w:szCs w:val="24"/>
        </w:rPr>
      </w:pPr>
      <w:r w:rsidRPr="002B283D">
        <w:rPr>
          <w:szCs w:val="24"/>
        </w:rPr>
        <w:t>Palánk alapanyagának kiválasztása (fafajta, minőség, szálszerkezet alapján)</w:t>
      </w:r>
    </w:p>
    <w:p w:rsidR="008F5089" w:rsidRPr="002B283D" w:rsidRDefault="008F5089" w:rsidP="00FA2244">
      <w:pPr>
        <w:widowControl w:val="0"/>
        <w:suppressAutoHyphens/>
        <w:spacing w:after="0"/>
        <w:ind w:left="900"/>
        <w:rPr>
          <w:szCs w:val="24"/>
        </w:rPr>
      </w:pPr>
      <w:r w:rsidRPr="002B283D">
        <w:rPr>
          <w:szCs w:val="24"/>
        </w:rPr>
        <w:t>A palánk keresztmetszeti méretének kialakítása fűrészeléssel, gyalulással</w:t>
      </w:r>
    </w:p>
    <w:p w:rsidR="008F5089" w:rsidRPr="002B283D" w:rsidRDefault="008F5089" w:rsidP="00FA2244">
      <w:pPr>
        <w:widowControl w:val="0"/>
        <w:suppressAutoHyphens/>
        <w:spacing w:after="0"/>
        <w:ind w:left="900"/>
        <w:rPr>
          <w:szCs w:val="24"/>
        </w:rPr>
      </w:pPr>
      <w:r w:rsidRPr="002B283D">
        <w:rPr>
          <w:szCs w:val="24"/>
        </w:rPr>
        <w:t>A hosszbordás hajó palánkozásának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íves élének kirajzolása, kivágása </w:t>
      </w:r>
    </w:p>
    <w:p w:rsidR="008F5089" w:rsidRPr="002B283D" w:rsidRDefault="008F5089" w:rsidP="00FA2244">
      <w:pPr>
        <w:widowControl w:val="0"/>
        <w:suppressAutoHyphens/>
        <w:spacing w:after="0"/>
        <w:ind w:left="900"/>
        <w:rPr>
          <w:szCs w:val="24"/>
        </w:rPr>
      </w:pPr>
      <w:r w:rsidRPr="002B283D">
        <w:rPr>
          <w:szCs w:val="24"/>
        </w:rPr>
        <w:t>A palánk hajlítása, rögzítése a bordákra</w:t>
      </w:r>
    </w:p>
    <w:p w:rsidR="008F5089" w:rsidRPr="002B283D" w:rsidRDefault="008F5089" w:rsidP="00FA2244">
      <w:pPr>
        <w:widowControl w:val="0"/>
        <w:suppressAutoHyphens/>
        <w:spacing w:after="0"/>
        <w:ind w:left="902"/>
        <w:rPr>
          <w:szCs w:val="24"/>
        </w:rPr>
      </w:pPr>
      <w:r w:rsidRPr="002B283D">
        <w:rPr>
          <w:szCs w:val="24"/>
        </w:rPr>
        <w:t>A palánk és a sarokléc találkozásának kialakítása</w:t>
      </w:r>
    </w:p>
    <w:p w:rsidR="008F5089" w:rsidRPr="002B283D" w:rsidRDefault="008F5089" w:rsidP="00FA2244">
      <w:pPr>
        <w:widowControl w:val="0"/>
        <w:suppressAutoHyphens/>
        <w:spacing w:after="0"/>
        <w:ind w:left="902"/>
        <w:rPr>
          <w:szCs w:val="24"/>
        </w:rPr>
      </w:pPr>
      <w:r w:rsidRPr="002B283D">
        <w:rPr>
          <w:szCs w:val="24"/>
        </w:rPr>
        <w:t>A klinker palánkozás műveleti sorrendje, szabályai</w:t>
      </w:r>
    </w:p>
    <w:p w:rsidR="008F5089" w:rsidRPr="002B283D" w:rsidRDefault="008F5089" w:rsidP="00FA2244">
      <w:pPr>
        <w:widowControl w:val="0"/>
        <w:suppressAutoHyphens/>
        <w:spacing w:after="0"/>
        <w:ind w:left="902"/>
        <w:rPr>
          <w:szCs w:val="24"/>
        </w:rPr>
      </w:pPr>
      <w:r w:rsidRPr="002B283D">
        <w:rPr>
          <w:szCs w:val="24"/>
        </w:rPr>
        <w:t xml:space="preserve">A palánkok íves élének kirajzolása kimunkálása </w:t>
      </w:r>
    </w:p>
    <w:p w:rsidR="008F5089" w:rsidRPr="002B283D" w:rsidRDefault="008F5089" w:rsidP="00FA2244">
      <w:pPr>
        <w:widowControl w:val="0"/>
        <w:suppressAutoHyphens/>
        <w:spacing w:after="0"/>
        <w:ind w:left="902"/>
        <w:rPr>
          <w:szCs w:val="24"/>
        </w:rPr>
      </w:pPr>
      <w:r w:rsidRPr="002B283D">
        <w:rPr>
          <w:szCs w:val="24"/>
        </w:rPr>
        <w:t>Lerézselés kialakítása, túlfedések megállapítása</w:t>
      </w:r>
    </w:p>
    <w:p w:rsidR="008F5089" w:rsidRPr="002B283D" w:rsidRDefault="008F5089" w:rsidP="00FA2244">
      <w:pPr>
        <w:widowControl w:val="0"/>
        <w:suppressAutoHyphens/>
        <w:spacing w:after="0"/>
        <w:ind w:left="902"/>
        <w:rPr>
          <w:szCs w:val="24"/>
        </w:rPr>
      </w:pPr>
      <w:r w:rsidRPr="002B283D">
        <w:rPr>
          <w:szCs w:val="24"/>
        </w:rPr>
        <w:t>A palánk hajlítása, rögzítése egymáshoz</w:t>
      </w:r>
    </w:p>
    <w:p w:rsidR="008F5089" w:rsidRPr="002B283D" w:rsidRDefault="008F5089" w:rsidP="00FA2244">
      <w:pPr>
        <w:widowControl w:val="0"/>
        <w:suppressAutoHyphens/>
        <w:spacing w:after="0"/>
        <w:ind w:left="902"/>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r w:rsidRPr="002B283D">
        <w:rPr>
          <w:szCs w:val="24"/>
        </w:rPr>
        <w:t>A karwel palánkozás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élének kirajzolása kimunkálása </w:t>
      </w:r>
    </w:p>
    <w:p w:rsidR="008F5089" w:rsidRPr="002B283D" w:rsidRDefault="008F5089" w:rsidP="00FA2244">
      <w:pPr>
        <w:widowControl w:val="0"/>
        <w:suppressAutoHyphens/>
        <w:spacing w:after="0"/>
        <w:ind w:left="900"/>
        <w:rPr>
          <w:szCs w:val="24"/>
        </w:rPr>
      </w:pPr>
      <w:r w:rsidRPr="002B283D">
        <w:rPr>
          <w:szCs w:val="24"/>
        </w:rPr>
        <w:t>A karwel palánk hajlítása, rögzítése egymáshoz</w:t>
      </w:r>
    </w:p>
    <w:p w:rsidR="008F5089" w:rsidRPr="002B283D" w:rsidRDefault="008F5089" w:rsidP="00FA2244">
      <w:pPr>
        <w:widowControl w:val="0"/>
        <w:suppressAutoHyphens/>
        <w:spacing w:after="0"/>
        <w:ind w:left="900"/>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r w:rsidRPr="002B283D">
        <w:rPr>
          <w:szCs w:val="24"/>
        </w:rPr>
        <w:t>A diagonal palánkozás műveleti sorrendje, szabályai</w:t>
      </w:r>
    </w:p>
    <w:p w:rsidR="008F5089" w:rsidRPr="002B283D" w:rsidRDefault="008F5089" w:rsidP="00FA2244">
      <w:pPr>
        <w:widowControl w:val="0"/>
        <w:suppressAutoHyphens/>
        <w:spacing w:after="0"/>
        <w:ind w:left="900"/>
        <w:rPr>
          <w:szCs w:val="24"/>
        </w:rPr>
      </w:pPr>
      <w:r w:rsidRPr="002B283D">
        <w:rPr>
          <w:szCs w:val="24"/>
        </w:rPr>
        <w:t xml:space="preserve">A palánkok élének kirajzolása kimunkálása </w:t>
      </w:r>
    </w:p>
    <w:p w:rsidR="008F5089" w:rsidRPr="002B283D" w:rsidRDefault="008F5089" w:rsidP="00FA2244">
      <w:pPr>
        <w:widowControl w:val="0"/>
        <w:suppressAutoHyphens/>
        <w:spacing w:after="0"/>
        <w:ind w:left="900"/>
        <w:rPr>
          <w:szCs w:val="24"/>
        </w:rPr>
      </w:pPr>
      <w:r w:rsidRPr="002B283D">
        <w:rPr>
          <w:szCs w:val="24"/>
        </w:rPr>
        <w:t>A diagonal palánk hajlítása, rögzítése egymáshoz</w:t>
      </w:r>
    </w:p>
    <w:p w:rsidR="008F5089" w:rsidRPr="002B283D" w:rsidRDefault="008F5089" w:rsidP="00FA2244">
      <w:pPr>
        <w:widowControl w:val="0"/>
        <w:suppressAutoHyphens/>
        <w:spacing w:after="0"/>
        <w:ind w:left="900"/>
        <w:rPr>
          <w:szCs w:val="24"/>
        </w:rPr>
      </w:pPr>
      <w:r w:rsidRPr="002B283D">
        <w:rPr>
          <w:szCs w:val="24"/>
        </w:rPr>
        <w:t>A hajlított bordák, fenékmerevítők készítése, beépítése</w:t>
      </w:r>
    </w:p>
    <w:p w:rsidR="008F5089" w:rsidRPr="002B283D" w:rsidRDefault="008F5089" w:rsidP="00FA2244">
      <w:pPr>
        <w:widowControl w:val="0"/>
        <w:suppressAutoHyphens/>
        <w:spacing w:after="0"/>
        <w:ind w:left="900"/>
        <w:rPr>
          <w:szCs w:val="24"/>
        </w:rPr>
      </w:pPr>
      <w:r w:rsidRPr="002B283D">
        <w:rPr>
          <w:szCs w:val="24"/>
        </w:rPr>
        <w:t>Külhéj készítése rétegelt lemezeléssel</w:t>
      </w:r>
    </w:p>
    <w:p w:rsidR="008F5089" w:rsidRPr="002B283D" w:rsidRDefault="008F5089" w:rsidP="00FA2244">
      <w:pPr>
        <w:widowControl w:val="0"/>
        <w:suppressAutoHyphens/>
        <w:spacing w:after="0"/>
        <w:ind w:left="900"/>
        <w:rPr>
          <w:szCs w:val="24"/>
        </w:rPr>
      </w:pPr>
      <w:r w:rsidRPr="002B283D">
        <w:rPr>
          <w:szCs w:val="24"/>
        </w:rPr>
        <w:t>Járófelület, kajüt készítése</w:t>
      </w:r>
    </w:p>
    <w:p w:rsidR="008F5089" w:rsidRPr="002A1C54" w:rsidRDefault="008F5089" w:rsidP="00DF1227">
      <w:pPr>
        <w:tabs>
          <w:tab w:val="left" w:pos="1418"/>
          <w:tab w:val="right" w:pos="9072"/>
        </w:tabs>
        <w:spacing w:after="0"/>
        <w:ind w:left="851"/>
      </w:pPr>
      <w:r w:rsidRPr="002B283D">
        <w:rPr>
          <w:szCs w:val="24"/>
        </w:rPr>
        <w:t>Fafelületek előkészítése felületkezeléshez</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C94CCF" w:rsidRDefault="008F5089" w:rsidP="0082417B">
      <w:pPr>
        <w:pStyle w:val="Listaszerbekezds"/>
        <w:ind w:left="360"/>
        <w:rPr>
          <w:i/>
          <w:szCs w:val="24"/>
        </w:rPr>
      </w:pPr>
      <w:r w:rsidRPr="00C94CCF">
        <w:rPr>
          <w:i/>
          <w:szCs w:val="24"/>
        </w:rPr>
        <w:t>A fahajó építési gyakorlat hajóépítő-, tanműhelyi és egyéb hajóépítésben szokványos helyszínen történhet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0796D" w:rsidTr="0080796D">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xml:space="preserve">Alkalmazandó eszközök és felszerelések </w:t>
            </w:r>
          </w:p>
        </w:tc>
      </w:tr>
      <w:tr w:rsidR="008F5089" w:rsidRPr="0080796D" w:rsidTr="0080796D">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lastRenderedPageBreak/>
              <w:t>6.</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r w:rsidR="008F5089" w:rsidRPr="0080796D" w:rsidTr="0080796D">
        <w:trPr>
          <w:trHeight w:val="276"/>
        </w:trPr>
        <w:tc>
          <w:tcPr>
            <w:tcW w:w="980" w:type="dxa"/>
            <w:tcBorders>
              <w:top w:val="nil"/>
              <w:left w:val="single" w:sz="4" w:space="0" w:color="auto"/>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0796D" w:rsidRDefault="008F5089" w:rsidP="0080796D">
            <w:pPr>
              <w:spacing w:after="0"/>
              <w:jc w:val="center"/>
              <w:rPr>
                <w:color w:val="000000"/>
                <w:sz w:val="20"/>
                <w:szCs w:val="20"/>
                <w:lang w:eastAsia="hu-HU"/>
              </w:rPr>
            </w:pPr>
            <w:r w:rsidRPr="0080796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0796D" w:rsidRDefault="008F5089" w:rsidP="0080796D">
            <w:pPr>
              <w:spacing w:after="0"/>
              <w:jc w:val="left"/>
              <w:rPr>
                <w:color w:val="000000"/>
                <w:sz w:val="20"/>
                <w:szCs w:val="20"/>
                <w:lang w:eastAsia="hu-HU"/>
              </w:rPr>
            </w:pPr>
            <w:r w:rsidRPr="0080796D">
              <w:rPr>
                <w:color w:val="000000"/>
                <w:sz w:val="20"/>
                <w:szCs w:val="20"/>
                <w:lang w:eastAsia="hu-HU"/>
              </w:rPr>
              <w:t> </w:t>
            </w:r>
          </w:p>
        </w:tc>
      </w:tr>
    </w:tbl>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6C33B0" w:rsidTr="006C33B0">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xml:space="preserve">Alkalmazandó eszközök és felszerelések </w:t>
            </w:r>
          </w:p>
        </w:tc>
      </w:tr>
      <w:tr w:rsidR="008F5089" w:rsidRPr="006C33B0" w:rsidTr="006C33B0">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Információ feldolgozó tevékenységek</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1.5.</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1.6.</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Ismeretalkalmazási gyakorló tevékenységek, feladatok</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2.7.</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Képi információk körében</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3.3.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Csoportos munkaformák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5.4.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Gyakorlati munkavégzés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6.2.</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6.3.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Üzemeltetési tevékenységek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Vizsgálati tevékenységek körében</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8.5.</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Szolgáltatási tevékenységek körében</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9.3.</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r w:rsidR="008F5089" w:rsidRPr="006C33B0" w:rsidTr="006C33B0">
        <w:trPr>
          <w:trHeight w:val="528"/>
        </w:trPr>
        <w:tc>
          <w:tcPr>
            <w:tcW w:w="1060" w:type="dxa"/>
            <w:tcBorders>
              <w:top w:val="nil"/>
              <w:left w:val="single" w:sz="4" w:space="0" w:color="auto"/>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9.4.</w:t>
            </w:r>
          </w:p>
        </w:tc>
        <w:tc>
          <w:tcPr>
            <w:tcW w:w="288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6C33B0" w:rsidRDefault="008F5089" w:rsidP="006C33B0">
            <w:pPr>
              <w:spacing w:after="0"/>
              <w:jc w:val="center"/>
              <w:rPr>
                <w:color w:val="000000"/>
                <w:sz w:val="20"/>
                <w:szCs w:val="20"/>
                <w:lang w:eastAsia="hu-HU"/>
              </w:rPr>
            </w:pPr>
            <w:r w:rsidRPr="006C33B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C33B0" w:rsidRDefault="008F5089" w:rsidP="006C33B0">
            <w:pPr>
              <w:spacing w:after="0"/>
              <w:jc w:val="left"/>
              <w:rPr>
                <w:color w:val="000000"/>
                <w:sz w:val="20"/>
                <w:szCs w:val="20"/>
                <w:lang w:eastAsia="hu-HU"/>
              </w:rPr>
            </w:pPr>
            <w:r w:rsidRPr="006C33B0">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lastRenderedPageBreak/>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2B283D">
        <w:rPr>
          <w:b/>
          <w:sz w:val="44"/>
          <w:szCs w:val="44"/>
        </w:rPr>
        <w:t xml:space="preserve">10489-12 </w:t>
      </w:r>
      <w:r w:rsidRPr="00D52C63">
        <w:rPr>
          <w:b/>
          <w:sz w:val="36"/>
        </w:rPr>
        <w:t xml:space="preserve"> azonosító számú</w:t>
      </w:r>
    </w:p>
    <w:p w:rsidR="008F5089" w:rsidRPr="00D52C63" w:rsidRDefault="008F5089" w:rsidP="00DF1227">
      <w:pPr>
        <w:jc w:val="center"/>
        <w:rPr>
          <w:b/>
          <w:sz w:val="36"/>
        </w:rPr>
      </w:pPr>
      <w:r w:rsidRPr="002B283D">
        <w:rPr>
          <w:b/>
          <w:sz w:val="44"/>
          <w:szCs w:val="44"/>
        </w:rPr>
        <w:t>Műanyag gyártása, műanyaghajók építése</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2B283D">
        <w:rPr>
          <w:b/>
          <w:szCs w:val="24"/>
        </w:rPr>
        <w:t>10489-12</w:t>
      </w:r>
      <w:r w:rsidRPr="002B283D">
        <w:rPr>
          <w:szCs w:val="24"/>
        </w:rPr>
        <w:t xml:space="preserve"> </w:t>
      </w:r>
      <w:r w:rsidRPr="00D26A67">
        <w:t>-..</w:t>
      </w:r>
      <w:r w:rsidRPr="00D52C63">
        <w:t xml:space="preserve"> azonosító számú </w:t>
      </w:r>
      <w:r w:rsidRPr="002B283D">
        <w:rPr>
          <w:b/>
          <w:szCs w:val="24"/>
        </w:rPr>
        <w:t xml:space="preserve">Műanyag gyártása, műanyaghajók építése </w:t>
      </w:r>
      <w:r w:rsidRPr="00D26A67">
        <w:t>….</w:t>
      </w:r>
      <w:r>
        <w:t xml:space="preserve"> </w:t>
      </w:r>
      <w:r w:rsidRPr="00D52C63">
        <w:t>megnevezésű szakmai követelménymodulhoz tartozó tantárgyak és témakörök oktatása során fejlesztendő kompetenciák</w:t>
      </w:r>
    </w:p>
    <w:p w:rsidR="008F5089" w:rsidRDefault="008F5089" w:rsidP="00DF1227"/>
    <w:tbl>
      <w:tblPr>
        <w:tblW w:w="69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tblGrid>
      <w:tr w:rsidR="008F5089" w:rsidRPr="00877444" w:rsidTr="0082417B">
        <w:trPr>
          <w:trHeight w:val="1755"/>
        </w:trPr>
        <w:tc>
          <w:tcPr>
            <w:tcW w:w="410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Hajók szerkesztés elvei</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Műanyag hajóépítés anyagai</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Műanyag hajók gy</w:t>
            </w:r>
          </w:p>
        </w:tc>
        <w:tc>
          <w:tcPr>
            <w:tcW w:w="720" w:type="dxa"/>
            <w:textDirection w:val="btLr"/>
            <w:vAlign w:val="bottom"/>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Műanyag hajóépítés gyakorlata</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FELADATOK</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hajók főbb jellemzőit, úszását, stabilitását, ellenállását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az uszonyokat, tőkesúlyokat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Fából ragasztott, műanyagozott uszonyt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Tőkesúlyt, uszonyszekrényt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kormányzás, kiegyensúlyozás elméletét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Kormánylapot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 műanyag hajóépítés alapanyagait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Kiválasztja a műanyaghajó-gyártás kéziszerszámait, gépi berendezéseit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az egyedi műanyaghajók gyártási módszereit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Elkészíti az ősmintát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gyártószerszámot készít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Előkészíti a gyártószerszám felületét a gyártáshoz</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Felhordja a formaleválasztót a gyártószerszám felületére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Bekeveri a szerszám gélt és felhordja a felületre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Alkalmazza a sorozatú műanyaghajó gyártását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fedélzeti bordákat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fenékbordákat, padlótartókat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Beépíti a fő- és válaszfalakat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Összeépíti a testet és a fedélzetet, a hajó elemeit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Kialakítja a kész felületeket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Ellenőrzi a felállított elemek felületét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Megállapítja a műanyagozás hibáit, okait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Gyártásnál előforduló laminálási hibákat javít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Elvégzi a felületek befejező munkákat, a dekorálást</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Vákuum-technológiát alkalmaz</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SZAKMAI ISMERETEK</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lastRenderedPageBreak/>
              <w:t>Hajók szerkezete, főbb jellemzői, úszás, stabilitás, ellenállás fogalma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Uszonyok, tőkesúlyok feladata, működése, fajtái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Kormányzás, kiegyensúlyozás elmélete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Vegyipari alapismeretek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hajóépítés anyagai, erősítő szálak, vázanyagok, laminátok, töltő anyagok, hígítók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Műanyagok jellemző tulajdonságai, felhasználási területei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Műanyaghajó-gyártás kéziszerszámai, gépi berendezései</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hajóépítés, mesterdarab, ősminta készítése, műanyaghajó-építési formák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Pozitív, negatív gyártószerszámok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528"/>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Egyedi műanyag-hajógyártás folyamata, ősminta-készítés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Szendvicsszerkezetű hajók</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Héj szerkezet laminálása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Belső szerkezetek laminálása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 alkatrészek összeépítése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Felületek lezárása, gyártási hibák javítása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Műanyaghajók gyártása sorozatban</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SZAKMAI KÉSZSÉGEK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Hajóépítő rajz olvasása, értelmezése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Műanyagipari szerszámok, gépek használata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Korszerű hajóépítő eszközök használata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SZEMÉLYES 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Precizitás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Mozgáskoordináció</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Kézügyesség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TÁRSAS 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Önállóság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Kapcsolatteremtő készség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Kommunikációs rugalmasság</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300"/>
        </w:trPr>
        <w:tc>
          <w:tcPr>
            <w:tcW w:w="6980" w:type="dxa"/>
            <w:gridSpan w:val="5"/>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MÓDSZERKOMPETENCIÁK</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Együttműködés képessége</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Ismeretek helyén való alkalmazása</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Módszeres munkavégzés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r w:rsidR="008F5089" w:rsidRPr="00877444" w:rsidTr="0082417B">
        <w:trPr>
          <w:trHeight w:val="264"/>
        </w:trPr>
        <w:tc>
          <w:tcPr>
            <w:tcW w:w="410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Problémamegoldás, hibaelhárítás</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20" w:type="dxa"/>
            <w:noWrap/>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920D2">
        <w:rPr>
          <w:b/>
          <w:szCs w:val="24"/>
        </w:rPr>
        <w:t xml:space="preserve"> </w:t>
      </w:r>
      <w:r w:rsidRPr="002B283D">
        <w:rPr>
          <w:b/>
          <w:szCs w:val="24"/>
        </w:rPr>
        <w:t>Hajó szerkesztés elvei</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920D2" w:rsidRDefault="008F5089" w:rsidP="0082417B">
      <w:pPr>
        <w:pStyle w:val="Listaszerbekezds"/>
        <w:spacing w:after="0"/>
        <w:ind w:left="360"/>
        <w:rPr>
          <w:szCs w:val="24"/>
        </w:rPr>
      </w:pPr>
      <w:r w:rsidRPr="008920D2">
        <w:rPr>
          <w:szCs w:val="24"/>
        </w:rPr>
        <w:t>A tanuló ismerje meg a hajó szerkesztés elveit, a hajótest geometriáját, legyen tisztában a hajógeometriai és súlyszámításokkal, a hajótest stabilitásával, a hajótest ellenállásaival, a hajó kormányozhatóságával.</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szCs w:val="24"/>
        </w:rPr>
      </w:pPr>
      <w:r w:rsidRPr="0082417B">
        <w:rPr>
          <w:b/>
          <w:szCs w:val="24"/>
        </w:rPr>
        <w:t xml:space="preserve">Matematika: - </w:t>
      </w:r>
      <w:r w:rsidRPr="0082417B">
        <w:rPr>
          <w:szCs w:val="24"/>
        </w:rPr>
        <w:t>geometriai fogalmak, - geometriai számítások, - geometriai rend, - arányok, - mérés, - területszámítás, - szakrajz ábraolvasás, értelmezés</w:t>
      </w:r>
    </w:p>
    <w:p w:rsidR="008F5089" w:rsidRPr="008920D2" w:rsidRDefault="008F5089" w:rsidP="008920D2">
      <w:pPr>
        <w:pStyle w:val="Listaszerbekezds"/>
        <w:numPr>
          <w:ilvl w:val="0"/>
          <w:numId w:val="8"/>
        </w:numPr>
        <w:spacing w:after="0"/>
        <w:rPr>
          <w:b/>
          <w:szCs w:val="24"/>
        </w:rPr>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Hajótest mechanikája, geometriája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felhajtóerő: Vízbe merülő testre ható erők. A test úszásának feltétele.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felület és a rendszersúlypont meghatározása: A felületek és testek súlypontjának meghatározása.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hajótest alakja, fő méretei, arányai: A hajó alakjának meghatározása. A hajótest alakjának ábrázolása bordametszetekkel. A hajó fő méretei, ezek aránya és összefüggései. Fő méretek: - a hajó hossza, - vízvonalhossz, - a hajó szélessége, - a hajó vízvonalszélessége, - a hajó merülése, - oldalmagasság, - legkisebb oldalmagasság, - a főborda-metszet. A főméretek egymáshoz való viszonya. A teltségi fok. A hossz-élességi fok.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ábrázolása: A hajó körvonalrajza. A hajó ábrázolása vízszintes és függőleges síkmetszeteivel. Első képsíkon: a hajó fedélzetvonalát, a szerkesztési vízvonalat ábrázoljuk. A második képsíkon: a hajó oldalnézetét és a függőleges metszeteket ábrázoljuk. A harmadik képsíkon a hajó középvonalára merőleges keresztmetszeteket vagy bordametszeteket ábrázoljuk.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Hajógeometriai és súlyszámítások</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Területszámítás: A görbe vonalakkal határolt felületek nagyságának meghatározása. A vízvonalfelület meghatározása. A két bordaközre eső görbe felület meghatározása. </w:t>
      </w:r>
      <w:r w:rsidRPr="0082417B">
        <w:rPr>
          <w:kern w:val="2"/>
          <w:szCs w:val="24"/>
          <w:lang w:eastAsia="hi-IN" w:bidi="hi-IN"/>
        </w:rPr>
        <w:tab/>
        <w:t xml:space="preserve">Területmérés planiméterrel: Bordametszetek területének meghatározása planiméterrel.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vízkiszorítás és súlypontjának meghatározása a bordametszetek és a vízvonalak alapján. A bordakerületek göbéinek meghatározása, amely jellemző a vízkiszorítás eloszlására. A vízkiszorítás kiszámítása a bordametszetek és a vízvonalak alapján.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hajótest súlyszámítása: A hajó összsúlyát alkotó súlyok: - A hajótest súlya a ballaszttal és uszonnyal; - A gépi berendezés vagy a vitorlázat súlya; - Kajüt belső berendezés súlya; - Felszerelési, navigációs tárgyak súlya. A hajó kisebb-nagyobb darabjainak súlyát és súlypontját külön-külön kell kiszámítani. A súlypont helyzetének meghatározása. Trimm számítás, a hajótest úszási helyzetének meghatározása.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Hajótest stabilitása</w:t>
      </w:r>
      <w:r w:rsidRPr="00644690">
        <w:rPr>
          <w:b/>
          <w:i/>
        </w:rPr>
        <w:tab/>
      </w:r>
      <w:r>
        <w:rPr>
          <w:b/>
          <w:i/>
        </w:rPr>
        <w:t>18 ó</w:t>
      </w:r>
      <w:r w:rsidRPr="00644690">
        <w:rPr>
          <w:b/>
          <w:i/>
        </w:rPr>
        <w:t>ra/…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stabilitása: A hajó akkor stabil, ha megdőlt helyzetéből önmagától az eredeti úszási helyzetébe vissza tud térni. A hajó stabilitási terjedelme. A hajótest viharállóságának követelményei.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ellenállásai: A hajó ellenállása függ méretétől, alakjától, a felület minőségétől a sebességétől. Az alakellenállás áll a hullámképző-, az örvényképző- és a légellenállásból.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súrlódási ellenállás. Lamináris áramlás. A turbulens áramlás. A fajlagos súrlódási ellenállás. A súrlódási ellenállás csökkentése.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hullámképző ellenállás: A hajó alakja és a keletkezett hullámellenállás. A hullámképző ellenállás.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örvényképző ellenállás: A hajótestből kiálló részek örvénylést okoznak. Az örvényképző ellenállás csökkentésének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légellenállás: A légellenállást csökkentésének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hajó ellenállásának változása a sebesség függvényében: A súrlódási és a hullámképző ellenállás aránya a sebesség/hossz viszonyszámoktól függően változik. A hajó mentállapota: </w:t>
      </w:r>
      <w:r w:rsidRPr="0082417B">
        <w:rPr>
          <w:kern w:val="2"/>
          <w:szCs w:val="24"/>
          <w:lang w:eastAsia="hi-IN" w:bidi="hi-IN"/>
        </w:rPr>
        <w:lastRenderedPageBreak/>
        <w:t>sodródás, haladás, siklás. A hullámképzés és a hajóviselkedése az egyes sebességi csoportokban.</w:t>
      </w:r>
    </w:p>
    <w:p w:rsidR="008F5089" w:rsidRPr="00E92D60" w:rsidRDefault="008F5089" w:rsidP="0082417B">
      <w:pPr>
        <w:pStyle w:val="Listaszerbekezds"/>
        <w:widowControl w:val="0"/>
        <w:suppressAutoHyphens/>
        <w:spacing w:after="0"/>
        <w:ind w:left="360"/>
        <w:rPr>
          <w:kern w:val="2"/>
          <w:szCs w:val="24"/>
          <w:lang w:eastAsia="hi-IN" w:bidi="hi-IN"/>
        </w:rPr>
      </w:pPr>
      <w:r w:rsidRPr="00E92D60">
        <w:rPr>
          <w:kern w:val="2"/>
          <w:szCs w:val="24"/>
          <w:lang w:eastAsia="hi-IN" w:bidi="hi-IN"/>
        </w:rPr>
        <w:t>A hajó iránystabilitása: A hajó oldalvetületének vízvonal alatti része a laterális felület, melynek nagysága és alakja befolyásolja a hajó menet közbeni viselkedését.</w:t>
      </w:r>
    </w:p>
    <w:p w:rsidR="008F5089" w:rsidRPr="00E92D60" w:rsidRDefault="008F5089" w:rsidP="00E92D60">
      <w:pPr>
        <w:pStyle w:val="Listaszerbekezds"/>
        <w:widowControl w:val="0"/>
        <w:numPr>
          <w:ilvl w:val="0"/>
          <w:numId w:val="8"/>
        </w:numPr>
        <w:suppressAutoHyphens/>
        <w:spacing w:after="0"/>
        <w:rPr>
          <w:b/>
          <w:kern w:val="2"/>
          <w:szCs w:val="24"/>
          <w:lang w:eastAsia="hi-IN" w:bidi="hi-IN"/>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 kormányzása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 kormányzása: A hajókormány működése. A hajó fordulása a kormány hatására. A kormány hatásfokának javítása. A kormány alakja. A kormánylapát kiegyensúlyozása. A kormány tengelye. A hajómanőverezési képessége, a fordulási kör. A hajócsavarsugár. A szükséges kormánylapát felület.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hajótest kialakítása a teherbíró-képesség, a stabilitás, a kormányozhatóság és a sebesség figyelembevételével: A hajó kialakításánál majdnem mindig egymással ellentmondó tényezőkkel kell számolnunk. Meg kell keresni az olyan megoldást, ami az adott körülmények között az elérendő célt a legjobban megközelíti.</w:t>
      </w:r>
    </w:p>
    <w:p w:rsidR="008F5089" w:rsidRPr="002A1C54" w:rsidRDefault="008F5089" w:rsidP="0082417B">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E92D60" w:rsidRDefault="008F5089" w:rsidP="0082417B">
      <w:pPr>
        <w:pStyle w:val="Listaszerbekezds"/>
        <w:ind w:left="360"/>
        <w:rPr>
          <w:i/>
          <w:szCs w:val="24"/>
        </w:rPr>
      </w:pPr>
      <w:r w:rsidRPr="00E92D60">
        <w:rPr>
          <w:i/>
          <w:szCs w:val="24"/>
        </w:rPr>
        <w:t>Hajó szerkesztés elvei</w:t>
      </w:r>
      <w:r w:rsidRPr="00E92D60">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77444" w:rsidTr="00877444">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xml:space="preserve">Alkalmazandó eszközök és felszerelések </w:t>
            </w:r>
          </w:p>
        </w:tc>
      </w:tr>
      <w:tr w:rsidR="008F5089" w:rsidRPr="00877444" w:rsidTr="00877444">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77444">
        <w:trPr>
          <w:trHeight w:val="276"/>
        </w:trPr>
        <w:tc>
          <w:tcPr>
            <w:tcW w:w="980" w:type="dxa"/>
            <w:tcBorders>
              <w:top w:val="nil"/>
              <w:left w:val="single" w:sz="4" w:space="0" w:color="auto"/>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77444" w:rsidTr="0082417B">
        <w:trPr>
          <w:trHeight w:val="276"/>
        </w:trPr>
        <w:tc>
          <w:tcPr>
            <w:tcW w:w="106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Sorszám</w:t>
            </w:r>
          </w:p>
        </w:tc>
        <w:tc>
          <w:tcPr>
            <w:tcW w:w="288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Tanulói tevékenységforma</w:t>
            </w:r>
          </w:p>
        </w:tc>
        <w:tc>
          <w:tcPr>
            <w:tcW w:w="2280" w:type="dxa"/>
            <w:gridSpan w:val="3"/>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Tanulói tevékenység szervezési kerete (differenciálási módok)</w:t>
            </w:r>
          </w:p>
        </w:tc>
        <w:tc>
          <w:tcPr>
            <w:tcW w:w="2440" w:type="dxa"/>
            <w:vMerge w:val="restart"/>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xml:space="preserve">Alkalmazandó eszközök és felszerelések </w:t>
            </w:r>
          </w:p>
        </w:tc>
      </w:tr>
      <w:tr w:rsidR="008F5089" w:rsidRPr="00877444" w:rsidTr="0082417B">
        <w:trPr>
          <w:trHeight w:val="528"/>
        </w:trPr>
        <w:tc>
          <w:tcPr>
            <w:tcW w:w="1060" w:type="dxa"/>
            <w:vMerge/>
            <w:vAlign w:val="center"/>
          </w:tcPr>
          <w:p w:rsidR="008F5089" w:rsidRPr="00877444" w:rsidRDefault="008F5089" w:rsidP="00877444">
            <w:pPr>
              <w:spacing w:after="0"/>
              <w:jc w:val="left"/>
              <w:rPr>
                <w:color w:val="000000"/>
                <w:sz w:val="20"/>
                <w:szCs w:val="20"/>
                <w:lang w:eastAsia="hu-HU"/>
              </w:rPr>
            </w:pPr>
          </w:p>
        </w:tc>
        <w:tc>
          <w:tcPr>
            <w:tcW w:w="2880" w:type="dxa"/>
            <w:vMerge/>
            <w:vAlign w:val="center"/>
          </w:tcPr>
          <w:p w:rsidR="008F5089" w:rsidRPr="00877444" w:rsidRDefault="008F5089" w:rsidP="00877444">
            <w:pPr>
              <w:spacing w:after="0"/>
              <w:jc w:val="left"/>
              <w:rPr>
                <w:color w:val="000000"/>
                <w:sz w:val="20"/>
                <w:szCs w:val="20"/>
                <w:lang w:eastAsia="hu-HU"/>
              </w:rPr>
            </w:pP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egyéni</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csoport-bontás</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osztály-keret</w:t>
            </w:r>
          </w:p>
        </w:tc>
        <w:tc>
          <w:tcPr>
            <w:tcW w:w="2440" w:type="dxa"/>
            <w:vMerge/>
            <w:vAlign w:val="center"/>
          </w:tcPr>
          <w:p w:rsidR="008F5089" w:rsidRPr="00877444" w:rsidRDefault="008F5089" w:rsidP="00877444">
            <w:pPr>
              <w:spacing w:after="0"/>
              <w:jc w:val="left"/>
              <w:rPr>
                <w:color w:val="000000"/>
                <w:sz w:val="20"/>
                <w:szCs w:val="20"/>
                <w:lang w:eastAsia="hu-HU"/>
              </w:rPr>
            </w:pP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1.</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Információ feldolgozó tevékenységek</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1.1</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Hallott szöveg feldolgozása jegyzeteléssel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1.2</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Hallott szöveg feladattal vezetett feldolgozása</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2.</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Ismeretalkalmazási gyakorló tevékenységek, feladatok</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lastRenderedPageBreak/>
              <w:t>2.1.</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Írásos elemzések készítése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2.2</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Válaszolás írásban mondatszintű kérdésekre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2.3</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Tesztfeladat megoldása</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Képi információk körében</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3.1.</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rajz értelmezése</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3.2.</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rajz készítése leírásból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3.3</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rajz elemzés, hibakeresés</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r w:rsidR="008F5089" w:rsidRPr="00877444" w:rsidTr="0082417B">
        <w:trPr>
          <w:trHeight w:val="276"/>
        </w:trPr>
        <w:tc>
          <w:tcPr>
            <w:tcW w:w="1060" w:type="dxa"/>
            <w:shd w:val="clear" w:color="000000" w:fill="D9D9D9"/>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4</w:t>
            </w:r>
            <w:r w:rsidRPr="00877444">
              <w:rPr>
                <w:color w:val="000000"/>
                <w:sz w:val="20"/>
                <w:szCs w:val="20"/>
                <w:lang w:eastAsia="hu-HU"/>
              </w:rPr>
              <w:t>.</w:t>
            </w:r>
          </w:p>
        </w:tc>
        <w:tc>
          <w:tcPr>
            <w:tcW w:w="7600" w:type="dxa"/>
            <w:gridSpan w:val="5"/>
            <w:shd w:val="clear" w:color="000000" w:fill="D9D9D9"/>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Csoportos munkaformák körében</w:t>
            </w:r>
          </w:p>
        </w:tc>
      </w:tr>
      <w:tr w:rsidR="008F5089" w:rsidRPr="00877444" w:rsidTr="0082417B">
        <w:trPr>
          <w:trHeight w:val="528"/>
        </w:trPr>
        <w:tc>
          <w:tcPr>
            <w:tcW w:w="1060" w:type="dxa"/>
            <w:vAlign w:val="center"/>
          </w:tcPr>
          <w:p w:rsidR="008F5089" w:rsidRPr="00877444" w:rsidRDefault="008F5089" w:rsidP="00877444">
            <w:pPr>
              <w:spacing w:after="0"/>
              <w:jc w:val="center"/>
              <w:rPr>
                <w:color w:val="000000"/>
                <w:sz w:val="20"/>
                <w:szCs w:val="20"/>
                <w:lang w:eastAsia="hu-HU"/>
              </w:rPr>
            </w:pPr>
            <w:r>
              <w:rPr>
                <w:color w:val="000000"/>
                <w:sz w:val="20"/>
                <w:szCs w:val="20"/>
                <w:lang w:eastAsia="hu-HU"/>
              </w:rPr>
              <w:t>4.1</w:t>
            </w:r>
            <w:r w:rsidRPr="00877444">
              <w:rPr>
                <w:color w:val="000000"/>
                <w:sz w:val="20"/>
                <w:szCs w:val="20"/>
                <w:lang w:eastAsia="hu-HU"/>
              </w:rPr>
              <w:t>.</w:t>
            </w:r>
          </w:p>
        </w:tc>
        <w:tc>
          <w:tcPr>
            <w:tcW w:w="288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Kiscsoportos szakmai munkavégzés irányítással</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x</w:t>
            </w:r>
          </w:p>
        </w:tc>
        <w:tc>
          <w:tcPr>
            <w:tcW w:w="760" w:type="dxa"/>
            <w:vAlign w:val="center"/>
          </w:tcPr>
          <w:p w:rsidR="008F5089" w:rsidRPr="00877444" w:rsidRDefault="008F5089" w:rsidP="00877444">
            <w:pPr>
              <w:spacing w:after="0"/>
              <w:jc w:val="center"/>
              <w:rPr>
                <w:color w:val="000000"/>
                <w:sz w:val="20"/>
                <w:szCs w:val="20"/>
                <w:lang w:eastAsia="hu-HU"/>
              </w:rPr>
            </w:pPr>
            <w:r w:rsidRPr="00877444">
              <w:rPr>
                <w:color w:val="000000"/>
                <w:sz w:val="20"/>
                <w:szCs w:val="20"/>
                <w:lang w:eastAsia="hu-HU"/>
              </w:rPr>
              <w:t> </w:t>
            </w:r>
          </w:p>
        </w:tc>
        <w:tc>
          <w:tcPr>
            <w:tcW w:w="2440" w:type="dxa"/>
            <w:vAlign w:val="center"/>
          </w:tcPr>
          <w:p w:rsidR="008F5089" w:rsidRPr="00877444" w:rsidRDefault="008F5089" w:rsidP="00877444">
            <w:pPr>
              <w:spacing w:after="0"/>
              <w:jc w:val="left"/>
              <w:rPr>
                <w:color w:val="000000"/>
                <w:sz w:val="20"/>
                <w:szCs w:val="20"/>
                <w:lang w:eastAsia="hu-HU"/>
              </w:rPr>
            </w:pPr>
            <w:r w:rsidRPr="00877444">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FA2244">
        <w:rPr>
          <w:b/>
          <w:szCs w:val="24"/>
        </w:rPr>
        <w:t xml:space="preserve"> </w:t>
      </w:r>
      <w:r w:rsidRPr="002B283D">
        <w:rPr>
          <w:b/>
          <w:szCs w:val="24"/>
        </w:rPr>
        <w:t>Műanyag hajók gyártása</w:t>
      </w:r>
      <w:r w:rsidRPr="00644690">
        <w:rPr>
          <w:b/>
        </w:rPr>
        <w:t xml:space="preserve"> tantárgy</w:t>
      </w:r>
      <w:r w:rsidRPr="00644690">
        <w:rPr>
          <w:b/>
        </w:rPr>
        <w:tab/>
      </w:r>
      <w:r>
        <w:rPr>
          <w:b/>
        </w:rPr>
        <w:t>116 ó</w:t>
      </w:r>
      <w:r w:rsidRPr="00644690">
        <w:rPr>
          <w:b/>
        </w:rPr>
        <w:t>ra/</w:t>
      </w:r>
      <w:r>
        <w:rPr>
          <w:b/>
        </w:rPr>
        <w:t>118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FA2244" w:rsidRDefault="008F5089" w:rsidP="0082417B">
      <w:pPr>
        <w:pStyle w:val="Listaszerbekezds"/>
        <w:spacing w:after="0"/>
        <w:ind w:left="360"/>
        <w:rPr>
          <w:szCs w:val="24"/>
        </w:rPr>
      </w:pPr>
      <w:r w:rsidRPr="00FA2244">
        <w:rPr>
          <w:szCs w:val="24"/>
        </w:rPr>
        <w:t>A tanuló ismerje meg a műanyaghajó gyártási eljárásokat; a műanyaghajó-gyártás kéziszerszámait, gépi berendezéseit, felszereléseit; az egyedi és sorozatban történő műanyaghajó gyártását, a gyártással kapcsolatos hibák okait és elhárításukat</w:t>
      </w:r>
      <w:r>
        <w:rPr>
          <w:szCs w:val="24"/>
        </w:rPr>
        <w:t>, a kémiai biztonsággal kapcsolatos ismereteket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FA2244" w:rsidRDefault="008F5089" w:rsidP="0082417B">
      <w:pPr>
        <w:pStyle w:val="Listaszerbekezds"/>
        <w:spacing w:after="0"/>
        <w:ind w:left="360"/>
        <w:rPr>
          <w:szCs w:val="24"/>
        </w:rPr>
      </w:pPr>
      <w:r w:rsidRPr="00FA2244">
        <w:rPr>
          <w:szCs w:val="24"/>
        </w:rPr>
        <w:t>kémiai jelenségek, - szerves vegyületek, - műanyagok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 gyártási eljárások, szerszámai, gépei</w:t>
      </w:r>
      <w:r w:rsidRPr="00644690">
        <w:rPr>
          <w:b/>
          <w:i/>
        </w:rPr>
        <w:tab/>
      </w:r>
      <w:r>
        <w:rPr>
          <w:b/>
          <w:i/>
        </w:rPr>
        <w:t>18 ó</w:t>
      </w:r>
      <w:r w:rsidRPr="00644690">
        <w:rPr>
          <w:b/>
          <w:i/>
        </w:rPr>
        <w:t>ra/…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Kézi felrakó eljárás: Szerszám előkészítés. Gyanta előkészítés. Az üvegerősítő anyag előkészítése. A laminát gyártása. A felületi réteg kialakítása. Az erősítőréteg felvitele. Az üvegpaplan rétegelése. Az üvegszövet rétegelése. Az üvegrétegek toldása. A betétek és a merevítések behelyezése. A termék kivétele a szerszámból. Próbalap készítés. Utómegmunkálás. Javítások. Ragasztás. Festés.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Injektáló eljárások: Az injektáló berendezések. Egykomponensű rendszer. Kétkomponensű rendszer. Vákuumszivattyú, vákuumtartály. Injektálási folyamat. Injektáló nyomóeljárás merev szerszámmal. Injektáló szívó-nyomó eljárás merev szerszámmal. Injektáló szívó-nyomó eljárás vákuumtakaróval.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Szívóeljárás hajlékony belső héjjal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Szóró eljárás: Szóró eljárás előnyei. Egykomponensű szórógép. Kétkomponensű szórógép. A szórás technológiája.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Sajtoló eljárás: Meleg sajtoló- eljárás. Hidegsajtoló-eljárás.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Vákuum-technológia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Gyanta-infúziós eljárások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Gélezés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Kéziszerszámok: fém- és teflon görgők, műszőrme-, filcgörgők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Ecsetek, vágóeszközök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lastRenderedPageBreak/>
        <w:t>Polírozók, csiszolók, vágók, gél- és gyantaszóró berendezések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Eszközök a vákuumtechnológiához, mérlegek, mérők</w:t>
      </w:r>
    </w:p>
    <w:p w:rsidR="008F5089" w:rsidRPr="00FA2244" w:rsidRDefault="008F5089" w:rsidP="0082417B">
      <w:pPr>
        <w:pStyle w:val="Listaszerbekezds"/>
        <w:widowControl w:val="0"/>
        <w:suppressAutoHyphens/>
        <w:spacing w:after="0"/>
        <w:ind w:left="360"/>
        <w:rPr>
          <w:kern w:val="2"/>
          <w:szCs w:val="24"/>
          <w:lang w:eastAsia="hi-IN" w:bidi="hi-IN"/>
        </w:rPr>
      </w:pPr>
      <w:r w:rsidRPr="00FA2244">
        <w:rPr>
          <w:kern w:val="2"/>
          <w:szCs w:val="24"/>
          <w:lang w:eastAsia="hi-IN" w:bidi="hi-IN"/>
        </w:rPr>
        <w:t>Védőruházat és felszerelések, alapanyag-tárolók, edények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Egyedi műanyag hajógyártás</w:t>
      </w:r>
      <w:r w:rsidRPr="00644690">
        <w:rPr>
          <w:b/>
          <w:i/>
        </w:rPr>
        <w:tab/>
      </w:r>
      <w:r>
        <w:rPr>
          <w:b/>
          <w:i/>
        </w:rPr>
        <w:t>18 ó</w:t>
      </w:r>
      <w:r w:rsidRPr="00644690">
        <w:rPr>
          <w:b/>
          <w:i/>
        </w:rPr>
        <w:t>ra/</w:t>
      </w:r>
      <w:r>
        <w:rPr>
          <w:b/>
          <w:i/>
        </w:rPr>
        <w:t>27</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Hajótestek, héjszerkezetek, ősminták előállítása: Ősminta fából. Ősminta üvegszállal erősített poliészterből. Ősminta gipszből. Ősminták raktározása, megóvása.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Vázszerkezet készítés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Pozitív, negatív gyártószerszámok. A szerszám gélrétegével szemben támasztott követelmények. A szerszám kialakítás követelményei. A szerszámkészítés felületi hibái, javításuk. A szerszám vizsgálata az ősmintáról való levétel után. A viaszréteg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Formatartó, termékeknek megfelelő kialakítás, a felület magas minőségi követelménye. Formától és felülettől függő kialakítás. Kúposság. Osztott szerszámok Víz, levegő csatlakozó mozgató és forgató rendszerek.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Műanyag hajók alkatrészeinek előállítása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Gerinc és hosszmerevítők kiképzése: Héjazatot a helyszínen laminálják.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Bordaváz, felületképzés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Tükörmegoldások vitorlás és motoros hajóknál: Beépítet motorral, tükörre szerelt külmotoros megoldások, vitorlások. Tükör laminát vastagága. Tükör méretezése.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Gittelés és festés, osztósík kialakítása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Sablon levétele az ősmintáról</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kern w:val="2"/>
          <w:szCs w:val="24"/>
          <w:lang w:eastAsia="hi-IN" w:bidi="hi-IN"/>
        </w:rPr>
        <w:t>Sorozatgyártású műanyaghajók</w:t>
      </w:r>
      <w:r w:rsidRPr="00644690">
        <w:rPr>
          <w:b/>
          <w:i/>
        </w:rPr>
        <w:tab/>
      </w:r>
      <w:r>
        <w:rPr>
          <w:b/>
          <w:i/>
        </w:rPr>
        <w:t>60 ó</w:t>
      </w:r>
      <w:r w:rsidRPr="00644690">
        <w:rPr>
          <w:b/>
          <w:i/>
        </w:rPr>
        <w:t>ra/…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Műanyaghajók gyártása sorozatban. Gazdaságos gyártás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Mindkét irányban forgatható váz a sablonoknak</w:t>
      </w:r>
    </w:p>
    <w:p w:rsidR="008F5089" w:rsidRPr="0082417B" w:rsidRDefault="008F5089" w:rsidP="0082417B">
      <w:pPr>
        <w:widowControl w:val="0"/>
        <w:suppressAutoHyphens/>
        <w:spacing w:after="0"/>
        <w:rPr>
          <w:szCs w:val="24"/>
        </w:rPr>
      </w:pPr>
      <w:r w:rsidRPr="0082417B">
        <w:rPr>
          <w:szCs w:val="24"/>
        </w:rPr>
        <w:t>Építőállvány készítése</w:t>
      </w:r>
    </w:p>
    <w:p w:rsidR="008F5089" w:rsidRPr="0082417B" w:rsidRDefault="008F5089" w:rsidP="0082417B">
      <w:pPr>
        <w:widowControl w:val="0"/>
        <w:suppressAutoHyphens/>
        <w:spacing w:after="0"/>
        <w:rPr>
          <w:szCs w:val="24"/>
        </w:rPr>
      </w:pPr>
      <w:r w:rsidRPr="0082417B">
        <w:rPr>
          <w:szCs w:val="24"/>
        </w:rPr>
        <w:t>Építőbordák készítése, felállítása</w:t>
      </w:r>
    </w:p>
    <w:p w:rsidR="008F5089" w:rsidRPr="0082417B" w:rsidRDefault="008F5089" w:rsidP="0082417B">
      <w:pPr>
        <w:widowControl w:val="0"/>
        <w:suppressAutoHyphens/>
        <w:spacing w:after="0"/>
        <w:rPr>
          <w:szCs w:val="24"/>
        </w:rPr>
      </w:pPr>
      <w:r w:rsidRPr="0082417B">
        <w:rPr>
          <w:szCs w:val="24"/>
        </w:rPr>
        <w:t>A hajó felületének kialakítása</w:t>
      </w:r>
    </w:p>
    <w:p w:rsidR="008F5089" w:rsidRPr="0082417B" w:rsidRDefault="008F5089" w:rsidP="0082417B">
      <w:pPr>
        <w:widowControl w:val="0"/>
        <w:suppressAutoHyphens/>
        <w:spacing w:after="0"/>
        <w:rPr>
          <w:szCs w:val="24"/>
        </w:rPr>
      </w:pPr>
      <w:r w:rsidRPr="0082417B">
        <w:rPr>
          <w:szCs w:val="24"/>
        </w:rPr>
        <w:t>Formai ellenőrzés</w:t>
      </w:r>
    </w:p>
    <w:p w:rsidR="008F5089" w:rsidRPr="0082417B" w:rsidRDefault="008F5089" w:rsidP="0082417B">
      <w:pPr>
        <w:widowControl w:val="0"/>
        <w:suppressAutoHyphens/>
        <w:spacing w:after="0"/>
        <w:rPr>
          <w:szCs w:val="24"/>
        </w:rPr>
      </w:pPr>
      <w:r w:rsidRPr="0082417B">
        <w:rPr>
          <w:szCs w:val="24"/>
        </w:rPr>
        <w:t>A sablonkészítés műveletei</w:t>
      </w:r>
    </w:p>
    <w:p w:rsidR="008F5089" w:rsidRPr="0082417B" w:rsidRDefault="008F5089" w:rsidP="0082417B">
      <w:pPr>
        <w:widowControl w:val="0"/>
        <w:suppressAutoHyphens/>
        <w:spacing w:after="0"/>
        <w:rPr>
          <w:kern w:val="2"/>
          <w:szCs w:val="24"/>
          <w:lang w:eastAsia="hi-IN" w:bidi="hi-IN"/>
        </w:rPr>
      </w:pPr>
      <w:r w:rsidRPr="0082417B">
        <w:rPr>
          <w:szCs w:val="24"/>
        </w:rPr>
        <w:t>A sablon levétele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Mintadarabok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Gyártószerszám felület- és formakialakítás, minőségi követelmények.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Szálerősítés, bútorzat elemei CNC-vel kivágva, sorrendben előkészítve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Fedélzet guruló-sablonon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Darabok szalagon és görgőkön</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Lakkozó automaták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Fedélzet előszerelése, burkolása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Bútorzat előszerelése és beépítése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Hajótest és fedélzet összeépítése</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 hibái, héjszerkezet javítása</w:t>
      </w:r>
      <w:r w:rsidRPr="00644690">
        <w:rPr>
          <w:b/>
          <w:i/>
        </w:rPr>
        <w:tab/>
      </w:r>
      <w:r>
        <w:rPr>
          <w:b/>
          <w:i/>
        </w:rPr>
        <w:t>20 ó</w:t>
      </w:r>
      <w:r w:rsidRPr="00644690">
        <w:rPr>
          <w:b/>
          <w:i/>
        </w:rPr>
        <w:t>ra/…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Gyártmányfejlesztéssel, konstrukcióval összefüggő hibák okai: Merevítő helyeknél fellépő hibák. A hajlott lemezben hirtelen alakváltozások következtében beálló helyi feszültségek repedést előidézhetnek. Feszültségkoncentrációk.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gyártás folyamán keletkező hibák és okai: Gyanták előkészítése, raktározás, felhordási hibák. Üzemi feltételek megteremtése.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termék gyártásánál, az anyagok feldolgozásánál előforduló hibák.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Réteg sérülései, javítása: felületi rétegek hibái. Rétegelési hibák kézi felrakó eljárásnál. Hibák </w:t>
      </w:r>
      <w:r w:rsidRPr="0082417B">
        <w:rPr>
          <w:kern w:val="2"/>
          <w:szCs w:val="24"/>
          <w:lang w:eastAsia="hi-IN" w:bidi="hi-IN"/>
        </w:rPr>
        <w:lastRenderedPageBreak/>
        <w:t>az injektáló eljárásnál. Hibák a vákuumeljárásnál. Hibák a szóró eljárásnál.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laminát sérülése: Sérülés csak a laminát egyik oldalán van. A repedések a laminát egyik oldalától a másikig terjednek.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Egymáshoz képest elálló felületek javítása: A bevonás előkészítő munkái. A bevonat előkészítésének technológiája. A bevonat alapanyagai. A laminálás.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Ragasztások javítása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Szendvicsszerkezetek javítása</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rPr>
          <w:i/>
          <w:iCs/>
          <w:szCs w:val="24"/>
        </w:rPr>
      </w:pPr>
      <w:r w:rsidRPr="002B283D">
        <w:rPr>
          <w:i/>
          <w:szCs w:val="24"/>
        </w:rPr>
        <w:t>Műanyag hajók gyártása</w:t>
      </w:r>
      <w:r w:rsidRPr="002B283D">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B64981" w:rsidTr="00B649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B64981" w:rsidTr="00B64981">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 feldolgozó tevékenységek</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1.6.</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1.7.</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Ismeretalkalmazási gyakorló tevékenységek, feladatok</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2.4.</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2.6.</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2.7.</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Komplex információk körében</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4.2.</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4.3.</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4..4.</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4.5.</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Csoportos munkaformák körében</w:t>
            </w:r>
          </w:p>
        </w:tc>
      </w:tr>
      <w:tr w:rsidR="008F5089" w:rsidRPr="00B64981" w:rsidTr="00B64981">
        <w:trPr>
          <w:trHeight w:val="528"/>
        </w:trPr>
        <w:tc>
          <w:tcPr>
            <w:tcW w:w="106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5.3.</w:t>
            </w:r>
          </w:p>
        </w:tc>
        <w:tc>
          <w:tcPr>
            <w:tcW w:w="28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775F37">
        <w:rPr>
          <w:b/>
          <w:szCs w:val="24"/>
        </w:rPr>
        <w:t xml:space="preserve"> </w:t>
      </w:r>
      <w:r w:rsidRPr="002B283D">
        <w:rPr>
          <w:b/>
          <w:szCs w:val="24"/>
        </w:rPr>
        <w:t>Műanyag hajóépítés anyagai</w:t>
      </w:r>
      <w:r w:rsidRPr="00644690">
        <w:rPr>
          <w:b/>
        </w:rPr>
        <w:t xml:space="preserve"> tantárgy</w:t>
      </w:r>
      <w:r w:rsidRPr="00644690">
        <w:rPr>
          <w:b/>
        </w:rPr>
        <w:tab/>
      </w:r>
      <w:r>
        <w:rPr>
          <w:b/>
        </w:rPr>
        <w:t>36 ó</w:t>
      </w:r>
      <w:r w:rsidRPr="00644690">
        <w:rPr>
          <w:b/>
        </w:rPr>
        <w:t>ra/</w:t>
      </w:r>
      <w:r>
        <w:rPr>
          <w:b/>
        </w:rPr>
        <w:t>32</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775F37" w:rsidRDefault="008F5089" w:rsidP="0082417B">
      <w:pPr>
        <w:pStyle w:val="Listaszerbekezds"/>
        <w:spacing w:after="0"/>
        <w:ind w:left="360"/>
        <w:rPr>
          <w:szCs w:val="24"/>
        </w:rPr>
      </w:pPr>
      <w:r w:rsidRPr="00775F37">
        <w:rPr>
          <w:szCs w:val="24"/>
        </w:rPr>
        <w:t>A tanuló ismerje meg a hajóépítésnél alkalmazott műanyagokat, az erősített műanyagokat, epoxi-gyantákat, kitteket, ragasztókat, formaleválasztó anyagokat, erősítő anyagokat, szendvicsszerkezetek anyagait, az alapanyagok vizsgálatát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szCs w:val="24"/>
        </w:rPr>
      </w:pPr>
      <w:r w:rsidRPr="0082417B">
        <w:rPr>
          <w:szCs w:val="24"/>
        </w:rPr>
        <w:t xml:space="preserve"> kémiai jelenségek, - szerves vegyületek, - műanyagok</w:t>
      </w:r>
    </w:p>
    <w:p w:rsidR="008F5089" w:rsidRPr="00775F37" w:rsidRDefault="008F5089" w:rsidP="0082417B">
      <w:pPr>
        <w:pStyle w:val="Listaszerbekezds"/>
        <w:spacing w:after="0"/>
        <w:ind w:left="360"/>
        <w:rPr>
          <w:szCs w:val="24"/>
        </w:rPr>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Erősített műanyagok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Telítetlen poliésztergyanta.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Reaktív anyagok: A katalizátorok. A gyorsítók. Az inhibitorok. A tixotrop anyagok. A töltőanyagok. A színezőanyagok. Felületi réteg vagy finomréteg (gel-coat). Belső záró réteg. Fedő színes réteg. Oldószerek, hígítók.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poliésztergyanta kikeményítése, térhálósodása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poliésztergyanta kis hőmérsékleten való feldolgozása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poliésztergyanta szilárdsága: Az erősítőanyag nélküli poliésztergyanta fizikai és mechanikai tulajdonságait befolyásoló tényezők</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Gyanták, kittek, ragasztók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Epoxigyanták: Epoxigyanták tulajdonsága. Térhálósítók alkalmazása. Felhasználása, fizikai és mechanikai jellemzői.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Fenol-formaldehid gyanták: Fenol gyanták tulajdonságai. Felhasználásuk.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Kittek és ragasztók: Javításhoz használt kittek tulajdonságai. Kétkomponensű poliészter kitt tulajdonsága, felhasználása. Szilikon-kittek tulajdonságai,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Ragasztás és ragasztóanyagok: Erősített műanyagok ragasztott kötésének tulajdonságai. A ragasztás előkészítése, ragasztás folyamata. Ragasztóanyagok.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lastRenderedPageBreak/>
        <w:t>Poliészterragasztók: Poliészterragasztók tulajdonsága,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Formaleválasztó anyagok: Formaleválasztó anyagok tulajdonsága, felvitele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Erősítő anyagok</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i/>
          <w:kern w:val="2"/>
          <w:szCs w:val="24"/>
          <w:lang w:eastAsia="hi-IN" w:bidi="hi-IN"/>
        </w:rPr>
      </w:pPr>
      <w:r w:rsidRPr="0082417B">
        <w:rPr>
          <w:i/>
          <w:kern w:val="2"/>
          <w:szCs w:val="24"/>
          <w:lang w:eastAsia="hi-IN" w:bidi="hi-IN"/>
        </w:rPr>
        <w:t>Üvegszál erősítőanyagok: Erősítő anyagok feladata. Üvegszál erősítő anyagok fajtái. E-üveg, S-üveg jellemzői. Tapadásközvetítő anyagok. A roving. Vágott üvegszál. Üvegfátyol. Tűzött paplan. Roving-szövet. Üvegselyem-szövet. Őrölt üvegselyem.</w:t>
      </w:r>
    </w:p>
    <w:p w:rsidR="008F5089" w:rsidRPr="0082417B" w:rsidRDefault="008F5089" w:rsidP="0082417B">
      <w:pPr>
        <w:widowControl w:val="0"/>
        <w:suppressAutoHyphens/>
        <w:spacing w:after="0"/>
        <w:rPr>
          <w:i/>
          <w:kern w:val="2"/>
          <w:szCs w:val="24"/>
          <w:lang w:eastAsia="hi-IN" w:bidi="hi-IN"/>
        </w:rPr>
      </w:pPr>
      <w:r w:rsidRPr="0082417B">
        <w:rPr>
          <w:i/>
          <w:kern w:val="2"/>
          <w:szCs w:val="24"/>
          <w:lang w:eastAsia="hi-IN" w:bidi="hi-IN"/>
        </w:rPr>
        <w:t>Szénszálas erősítőanyagok: Szénszál erősítőanyagok jellemző tulajdonsomságai, felhasználása.</w:t>
      </w:r>
    </w:p>
    <w:p w:rsidR="008F5089" w:rsidRPr="0082417B" w:rsidRDefault="008F5089" w:rsidP="0082417B">
      <w:pPr>
        <w:widowControl w:val="0"/>
        <w:suppressAutoHyphens/>
        <w:spacing w:after="0"/>
        <w:rPr>
          <w:i/>
          <w:kern w:val="2"/>
          <w:szCs w:val="24"/>
          <w:lang w:eastAsia="hi-IN" w:bidi="hi-IN"/>
        </w:rPr>
      </w:pPr>
      <w:r w:rsidRPr="0082417B">
        <w:rPr>
          <w:i/>
          <w:kern w:val="2"/>
          <w:szCs w:val="24"/>
          <w:lang w:eastAsia="hi-IN" w:bidi="hi-IN"/>
        </w:rPr>
        <w:t>Aramid erősítőanyagok: Az aramid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i/>
          <w:kern w:val="2"/>
          <w:szCs w:val="24"/>
          <w:lang w:eastAsia="hi-IN" w:bidi="hi-IN"/>
        </w:rPr>
        <w:t>Bórszál erősítőanyagok: Bór</w:t>
      </w:r>
      <w:r w:rsidRPr="0082417B">
        <w:rPr>
          <w:kern w:val="2"/>
          <w:szCs w:val="24"/>
          <w:lang w:eastAsia="hi-IN" w:bidi="hi-IN"/>
        </w:rPr>
        <w:t>szál erősítőanyagok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Szendvicsmag anyagok: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Balzafa: jellemző tulajdonságai, felhasználása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Műanyag habok: Felhasználásuk. Kemény PVC-hab. Polisztirolhab. Kemény poliuretánhabok.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Méhsejtmagok: Alapanyagai.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Rétegelt erősített műanyagok felépítése: Tulajdonságai. Felhasználásuk.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Kézi felrakó eljárás. Rétegterv. Szilárdsága, fizikai és mechanikai jellemzői.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Szendvicsszerkezetek: Szendvicsszerkezetek felépítése. Tulajdonságai. Felhasználásuk. Követelmények a szendvicsszerkezetek készítésénél.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erősítőanyag előimpregnálása: Rétegelési eljárások előimpregnálása. Előimpregnálás előnyei.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rovingpászma átitatása: Impregnálási eljárások.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Szövet-erősítőanyagok előimpregnálása.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Műanyagok vizsgálata</w:t>
      </w:r>
      <w:r w:rsidRPr="00644690">
        <w:rPr>
          <w:b/>
          <w:i/>
        </w:rPr>
        <w:tab/>
      </w:r>
      <w:r>
        <w:rPr>
          <w:b/>
          <w:i/>
        </w:rPr>
        <w:t>9 ó</w:t>
      </w:r>
      <w:r w:rsidRPr="00644690">
        <w:rPr>
          <w:b/>
          <w:i/>
        </w:rPr>
        <w:t>ra/</w:t>
      </w:r>
      <w:r>
        <w:rPr>
          <w:b/>
          <w:i/>
        </w:rPr>
        <w:t>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alapanyagok közül fontos a műgyanta, az erősítőanyagok és az adalékanyagok vizsgálata. A gyártásközi ellenőrzés, a laminát szilárdsági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viszkozitás meghatározása: A dinamikai viszkozitás. A műgyanták viszkozitását meghatározó tényezők. A viszkozitás mérése. A kikeményedés ellenőrzése.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gyanta szilárdságának meghatározása: Próbatest készítése. A gyanta szakítószilárdságának, nyúlásának, hajlítószilárdságának és hajlító rugalmassági modulusának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erősítőanyagok vizsgálata: A négyzetméter-tömeg meghatározása. Az impregnálási vizsgálat. Az erősítőanyag nedvességtartalmának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szilárdsága: A műanyag mechanikai tulajdonságainak változása az időtől függően. Az anyag szilárdságának csökkenése az ún. kúszás jelensége. A kúszási modulus. A fárasztóvizsgálat. A törési felület.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öregedése: Az öregedést befolyásoló tényezők. A vízfelvétel változása. A napfény és az atmoszféra hatása.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Gyártást megelőző és gyártás közbeni vizsgálatok: A laminát erősítőanyag-, illetve gyanta-tartalmának vizsgálata, szakító- és hajlítószilárdságának, rugalmassági modulusának, nyomószilárdságának, keménységének, ütéssel szembeni szilárdságának, merevségének, buborékmentességének és rétegszilárdságának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üvegszál-tartalom meghatározása: A százalékos gyantatartalom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szakítószilárdság vizsgálata: A laminátból öt próbatestet kell készíteni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hajlítószilárdság mérése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rugalmassági modulus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nyomószilárdság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ütő-hajlító 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rétegleválás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lastRenderedPageBreak/>
        <w:t>Az ütésszilárdság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laminált merevségek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késztermék minőségének vizsgálata</w:t>
      </w:r>
    </w:p>
    <w:p w:rsidR="008F5089" w:rsidRPr="00FA615C" w:rsidRDefault="008F5089" w:rsidP="00FA615C">
      <w:pPr>
        <w:pStyle w:val="Listaszerbekezds"/>
        <w:widowControl w:val="0"/>
        <w:numPr>
          <w:ilvl w:val="0"/>
          <w:numId w:val="8"/>
        </w:numPr>
        <w:suppressAutoHyphens/>
        <w:spacing w:after="0"/>
        <w:rPr>
          <w:kern w:val="2"/>
          <w:szCs w:val="24"/>
          <w:lang w:eastAsia="hi-IN" w:bidi="hi-IN"/>
        </w:rPr>
      </w:pPr>
      <w:r w:rsidRPr="00FA615C">
        <w:rPr>
          <w:kern w:val="2"/>
          <w:szCs w:val="24"/>
          <w:lang w:eastAsia="hi-IN" w:bidi="hi-IN"/>
        </w:rPr>
        <w:t>Az alapanyagok tárolása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gyártásközi ellenőrzés, a laminát szilárdsági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viszkozitás meghatározása: A viszkozitás mérése. A kikeményedés ellenőrzése.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gyanta szilárdságának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erősítőanyagok vizsgálata: Az impregnálási vizsgálat. Az erősítőanyag nedvességtartalmának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szilárdsága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erősített műanyagok öregedése: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Gyártást megelőző és gyártás közbeni vizsgálatok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Az üvegszál-tartalom meghatározása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rétegleválás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ütésszilárdság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laminált merevségek meghatározása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késztermék minőségének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alapanyagok tárolása</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FA615C" w:rsidRDefault="008F5089" w:rsidP="00FA615C">
      <w:pPr>
        <w:pStyle w:val="Listaszerbekezds"/>
        <w:widowControl w:val="0"/>
        <w:numPr>
          <w:ilvl w:val="0"/>
          <w:numId w:val="8"/>
        </w:numPr>
        <w:suppressAutoHyphens/>
        <w:spacing w:after="0"/>
        <w:rPr>
          <w:i/>
          <w:iCs/>
          <w:szCs w:val="24"/>
        </w:rPr>
      </w:pPr>
      <w:r w:rsidRPr="00FA615C">
        <w:rPr>
          <w:i/>
          <w:szCs w:val="24"/>
        </w:rPr>
        <w:t>Műanyag hajóépítés anyagai</w:t>
      </w:r>
      <w:r w:rsidRPr="00FA615C">
        <w:rPr>
          <w:b/>
          <w:szCs w:val="24"/>
        </w:rPr>
        <w:t xml:space="preserve"> </w:t>
      </w:r>
      <w:r w:rsidRPr="00FA615C">
        <w:rPr>
          <w:i/>
          <w:iCs/>
          <w:szCs w:val="24"/>
        </w:rPr>
        <w:t>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B64981" w:rsidTr="00B649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B649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B64981">
        <w:trPr>
          <w:trHeight w:val="276"/>
        </w:trPr>
        <w:tc>
          <w:tcPr>
            <w:tcW w:w="980" w:type="dxa"/>
            <w:tcBorders>
              <w:top w:val="nil"/>
              <w:left w:val="single" w:sz="4" w:space="0" w:color="auto"/>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laborvizsgálat</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B64981" w:rsidTr="0082417B">
        <w:trPr>
          <w:trHeight w:val="276"/>
        </w:trPr>
        <w:tc>
          <w:tcPr>
            <w:tcW w:w="106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Sorszám</w:t>
            </w:r>
          </w:p>
        </w:tc>
        <w:tc>
          <w:tcPr>
            <w:tcW w:w="288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tevékenységforma</w:t>
            </w:r>
          </w:p>
        </w:tc>
        <w:tc>
          <w:tcPr>
            <w:tcW w:w="2280" w:type="dxa"/>
            <w:gridSpan w:val="3"/>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Tanulói tevékenység szervezési kerete (differenciálási módok)</w:t>
            </w:r>
          </w:p>
        </w:tc>
        <w:tc>
          <w:tcPr>
            <w:tcW w:w="2440" w:type="dxa"/>
            <w:vMerge w:val="restart"/>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xml:space="preserve">Alkalmazandó eszközök és felszerelések </w:t>
            </w:r>
          </w:p>
        </w:tc>
      </w:tr>
      <w:tr w:rsidR="008F5089" w:rsidRPr="00B64981" w:rsidTr="0082417B">
        <w:trPr>
          <w:trHeight w:val="528"/>
        </w:trPr>
        <w:tc>
          <w:tcPr>
            <w:tcW w:w="1060" w:type="dxa"/>
            <w:vMerge/>
            <w:vAlign w:val="center"/>
          </w:tcPr>
          <w:p w:rsidR="008F5089" w:rsidRPr="00B64981" w:rsidRDefault="008F5089" w:rsidP="00B64981">
            <w:pPr>
              <w:spacing w:after="0"/>
              <w:jc w:val="left"/>
              <w:rPr>
                <w:color w:val="000000"/>
                <w:sz w:val="20"/>
                <w:szCs w:val="20"/>
                <w:lang w:eastAsia="hu-HU"/>
              </w:rPr>
            </w:pPr>
          </w:p>
        </w:tc>
        <w:tc>
          <w:tcPr>
            <w:tcW w:w="2880" w:type="dxa"/>
            <w:vMerge/>
            <w:vAlign w:val="center"/>
          </w:tcPr>
          <w:p w:rsidR="008F5089" w:rsidRPr="00B64981" w:rsidRDefault="008F5089" w:rsidP="00B64981">
            <w:pPr>
              <w:spacing w:after="0"/>
              <w:jc w:val="left"/>
              <w:rPr>
                <w:color w:val="000000"/>
                <w:sz w:val="20"/>
                <w:szCs w:val="20"/>
                <w:lang w:eastAsia="hu-HU"/>
              </w:rPr>
            </w:pP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egyéni</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csoport-bontás</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osztály-keret</w:t>
            </w:r>
          </w:p>
        </w:tc>
        <w:tc>
          <w:tcPr>
            <w:tcW w:w="2440" w:type="dxa"/>
            <w:vMerge/>
            <w:vAlign w:val="center"/>
          </w:tcPr>
          <w:p w:rsidR="008F5089" w:rsidRPr="00B64981" w:rsidRDefault="008F5089" w:rsidP="00B64981">
            <w:pPr>
              <w:spacing w:after="0"/>
              <w:jc w:val="left"/>
              <w:rPr>
                <w:color w:val="000000"/>
                <w:sz w:val="20"/>
                <w:szCs w:val="20"/>
                <w:lang w:eastAsia="hu-HU"/>
              </w:rPr>
            </w:pP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 feldolgozó tevékenységek</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lastRenderedPageBreak/>
              <w:t>1.1.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önálló feldolgozása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1.2.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Olvasott szöveg feladattal vezetett feldolgozása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1.3</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önálló rendszerezése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1.4</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Információk feladattal vezetett rendszerezése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2.</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Ismeretalkalmazási gyakorló tevékenységek, feladatok</w:t>
            </w:r>
          </w:p>
        </w:tc>
      </w:tr>
      <w:tr w:rsidR="008F5089" w:rsidRPr="00B64981" w:rsidTr="0082417B">
        <w:trPr>
          <w:trHeight w:val="276"/>
        </w:trPr>
        <w:tc>
          <w:tcPr>
            <w:tcW w:w="1060" w:type="dxa"/>
            <w:vAlign w:val="center"/>
          </w:tcPr>
          <w:p w:rsidR="008F5089" w:rsidRPr="00B64981" w:rsidRDefault="008F5089" w:rsidP="00A60640">
            <w:pPr>
              <w:spacing w:after="0"/>
              <w:jc w:val="center"/>
              <w:rPr>
                <w:color w:val="000000"/>
                <w:sz w:val="20"/>
                <w:szCs w:val="20"/>
                <w:lang w:eastAsia="hu-HU"/>
              </w:rPr>
            </w:pPr>
            <w:r w:rsidRPr="00B64981">
              <w:rPr>
                <w:color w:val="000000"/>
                <w:sz w:val="20"/>
                <w:szCs w:val="20"/>
                <w:lang w:eastAsia="hu-HU"/>
              </w:rPr>
              <w:t>2.</w:t>
            </w:r>
            <w:r>
              <w:rPr>
                <w:color w:val="000000"/>
                <w:sz w:val="20"/>
                <w:szCs w:val="20"/>
                <w:lang w:eastAsia="hu-HU"/>
              </w:rPr>
              <w:t>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Tesztfeladat megoldása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2.2</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utólagos ismertetése szóban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2.3</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Tapasztalatok helyszíni ismertetése szóban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Komplex információk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Esetleírás készítése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Elemzés készítése tapasztalatokról</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.3.</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Jegyzetkészítés eseményről kérdéssor alapján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.4.</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Esemény helyszíni értékelése szóban felkészülés után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3</w:t>
            </w:r>
            <w:r w:rsidRPr="00B64981">
              <w:rPr>
                <w:color w:val="000000"/>
                <w:sz w:val="20"/>
                <w:szCs w:val="20"/>
                <w:lang w:eastAsia="hu-HU"/>
              </w:rPr>
              <w:t>.5.</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Utólagos szóbeli beszámoló</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4</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Csoportos munkaformák körében</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4.1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Kiscsoportos szakmai munkavégzés irányítással</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Gyakorlati munkavégzés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5.1</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Műveletek gyakorlása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5.2</w:t>
            </w:r>
            <w:r w:rsidRPr="00B64981">
              <w:rPr>
                <w:color w:val="000000"/>
                <w:sz w:val="20"/>
                <w:szCs w:val="20"/>
                <w:lang w:eastAsia="hu-HU"/>
              </w:rPr>
              <w:t>.</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Munkamegfigyelés adott szempontok alapján</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shd w:val="clear" w:color="000000" w:fill="D9D9D9"/>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w:t>
            </w:r>
          </w:p>
        </w:tc>
        <w:tc>
          <w:tcPr>
            <w:tcW w:w="7600" w:type="dxa"/>
            <w:gridSpan w:val="5"/>
            <w:shd w:val="clear" w:color="000000" w:fill="D9D9D9"/>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Vizsgálati tevékenységek körében</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.1.</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Technológiai próbák végzése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.2.</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Technológiai minták elemzése</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.3.</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Geometriai mérési gyakorlat</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528"/>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.4.</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Vegyészeti laboratóriumi alapmérések</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r w:rsidR="008F5089" w:rsidRPr="00B64981" w:rsidTr="0082417B">
        <w:trPr>
          <w:trHeight w:val="276"/>
        </w:trPr>
        <w:tc>
          <w:tcPr>
            <w:tcW w:w="1060" w:type="dxa"/>
            <w:vAlign w:val="center"/>
          </w:tcPr>
          <w:p w:rsidR="008F5089" w:rsidRPr="00B64981" w:rsidRDefault="008F5089" w:rsidP="00B64981">
            <w:pPr>
              <w:spacing w:after="0"/>
              <w:jc w:val="center"/>
              <w:rPr>
                <w:color w:val="000000"/>
                <w:sz w:val="20"/>
                <w:szCs w:val="20"/>
                <w:lang w:eastAsia="hu-HU"/>
              </w:rPr>
            </w:pPr>
            <w:r>
              <w:rPr>
                <w:color w:val="000000"/>
                <w:sz w:val="20"/>
                <w:szCs w:val="20"/>
                <w:lang w:eastAsia="hu-HU"/>
              </w:rPr>
              <w:t>6</w:t>
            </w:r>
            <w:r w:rsidRPr="00B64981">
              <w:rPr>
                <w:color w:val="000000"/>
                <w:sz w:val="20"/>
                <w:szCs w:val="20"/>
                <w:lang w:eastAsia="hu-HU"/>
              </w:rPr>
              <w:t>.5.</w:t>
            </w:r>
          </w:p>
        </w:tc>
        <w:tc>
          <w:tcPr>
            <w:tcW w:w="288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Anyagminták azonosítása</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x</w:t>
            </w:r>
          </w:p>
        </w:tc>
        <w:tc>
          <w:tcPr>
            <w:tcW w:w="760" w:type="dxa"/>
            <w:vAlign w:val="center"/>
          </w:tcPr>
          <w:p w:rsidR="008F5089" w:rsidRPr="00B64981" w:rsidRDefault="008F5089" w:rsidP="00B64981">
            <w:pPr>
              <w:spacing w:after="0"/>
              <w:jc w:val="center"/>
              <w:rPr>
                <w:color w:val="000000"/>
                <w:sz w:val="20"/>
                <w:szCs w:val="20"/>
                <w:lang w:eastAsia="hu-HU"/>
              </w:rPr>
            </w:pPr>
            <w:r w:rsidRPr="00B64981">
              <w:rPr>
                <w:color w:val="000000"/>
                <w:sz w:val="20"/>
                <w:szCs w:val="20"/>
                <w:lang w:eastAsia="hu-HU"/>
              </w:rPr>
              <w:t> </w:t>
            </w:r>
          </w:p>
        </w:tc>
        <w:tc>
          <w:tcPr>
            <w:tcW w:w="2440" w:type="dxa"/>
            <w:vAlign w:val="center"/>
          </w:tcPr>
          <w:p w:rsidR="008F5089" w:rsidRPr="00B64981" w:rsidRDefault="008F5089" w:rsidP="00B64981">
            <w:pPr>
              <w:spacing w:after="0"/>
              <w:jc w:val="left"/>
              <w:rPr>
                <w:color w:val="000000"/>
                <w:sz w:val="20"/>
                <w:szCs w:val="20"/>
                <w:lang w:eastAsia="hu-HU"/>
              </w:rPr>
            </w:pPr>
            <w:r w:rsidRPr="00B6498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9A2DCA">
        <w:rPr>
          <w:b/>
          <w:szCs w:val="24"/>
        </w:rPr>
        <w:t xml:space="preserve"> </w:t>
      </w:r>
      <w:r w:rsidRPr="002B283D">
        <w:rPr>
          <w:b/>
          <w:szCs w:val="24"/>
        </w:rPr>
        <w:t>Műanyag hajóépítés gyakorlata</w:t>
      </w:r>
      <w:r w:rsidRPr="00644690">
        <w:rPr>
          <w:b/>
        </w:rPr>
        <w:t xml:space="preserve"> tantárgy</w:t>
      </w:r>
      <w:r w:rsidRPr="00644690">
        <w:rPr>
          <w:b/>
        </w:rPr>
        <w:tab/>
      </w:r>
      <w:r>
        <w:rPr>
          <w:b/>
        </w:rPr>
        <w:t>300 ó</w:t>
      </w:r>
      <w:r w:rsidRPr="00644690">
        <w:rPr>
          <w:b/>
        </w:rPr>
        <w:t>ra/</w:t>
      </w:r>
      <w:r>
        <w:rPr>
          <w:b/>
        </w:rPr>
        <w:t>288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9A2DCA" w:rsidRDefault="008F5089" w:rsidP="0082417B">
      <w:pPr>
        <w:pStyle w:val="Listaszerbekezds"/>
        <w:spacing w:after="0"/>
        <w:ind w:left="360"/>
        <w:rPr>
          <w:szCs w:val="24"/>
        </w:rPr>
      </w:pPr>
      <w:r w:rsidRPr="009A2DCA">
        <w:rPr>
          <w:szCs w:val="24"/>
        </w:rPr>
        <w:lastRenderedPageBreak/>
        <w:t>A tanuló sajátítsa el az egyedi gyártású héjszerkezet készítését; az ősminta és gyártószerszám készítését; tudja kivenni a héjat a gyártósablonból; ismerje a vákuumtechnológiát és a gyantafúziós eljárásokat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rPr>
          <w:b/>
          <w:szCs w:val="24"/>
        </w:rPr>
      </w:pPr>
      <w:r w:rsidRPr="0082417B">
        <w:rPr>
          <w:b/>
          <w:szCs w:val="24"/>
        </w:rPr>
        <w:t>Természetismeret:</w:t>
      </w:r>
    </w:p>
    <w:p w:rsidR="008F5089" w:rsidRPr="0004526A" w:rsidRDefault="008F5089" w:rsidP="0082417B">
      <w:pPr>
        <w:pStyle w:val="Listaszerbekezds"/>
        <w:spacing w:after="0"/>
        <w:ind w:left="360"/>
        <w:rPr>
          <w:szCs w:val="24"/>
        </w:rPr>
      </w:pPr>
      <w:r w:rsidRPr="0004526A">
        <w:rPr>
          <w:szCs w:val="24"/>
        </w:rPr>
        <w:tab/>
        <w:t>- kémiai jelenségek, - szerves vegyületek, - műanyagok, - mérés, - arányok, formák ábrázolása, - térfogat és nyomás összefüggése</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Egyedi gyártású héjszerkezet készítése</w:t>
      </w:r>
      <w:r w:rsidRPr="00644690">
        <w:rPr>
          <w:b/>
          <w:i/>
        </w:rPr>
        <w:tab/>
      </w:r>
      <w:r>
        <w:rPr>
          <w:b/>
          <w:i/>
        </w:rPr>
        <w:t>54 ó</w:t>
      </w:r>
      <w:r w:rsidRPr="00644690">
        <w:rPr>
          <w:b/>
          <w:i/>
        </w:rPr>
        <w:t>ra/</w:t>
      </w:r>
      <w:r>
        <w:rPr>
          <w:b/>
          <w:i/>
        </w:rPr>
        <w:t>54</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héjszerkezet középrészének elkészítése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Héjszerkezet készítése egyedi gyártású műanyagépítéssel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Héjszerkezet laminálása, hő- és hangszigetelő betét beragasztása.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Szendvicsszerkezetek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 belső és külső felületének laminálása</w:t>
      </w:r>
      <w:r w:rsidRPr="0082417B">
        <w:rPr>
          <w:kern w:val="2"/>
          <w:szCs w:val="24"/>
          <w:shd w:val="clear" w:color="auto" w:fill="FFFFFF"/>
          <w:lang w:eastAsia="hi-IN" w:bidi="hi-IN"/>
        </w:rPr>
        <w:t xml:space="preserve"> </w:t>
      </w:r>
      <w:r w:rsidRPr="0082417B">
        <w:rPr>
          <w:kern w:val="24"/>
          <w:szCs w:val="24"/>
          <w:lang w:eastAsia="hi-IN" w:bidi="hi-IN"/>
        </w:rPr>
        <w:t>Héjszerkezetek laminálása. Fedélzetek laminálása: választórétegek felhordása, gél rétegek felhordása. Rétegterv szerinti laminálás. Külső, belső héjszerkezet laminálása</w:t>
      </w:r>
      <w:r w:rsidRPr="0082417B">
        <w:rPr>
          <w:kern w:val="2"/>
          <w:szCs w:val="24"/>
          <w:lang w:eastAsia="hi-IN" w:bidi="hi-IN"/>
        </w:rPr>
        <w: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Felületek gittelése, a hibák javítása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Felületek lezárása. Felületi bevonatok hibái:- ráncképződés, - hullámképződés, - a gél lefolyik, - hajszálrepedések, csomók, festékrögök, - hólyagok, - megsárgulás, - elszíneződés, - kifehéredés</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Gyártási hibák javítása, összeépítések javítása. Élek. Felületek gélezése. Légzsákok kitöltése. Sérülések, karcok javítása. Felületi egyenlőtlenségek javítása. Nagyobb sérülések javítása. Fahajó bevonás műanyaggal.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Szendvics szerkezetű héjak javítása: Szendvicsszerkezet hibás rész előkészítése, mindkét külső héjban a nyílás megnagyobbítása, sérült magkicserélése, laminálás.</w:t>
      </w:r>
    </w:p>
    <w:p w:rsidR="008F5089" w:rsidRPr="0082417B" w:rsidRDefault="008F5089" w:rsidP="0082417B">
      <w:pPr>
        <w:widowControl w:val="0"/>
        <w:suppressAutoHyphens/>
        <w:spacing w:after="0"/>
        <w:rPr>
          <w:kern w:val="2"/>
          <w:szCs w:val="24"/>
          <w:lang w:eastAsia="hi-IN" w:bidi="hi-IN"/>
        </w:rPr>
      </w:pP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Ősminta és gyártószerszám készítése</w:t>
      </w:r>
      <w:r w:rsidRPr="00644690">
        <w:rPr>
          <w:b/>
          <w:i/>
        </w:rPr>
        <w:tab/>
      </w:r>
      <w:r>
        <w:rPr>
          <w:b/>
          <w:i/>
        </w:rPr>
        <w:t>54 ó</w:t>
      </w:r>
      <w:r w:rsidRPr="00644690">
        <w:rPr>
          <w:b/>
          <w:i/>
        </w:rPr>
        <w:t>ra/</w:t>
      </w:r>
      <w:r>
        <w:rPr>
          <w:b/>
          <w:i/>
        </w:rPr>
        <w:t>54</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Az ősminta elkészítése. Formatartó terméknek megfelelő kialakítása.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Ősminta és a gyártószerszám 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Pozitív, negatív gyártószerszámok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Felület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Formaleválasztó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 A felület magas minőségi követelménye. A formától és felülettől függő kialakítás. Kúposság. Osztott szerszámok. Víz, levegő csatlakozó. Mozgató és forgató rendszerek. Szerszámkészítésnél a felületi réteg hibáinak javítása. A szerszámgél ütőszilárdságának vizsgálata.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gyártószerszám levétele. A szerszámot levétel után megvizsgálni, a hibákat kijavítani. Viaszréteg felhordása.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gyártószerszám felületének előkészítése a gyártáshoz</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formaleválasztó felhordása a gyártószerszám felületére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A szerszám gél felvitele,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644690">
        <w:rPr>
          <w:b/>
          <w:i/>
        </w:rPr>
        <w:t>Témakör 3</w:t>
      </w:r>
      <w:r w:rsidRPr="00644690">
        <w:rPr>
          <w:b/>
          <w:i/>
        </w:rPr>
        <w:tab/>
        <w:t>…</w:t>
      </w:r>
      <w:r>
        <w:rPr>
          <w:b/>
          <w:i/>
        </w:rPr>
        <w:t xml:space="preserve"> ó</w:t>
      </w:r>
      <w:r w:rsidRPr="00644690">
        <w:rPr>
          <w:b/>
          <w:i/>
        </w:rPr>
        <w:t>ra/… óra</w:t>
      </w:r>
    </w:p>
    <w:p w:rsidR="008F5089" w:rsidRDefault="008F5089" w:rsidP="00DF1227">
      <w:pPr>
        <w:spacing w:after="0"/>
        <w:ind w:left="851"/>
      </w:pPr>
      <w:r w:rsidRPr="00A80941">
        <w:t>A témakör részletes kifejtése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Héj kivétele a gyártósablonból. Műanyaghajó alkatrészeinek összeépítése</w:t>
      </w:r>
      <w:r w:rsidRPr="00644690">
        <w:rPr>
          <w:b/>
          <w:i/>
        </w:rPr>
        <w:t xml:space="preserve"> 4</w:t>
      </w:r>
      <w:r w:rsidRPr="00644690">
        <w:rPr>
          <w:b/>
          <w:i/>
        </w:rPr>
        <w:tab/>
      </w:r>
      <w:r>
        <w:rPr>
          <w:b/>
          <w:i/>
        </w:rPr>
        <w:t>96 ó</w:t>
      </w:r>
      <w:r w:rsidRPr="00644690">
        <w:rPr>
          <w:b/>
          <w:i/>
        </w:rPr>
        <w:t>ra/</w:t>
      </w:r>
      <w:r>
        <w:rPr>
          <w:b/>
          <w:i/>
        </w:rPr>
        <w:t>90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lastRenderedPageBreak/>
        <w:t>A vízvonal és a tengely átjelölése.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Vízvonal és tengely jelölése, a héj kivétele a gyártósablonból, a héj megfordítása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 Felrajzolja az építőágyról a szimmetriatengelyt, a vízvonalat, a metszetek helyét és a fontos mérethelyeket. Bejelöli a fedélzetvonalat.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héj levágása és kivétele a gyártósablonból. Kiszereli a héjrögzítő csavarokat. Leemeli a héjat a gyártósablonról.</w:t>
      </w:r>
    </w:p>
    <w:p w:rsidR="008F5089" w:rsidRDefault="008F5089" w:rsidP="00363F49">
      <w:pPr>
        <w:widowControl w:val="0"/>
        <w:suppressAutoHyphens/>
        <w:spacing w:after="0"/>
        <w:ind w:left="900"/>
        <w:rPr>
          <w:kern w:val="2"/>
          <w:szCs w:val="24"/>
          <w:lang w:eastAsia="hi-IN" w:bidi="hi-IN"/>
        </w:rPr>
      </w:pPr>
      <w:r w:rsidRPr="00363F49">
        <w:rPr>
          <w:kern w:val="2"/>
          <w:szCs w:val="24"/>
          <w:lang w:eastAsia="hi-IN" w:bidi="hi-IN"/>
        </w:rPr>
        <w:t xml:space="preserve">A héjat megfordítva a formabakra helyezi </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Vonalhelyesség, görbület és szimmetria ellenőrzése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A felállított elemek felületének ellenőrzése</w:t>
      </w:r>
    </w:p>
    <w:p w:rsidR="008F5089" w:rsidRDefault="008F5089" w:rsidP="00D52438">
      <w:pPr>
        <w:widowControl w:val="0"/>
        <w:suppressAutoHyphens/>
        <w:spacing w:after="0"/>
        <w:ind w:left="900"/>
        <w:rPr>
          <w:kern w:val="2"/>
          <w:szCs w:val="24"/>
          <w:lang w:eastAsia="hi-IN" w:bidi="hi-IN"/>
        </w:rPr>
      </w:pPr>
      <w:r w:rsidRPr="002B283D">
        <w:rPr>
          <w:kern w:val="2"/>
          <w:szCs w:val="24"/>
          <w:lang w:eastAsia="hi-IN" w:bidi="hi-IN"/>
        </w:rPr>
        <w:t>A felületi, görbületi és szimmetria hibák kijavítása</w:t>
      </w:r>
    </w:p>
    <w:p w:rsidR="008F5089" w:rsidRDefault="008F5089" w:rsidP="00D52438">
      <w:pPr>
        <w:widowControl w:val="0"/>
        <w:suppressAutoHyphens/>
        <w:spacing w:after="0"/>
        <w:ind w:left="900"/>
        <w:rPr>
          <w:kern w:val="2"/>
          <w:szCs w:val="24"/>
          <w:lang w:eastAsia="hi-IN" w:bidi="hi-IN"/>
        </w:rPr>
      </w:pPr>
      <w:r>
        <w:rPr>
          <w:kern w:val="2"/>
          <w:szCs w:val="24"/>
          <w:lang w:eastAsia="hi-IN" w:bidi="hi-IN"/>
        </w:rPr>
        <w:t>Műanyaghajó-alkatrészek összeépítése</w:t>
      </w:r>
    </w:p>
    <w:p w:rsidR="008F5089" w:rsidRDefault="008F5089" w:rsidP="00D52438">
      <w:pPr>
        <w:widowControl w:val="0"/>
        <w:suppressAutoHyphens/>
        <w:spacing w:after="0"/>
        <w:ind w:left="900"/>
        <w:rPr>
          <w:kern w:val="2"/>
          <w:szCs w:val="24"/>
          <w:lang w:eastAsia="hi-IN" w:bidi="hi-IN"/>
        </w:rPr>
      </w:pPr>
      <w:r>
        <w:rPr>
          <w:kern w:val="2"/>
          <w:szCs w:val="24"/>
          <w:lang w:eastAsia="hi-IN" w:bidi="hi-IN"/>
        </w:rPr>
        <w:t xml:space="preserve"> </w:t>
      </w:r>
      <w:r w:rsidRPr="002B283D">
        <w:rPr>
          <w:kern w:val="2"/>
          <w:szCs w:val="24"/>
          <w:lang w:eastAsia="hi-IN" w:bidi="hi-IN"/>
        </w:rPr>
        <w:t xml:space="preserve">Hajótest és fedélzet összeépítése. Külhéj merevítése, fedélzet merevítése, fenék kimerevítése. </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 xml:space="preserve">Fedélzet kialakítása. A külhéj és a fedélzet összeerősítése. </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Kíl, kílszekrény összeragasztása. Szerkezeti elemek összeerősítése.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Nyílászáróház összeépítése. Nyíláskeret kiképzése. Nyílások és felülvilágítók kialakítása.</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Hajótükör kiképzése.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Motoralap kialakítása.</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Az árboc beerősítése.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A szerelvények felerősítése.</w:t>
      </w:r>
    </w:p>
    <w:p w:rsidR="008F5089" w:rsidRPr="002B283D" w:rsidRDefault="008F5089" w:rsidP="00D52438">
      <w:pPr>
        <w:widowControl w:val="0"/>
        <w:suppressAutoHyphens/>
        <w:spacing w:after="0"/>
        <w:ind w:left="900"/>
        <w:rPr>
          <w:kern w:val="2"/>
          <w:szCs w:val="24"/>
          <w:lang w:eastAsia="hi-IN" w:bidi="hi-IN"/>
        </w:rPr>
      </w:pPr>
      <w:r w:rsidRPr="002B283D">
        <w:rPr>
          <w:kern w:val="2"/>
          <w:szCs w:val="24"/>
          <w:lang w:eastAsia="hi-IN" w:bidi="hi-IN"/>
        </w:rPr>
        <w:t>Fa és fémek beágyazása.</w:t>
      </w:r>
    </w:p>
    <w:p w:rsidR="008F5089" w:rsidRPr="002A1C54" w:rsidRDefault="008F5089" w:rsidP="00DF1227">
      <w:pPr>
        <w:tabs>
          <w:tab w:val="left" w:pos="1418"/>
          <w:tab w:val="right" w:pos="9072"/>
        </w:tabs>
        <w:spacing w:after="0"/>
        <w:ind w:left="851"/>
      </w:pPr>
      <w:r w:rsidRPr="002B283D">
        <w:rPr>
          <w:kern w:val="2"/>
          <w:szCs w:val="24"/>
          <w:lang w:eastAsia="hi-IN" w:bidi="hi-IN"/>
        </w:rPr>
        <w:t>Felületek lezárása</w:t>
      </w:r>
    </w:p>
    <w:p w:rsidR="008F5089" w:rsidRPr="00644690"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Vákuumtechnológia, gyanta-infúziós eljárás, kompozit anyagok alkalmazása</w:t>
      </w:r>
      <w:r w:rsidRPr="00644690">
        <w:rPr>
          <w:b/>
          <w:i/>
        </w:rPr>
        <w:tab/>
      </w:r>
      <w:r>
        <w:rPr>
          <w:b/>
          <w:i/>
        </w:rPr>
        <w:t>96 ó</w:t>
      </w:r>
      <w:r w:rsidRPr="00644690">
        <w:rPr>
          <w:b/>
          <w:i/>
        </w:rPr>
        <w:t>ra/</w:t>
      </w:r>
      <w:r>
        <w:rPr>
          <w:b/>
          <w:i/>
        </w:rPr>
        <w:t>90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Szóró eljárás: A szálakat egy kézi pisztolyban összeaprítják, és a pisztolyban bekatalizált gyantával együtt a sablonba szórják. Az így bedolgozott anyagot hagyják megkötni normál légköri viszonyok között.</w:t>
      </w:r>
    </w:p>
    <w:p w:rsidR="008F5089" w:rsidRDefault="008F5089" w:rsidP="00363F49">
      <w:pPr>
        <w:widowControl w:val="0"/>
        <w:suppressAutoHyphens/>
        <w:spacing w:after="0"/>
        <w:ind w:left="900"/>
        <w:rPr>
          <w:kern w:val="2"/>
          <w:szCs w:val="24"/>
          <w:lang w:eastAsia="hi-IN" w:bidi="hi-IN"/>
        </w:rPr>
      </w:pPr>
      <w:r w:rsidRPr="00363F49">
        <w:rPr>
          <w:kern w:val="2"/>
          <w:szCs w:val="24"/>
          <w:lang w:eastAsia="hi-IN" w:bidi="hi-IN"/>
        </w:rPr>
        <w:t xml:space="preserve">Kézi felrakó eljárás: a szálakat kézzel átitatják gyantával. A gyanta felhordása és elosztása teddy-hengerrel történik, ez után speciális fém görgők segítségével távolítják el a légbuborékokat a szövedékről, valamint ezekkel biztosítják a tökéletes átitatást és a tömör szerkezetet. Ezután a laminátot hagyják kötni normál légköri körülmények között. </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Vákuum technológia:</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 xml:space="preserve">A lerakott réteget külső nyomás segítségével préselik össze a jobb tömörség érdekében. Ezt úgy érik el, hogy egy műanyag film-réteget húznak ki a lerakott laminát felett. A film alatti levegőt kiszívják egy vákuum-szivattyú segítségével, és így Max. 1 atmoszféranyomás érhető el. </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Szálcsévélés: Üreges alkatrészek gyártására alkalmazzák. A szálakat a felcsévélés előtt gyantafürdőn vezetik keresztül. A szálak irányát a formák, a forma forgási sebessége és az adagoló mechanika mozgása határozza meg.</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Vákuumfólia beépítése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Tömítő szalag, tépőszövet alkalmazása</w:t>
      </w:r>
    </w:p>
    <w:p w:rsidR="008F5089" w:rsidRDefault="008F5089" w:rsidP="00363F49">
      <w:pPr>
        <w:widowControl w:val="0"/>
        <w:suppressAutoHyphens/>
        <w:spacing w:after="0"/>
        <w:ind w:left="900"/>
        <w:rPr>
          <w:kern w:val="2"/>
          <w:szCs w:val="24"/>
          <w:lang w:eastAsia="hi-IN" w:bidi="hi-IN"/>
        </w:rPr>
      </w:pPr>
      <w:r w:rsidRPr="002B283D">
        <w:rPr>
          <w:kern w:val="2"/>
          <w:szCs w:val="24"/>
          <w:lang w:eastAsia="hi-IN" w:bidi="hi-IN"/>
        </w:rPr>
        <w:t>Lélegző/felvevő réteg, szerszám-leválasztó réteg alkalmazása, szerelvények</w:t>
      </w:r>
    </w:p>
    <w:p w:rsidR="008F5089" w:rsidRDefault="008F5089" w:rsidP="00363F49">
      <w:pPr>
        <w:widowControl w:val="0"/>
        <w:suppressAutoHyphens/>
        <w:spacing w:after="0"/>
        <w:ind w:left="900"/>
        <w:rPr>
          <w:kern w:val="2"/>
          <w:szCs w:val="24"/>
          <w:lang w:eastAsia="hi-IN" w:bidi="hi-IN"/>
        </w:rPr>
      </w:pPr>
      <w:r>
        <w:rPr>
          <w:kern w:val="2"/>
          <w:szCs w:val="24"/>
          <w:lang w:eastAsia="hi-IN" w:bidi="hi-IN"/>
        </w:rPr>
        <w:t xml:space="preserve">Gyanta-infúziós eljárások </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 xml:space="preserve">Gyanta átnyomásos formázás: a szövedékek szárazon vannak a sablonban elhelyezve. Ezeket néha előformázzák a sablon alakjára, a rétegeket valamilyen kötőanyag tartja össze. Ezeket az előre elkészített formákat aztán sokkal könnyebben teszik bele a sablonba. Az alsó, negatív sablon fölé ezután egy pozitív sablont is helyeznek, majd gyantát injektálnak a kettő közötti résbe. Vákuumot is lehet </w:t>
      </w:r>
      <w:r w:rsidRPr="002B283D">
        <w:rPr>
          <w:kern w:val="2"/>
          <w:szCs w:val="24"/>
          <w:lang w:eastAsia="hi-IN" w:bidi="hi-IN"/>
        </w:rPr>
        <w:lastRenderedPageBreak/>
        <w:t>alkalmazni a másik oldalon, a gyanta szöveten történő átszívására. Ezt vákuummal segített gyanta-befecskendezésnek hívják. Amikor az egész szövedék átitatódott gyantával, a gyanta-befecskendezőket elzárják, és a laminátot hagyják megkötni.</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 viszkozitása, erősítő anyagok áteresztőképessége</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Alkalmazott nyomáskülönbség, átfolyási távolság</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 átvezetése, felületi gyantavezetők</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Gyantacsatornák a műanyagban, rétegek közötti gyantavezetők</w:t>
      </w:r>
    </w:p>
    <w:p w:rsidR="008F5089" w:rsidRPr="002B283D" w:rsidRDefault="008F5089" w:rsidP="00363F49">
      <w:pPr>
        <w:widowControl w:val="0"/>
        <w:suppressAutoHyphens/>
        <w:spacing w:after="0"/>
        <w:ind w:left="900"/>
        <w:rPr>
          <w:kern w:val="2"/>
          <w:szCs w:val="24"/>
          <w:lang w:eastAsia="hi-IN" w:bidi="hi-IN"/>
        </w:rPr>
      </w:pPr>
      <w:r w:rsidRPr="002B283D">
        <w:rPr>
          <w:kern w:val="2"/>
          <w:szCs w:val="24"/>
          <w:lang w:eastAsia="hi-IN" w:bidi="hi-IN"/>
        </w:rPr>
        <w:t>Gyantakötés hibái, megelőzése</w:t>
      </w:r>
    </w:p>
    <w:p w:rsidR="008F5089" w:rsidRPr="002B283D" w:rsidRDefault="008F5089" w:rsidP="00363F49">
      <w:pPr>
        <w:spacing w:after="0"/>
        <w:rPr>
          <w:b/>
          <w:szCs w:val="24"/>
        </w:rPr>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363F49" w:rsidRDefault="008F5089" w:rsidP="0082417B">
      <w:pPr>
        <w:pStyle w:val="Listaszerbekezds"/>
        <w:ind w:left="360"/>
        <w:rPr>
          <w:i/>
          <w:szCs w:val="24"/>
        </w:rPr>
      </w:pPr>
      <w:r w:rsidRPr="00363F49">
        <w:rPr>
          <w:i/>
          <w:szCs w:val="24"/>
        </w:rPr>
        <w:t>A műanyaghajó építési gyakorlat hajóépítő-, tanműhelyi és egyéb hajóépítésben szokványos helyszínen történhet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625FA7" w:rsidTr="00625FA7">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xml:space="preserve">Alkalmazandó eszközök és felszerelések </w:t>
            </w:r>
          </w:p>
        </w:tc>
      </w:tr>
      <w:tr w:rsidR="008F5089" w:rsidRPr="00625FA7" w:rsidTr="00625FA7">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r w:rsidR="008F5089" w:rsidRPr="00625FA7" w:rsidTr="00625FA7">
        <w:trPr>
          <w:trHeight w:val="276"/>
        </w:trPr>
        <w:tc>
          <w:tcPr>
            <w:tcW w:w="980" w:type="dxa"/>
            <w:tcBorders>
              <w:top w:val="nil"/>
              <w:left w:val="single" w:sz="4" w:space="0" w:color="auto"/>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gyakorlás</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625FA7" w:rsidRDefault="008F5089" w:rsidP="00625FA7">
            <w:pPr>
              <w:spacing w:after="0"/>
              <w:jc w:val="center"/>
              <w:rPr>
                <w:color w:val="000000"/>
                <w:sz w:val="20"/>
                <w:szCs w:val="20"/>
                <w:lang w:eastAsia="hu-HU"/>
              </w:rPr>
            </w:pPr>
            <w:r w:rsidRPr="00625FA7">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625FA7" w:rsidRDefault="008F5089" w:rsidP="00625FA7">
            <w:pPr>
              <w:spacing w:after="0"/>
              <w:jc w:val="left"/>
              <w:rPr>
                <w:color w:val="000000"/>
                <w:sz w:val="20"/>
                <w:szCs w:val="20"/>
                <w:lang w:eastAsia="hu-HU"/>
              </w:rPr>
            </w:pPr>
            <w:r w:rsidRPr="00625FA7">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E2029D" w:rsidTr="00E2029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xml:space="preserve">Alkalmazandó eszközök és felszerelések </w:t>
            </w:r>
          </w:p>
        </w:tc>
      </w:tr>
      <w:tr w:rsidR="008F5089" w:rsidRPr="00E2029D" w:rsidTr="00E2029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Képi információk körében</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1.2</w:t>
            </w:r>
            <w:r w:rsidRPr="00E202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Gyakorlati munkavégzés körében</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2</w:t>
            </w:r>
            <w:r w:rsidRPr="00E2029D">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Üzemeltetési tevékenységek körében</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lastRenderedPageBreak/>
              <w:t>3</w:t>
            </w:r>
            <w:r w:rsidRPr="00E2029D">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r w:rsidR="008F5089" w:rsidRPr="00E2029D" w:rsidTr="00E2029D">
        <w:trPr>
          <w:trHeight w:val="528"/>
        </w:trPr>
        <w:tc>
          <w:tcPr>
            <w:tcW w:w="1060" w:type="dxa"/>
            <w:tcBorders>
              <w:top w:val="nil"/>
              <w:left w:val="single" w:sz="4" w:space="0" w:color="auto"/>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Pr>
                <w:color w:val="000000"/>
                <w:sz w:val="20"/>
                <w:szCs w:val="20"/>
                <w:lang w:eastAsia="hu-HU"/>
              </w:rPr>
              <w:t>3</w:t>
            </w:r>
            <w:r w:rsidRPr="00E2029D">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E2029D" w:rsidRDefault="008F5089" w:rsidP="00E2029D">
            <w:pPr>
              <w:spacing w:after="0"/>
              <w:jc w:val="center"/>
              <w:rPr>
                <w:color w:val="000000"/>
                <w:sz w:val="20"/>
                <w:szCs w:val="20"/>
                <w:lang w:eastAsia="hu-HU"/>
              </w:rPr>
            </w:pPr>
            <w:r w:rsidRPr="00E202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E2029D" w:rsidRDefault="008F5089" w:rsidP="00E2029D">
            <w:pPr>
              <w:spacing w:after="0"/>
              <w:jc w:val="left"/>
              <w:rPr>
                <w:color w:val="000000"/>
                <w:sz w:val="20"/>
                <w:szCs w:val="20"/>
                <w:lang w:eastAsia="hu-HU"/>
              </w:rPr>
            </w:pPr>
            <w:r w:rsidRPr="00E2029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2B283D">
        <w:rPr>
          <w:b/>
          <w:sz w:val="44"/>
          <w:szCs w:val="44"/>
        </w:rPr>
        <w:t xml:space="preserve">10490-12 </w:t>
      </w:r>
      <w:r w:rsidRPr="00D52C63">
        <w:rPr>
          <w:b/>
          <w:sz w:val="36"/>
        </w:rPr>
        <w:t xml:space="preserve"> azonosító számú</w:t>
      </w:r>
    </w:p>
    <w:p w:rsidR="008F5089" w:rsidRPr="002B283D" w:rsidRDefault="008F5089" w:rsidP="0009287D">
      <w:pPr>
        <w:spacing w:after="0"/>
        <w:ind w:left="708"/>
        <w:jc w:val="center"/>
        <w:rPr>
          <w:b/>
          <w:sz w:val="44"/>
          <w:szCs w:val="44"/>
        </w:rPr>
      </w:pPr>
      <w:r w:rsidRPr="002B283D">
        <w:rPr>
          <w:b/>
          <w:sz w:val="44"/>
          <w:szCs w:val="44"/>
        </w:rPr>
        <w:t>Hajóberendezések, szerelvények</w:t>
      </w:r>
      <w:r>
        <w:rPr>
          <w:b/>
          <w:sz w:val="44"/>
          <w:szCs w:val="44"/>
        </w:rPr>
        <w:t xml:space="preserve"> </w:t>
      </w:r>
      <w:r w:rsidRPr="002B283D">
        <w:rPr>
          <w:b/>
          <w:sz w:val="44"/>
          <w:szCs w:val="44"/>
        </w:rPr>
        <w:t xml:space="preserve">készítése, beépítése </w:t>
      </w:r>
    </w:p>
    <w:p w:rsidR="008F5089" w:rsidRPr="00D52C63" w:rsidRDefault="008F5089" w:rsidP="00DF1227">
      <w:pPr>
        <w:jc w:val="center"/>
        <w:rPr>
          <w:b/>
          <w:sz w:val="36"/>
        </w:rPr>
      </w:pP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10490</w:t>
      </w:r>
      <w:r w:rsidRPr="00D26A67">
        <w:t>-</w:t>
      </w:r>
      <w:r>
        <w:t>12</w:t>
      </w:r>
      <w:r w:rsidRPr="00D52C63">
        <w:t xml:space="preserve"> azonosító számú </w:t>
      </w:r>
      <w:r>
        <w:t>Hajóberendezések, szerelvények készítése, beépítése</w:t>
      </w:r>
      <w:r w:rsidRPr="00D26A67">
        <w:t>.</w:t>
      </w:r>
      <w:r>
        <w:t xml:space="preserve"> </w:t>
      </w:r>
      <w:r w:rsidRPr="00D52C63">
        <w:t>megnevezésű szakmai követelménymodulhoz tartozó tantárgyak és témakörök oktatása során fejlesztendő kompetenciák</w:t>
      </w:r>
    </w:p>
    <w:p w:rsidR="008F5089" w:rsidRDefault="008F5089" w:rsidP="00DF1227"/>
    <w:tbl>
      <w:tblPr>
        <w:tblW w:w="55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tblGrid>
      <w:tr w:rsidR="008F5089" w:rsidRPr="00802E4F" w:rsidTr="0082417B">
        <w:trPr>
          <w:trHeight w:val="1755"/>
        </w:trPr>
        <w:tc>
          <w:tcPr>
            <w:tcW w:w="4100" w:type="dxa"/>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textDirection w:val="btLr"/>
            <w:vAlign w:val="bottom"/>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xml:space="preserve">Hajóberendezések, </w:t>
            </w:r>
            <w:r w:rsidRPr="00802E4F">
              <w:rPr>
                <w:color w:val="000000"/>
                <w:sz w:val="20"/>
                <w:szCs w:val="20"/>
                <w:lang w:eastAsia="hu-HU"/>
              </w:rPr>
              <w:br/>
              <w:t>szerelvények</w:t>
            </w:r>
          </w:p>
        </w:tc>
        <w:tc>
          <w:tcPr>
            <w:tcW w:w="720" w:type="dxa"/>
            <w:textDirection w:val="btLr"/>
            <w:vAlign w:val="bottom"/>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Hajóberendezés, szerelvényezés gyakorlata</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FELADATOK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hajóberendezések, elemek sablonjait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Toldásokat, lapmerevítéseket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Keret-, káva és állványszerkezeti kötéseket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Íves alkatrészeket, bútorokat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Ülő, fekvő, tároló elemeket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Asztalt, munkapultot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Mosogató, hűtő és főző berendezések helyét alakítja ki, majd beépíti azokat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hajó műszereinek, navigációs berendezéseinek helyét, majd beépíti azokat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vagy előkészíti a burkoló alapanyagot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Felszereli, burkolja a belső tereket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792"/>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padlót, járófelületeket</w:t>
            </w:r>
            <w:r w:rsidRPr="00802E4F">
              <w:rPr>
                <w:color w:val="000000"/>
                <w:sz w:val="20"/>
                <w:szCs w:val="20"/>
                <w:lang w:eastAsia="hu-HU"/>
              </w:rPr>
              <w:br/>
              <w:t>Fedélzet- és felépítmény-borítást készít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a belső faberendezéseket felületkezeléshez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Felületkezelést, pácolását, lakkozását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Elkészíti a szerelvények, nyílászárók helyét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vagy legyártja a nyílászáró szerkezeteket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 xml:space="preserve">Beépíti a nyílászárókat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Előkészíti a veret és a kötélzet felszerelését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Beépíti a fedélzeti szerelvényeket, vasalat- és veretelhelyezést végez</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Felszereli a kötélzetet</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SZAKMAI ISMERETEK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 szabálya, művelete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Furnérozás eszközei, gépei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Sablonok rajzolása, készítésének folyamata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 xml:space="preserve">Íves felületek kialakítása </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Hajóberendezések tervezése, méretezése, gyártása, beépítése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Belsőépítészet, ergonómia, színek, stílusok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lastRenderedPageBreak/>
              <w:t>Hajó tereinek kialakítása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 </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Burkolóanyagok fajtái, gyártása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Segédanyagok, szigetelő anyagok, tömítőanyagok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Burkolási technológiák, szabályok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Felület-előkészítés anyagai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Felületkezelő anyagok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Felületkezelés kézi-, gépi szerszámai, eszközei, szórópisztolyok, szóró kamrák, hő kamrák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Fafelületek felületkezelése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Szerelés szerszámai, gépei, nyomatékkulcsok, elektromos és pneumatikus szerelőszerszámok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Csavarok, szegecsek és más kötőelemek</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Hagyományos kötélzet, műanyag és acélkötelek, sodronyok, vitorlák anyagai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Veretek, kötélzet felszerelése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Fedélzeti szerelvények, nyílászárók fajtái</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792"/>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 nyílászáróinak kialakítása</w:t>
            </w:r>
            <w:r w:rsidRPr="00802E4F">
              <w:rPr>
                <w:color w:val="000000"/>
                <w:sz w:val="20"/>
                <w:szCs w:val="20"/>
                <w:lang w:eastAsia="hu-HU"/>
              </w:rPr>
              <w:br/>
              <w:t>Szerelvények, nyílászárók beépítése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SZAKMAI KÉSZSÉGEK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Hajóépítő rajz olvasása, értelmezése</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Sablonszerkesztés, készítés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Faipari szerszámok, gépek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Elektromos, pneumatikus szerszámok, berendezések, műszerek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528"/>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Festő, felületkezelő eszközök, berendezések használata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SZEMÉLYES 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Kézügyesség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Precizitás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Térlátás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TÁRSAS 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Kapcsolatteremtő készség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Kommunikációs rugalmasság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Együttműködés képesség</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300"/>
        </w:trPr>
        <w:tc>
          <w:tcPr>
            <w:tcW w:w="5540" w:type="dxa"/>
            <w:gridSpan w:val="3"/>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MÓDSZERKOMPETENCIÁK</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Ismeretek helyén való alkalmazása</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Módszeres munkavégzés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r w:rsidR="008F5089" w:rsidRPr="00802E4F" w:rsidTr="0082417B">
        <w:trPr>
          <w:trHeight w:val="264"/>
        </w:trPr>
        <w:tc>
          <w:tcPr>
            <w:tcW w:w="4100" w:type="dxa"/>
            <w:vAlign w:val="center"/>
          </w:tcPr>
          <w:p w:rsidR="008F5089" w:rsidRPr="00802E4F" w:rsidRDefault="008F5089" w:rsidP="00802E4F">
            <w:pPr>
              <w:spacing w:after="0"/>
              <w:jc w:val="left"/>
              <w:rPr>
                <w:color w:val="000000"/>
                <w:sz w:val="20"/>
                <w:szCs w:val="20"/>
                <w:lang w:eastAsia="hu-HU"/>
              </w:rPr>
            </w:pPr>
            <w:r w:rsidRPr="00802E4F">
              <w:rPr>
                <w:color w:val="000000"/>
                <w:sz w:val="20"/>
                <w:szCs w:val="20"/>
                <w:lang w:eastAsia="hu-HU"/>
              </w:rPr>
              <w:t>Problémamegoldás, hibaelhárítás</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c>
          <w:tcPr>
            <w:tcW w:w="720" w:type="dxa"/>
            <w:noWrap/>
            <w:vAlign w:val="center"/>
          </w:tcPr>
          <w:p w:rsidR="008F5089" w:rsidRPr="00802E4F" w:rsidRDefault="008F5089" w:rsidP="00802E4F">
            <w:pPr>
              <w:spacing w:after="0"/>
              <w:jc w:val="center"/>
              <w:rPr>
                <w:color w:val="000000"/>
                <w:sz w:val="20"/>
                <w:szCs w:val="20"/>
                <w:lang w:eastAsia="hu-HU"/>
              </w:rPr>
            </w:pPr>
            <w:r w:rsidRPr="00802E4F">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61268B">
        <w:rPr>
          <w:b/>
          <w:color w:val="000000"/>
          <w:szCs w:val="24"/>
          <w:lang w:eastAsia="hu-HU"/>
        </w:rPr>
        <w:t xml:space="preserve"> </w:t>
      </w:r>
      <w:r w:rsidRPr="002B283D">
        <w:rPr>
          <w:b/>
          <w:color w:val="000000"/>
          <w:szCs w:val="24"/>
          <w:lang w:eastAsia="hu-HU"/>
        </w:rPr>
        <w:t>Hajóberendezések, szerelvények</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61268B" w:rsidRDefault="008F5089" w:rsidP="0082417B">
      <w:pPr>
        <w:pStyle w:val="Listaszerbekezds"/>
        <w:ind w:left="360"/>
        <w:rPr>
          <w:szCs w:val="24"/>
        </w:rPr>
      </w:pPr>
      <w:r w:rsidRPr="0061268B">
        <w:rPr>
          <w:szCs w:val="24"/>
        </w:rPr>
        <w:t xml:space="preserve">Ismerje meg a furnérok fajtáit, felhasználási lehetőségeit. A hajóépítésben alkalmazott furnérozási, rétegragasztási eljárásokat. Tudja a hajók berendezési tárgyainak funkciót, ergonómiai méretezését. A belső bútorzat kialakításának, rögzítésének lehetőségeit. </w:t>
      </w:r>
      <w:r w:rsidRPr="0061268B">
        <w:rPr>
          <w:szCs w:val="24"/>
        </w:rPr>
        <w:lastRenderedPageBreak/>
        <w:t>Ismerje meg a felületkezelő anyagok fajtáit, főbb tulajdonságait, felhasználási területeit és a felületkezelés technológiáját, módját. Tudja a hajóépítésben alkalmazott vasalatok, szerelvények, kötélzetek fajtáit, működésüket.</w:t>
      </w:r>
    </w:p>
    <w:p w:rsidR="008F5089" w:rsidRPr="002B5BF7" w:rsidRDefault="008F5089" w:rsidP="00DF1227">
      <w:pPr>
        <w:spacing w:after="0"/>
        <w:ind w:left="426"/>
      </w:pPr>
    </w:p>
    <w:p w:rsidR="008F5089" w:rsidRPr="0082417B" w:rsidRDefault="008F5089" w:rsidP="0082417B">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Furnérozás, rétegragasztás</w:t>
      </w:r>
      <w:r w:rsidRPr="00644690">
        <w:rPr>
          <w:b/>
          <w:i/>
        </w:rPr>
        <w:tab/>
      </w:r>
      <w:r>
        <w:rPr>
          <w:b/>
          <w:i/>
        </w:rPr>
        <w:t>10 ó</w:t>
      </w:r>
      <w:r w:rsidRPr="00644690">
        <w:rPr>
          <w:b/>
          <w:i/>
        </w:rPr>
        <w:t>ra/</w:t>
      </w:r>
      <w:r>
        <w:rPr>
          <w:b/>
          <w:i/>
        </w:rPr>
        <w:t>10</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Furnérok fogalma, fajtái,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Hajóépítésben alkalmazott furnérok minősége és mérete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Furnérok előkészítése furnérozáshoz</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hordozófelület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ragasztóanyag előkészítése</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Furnérozás technológiája hagyományos kézi és korszerű eljárással</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Íves felületek furnérozásának technikája, technológiája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furnérozás szabályai, hibái és javítási lehetőségei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Rétegragasztás technikái, technológiai előírásai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Alkatrészek előállítása rétegragasztással</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 belső terének kialakítása, berendezése</w:t>
      </w:r>
      <w:r w:rsidRPr="00644690">
        <w:rPr>
          <w:b/>
          <w:i/>
        </w:rPr>
        <w:tab/>
      </w:r>
      <w:r>
        <w:rPr>
          <w:b/>
          <w:i/>
        </w:rPr>
        <w:t>32 ó</w:t>
      </w:r>
      <w:r w:rsidRPr="00644690">
        <w:rPr>
          <w:b/>
          <w:i/>
        </w:rPr>
        <w:t>ra/</w:t>
      </w:r>
      <w:r>
        <w:rPr>
          <w:b/>
          <w:i/>
        </w:rPr>
        <w:t>32</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Hajók belső terének tervezése (ergonómiai alapismeretek)</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A hajók belső felosztása funkciók szerint</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Hajók bútorzatai, berendezési tárgyainak nézeti, metszeti rajzai</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Hajó bútorzat kötései, beépítési, rögzítési lehetőségei</w:t>
      </w:r>
    </w:p>
    <w:p w:rsidR="008F5089" w:rsidRPr="0082417B" w:rsidRDefault="008F5089" w:rsidP="0082417B">
      <w:pPr>
        <w:widowControl w:val="0"/>
        <w:suppressAutoHyphens/>
        <w:spacing w:after="0"/>
        <w:rPr>
          <w:szCs w:val="24"/>
        </w:rPr>
      </w:pPr>
      <w:r w:rsidRPr="0082417B">
        <w:rPr>
          <w:szCs w:val="24"/>
        </w:rPr>
        <w:t>Hajóberendezések készítésének technikái, készítés lépései</w:t>
      </w:r>
    </w:p>
    <w:p w:rsidR="008F5089" w:rsidRPr="0082417B" w:rsidRDefault="008F5089" w:rsidP="0082417B">
      <w:pPr>
        <w:widowControl w:val="0"/>
        <w:suppressAutoHyphens/>
        <w:spacing w:after="0"/>
        <w:rPr>
          <w:szCs w:val="24"/>
        </w:rPr>
      </w:pPr>
      <w:r w:rsidRPr="0082417B">
        <w:rPr>
          <w:szCs w:val="24"/>
        </w:rPr>
        <w:t>A hajó egyes bútorelemeinek sablonozása (papír és lemezsablonok készítésének módja)</w:t>
      </w:r>
    </w:p>
    <w:p w:rsidR="008F5089" w:rsidRPr="0082417B" w:rsidRDefault="008F5089" w:rsidP="0082417B">
      <w:pPr>
        <w:widowControl w:val="0"/>
        <w:suppressAutoHyphens/>
        <w:spacing w:after="0"/>
        <w:rPr>
          <w:szCs w:val="24"/>
        </w:rPr>
      </w:pPr>
      <w:r w:rsidRPr="0082417B">
        <w:rPr>
          <w:szCs w:val="24"/>
        </w:rPr>
        <w:t>Fekvőhelyek kialakításának lehetőségei, szerkezeti megoldási</w:t>
      </w:r>
    </w:p>
    <w:p w:rsidR="008F5089" w:rsidRPr="0082417B" w:rsidRDefault="008F5089" w:rsidP="0082417B">
      <w:pPr>
        <w:widowControl w:val="0"/>
        <w:suppressAutoHyphens/>
        <w:spacing w:after="0"/>
        <w:rPr>
          <w:szCs w:val="24"/>
        </w:rPr>
      </w:pPr>
      <w:r w:rsidRPr="0082417B">
        <w:rPr>
          <w:szCs w:val="24"/>
        </w:rPr>
        <w:t>Tároló szekrények fajtái szerkezeti kialakításuk</w:t>
      </w:r>
    </w:p>
    <w:p w:rsidR="008F5089" w:rsidRPr="0082417B" w:rsidRDefault="008F5089" w:rsidP="0082417B">
      <w:pPr>
        <w:widowControl w:val="0"/>
        <w:suppressAutoHyphens/>
        <w:spacing w:after="0"/>
        <w:rPr>
          <w:szCs w:val="24"/>
        </w:rPr>
      </w:pPr>
      <w:r w:rsidRPr="0082417B">
        <w:rPr>
          <w:szCs w:val="24"/>
        </w:rPr>
        <w:t>Térkép és navigációs asztal-pult szerkezeti kialakítása</w:t>
      </w:r>
    </w:p>
    <w:p w:rsidR="008F5089" w:rsidRPr="0082417B" w:rsidRDefault="008F5089" w:rsidP="0082417B">
      <w:pPr>
        <w:widowControl w:val="0"/>
        <w:suppressAutoHyphens/>
        <w:spacing w:after="0"/>
        <w:rPr>
          <w:szCs w:val="24"/>
        </w:rPr>
      </w:pPr>
      <w:r w:rsidRPr="0082417B">
        <w:rPr>
          <w:szCs w:val="24"/>
        </w:rPr>
        <w:t>Konyhapult, mosogató, főzőhely, hűtő kialakítás szempontjai, szerkezeti megoldásai</w:t>
      </w:r>
    </w:p>
    <w:p w:rsidR="008F5089" w:rsidRPr="0082417B" w:rsidRDefault="008F5089" w:rsidP="0082417B">
      <w:pPr>
        <w:widowControl w:val="0"/>
        <w:suppressAutoHyphens/>
        <w:spacing w:after="0"/>
        <w:rPr>
          <w:szCs w:val="24"/>
        </w:rPr>
      </w:pPr>
      <w:r w:rsidRPr="0082417B">
        <w:rPr>
          <w:szCs w:val="24"/>
        </w:rPr>
        <w:t>Asztalszerkezetek fajtái, alvófelületté alakítás lehetőségei, szerkezeti megoldások</w:t>
      </w:r>
    </w:p>
    <w:p w:rsidR="008F5089" w:rsidRPr="0082417B" w:rsidRDefault="008F5089" w:rsidP="0082417B">
      <w:pPr>
        <w:widowControl w:val="0"/>
        <w:suppressAutoHyphens/>
        <w:spacing w:after="0"/>
        <w:rPr>
          <w:szCs w:val="24"/>
        </w:rPr>
      </w:pPr>
      <w:r w:rsidRPr="0082417B">
        <w:rPr>
          <w:szCs w:val="24"/>
        </w:rPr>
        <w:t>Burkolatok fajtái, anyagai, jellemzői (faburkolatok, agglomerált termékek, műanyag termékek)</w:t>
      </w:r>
    </w:p>
    <w:p w:rsidR="008F5089" w:rsidRPr="0082417B" w:rsidRDefault="008F5089" w:rsidP="0082417B">
      <w:pPr>
        <w:widowControl w:val="0"/>
        <w:suppressAutoHyphens/>
        <w:spacing w:after="0"/>
        <w:rPr>
          <w:szCs w:val="24"/>
        </w:rPr>
      </w:pPr>
      <w:r w:rsidRPr="0082417B">
        <w:rPr>
          <w:szCs w:val="24"/>
        </w:rPr>
        <w:t>Burkolatok készítésének, rögzítésének lehetőségei</w:t>
      </w:r>
    </w:p>
    <w:p w:rsidR="008F5089" w:rsidRPr="0082417B" w:rsidRDefault="008F5089" w:rsidP="0082417B">
      <w:pPr>
        <w:widowControl w:val="0"/>
        <w:suppressAutoHyphens/>
        <w:spacing w:after="0"/>
        <w:rPr>
          <w:szCs w:val="24"/>
        </w:rPr>
      </w:pPr>
      <w:r w:rsidRPr="0082417B">
        <w:rPr>
          <w:szCs w:val="24"/>
        </w:rPr>
        <w:t>A hajó belső lépcsői, járófelületének kialakítása</w:t>
      </w:r>
    </w:p>
    <w:p w:rsidR="008F5089" w:rsidRPr="0082417B" w:rsidRDefault="008F5089" w:rsidP="0082417B">
      <w:pPr>
        <w:widowControl w:val="0"/>
        <w:suppressAutoHyphens/>
        <w:spacing w:after="0"/>
        <w:rPr>
          <w:szCs w:val="24"/>
        </w:rPr>
      </w:pPr>
      <w:r w:rsidRPr="0082417B">
        <w:rPr>
          <w:szCs w:val="24"/>
        </w:rPr>
        <w:t>Hajók nyílászárói, belső ajtók kialakításának, elhelyezésének lehetőségei</w:t>
      </w:r>
    </w:p>
    <w:p w:rsidR="008F5089" w:rsidRPr="0082417B" w:rsidRDefault="008F5089" w:rsidP="0082417B">
      <w:pPr>
        <w:widowControl w:val="0"/>
        <w:suppressAutoHyphens/>
        <w:spacing w:after="0"/>
        <w:rPr>
          <w:szCs w:val="24"/>
        </w:rPr>
      </w:pPr>
      <w:r w:rsidRPr="0082417B">
        <w:rPr>
          <w:szCs w:val="24"/>
        </w:rPr>
        <w:t>A hajó belső tereinek egyéb kiegészítő fatermékei (pohár, palacktartók, stb.)</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Felületkezelés, szerelvényezés</w:t>
      </w:r>
      <w:r w:rsidRPr="00644690">
        <w:rPr>
          <w:b/>
          <w:i/>
        </w:rPr>
        <w:tab/>
      </w:r>
      <w:r>
        <w:rPr>
          <w:b/>
          <w:i/>
        </w:rPr>
        <w:t>26 ó</w:t>
      </w:r>
      <w:r w:rsidRPr="00644690">
        <w:rPr>
          <w:b/>
          <w:i/>
        </w:rPr>
        <w:t>ra/</w:t>
      </w:r>
      <w:r>
        <w:rPr>
          <w:b/>
          <w:i/>
        </w:rPr>
        <w:t>26</w:t>
      </w:r>
      <w:r w:rsidRPr="00644690">
        <w:rPr>
          <w:b/>
          <w:i/>
        </w:rPr>
        <w:t xml:space="preserve"> óra</w:t>
      </w:r>
    </w:p>
    <w:p w:rsidR="008F5089" w:rsidRPr="0082417B" w:rsidRDefault="008F5089" w:rsidP="0082417B">
      <w:pPr>
        <w:widowControl w:val="0"/>
        <w:suppressAutoHyphens/>
        <w:spacing w:after="0"/>
        <w:rPr>
          <w:szCs w:val="24"/>
        </w:rPr>
      </w:pPr>
      <w:r w:rsidRPr="0082417B">
        <w:rPr>
          <w:szCs w:val="24"/>
        </w:rPr>
        <w:t>Felületkezelés célja, hatása a minőség, esztétika terén</w:t>
      </w:r>
    </w:p>
    <w:p w:rsidR="008F5089" w:rsidRPr="0082417B" w:rsidRDefault="008F5089" w:rsidP="0082417B">
      <w:pPr>
        <w:widowControl w:val="0"/>
        <w:suppressAutoHyphens/>
        <w:spacing w:after="0"/>
        <w:rPr>
          <w:szCs w:val="24"/>
        </w:rPr>
      </w:pPr>
      <w:r w:rsidRPr="0082417B">
        <w:rPr>
          <w:szCs w:val="24"/>
        </w:rPr>
        <w:t>Felületkezelési eljárások a hajóépítésben (lakkozás, olajozás, festés, pácolás)</w:t>
      </w:r>
    </w:p>
    <w:p w:rsidR="008F5089" w:rsidRPr="0082417B" w:rsidRDefault="008F5089" w:rsidP="0082417B">
      <w:pPr>
        <w:widowControl w:val="0"/>
        <w:suppressAutoHyphens/>
        <w:spacing w:after="0"/>
        <w:rPr>
          <w:szCs w:val="24"/>
        </w:rPr>
      </w:pPr>
      <w:r w:rsidRPr="0082417B">
        <w:rPr>
          <w:szCs w:val="24"/>
        </w:rPr>
        <w:t>A felületkezelő anyagok fajtái, felviteli módjuk (lakkok, olajok, festékek, pácok)</w:t>
      </w:r>
    </w:p>
    <w:p w:rsidR="008F5089" w:rsidRPr="0082417B" w:rsidRDefault="008F5089" w:rsidP="0082417B">
      <w:pPr>
        <w:widowControl w:val="0"/>
        <w:suppressAutoHyphens/>
        <w:spacing w:after="0"/>
        <w:rPr>
          <w:szCs w:val="24"/>
        </w:rPr>
      </w:pPr>
      <w:r w:rsidRPr="0082417B">
        <w:rPr>
          <w:szCs w:val="24"/>
        </w:rPr>
        <w:t>A lakkok kikeményedésének, kötésének feltételei, módja</w:t>
      </w:r>
    </w:p>
    <w:p w:rsidR="008F5089" w:rsidRPr="0082417B" w:rsidRDefault="008F5089" w:rsidP="0082417B">
      <w:pPr>
        <w:widowControl w:val="0"/>
        <w:suppressAutoHyphens/>
        <w:spacing w:after="0"/>
        <w:rPr>
          <w:szCs w:val="24"/>
        </w:rPr>
      </w:pPr>
      <w:r w:rsidRPr="0082417B">
        <w:rPr>
          <w:szCs w:val="24"/>
        </w:rPr>
        <w:t>Felületkezelési technológiák (ecsettel, hengerrel, szórással, bemártással)</w:t>
      </w:r>
    </w:p>
    <w:p w:rsidR="008F5089" w:rsidRPr="0082417B" w:rsidRDefault="008F5089" w:rsidP="0082417B">
      <w:pPr>
        <w:widowControl w:val="0"/>
        <w:suppressAutoHyphens/>
        <w:spacing w:after="0"/>
        <w:rPr>
          <w:szCs w:val="24"/>
        </w:rPr>
      </w:pPr>
      <w:r w:rsidRPr="0082417B">
        <w:rPr>
          <w:szCs w:val="24"/>
        </w:rPr>
        <w:t>Hajóberendezések szerelvényei, vasalatai és felszerelésük</w:t>
      </w:r>
    </w:p>
    <w:p w:rsidR="008F5089" w:rsidRPr="0082417B" w:rsidRDefault="008F5089" w:rsidP="0082417B">
      <w:pPr>
        <w:widowControl w:val="0"/>
        <w:suppressAutoHyphens/>
        <w:spacing w:after="0"/>
        <w:rPr>
          <w:szCs w:val="24"/>
        </w:rPr>
      </w:pPr>
      <w:r w:rsidRPr="0082417B">
        <w:rPr>
          <w:szCs w:val="24"/>
        </w:rPr>
        <w:t>Hajók szerelvényei (fajtái, funkciói) elhelyezési lehetőségei</w:t>
      </w:r>
    </w:p>
    <w:p w:rsidR="008F5089" w:rsidRPr="0082417B" w:rsidRDefault="008F5089" w:rsidP="0082417B">
      <w:pPr>
        <w:widowControl w:val="0"/>
        <w:suppressAutoHyphens/>
        <w:spacing w:after="0"/>
        <w:rPr>
          <w:szCs w:val="24"/>
        </w:rPr>
      </w:pPr>
      <w:r w:rsidRPr="0082417B">
        <w:rPr>
          <w:szCs w:val="24"/>
        </w:rPr>
        <w:t>Hajók mozgó és állókötélzetének funkciói, megvezetésük és szerelvényük</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Default="008F5089" w:rsidP="00DF1227">
      <w:pPr>
        <w:spacing w:after="0"/>
        <w:ind w:left="426"/>
        <w:rPr>
          <w:i/>
          <w:iCs/>
          <w:szCs w:val="24"/>
        </w:rPr>
      </w:pPr>
      <w:r w:rsidRPr="002B283D">
        <w:rPr>
          <w:i/>
          <w:szCs w:val="24"/>
        </w:rPr>
        <w:lastRenderedPageBreak/>
        <w:t xml:space="preserve">A </w:t>
      </w:r>
      <w:r w:rsidRPr="002B283D">
        <w:rPr>
          <w:i/>
          <w:color w:val="000000"/>
          <w:szCs w:val="24"/>
          <w:lang w:eastAsia="hu-HU"/>
        </w:rPr>
        <w:t>hajóberendezések, szerelvények</w:t>
      </w:r>
      <w:r w:rsidRPr="002B283D">
        <w:rPr>
          <w:i/>
          <w:szCs w:val="24"/>
        </w:rPr>
        <w:t xml:space="preserve"> t</w:t>
      </w:r>
      <w:r w:rsidRPr="002B283D">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C879C0" w:rsidRDefault="008F5089" w:rsidP="00DF1227">
      <w:pPr>
        <w:spacing w:after="0"/>
        <w:ind w:left="426"/>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E3873" w:rsidTr="000E3873">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xml:space="preserve">Alkalmazandó eszközök és felszerelések </w:t>
            </w:r>
          </w:p>
        </w:tc>
      </w:tr>
      <w:tr w:rsidR="008F5089" w:rsidRPr="000E3873" w:rsidTr="000E3873">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0E3873">
        <w:trPr>
          <w:trHeight w:val="276"/>
        </w:trPr>
        <w:tc>
          <w:tcPr>
            <w:tcW w:w="980" w:type="dxa"/>
            <w:tcBorders>
              <w:top w:val="nil"/>
              <w:left w:val="single" w:sz="4" w:space="0" w:color="auto"/>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E3873" w:rsidTr="0082417B">
        <w:trPr>
          <w:trHeight w:val="276"/>
        </w:trPr>
        <w:tc>
          <w:tcPr>
            <w:tcW w:w="106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Sorszám</w:t>
            </w:r>
          </w:p>
        </w:tc>
        <w:tc>
          <w:tcPr>
            <w:tcW w:w="288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Tanulói tevékenységforma</w:t>
            </w:r>
          </w:p>
        </w:tc>
        <w:tc>
          <w:tcPr>
            <w:tcW w:w="2280" w:type="dxa"/>
            <w:gridSpan w:val="3"/>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Tanulói tevékenység szervezési kerete (differenciálási módok)</w:t>
            </w:r>
          </w:p>
        </w:tc>
        <w:tc>
          <w:tcPr>
            <w:tcW w:w="2440" w:type="dxa"/>
            <w:vMerge w:val="restart"/>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xml:space="preserve">Alkalmazandó eszközök és felszerelések </w:t>
            </w:r>
          </w:p>
        </w:tc>
      </w:tr>
      <w:tr w:rsidR="008F5089" w:rsidRPr="000E3873" w:rsidTr="0082417B">
        <w:trPr>
          <w:trHeight w:val="528"/>
        </w:trPr>
        <w:tc>
          <w:tcPr>
            <w:tcW w:w="1060" w:type="dxa"/>
            <w:vMerge/>
            <w:vAlign w:val="center"/>
          </w:tcPr>
          <w:p w:rsidR="008F5089" w:rsidRPr="000E3873" w:rsidRDefault="008F5089" w:rsidP="000E3873">
            <w:pPr>
              <w:spacing w:after="0"/>
              <w:jc w:val="left"/>
              <w:rPr>
                <w:color w:val="000000"/>
                <w:sz w:val="20"/>
                <w:szCs w:val="20"/>
                <w:lang w:eastAsia="hu-HU"/>
              </w:rPr>
            </w:pPr>
          </w:p>
        </w:tc>
        <w:tc>
          <w:tcPr>
            <w:tcW w:w="2880" w:type="dxa"/>
            <w:vMerge/>
            <w:vAlign w:val="center"/>
          </w:tcPr>
          <w:p w:rsidR="008F5089" w:rsidRPr="000E3873" w:rsidRDefault="008F5089" w:rsidP="000E3873">
            <w:pPr>
              <w:spacing w:after="0"/>
              <w:jc w:val="left"/>
              <w:rPr>
                <w:color w:val="000000"/>
                <w:sz w:val="20"/>
                <w:szCs w:val="20"/>
                <w:lang w:eastAsia="hu-HU"/>
              </w:rPr>
            </w:pP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egyéni</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csoport-bontás</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osztály-keret</w:t>
            </w:r>
          </w:p>
        </w:tc>
        <w:tc>
          <w:tcPr>
            <w:tcW w:w="2440" w:type="dxa"/>
            <w:vMerge/>
            <w:vAlign w:val="center"/>
          </w:tcPr>
          <w:p w:rsidR="008F5089" w:rsidRPr="000E3873" w:rsidRDefault="008F5089" w:rsidP="000E3873">
            <w:pPr>
              <w:spacing w:after="0"/>
              <w:jc w:val="left"/>
              <w:rPr>
                <w:color w:val="000000"/>
                <w:sz w:val="20"/>
                <w:szCs w:val="20"/>
                <w:lang w:eastAsia="hu-HU"/>
              </w:rPr>
            </w:pP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1.</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Információ feldolgozó tevékenységek</w:t>
            </w:r>
          </w:p>
        </w:tc>
      </w:tr>
      <w:tr w:rsidR="008F5089" w:rsidRPr="000E3873" w:rsidTr="0082417B">
        <w:trPr>
          <w:trHeight w:val="528"/>
        </w:trPr>
        <w:tc>
          <w:tcPr>
            <w:tcW w:w="1060" w:type="dxa"/>
            <w:vAlign w:val="center"/>
          </w:tcPr>
          <w:p w:rsidR="008F5089" w:rsidRPr="000E3873" w:rsidRDefault="008F5089" w:rsidP="00EA5702">
            <w:pPr>
              <w:spacing w:after="0"/>
              <w:jc w:val="center"/>
              <w:rPr>
                <w:color w:val="000000"/>
                <w:sz w:val="20"/>
                <w:szCs w:val="20"/>
                <w:lang w:eastAsia="hu-HU"/>
              </w:rPr>
            </w:pPr>
            <w:r w:rsidRPr="000E3873">
              <w:rPr>
                <w:color w:val="000000"/>
                <w:sz w:val="20"/>
                <w:szCs w:val="20"/>
                <w:lang w:eastAsia="hu-HU"/>
              </w:rPr>
              <w:t>1.</w:t>
            </w:r>
            <w:r>
              <w:rPr>
                <w:color w:val="000000"/>
                <w:sz w:val="20"/>
                <w:szCs w:val="20"/>
                <w:lang w:eastAsia="hu-HU"/>
              </w:rPr>
              <w:t>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Hallott szöveg feldolgozása jegyzeteléssel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1.2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Információk önálló rendszerezése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2.</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Ismeretalkalmazási gyakorló tevékenységek, feladatok</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Válaszolás írásban mondatszintű kérdésekre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Tesztfeladat megoldása</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2.3</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Szöveges előadás egyéni felkészüléssel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Képi információk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3.1.</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rajz értelmezése</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3.2.</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rajz készítése leírásból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3.3.</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rajz készítés tárgyról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4.</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Komplex információk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4.1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Utólagos szóbeli beszámoló</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5.</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Csoportos munkaformák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5.1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Kiscsoportos szakmai munkavégzés irányítással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6.</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Gyakorlati munkavégzés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lastRenderedPageBreak/>
              <w:t>6.1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Munkamegfigyelés adott szempontok alapján</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7</w:t>
            </w:r>
            <w:r w:rsidRPr="000E3873">
              <w:rPr>
                <w:color w:val="000000"/>
                <w:sz w:val="20"/>
                <w:szCs w:val="20"/>
                <w:lang w:eastAsia="hu-HU"/>
              </w:rPr>
              <w:t>.</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Vizsgálati tevékenységek körében</w:t>
            </w:r>
          </w:p>
        </w:tc>
      </w:tr>
      <w:tr w:rsidR="008F5089" w:rsidRPr="000E3873" w:rsidTr="0082417B">
        <w:trPr>
          <w:trHeight w:val="276"/>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7.1.</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Anyagminták azonosítása</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276"/>
        </w:trPr>
        <w:tc>
          <w:tcPr>
            <w:tcW w:w="1060" w:type="dxa"/>
            <w:shd w:val="clear" w:color="000000" w:fill="D9D9D9"/>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w:t>
            </w:r>
            <w:r w:rsidRPr="000E3873">
              <w:rPr>
                <w:color w:val="000000"/>
                <w:sz w:val="20"/>
                <w:szCs w:val="20"/>
                <w:lang w:eastAsia="hu-HU"/>
              </w:rPr>
              <w:t>.</w:t>
            </w:r>
          </w:p>
        </w:tc>
        <w:tc>
          <w:tcPr>
            <w:tcW w:w="7600" w:type="dxa"/>
            <w:gridSpan w:val="5"/>
            <w:shd w:val="clear" w:color="000000" w:fill="D9D9D9"/>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Szolgáltatási tevékenységek körében</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8.1</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Önálló szakmai munkavégzés felügyelet mellett</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r w:rsidR="008F5089" w:rsidRPr="000E3873" w:rsidTr="0082417B">
        <w:trPr>
          <w:trHeight w:val="528"/>
        </w:trPr>
        <w:tc>
          <w:tcPr>
            <w:tcW w:w="1060" w:type="dxa"/>
            <w:vAlign w:val="center"/>
          </w:tcPr>
          <w:p w:rsidR="008F5089" w:rsidRPr="000E3873" w:rsidRDefault="008F5089" w:rsidP="000E3873">
            <w:pPr>
              <w:spacing w:after="0"/>
              <w:jc w:val="center"/>
              <w:rPr>
                <w:color w:val="000000"/>
                <w:sz w:val="20"/>
                <w:szCs w:val="20"/>
                <w:lang w:eastAsia="hu-HU"/>
              </w:rPr>
            </w:pPr>
            <w:r>
              <w:rPr>
                <w:color w:val="000000"/>
                <w:sz w:val="20"/>
                <w:szCs w:val="20"/>
                <w:lang w:eastAsia="hu-HU"/>
              </w:rPr>
              <w:t>8.2</w:t>
            </w:r>
            <w:r w:rsidRPr="000E3873">
              <w:rPr>
                <w:color w:val="000000"/>
                <w:sz w:val="20"/>
                <w:szCs w:val="20"/>
                <w:lang w:eastAsia="hu-HU"/>
              </w:rPr>
              <w:t>.</w:t>
            </w:r>
          </w:p>
        </w:tc>
        <w:tc>
          <w:tcPr>
            <w:tcW w:w="288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Önálló szakmai munkavégzés közvetlen irányítással</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x</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760" w:type="dxa"/>
            <w:vAlign w:val="center"/>
          </w:tcPr>
          <w:p w:rsidR="008F5089" w:rsidRPr="000E3873" w:rsidRDefault="008F5089" w:rsidP="000E3873">
            <w:pPr>
              <w:spacing w:after="0"/>
              <w:jc w:val="center"/>
              <w:rPr>
                <w:color w:val="000000"/>
                <w:sz w:val="20"/>
                <w:szCs w:val="20"/>
                <w:lang w:eastAsia="hu-HU"/>
              </w:rPr>
            </w:pPr>
            <w:r w:rsidRPr="000E3873">
              <w:rPr>
                <w:color w:val="000000"/>
                <w:sz w:val="20"/>
                <w:szCs w:val="20"/>
                <w:lang w:eastAsia="hu-HU"/>
              </w:rPr>
              <w:t> </w:t>
            </w:r>
          </w:p>
        </w:tc>
        <w:tc>
          <w:tcPr>
            <w:tcW w:w="2440" w:type="dxa"/>
            <w:vAlign w:val="center"/>
          </w:tcPr>
          <w:p w:rsidR="008F5089" w:rsidRPr="000E3873" w:rsidRDefault="008F5089" w:rsidP="000E3873">
            <w:pPr>
              <w:spacing w:after="0"/>
              <w:jc w:val="left"/>
              <w:rPr>
                <w:color w:val="000000"/>
                <w:sz w:val="20"/>
                <w:szCs w:val="20"/>
                <w:lang w:eastAsia="hu-HU"/>
              </w:rPr>
            </w:pPr>
            <w:r w:rsidRPr="000E3873">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DC2713">
        <w:rPr>
          <w:b/>
          <w:color w:val="000000"/>
          <w:szCs w:val="24"/>
          <w:lang w:eastAsia="hu-HU"/>
        </w:rPr>
        <w:t xml:space="preserve"> </w:t>
      </w:r>
      <w:r w:rsidRPr="002B283D">
        <w:rPr>
          <w:b/>
          <w:color w:val="000000"/>
          <w:szCs w:val="24"/>
          <w:lang w:eastAsia="hu-HU"/>
        </w:rPr>
        <w:t>Hajóberendezés, szerelvényezés gyakorlata</w:t>
      </w:r>
      <w:r w:rsidRPr="00644690">
        <w:rPr>
          <w:b/>
        </w:rPr>
        <w:t xml:space="preserve"> tantárgy</w:t>
      </w:r>
      <w:r w:rsidRPr="00644690">
        <w:rPr>
          <w:b/>
        </w:rPr>
        <w:tab/>
      </w:r>
      <w:r>
        <w:rPr>
          <w:b/>
        </w:rPr>
        <w:t>136 ó</w:t>
      </w:r>
      <w:r w:rsidRPr="00644690">
        <w:rPr>
          <w:b/>
        </w:rPr>
        <w:t>ra/</w:t>
      </w:r>
      <w:r>
        <w:rPr>
          <w:b/>
        </w:rPr>
        <w:t>136</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DC2713" w:rsidRDefault="008F5089" w:rsidP="0082417B">
      <w:pPr>
        <w:pStyle w:val="Listaszerbekezds"/>
        <w:ind w:left="360"/>
        <w:rPr>
          <w:szCs w:val="24"/>
        </w:rPr>
      </w:pPr>
      <w:r w:rsidRPr="00DC2713">
        <w:rPr>
          <w:szCs w:val="24"/>
        </w:rPr>
        <w:t>Ismerje meg a hagyományos és korszerű furnérozás technológiáját. A hajóépítésben alkalmazott furnérozási, rétegragasztási eljárásokat és a műveletekhez szükséges szerszámokat, gépi eszközöket. Tudja a hajók belső berendezési tárgyainak legyártását, navigációs és egyéb eszközeinek beépítését. Ismerje meg a felületkezelési eljárásokat a szerelvényezés, kötélzet felszerelés műveleteit.</w:t>
      </w:r>
    </w:p>
    <w:p w:rsidR="008F5089" w:rsidRPr="002B5BF7" w:rsidRDefault="008F5089" w:rsidP="00DF1227">
      <w:pPr>
        <w:spacing w:after="0"/>
        <w:ind w:left="426"/>
      </w:pPr>
    </w:p>
    <w:p w:rsidR="008F5089" w:rsidRPr="0082417B" w:rsidRDefault="008F5089" w:rsidP="0082417B">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Furnérozás, rétegragasztás, íves alkatrész készítésének gyakorlata</w:t>
      </w:r>
      <w:r w:rsidRPr="00644690">
        <w:rPr>
          <w:b/>
          <w:i/>
        </w:rPr>
        <w:tab/>
      </w:r>
      <w:r>
        <w:rPr>
          <w:b/>
          <w:i/>
        </w:rPr>
        <w:t>36 ó</w:t>
      </w:r>
      <w:r w:rsidRPr="00644690">
        <w:rPr>
          <w:b/>
          <w:i/>
        </w:rPr>
        <w:t>ra/</w:t>
      </w:r>
      <w:r>
        <w:rPr>
          <w:b/>
          <w:i/>
        </w:rPr>
        <w:t>36</w:t>
      </w:r>
      <w:r w:rsidRPr="00644690">
        <w:rPr>
          <w:b/>
          <w:i/>
        </w:rPr>
        <w:t xml:space="preserve"> óra</w:t>
      </w:r>
    </w:p>
    <w:p w:rsidR="008F5089" w:rsidRPr="004D6C4C" w:rsidRDefault="008F5089" w:rsidP="004D6C4C">
      <w:pPr>
        <w:pStyle w:val="Listaszerbekezds"/>
        <w:widowControl w:val="0"/>
        <w:numPr>
          <w:ilvl w:val="0"/>
          <w:numId w:val="8"/>
        </w:numPr>
        <w:suppressAutoHyphens/>
        <w:spacing w:after="0"/>
        <w:rPr>
          <w:b/>
          <w:i/>
          <w:szCs w:val="24"/>
          <w:lang w:eastAsia="hu-HU"/>
        </w:rPr>
      </w:pP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szCs w:val="24"/>
          <w:lang w:eastAsia="hu-HU"/>
        </w:rPr>
        <w:tab/>
      </w:r>
      <w:r w:rsidRPr="004D6C4C">
        <w:rPr>
          <w:b/>
          <w:i/>
          <w:szCs w:val="24"/>
          <w:lang w:eastAsia="hu-HU"/>
        </w:rPr>
        <w:t xml:space="preserve">36 </w:t>
      </w:r>
      <w:r w:rsidRPr="004D6C4C">
        <w:rPr>
          <w:b/>
          <w:i/>
          <w:kern w:val="2"/>
          <w:szCs w:val="24"/>
          <w:lang w:eastAsia="hi-IN" w:bidi="hi-IN"/>
        </w:rPr>
        <w:t>óra/ 36 óra</w:t>
      </w:r>
    </w:p>
    <w:p w:rsidR="008F5089" w:rsidRPr="0082417B" w:rsidRDefault="008F5089" w:rsidP="0082417B">
      <w:pPr>
        <w:autoSpaceDE w:val="0"/>
        <w:autoSpaceDN w:val="0"/>
        <w:adjustRightInd w:val="0"/>
        <w:spacing w:after="0"/>
        <w:ind w:left="360"/>
        <w:rPr>
          <w:szCs w:val="24"/>
        </w:rPr>
      </w:pPr>
      <w:r w:rsidRPr="0082417B">
        <w:rPr>
          <w:szCs w:val="24"/>
        </w:rPr>
        <w:t>A furnér kiválasztása fafaj, minőség alapján</w:t>
      </w:r>
    </w:p>
    <w:p w:rsidR="008F5089" w:rsidRPr="0082417B" w:rsidRDefault="008F5089" w:rsidP="0082417B">
      <w:pPr>
        <w:autoSpaceDE w:val="0"/>
        <w:autoSpaceDN w:val="0"/>
        <w:adjustRightInd w:val="0"/>
        <w:spacing w:after="0"/>
        <w:ind w:left="360"/>
        <w:rPr>
          <w:szCs w:val="24"/>
        </w:rPr>
      </w:pPr>
      <w:r w:rsidRPr="0082417B">
        <w:rPr>
          <w:szCs w:val="24"/>
        </w:rPr>
        <w:t>A furnérok, hordozófelületek, ragasztók előkészítése</w:t>
      </w:r>
    </w:p>
    <w:p w:rsidR="008F5089" w:rsidRPr="0082417B" w:rsidRDefault="008F5089" w:rsidP="0082417B">
      <w:pPr>
        <w:autoSpaceDE w:val="0"/>
        <w:autoSpaceDN w:val="0"/>
        <w:adjustRightInd w:val="0"/>
        <w:spacing w:after="0"/>
        <w:ind w:left="1080"/>
        <w:rPr>
          <w:szCs w:val="24"/>
        </w:rPr>
      </w:pPr>
      <w:r w:rsidRPr="0082417B">
        <w:rPr>
          <w:szCs w:val="24"/>
        </w:rPr>
        <w:t xml:space="preserve">A furnérozás eszközei, gépi berendezései </w:t>
      </w:r>
    </w:p>
    <w:p w:rsidR="008F5089" w:rsidRPr="0082417B" w:rsidRDefault="008F5089" w:rsidP="0082417B">
      <w:pPr>
        <w:autoSpaceDE w:val="0"/>
        <w:autoSpaceDN w:val="0"/>
        <w:adjustRightInd w:val="0"/>
        <w:spacing w:after="0"/>
        <w:ind w:left="1080"/>
        <w:rPr>
          <w:szCs w:val="24"/>
        </w:rPr>
      </w:pPr>
      <w:r w:rsidRPr="0082417B">
        <w:rPr>
          <w:szCs w:val="24"/>
        </w:rPr>
        <w:t>Íves alkatrészek készítése (ragasztással, hajlítással)</w:t>
      </w:r>
    </w:p>
    <w:p w:rsidR="008F5089" w:rsidRPr="0082417B" w:rsidRDefault="008F5089" w:rsidP="0082417B">
      <w:pPr>
        <w:autoSpaceDE w:val="0"/>
        <w:autoSpaceDN w:val="0"/>
        <w:adjustRightInd w:val="0"/>
        <w:spacing w:after="0"/>
        <w:ind w:left="1080"/>
        <w:rPr>
          <w:szCs w:val="24"/>
        </w:rPr>
      </w:pPr>
      <w:r w:rsidRPr="0082417B">
        <w:rPr>
          <w:szCs w:val="24"/>
        </w:rPr>
        <w:t>Íves felületek kialakítása és íves felületek furnérozása vákuumtechnikával.</w:t>
      </w:r>
    </w:p>
    <w:p w:rsidR="008F5089" w:rsidRPr="0082417B" w:rsidRDefault="008F5089" w:rsidP="0082417B">
      <w:pPr>
        <w:autoSpaceDE w:val="0"/>
        <w:autoSpaceDN w:val="0"/>
        <w:adjustRightInd w:val="0"/>
        <w:spacing w:after="0"/>
        <w:ind w:left="1080"/>
        <w:rPr>
          <w:szCs w:val="24"/>
        </w:rPr>
      </w:pPr>
      <w:r w:rsidRPr="0082417B">
        <w:rPr>
          <w:szCs w:val="24"/>
        </w:rPr>
        <w:t>Rétegragasztást végez</w:t>
      </w:r>
    </w:p>
    <w:p w:rsidR="008F5089" w:rsidRPr="002B283D" w:rsidRDefault="008F5089" w:rsidP="004D6C4C">
      <w:pPr>
        <w:widowControl w:val="0"/>
        <w:suppressAutoHyphens/>
        <w:spacing w:after="0"/>
        <w:rPr>
          <w:kern w:val="2"/>
          <w:szCs w:val="24"/>
          <w:lang w:eastAsia="hi-IN" w:bidi="hi-IN"/>
        </w:rPr>
      </w:pP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Hajó belső kialakítása, berendezés készítés gyakorlata</w:t>
      </w:r>
      <w:r w:rsidRPr="002B283D">
        <w:rPr>
          <w:b/>
          <w:kern w:val="2"/>
          <w:szCs w:val="24"/>
          <w:lang w:eastAsia="hi-IN" w:bidi="hi-IN"/>
        </w:rPr>
        <w:t xml:space="preserve">  </w:t>
      </w:r>
      <w:r w:rsidRPr="00644690">
        <w:rPr>
          <w:b/>
          <w:i/>
        </w:rPr>
        <w:tab/>
      </w:r>
      <w:r>
        <w:rPr>
          <w:b/>
          <w:i/>
        </w:rPr>
        <w:t>80 ó</w:t>
      </w:r>
      <w:r w:rsidRPr="00644690">
        <w:rPr>
          <w:b/>
          <w:i/>
        </w:rPr>
        <w:t>ra/</w:t>
      </w:r>
      <w:r>
        <w:rPr>
          <w:b/>
          <w:i/>
        </w:rPr>
        <w:t>80</w:t>
      </w:r>
      <w:r w:rsidRPr="00644690">
        <w:rPr>
          <w:b/>
          <w:i/>
        </w:rPr>
        <w:t xml:space="preserve"> óra</w:t>
      </w:r>
    </w:p>
    <w:p w:rsidR="008F5089" w:rsidRPr="0082417B" w:rsidRDefault="008F5089" w:rsidP="0082417B">
      <w:pPr>
        <w:autoSpaceDE w:val="0"/>
        <w:autoSpaceDN w:val="0"/>
        <w:adjustRightInd w:val="0"/>
        <w:spacing w:after="0"/>
        <w:rPr>
          <w:szCs w:val="24"/>
        </w:rPr>
      </w:pPr>
      <w:r w:rsidRPr="0082417B">
        <w:rPr>
          <w:szCs w:val="24"/>
        </w:rPr>
        <w:t>Toldásokat, lapmerevítéseket végez</w:t>
      </w:r>
    </w:p>
    <w:p w:rsidR="008F5089" w:rsidRPr="0082417B" w:rsidRDefault="008F5089" w:rsidP="0082417B">
      <w:pPr>
        <w:autoSpaceDE w:val="0"/>
        <w:autoSpaceDN w:val="0"/>
        <w:adjustRightInd w:val="0"/>
        <w:spacing w:after="0"/>
        <w:rPr>
          <w:szCs w:val="24"/>
        </w:rPr>
      </w:pPr>
      <w:r w:rsidRPr="0082417B">
        <w:rPr>
          <w:szCs w:val="24"/>
        </w:rPr>
        <w:t xml:space="preserve">Keret-, káva és állványszerzeti kötéseket végez </w:t>
      </w:r>
    </w:p>
    <w:p w:rsidR="008F5089" w:rsidRPr="0082417B" w:rsidRDefault="008F5089" w:rsidP="0082417B">
      <w:pPr>
        <w:autoSpaceDE w:val="0"/>
        <w:autoSpaceDN w:val="0"/>
        <w:adjustRightInd w:val="0"/>
        <w:spacing w:after="0"/>
        <w:rPr>
          <w:szCs w:val="24"/>
        </w:rPr>
      </w:pPr>
      <w:r w:rsidRPr="0082417B">
        <w:rPr>
          <w:szCs w:val="24"/>
        </w:rPr>
        <w:t>Elkészíti a hajóberendezések, elemek sablonjait</w:t>
      </w:r>
    </w:p>
    <w:p w:rsidR="008F5089" w:rsidRPr="0082417B" w:rsidRDefault="008F5089" w:rsidP="0082417B">
      <w:pPr>
        <w:autoSpaceDE w:val="0"/>
        <w:autoSpaceDN w:val="0"/>
        <w:adjustRightInd w:val="0"/>
        <w:spacing w:after="0"/>
        <w:rPr>
          <w:szCs w:val="24"/>
        </w:rPr>
      </w:pPr>
      <w:r w:rsidRPr="0082417B">
        <w:rPr>
          <w:szCs w:val="24"/>
        </w:rPr>
        <w:t>Ülő, fekvő, tároló elemeket készít, beépít</w:t>
      </w:r>
    </w:p>
    <w:p w:rsidR="008F5089" w:rsidRPr="0082417B" w:rsidRDefault="008F5089" w:rsidP="0082417B">
      <w:pPr>
        <w:autoSpaceDE w:val="0"/>
        <w:autoSpaceDN w:val="0"/>
        <w:adjustRightInd w:val="0"/>
        <w:spacing w:after="0"/>
        <w:rPr>
          <w:szCs w:val="24"/>
        </w:rPr>
      </w:pPr>
      <w:r w:rsidRPr="0082417B">
        <w:rPr>
          <w:szCs w:val="24"/>
        </w:rPr>
        <w:t>Asztalt, munkapultot készít, beépít</w:t>
      </w:r>
    </w:p>
    <w:p w:rsidR="008F5089" w:rsidRPr="0082417B" w:rsidRDefault="008F5089" w:rsidP="0082417B">
      <w:pPr>
        <w:autoSpaceDE w:val="0"/>
        <w:autoSpaceDN w:val="0"/>
        <w:adjustRightInd w:val="0"/>
        <w:spacing w:after="0"/>
        <w:rPr>
          <w:szCs w:val="24"/>
        </w:rPr>
      </w:pPr>
      <w:r w:rsidRPr="0082417B">
        <w:rPr>
          <w:szCs w:val="24"/>
        </w:rPr>
        <w:t>Mosogató, hűtő és főző berendezések helyét alakítja ki, majd beépíti azokat</w:t>
      </w:r>
    </w:p>
    <w:p w:rsidR="008F5089" w:rsidRPr="0082417B" w:rsidRDefault="008F5089" w:rsidP="0082417B">
      <w:pPr>
        <w:autoSpaceDE w:val="0"/>
        <w:autoSpaceDN w:val="0"/>
        <w:adjustRightInd w:val="0"/>
        <w:spacing w:after="0"/>
        <w:rPr>
          <w:szCs w:val="24"/>
        </w:rPr>
      </w:pPr>
      <w:r w:rsidRPr="0082417B">
        <w:rPr>
          <w:szCs w:val="24"/>
        </w:rPr>
        <w:t>Elkészíti a hajó műszereinek, navigációs berendezéseinek helyét, majd beépíti azokat</w:t>
      </w:r>
    </w:p>
    <w:p w:rsidR="008F5089" w:rsidRPr="0082417B" w:rsidRDefault="008F5089" w:rsidP="0082417B">
      <w:pPr>
        <w:autoSpaceDE w:val="0"/>
        <w:autoSpaceDN w:val="0"/>
        <w:adjustRightInd w:val="0"/>
        <w:spacing w:after="0"/>
        <w:rPr>
          <w:szCs w:val="24"/>
        </w:rPr>
      </w:pPr>
      <w:r w:rsidRPr="0082417B">
        <w:rPr>
          <w:szCs w:val="24"/>
        </w:rPr>
        <w:t>Előkészíti, vagy legyártja a nyílászáró szerkezeteket</w:t>
      </w:r>
    </w:p>
    <w:p w:rsidR="008F5089" w:rsidRPr="0082417B" w:rsidRDefault="008F5089" w:rsidP="0082417B">
      <w:pPr>
        <w:widowControl w:val="0"/>
        <w:suppressAutoHyphens/>
        <w:spacing w:after="0"/>
        <w:rPr>
          <w:kern w:val="2"/>
          <w:szCs w:val="24"/>
          <w:lang w:eastAsia="hi-IN" w:bidi="hi-IN"/>
        </w:rPr>
      </w:pPr>
      <w:r w:rsidRPr="0082417B">
        <w:rPr>
          <w:szCs w:val="24"/>
        </w:rPr>
        <w:t>Beépíti a nyílászárókat</w:t>
      </w:r>
    </w:p>
    <w:p w:rsidR="008F5089" w:rsidRPr="0082417B" w:rsidRDefault="008F5089" w:rsidP="0082417B">
      <w:pPr>
        <w:autoSpaceDE w:val="0"/>
        <w:autoSpaceDN w:val="0"/>
        <w:adjustRightInd w:val="0"/>
        <w:spacing w:after="0"/>
        <w:rPr>
          <w:szCs w:val="24"/>
        </w:rPr>
      </w:pPr>
      <w:r w:rsidRPr="0082417B">
        <w:rPr>
          <w:szCs w:val="24"/>
        </w:rPr>
        <w:t>Elkészíti, vagy előkészíti a burkoló alapanyagot</w:t>
      </w:r>
    </w:p>
    <w:p w:rsidR="008F5089" w:rsidRPr="0082417B" w:rsidRDefault="008F5089" w:rsidP="0082417B">
      <w:pPr>
        <w:autoSpaceDE w:val="0"/>
        <w:autoSpaceDN w:val="0"/>
        <w:adjustRightInd w:val="0"/>
        <w:spacing w:after="0"/>
        <w:rPr>
          <w:szCs w:val="24"/>
        </w:rPr>
      </w:pPr>
      <w:r w:rsidRPr="0082417B">
        <w:rPr>
          <w:szCs w:val="24"/>
        </w:rPr>
        <w:lastRenderedPageBreak/>
        <w:t>Felszereli, burkolja a belső tereket</w:t>
      </w:r>
    </w:p>
    <w:p w:rsidR="008F5089" w:rsidRPr="0082417B" w:rsidRDefault="008F5089" w:rsidP="0082417B">
      <w:pPr>
        <w:autoSpaceDE w:val="0"/>
        <w:autoSpaceDN w:val="0"/>
        <w:adjustRightInd w:val="0"/>
        <w:spacing w:after="0"/>
        <w:rPr>
          <w:szCs w:val="24"/>
        </w:rPr>
      </w:pPr>
      <w:r w:rsidRPr="0082417B">
        <w:rPr>
          <w:szCs w:val="24"/>
        </w:rPr>
        <w:t>Elkészíti a padlót, járófelületeket</w:t>
      </w:r>
    </w:p>
    <w:p w:rsidR="008F5089" w:rsidRPr="0082417B" w:rsidRDefault="008F5089" w:rsidP="0082417B">
      <w:pPr>
        <w:autoSpaceDE w:val="0"/>
        <w:autoSpaceDN w:val="0"/>
        <w:adjustRightInd w:val="0"/>
        <w:spacing w:after="0"/>
        <w:rPr>
          <w:szCs w:val="24"/>
        </w:rPr>
      </w:pPr>
      <w:r w:rsidRPr="0082417B">
        <w:rPr>
          <w:szCs w:val="24"/>
        </w:rPr>
        <w:t>Fedélzet- és felépítmény-borítást készít</w:t>
      </w:r>
    </w:p>
    <w:p w:rsidR="008F5089" w:rsidRPr="0082417B" w:rsidRDefault="008F5089" w:rsidP="0082417B">
      <w:pPr>
        <w:autoSpaceDE w:val="0"/>
        <w:autoSpaceDN w:val="0"/>
        <w:adjustRightInd w:val="0"/>
        <w:spacing w:after="0"/>
        <w:rPr>
          <w:szCs w:val="24"/>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Felületkezelés, szerelvények beépítés gyakorlata</w:t>
      </w:r>
      <w:r w:rsidRPr="00644690">
        <w:rPr>
          <w:b/>
          <w:i/>
        </w:rPr>
        <w:tab/>
      </w:r>
      <w:r>
        <w:rPr>
          <w:b/>
          <w:i/>
        </w:rPr>
        <w:t>20 ó</w:t>
      </w:r>
      <w:r w:rsidRPr="00644690">
        <w:rPr>
          <w:b/>
          <w:i/>
        </w:rPr>
        <w:t>ra/</w:t>
      </w:r>
      <w:r>
        <w:rPr>
          <w:b/>
          <w:i/>
        </w:rPr>
        <w:t>20</w:t>
      </w:r>
      <w:r w:rsidRPr="00644690">
        <w:rPr>
          <w:b/>
          <w:i/>
        </w:rPr>
        <w:t xml:space="preserve"> óra</w:t>
      </w:r>
    </w:p>
    <w:p w:rsidR="008F5089" w:rsidRPr="0082417B" w:rsidRDefault="008F5089" w:rsidP="0082417B">
      <w:pPr>
        <w:autoSpaceDE w:val="0"/>
        <w:autoSpaceDN w:val="0"/>
        <w:adjustRightInd w:val="0"/>
        <w:spacing w:after="0"/>
        <w:rPr>
          <w:szCs w:val="24"/>
        </w:rPr>
      </w:pPr>
      <w:r w:rsidRPr="0082417B">
        <w:rPr>
          <w:szCs w:val="24"/>
        </w:rPr>
        <w:t>Előkészíti a belső faberendezéseket felületkezeléshez (felületek tisztítása, csiszolása)</w:t>
      </w:r>
    </w:p>
    <w:p w:rsidR="008F5089" w:rsidRPr="0082417B" w:rsidRDefault="008F5089" w:rsidP="0082417B">
      <w:pPr>
        <w:autoSpaceDE w:val="0"/>
        <w:autoSpaceDN w:val="0"/>
        <w:adjustRightInd w:val="0"/>
        <w:spacing w:after="0"/>
        <w:rPr>
          <w:szCs w:val="24"/>
        </w:rPr>
      </w:pPr>
      <w:r w:rsidRPr="0082417B">
        <w:rPr>
          <w:szCs w:val="24"/>
        </w:rPr>
        <w:t>Felületkezelést végez (pácolását, lakkozását, olajozást, festést)</w:t>
      </w:r>
    </w:p>
    <w:p w:rsidR="008F5089" w:rsidRPr="0082417B" w:rsidRDefault="008F5089" w:rsidP="0082417B">
      <w:pPr>
        <w:autoSpaceDE w:val="0"/>
        <w:autoSpaceDN w:val="0"/>
        <w:adjustRightInd w:val="0"/>
        <w:spacing w:after="0"/>
        <w:rPr>
          <w:szCs w:val="24"/>
        </w:rPr>
      </w:pPr>
      <w:r w:rsidRPr="0082417B">
        <w:rPr>
          <w:szCs w:val="24"/>
        </w:rPr>
        <w:t>Felületkezelés hagyományos ecseteléssel, hengerléssel, szórási eljárással</w:t>
      </w:r>
    </w:p>
    <w:p w:rsidR="008F5089" w:rsidRPr="0082417B" w:rsidRDefault="008F5089" w:rsidP="0082417B">
      <w:pPr>
        <w:autoSpaceDE w:val="0"/>
        <w:autoSpaceDN w:val="0"/>
        <w:adjustRightInd w:val="0"/>
        <w:spacing w:after="0"/>
        <w:rPr>
          <w:szCs w:val="24"/>
        </w:rPr>
      </w:pPr>
      <w:r w:rsidRPr="0082417B">
        <w:rPr>
          <w:szCs w:val="24"/>
        </w:rPr>
        <w:t>Szórópisztolyok használata, tisztítása</w:t>
      </w:r>
    </w:p>
    <w:p w:rsidR="008F5089" w:rsidRPr="0082417B" w:rsidRDefault="008F5089" w:rsidP="0082417B">
      <w:pPr>
        <w:autoSpaceDE w:val="0"/>
        <w:autoSpaceDN w:val="0"/>
        <w:adjustRightInd w:val="0"/>
        <w:spacing w:after="0"/>
        <w:rPr>
          <w:szCs w:val="24"/>
        </w:rPr>
      </w:pPr>
      <w:r w:rsidRPr="0082417B">
        <w:rPr>
          <w:szCs w:val="24"/>
        </w:rPr>
        <w:t>Elkészíti a szerelvények, nyílászárók helyét</w:t>
      </w:r>
    </w:p>
    <w:p w:rsidR="008F5089" w:rsidRPr="0082417B" w:rsidRDefault="008F5089" w:rsidP="0082417B">
      <w:pPr>
        <w:autoSpaceDE w:val="0"/>
        <w:autoSpaceDN w:val="0"/>
        <w:adjustRightInd w:val="0"/>
        <w:spacing w:after="0"/>
        <w:rPr>
          <w:szCs w:val="24"/>
        </w:rPr>
      </w:pPr>
      <w:r w:rsidRPr="0082417B">
        <w:rPr>
          <w:szCs w:val="24"/>
        </w:rPr>
        <w:t>Szerelvényezést végez belső bútorzatokon</w:t>
      </w:r>
    </w:p>
    <w:p w:rsidR="008F5089" w:rsidRPr="0082417B" w:rsidRDefault="008F5089" w:rsidP="0082417B">
      <w:pPr>
        <w:autoSpaceDE w:val="0"/>
        <w:autoSpaceDN w:val="0"/>
        <w:adjustRightInd w:val="0"/>
        <w:spacing w:after="0"/>
        <w:rPr>
          <w:szCs w:val="24"/>
        </w:rPr>
      </w:pPr>
      <w:r w:rsidRPr="0082417B">
        <w:rPr>
          <w:szCs w:val="24"/>
        </w:rPr>
        <w:t xml:space="preserve">Előkészíti, felszereli a vereteket és a kötélzeteket </w:t>
      </w:r>
    </w:p>
    <w:p w:rsidR="008F5089" w:rsidRPr="0082417B" w:rsidRDefault="008F5089" w:rsidP="0082417B">
      <w:pPr>
        <w:autoSpaceDE w:val="0"/>
        <w:autoSpaceDN w:val="0"/>
        <w:adjustRightInd w:val="0"/>
        <w:spacing w:after="0"/>
        <w:rPr>
          <w:szCs w:val="24"/>
        </w:rPr>
      </w:pPr>
      <w:r w:rsidRPr="0082417B">
        <w:rPr>
          <w:szCs w:val="24"/>
        </w:rPr>
        <w:t>Beépíti a fedélzeti szerelvényeket, vereteket</w:t>
      </w:r>
    </w:p>
    <w:p w:rsidR="008F5089" w:rsidRPr="0082417B" w:rsidRDefault="008F5089" w:rsidP="0082417B">
      <w:pPr>
        <w:autoSpaceDE w:val="0"/>
        <w:autoSpaceDN w:val="0"/>
        <w:adjustRightInd w:val="0"/>
        <w:spacing w:after="0"/>
        <w:rPr>
          <w:szCs w:val="24"/>
        </w:rPr>
      </w:pPr>
      <w:r w:rsidRPr="0082417B">
        <w:rPr>
          <w:szCs w:val="24"/>
        </w:rPr>
        <w:t>A szerelvényezés szerszámai, gépei</w:t>
      </w:r>
    </w:p>
    <w:p w:rsidR="008F5089" w:rsidRPr="0082417B" w:rsidRDefault="008F5089" w:rsidP="0082417B">
      <w:pPr>
        <w:autoSpaceDE w:val="0"/>
        <w:autoSpaceDN w:val="0"/>
        <w:adjustRightInd w:val="0"/>
        <w:spacing w:after="0"/>
        <w:rPr>
          <w:szCs w:val="24"/>
        </w:rPr>
      </w:pP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E30245" w:rsidRDefault="008F5089" w:rsidP="0082417B">
      <w:pPr>
        <w:pStyle w:val="Listaszerbekezds"/>
        <w:ind w:left="360"/>
        <w:rPr>
          <w:i/>
          <w:szCs w:val="24"/>
        </w:rPr>
      </w:pPr>
      <w:r w:rsidRPr="00E30245">
        <w:rPr>
          <w:i/>
          <w:color w:val="000000"/>
          <w:szCs w:val="24"/>
          <w:lang w:eastAsia="hu-HU"/>
        </w:rPr>
        <w:t>Hajóberendezés, szerelvényezés gyakorlatát</w:t>
      </w:r>
      <w:r w:rsidRPr="00E30245">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A02E3" w:rsidTr="009A02E3">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xml:space="preserve">Alkalmazandó eszközök és felszerelések </w:t>
            </w:r>
          </w:p>
        </w:tc>
      </w:tr>
      <w:tr w:rsidR="008F5089" w:rsidRPr="009A02E3" w:rsidTr="009A02E3">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98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9A02E3" w:rsidTr="009A02E3">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xml:space="preserve">Alkalmazandó eszközök és felszerelések </w:t>
            </w:r>
          </w:p>
        </w:tc>
      </w:tr>
      <w:tr w:rsidR="008F5089" w:rsidRPr="009A02E3" w:rsidTr="009A02E3">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lastRenderedPageBreak/>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Információ feldolgozó tevékenységek</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1.2</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1.3</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Ismeretalkalmazási gyakorló tevékenységek, feladatok</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2.</w:t>
            </w:r>
            <w:r>
              <w:rPr>
                <w:color w:val="000000"/>
                <w:sz w:val="20"/>
                <w:szCs w:val="20"/>
                <w:lang w:eastAsia="hu-HU"/>
              </w:rPr>
              <w:t>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Képi információk körében</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3.3.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4</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Csoportos munkaformák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4.1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4.</w:t>
            </w:r>
            <w:r>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Gyakorlati munkavégzés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5</w:t>
            </w:r>
            <w:r w:rsidRPr="009A02E3">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6</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Üzemeltetési tevékenységek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6</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Vizsgálati tevékenységek körében</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w:t>
            </w:r>
            <w:r w:rsidRPr="009A02E3">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7.2.</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7.3.</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7.4.</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w:t>
            </w:r>
            <w:r w:rsidRPr="009A02E3">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Szolgáltatási tevékenységek körében</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8.1</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r w:rsidR="008F5089" w:rsidRPr="009A02E3" w:rsidTr="009A02E3">
        <w:trPr>
          <w:trHeight w:val="528"/>
        </w:trPr>
        <w:tc>
          <w:tcPr>
            <w:tcW w:w="1060" w:type="dxa"/>
            <w:tcBorders>
              <w:top w:val="nil"/>
              <w:left w:val="single" w:sz="4" w:space="0" w:color="auto"/>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Pr>
                <w:color w:val="000000"/>
                <w:sz w:val="20"/>
                <w:szCs w:val="20"/>
                <w:lang w:eastAsia="hu-HU"/>
              </w:rPr>
              <w:t>8.2</w:t>
            </w:r>
            <w:r w:rsidRPr="009A02E3">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9A02E3" w:rsidRDefault="008F5089" w:rsidP="009A02E3">
            <w:pPr>
              <w:spacing w:after="0"/>
              <w:jc w:val="center"/>
              <w:rPr>
                <w:color w:val="000000"/>
                <w:sz w:val="20"/>
                <w:szCs w:val="20"/>
                <w:lang w:eastAsia="hu-HU"/>
              </w:rPr>
            </w:pPr>
            <w:r w:rsidRPr="009A02E3">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A02E3" w:rsidRDefault="008F5089" w:rsidP="009A02E3">
            <w:pPr>
              <w:spacing w:after="0"/>
              <w:jc w:val="left"/>
              <w:rPr>
                <w:color w:val="000000"/>
                <w:sz w:val="20"/>
                <w:szCs w:val="20"/>
                <w:lang w:eastAsia="hu-HU"/>
              </w:rPr>
            </w:pPr>
            <w:r w:rsidRPr="009A02E3">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D52C63" w:rsidRDefault="008F5089" w:rsidP="00BC575F">
      <w:pPr>
        <w:spacing w:after="200" w:line="276" w:lineRule="auto"/>
        <w:jc w:val="left"/>
      </w:pPr>
      <w:r>
        <w:br w:type="page"/>
      </w:r>
    </w:p>
    <w:p w:rsidR="008F5089" w:rsidRDefault="008F5089" w:rsidP="00DF1227">
      <w:pPr>
        <w:spacing w:before="2880"/>
        <w:jc w:val="center"/>
        <w:rPr>
          <w:b/>
          <w:sz w:val="36"/>
        </w:rPr>
      </w:pPr>
    </w:p>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Pr>
          <w:b/>
          <w:sz w:val="36"/>
          <w:highlight w:val="yellow"/>
        </w:rPr>
        <w:t>…..</w:t>
      </w:r>
      <w:r w:rsidRPr="00D52C63">
        <w:rPr>
          <w:b/>
          <w:sz w:val="36"/>
          <w:highlight w:val="yellow"/>
        </w:rPr>
        <w:t>-</w:t>
      </w:r>
      <w:r>
        <w:rPr>
          <w:b/>
          <w:sz w:val="36"/>
        </w:rPr>
        <w:t>16</w:t>
      </w:r>
      <w:r w:rsidRPr="00D52C63">
        <w:rPr>
          <w:b/>
          <w:sz w:val="36"/>
        </w:rPr>
        <w:t xml:space="preserve"> azonosító számú</w:t>
      </w:r>
    </w:p>
    <w:p w:rsidR="008F5089" w:rsidRPr="00D52C63" w:rsidRDefault="008F5089" w:rsidP="00DF1227">
      <w:pPr>
        <w:jc w:val="center"/>
        <w:rPr>
          <w:b/>
          <w:sz w:val="36"/>
        </w:rPr>
      </w:pPr>
      <w:r>
        <w:rPr>
          <w:b/>
          <w:sz w:val="44"/>
          <w:szCs w:val="44"/>
        </w:rPr>
        <w:t>Kish</w:t>
      </w:r>
      <w:r w:rsidRPr="002B283D">
        <w:rPr>
          <w:b/>
          <w:sz w:val="44"/>
          <w:szCs w:val="44"/>
        </w:rPr>
        <w:t>ajó javítása, karbantartása, hajó átadása</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D26A67">
        <w:t>…..-</w:t>
      </w:r>
      <w:r>
        <w:t>16</w:t>
      </w:r>
      <w:r w:rsidRPr="00D52C63">
        <w:t xml:space="preserve"> azonosító számú </w:t>
      </w:r>
      <w:r>
        <w:t>Kishajó javítása, karbantartása, hajó átadása</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6480" w:type="dxa"/>
        <w:jc w:val="center"/>
        <w:tblCellMar>
          <w:left w:w="70" w:type="dxa"/>
          <w:right w:w="70" w:type="dxa"/>
        </w:tblCellMar>
        <w:tblLook w:val="00A0" w:firstRow="1" w:lastRow="0" w:firstColumn="1" w:lastColumn="0" w:noHBand="0" w:noVBand="0"/>
      </w:tblPr>
      <w:tblGrid>
        <w:gridCol w:w="4100"/>
        <w:gridCol w:w="720"/>
        <w:gridCol w:w="720"/>
        <w:gridCol w:w="940"/>
      </w:tblGrid>
      <w:tr w:rsidR="008F5089" w:rsidRPr="001B0D1A" w:rsidTr="0082417B">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Fémek tulajdonsága, mechanikája</w:t>
            </w:r>
          </w:p>
        </w:tc>
        <w:tc>
          <w:tcPr>
            <w:tcW w:w="72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Hajójavítás, karbantartás</w:t>
            </w:r>
          </w:p>
        </w:tc>
        <w:tc>
          <w:tcPr>
            <w:tcW w:w="940" w:type="dxa"/>
            <w:tcBorders>
              <w:top w:val="single" w:sz="4" w:space="0" w:color="auto"/>
              <w:left w:val="nil"/>
              <w:bottom w:val="single" w:sz="4" w:space="0" w:color="auto"/>
              <w:right w:val="single" w:sz="4" w:space="0" w:color="auto"/>
            </w:tcBorders>
            <w:textDirection w:val="btLr"/>
            <w:vAlign w:val="bottom"/>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Hajójavítás, karbantartás</w:t>
            </w:r>
            <w:r w:rsidRPr="001B0D1A">
              <w:rPr>
                <w:color w:val="000000"/>
                <w:sz w:val="20"/>
                <w:szCs w:val="20"/>
                <w:lang w:eastAsia="hu-HU"/>
              </w:rPr>
              <w:br/>
              <w:t>gyakorlata</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FELADATOK</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Felmérik a fahajók, fafelületek javítási, karbantartási munkáit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Fa-alkatrészeket cserél, javít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Előkészíti a fa-alkatrészek karbantartási anyagait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fafelületek karbantartását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Alkalmazza a hajóépítésben használt fémek fajtáit, tulajdonságait, igénybevételeit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 alkatrészeket javít, cserél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Vágást, nyújtást, zömítést, egyengetést, hajlítást, lyukasztást, polírozást végez</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Fémmegmunkáló kézi szerszámok és gépi eszközöket használ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Felméri a műanyaghajókon, alkatrészeken az elvégzendő munkákat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Megtervezi a műanyag javítás technológiáját, részleteit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Meghatározza a javításhoz, karbantartáshoz szükséges időt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Meghatározza, előkészíti a javításhoz szükséges anyagokat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Előkészíti és üzembe helyezi a szükséges eszközöket, gépeket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szükséges javítási munkákat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Műanyag alkatrészeket cserél, újra gyárt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Kitakarítja a hajót, hulladékot kezel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Elvégzi a műanyaghajók karbantartását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Megrajzolja a tároló állványt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Elkészíti a tároló állványt kialakítja a csatlakozó elemeket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Téli tárolásra előkészíti a hajót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Tavasszal használatra előkészíti, üzembe helyezi a hajót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Kézi, gépi emelőt használ, anyagmozgatást végez</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lastRenderedPageBreak/>
              <w:t>Bakot, állványt használ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nil"/>
              <w:bottom w:val="nil"/>
              <w:right w:val="nil"/>
            </w:tcBorders>
            <w:noWrap/>
            <w:vAlign w:val="bottom"/>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Átadja a hajót</w:t>
            </w:r>
          </w:p>
        </w:tc>
        <w:tc>
          <w:tcPr>
            <w:tcW w:w="720" w:type="dxa"/>
            <w:tcBorders>
              <w:top w:val="nil"/>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SZAKMAI ISMERETEK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Faszerkezetek szakszerű bontása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Fa felületek karbantartásának anyagai</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tulajdonsága, szilárdsága, igénybevételi módok, húzó és nyomó igénybevétel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Hajlító-igénybevétel, nyíró-igénybevétel, csavaró-igénybevétel</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Támaszerő, támaszok, statikai rúd, kötél, lánc</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Egyserű és összetett alakzatok súlypontja, stabilitás, egyensúlyhelyzet</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SZAKMAI KÉSZSÉGEK</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megmunkálhatósága, nyújtás, zömítés, egyengetés, hajlítás, vágás, lyukasztás, harapás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792"/>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Forgácsolás alapfogalmai, kézi és gépi forgácsolási műveletek, szerszámok él kiképzése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Fűrészelés, reszelés, fúrás, süllyesztés, dörzsárazás, köszörülés, szerszámélezés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Kézi emelők, gépi emelők, anyagmozgatás gépei</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Bakok, állványok</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Hiba felvételezés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Hajók karbantartása, javítása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Gépek kezelése, karbantartása, javítása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 kitakarítása, hulladék kezelése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Hajó átadás módja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Fémek megmunkálása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Fémmegmunkáló kézi, gépi szerszámok használata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528"/>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Állványok, emelő berendezések, szállító eszközök használata</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SZEMÉLYES 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Térlátás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TÁRSAS 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Hibakeresés (diagnosztizálás)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300"/>
          <w:jc w:val="center"/>
        </w:trPr>
        <w:tc>
          <w:tcPr>
            <w:tcW w:w="6480" w:type="dxa"/>
            <w:gridSpan w:val="4"/>
            <w:tcBorders>
              <w:top w:val="single" w:sz="4" w:space="0" w:color="auto"/>
              <w:left w:val="single" w:sz="4" w:space="0" w:color="auto"/>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MÓDSZERKOMPETENCIÁK</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Kommunikációs rugalmasság</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r w:rsidR="008F5089" w:rsidRPr="001B0D1A" w:rsidTr="0082417B">
        <w:trPr>
          <w:trHeight w:val="264"/>
          <w:jc w:val="center"/>
        </w:trPr>
        <w:tc>
          <w:tcPr>
            <w:tcW w:w="4100" w:type="dxa"/>
            <w:tcBorders>
              <w:top w:val="nil"/>
              <w:left w:val="single" w:sz="4" w:space="0" w:color="auto"/>
              <w:bottom w:val="single" w:sz="4" w:space="0" w:color="auto"/>
              <w:right w:val="single" w:sz="4" w:space="0" w:color="auto"/>
            </w:tcBorders>
            <w:vAlign w:val="center"/>
          </w:tcPr>
          <w:p w:rsidR="008F5089" w:rsidRPr="001B0D1A" w:rsidRDefault="008F5089" w:rsidP="001B0D1A">
            <w:pPr>
              <w:spacing w:after="0"/>
              <w:jc w:val="left"/>
              <w:rPr>
                <w:color w:val="000000"/>
                <w:sz w:val="20"/>
                <w:szCs w:val="20"/>
                <w:lang w:eastAsia="hu-HU"/>
              </w:rPr>
            </w:pPr>
            <w:r w:rsidRPr="001B0D1A">
              <w:rPr>
                <w:color w:val="000000"/>
                <w:sz w:val="20"/>
                <w:szCs w:val="20"/>
                <w:lang w:eastAsia="hu-HU"/>
              </w:rPr>
              <w:t>Együttműködés képessége</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c>
          <w:tcPr>
            <w:tcW w:w="940" w:type="dxa"/>
            <w:tcBorders>
              <w:top w:val="nil"/>
              <w:left w:val="nil"/>
              <w:bottom w:val="single" w:sz="4" w:space="0" w:color="auto"/>
              <w:right w:val="single" w:sz="4" w:space="0" w:color="auto"/>
            </w:tcBorders>
            <w:noWrap/>
            <w:vAlign w:val="center"/>
          </w:tcPr>
          <w:p w:rsidR="008F5089" w:rsidRPr="001B0D1A" w:rsidRDefault="008F5089" w:rsidP="001B0D1A">
            <w:pPr>
              <w:spacing w:after="0"/>
              <w:jc w:val="center"/>
              <w:rPr>
                <w:color w:val="000000"/>
                <w:sz w:val="20"/>
                <w:szCs w:val="20"/>
                <w:lang w:eastAsia="hu-HU"/>
              </w:rPr>
            </w:pPr>
            <w:r w:rsidRPr="001B0D1A">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F1552A">
        <w:rPr>
          <w:b/>
          <w:color w:val="000000"/>
          <w:szCs w:val="24"/>
        </w:rPr>
        <w:t xml:space="preserve"> </w:t>
      </w:r>
      <w:r w:rsidRPr="002B283D">
        <w:rPr>
          <w:b/>
          <w:color w:val="000000"/>
          <w:szCs w:val="24"/>
        </w:rPr>
        <w:t>Fémek tulajdonsága, mechanikája</w:t>
      </w:r>
      <w:r>
        <w:rPr>
          <w:b/>
          <w:color w:val="000000"/>
          <w:szCs w:val="24"/>
        </w:rPr>
        <w:t>, megmunkálása</w:t>
      </w:r>
      <w:r w:rsidRPr="00644690">
        <w:rPr>
          <w:b/>
        </w:rPr>
        <w:t xml:space="preserve"> tantárgy</w:t>
      </w:r>
      <w:r w:rsidRPr="00644690">
        <w:rPr>
          <w:b/>
        </w:rPr>
        <w:tab/>
      </w:r>
      <w:r>
        <w:rPr>
          <w:b/>
        </w:rPr>
        <w:t>72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lastRenderedPageBreak/>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7559D" w:rsidRDefault="008F5089" w:rsidP="0082417B">
      <w:pPr>
        <w:pStyle w:val="Listaszerbekezds"/>
        <w:widowControl w:val="0"/>
        <w:suppressAutoHyphens/>
        <w:spacing w:after="0"/>
        <w:ind w:left="360"/>
        <w:rPr>
          <w:szCs w:val="24"/>
        </w:rPr>
      </w:pPr>
      <w:r w:rsidRPr="0037559D">
        <w:rPr>
          <w:szCs w:val="24"/>
        </w:rPr>
        <w:t>A tanuló ismerje meg fémek tulajdonságát, szilárdságát, igénybevételi módokat, támaszokat. Tudja meghatározni egyszerű és összetett alakzatok súlypontját, a stabilitást, egyensúlyhelyzetet. Ismerje meg a tartók és rudak keresztmetszeti értékeit, a térbeli erőrendszert, a rácsos szerkezeteket.</w:t>
      </w:r>
      <w:r>
        <w:rPr>
          <w:szCs w:val="24"/>
        </w:rPr>
        <w:t xml:space="preserve"> Ismerje meg a fémek különböző megmunkálhatóságát. Ismerje meg a kézi-, gépi emelőket, az anyagmozgatás szabályait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2417B" w:rsidRDefault="008F5089" w:rsidP="0082417B">
      <w:pPr>
        <w:spacing w:after="0"/>
        <w:ind w:left="284"/>
        <w:rPr>
          <w:b/>
          <w:szCs w:val="24"/>
        </w:rPr>
      </w:pPr>
      <w:r w:rsidRPr="0082417B">
        <w:rPr>
          <w:b/>
          <w:szCs w:val="24"/>
        </w:rPr>
        <w:t>Természetismeret:</w:t>
      </w:r>
    </w:p>
    <w:p w:rsidR="008F5089" w:rsidRPr="0037559D" w:rsidRDefault="008F5089" w:rsidP="0082417B">
      <w:pPr>
        <w:pStyle w:val="Listaszerbekezds"/>
        <w:spacing w:after="0"/>
        <w:ind w:left="360"/>
        <w:rPr>
          <w:szCs w:val="24"/>
        </w:rPr>
      </w:pPr>
      <w:r w:rsidRPr="0037559D">
        <w:rPr>
          <w:szCs w:val="24"/>
        </w:rPr>
        <w:t>- erő, - erőrendszer, - egyensúly, - nyomás, - kölcsönhatás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Fémek tulajdonsága, szilárdsága</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Fizikai tulajdonságok: pl. szín, fény, hő tágulás, hővezető képesség, sűrűség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Kémiaim tulajdonságok: pl. hogyan egyesül kémiailag más anyaggal, milyen vegyületeket alkot, hogyan oxidálódik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Mechanikai tulajdonságok: pl. keménység, szilárdság, szívóság, rugalmasság, képlékenység, ridegség stb.</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 xml:space="preserve">Statika: Az erő. Az erőrendszer. Statika alaptörvényei. Két erő eredője. Forgatónyomaték. Erő és erőpár eredője. Síkbeli közös ponton átmenő erőrendszer eredője. Kényszerek. Síkbeli erőrendszerek, nyomatéki tétel, három erő egyensúlya. Síkbeli erőrendszer eredője és egyensúlya. Nyomaték szerkesztése kötélsokszöggel. Koncentrált erőkkel terhelt kéttámaszú tartó. Síkbeli tartószerkezetek. Kéttámaszú tartók. </w:t>
      </w:r>
    </w:p>
    <w:p w:rsidR="008F5089" w:rsidRPr="0082417B" w:rsidRDefault="008F5089" w:rsidP="0082417B">
      <w:pPr>
        <w:widowControl w:val="0"/>
        <w:suppressAutoHyphens/>
        <w:spacing w:after="0"/>
        <w:rPr>
          <w:kern w:val="2"/>
          <w:szCs w:val="24"/>
          <w:lang w:eastAsia="hi-IN" w:bidi="hi-IN"/>
        </w:rPr>
      </w:pPr>
      <w:r w:rsidRPr="0082417B">
        <w:rPr>
          <w:kern w:val="2"/>
          <w:szCs w:val="24"/>
          <w:lang w:eastAsia="hi-IN" w:bidi="hi-IN"/>
        </w:rPr>
        <w:t>Szilárdságtan: Szilárdságtani alapfogalmak: - szakítóvizsgálat, - normális és csúsztató feszültségek, - Hooke-törvény, -. - az E rugalmassági modulus és a G csúsztató rugalmassági modulus, - a megengedett feszültségek értékei.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Igénybevételi módok</w:t>
      </w:r>
      <w:r w:rsidRPr="00644690">
        <w:rPr>
          <w:b/>
          <w:i/>
        </w:rPr>
        <w:tab/>
      </w:r>
      <w:r>
        <w:rPr>
          <w:b/>
          <w:i/>
        </w:rPr>
        <w:t>18 ó</w:t>
      </w:r>
      <w:r w:rsidRPr="00644690">
        <w:rPr>
          <w:b/>
          <w:i/>
        </w:rPr>
        <w:t>ra/</w:t>
      </w:r>
      <w:r>
        <w:rPr>
          <w:b/>
          <w:i/>
        </w:rPr>
        <w:t>18</w:t>
      </w:r>
      <w:r w:rsidRPr="00644690">
        <w:rPr>
          <w:b/>
          <w:i/>
        </w:rPr>
        <w:t xml:space="preserve"> óra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Húzó és nyomó igénybevétel: - terhelési módok, - a feszültséf és alakváltozás számítása. Felületi nyomás, palástnyomás. Hőmérséklet-változás okozta feszültségek.</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Hajlító igénybevétel: A hajlítás alapegyenlete. Másodrendű nyomatékok és a keresztmetszeti tényezők. Párhuzamos tengelyek tétele. Méretezés hajlításra. Alakváltozás hajlításkor. </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Nyíró igénybevétel: A tiszta nyírás. A hajlítás és a nyírás együttes hatása. </w:t>
      </w:r>
    </w:p>
    <w:p w:rsidR="008F5089" w:rsidRPr="0082417B" w:rsidRDefault="008F5089" w:rsidP="0082417B">
      <w:pPr>
        <w:tabs>
          <w:tab w:val="left" w:pos="1418"/>
          <w:tab w:val="right" w:pos="9072"/>
        </w:tabs>
        <w:spacing w:after="0"/>
        <w:ind w:left="1080"/>
        <w:rPr>
          <w:kern w:val="2"/>
          <w:szCs w:val="24"/>
          <w:lang w:eastAsia="hi-IN" w:bidi="hi-IN"/>
        </w:rPr>
      </w:pPr>
      <w:r w:rsidRPr="0082417B">
        <w:rPr>
          <w:kern w:val="2"/>
          <w:szCs w:val="24"/>
          <w:lang w:eastAsia="hi-IN" w:bidi="hi-IN"/>
        </w:rPr>
        <w:t xml:space="preserve">Csavaró igénybevétel. A csavarás alapegyenlete. Alakváltozás csavaráskor. Egyszerű keresztmetszetek másodrendű nyomatéka és keresztmetszeti tényezője.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Támaszok, súlypont, stabilitás</w:t>
      </w:r>
      <w:r w:rsidRPr="002B283D">
        <w:rPr>
          <w:b/>
          <w:kern w:val="2"/>
          <w:szCs w:val="24"/>
          <w:lang w:eastAsia="hi-IN" w:bidi="hi-IN"/>
        </w:rPr>
        <w:t xml:space="preserve"> </w:t>
      </w:r>
      <w:r w:rsidRPr="00644690">
        <w:rPr>
          <w:b/>
          <w:i/>
        </w:rPr>
        <w:t>3</w:t>
      </w:r>
      <w:r w:rsidRPr="00644690">
        <w:rPr>
          <w:b/>
          <w:i/>
        </w:rPr>
        <w:tab/>
      </w:r>
      <w:r>
        <w:rPr>
          <w:b/>
          <w:i/>
        </w:rPr>
        <w:t>18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Támaszerő: Testre ható erők. Támaszoknál fellépő reakció erők.</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Támaszok Egyértékű támaszok: Statikai rúd. Kötél. Lánc. Kétértékű támaszok. Háromértékű támaszok.</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Egyszerű és összetett alakzatok súlypontja: Testek súlypontja. Felületek súlypontja. Egyszerű felületek súlypontjának meghatározása számítással, és szerkesztéssel.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Stabilitás, egyensúlyhelyzet: A stabilitás. A stabil egyensúlyi állapot. Stabilitási számítások.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Pr>
          <w:b/>
          <w:i/>
        </w:rPr>
        <w:t>Fémek megmunkálása</w:t>
      </w:r>
      <w:r w:rsidRPr="00644690">
        <w:rPr>
          <w:b/>
          <w:i/>
        </w:rPr>
        <w:tab/>
      </w:r>
      <w:r>
        <w:rPr>
          <w:b/>
          <w:i/>
        </w:rPr>
        <w:t>18 ó</w:t>
      </w:r>
      <w:r w:rsidRPr="00644690">
        <w:rPr>
          <w:b/>
          <w:i/>
        </w:rPr>
        <w:t>ra/</w:t>
      </w:r>
      <w:r>
        <w:rPr>
          <w:b/>
          <w:i/>
        </w:rPr>
        <w:t>16</w:t>
      </w:r>
      <w:r w:rsidRPr="00644690">
        <w:rPr>
          <w:b/>
          <w:i/>
        </w:rPr>
        <w:t xml:space="preserve"> óra</w:t>
      </w:r>
    </w:p>
    <w:p w:rsidR="008F5089" w:rsidRDefault="008F5089" w:rsidP="00DF1227">
      <w:pPr>
        <w:spacing w:after="0"/>
        <w:ind w:left="851"/>
      </w:pPr>
      <w:r>
        <w:t>Fémek megmunkálása, nyújtás, zömítés, egyengetés, hajlítás, vágás, lyukasztás, harapás</w:t>
      </w:r>
    </w:p>
    <w:p w:rsidR="008F5089" w:rsidRDefault="008F5089" w:rsidP="00DF1227">
      <w:pPr>
        <w:spacing w:after="0"/>
        <w:ind w:left="851"/>
      </w:pPr>
      <w:r>
        <w:lastRenderedPageBreak/>
        <w:t>Forgácsolás alapfogalmai, kézi és gépi forgácsolási műveletek, szerszámok él kiképzése</w:t>
      </w:r>
    </w:p>
    <w:p w:rsidR="008F5089" w:rsidRDefault="008F5089" w:rsidP="00DF1227">
      <w:pPr>
        <w:spacing w:after="0"/>
        <w:ind w:left="851"/>
      </w:pPr>
      <w:r>
        <w:t>Fűrészelés, reszelés, fúrás, süllyesztés, dörzsárazás, köszörülés, szerszámélezés</w:t>
      </w:r>
    </w:p>
    <w:p w:rsidR="008F5089" w:rsidRDefault="008F5089" w:rsidP="00DF1227">
      <w:pPr>
        <w:spacing w:after="0"/>
        <w:ind w:left="851"/>
      </w:pPr>
      <w:r>
        <w:t>Kézi emelők, gépi emelők, anyagmozgatás gépei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82417B" w:rsidRDefault="008F5089" w:rsidP="0082417B">
      <w:pPr>
        <w:pStyle w:val="Listaszerbekezds"/>
        <w:numPr>
          <w:ilvl w:val="1"/>
          <w:numId w:val="8"/>
        </w:numPr>
        <w:spacing w:after="0"/>
        <w:rPr>
          <w:b/>
        </w:rPr>
      </w:pPr>
      <w:r w:rsidRPr="00644690">
        <w:rPr>
          <w:b/>
        </w:rPr>
        <w:t>A képzés javasolt helyszíne (ajánlás)</w:t>
      </w:r>
    </w:p>
    <w:p w:rsidR="008F5089" w:rsidRPr="0082417B" w:rsidRDefault="008F5089" w:rsidP="0082417B">
      <w:pPr>
        <w:ind w:left="284"/>
        <w:rPr>
          <w:szCs w:val="24"/>
        </w:rPr>
      </w:pPr>
      <w:r w:rsidRPr="0082417B">
        <w:rPr>
          <w:i/>
          <w:color w:val="000000"/>
          <w:szCs w:val="24"/>
        </w:rPr>
        <w:t>Fémek tulajdonsága, mechanikája</w:t>
      </w:r>
      <w:r w:rsidRPr="0082417B">
        <w:rPr>
          <w:b/>
          <w:szCs w:val="24"/>
        </w:rPr>
        <w:t xml:space="preserve"> </w:t>
      </w:r>
      <w:r w:rsidRPr="0082417B">
        <w:rPr>
          <w:i/>
          <w:szCs w:val="24"/>
        </w:rPr>
        <w:t>t</w:t>
      </w:r>
      <w:r w:rsidRPr="0082417B">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F5404F" w:rsidTr="00F5404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xml:space="preserve">Alkalmazandó eszközök és felszerelések </w:t>
            </w:r>
          </w:p>
        </w:tc>
      </w:tr>
      <w:tr w:rsidR="008F5089" w:rsidRPr="00F5404F" w:rsidTr="00F5404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98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F5404F" w:rsidTr="00F5404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xml:space="preserve">Alkalmazandó eszközök és felszerelések </w:t>
            </w:r>
          </w:p>
        </w:tc>
      </w:tr>
      <w:tr w:rsidR="008F5089" w:rsidRPr="00F5404F" w:rsidTr="00F5404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 feldolgozó tevékenységek</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1.</w:t>
            </w:r>
            <w:r>
              <w:rPr>
                <w:color w:val="000000"/>
                <w:sz w:val="20"/>
                <w:szCs w:val="20"/>
                <w:lang w:eastAsia="hu-HU"/>
              </w:rPr>
              <w:t>1</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1.3</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1.4</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1.5</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Ismeretalkalmazási gyakorló tevékenységek, feladatok</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2.1.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2.3</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2.4</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lastRenderedPageBreak/>
              <w:t>2.5</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Képi információk körében</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w:t>
            </w:r>
            <w:r w:rsidRPr="00F540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Csoportos munkaformák körében</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w:t>
            </w:r>
            <w:r w:rsidRPr="00F540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528"/>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4.2</w:t>
            </w:r>
            <w:r w:rsidRPr="00F540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Vizsgálati tevékenységek körében</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r w:rsidR="008F5089" w:rsidRPr="00F5404F" w:rsidTr="00F5404F">
        <w:trPr>
          <w:trHeight w:val="276"/>
        </w:trPr>
        <w:tc>
          <w:tcPr>
            <w:tcW w:w="1060" w:type="dxa"/>
            <w:tcBorders>
              <w:top w:val="nil"/>
              <w:left w:val="single" w:sz="4" w:space="0" w:color="auto"/>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Pr>
                <w:color w:val="000000"/>
                <w:sz w:val="20"/>
                <w:szCs w:val="20"/>
                <w:lang w:eastAsia="hu-HU"/>
              </w:rPr>
              <w:t>5</w:t>
            </w:r>
            <w:r w:rsidRPr="00F540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F5404F" w:rsidRDefault="008F5089" w:rsidP="00F5404F">
            <w:pPr>
              <w:spacing w:after="0"/>
              <w:jc w:val="center"/>
              <w:rPr>
                <w:color w:val="000000"/>
                <w:sz w:val="20"/>
                <w:szCs w:val="20"/>
                <w:lang w:eastAsia="hu-HU"/>
              </w:rPr>
            </w:pPr>
            <w:r w:rsidRPr="00F540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F5404F" w:rsidRDefault="008F5089" w:rsidP="00F5404F">
            <w:pPr>
              <w:spacing w:after="0"/>
              <w:jc w:val="left"/>
              <w:rPr>
                <w:color w:val="000000"/>
                <w:sz w:val="20"/>
                <w:szCs w:val="20"/>
                <w:lang w:eastAsia="hu-HU"/>
              </w:rPr>
            </w:pPr>
            <w:r w:rsidRPr="00F5404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B23B18">
        <w:rPr>
          <w:b/>
          <w:color w:val="000000"/>
          <w:szCs w:val="24"/>
        </w:rPr>
        <w:t xml:space="preserve"> </w:t>
      </w:r>
      <w:r w:rsidRPr="002B283D">
        <w:rPr>
          <w:b/>
          <w:color w:val="000000"/>
          <w:szCs w:val="24"/>
        </w:rPr>
        <w:t>Hajójavítás, karbantartás</w:t>
      </w:r>
      <w:r w:rsidRPr="00644690">
        <w:rPr>
          <w:b/>
        </w:rPr>
        <w:t xml:space="preserve"> tantárgy</w:t>
      </w:r>
      <w:r w:rsidRPr="00644690">
        <w:rPr>
          <w:b/>
        </w:rPr>
        <w:tab/>
      </w:r>
      <w:r>
        <w:rPr>
          <w:b/>
        </w:rPr>
        <w:t>32 ó</w:t>
      </w:r>
      <w:r w:rsidRPr="00644690">
        <w:rPr>
          <w:b/>
        </w:rPr>
        <w:t>ra/</w:t>
      </w:r>
      <w:r>
        <w:rPr>
          <w:b/>
        </w:rPr>
        <w:t>32</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tanuló ismerje meg a hajók javításának, karbantartásának feladatait.</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Tudja elvégezni a hiba-felvételezését. Ismerje fahajók, műanyaghajók javítási, karbantartási feladatait, egyéni védőeszközök alkalmazását. </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Fahajók karbantartása, javítása</w:t>
      </w:r>
      <w:r w:rsidRPr="00644690">
        <w:rPr>
          <w:b/>
          <w:i/>
        </w:rPr>
        <w:tab/>
      </w:r>
      <w:r>
        <w:rPr>
          <w:b/>
          <w:i/>
        </w:rPr>
        <w:t>11 ó</w:t>
      </w:r>
      <w:r w:rsidRPr="00644690">
        <w:rPr>
          <w:b/>
          <w:i/>
        </w:rPr>
        <w:t>ra/</w:t>
      </w:r>
      <w:r>
        <w:rPr>
          <w:b/>
          <w:i/>
        </w:rPr>
        <w:t>11</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fahajók, fafelületek javítási, karbantartási munkáinak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 Hiba felvételezés. </w:t>
      </w:r>
      <w:r w:rsidRPr="0082417B">
        <w:rPr>
          <w:szCs w:val="24"/>
        </w:rPr>
        <w:t>A felmerült hibák egyeztetése a hajótulajdonossal.</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 alkatrészek karbantartási anyagainak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Hajótest lemosása, kiszárítása.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Gombásodás ellenőrzése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fafelületek karbantartásának elvégzése</w:t>
      </w:r>
    </w:p>
    <w:p w:rsidR="008F5089" w:rsidRPr="0082417B" w:rsidRDefault="008F5089" w:rsidP="0082417B">
      <w:pPr>
        <w:widowControl w:val="0"/>
        <w:suppressAutoHyphens/>
        <w:spacing w:after="0"/>
        <w:ind w:left="284"/>
        <w:rPr>
          <w:szCs w:val="24"/>
        </w:rPr>
      </w:pPr>
      <w:r w:rsidRPr="0082417B">
        <w:rPr>
          <w:kern w:val="2"/>
          <w:szCs w:val="24"/>
          <w:lang w:eastAsia="hi-IN" w:bidi="hi-IN"/>
        </w:rPr>
        <w:t xml:space="preserve">Hajók javítása: </w:t>
      </w:r>
      <w:r w:rsidRPr="0082417B">
        <w:rPr>
          <w:szCs w:val="24"/>
        </w:rPr>
        <w:t>A javítási technológia meghatározása. Az elvégzendő munkák sorrendjének meghatározása. A különböző javítási munkák elvégzése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Meglazult csavarok meghúzása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Kiszáradt, meglazult tömítések cseréje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Régi bevonat eltávolítása, lecsiszolása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Festési, lakkozási munkák elvégzése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Gépek kezelése, karbantartása, javítása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Hajó kitakarítása, hulladék kezelése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hajó átadás módja</w:t>
      </w:r>
    </w:p>
    <w:p w:rsidR="008F5089" w:rsidRPr="0082417B" w:rsidRDefault="008F5089" w:rsidP="0082417B">
      <w:pPr>
        <w:widowControl w:val="0"/>
        <w:suppressAutoHyphens/>
        <w:spacing w:after="0"/>
        <w:ind w:left="284"/>
        <w:rPr>
          <w:kern w:val="2"/>
          <w:szCs w:val="24"/>
          <w:lang w:eastAsia="hi-IN" w:bidi="hi-IN"/>
        </w:rPr>
      </w:pPr>
    </w:p>
    <w:p w:rsidR="008F5089" w:rsidRDefault="008F5089" w:rsidP="00DF1227">
      <w:pPr>
        <w:spacing w:after="0"/>
        <w:ind w:left="851"/>
      </w:pPr>
      <w:r w:rsidRPr="00A80941">
        <w:t>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Műanyaghajók karbantartása, javítása</w:t>
      </w:r>
      <w:r w:rsidRPr="00644690">
        <w:rPr>
          <w:b/>
          <w:i/>
        </w:rPr>
        <w:tab/>
      </w:r>
      <w:r>
        <w:rPr>
          <w:b/>
          <w:i/>
        </w:rPr>
        <w:t>11 ó</w:t>
      </w:r>
      <w:r w:rsidRPr="00644690">
        <w:rPr>
          <w:b/>
          <w:i/>
        </w:rPr>
        <w:t>ra/</w:t>
      </w:r>
      <w:r>
        <w:rPr>
          <w:b/>
          <w:i/>
        </w:rPr>
        <w:t>11</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műanyaghajókon, alkatrészeken az elvégzendő munkák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 javítás technológia részleteinek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idő meghatározása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anyagok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eszközök, gépek előkészítése, üzembe helyezése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szükséges javítási, karbantartási munkák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Téli tárolás, hajóátadás</w:t>
      </w:r>
      <w:r w:rsidRPr="00644690">
        <w:rPr>
          <w:b/>
          <w:i/>
        </w:rPr>
        <w:tab/>
      </w:r>
      <w:r>
        <w:rPr>
          <w:b/>
          <w:i/>
        </w:rPr>
        <w:t>10 ó</w:t>
      </w:r>
      <w:r w:rsidRPr="00644690">
        <w:rPr>
          <w:b/>
          <w:i/>
        </w:rPr>
        <w:t>ra/</w:t>
      </w:r>
      <w:r>
        <w:rPr>
          <w:b/>
          <w:i/>
        </w:rPr>
        <w:t>10</w:t>
      </w:r>
      <w:r w:rsidRPr="00644690">
        <w:rPr>
          <w:b/>
          <w:i/>
        </w:rPr>
        <w:t xml:space="preserve"> óra</w:t>
      </w:r>
    </w:p>
    <w:p w:rsidR="008F5089" w:rsidRPr="00952FE9" w:rsidRDefault="008F5089" w:rsidP="0082417B">
      <w:pPr>
        <w:pStyle w:val="Listaszerbekezds"/>
        <w:widowControl w:val="0"/>
        <w:suppressAutoHyphens/>
        <w:spacing w:after="0"/>
        <w:ind w:left="644"/>
        <w:rPr>
          <w:kern w:val="2"/>
          <w:szCs w:val="24"/>
          <w:lang w:eastAsia="hi-IN" w:bidi="hi-IN"/>
        </w:rPr>
      </w:pPr>
      <w:r w:rsidRPr="00952FE9">
        <w:rPr>
          <w:kern w:val="2"/>
          <w:szCs w:val="24"/>
          <w:lang w:eastAsia="hi-IN" w:bidi="hi-IN"/>
        </w:rPr>
        <w:t>A tároló állvány rajza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tároló állvány elkészítése, a csatlakozó elemek kialakítása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előkészítése a téli tárolásra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kézi, gépi emelők használata, anyagmozgatás</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Bakok állványok használata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előkészítése tavaszi használatra,</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üzembe helyezése</w:t>
      </w:r>
    </w:p>
    <w:p w:rsidR="008F5089" w:rsidRPr="0082417B" w:rsidRDefault="008F5089" w:rsidP="0082417B">
      <w:pPr>
        <w:widowControl w:val="0"/>
        <w:suppressAutoHyphens/>
        <w:spacing w:after="0"/>
        <w:ind w:left="426"/>
        <w:rPr>
          <w:kern w:val="2"/>
          <w:szCs w:val="24"/>
          <w:lang w:eastAsia="hi-IN" w:bidi="hi-IN"/>
        </w:rPr>
      </w:pPr>
      <w:r w:rsidRPr="0082417B">
        <w:rPr>
          <w:kern w:val="2"/>
          <w:szCs w:val="24"/>
          <w:lang w:eastAsia="hi-IN" w:bidi="hi-IN"/>
        </w:rPr>
        <w:t>A hajó átadása</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952FE9" w:rsidRDefault="008F5089" w:rsidP="0082417B">
      <w:pPr>
        <w:pStyle w:val="Listaszerbekezds"/>
        <w:widowControl w:val="0"/>
        <w:suppressAutoHyphens/>
        <w:spacing w:after="0"/>
        <w:ind w:left="644"/>
        <w:rPr>
          <w:i/>
          <w:iCs/>
          <w:szCs w:val="24"/>
        </w:rPr>
      </w:pPr>
      <w:r w:rsidRPr="00952FE9">
        <w:rPr>
          <w:i/>
          <w:color w:val="000000"/>
          <w:szCs w:val="24"/>
        </w:rPr>
        <w:t>Hajójavítás, karbantartás</w:t>
      </w:r>
      <w:r w:rsidRPr="00952FE9">
        <w:rPr>
          <w:b/>
          <w:szCs w:val="24"/>
        </w:rPr>
        <w:t xml:space="preserve"> </w:t>
      </w:r>
      <w:r w:rsidRPr="00952FE9">
        <w:rPr>
          <w:i/>
          <w:szCs w:val="24"/>
        </w:rPr>
        <w:t>t</w:t>
      </w:r>
      <w:r w:rsidRPr="00952FE9">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3F7A62" w:rsidTr="003F7A62">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xml:space="preserve">Alkalmazandó eszközök és felszerelések </w:t>
            </w:r>
          </w:p>
        </w:tc>
      </w:tr>
      <w:tr w:rsidR="008F5089" w:rsidRPr="003F7A62" w:rsidTr="003F7A62">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3F7A62">
        <w:trPr>
          <w:trHeight w:val="276"/>
        </w:trPr>
        <w:tc>
          <w:tcPr>
            <w:tcW w:w="980" w:type="dxa"/>
            <w:tcBorders>
              <w:top w:val="nil"/>
              <w:left w:val="single" w:sz="4" w:space="0" w:color="auto"/>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3F7A62" w:rsidTr="0082417B">
        <w:trPr>
          <w:trHeight w:val="276"/>
        </w:trPr>
        <w:tc>
          <w:tcPr>
            <w:tcW w:w="106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Sorszám</w:t>
            </w:r>
          </w:p>
        </w:tc>
        <w:tc>
          <w:tcPr>
            <w:tcW w:w="288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Tanulói tevékenységforma</w:t>
            </w:r>
          </w:p>
        </w:tc>
        <w:tc>
          <w:tcPr>
            <w:tcW w:w="2280" w:type="dxa"/>
            <w:gridSpan w:val="3"/>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Tanulói tevékenység szervezési kerete (differenciálási módok)</w:t>
            </w:r>
          </w:p>
        </w:tc>
        <w:tc>
          <w:tcPr>
            <w:tcW w:w="2440" w:type="dxa"/>
            <w:vMerge w:val="restart"/>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xml:space="preserve">Alkalmazandó eszközök és felszerelések </w:t>
            </w:r>
          </w:p>
        </w:tc>
      </w:tr>
      <w:tr w:rsidR="008F5089" w:rsidRPr="003F7A62" w:rsidTr="0082417B">
        <w:trPr>
          <w:trHeight w:val="528"/>
        </w:trPr>
        <w:tc>
          <w:tcPr>
            <w:tcW w:w="1060" w:type="dxa"/>
            <w:vMerge/>
            <w:vAlign w:val="center"/>
          </w:tcPr>
          <w:p w:rsidR="008F5089" w:rsidRPr="003F7A62" w:rsidRDefault="008F5089" w:rsidP="003F7A62">
            <w:pPr>
              <w:spacing w:after="0"/>
              <w:jc w:val="left"/>
              <w:rPr>
                <w:color w:val="000000"/>
                <w:sz w:val="20"/>
                <w:szCs w:val="20"/>
                <w:lang w:eastAsia="hu-HU"/>
              </w:rPr>
            </w:pPr>
          </w:p>
        </w:tc>
        <w:tc>
          <w:tcPr>
            <w:tcW w:w="2880" w:type="dxa"/>
            <w:vMerge/>
            <w:vAlign w:val="center"/>
          </w:tcPr>
          <w:p w:rsidR="008F5089" w:rsidRPr="003F7A62" w:rsidRDefault="008F5089" w:rsidP="003F7A62">
            <w:pPr>
              <w:spacing w:after="0"/>
              <w:jc w:val="left"/>
              <w:rPr>
                <w:color w:val="000000"/>
                <w:sz w:val="20"/>
                <w:szCs w:val="20"/>
                <w:lang w:eastAsia="hu-HU"/>
              </w:rPr>
            </w:pP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egyéni</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csoport-bontás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osztály-keret</w:t>
            </w:r>
          </w:p>
        </w:tc>
        <w:tc>
          <w:tcPr>
            <w:tcW w:w="2440" w:type="dxa"/>
            <w:vMerge/>
            <w:vAlign w:val="center"/>
          </w:tcPr>
          <w:p w:rsidR="008F5089" w:rsidRPr="003F7A62" w:rsidRDefault="008F5089" w:rsidP="003F7A62">
            <w:pPr>
              <w:spacing w:after="0"/>
              <w:jc w:val="left"/>
              <w:rPr>
                <w:color w:val="000000"/>
                <w:sz w:val="20"/>
                <w:szCs w:val="20"/>
                <w:lang w:eastAsia="hu-HU"/>
              </w:rPr>
            </w:pP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1.</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 feldolgozó tevékenységek</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lastRenderedPageBreak/>
              <w:t>1.1.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Olvasott szöveg önálló feldolgozása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A46179">
            <w:pPr>
              <w:spacing w:after="0"/>
              <w:jc w:val="center"/>
              <w:rPr>
                <w:color w:val="000000"/>
                <w:sz w:val="20"/>
                <w:szCs w:val="20"/>
                <w:lang w:eastAsia="hu-HU"/>
              </w:rPr>
            </w:pPr>
            <w:r w:rsidRPr="003F7A62">
              <w:rPr>
                <w:color w:val="000000"/>
                <w:sz w:val="20"/>
                <w:szCs w:val="20"/>
                <w:lang w:eastAsia="hu-HU"/>
              </w:rPr>
              <w:t>1.</w:t>
            </w:r>
            <w:r>
              <w:rPr>
                <w:color w:val="000000"/>
                <w:sz w:val="20"/>
                <w:szCs w:val="20"/>
                <w:lang w:eastAsia="hu-HU"/>
              </w:rPr>
              <w:t>2</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Olvasott szöveg feldolgozása jegyzeteléssel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Hallott szöveg feldolgozása jegyzeteléssel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Hallott szöveg feladattal vezetett feldolgozása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1.5</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önálló rendszerezése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1.6</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feladattal vezetett rendszerezése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2.</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Ismeretalkalmazási gyakorló tevékenységek, feladatok</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2.1</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Leírás készítése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2.2</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Tesztfeladat megoldása</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Tapasztalatok utólagos ismertetése szóban</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2.4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Tapasztalatok helyszíni ismertetése szóban</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Képi információk körében</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rajz értelmezése</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3.2.</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rajz készítése leírásból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3.3</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rajz elemzés, hibakeresés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Csoportos munkaformák körében</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Feladattal vezetett kiscsoportos szövegfeldolgozás</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.2.</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Információk rendszerezése mozaikfeladattal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528"/>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.3.</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Kiscsoportos szakmai munkavégzés irányítással</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vAlign w:val="center"/>
          </w:tcPr>
          <w:p w:rsidR="008F5089" w:rsidRPr="003F7A62" w:rsidRDefault="008F5089" w:rsidP="00A46179">
            <w:pPr>
              <w:spacing w:after="0"/>
              <w:jc w:val="center"/>
              <w:rPr>
                <w:color w:val="000000"/>
                <w:sz w:val="20"/>
                <w:szCs w:val="20"/>
                <w:lang w:eastAsia="hu-HU"/>
              </w:rPr>
            </w:pPr>
            <w:r>
              <w:rPr>
                <w:color w:val="000000"/>
                <w:sz w:val="20"/>
                <w:szCs w:val="20"/>
                <w:lang w:eastAsia="hu-HU"/>
              </w:rPr>
              <w:t>4</w:t>
            </w:r>
            <w:r w:rsidRPr="003F7A62">
              <w:rPr>
                <w:color w:val="000000"/>
                <w:sz w:val="20"/>
                <w:szCs w:val="20"/>
                <w:lang w:eastAsia="hu-HU"/>
              </w:rPr>
              <w:t>.</w:t>
            </w:r>
            <w:r>
              <w:rPr>
                <w:color w:val="000000"/>
                <w:sz w:val="20"/>
                <w:szCs w:val="20"/>
                <w:lang w:eastAsia="hu-HU"/>
              </w:rPr>
              <w:t>4</w:t>
            </w:r>
            <w:r w:rsidRPr="003F7A62">
              <w:rPr>
                <w:color w:val="000000"/>
                <w:sz w:val="20"/>
                <w:szCs w:val="20"/>
                <w:lang w:eastAsia="hu-HU"/>
              </w:rPr>
              <w:t>.</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Csoportos versenyjáték</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r w:rsidR="008F5089" w:rsidRPr="003F7A62" w:rsidTr="0082417B">
        <w:trPr>
          <w:trHeight w:val="276"/>
        </w:trPr>
        <w:tc>
          <w:tcPr>
            <w:tcW w:w="1060" w:type="dxa"/>
            <w:shd w:val="clear" w:color="000000" w:fill="D9D9D9"/>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5</w:t>
            </w:r>
            <w:r w:rsidRPr="003F7A62">
              <w:rPr>
                <w:color w:val="000000"/>
                <w:sz w:val="20"/>
                <w:szCs w:val="20"/>
                <w:lang w:eastAsia="hu-HU"/>
              </w:rPr>
              <w:t>.</w:t>
            </w:r>
          </w:p>
        </w:tc>
        <w:tc>
          <w:tcPr>
            <w:tcW w:w="7600" w:type="dxa"/>
            <w:gridSpan w:val="5"/>
            <w:shd w:val="clear" w:color="000000" w:fill="D9D9D9"/>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Vizsgálati tevékenységek körében</w:t>
            </w:r>
          </w:p>
        </w:tc>
      </w:tr>
      <w:tr w:rsidR="008F5089" w:rsidRPr="003F7A62" w:rsidTr="0082417B">
        <w:trPr>
          <w:trHeight w:val="276"/>
        </w:trPr>
        <w:tc>
          <w:tcPr>
            <w:tcW w:w="1060" w:type="dxa"/>
            <w:vAlign w:val="center"/>
          </w:tcPr>
          <w:p w:rsidR="008F5089" w:rsidRPr="003F7A62" w:rsidRDefault="008F5089" w:rsidP="003F7A62">
            <w:pPr>
              <w:spacing w:after="0"/>
              <w:jc w:val="center"/>
              <w:rPr>
                <w:color w:val="000000"/>
                <w:sz w:val="20"/>
                <w:szCs w:val="20"/>
                <w:lang w:eastAsia="hu-HU"/>
              </w:rPr>
            </w:pPr>
            <w:r>
              <w:rPr>
                <w:color w:val="000000"/>
                <w:sz w:val="20"/>
                <w:szCs w:val="20"/>
                <w:lang w:eastAsia="hu-HU"/>
              </w:rPr>
              <w:t>5.1.</w:t>
            </w:r>
          </w:p>
        </w:tc>
        <w:tc>
          <w:tcPr>
            <w:tcW w:w="288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Geometriai mérési gyakorlat</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x</w:t>
            </w:r>
          </w:p>
        </w:tc>
        <w:tc>
          <w:tcPr>
            <w:tcW w:w="760" w:type="dxa"/>
            <w:vAlign w:val="center"/>
          </w:tcPr>
          <w:p w:rsidR="008F5089" w:rsidRPr="003F7A62" w:rsidRDefault="008F5089" w:rsidP="003F7A62">
            <w:pPr>
              <w:spacing w:after="0"/>
              <w:jc w:val="center"/>
              <w:rPr>
                <w:color w:val="000000"/>
                <w:sz w:val="20"/>
                <w:szCs w:val="20"/>
                <w:lang w:eastAsia="hu-HU"/>
              </w:rPr>
            </w:pPr>
            <w:r w:rsidRPr="003F7A62">
              <w:rPr>
                <w:color w:val="000000"/>
                <w:sz w:val="20"/>
                <w:szCs w:val="20"/>
                <w:lang w:eastAsia="hu-HU"/>
              </w:rPr>
              <w:t> </w:t>
            </w:r>
          </w:p>
        </w:tc>
        <w:tc>
          <w:tcPr>
            <w:tcW w:w="2440" w:type="dxa"/>
            <w:vAlign w:val="center"/>
          </w:tcPr>
          <w:p w:rsidR="008F5089" w:rsidRPr="003F7A62" w:rsidRDefault="008F5089" w:rsidP="003F7A62">
            <w:pPr>
              <w:spacing w:after="0"/>
              <w:jc w:val="left"/>
              <w:rPr>
                <w:color w:val="000000"/>
                <w:sz w:val="20"/>
                <w:szCs w:val="20"/>
                <w:lang w:eastAsia="hu-HU"/>
              </w:rPr>
            </w:pPr>
            <w:r w:rsidRPr="003F7A62">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90665">
        <w:rPr>
          <w:b/>
          <w:color w:val="000000"/>
          <w:szCs w:val="24"/>
        </w:rPr>
        <w:t xml:space="preserve"> </w:t>
      </w:r>
      <w:r w:rsidRPr="002B283D">
        <w:rPr>
          <w:b/>
          <w:color w:val="000000"/>
          <w:szCs w:val="24"/>
        </w:rPr>
        <w:t>Hajójavítás, karbantartás gyakorlata</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tanuló tudja elvégezni a hajók javításának, karbantartásának feladatait.</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Tudja elvégezni a hiba-felvételezését. Ismerje fahajók, műanyaghajók javítási, karbantartási feladatait. </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890665" w:rsidRDefault="008F5089" w:rsidP="0082417B">
      <w:pPr>
        <w:pStyle w:val="Listaszerbekezds"/>
        <w:spacing w:after="0"/>
        <w:ind w:left="644"/>
        <w:rPr>
          <w:b/>
          <w:szCs w:val="24"/>
        </w:rPr>
      </w:pPr>
      <w:r w:rsidRPr="00890665">
        <w:rPr>
          <w:b/>
          <w:szCs w:val="24"/>
        </w:rPr>
        <w:t>Természetismeret:</w:t>
      </w:r>
    </w:p>
    <w:p w:rsidR="008F5089" w:rsidRPr="00890665" w:rsidRDefault="008F5089" w:rsidP="0082417B">
      <w:pPr>
        <w:pStyle w:val="Listaszerbekezds"/>
        <w:spacing w:after="0"/>
        <w:ind w:left="644"/>
        <w:rPr>
          <w:szCs w:val="24"/>
        </w:rPr>
      </w:pPr>
      <w:r w:rsidRPr="00890665">
        <w:rPr>
          <w:b/>
          <w:szCs w:val="24"/>
        </w:rPr>
        <w:lastRenderedPageBreak/>
        <w:tab/>
      </w:r>
      <w:r w:rsidRPr="00890665">
        <w:rPr>
          <w:szCs w:val="24"/>
        </w:rPr>
        <w:t>- mérés, - ellenőrzés, - műanyagok</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Hajók javítása, karbantartása</w:t>
      </w:r>
      <w:r w:rsidRPr="00644690">
        <w:rPr>
          <w:b/>
          <w:i/>
        </w:rPr>
        <w:tab/>
      </w:r>
      <w:r>
        <w:rPr>
          <w:b/>
          <w:i/>
        </w:rPr>
        <w:t>16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Hiba felvételezés </w:t>
      </w:r>
      <w:r w:rsidRPr="0082417B">
        <w:rPr>
          <w:szCs w:val="24"/>
        </w:rPr>
        <w:t xml:space="preserve">A felmerült hibák egyeztetése a hajótulajdonossal. </w:t>
      </w:r>
    </w:p>
    <w:p w:rsidR="008F5089" w:rsidRPr="00890665" w:rsidRDefault="008F5089" w:rsidP="0082417B">
      <w:pPr>
        <w:pStyle w:val="Listaszerbekezds"/>
        <w:widowControl w:val="0"/>
        <w:suppressAutoHyphens/>
        <w:spacing w:after="0"/>
        <w:ind w:left="644"/>
        <w:rPr>
          <w:kern w:val="2"/>
          <w:szCs w:val="24"/>
          <w:lang w:eastAsia="hi-IN" w:bidi="hi-IN"/>
        </w:rPr>
      </w:pPr>
      <w:r>
        <w:rPr>
          <w:szCs w:val="24"/>
        </w:rPr>
        <w:t>Hajók karbantartása</w:t>
      </w:r>
    </w:p>
    <w:p w:rsidR="008F5089" w:rsidRPr="002B283D" w:rsidRDefault="008F5089" w:rsidP="00890665">
      <w:pPr>
        <w:widowControl w:val="0"/>
        <w:suppressAutoHyphens/>
        <w:spacing w:after="0"/>
        <w:ind w:left="1080"/>
        <w:rPr>
          <w:kern w:val="2"/>
          <w:szCs w:val="24"/>
          <w:lang w:eastAsia="hi-IN" w:bidi="hi-IN"/>
        </w:rPr>
      </w:pPr>
      <w:r>
        <w:rPr>
          <w:szCs w:val="24"/>
        </w:rPr>
        <w:t xml:space="preserve">Hajók javítása. </w:t>
      </w:r>
      <w:r w:rsidRPr="002B283D">
        <w:rPr>
          <w:szCs w:val="24"/>
        </w:rPr>
        <w:t>A javítási technológia meghatározása. Az elvégzendő munkák sorrendjének meghatározása. A különböző javítási munkák elvégzése</w:t>
      </w:r>
    </w:p>
    <w:p w:rsidR="008F5089" w:rsidRPr="002B283D" w:rsidRDefault="008F5089" w:rsidP="00890665">
      <w:pPr>
        <w:widowControl w:val="0"/>
        <w:suppressAutoHyphens/>
        <w:spacing w:after="0"/>
        <w:ind w:left="1080"/>
        <w:rPr>
          <w:kern w:val="2"/>
          <w:szCs w:val="24"/>
          <w:lang w:eastAsia="hi-IN" w:bidi="hi-IN"/>
        </w:rPr>
      </w:pPr>
      <w:r w:rsidRPr="002B283D">
        <w:rPr>
          <w:kern w:val="2"/>
          <w:szCs w:val="24"/>
          <w:lang w:eastAsia="hi-IN" w:bidi="hi-IN"/>
        </w:rPr>
        <w:t>Gépek kezelése, karbantartása, javítása</w:t>
      </w:r>
    </w:p>
    <w:p w:rsidR="008F5089" w:rsidRPr="002B283D" w:rsidRDefault="008F5089" w:rsidP="00890665">
      <w:pPr>
        <w:widowControl w:val="0"/>
        <w:suppressAutoHyphens/>
        <w:spacing w:after="0"/>
        <w:ind w:left="1080"/>
        <w:rPr>
          <w:kern w:val="2"/>
          <w:szCs w:val="24"/>
          <w:lang w:eastAsia="hi-IN" w:bidi="hi-IN"/>
        </w:rPr>
      </w:pPr>
      <w:r w:rsidRPr="002B283D">
        <w:rPr>
          <w:kern w:val="2"/>
          <w:szCs w:val="24"/>
          <w:lang w:eastAsia="hi-IN" w:bidi="hi-IN"/>
        </w:rPr>
        <w:t>Hajó kitakarítása, hulladék kezelése</w:t>
      </w:r>
    </w:p>
    <w:p w:rsidR="008F5089" w:rsidRPr="00890665" w:rsidRDefault="008F5089" w:rsidP="0082417B">
      <w:pPr>
        <w:pStyle w:val="Listaszerbekezds"/>
        <w:widowControl w:val="0"/>
        <w:suppressAutoHyphens/>
        <w:spacing w:after="0"/>
        <w:ind w:left="644"/>
        <w:rPr>
          <w:kern w:val="2"/>
          <w:szCs w:val="24"/>
          <w:lang w:eastAsia="hi-IN" w:bidi="hi-IN"/>
        </w:rPr>
      </w:pPr>
      <w:r w:rsidRPr="002B283D">
        <w:rPr>
          <w:kern w:val="2"/>
          <w:szCs w:val="24"/>
          <w:lang w:eastAsia="hi-IN" w:bidi="hi-IN"/>
        </w:rPr>
        <w:t>A hajó átadás módja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Fahajók karbantartása, javítása</w:t>
      </w:r>
      <w:r w:rsidRPr="00644690">
        <w:rPr>
          <w:b/>
          <w:i/>
        </w:rPr>
        <w:tab/>
      </w:r>
      <w:r>
        <w:rPr>
          <w:b/>
          <w:i/>
        </w:rPr>
        <w:t>16 ó</w:t>
      </w:r>
      <w:r w:rsidRPr="00644690">
        <w:rPr>
          <w:b/>
          <w:i/>
        </w:rPr>
        <w:t>ra/</w:t>
      </w:r>
      <w:r>
        <w:rPr>
          <w:b/>
          <w:i/>
        </w:rPr>
        <w:t>16</w:t>
      </w:r>
      <w:r w:rsidRPr="00644690">
        <w:rPr>
          <w:b/>
          <w:i/>
        </w:rPr>
        <w:t xml:space="preserve"> óra</w:t>
      </w:r>
    </w:p>
    <w:p w:rsidR="008F5089" w:rsidRDefault="008F5089" w:rsidP="00890665">
      <w:pPr>
        <w:widowControl w:val="0"/>
        <w:shd w:val="clear" w:color="auto" w:fill="FFFFFF"/>
        <w:suppressAutoHyphens/>
        <w:spacing w:after="0"/>
        <w:ind w:left="1080"/>
      </w:pPr>
      <w:r>
        <w:t xml:space="preserve">A fahajók, fafelületek javítási, karbantartási munkáinak felmérése. </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Hajótest lemosása, kiszárítása.</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Gombásodás ellenőrzése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A fa alkatrészek karbantartási anyagainak előkészítése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A fafelületek karbantartásának elvégzése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Fa-alkatrészek javítása, cseréje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Meglazult csavarok meghúzása</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Kiszáradt, meglazult tömítések cseréje</w:t>
      </w:r>
    </w:p>
    <w:p w:rsidR="008F5089" w:rsidRPr="002B283D" w:rsidRDefault="008F5089" w:rsidP="00890665">
      <w:pPr>
        <w:widowControl w:val="0"/>
        <w:shd w:val="clear" w:color="auto" w:fill="FFFFFF"/>
        <w:suppressAutoHyphens/>
        <w:spacing w:after="0"/>
        <w:ind w:left="1080"/>
        <w:rPr>
          <w:kern w:val="2"/>
          <w:szCs w:val="24"/>
          <w:lang w:eastAsia="hi-IN" w:bidi="hi-IN"/>
        </w:rPr>
      </w:pPr>
      <w:r w:rsidRPr="002B283D">
        <w:rPr>
          <w:kern w:val="2"/>
          <w:szCs w:val="24"/>
          <w:lang w:eastAsia="hi-IN" w:bidi="hi-IN"/>
        </w:rPr>
        <w:t>Régi bevonat eltávolítása, lecsiszolása</w:t>
      </w:r>
    </w:p>
    <w:p w:rsidR="008F5089" w:rsidRDefault="008F5089" w:rsidP="00890665">
      <w:pPr>
        <w:spacing w:after="0"/>
        <w:ind w:left="851"/>
        <w:rPr>
          <w:kern w:val="2"/>
          <w:szCs w:val="24"/>
          <w:lang w:eastAsia="hi-IN" w:bidi="hi-IN"/>
        </w:rPr>
      </w:pPr>
      <w:r w:rsidRPr="002B283D">
        <w:rPr>
          <w:kern w:val="2"/>
          <w:szCs w:val="24"/>
          <w:lang w:eastAsia="hi-IN" w:bidi="hi-IN"/>
        </w:rPr>
        <w:t>Festési, lakkozási munkák elvégzése</w:t>
      </w:r>
      <w:r>
        <w:rPr>
          <w:kern w:val="2"/>
          <w:szCs w:val="24"/>
          <w:lang w:eastAsia="hi-IN" w:bidi="hi-IN"/>
        </w:rPr>
        <w:t>.</w:t>
      </w:r>
    </w:p>
    <w:p w:rsidR="008F5089" w:rsidRDefault="008F5089" w:rsidP="00890665">
      <w:pPr>
        <w:spacing w:after="0"/>
        <w:ind w:left="851"/>
      </w:pPr>
      <w:r>
        <w:rPr>
          <w:kern w:val="2"/>
          <w:szCs w:val="24"/>
          <w:lang w:eastAsia="hi-IN" w:bidi="hi-IN"/>
        </w:rPr>
        <w:t xml:space="preserve"> A fafelületek karbantartásának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Műanyaghajók karbantartása, javítása</w:t>
      </w:r>
      <w:r w:rsidRPr="00644690">
        <w:rPr>
          <w:b/>
          <w:i/>
        </w:rPr>
        <w:tab/>
      </w:r>
      <w:r>
        <w:rPr>
          <w:b/>
          <w:i/>
        </w:rPr>
        <w:t>16 ó</w:t>
      </w:r>
      <w:r w:rsidRPr="00644690">
        <w:rPr>
          <w:b/>
          <w:i/>
        </w:rPr>
        <w:t>ra/</w:t>
      </w:r>
      <w:r>
        <w:rPr>
          <w:b/>
          <w:i/>
        </w:rPr>
        <w:t>16</w:t>
      </w:r>
      <w:r w:rsidRPr="00644690">
        <w:rPr>
          <w:b/>
          <w:i/>
        </w:rPr>
        <w:t xml:space="preserve"> óra</w:t>
      </w:r>
    </w:p>
    <w:p w:rsidR="008F5089" w:rsidRDefault="008F5089" w:rsidP="00354631">
      <w:pPr>
        <w:pStyle w:val="Listaszerbekezds"/>
        <w:widowControl w:val="0"/>
        <w:suppressAutoHyphens/>
        <w:spacing w:after="0"/>
        <w:ind w:left="644"/>
        <w:rPr>
          <w:kern w:val="2"/>
          <w:szCs w:val="24"/>
          <w:lang w:eastAsia="hi-IN" w:bidi="hi-IN"/>
        </w:rPr>
      </w:pPr>
      <w:r>
        <w:rPr>
          <w:kern w:val="2"/>
          <w:szCs w:val="24"/>
          <w:lang w:eastAsia="hi-IN" w:bidi="hi-IN"/>
        </w:rPr>
        <w:t xml:space="preserve">A műanyaghajókon, alkatrészeken az elvégzendő munkák felmérése.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műanyaghajó javítás technológia részleteinek felmérése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idő meghatározása</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javításhoz, karbantartáshoz szükséges anyagok előkészítése</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 xml:space="preserve">A javításhoz, karbantartáshoz szükséges eszközök, gépek előkészítése, üzembe helyezése. </w:t>
      </w:r>
    </w:p>
    <w:p w:rsidR="008F5089" w:rsidRPr="0082417B" w:rsidRDefault="008F5089" w:rsidP="0082417B">
      <w:pPr>
        <w:widowControl w:val="0"/>
        <w:suppressAutoHyphens/>
        <w:spacing w:after="0"/>
        <w:ind w:left="284"/>
        <w:rPr>
          <w:kern w:val="2"/>
          <w:szCs w:val="24"/>
          <w:lang w:eastAsia="hi-IN" w:bidi="hi-IN"/>
        </w:rPr>
      </w:pPr>
      <w:r w:rsidRPr="0082417B">
        <w:rPr>
          <w:kern w:val="2"/>
          <w:szCs w:val="24"/>
          <w:lang w:eastAsia="hi-IN" w:bidi="hi-IN"/>
        </w:rPr>
        <w:t>A szükséges javítási, karbantartási munkák elvégzése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Téli tárolás, hajóátadás</w:t>
      </w:r>
      <w:r w:rsidRPr="00644690">
        <w:rPr>
          <w:b/>
          <w:i/>
        </w:rPr>
        <w:tab/>
      </w:r>
      <w:r>
        <w:rPr>
          <w:b/>
          <w:i/>
        </w:rPr>
        <w:t>16 ó</w:t>
      </w:r>
      <w:r w:rsidRPr="00644690">
        <w:rPr>
          <w:b/>
          <w:i/>
        </w:rPr>
        <w:t>ra/</w:t>
      </w:r>
      <w:r>
        <w:rPr>
          <w:b/>
          <w:i/>
        </w:rPr>
        <w:t>16</w:t>
      </w:r>
      <w:r w:rsidRPr="00644690">
        <w:rPr>
          <w:b/>
          <w:i/>
        </w:rPr>
        <w:t xml:space="preserve"> óra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tároló állvány rajza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tároló állvány elkészítése, a csatlakozó elemek kialakítása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 xml:space="preserve">A hajó előkészítése a téli tárolásra. </w:t>
      </w:r>
    </w:p>
    <w:p w:rsidR="008F5089" w:rsidRPr="0082417B" w:rsidRDefault="008F5089" w:rsidP="0082417B">
      <w:pPr>
        <w:widowControl w:val="0"/>
        <w:suppressAutoHyphens/>
        <w:spacing w:after="0"/>
        <w:ind w:left="1980"/>
        <w:rPr>
          <w:kern w:val="2"/>
          <w:szCs w:val="24"/>
          <w:lang w:eastAsia="hi-IN" w:bidi="hi-IN"/>
        </w:rPr>
      </w:pPr>
      <w:r w:rsidRPr="0082417B">
        <w:rPr>
          <w:kern w:val="2"/>
          <w:szCs w:val="24"/>
          <w:lang w:eastAsia="hi-IN" w:bidi="hi-IN"/>
        </w:rPr>
        <w:t xml:space="preserve">A kézi, gépi emelők használata, anyagmozgatás. </w:t>
      </w:r>
    </w:p>
    <w:p w:rsidR="008F5089" w:rsidRPr="0082417B" w:rsidRDefault="008F5089" w:rsidP="0082417B">
      <w:pPr>
        <w:widowControl w:val="0"/>
        <w:suppressAutoHyphens/>
        <w:spacing w:after="0"/>
        <w:ind w:left="1980"/>
        <w:rPr>
          <w:kern w:val="2"/>
          <w:szCs w:val="24"/>
          <w:lang w:eastAsia="hi-IN" w:bidi="hi-IN"/>
        </w:rPr>
      </w:pPr>
      <w:r w:rsidRPr="0082417B">
        <w:rPr>
          <w:kern w:val="2"/>
          <w:szCs w:val="24"/>
          <w:lang w:eastAsia="hi-IN" w:bidi="hi-IN"/>
        </w:rPr>
        <w:t>Bakok állványok használata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előkészítése tavaszi használatra</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üzembe helyezése</w:t>
      </w:r>
    </w:p>
    <w:p w:rsidR="008F5089" w:rsidRPr="0082417B" w:rsidRDefault="008F5089" w:rsidP="0082417B">
      <w:pPr>
        <w:widowControl w:val="0"/>
        <w:suppressAutoHyphens/>
        <w:spacing w:after="0"/>
        <w:ind w:left="360"/>
        <w:rPr>
          <w:kern w:val="2"/>
          <w:szCs w:val="24"/>
          <w:lang w:eastAsia="hi-IN" w:bidi="hi-IN"/>
        </w:rPr>
      </w:pPr>
      <w:r w:rsidRPr="0082417B">
        <w:rPr>
          <w:kern w:val="2"/>
          <w:szCs w:val="24"/>
          <w:lang w:eastAsia="hi-IN" w:bidi="hi-IN"/>
        </w:rPr>
        <w:t>A hajó átadása</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845642" w:rsidRDefault="008F5089" w:rsidP="00354631">
      <w:pPr>
        <w:pStyle w:val="Listaszerbekezds"/>
        <w:ind w:left="644"/>
        <w:rPr>
          <w:i/>
          <w:szCs w:val="24"/>
        </w:rPr>
      </w:pPr>
      <w:r w:rsidRPr="00845642">
        <w:rPr>
          <w:i/>
          <w:color w:val="000000"/>
          <w:szCs w:val="24"/>
        </w:rPr>
        <w:t>Hajójavítás, karbantartás</w:t>
      </w:r>
      <w:r w:rsidRPr="00845642">
        <w:rPr>
          <w:b/>
          <w:szCs w:val="24"/>
        </w:rPr>
        <w:t xml:space="preserve"> </w:t>
      </w:r>
      <w:r w:rsidRPr="00845642">
        <w:rPr>
          <w:i/>
          <w:color w:val="000000"/>
          <w:szCs w:val="24"/>
          <w:lang w:eastAsia="hu-HU"/>
        </w:rPr>
        <w:t>gyakorlatát</w:t>
      </w:r>
      <w:r w:rsidRPr="00845642">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D696F" w:rsidTr="000D696F">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xml:space="preserve">Alkalmazandó eszközök és felszerelések </w:t>
            </w:r>
          </w:p>
        </w:tc>
      </w:tr>
      <w:tr w:rsidR="008F5089" w:rsidRPr="000D696F" w:rsidTr="000D696F">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98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D696F" w:rsidTr="000D696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xml:space="preserve">Alkalmazandó eszközök és felszerelések </w:t>
            </w:r>
          </w:p>
        </w:tc>
      </w:tr>
      <w:tr w:rsidR="008F5089" w:rsidRPr="000D696F" w:rsidTr="000D696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 feldolgozó tevékenységek</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1.</w:t>
            </w:r>
            <w:r>
              <w:rPr>
                <w:color w:val="000000"/>
                <w:sz w:val="20"/>
                <w:szCs w:val="20"/>
                <w:lang w:eastAsia="hu-HU"/>
              </w:rPr>
              <w:t>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1.2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1.3</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Ismeretalkalmazási gyakorló tevékenységek, feladatok</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2.1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2.2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Képi információk körében</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Komplex információk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4.1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4.2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Csoportos munkaformák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5.1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Gyakorlati munkavégzés körében</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6.1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6.2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Üzemeltetési tevékenységek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lastRenderedPageBreak/>
              <w:t>7.1</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7.2</w:t>
            </w:r>
            <w:r w:rsidRPr="000D696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w:t>
            </w:r>
            <w:r w:rsidRPr="000D696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Szolgáltatási tevékenységek körében</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r w:rsidR="008F5089" w:rsidRPr="000D696F" w:rsidTr="000D696F">
        <w:trPr>
          <w:trHeight w:val="528"/>
        </w:trPr>
        <w:tc>
          <w:tcPr>
            <w:tcW w:w="1060" w:type="dxa"/>
            <w:tcBorders>
              <w:top w:val="nil"/>
              <w:left w:val="single" w:sz="4" w:space="0" w:color="auto"/>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Pr>
                <w:color w:val="000000"/>
                <w:sz w:val="20"/>
                <w:szCs w:val="20"/>
                <w:lang w:eastAsia="hu-HU"/>
              </w:rPr>
              <w:t>8.2.</w:t>
            </w:r>
          </w:p>
        </w:tc>
        <w:tc>
          <w:tcPr>
            <w:tcW w:w="288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0D696F" w:rsidRDefault="008F5089" w:rsidP="000D696F">
            <w:pPr>
              <w:spacing w:after="0"/>
              <w:jc w:val="center"/>
              <w:rPr>
                <w:color w:val="000000"/>
                <w:sz w:val="20"/>
                <w:szCs w:val="20"/>
                <w:lang w:eastAsia="hu-HU"/>
              </w:rPr>
            </w:pPr>
            <w:r w:rsidRPr="000D696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D696F" w:rsidRDefault="008F5089" w:rsidP="000D696F">
            <w:pPr>
              <w:spacing w:after="0"/>
              <w:jc w:val="left"/>
              <w:rPr>
                <w:color w:val="000000"/>
                <w:sz w:val="20"/>
                <w:szCs w:val="20"/>
                <w:lang w:eastAsia="hu-HU"/>
              </w:rPr>
            </w:pPr>
            <w:r w:rsidRPr="000D696F">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2B283D">
        <w:rPr>
          <w:b/>
          <w:sz w:val="44"/>
          <w:szCs w:val="44"/>
        </w:rPr>
        <w:t>10492-12</w:t>
      </w:r>
      <w:r w:rsidRPr="002B283D">
        <w:rPr>
          <w:sz w:val="44"/>
          <w:szCs w:val="44"/>
        </w:rPr>
        <w:t xml:space="preserve"> </w:t>
      </w:r>
      <w:r w:rsidRPr="00D52C63">
        <w:rPr>
          <w:b/>
          <w:sz w:val="36"/>
        </w:rPr>
        <w:t xml:space="preserve"> azonosító számú</w:t>
      </w:r>
    </w:p>
    <w:p w:rsidR="008F5089" w:rsidRPr="002B283D" w:rsidRDefault="008F5089" w:rsidP="00AB4B83">
      <w:pPr>
        <w:spacing w:after="0"/>
        <w:jc w:val="center"/>
        <w:rPr>
          <w:b/>
          <w:sz w:val="44"/>
          <w:szCs w:val="44"/>
        </w:rPr>
      </w:pPr>
      <w:r w:rsidRPr="002B283D">
        <w:rPr>
          <w:b/>
          <w:sz w:val="44"/>
          <w:szCs w:val="44"/>
        </w:rPr>
        <w:t>Hajógépészeti, elektronikai berendezések beépítése</w:t>
      </w:r>
    </w:p>
    <w:p w:rsidR="008F5089" w:rsidRPr="00D52C63" w:rsidRDefault="008F5089" w:rsidP="00DF1227">
      <w:pPr>
        <w:jc w:val="center"/>
        <w:rPr>
          <w:b/>
          <w:sz w:val="36"/>
        </w:rPr>
      </w:pP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rsidRPr="002B283D">
        <w:rPr>
          <w:b/>
        </w:rPr>
        <w:t>104892-12</w:t>
      </w:r>
      <w:r w:rsidRPr="002B283D">
        <w:rPr>
          <w:sz w:val="20"/>
          <w:szCs w:val="20"/>
        </w:rPr>
        <w:t xml:space="preserve"> </w:t>
      </w:r>
      <w:r w:rsidRPr="00D52C63">
        <w:t xml:space="preserve"> azonosító számú </w:t>
      </w:r>
      <w:r w:rsidRPr="002B283D">
        <w:rPr>
          <w:b/>
        </w:rPr>
        <w:t>hajógépészeti, elektronikai berendezések beépítése</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5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tblGrid>
      <w:tr w:rsidR="008F5089" w:rsidRPr="00B04F05" w:rsidTr="00354631">
        <w:trPr>
          <w:trHeight w:val="1755"/>
          <w:jc w:val="center"/>
        </w:trPr>
        <w:tc>
          <w:tcPr>
            <w:tcW w:w="4100" w:type="dxa"/>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textDirection w:val="btLr"/>
            <w:vAlign w:val="bottom"/>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Hajógépészet, elektronika</w:t>
            </w:r>
          </w:p>
        </w:tc>
        <w:tc>
          <w:tcPr>
            <w:tcW w:w="720" w:type="dxa"/>
            <w:textDirection w:val="btLr"/>
            <w:vAlign w:val="bottom"/>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Hajógépészeti gyakorlat</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FELADATOK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a vezeték helyét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védőcsöveket, vezetékcsatornákat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Elvégzi a befejező munkákat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és beépíti a motoralapot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Motoralapra helyezi a motort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tönkcsövet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Összeállítja a kihajtást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az üzemanyagrendszert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kipufogórendszert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hűtőrendszert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távirányító-rendszert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Elektromosan beköti a motort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Feltölti a víz-, gáz- és üzemanyagrendszert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Ellenőrzi a víz-, gáz-, üzemanyag- és elektromos 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Előkészíti a hő –és hangszigetelést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a motortér szellőzését biztosító rendszert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Beépíti és installálja a műszereket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Ellenőrzi és kipróbálja a műszereket</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SZAKMAI ISMERETEK</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vezetékek- szerelvények, csővezetékek- szerelvények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Víz-, gáz- elektromos szerelés, külső- belső felületkezelés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Hajóhajtás energetikai viszonyai, propellerfajták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Hajócsavar jellemzői, geometriája, kiválasztás módszerei</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Lapátos-kerék, vízsugárhajtómű</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Különböző beépítési módok ismerete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Víz-, gáz-szerelési rajz</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szerelési rajz</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Mérés, ellenőrzés, mérő- és ellenőrző eszközök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528"/>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lastRenderedPageBreak/>
              <w:t>Nagypontosságú mérő- és ellenőrző eszközök használata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Mechanikai alapfogalmak</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SZAKMAI KÉSZSÉGEK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Csőszerelő rajz olvasása, értelmezése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Elektromos rajz olvasása, értelmezése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Fémipari szerszámok, berendezések használata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SZEMÉLYES 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Önállóság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Döntésképesség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TÁRSAS 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Kapcsolatteremtő készség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Motiváló készség</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Együttműködés képessége</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 </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300"/>
          <w:jc w:val="center"/>
        </w:trPr>
        <w:tc>
          <w:tcPr>
            <w:tcW w:w="5540" w:type="dxa"/>
            <w:gridSpan w:val="3"/>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MÓDSZERKOMPETENCIÁK</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Logikus gondolkodás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Ismeretek helyén való alkalmazása</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r w:rsidR="008F5089" w:rsidRPr="00B04F05" w:rsidTr="00354631">
        <w:trPr>
          <w:trHeight w:val="264"/>
          <w:jc w:val="center"/>
        </w:trPr>
        <w:tc>
          <w:tcPr>
            <w:tcW w:w="4100" w:type="dxa"/>
            <w:vAlign w:val="center"/>
          </w:tcPr>
          <w:p w:rsidR="008F5089" w:rsidRPr="00B04F05" w:rsidRDefault="008F5089" w:rsidP="00B04F05">
            <w:pPr>
              <w:spacing w:after="0"/>
              <w:jc w:val="left"/>
              <w:rPr>
                <w:color w:val="000000"/>
                <w:sz w:val="20"/>
                <w:szCs w:val="20"/>
                <w:lang w:eastAsia="hu-HU"/>
              </w:rPr>
            </w:pPr>
            <w:r w:rsidRPr="00B04F05">
              <w:rPr>
                <w:color w:val="000000"/>
                <w:sz w:val="20"/>
                <w:szCs w:val="20"/>
                <w:lang w:eastAsia="hu-HU"/>
              </w:rPr>
              <w:t>Lényegfelismerés (lényeglátás)</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c>
          <w:tcPr>
            <w:tcW w:w="720" w:type="dxa"/>
            <w:noWrap/>
            <w:vAlign w:val="center"/>
          </w:tcPr>
          <w:p w:rsidR="008F5089" w:rsidRPr="00B04F05" w:rsidRDefault="008F5089" w:rsidP="00B04F05">
            <w:pPr>
              <w:spacing w:after="0"/>
              <w:jc w:val="center"/>
              <w:rPr>
                <w:color w:val="000000"/>
                <w:sz w:val="20"/>
                <w:szCs w:val="20"/>
                <w:lang w:eastAsia="hu-HU"/>
              </w:rPr>
            </w:pPr>
            <w:r w:rsidRPr="00B04F05">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021BB7">
        <w:rPr>
          <w:b/>
          <w:color w:val="000000"/>
          <w:szCs w:val="24"/>
        </w:rPr>
        <w:t xml:space="preserve"> </w:t>
      </w:r>
      <w:r w:rsidRPr="002B283D">
        <w:rPr>
          <w:b/>
          <w:color w:val="000000"/>
          <w:szCs w:val="24"/>
        </w:rPr>
        <w:t>Hajógépészet, hajóelektromosság</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widowControl w:val="0"/>
        <w:suppressAutoHyphens/>
        <w:spacing w:after="0"/>
        <w:ind w:left="284"/>
        <w:rPr>
          <w:szCs w:val="24"/>
        </w:rPr>
      </w:pPr>
      <w:r w:rsidRPr="00354631">
        <w:rPr>
          <w:szCs w:val="24"/>
        </w:rPr>
        <w:t>A tanuló ismerje meg a hajó vezetékezés és szerelvényezés elkészítését, a hajóhajtási módokat; motorbeépítéseket; a víz-, gáz-, elektromos-, hűtőrendszereket; hő- és hangszigetelést; motortér szellőztetését, műszerek beépítését, gépek-, berendezések biztonságtechnikáját, tűzvédelmi előírásokat.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203C51" w:rsidRDefault="008F5089" w:rsidP="00354631">
      <w:pPr>
        <w:pStyle w:val="Listaszerbekezds"/>
        <w:spacing w:after="0"/>
        <w:ind w:left="644"/>
        <w:rPr>
          <w:b/>
          <w:szCs w:val="24"/>
        </w:rPr>
      </w:pPr>
      <w:r w:rsidRPr="00203C51">
        <w:rPr>
          <w:b/>
          <w:szCs w:val="24"/>
        </w:rPr>
        <w:t>Természetismeret:</w:t>
      </w:r>
    </w:p>
    <w:p w:rsidR="008F5089" w:rsidRPr="00203C51" w:rsidRDefault="008F5089" w:rsidP="00354631">
      <w:pPr>
        <w:pStyle w:val="Listaszerbekezds"/>
        <w:spacing w:after="0"/>
        <w:ind w:left="644"/>
        <w:rPr>
          <w:szCs w:val="24"/>
        </w:rPr>
      </w:pPr>
      <w:r w:rsidRPr="00203C51">
        <w:rPr>
          <w:szCs w:val="24"/>
        </w:rPr>
        <w:t xml:space="preserve"> elektromosság, - mérés, - ellenőrzés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Vezetékek, hajóhajtás</w:t>
      </w:r>
      <w:r w:rsidRPr="00644690">
        <w:rPr>
          <w:b/>
          <w:i/>
        </w:rPr>
        <w:tab/>
      </w:r>
      <w:r>
        <w:rPr>
          <w:b/>
          <w:i/>
        </w:rPr>
        <w:t>18 ó</w:t>
      </w:r>
      <w:r w:rsidRPr="00644690">
        <w:rPr>
          <w:b/>
          <w:i/>
        </w:rPr>
        <w:t>ra/</w:t>
      </w:r>
      <w:r>
        <w:rPr>
          <w:b/>
          <w:i/>
        </w:rPr>
        <w:t>18</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Elektromos vezetékek- szerelvények, csővezetékek- szerelvények: A vezetékek átmérőjének meghatározása a fogyasztók ismeretében. Szerelvények helyének meghatározása. Vezetékek biztonságos elhelyezése és megfelelő rögzítése. Csatlakozások hajózási szabványoknak megfelelően. Vezetékek védőcsövezése.</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t>Víz-, gáz- elektromos szerelés: A hajó vízrendszerének megtervezése (hideg-, meleg víz). Víztartály, bojler, fekáliatartály helyének meghatározása. Szerelvények elhelyezése. Vezetékezés. Gáz hajóban való elhelyezésének biztonságtechnikája. Gázvezeték elhelyezésének tervezése, vezetékezés, gázfogyasztók beszerelése. A hajó elektromos szerelvények felszerelése.</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8F5089" w:rsidRPr="00203C51" w:rsidRDefault="008F5089" w:rsidP="00354631">
      <w:pPr>
        <w:pStyle w:val="Listaszerbekezds"/>
        <w:widowControl w:val="0"/>
        <w:suppressAutoHyphens/>
        <w:spacing w:after="0"/>
        <w:ind w:left="644"/>
        <w:rPr>
          <w:kern w:val="2"/>
          <w:szCs w:val="24"/>
          <w:lang w:eastAsia="hi-IN" w:bidi="hi-IN"/>
        </w:rPr>
      </w:pPr>
      <w:r w:rsidRPr="00203C51">
        <w:rPr>
          <w:kern w:val="2"/>
          <w:szCs w:val="24"/>
          <w:lang w:eastAsia="hi-IN" w:bidi="hi-IN"/>
        </w:rPr>
        <w:lastRenderedPageBreak/>
        <w:t>Vízsugárhajtómű: Vízsugárhajtás jellemzői, szerkezeti megoldása. Vízsugárhajtóművek beszelésének előírásai.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Beépítések működésének ellenőrzése</w:t>
      </w:r>
      <w:r w:rsidRPr="00644690">
        <w:rPr>
          <w:b/>
          <w:i/>
        </w:rPr>
        <w:tab/>
      </w:r>
      <w:r>
        <w:rPr>
          <w:b/>
          <w:i/>
        </w:rPr>
        <w:t>18 ó</w:t>
      </w:r>
      <w:r w:rsidRPr="00644690">
        <w:rPr>
          <w:b/>
          <w:i/>
        </w:rPr>
        <w:t>ra/</w:t>
      </w:r>
      <w:r>
        <w:rPr>
          <w:b/>
          <w:i/>
        </w:rPr>
        <w:t>18</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Beépítési módok ellenőrzése: Beépített motorok, hajtási módok rendeltetésszerű működésének ellenőrzése.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Motor fordulatszámának vizsgálata a motor a propeller teljesítményének függvényében.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Víz-, gáz rendszer tömítettség ellenőrzése. Biztonsági hőfok-határoló vizsgálata. Műszerek installálása, kalibrálása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Mérő- és ellenőrző eszközök: Elektromos mérőeszközök. Calonel elektróda, az elektorkorrózió vizsgálata. </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Biztonságtechnika</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Gépek, berendezések, szerszámok biztonságtechnikája: Hajóépítésben használt gépek biztonságtechnikai előírásai. Emelő berendezések biztonságtechnikája. Bakok, támasztó alátétek biztonságtechnikai előírásai. Speciális szállító-mozgató eszközök biztonságtechnikája. Kézi és speciális szerszámok biztonságtechnikája.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 Anyagmozgatás és tárolás biztonságtechnikája: Hajóépítésben használt anyagok, tárolásának és mozgatásának biztonságtechnikai előírásai.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Tűzvédelmi előírások ismerete: Hajóépítésben használt tűzveszélyes anyagok tűzvédelmi előírásai.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Villamosság biztonságtechnikája: elektromos eszközök használatának biztonságtechnikai előírásai.</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Beépítések</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Bel- és külmotorok beépítése: Motor kiválasztásának szempontjai. Hajtási mód függvényében motoralapok készítése. </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Klíma-, fűtési és szellőzőrendszer, elektromos rendszer, műszerek: Teljesítmény függvényében klíma-, fűtő- és szellőző berendezések kiválasztása. Klíma-, fűtő- és szellőző berendezések beépítésének gyári előírásai.</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203C51" w:rsidRDefault="008F5089" w:rsidP="00354631">
      <w:pPr>
        <w:pStyle w:val="Listaszerbekezds"/>
        <w:spacing w:after="0"/>
        <w:ind w:left="644"/>
        <w:rPr>
          <w:i/>
          <w:iCs/>
          <w:szCs w:val="24"/>
        </w:rPr>
      </w:pPr>
      <w:r w:rsidRPr="00203C51">
        <w:rPr>
          <w:i/>
          <w:szCs w:val="24"/>
        </w:rPr>
        <w:t>Hajó gépészet, hajó elektromosság t</w:t>
      </w:r>
      <w:r w:rsidRPr="00203C51">
        <w:rPr>
          <w:i/>
          <w:iCs/>
          <w:szCs w:val="24"/>
        </w:rPr>
        <w: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50F23" w:rsidTr="00F71CA9">
        <w:trPr>
          <w:trHeight w:val="600"/>
          <w:jc w:val="center"/>
        </w:trPr>
        <w:tc>
          <w:tcPr>
            <w:tcW w:w="98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Sorszám</w:t>
            </w:r>
          </w:p>
        </w:tc>
        <w:tc>
          <w:tcPr>
            <w:tcW w:w="228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Alkalmazott oktatási módszer neve</w:t>
            </w:r>
          </w:p>
        </w:tc>
        <w:tc>
          <w:tcPr>
            <w:tcW w:w="2940" w:type="dxa"/>
            <w:gridSpan w:val="3"/>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A tanulói tevékenység szervezeti kerete</w:t>
            </w:r>
          </w:p>
        </w:tc>
        <w:tc>
          <w:tcPr>
            <w:tcW w:w="2440" w:type="dxa"/>
            <w:vMerge w:val="restart"/>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xml:space="preserve">Alkalmazandó eszközök és felszerelések </w:t>
            </w:r>
          </w:p>
        </w:tc>
      </w:tr>
      <w:tr w:rsidR="008F5089" w:rsidRPr="00850F23" w:rsidTr="00F71CA9">
        <w:trPr>
          <w:trHeight w:val="276"/>
          <w:jc w:val="center"/>
        </w:trPr>
        <w:tc>
          <w:tcPr>
            <w:tcW w:w="980" w:type="dxa"/>
            <w:vMerge/>
            <w:vAlign w:val="center"/>
          </w:tcPr>
          <w:p w:rsidR="008F5089" w:rsidRPr="00850F23" w:rsidRDefault="008F5089" w:rsidP="00850F23">
            <w:pPr>
              <w:spacing w:after="0"/>
              <w:jc w:val="left"/>
              <w:rPr>
                <w:color w:val="000000"/>
                <w:sz w:val="20"/>
                <w:szCs w:val="20"/>
                <w:lang w:eastAsia="hu-HU"/>
              </w:rPr>
            </w:pPr>
          </w:p>
        </w:tc>
        <w:tc>
          <w:tcPr>
            <w:tcW w:w="2280" w:type="dxa"/>
            <w:vMerge/>
            <w:vAlign w:val="center"/>
          </w:tcPr>
          <w:p w:rsidR="008F5089" w:rsidRPr="00850F23" w:rsidRDefault="008F5089" w:rsidP="00850F23">
            <w:pPr>
              <w:spacing w:after="0"/>
              <w:jc w:val="left"/>
              <w:rPr>
                <w:color w:val="000000"/>
                <w:sz w:val="20"/>
                <w:szCs w:val="20"/>
                <w:lang w:eastAsia="hu-HU"/>
              </w:rPr>
            </w:pP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egyéni</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csoport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osztály</w:t>
            </w:r>
          </w:p>
        </w:tc>
        <w:tc>
          <w:tcPr>
            <w:tcW w:w="2440" w:type="dxa"/>
            <w:vMerge/>
            <w:vAlign w:val="center"/>
          </w:tcPr>
          <w:p w:rsidR="008F5089" w:rsidRPr="00850F23" w:rsidRDefault="008F5089" w:rsidP="00850F23">
            <w:pPr>
              <w:spacing w:after="0"/>
              <w:jc w:val="left"/>
              <w:rPr>
                <w:color w:val="000000"/>
                <w:sz w:val="20"/>
                <w:szCs w:val="20"/>
                <w:lang w:eastAsia="hu-HU"/>
              </w:rPr>
            </w:pP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1.</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magyarázat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2.</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elbeszélés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3.</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megbeszélés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lastRenderedPageBreak/>
              <w:t>4.</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vita</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5.</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szemléltetés</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r w:rsidR="008F5089" w:rsidRPr="00850F23" w:rsidTr="00F71CA9">
        <w:trPr>
          <w:trHeight w:val="276"/>
          <w:jc w:val="center"/>
        </w:trPr>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6.</w:t>
            </w:r>
          </w:p>
        </w:tc>
        <w:tc>
          <w:tcPr>
            <w:tcW w:w="228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házi feladat</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x</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980" w:type="dxa"/>
            <w:vAlign w:val="center"/>
          </w:tcPr>
          <w:p w:rsidR="008F5089" w:rsidRPr="00850F23" w:rsidRDefault="008F5089" w:rsidP="00850F23">
            <w:pPr>
              <w:spacing w:after="0"/>
              <w:jc w:val="center"/>
              <w:rPr>
                <w:color w:val="000000"/>
                <w:sz w:val="20"/>
                <w:szCs w:val="20"/>
                <w:lang w:eastAsia="hu-HU"/>
              </w:rPr>
            </w:pPr>
            <w:r w:rsidRPr="00850F23">
              <w:rPr>
                <w:color w:val="000000"/>
                <w:sz w:val="20"/>
                <w:szCs w:val="20"/>
                <w:lang w:eastAsia="hu-HU"/>
              </w:rPr>
              <w:t> </w:t>
            </w:r>
          </w:p>
        </w:tc>
        <w:tc>
          <w:tcPr>
            <w:tcW w:w="2440" w:type="dxa"/>
            <w:vAlign w:val="center"/>
          </w:tcPr>
          <w:p w:rsidR="008F5089" w:rsidRPr="00850F23" w:rsidRDefault="008F5089" w:rsidP="00850F23">
            <w:pPr>
              <w:spacing w:after="0"/>
              <w:jc w:val="left"/>
              <w:rPr>
                <w:color w:val="000000"/>
                <w:sz w:val="20"/>
                <w:szCs w:val="20"/>
                <w:lang w:eastAsia="hu-HU"/>
              </w:rPr>
            </w:pPr>
            <w:r w:rsidRPr="00850F23">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D72F1F" w:rsidTr="00D72F1F">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xml:space="preserve">Alkalmazandó eszközök és felszerelések </w:t>
            </w:r>
          </w:p>
        </w:tc>
      </w:tr>
      <w:tr w:rsidR="008F5089" w:rsidRPr="00D72F1F" w:rsidTr="00D72F1F">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 feldolgozó tevékenységek</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1.</w:t>
            </w:r>
            <w:r>
              <w:rPr>
                <w:color w:val="000000"/>
                <w:sz w:val="20"/>
                <w:szCs w:val="20"/>
                <w:lang w:eastAsia="hu-HU"/>
              </w:rPr>
              <w:t>1</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1.3</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1.4</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1.5</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Ismeretalkalmazási gyakorló tevékenységek, feladatok</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2.1.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2.3</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2.4</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2.5</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2.6</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Képi információk körében</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Csoportos munkaformák körében</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528"/>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4</w:t>
            </w:r>
            <w:r w:rsidRPr="00D72F1F">
              <w:rPr>
                <w:color w:val="000000"/>
                <w:sz w:val="20"/>
                <w:szCs w:val="20"/>
                <w:lang w:eastAsia="hu-HU"/>
              </w:rPr>
              <w:t>.</w:t>
            </w:r>
            <w:r>
              <w:rPr>
                <w:color w:val="000000"/>
                <w:sz w:val="20"/>
                <w:szCs w:val="20"/>
                <w:lang w:eastAsia="hu-HU"/>
              </w:rPr>
              <w:t>2</w:t>
            </w:r>
            <w:r w:rsidRPr="00D72F1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Vizsgálati tevékenységek körében</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r w:rsidR="008F5089" w:rsidRPr="00D72F1F" w:rsidTr="00D72F1F">
        <w:trPr>
          <w:trHeight w:val="276"/>
        </w:trPr>
        <w:tc>
          <w:tcPr>
            <w:tcW w:w="1060" w:type="dxa"/>
            <w:tcBorders>
              <w:top w:val="nil"/>
              <w:left w:val="single" w:sz="4" w:space="0" w:color="auto"/>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Pr>
                <w:color w:val="000000"/>
                <w:sz w:val="20"/>
                <w:szCs w:val="20"/>
                <w:lang w:eastAsia="hu-HU"/>
              </w:rPr>
              <w:t>5</w:t>
            </w:r>
            <w:r w:rsidRPr="00D72F1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Geometriai mérési gyakorlat</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D72F1F" w:rsidRDefault="008F5089" w:rsidP="00D72F1F">
            <w:pPr>
              <w:spacing w:after="0"/>
              <w:jc w:val="center"/>
              <w:rPr>
                <w:color w:val="000000"/>
                <w:sz w:val="20"/>
                <w:szCs w:val="20"/>
                <w:lang w:eastAsia="hu-HU"/>
              </w:rPr>
            </w:pPr>
            <w:r w:rsidRPr="00D72F1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D72F1F" w:rsidRDefault="008F5089" w:rsidP="00D72F1F">
            <w:pPr>
              <w:spacing w:after="0"/>
              <w:jc w:val="left"/>
              <w:rPr>
                <w:color w:val="000000"/>
                <w:sz w:val="20"/>
                <w:szCs w:val="20"/>
                <w:lang w:eastAsia="hu-HU"/>
              </w:rPr>
            </w:pPr>
            <w:r w:rsidRPr="00D72F1F">
              <w:rPr>
                <w:color w:val="000000"/>
                <w:sz w:val="20"/>
                <w:szCs w:val="20"/>
                <w:lang w:eastAsia="hu-HU"/>
              </w:rPr>
              <w:t> </w:t>
            </w:r>
          </w:p>
        </w:tc>
      </w:tr>
    </w:tbl>
    <w:p w:rsidR="008F5089" w:rsidRDefault="008F5089" w:rsidP="00DF1227">
      <w:pPr>
        <w:spacing w:after="0"/>
        <w:ind w:left="426"/>
      </w:pP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lastRenderedPageBreak/>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A34345">
        <w:rPr>
          <w:b/>
          <w:color w:val="000000"/>
          <w:szCs w:val="24"/>
        </w:rPr>
        <w:t xml:space="preserve"> </w:t>
      </w:r>
      <w:r w:rsidRPr="002B283D">
        <w:rPr>
          <w:b/>
          <w:color w:val="000000"/>
          <w:szCs w:val="24"/>
        </w:rPr>
        <w:t>Hajógépészeti gyakorlat</w:t>
      </w:r>
      <w:r w:rsidRPr="00644690">
        <w:rPr>
          <w:b/>
        </w:rPr>
        <w:t xml:space="preserve"> tantárgy</w:t>
      </w:r>
      <w:r w:rsidRPr="00644690">
        <w:rPr>
          <w:b/>
        </w:rPr>
        <w:tab/>
      </w:r>
      <w:r>
        <w:rPr>
          <w:b/>
        </w:rPr>
        <w:t>172 ó</w:t>
      </w:r>
      <w:r w:rsidRPr="00644690">
        <w:rPr>
          <w:b/>
        </w:rPr>
        <w:t>ra/</w:t>
      </w:r>
      <w:r>
        <w:rPr>
          <w:b/>
        </w:rPr>
        <w:t>172</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A34345" w:rsidRDefault="008F5089" w:rsidP="00354631">
      <w:pPr>
        <w:pStyle w:val="Listaszerbekezds"/>
        <w:widowControl w:val="0"/>
        <w:suppressAutoHyphens/>
        <w:spacing w:after="0"/>
        <w:ind w:left="644"/>
        <w:rPr>
          <w:kern w:val="2"/>
          <w:szCs w:val="24"/>
          <w:lang w:eastAsia="hi-IN" w:bidi="hi-IN"/>
        </w:rPr>
      </w:pPr>
      <w:r w:rsidRPr="00A34345">
        <w:rPr>
          <w:kern w:val="2"/>
          <w:szCs w:val="24"/>
          <w:lang w:eastAsia="hi-IN" w:bidi="hi-IN"/>
        </w:rPr>
        <w:t>A tanuló tudja elkészíteni a hajók védőcsöveit, vezetékcsatornáit. Tudja beépíteni a motort, a tönkcsövet, az üzemanyagrendszert, kipufogórendszert, hűtőrendszert, a távirányító-rendszert, a hő- és hangszigetelést, a szellőző-rendszert, a hajó műszereit.</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Pr="00A34345" w:rsidRDefault="008F5089" w:rsidP="00354631">
      <w:pPr>
        <w:pStyle w:val="Listaszerbekezds"/>
        <w:spacing w:after="0"/>
        <w:ind w:left="644"/>
        <w:rPr>
          <w:b/>
          <w:szCs w:val="24"/>
        </w:rPr>
      </w:pPr>
      <w:r w:rsidRPr="00A34345">
        <w:rPr>
          <w:b/>
          <w:szCs w:val="24"/>
        </w:rPr>
        <w:t>Természetismeret:</w:t>
      </w:r>
    </w:p>
    <w:p w:rsidR="008F5089" w:rsidRPr="00A34345" w:rsidRDefault="008F5089" w:rsidP="00354631">
      <w:pPr>
        <w:pStyle w:val="Listaszerbekezds"/>
        <w:spacing w:after="0"/>
        <w:ind w:left="644"/>
        <w:rPr>
          <w:szCs w:val="24"/>
        </w:rPr>
      </w:pPr>
      <w:r w:rsidRPr="00A34345">
        <w:rPr>
          <w:szCs w:val="24"/>
        </w:rPr>
        <w:t>- elektromosság, - mérés, - ellenőrzés</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Vezetékezés</w:t>
      </w:r>
      <w:r w:rsidRPr="00644690">
        <w:rPr>
          <w:b/>
          <w:i/>
        </w:rPr>
        <w:tab/>
      </w:r>
      <w:r>
        <w:rPr>
          <w:b/>
          <w:i/>
        </w:rPr>
        <w:t>54 ó</w:t>
      </w:r>
      <w:r w:rsidRPr="00644690">
        <w:rPr>
          <w:b/>
          <w:i/>
        </w:rPr>
        <w:t>ra/</w:t>
      </w:r>
      <w:r>
        <w:rPr>
          <w:b/>
          <w:i/>
        </w:rPr>
        <w:t>54</w:t>
      </w:r>
      <w:r w:rsidRPr="00644690">
        <w:rPr>
          <w:b/>
          <w:i/>
        </w:rPr>
        <w:t xml:space="preserve"> óra</w:t>
      </w:r>
    </w:p>
    <w:p w:rsidR="008F5089" w:rsidRDefault="008F5089" w:rsidP="00DF1227">
      <w:pPr>
        <w:spacing w:after="0"/>
        <w:ind w:left="851"/>
      </w:pPr>
      <w:r>
        <w:t>A vezeték átmérőjének meghatározása a fogyasztók ismeretében.</w:t>
      </w:r>
    </w:p>
    <w:p w:rsidR="008F5089" w:rsidRDefault="008F5089" w:rsidP="00DF1227">
      <w:pPr>
        <w:spacing w:after="0"/>
        <w:ind w:left="851"/>
      </w:pPr>
      <w:r>
        <w:t xml:space="preserve">Szerelvények helyének meghatározása. </w:t>
      </w:r>
    </w:p>
    <w:p w:rsidR="008F5089" w:rsidRDefault="008F5089" w:rsidP="00DF1227">
      <w:pPr>
        <w:spacing w:after="0"/>
        <w:ind w:left="851"/>
      </w:pPr>
      <w:r>
        <w:t>Vezetékek biztonságos elhelyezése és megfelelő rögzítése.</w:t>
      </w:r>
    </w:p>
    <w:p w:rsidR="008F5089" w:rsidRDefault="008F5089" w:rsidP="00DF1227">
      <w:pPr>
        <w:spacing w:after="0"/>
        <w:ind w:left="851"/>
      </w:pPr>
      <w:r>
        <w:t>Csatlakozások hajózási szabványoknak megfelelően.</w:t>
      </w:r>
    </w:p>
    <w:p w:rsidR="008F5089" w:rsidRDefault="008F5089" w:rsidP="00DF1227">
      <w:pPr>
        <w:spacing w:after="0"/>
        <w:ind w:left="851"/>
      </w:pPr>
      <w:r>
        <w:t>Vezetékek védőcsövezése.</w:t>
      </w:r>
    </w:p>
    <w:p w:rsidR="008F5089" w:rsidRDefault="008F5089" w:rsidP="00DF1227">
      <w:pPr>
        <w:spacing w:after="0"/>
        <w:ind w:left="851"/>
      </w:pPr>
      <w:r>
        <w:t>A hajó vízrendszerének megtervezése (hideg-, meleg víz).</w:t>
      </w:r>
    </w:p>
    <w:p w:rsidR="008F5089" w:rsidRDefault="008F5089" w:rsidP="00DF1227">
      <w:pPr>
        <w:spacing w:after="0"/>
        <w:ind w:left="851"/>
      </w:pPr>
      <w:r>
        <w:t>Víztartály, bojler, fekáliatartály helyének meghatározása.</w:t>
      </w:r>
    </w:p>
    <w:p w:rsidR="008F5089" w:rsidRDefault="008F5089" w:rsidP="00DF1227">
      <w:pPr>
        <w:spacing w:after="0"/>
        <w:ind w:left="851"/>
      </w:pPr>
      <w:r>
        <w:t>Szerelvények elhelyezése. Vezetékezés.</w:t>
      </w:r>
    </w:p>
    <w:p w:rsidR="008F5089" w:rsidRDefault="008F5089" w:rsidP="00DF1227">
      <w:pPr>
        <w:spacing w:after="0"/>
        <w:ind w:left="851"/>
      </w:pPr>
      <w:r>
        <w:t>Gáz hajóban való elhelyezésének biztonságtechnikája.</w:t>
      </w:r>
    </w:p>
    <w:p w:rsidR="008F5089" w:rsidRDefault="008F5089" w:rsidP="00DF1227">
      <w:pPr>
        <w:spacing w:after="0"/>
        <w:ind w:left="851"/>
      </w:pPr>
      <w:r>
        <w:t xml:space="preserve">Gázvezeték elhelyezésének tervezése, vezetékezés, gázfogyasztók beszerelése. </w:t>
      </w:r>
    </w:p>
    <w:p w:rsidR="008F5089" w:rsidRDefault="008F5089" w:rsidP="003F195C">
      <w:pPr>
        <w:widowControl w:val="0"/>
        <w:suppressAutoHyphens/>
        <w:spacing w:after="0"/>
        <w:ind w:left="1260"/>
      </w:pPr>
      <w:r>
        <w:t xml:space="preserve">A hajó elektromos szerelvények felszerelése. </w:t>
      </w:r>
    </w:p>
    <w:p w:rsidR="008F5089" w:rsidRPr="002B283D" w:rsidRDefault="008F5089" w:rsidP="003F195C">
      <w:pPr>
        <w:widowControl w:val="0"/>
        <w:suppressAutoHyphens/>
        <w:spacing w:after="0"/>
        <w:ind w:left="1260"/>
        <w:rPr>
          <w:kern w:val="2"/>
          <w:szCs w:val="24"/>
          <w:lang w:eastAsia="hi-IN" w:bidi="hi-IN"/>
        </w:rPr>
      </w:pPr>
      <w:r w:rsidRPr="002B283D">
        <w:rPr>
          <w:kern w:val="2"/>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8F5089" w:rsidRPr="002B283D" w:rsidRDefault="008F5089" w:rsidP="003F195C">
      <w:pPr>
        <w:widowControl w:val="0"/>
        <w:suppressAutoHyphens/>
        <w:spacing w:after="0"/>
        <w:ind w:left="1260"/>
        <w:rPr>
          <w:kern w:val="2"/>
          <w:szCs w:val="24"/>
          <w:lang w:eastAsia="hi-IN" w:bidi="hi-IN"/>
        </w:rPr>
      </w:pPr>
      <w:r w:rsidRPr="002B283D">
        <w:rPr>
          <w:kern w:val="2"/>
          <w:szCs w:val="24"/>
          <w:lang w:eastAsia="hi-IN" w:bidi="hi-IN"/>
        </w:rPr>
        <w:t>Vízsugárhajtómű: Vízsugárhajtás jellemzői, szerkezeti megoldása. Vízsugárhajtóművek beszelésének előírásai.</w:t>
      </w:r>
    </w:p>
    <w:p w:rsidR="008F5089" w:rsidRDefault="008F5089" w:rsidP="00DF1227">
      <w:pPr>
        <w:spacing w:after="0"/>
        <w:ind w:left="851"/>
      </w:pPr>
      <w:r>
        <w:t>Beépíti a védőcsöveket, vezetékcsatornákat.</w:t>
      </w:r>
    </w:p>
    <w:p w:rsidR="008F5089" w:rsidRDefault="008F5089" w:rsidP="00DF1227">
      <w:pPr>
        <w:spacing w:after="0"/>
        <w:ind w:left="851"/>
      </w:pPr>
      <w:r>
        <w:t>Elvégzi a befejező munkákat.</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Motorbeépítés</w:t>
      </w:r>
      <w:r w:rsidRPr="00644690">
        <w:rPr>
          <w:b/>
          <w:i/>
        </w:rPr>
        <w:tab/>
      </w:r>
      <w:r>
        <w:rPr>
          <w:b/>
          <w:i/>
        </w:rPr>
        <w:t>54 ó</w:t>
      </w:r>
      <w:r w:rsidRPr="00644690">
        <w:rPr>
          <w:b/>
          <w:i/>
        </w:rPr>
        <w:t>ra/</w:t>
      </w:r>
      <w:r>
        <w:rPr>
          <w:b/>
          <w:i/>
        </w:rPr>
        <w:t>54</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 xml:space="preserve">Belső motorok beépítése, külmotorok beépítése: Motor kiválasztásának szempontjai. Hajtási mód függvényében motoralapok készítése. </w:t>
      </w:r>
    </w:p>
    <w:p w:rsidR="008F5089" w:rsidRPr="003F195C" w:rsidRDefault="008F5089" w:rsidP="00354631">
      <w:pPr>
        <w:spacing w:after="0"/>
        <w:ind w:left="284"/>
      </w:pPr>
      <w:r w:rsidRPr="00354631">
        <w:rPr>
          <w:kern w:val="2"/>
          <w:szCs w:val="24"/>
          <w:lang w:eastAsia="hi-IN" w:bidi="hi-IN"/>
        </w:rPr>
        <w:tab/>
        <w:t>Motoralap elkészítése</w:t>
      </w:r>
    </w:p>
    <w:p w:rsidR="008F5089" w:rsidRPr="003F195C" w:rsidRDefault="008F5089" w:rsidP="00354631">
      <w:pPr>
        <w:spacing w:after="0"/>
        <w:ind w:left="284"/>
      </w:pPr>
      <w:r w:rsidRPr="00354631">
        <w:rPr>
          <w:kern w:val="2"/>
          <w:szCs w:val="24"/>
          <w:lang w:eastAsia="hi-IN" w:bidi="hi-IN"/>
        </w:rPr>
        <w:t>Motoralapra helyezi a motort. Motor rögzítése.</w:t>
      </w:r>
    </w:p>
    <w:p w:rsidR="008F5089" w:rsidRPr="003F195C" w:rsidRDefault="008F5089" w:rsidP="00354631">
      <w:pPr>
        <w:spacing w:after="0"/>
        <w:ind w:left="284"/>
      </w:pPr>
      <w:r w:rsidRPr="00354631">
        <w:rPr>
          <w:kern w:val="2"/>
          <w:szCs w:val="24"/>
          <w:lang w:eastAsia="hi-IN" w:bidi="hi-IN"/>
        </w:rPr>
        <w:t>Beépíti a tönkcsövet. Tönkcső helyének kijelölése.</w:t>
      </w:r>
    </w:p>
    <w:p w:rsidR="008F5089" w:rsidRPr="003F195C" w:rsidRDefault="008F5089" w:rsidP="00354631">
      <w:pPr>
        <w:spacing w:after="0"/>
        <w:ind w:left="284"/>
      </w:pPr>
      <w:r w:rsidRPr="00354631">
        <w:rPr>
          <w:kern w:val="2"/>
          <w:szCs w:val="24"/>
          <w:lang w:eastAsia="hi-IN" w:bidi="hi-IN"/>
        </w:rPr>
        <w:t>Tengelybak helyének kijelölése és beépítése.</w:t>
      </w:r>
    </w:p>
    <w:p w:rsidR="008F5089" w:rsidRPr="003F195C" w:rsidRDefault="008F5089" w:rsidP="00354631">
      <w:pPr>
        <w:spacing w:after="0"/>
        <w:ind w:left="284"/>
      </w:pPr>
      <w:r w:rsidRPr="00354631">
        <w:rPr>
          <w:kern w:val="2"/>
          <w:szCs w:val="24"/>
          <w:lang w:eastAsia="hi-IN" w:bidi="hi-IN"/>
        </w:rPr>
        <w:t>Egytengelyűség ellenőrzése.</w:t>
      </w:r>
    </w:p>
    <w:p w:rsidR="008F5089" w:rsidRPr="003F195C" w:rsidRDefault="008F5089" w:rsidP="00354631">
      <w:pPr>
        <w:spacing w:after="0"/>
        <w:ind w:left="284"/>
      </w:pPr>
      <w:r w:rsidRPr="00354631">
        <w:rPr>
          <w:kern w:val="2"/>
          <w:szCs w:val="24"/>
          <w:lang w:eastAsia="hi-IN" w:bidi="hi-IN"/>
        </w:rPr>
        <w:t xml:space="preserve">Összeállítja a kihajtást. Tengely beszerelése. </w:t>
      </w:r>
    </w:p>
    <w:p w:rsidR="008F5089" w:rsidRDefault="008F5089" w:rsidP="00354631">
      <w:pPr>
        <w:spacing w:after="0"/>
        <w:ind w:left="284"/>
      </w:pPr>
      <w:r w:rsidRPr="00354631">
        <w:rPr>
          <w:kern w:val="2"/>
          <w:szCs w:val="24"/>
          <w:lang w:eastAsia="hi-IN" w:bidi="hi-IN"/>
        </w:rPr>
        <w:t>Tömítések ellenőrzése</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lastRenderedPageBreak/>
        <w:t>Üzemanyag, kipufogó, hűtő, távirányító</w:t>
      </w:r>
      <w:r w:rsidRPr="00644690">
        <w:rPr>
          <w:b/>
          <w:i/>
        </w:rPr>
        <w:tab/>
      </w:r>
      <w:r>
        <w:rPr>
          <w:b/>
          <w:i/>
        </w:rPr>
        <w:t>32 ó</w:t>
      </w:r>
      <w:r w:rsidRPr="00644690">
        <w:rPr>
          <w:b/>
          <w:i/>
        </w:rPr>
        <w:t>ra/</w:t>
      </w:r>
      <w:r>
        <w:rPr>
          <w:b/>
          <w:i/>
        </w:rPr>
        <w:t>32</w:t>
      </w:r>
      <w:r w:rsidRPr="00644690">
        <w:rPr>
          <w:b/>
          <w:i/>
        </w:rPr>
        <w:t xml:space="preserve"> óra</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Teljesítmény függvényében klíma-, fűtő- és szellőző berendezések kiválasztása. Klíma-, fűtő- és szellőző berendezések beépítésének gyári előírásai szerint.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az üzemanyagrendszert. Üzemanyagtartály beépítése. A csövek elvezetésének és rögzítésének műveletei.</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kipufogórendszert.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hűtőrendszert.</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Beépíti a távirányító-rendszert. A távvezérlő központ beépítése.</w:t>
      </w:r>
    </w:p>
    <w:p w:rsidR="008F5089" w:rsidRPr="00354631" w:rsidRDefault="008F5089" w:rsidP="00354631">
      <w:pPr>
        <w:widowControl w:val="0"/>
        <w:suppressAutoHyphens/>
        <w:spacing w:after="0"/>
        <w:ind w:left="284"/>
        <w:rPr>
          <w:kern w:val="2"/>
          <w:szCs w:val="24"/>
          <w:lang w:eastAsia="hi-IN" w:bidi="hi-IN"/>
        </w:rPr>
      </w:pPr>
      <w:r w:rsidRPr="00354631">
        <w:rPr>
          <w:kern w:val="2"/>
          <w:szCs w:val="24"/>
          <w:lang w:eastAsia="hi-IN" w:bidi="hi-IN"/>
        </w:rPr>
        <w:t>A motor bowdenek beszerelése.</w:t>
      </w:r>
    </w:p>
    <w:p w:rsidR="008F5089" w:rsidRPr="002B283D" w:rsidRDefault="008F5089" w:rsidP="00354631">
      <w:pPr>
        <w:pStyle w:val="Stlus6"/>
        <w:numPr>
          <w:ilvl w:val="0"/>
          <w:numId w:val="0"/>
        </w:numPr>
        <w:tabs>
          <w:tab w:val="left" w:pos="708"/>
        </w:tabs>
        <w:ind w:left="284"/>
        <w:jc w:val="both"/>
      </w:pPr>
      <w:r w:rsidRPr="002B283D">
        <w:rPr>
          <w:kern w:val="2"/>
          <w:lang w:eastAsia="hi-IN" w:bidi="hi-IN"/>
        </w:rPr>
        <w:t xml:space="preserve">Elektromosan beköti a motort. </w:t>
      </w:r>
      <w:r w:rsidRPr="002B283D">
        <w:t>A motorindító akkumulátor és az elektromos vezetékek beépítése. A motor műszereinek beépítése. A hajó elektromos berendezéseinek beépítése. Egyéb fogyasztók beépítése, felszerelése. Kábelezés. Biztosíték- és kapcsolótábla kialakítása. Akkumulátor (ok) beépítése. Próbák. Műszerek beépítése. Ellenőrzés, kalibrálás menete.</w:t>
      </w:r>
    </w:p>
    <w:p w:rsidR="008F5089" w:rsidRPr="002B283D" w:rsidRDefault="008F5089" w:rsidP="00354631">
      <w:pPr>
        <w:pStyle w:val="Stlus6"/>
        <w:numPr>
          <w:ilvl w:val="0"/>
          <w:numId w:val="0"/>
        </w:numPr>
        <w:tabs>
          <w:tab w:val="left" w:pos="708"/>
        </w:tabs>
        <w:ind w:left="284"/>
        <w:jc w:val="both"/>
      </w:pPr>
      <w:r w:rsidRPr="002B283D">
        <w:rPr>
          <w:kern w:val="2"/>
          <w:lang w:eastAsia="hi-IN" w:bidi="hi-IN"/>
        </w:rPr>
        <w:t xml:space="preserve">Feltölti a víz-, gáz- és üzemanyagrendszert. Vízrendszer beépítése: - </w:t>
      </w:r>
      <w:r w:rsidRPr="002B283D">
        <w:t xml:space="preserve">Ivóvíztartály beépítése, - A csövek elvezetésének és rögzítésének műveletei, - Szerelvények, szivattyúk szerelése, - Fenékvíz-elszívó rendszer elemeinek beépítése, - Elemek beépítése, - Működési próbák elvégzése. </w:t>
      </w:r>
    </w:p>
    <w:p w:rsidR="008F5089" w:rsidRPr="00354631" w:rsidRDefault="008F5089" w:rsidP="00354631">
      <w:pPr>
        <w:widowControl w:val="0"/>
        <w:suppressAutoHyphens/>
        <w:spacing w:after="0"/>
        <w:ind w:left="284"/>
        <w:rPr>
          <w:kern w:val="2"/>
          <w:szCs w:val="24"/>
          <w:lang w:eastAsia="hi-IN" w:bidi="hi-IN"/>
        </w:rPr>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rPr>
        <w:t>Beüzemelés</w:t>
      </w:r>
      <w:r w:rsidRPr="00644690">
        <w:rPr>
          <w:b/>
          <w:i/>
        </w:rPr>
        <w:tab/>
      </w:r>
      <w:r>
        <w:rPr>
          <w:b/>
          <w:i/>
        </w:rPr>
        <w:t>32 ó</w:t>
      </w:r>
      <w:r w:rsidRPr="00644690">
        <w:rPr>
          <w:b/>
          <w:i/>
        </w:rPr>
        <w:t>ra/</w:t>
      </w:r>
      <w:r>
        <w:rPr>
          <w:b/>
          <w:i/>
        </w:rPr>
        <w:t>32</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vízrendszer tömítettségének,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gázellátó rendszer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üzemanyag ellátó rendszer tömítettségének,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elektromos rendszerének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Beépíti a motortér szellőzését biztosító rendszert.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Beépíti és installálja a műszereket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A hajó berendezési működésének ellenőrzése.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Ellenőrzi, kipróbálja a műszereket.</w:t>
      </w:r>
    </w:p>
    <w:p w:rsidR="008F5089" w:rsidRPr="002A1C54" w:rsidRDefault="008F5089" w:rsidP="00354631">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B60055" w:rsidRDefault="008F5089" w:rsidP="00354631">
      <w:pPr>
        <w:pStyle w:val="Listaszerbekezds"/>
        <w:spacing w:after="0"/>
        <w:ind w:left="360"/>
        <w:rPr>
          <w:szCs w:val="24"/>
        </w:rPr>
      </w:pPr>
      <w:r w:rsidRPr="00B60055">
        <w:rPr>
          <w:i/>
          <w:color w:val="000000"/>
          <w:szCs w:val="24"/>
          <w:lang w:eastAsia="hu-HU"/>
        </w:rPr>
        <w:t>Hajógépészet gyakorlatát</w:t>
      </w:r>
      <w:r w:rsidRPr="00B60055">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920181" w:rsidTr="0092018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xml:space="preserve">Alkalmazandó eszközök és felszerelések </w:t>
            </w:r>
          </w:p>
        </w:tc>
      </w:tr>
      <w:tr w:rsidR="008F5089" w:rsidRPr="00920181" w:rsidTr="0092018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lastRenderedPageBreak/>
              <w:t>4.</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r w:rsidR="008F5089" w:rsidRPr="00920181" w:rsidTr="00920181">
        <w:trPr>
          <w:trHeight w:val="276"/>
        </w:trPr>
        <w:tc>
          <w:tcPr>
            <w:tcW w:w="980" w:type="dxa"/>
            <w:tcBorders>
              <w:top w:val="nil"/>
              <w:left w:val="single" w:sz="4" w:space="0" w:color="auto"/>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920181" w:rsidRDefault="008F5089" w:rsidP="00920181">
            <w:pPr>
              <w:spacing w:after="0"/>
              <w:jc w:val="center"/>
              <w:rPr>
                <w:color w:val="000000"/>
                <w:sz w:val="20"/>
                <w:szCs w:val="20"/>
                <w:lang w:eastAsia="hu-HU"/>
              </w:rPr>
            </w:pPr>
            <w:r w:rsidRPr="0092018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920181" w:rsidRDefault="008F5089" w:rsidP="00920181">
            <w:pPr>
              <w:spacing w:after="0"/>
              <w:jc w:val="left"/>
              <w:rPr>
                <w:color w:val="000000"/>
                <w:sz w:val="20"/>
                <w:szCs w:val="20"/>
                <w:lang w:eastAsia="hu-HU"/>
              </w:rPr>
            </w:pPr>
            <w:r w:rsidRPr="0092018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C94B9D" w:rsidTr="00C94B9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xml:space="preserve">Alkalmazandó eszközök és felszerelések </w:t>
            </w:r>
          </w:p>
        </w:tc>
      </w:tr>
      <w:tr w:rsidR="008F5089" w:rsidRPr="00C94B9D" w:rsidTr="00C94B9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 feldolgozó tevékenységek</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1.</w:t>
            </w:r>
            <w:r>
              <w:rPr>
                <w:color w:val="000000"/>
                <w:sz w:val="20"/>
                <w:szCs w:val="20"/>
                <w:lang w:eastAsia="hu-HU"/>
              </w:rPr>
              <w:t>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1.2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1.3</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Ismeretalkalmazási gyakorló tevékenységek, feladatok</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2.1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2.2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Képi információk körében</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3.2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Komplex információk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4.1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4.2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Csoportos munkaformák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5.1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Gyakorlati munkavégzés körében</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6.1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6.2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Üzemeltetési tevékenységek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7.</w:t>
            </w:r>
            <w:r>
              <w:rPr>
                <w:color w:val="000000"/>
                <w:sz w:val="20"/>
                <w:szCs w:val="20"/>
                <w:lang w:eastAsia="hu-HU"/>
              </w:rPr>
              <w:t>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7.2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w:t>
            </w:r>
            <w:r w:rsidRPr="00C94B9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Szolgáltatási tevékenységek körében</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8.1</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r w:rsidR="008F5089" w:rsidRPr="00C94B9D" w:rsidTr="00C94B9D">
        <w:trPr>
          <w:trHeight w:val="528"/>
        </w:trPr>
        <w:tc>
          <w:tcPr>
            <w:tcW w:w="1060" w:type="dxa"/>
            <w:tcBorders>
              <w:top w:val="nil"/>
              <w:left w:val="single" w:sz="4" w:space="0" w:color="auto"/>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Pr>
                <w:color w:val="000000"/>
                <w:sz w:val="20"/>
                <w:szCs w:val="20"/>
                <w:lang w:eastAsia="hu-HU"/>
              </w:rPr>
              <w:t>8.2</w:t>
            </w:r>
            <w:r w:rsidRPr="00C94B9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C94B9D" w:rsidRDefault="008F5089" w:rsidP="00C94B9D">
            <w:pPr>
              <w:spacing w:after="0"/>
              <w:jc w:val="center"/>
              <w:rPr>
                <w:color w:val="000000"/>
                <w:sz w:val="20"/>
                <w:szCs w:val="20"/>
                <w:lang w:eastAsia="hu-HU"/>
              </w:rPr>
            </w:pPr>
            <w:r w:rsidRPr="00C94B9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C94B9D" w:rsidRDefault="008F5089" w:rsidP="00C94B9D">
            <w:pPr>
              <w:spacing w:after="0"/>
              <w:jc w:val="left"/>
              <w:rPr>
                <w:color w:val="000000"/>
                <w:sz w:val="20"/>
                <w:szCs w:val="20"/>
                <w:lang w:eastAsia="hu-HU"/>
              </w:rPr>
            </w:pPr>
            <w:r w:rsidRPr="00C94B9D">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lastRenderedPageBreak/>
        <w:t>A nemzeti köznevelésről szóló 2011. évi CXC. törvény. 54. § (2) a) pontja szerinti értékeléssel.</w:t>
      </w:r>
    </w:p>
    <w:p w:rsidR="008F5089" w:rsidRPr="002B5BF7" w:rsidRDefault="008F5089" w:rsidP="00354631">
      <w:pPr>
        <w:spacing w:after="0"/>
      </w:pPr>
    </w:p>
    <w:p w:rsidR="008F5089" w:rsidRDefault="008F5089" w:rsidP="00DF1227">
      <w:pPr>
        <w:spacing w:after="200" w:line="276" w:lineRule="auto"/>
        <w:jc w:val="left"/>
      </w:pPr>
      <w:r>
        <w:br w:type="page"/>
      </w:r>
    </w:p>
    <w:p w:rsidR="008F5089" w:rsidRPr="00D52C63" w:rsidRDefault="008F5089" w:rsidP="00DF1227"/>
    <w:p w:rsidR="008F5089" w:rsidRPr="00D52C63" w:rsidRDefault="008F5089" w:rsidP="00DF1227">
      <w:pPr>
        <w:spacing w:before="2880"/>
        <w:jc w:val="center"/>
        <w:rPr>
          <w:b/>
          <w:sz w:val="36"/>
        </w:rPr>
      </w:pPr>
      <w:r w:rsidRPr="00D52C63">
        <w:rPr>
          <w:b/>
          <w:sz w:val="36"/>
        </w:rPr>
        <w:t>A</w:t>
      </w:r>
    </w:p>
    <w:p w:rsidR="008F5089" w:rsidRPr="00D52C63" w:rsidRDefault="008F5089" w:rsidP="00DF1227">
      <w:pPr>
        <w:spacing w:after="480"/>
        <w:jc w:val="center"/>
        <w:rPr>
          <w:b/>
          <w:sz w:val="36"/>
        </w:rPr>
      </w:pPr>
      <w:r w:rsidRPr="002B283D">
        <w:rPr>
          <w:b/>
          <w:sz w:val="44"/>
          <w:szCs w:val="44"/>
        </w:rPr>
        <w:t xml:space="preserve">10493-12 </w:t>
      </w:r>
      <w:r w:rsidRPr="00D52C63">
        <w:rPr>
          <w:b/>
          <w:sz w:val="36"/>
        </w:rPr>
        <w:t xml:space="preserve"> azonosító számú</w:t>
      </w:r>
    </w:p>
    <w:p w:rsidR="008F5089" w:rsidRPr="00D52C63" w:rsidRDefault="008F5089" w:rsidP="00DF1227">
      <w:pPr>
        <w:jc w:val="center"/>
        <w:rPr>
          <w:b/>
          <w:sz w:val="36"/>
        </w:rPr>
      </w:pPr>
      <w:r w:rsidRPr="002B283D">
        <w:rPr>
          <w:b/>
          <w:sz w:val="44"/>
          <w:szCs w:val="44"/>
        </w:rPr>
        <w:t>Biztonságos munkavégzés, gazdasági, vállalkozási teendők</w:t>
      </w:r>
    </w:p>
    <w:p w:rsidR="008F5089" w:rsidRPr="00D52C63" w:rsidRDefault="008F5089" w:rsidP="00DF1227">
      <w:pPr>
        <w:jc w:val="center"/>
        <w:rPr>
          <w:b/>
          <w:sz w:val="36"/>
        </w:rPr>
      </w:pPr>
      <w:r w:rsidRPr="00D52C63">
        <w:rPr>
          <w:b/>
          <w:sz w:val="36"/>
        </w:rPr>
        <w:t>megnevezésű</w:t>
      </w:r>
    </w:p>
    <w:p w:rsidR="008F5089" w:rsidRPr="00D52C63" w:rsidRDefault="008F5089" w:rsidP="00DF1227">
      <w:pPr>
        <w:spacing w:before="480" w:after="480"/>
        <w:jc w:val="center"/>
        <w:rPr>
          <w:b/>
          <w:sz w:val="36"/>
        </w:rPr>
      </w:pPr>
      <w:r w:rsidRPr="00D52C63">
        <w:rPr>
          <w:b/>
          <w:sz w:val="36"/>
        </w:rPr>
        <w:t>szakmai követelménymodul</w:t>
      </w:r>
    </w:p>
    <w:p w:rsidR="008F5089" w:rsidRPr="00D52C63" w:rsidRDefault="008F5089" w:rsidP="00DF1227">
      <w:pPr>
        <w:jc w:val="center"/>
        <w:rPr>
          <w:b/>
          <w:sz w:val="36"/>
        </w:rPr>
      </w:pPr>
      <w:r w:rsidRPr="00D52C63">
        <w:rPr>
          <w:b/>
          <w:sz w:val="36"/>
        </w:rPr>
        <w:t>tantárgyai, témakörei</w:t>
      </w:r>
    </w:p>
    <w:p w:rsidR="008F5089" w:rsidRPr="00D52C63" w:rsidRDefault="008F5089" w:rsidP="00DF1227">
      <w:pPr>
        <w:spacing w:after="200" w:line="276" w:lineRule="auto"/>
        <w:jc w:val="left"/>
      </w:pPr>
      <w:r w:rsidRPr="00D52C63">
        <w:br w:type="page"/>
      </w:r>
    </w:p>
    <w:p w:rsidR="008F5089" w:rsidRDefault="008F5089" w:rsidP="00DF1227">
      <w:r w:rsidRPr="00D52C63">
        <w:t xml:space="preserve">A </w:t>
      </w:r>
      <w:r>
        <w:t>10493</w:t>
      </w:r>
      <w:r w:rsidRPr="00D26A67">
        <w:t>-</w:t>
      </w:r>
      <w:r>
        <w:t>12</w:t>
      </w:r>
      <w:r w:rsidRPr="00D52C63">
        <w:t xml:space="preserve"> azonosító számú </w:t>
      </w:r>
      <w:r>
        <w:t>Biztonságos munkavégzés, gazdasági, vállalkozási teendők</w:t>
      </w:r>
      <w:r w:rsidRPr="00D26A67">
        <w:t>.</w:t>
      </w:r>
      <w:r>
        <w:t xml:space="preserve"> </w:t>
      </w:r>
      <w:r w:rsidRPr="00D52C63">
        <w:t>megnevezésű szakmai követelménymodulhoz tartozó tantárgyak és témakörök oktatása során fejlesztendő kompetenciák</w:t>
      </w:r>
    </w:p>
    <w:p w:rsidR="008F5089" w:rsidRPr="00D52C63" w:rsidRDefault="008F5089" w:rsidP="00DF1227">
      <w:pPr>
        <w:jc w:val="center"/>
      </w:pPr>
    </w:p>
    <w:p w:rsidR="008F5089" w:rsidRDefault="008F5089" w:rsidP="00DF1227"/>
    <w:tbl>
      <w:tblPr>
        <w:tblW w:w="6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00"/>
        <w:gridCol w:w="720"/>
        <w:gridCol w:w="720"/>
        <w:gridCol w:w="720"/>
        <w:gridCol w:w="720"/>
      </w:tblGrid>
      <w:tr w:rsidR="008F5089" w:rsidRPr="00E47973" w:rsidTr="00354631">
        <w:trPr>
          <w:trHeight w:val="1755"/>
          <w:jc w:val="center"/>
        </w:trPr>
        <w:tc>
          <w:tcPr>
            <w:tcW w:w="4100" w:type="dxa"/>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Biztonságos munkavégzés</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Gazdasági, vállalkozási ismeretek</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Számítástechnikai ismeretek</w:t>
            </w:r>
          </w:p>
        </w:tc>
        <w:tc>
          <w:tcPr>
            <w:tcW w:w="720" w:type="dxa"/>
            <w:textDirection w:val="btLr"/>
            <w:vAlign w:val="bottom"/>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Biztonságos munkavégzés gyakorlata</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FELADATOK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munkavédelem alapvető előírásait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Munkabiztonságot, biztonságos munkahelyet, munkavégzést megteremti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hajóépítésben használatos szerszámokat, gépeket biztonságosan használja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Állványokat, emelő berendezéseket, szállító eszközöket biztonságosan használja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Elsősegélyt nyújt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Kockázatelemzést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Tűzvédelmi szabályokat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Tűzoltó berendezéseket alkalmaz, tűzet olt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Környezetvédelem célját, módszereit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Környezeti ártalmak csökkentésének módját és a környezetvédelem eszközeit alkalmazza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Vállalkozást alapít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 gazdálkodását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Marketinget, piackutatást végez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Üzleti tervet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Árajánlatot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Adózás, könyvelés rendjét megismeri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Vállalkozással kapcsolatos munkajogi kérdéseket elsajátítja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Munkaszerződést és munkavállalási szerződés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Megrendelőt  szállítólevelet készít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Számlát állít ki az elvégzett munkáról</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Kapcsolatot tart az ügyfelekkel, reklamációt intéz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Tevékenységi körének alakításával rugalmasan alkalmazkodik a piaci, technológiai változásokhoz</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Számítástechnikai eszközöket, programokat használ</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SZAKMAI ISMERETEK</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lastRenderedPageBreak/>
              <w:t>Munkavédelem alapfogalmai, munkahelyi balesetek, foglalkozási megbetegedések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Munkaegészségügy, munkahigiénia, munkalélektan, munkaélettan, munka-alkalmassági vizsgálatok, hatósági felügyelet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Kéziszerszámok, gépek, berendezések biztonságos használatának szabályai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 emelő-berendezések, szállító eszközök biztonságos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Biztonságtechnika, munkabiztonság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Elsősegélynyújtás szabálya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Kockázatelemzés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Tűzvédelmi szabályok, eszközök, tűzoltás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Környezetvédelem célja, eszközei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Hulladékgazdálkodás módja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Hajóépítés tűz- és környezetvédelmi előírásai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Vállalkozási alapismeretek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Vállalkozási formák, indítási, működtetési feladatai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Munkaszerződés és munkavállalási szerződés tartalma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792"/>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 vállalkozási ügymenethez szükséges könyvelési, adózási, pénzügyi, gazdasági 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Alapszintű munkajogi 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Munkáltatók és munkavállalók kötelezettségei és jogai, érdekképviselet, érdekegyeztetés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Kommunikáció, marketing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Üzleti terv felépítése</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Megrendelő, szállítólevél tartalmi, formai követelményei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Árajánlat tartalma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 xml:space="preserve">Számla tartalmi, formai követelményei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Kapcsolattartás, reklamáció kezelés szabályai</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 xml:space="preserve">Informatikai ismeretek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SZAKMAI KÉSZSÉGEK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Szakmai szöveg megértés, írás, fogalmazás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IT alapismeretek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Operációs rendszerek</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Szövegszerkesztés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Táblázatkezelés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SZEMÉLYES KOMPETENCIÁK</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Munkavédelmi-, tűzvédelmi-, környezetvédelmi eszközök, berendezések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528"/>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Állványok, emelő-berendezések, szállító eszközök készség szintű használata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Elemi szintű számítógép használat</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TÁRSAS KOMPETENCIÁK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Konfliktusmegoldó készség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Kapcsolatfenntartó készség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lastRenderedPageBreak/>
              <w:t>Határozottság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 </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300"/>
          <w:jc w:val="center"/>
        </w:trPr>
        <w:tc>
          <w:tcPr>
            <w:tcW w:w="6980" w:type="dxa"/>
            <w:gridSpan w:val="5"/>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MÓDSZERKOMPETENCIÁK</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Ismeretek helyén való alkalmazása</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Áttekintő képesség</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r w:rsidR="008F5089" w:rsidRPr="00E47973" w:rsidTr="00354631">
        <w:trPr>
          <w:trHeight w:val="264"/>
          <w:jc w:val="center"/>
        </w:trPr>
        <w:tc>
          <w:tcPr>
            <w:tcW w:w="4100" w:type="dxa"/>
            <w:vAlign w:val="center"/>
          </w:tcPr>
          <w:p w:rsidR="008F5089" w:rsidRPr="00E47973" w:rsidRDefault="008F5089" w:rsidP="00E47973">
            <w:pPr>
              <w:spacing w:after="0"/>
              <w:jc w:val="left"/>
              <w:rPr>
                <w:color w:val="000000"/>
                <w:sz w:val="20"/>
                <w:szCs w:val="20"/>
                <w:lang w:eastAsia="hu-HU"/>
              </w:rPr>
            </w:pPr>
            <w:r w:rsidRPr="00E47973">
              <w:rPr>
                <w:color w:val="000000"/>
                <w:sz w:val="20"/>
                <w:szCs w:val="20"/>
                <w:lang w:eastAsia="hu-HU"/>
              </w:rPr>
              <w:t>Logikus gondolkodás</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c>
          <w:tcPr>
            <w:tcW w:w="720" w:type="dxa"/>
            <w:noWrap/>
            <w:vAlign w:val="center"/>
          </w:tcPr>
          <w:p w:rsidR="008F5089" w:rsidRPr="00E47973" w:rsidRDefault="008F5089" w:rsidP="00E47973">
            <w:pPr>
              <w:spacing w:after="0"/>
              <w:jc w:val="center"/>
              <w:rPr>
                <w:color w:val="000000"/>
                <w:sz w:val="20"/>
                <w:szCs w:val="20"/>
                <w:lang w:eastAsia="hu-HU"/>
              </w:rPr>
            </w:pPr>
            <w:r w:rsidRPr="00E47973">
              <w:rPr>
                <w:color w:val="000000"/>
                <w:sz w:val="20"/>
                <w:szCs w:val="20"/>
                <w:lang w:eastAsia="hu-HU"/>
              </w:rPr>
              <w:t>x</w:t>
            </w:r>
          </w:p>
        </w:tc>
      </w:tr>
    </w:tbl>
    <w:p w:rsidR="008F5089" w:rsidRDefault="008F5089" w:rsidP="00DF1227"/>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3814D9">
        <w:rPr>
          <w:b/>
          <w:color w:val="000000"/>
          <w:szCs w:val="24"/>
          <w:lang w:eastAsia="hu-HU"/>
        </w:rPr>
        <w:t xml:space="preserve"> </w:t>
      </w:r>
      <w:r w:rsidRPr="002B283D">
        <w:rPr>
          <w:b/>
          <w:color w:val="000000"/>
          <w:szCs w:val="24"/>
          <w:lang w:eastAsia="hu-HU"/>
        </w:rPr>
        <w:t>Biztonságos munkavégzés</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rPr>
          <w:szCs w:val="24"/>
        </w:rPr>
      </w:pPr>
      <w:r w:rsidRPr="00354631">
        <w:rPr>
          <w:szCs w:val="24"/>
        </w:rPr>
        <w:t>Ismerjék meg a biztonságos munkavégzés szabályait a szakszerű kézi és gépi eszközök használatát. Tudja a tűz megelőzés előírásait, a tűzoltás módját és az elsősegélynyújtás alapszabályait. Ismerje meg a környezetkárosító hatásokat és azok következményeit. A környezet megóvásának módszereit. A hajóépítéshez tartozó speciális személyi, tárgyi és szervezési feltételek ismerete. A munkaeszközök dokumentációjának ismerete és alkalmazása.</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Munkavédelmi alapismeretek</w:t>
      </w:r>
      <w:r w:rsidRPr="00644690">
        <w:rPr>
          <w:b/>
          <w:i/>
        </w:rPr>
        <w:tab/>
      </w:r>
      <w:r>
        <w:rPr>
          <w:b/>
          <w:i/>
        </w:rPr>
        <w:t>8 ó</w:t>
      </w:r>
      <w:r w:rsidRPr="00644690">
        <w:rPr>
          <w:b/>
          <w:i/>
        </w:rPr>
        <w:t>ra/</w:t>
      </w:r>
      <w:r>
        <w:rPr>
          <w:b/>
          <w:i/>
        </w:rPr>
        <w:t>8</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Munkavédelem alapjai, szabályai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Munkavállaló, munkáltató kötelességei, jogai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Biztonságos munkahely</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Faipari gépek, szerszámok és villamos berendezések munkavédelmi előírásai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ab/>
        <w:t>Hajóépítő szakma sajátos munkavédelmi előírásai, szabályai</w:t>
      </w:r>
    </w:p>
    <w:p w:rsidR="008F5089" w:rsidRPr="003814D9" w:rsidRDefault="008F5089" w:rsidP="00354631">
      <w:pPr>
        <w:pStyle w:val="Listaszerbekezds"/>
        <w:widowControl w:val="0"/>
        <w:suppressAutoHyphens/>
        <w:spacing w:after="0"/>
        <w:ind w:left="360"/>
        <w:rPr>
          <w:kern w:val="2"/>
          <w:szCs w:val="24"/>
          <w:lang w:eastAsia="hi-IN" w:bidi="hi-IN"/>
        </w:rPr>
      </w:pPr>
      <w:r w:rsidRPr="003814D9">
        <w:rPr>
          <w:kern w:val="2"/>
          <w:szCs w:val="24"/>
          <w:lang w:eastAsia="hi-IN" w:bidi="hi-IN"/>
        </w:rPr>
        <w:t>Állványok, emelők, anyagmozgatás munkavédelmi szabályai</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Elsősegélynyújtás</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Elsősegélynyújtás általános szabályai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Elsősegélynyújtás törés, vérzés, eszméletvesztés estén</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Esősegélynyújtás mérgezés, égési sérülés, villamos áramütés esetén</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Újraélesztés</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Tűzvédelem</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alapismeretek</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szabályok</w:t>
      </w:r>
    </w:p>
    <w:p w:rsidR="008F5089" w:rsidRPr="00354631" w:rsidRDefault="008F5089" w:rsidP="00354631">
      <w:pPr>
        <w:widowControl w:val="0"/>
        <w:suppressAutoHyphens/>
        <w:spacing w:after="0"/>
        <w:ind w:left="360"/>
        <w:rPr>
          <w:kern w:val="2"/>
          <w:szCs w:val="24"/>
          <w:lang w:eastAsia="hi-IN" w:bidi="hi-IN"/>
        </w:rPr>
      </w:pPr>
      <w:r w:rsidRPr="00354631">
        <w:rPr>
          <w:kern w:val="2"/>
          <w:szCs w:val="24"/>
          <w:lang w:eastAsia="hi-IN" w:bidi="hi-IN"/>
        </w:rPr>
        <w:t>Tűzvédelmi osztályok, tűzveszélyes tevékenységek a hajóépítő szakmában</w:t>
      </w:r>
    </w:p>
    <w:p w:rsidR="008F5089" w:rsidRPr="00354631" w:rsidRDefault="008F5089" w:rsidP="00354631">
      <w:pPr>
        <w:tabs>
          <w:tab w:val="left" w:pos="1418"/>
          <w:tab w:val="right" w:pos="9072"/>
        </w:tabs>
        <w:spacing w:after="0"/>
        <w:ind w:left="1080"/>
        <w:rPr>
          <w:kern w:val="2"/>
          <w:szCs w:val="24"/>
          <w:lang w:eastAsia="hi-IN" w:bidi="hi-IN"/>
        </w:rPr>
      </w:pPr>
      <w:r w:rsidRPr="00354631">
        <w:rPr>
          <w:kern w:val="2"/>
          <w:szCs w:val="24"/>
          <w:lang w:eastAsia="hi-IN" w:bidi="hi-IN"/>
        </w:rPr>
        <w:t>A tűz oltása, tűzoltó berendezések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Környezetvédelem</w:t>
      </w:r>
      <w:r w:rsidRPr="00644690">
        <w:rPr>
          <w:b/>
          <w:i/>
        </w:rPr>
        <w:tab/>
      </w:r>
      <w:r>
        <w:rPr>
          <w:b/>
          <w:i/>
        </w:rPr>
        <w:t>4 ó</w:t>
      </w:r>
      <w:r w:rsidRPr="00644690">
        <w:rPr>
          <w:b/>
          <w:i/>
        </w:rPr>
        <w:t>ra/</w:t>
      </w:r>
      <w:r>
        <w:rPr>
          <w:b/>
          <w:i/>
        </w:rPr>
        <w:t>4</w:t>
      </w:r>
      <w:r w:rsidRPr="00644690">
        <w:rPr>
          <w:b/>
          <w:i/>
        </w:rPr>
        <w:t xml:space="preserve"> óra</w:t>
      </w:r>
    </w:p>
    <w:p w:rsidR="008F5089" w:rsidRPr="00354631" w:rsidRDefault="008F5089" w:rsidP="00354631">
      <w:pPr>
        <w:widowControl w:val="0"/>
        <w:suppressAutoHyphens/>
        <w:spacing w:after="0"/>
        <w:rPr>
          <w:b/>
          <w:kern w:val="2"/>
          <w:szCs w:val="24"/>
          <w:lang w:eastAsia="hi-IN" w:bidi="hi-IN"/>
        </w:rPr>
      </w:pPr>
      <w:r w:rsidRPr="00354631">
        <w:rPr>
          <w:kern w:val="2"/>
          <w:szCs w:val="24"/>
          <w:lang w:eastAsia="hi-IN" w:bidi="hi-IN"/>
        </w:rPr>
        <w:t>Környezetvédelem jelentősége, módszerei, területei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Környezetvédelem eszközei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Környezeti ártalmak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Hulladékkezelés a hajóépítő szakmában</w:t>
      </w: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lastRenderedPageBreak/>
        <w:t>A képzés javasolt helyszíne (ajánlás)</w:t>
      </w:r>
    </w:p>
    <w:p w:rsidR="008F5089" w:rsidRPr="0081108A" w:rsidRDefault="008F5089" w:rsidP="00354631">
      <w:pPr>
        <w:pStyle w:val="Listaszerbekezds"/>
        <w:ind w:left="360"/>
        <w:rPr>
          <w:szCs w:val="24"/>
        </w:rPr>
      </w:pPr>
      <w:r w:rsidRPr="0081108A">
        <w:rPr>
          <w:szCs w:val="24"/>
        </w:rPr>
        <w:t>A fahajóépítő szakrajz</w:t>
      </w:r>
      <w:r w:rsidRPr="0081108A">
        <w:rPr>
          <w:i/>
          <w:iCs/>
          <w:szCs w:val="24"/>
        </w:rPr>
        <w:t xml:space="preserve">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Pr="00C879C0" w:rsidRDefault="008F5089" w:rsidP="00354631">
      <w:pPr>
        <w:spacing w:after="0"/>
        <w:rPr>
          <w:i/>
        </w:rPr>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B5CB8" w:rsidTr="008B5CB8">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xml:space="preserve">Alkalmazandó eszközök és felszerelések </w:t>
            </w:r>
          </w:p>
        </w:tc>
      </w:tr>
      <w:tr w:rsidR="008F5089" w:rsidRPr="008B5CB8" w:rsidTr="008B5CB8">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8B5CB8">
        <w:trPr>
          <w:trHeight w:val="276"/>
        </w:trPr>
        <w:tc>
          <w:tcPr>
            <w:tcW w:w="980" w:type="dxa"/>
            <w:tcBorders>
              <w:top w:val="nil"/>
              <w:left w:val="single" w:sz="4" w:space="0" w:color="auto"/>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B5CB8" w:rsidTr="00354631">
        <w:trPr>
          <w:trHeight w:val="276"/>
        </w:trPr>
        <w:tc>
          <w:tcPr>
            <w:tcW w:w="106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Sorszám</w:t>
            </w:r>
          </w:p>
        </w:tc>
        <w:tc>
          <w:tcPr>
            <w:tcW w:w="288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Tanulói tevékenységforma</w:t>
            </w:r>
          </w:p>
        </w:tc>
        <w:tc>
          <w:tcPr>
            <w:tcW w:w="2280" w:type="dxa"/>
            <w:gridSpan w:val="3"/>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Tanulói tevékenység szervezési kerete (differenciálási módok)</w:t>
            </w:r>
          </w:p>
        </w:tc>
        <w:tc>
          <w:tcPr>
            <w:tcW w:w="2440" w:type="dxa"/>
            <w:vMerge w:val="restart"/>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xml:space="preserve">Alkalmazandó eszközök és felszerelések </w:t>
            </w:r>
          </w:p>
        </w:tc>
      </w:tr>
      <w:tr w:rsidR="008F5089" w:rsidRPr="008B5CB8" w:rsidTr="00354631">
        <w:trPr>
          <w:trHeight w:val="528"/>
        </w:trPr>
        <w:tc>
          <w:tcPr>
            <w:tcW w:w="1060" w:type="dxa"/>
            <w:vMerge/>
            <w:vAlign w:val="center"/>
          </w:tcPr>
          <w:p w:rsidR="008F5089" w:rsidRPr="008B5CB8" w:rsidRDefault="008F5089" w:rsidP="008B5CB8">
            <w:pPr>
              <w:spacing w:after="0"/>
              <w:jc w:val="left"/>
              <w:rPr>
                <w:color w:val="000000"/>
                <w:sz w:val="20"/>
                <w:szCs w:val="20"/>
                <w:lang w:eastAsia="hu-HU"/>
              </w:rPr>
            </w:pPr>
          </w:p>
        </w:tc>
        <w:tc>
          <w:tcPr>
            <w:tcW w:w="2880" w:type="dxa"/>
            <w:vMerge/>
            <w:vAlign w:val="center"/>
          </w:tcPr>
          <w:p w:rsidR="008F5089" w:rsidRPr="008B5CB8" w:rsidRDefault="008F5089" w:rsidP="008B5CB8">
            <w:pPr>
              <w:spacing w:after="0"/>
              <w:jc w:val="left"/>
              <w:rPr>
                <w:color w:val="000000"/>
                <w:sz w:val="20"/>
                <w:szCs w:val="20"/>
                <w:lang w:eastAsia="hu-HU"/>
              </w:rPr>
            </w:pP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egyéni</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csoport-bontás</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osztály-keret</w:t>
            </w:r>
          </w:p>
        </w:tc>
        <w:tc>
          <w:tcPr>
            <w:tcW w:w="2440" w:type="dxa"/>
            <w:vMerge/>
            <w:vAlign w:val="center"/>
          </w:tcPr>
          <w:p w:rsidR="008F5089" w:rsidRPr="008B5CB8" w:rsidRDefault="008F5089" w:rsidP="008B5CB8">
            <w:pPr>
              <w:spacing w:after="0"/>
              <w:jc w:val="left"/>
              <w:rPr>
                <w:color w:val="000000"/>
                <w:sz w:val="20"/>
                <w:szCs w:val="20"/>
                <w:lang w:eastAsia="hu-HU"/>
              </w:rPr>
            </w:pP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Információ feldolgozó tevékenységek</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1.</w:t>
            </w:r>
            <w:r>
              <w:rPr>
                <w:color w:val="000000"/>
                <w:sz w:val="20"/>
                <w:szCs w:val="20"/>
                <w:lang w:eastAsia="hu-HU"/>
              </w:rPr>
              <w:t>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Hallott szöveg feldolgozása jegyzeteléssel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1.2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Hallott szöveg feladattal vezetett feldolgozása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1.3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Információk önálló rendszerezése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2.</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Ismeretalkalmazási gyakorló tevékenységek, feladatok</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Tesztfeladat megoldása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Szöveges előadás egyéni felkészüléssel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2.3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Tapasztalatok helyszíni ismertetése szóban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Képi információk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rajz értelmezése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3.2.</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rajz készítése leírásból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4.</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Komplex információk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4.1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Jegyzetkészítés eseményről kérdéssor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lastRenderedPageBreak/>
              <w:t>4.2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Esemény helyszíni értékelése szóban felkészülés után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4.3</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Utólagos szóbeli beszámoló</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Csoportos munkaformák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5.1.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Feladattal vezetett kiscsoportos szövegfeldolgozás</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6.</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Gyakorlati munkavégzés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6.1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Műveletek gyakorlása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6.2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Munkamegfigyelés adott szempontok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Üzemeltetési tevékenységek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7.1.</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Géprendszer megfigyelése adott szempontok alapján</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7.2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Üzemelési hibák szimulálása és megfigyelése</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8.</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Vizsgálati tevékenységek körében</w:t>
            </w:r>
          </w:p>
        </w:tc>
      </w:tr>
      <w:tr w:rsidR="008F5089" w:rsidRPr="008B5CB8" w:rsidTr="00354631">
        <w:trPr>
          <w:trHeight w:val="276"/>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8.1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Anyagminták azonosítása</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276"/>
        </w:trPr>
        <w:tc>
          <w:tcPr>
            <w:tcW w:w="1060" w:type="dxa"/>
            <w:shd w:val="clear" w:color="000000" w:fill="D9D9D9"/>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9.</w:t>
            </w:r>
          </w:p>
        </w:tc>
        <w:tc>
          <w:tcPr>
            <w:tcW w:w="7600" w:type="dxa"/>
            <w:gridSpan w:val="5"/>
            <w:shd w:val="clear" w:color="000000" w:fill="D9D9D9"/>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Szolgáltatási tevékenységek körében</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9.1</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Önálló szakmai munkavégzés felügyelet mellett</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r w:rsidR="008F5089" w:rsidRPr="008B5CB8" w:rsidTr="00354631">
        <w:trPr>
          <w:trHeight w:val="528"/>
        </w:trPr>
        <w:tc>
          <w:tcPr>
            <w:tcW w:w="1060" w:type="dxa"/>
            <w:vAlign w:val="center"/>
          </w:tcPr>
          <w:p w:rsidR="008F5089" w:rsidRPr="008B5CB8" w:rsidRDefault="008F5089" w:rsidP="008B5CB8">
            <w:pPr>
              <w:spacing w:after="0"/>
              <w:jc w:val="center"/>
              <w:rPr>
                <w:color w:val="000000"/>
                <w:sz w:val="20"/>
                <w:szCs w:val="20"/>
                <w:lang w:eastAsia="hu-HU"/>
              </w:rPr>
            </w:pPr>
            <w:r>
              <w:rPr>
                <w:color w:val="000000"/>
                <w:sz w:val="20"/>
                <w:szCs w:val="20"/>
                <w:lang w:eastAsia="hu-HU"/>
              </w:rPr>
              <w:t>9.2</w:t>
            </w:r>
            <w:r w:rsidRPr="008B5CB8">
              <w:rPr>
                <w:color w:val="000000"/>
                <w:sz w:val="20"/>
                <w:szCs w:val="20"/>
                <w:lang w:eastAsia="hu-HU"/>
              </w:rPr>
              <w:t>.</w:t>
            </w:r>
          </w:p>
        </w:tc>
        <w:tc>
          <w:tcPr>
            <w:tcW w:w="288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Önálló szakmai munkavégzés közvetlen irányítással</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 </w:t>
            </w:r>
          </w:p>
        </w:tc>
        <w:tc>
          <w:tcPr>
            <w:tcW w:w="760" w:type="dxa"/>
            <w:vAlign w:val="center"/>
          </w:tcPr>
          <w:p w:rsidR="008F5089" w:rsidRPr="008B5CB8" w:rsidRDefault="008F5089" w:rsidP="008B5CB8">
            <w:pPr>
              <w:spacing w:after="0"/>
              <w:jc w:val="center"/>
              <w:rPr>
                <w:color w:val="000000"/>
                <w:sz w:val="20"/>
                <w:szCs w:val="20"/>
                <w:lang w:eastAsia="hu-HU"/>
              </w:rPr>
            </w:pPr>
            <w:r w:rsidRPr="008B5CB8">
              <w:rPr>
                <w:color w:val="000000"/>
                <w:sz w:val="20"/>
                <w:szCs w:val="20"/>
                <w:lang w:eastAsia="hu-HU"/>
              </w:rPr>
              <w:t>x</w:t>
            </w:r>
          </w:p>
        </w:tc>
        <w:tc>
          <w:tcPr>
            <w:tcW w:w="2440" w:type="dxa"/>
            <w:vAlign w:val="center"/>
          </w:tcPr>
          <w:p w:rsidR="008F5089" w:rsidRPr="008B5CB8" w:rsidRDefault="008F5089" w:rsidP="008B5CB8">
            <w:pPr>
              <w:spacing w:after="0"/>
              <w:jc w:val="left"/>
              <w:rPr>
                <w:color w:val="000000"/>
                <w:sz w:val="20"/>
                <w:szCs w:val="20"/>
                <w:lang w:eastAsia="hu-HU"/>
              </w:rPr>
            </w:pPr>
            <w:r w:rsidRPr="008B5CB8">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1108A">
        <w:rPr>
          <w:b/>
          <w:color w:val="000000"/>
          <w:szCs w:val="24"/>
          <w:lang w:eastAsia="hu-HU"/>
        </w:rPr>
        <w:t xml:space="preserve"> </w:t>
      </w:r>
      <w:r w:rsidRPr="002B283D">
        <w:rPr>
          <w:b/>
          <w:color w:val="000000"/>
          <w:szCs w:val="24"/>
          <w:lang w:eastAsia="hu-HU"/>
        </w:rPr>
        <w:t>Gazdasági, vállalkozási ismeretek</w:t>
      </w:r>
      <w:r w:rsidRPr="00644690">
        <w:rPr>
          <w:b/>
        </w:rPr>
        <w:t xml:space="preserve"> tantárgy</w:t>
      </w:r>
      <w:r w:rsidRPr="00644690">
        <w:rPr>
          <w:b/>
        </w:rPr>
        <w:tab/>
      </w:r>
      <w:r>
        <w:rPr>
          <w:b/>
        </w:rPr>
        <w:t>68 ó</w:t>
      </w:r>
      <w:r w:rsidRPr="00644690">
        <w:rPr>
          <w:b/>
        </w:rPr>
        <w:t>ra/</w:t>
      </w:r>
      <w:r>
        <w:rPr>
          <w:b/>
        </w:rPr>
        <w:t>68</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81108A" w:rsidRDefault="008F5089" w:rsidP="00354631">
      <w:pPr>
        <w:pStyle w:val="Listaszerbekezds"/>
        <w:tabs>
          <w:tab w:val="left" w:pos="3600"/>
        </w:tabs>
        <w:autoSpaceDE w:val="0"/>
        <w:autoSpaceDN w:val="0"/>
        <w:adjustRightInd w:val="0"/>
        <w:spacing w:after="0"/>
        <w:ind w:left="360"/>
        <w:rPr>
          <w:szCs w:val="24"/>
        </w:rPr>
      </w:pPr>
      <w:r w:rsidRPr="0081108A">
        <w:rPr>
          <w:szCs w:val="24"/>
        </w:rPr>
        <w:t>Tudja a vállalkozással kapcsolatos vállalkozási, gazdálkodási, munkajogi alapfogalmakat, ismereteket. Ismerje a piackutatás, marketing lényeges elemeit. Készítsen árajánlatot, munkavállalási szerződést, megrendelőt, szállítólevelet és képes legyen az ügyfelekkel való kapcsolattartásra, reklamációk kezelésére.</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Munkajog</w:t>
      </w:r>
      <w:r w:rsidRPr="00644690">
        <w:rPr>
          <w:b/>
          <w:i/>
        </w:rPr>
        <w:tab/>
      </w:r>
      <w:r>
        <w:rPr>
          <w:b/>
          <w:i/>
        </w:rPr>
        <w:t>36 ó</w:t>
      </w:r>
      <w:r w:rsidRPr="00644690">
        <w:rPr>
          <w:b/>
          <w:i/>
        </w:rPr>
        <w:t>ra/</w:t>
      </w:r>
      <w:r>
        <w:rPr>
          <w:b/>
          <w:i/>
        </w:rPr>
        <w:t>36</w:t>
      </w:r>
      <w:r w:rsidRPr="00644690">
        <w:rPr>
          <w:b/>
          <w:i/>
        </w:rPr>
        <w:t xml:space="preserve"> óra</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Munkajogi alapfogalmak (munkáltató, munkavállaló, munkaszerződés)</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Munkaszerződés tartalma, felépítése (kötelező és nem kötelező elemei)</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Munkavállalási, vállalkozási szerződés készítése</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Munkaviszony keletkezése, létesítésének módja (határozott, határozatlan munkaviszony, próbaidő)</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Munkaviszony pályázat útján (pályázat formája, tartalmi elemei, állás pályázat készítése)</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Szakmai önéletrajz tartalma, formai megjelenése (szakmai önéletrajz készítése)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lastRenderedPageBreak/>
        <w:t>Munkaviszony megszüntetése (munkaviszony megszűnik, munkaviszony megszüntetése közös megegyezéssel, rendes és rendkívüli felmondással)</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Munkavégzés szabályai (munkáltató jogai-kötelességei, munkavállaló jogai-kötelességei)</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 xml:space="preserve">Munkaidő, szabadság, pihenőidő (fogalmainak, idejének meghatározása) </w:t>
      </w:r>
    </w:p>
    <w:p w:rsidR="008F5089" w:rsidRPr="00A70651" w:rsidRDefault="008F5089" w:rsidP="00354631">
      <w:pPr>
        <w:pStyle w:val="Listaszerbekezds"/>
        <w:widowControl w:val="0"/>
        <w:suppressAutoHyphens/>
        <w:spacing w:after="0"/>
        <w:ind w:left="360"/>
        <w:rPr>
          <w:kern w:val="2"/>
          <w:szCs w:val="24"/>
          <w:lang w:eastAsia="hi-IN" w:bidi="hi-IN"/>
        </w:rPr>
      </w:pPr>
      <w:r w:rsidRPr="00A70651">
        <w:rPr>
          <w:kern w:val="2"/>
          <w:szCs w:val="24"/>
          <w:lang w:eastAsia="hi-IN" w:bidi="hi-IN"/>
        </w:rPr>
        <w:t>Rendkívüli munkavégzés, túlmunka (fogalmának, tartalmának, díjazásának meghatározása)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Munkáltató és munkavállaló kártérítési felelőssége (mértékének meghatározása)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Érdekvédelmi szervezetek, feladatuk, jogkörük (szakszervezet, kollektív szerződés)</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Munkaügyi hivatal feladata (munkanélküliek támogatási rendszere, álláskeresés módja, pályakezdők, tartósan munkanélküliek segítése)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Vállalkozási ismeret</w:t>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Vállalkozási ismeretek alapjai (vállalkozások fontossága, jelentősége, gazdaságban betöltött szerepük)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környezete (piac meghatározása, kereslet-kínálat)</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Vállalkozó személyes képességei (önállóság, döntőképesség, kockázatvállalás, kommunikáció, megjelenés, szakmai felkészültség, vezetői szervezői képesség, irányítóképesség)</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Vállalkozási formák jellemzői (gazdasági társaságok fajtái, jellemzői, egyéni és társas vállalkozás)</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alapítása, megszüntetése, működtetése, szüneteltetése (alapítás feltételei, felelőségi körök, működtetés szabályai, részvétel a vállalkozás működtetésében, alapítótőke, bejelentési kötelezettségek)</w:t>
      </w: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 xml:space="preserve">Gazdálkodási </w:t>
      </w:r>
      <w:r>
        <w:rPr>
          <w:b/>
          <w:szCs w:val="24"/>
          <w:lang w:eastAsia="hu-HU"/>
        </w:rPr>
        <w:t>i</w:t>
      </w:r>
      <w:r w:rsidRPr="002B283D">
        <w:rPr>
          <w:b/>
          <w:szCs w:val="24"/>
          <w:lang w:eastAsia="hu-HU"/>
        </w:rPr>
        <w:t>meret</w:t>
      </w:r>
      <w:r w:rsidRPr="002B283D">
        <w:rPr>
          <w:b/>
          <w:kern w:val="2"/>
          <w:szCs w:val="24"/>
          <w:lang w:eastAsia="hi-IN" w:bidi="hi-IN"/>
        </w:rPr>
        <w:tab/>
      </w:r>
      <w:r w:rsidRPr="00644690">
        <w:rPr>
          <w:b/>
          <w:i/>
        </w:rPr>
        <w:tab/>
      </w:r>
      <w:r>
        <w:rPr>
          <w:b/>
          <w:i/>
        </w:rPr>
        <w:t>16 ó</w:t>
      </w:r>
      <w:r w:rsidRPr="00644690">
        <w:rPr>
          <w:b/>
          <w:i/>
        </w:rPr>
        <w:t>ra/</w:t>
      </w:r>
      <w:r>
        <w:rPr>
          <w:b/>
          <w:i/>
        </w:rPr>
        <w:t>16</w:t>
      </w:r>
      <w:r w:rsidRPr="00644690">
        <w:rPr>
          <w:b/>
          <w:i/>
        </w:rPr>
        <w:t xml:space="preserve"> óra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Gazdálkodási alapismeretek jelentősége</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Vállalkozás eszközei, forrásai (forgó és állóeszközök)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Költségkalkuláció, árképzés (költségek fajtái csoportosítása, ár-nyereség fogalma)</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Árajánlat készítés (felépítése, formai, tartalmi követelménye, árajánlat készítése egy adott termékről, vagy szolgáltatásról)</w:t>
      </w:r>
    </w:p>
    <w:p w:rsidR="008F5089" w:rsidRPr="00354631" w:rsidRDefault="008F5089" w:rsidP="00354631">
      <w:pPr>
        <w:widowControl w:val="0"/>
        <w:suppressAutoHyphens/>
        <w:spacing w:after="0"/>
        <w:rPr>
          <w:szCs w:val="24"/>
        </w:rPr>
      </w:pPr>
      <w:r w:rsidRPr="00354631">
        <w:rPr>
          <w:kern w:val="2"/>
          <w:szCs w:val="24"/>
          <w:lang w:eastAsia="hi-IN" w:bidi="hi-IN"/>
        </w:rPr>
        <w:t>Marketing,</w:t>
      </w:r>
      <w:r w:rsidRPr="00354631">
        <w:rPr>
          <w:szCs w:val="24"/>
        </w:rPr>
        <w:t xml:space="preserve"> piackutatás (célja, területei, a piackutatás módszerei, eszközei)</w:t>
      </w:r>
    </w:p>
    <w:p w:rsidR="008F5089" w:rsidRPr="00354631" w:rsidRDefault="008F5089" w:rsidP="00354631">
      <w:pPr>
        <w:widowControl w:val="0"/>
        <w:suppressAutoHyphens/>
        <w:spacing w:after="0"/>
        <w:rPr>
          <w:kern w:val="2"/>
          <w:szCs w:val="24"/>
          <w:lang w:eastAsia="hi-IN" w:bidi="hi-IN"/>
        </w:rPr>
      </w:pPr>
      <w:r w:rsidRPr="00354631">
        <w:rPr>
          <w:szCs w:val="24"/>
        </w:rPr>
        <w:t>Reklám, reklámanyag készítése, kiállításon való részvétel</w:t>
      </w:r>
    </w:p>
    <w:p w:rsidR="008F5089" w:rsidRPr="00354631" w:rsidRDefault="008F5089" w:rsidP="00354631">
      <w:pPr>
        <w:widowControl w:val="0"/>
        <w:suppressAutoHyphens/>
        <w:spacing w:after="0"/>
        <w:rPr>
          <w:szCs w:val="24"/>
        </w:rPr>
      </w:pPr>
      <w:r w:rsidRPr="00354631">
        <w:rPr>
          <w:kern w:val="2"/>
          <w:szCs w:val="24"/>
          <w:lang w:eastAsia="hi-IN" w:bidi="hi-IN"/>
        </w:rPr>
        <w:t xml:space="preserve">Vállalkozásokat terhelő adók, járulékok (ÁFA, személyi jövedelemadó, társasági adó, osztalékadó, </w:t>
      </w:r>
      <w:r w:rsidRPr="00354631">
        <w:rPr>
          <w:szCs w:val="24"/>
          <w:lang w:eastAsia="hu-HU"/>
        </w:rPr>
        <w:t>pénzbeli egészségbiztosítási járulék, munkaerő-piaci járulék, szociális hozzájárulási adó, szakképzési hozzájárulás</w:t>
      </w:r>
      <w:r w:rsidRPr="00354631">
        <w:rPr>
          <w:kern w:val="2"/>
          <w:szCs w:val="24"/>
          <w:lang w:eastAsia="hi-IN" w:bidi="hi-IN"/>
        </w:rPr>
        <w:t xml:space="preserve">, munkaadói-, munkavállalói járulék, nyugdíjjárulék, </w:t>
      </w:r>
      <w:r w:rsidRPr="00354631">
        <w:rPr>
          <w:szCs w:val="24"/>
        </w:rPr>
        <w:t>természetbeni egészségbiztosítási járulék)</w:t>
      </w:r>
    </w:p>
    <w:p w:rsidR="008F5089" w:rsidRPr="00354631" w:rsidRDefault="008F5089" w:rsidP="00354631">
      <w:pPr>
        <w:widowControl w:val="0"/>
        <w:suppressAutoHyphens/>
        <w:spacing w:after="0"/>
        <w:rPr>
          <w:kern w:val="2"/>
          <w:szCs w:val="24"/>
          <w:lang w:eastAsia="hi-IN" w:bidi="hi-IN"/>
        </w:rPr>
      </w:pPr>
      <w:r w:rsidRPr="00354631">
        <w:rPr>
          <w:kern w:val="2"/>
          <w:szCs w:val="24"/>
          <w:lang w:eastAsia="hi-IN" w:bidi="hi-IN"/>
        </w:rPr>
        <w:t>Számlázás, számlakészítés szállítólevél, megrendelő, készítése</w:t>
      </w:r>
    </w:p>
    <w:p w:rsidR="008F5089" w:rsidRPr="002A1C54" w:rsidRDefault="008F5089" w:rsidP="00DF1227">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354631" w:rsidRDefault="008F5089" w:rsidP="00354631">
      <w:pPr>
        <w:rPr>
          <w:szCs w:val="24"/>
        </w:rPr>
      </w:pPr>
      <w:r w:rsidRPr="00354631">
        <w:rPr>
          <w:i/>
          <w:iCs/>
          <w:szCs w:val="24"/>
        </w:rPr>
        <w:t>A gazdasági, vállalkozási ismeret tantárgy oktatása 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8F379A" w:rsidTr="008F379A">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xml:space="preserve">Alkalmazandó eszközök és felszerelések </w:t>
            </w:r>
          </w:p>
        </w:tc>
      </w:tr>
      <w:tr w:rsidR="008F5089" w:rsidRPr="008F379A" w:rsidTr="008F379A">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8F379A">
        <w:trPr>
          <w:trHeight w:val="276"/>
        </w:trPr>
        <w:tc>
          <w:tcPr>
            <w:tcW w:w="980" w:type="dxa"/>
            <w:tcBorders>
              <w:top w:val="nil"/>
              <w:left w:val="single" w:sz="4" w:space="0" w:color="auto"/>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10.</w:t>
            </w:r>
          </w:p>
        </w:tc>
        <w:tc>
          <w:tcPr>
            <w:tcW w:w="228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8F379A" w:rsidTr="00354631">
        <w:trPr>
          <w:trHeight w:val="276"/>
        </w:trPr>
        <w:tc>
          <w:tcPr>
            <w:tcW w:w="106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Sorszám</w:t>
            </w:r>
          </w:p>
        </w:tc>
        <w:tc>
          <w:tcPr>
            <w:tcW w:w="288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Tanulói tevékenységforma</w:t>
            </w:r>
          </w:p>
        </w:tc>
        <w:tc>
          <w:tcPr>
            <w:tcW w:w="2280" w:type="dxa"/>
            <w:gridSpan w:val="3"/>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Tanulói tevékenység szervezési kerete (differenciálási módok)</w:t>
            </w:r>
          </w:p>
        </w:tc>
        <w:tc>
          <w:tcPr>
            <w:tcW w:w="2440" w:type="dxa"/>
            <w:vMerge w:val="restart"/>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xml:space="preserve">Alkalmazandó eszközök és felszerelések </w:t>
            </w:r>
          </w:p>
        </w:tc>
      </w:tr>
      <w:tr w:rsidR="008F5089" w:rsidRPr="008F379A" w:rsidTr="00354631">
        <w:trPr>
          <w:trHeight w:val="528"/>
        </w:trPr>
        <w:tc>
          <w:tcPr>
            <w:tcW w:w="1060" w:type="dxa"/>
            <w:vMerge/>
            <w:vAlign w:val="center"/>
          </w:tcPr>
          <w:p w:rsidR="008F5089" w:rsidRPr="008F379A" w:rsidRDefault="008F5089" w:rsidP="008F379A">
            <w:pPr>
              <w:spacing w:after="0"/>
              <w:jc w:val="left"/>
              <w:rPr>
                <w:color w:val="000000"/>
                <w:sz w:val="20"/>
                <w:szCs w:val="20"/>
                <w:lang w:eastAsia="hu-HU"/>
              </w:rPr>
            </w:pPr>
          </w:p>
        </w:tc>
        <w:tc>
          <w:tcPr>
            <w:tcW w:w="2880" w:type="dxa"/>
            <w:vMerge/>
            <w:vAlign w:val="center"/>
          </w:tcPr>
          <w:p w:rsidR="008F5089" w:rsidRPr="008F379A" w:rsidRDefault="008F5089" w:rsidP="008F379A">
            <w:pPr>
              <w:spacing w:after="0"/>
              <w:jc w:val="left"/>
              <w:rPr>
                <w:color w:val="000000"/>
                <w:sz w:val="20"/>
                <w:szCs w:val="20"/>
                <w:lang w:eastAsia="hu-HU"/>
              </w:rPr>
            </w:pP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egyéni</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csoport-bontás</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osztály-keret</w:t>
            </w:r>
          </w:p>
        </w:tc>
        <w:tc>
          <w:tcPr>
            <w:tcW w:w="2440" w:type="dxa"/>
            <w:vMerge/>
            <w:vAlign w:val="center"/>
          </w:tcPr>
          <w:p w:rsidR="008F5089" w:rsidRPr="008F379A" w:rsidRDefault="008F5089" w:rsidP="008F379A">
            <w:pPr>
              <w:spacing w:after="0"/>
              <w:jc w:val="left"/>
              <w:rPr>
                <w:color w:val="000000"/>
                <w:sz w:val="20"/>
                <w:szCs w:val="20"/>
                <w:lang w:eastAsia="hu-HU"/>
              </w:rPr>
            </w:pP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1.</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Információ feldolgozó tevékenységek</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Hallott szöveg feldolgozása jegyzeteléssel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Hallott szöveg feladattal vezetett feldolgozása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1.3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Információk önálló rendszerezése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2.</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Ismeretalkalmazási gyakorló tevékenységek, feladatok</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Tesztfeladat megoldása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Szöveges előadás egyéni felkészüléssel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2.3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Tapasztalatok helyszíni ismertetése szóban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Képi információk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rajz értelmezése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3.2.</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rajz készítése leírásból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4.</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Komplex információk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Jegyzetkészítés eseményről kérdéssor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Esemény helyszíni értékelése szóban felkészülés után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4.3</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Utólagos szóbeli beszámoló</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Csoportos munkaformák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5.1.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Feladattal vezetett kiscsoportos szövegfeldolgozás</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6.</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Gyakorlati munkavégzés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6.1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Műveletek gyakorlása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6.2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Munkamegfigyelés adott szempontok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7.</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Üzemeltetési tevékenységek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lastRenderedPageBreak/>
              <w:t>7.1.</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Géprendszer megfigyelése adott szempontok alapján</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7.2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Üzemelési hibák szimulálása és megfigyelése</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8.</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Vizsgálati tevékenységek körében</w:t>
            </w:r>
          </w:p>
        </w:tc>
      </w:tr>
      <w:tr w:rsidR="008F5089" w:rsidRPr="008F379A" w:rsidTr="00354631">
        <w:trPr>
          <w:trHeight w:val="276"/>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8.1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Anyagminták azonosítása</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276"/>
        </w:trPr>
        <w:tc>
          <w:tcPr>
            <w:tcW w:w="1060" w:type="dxa"/>
            <w:shd w:val="clear" w:color="000000" w:fill="D9D9D9"/>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9.</w:t>
            </w:r>
          </w:p>
        </w:tc>
        <w:tc>
          <w:tcPr>
            <w:tcW w:w="7600" w:type="dxa"/>
            <w:gridSpan w:val="5"/>
            <w:shd w:val="clear" w:color="000000" w:fill="D9D9D9"/>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Szolgáltatási tevékenységek körében</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9.1</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Önálló szakmai munkavégzés felügyelet mellett</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r w:rsidR="008F5089" w:rsidRPr="008F379A" w:rsidTr="00354631">
        <w:trPr>
          <w:trHeight w:val="528"/>
        </w:trPr>
        <w:tc>
          <w:tcPr>
            <w:tcW w:w="1060" w:type="dxa"/>
            <w:vAlign w:val="center"/>
          </w:tcPr>
          <w:p w:rsidR="008F5089" w:rsidRPr="008F379A" w:rsidRDefault="008F5089" w:rsidP="008F379A">
            <w:pPr>
              <w:spacing w:after="0"/>
              <w:jc w:val="center"/>
              <w:rPr>
                <w:color w:val="000000"/>
                <w:sz w:val="20"/>
                <w:szCs w:val="20"/>
                <w:lang w:eastAsia="hu-HU"/>
              </w:rPr>
            </w:pPr>
            <w:r>
              <w:rPr>
                <w:color w:val="000000"/>
                <w:sz w:val="20"/>
                <w:szCs w:val="20"/>
                <w:lang w:eastAsia="hu-HU"/>
              </w:rPr>
              <w:t>9.2</w:t>
            </w:r>
            <w:r w:rsidRPr="008F379A">
              <w:rPr>
                <w:color w:val="000000"/>
                <w:sz w:val="20"/>
                <w:szCs w:val="20"/>
                <w:lang w:eastAsia="hu-HU"/>
              </w:rPr>
              <w:t>.</w:t>
            </w:r>
          </w:p>
        </w:tc>
        <w:tc>
          <w:tcPr>
            <w:tcW w:w="288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Önálló szakmai munkavégzés közvetlen irányítással</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 </w:t>
            </w:r>
          </w:p>
        </w:tc>
        <w:tc>
          <w:tcPr>
            <w:tcW w:w="760" w:type="dxa"/>
            <w:vAlign w:val="center"/>
          </w:tcPr>
          <w:p w:rsidR="008F5089" w:rsidRPr="008F379A" w:rsidRDefault="008F5089" w:rsidP="008F379A">
            <w:pPr>
              <w:spacing w:after="0"/>
              <w:jc w:val="center"/>
              <w:rPr>
                <w:color w:val="000000"/>
                <w:sz w:val="20"/>
                <w:szCs w:val="20"/>
                <w:lang w:eastAsia="hu-HU"/>
              </w:rPr>
            </w:pPr>
            <w:r w:rsidRPr="008F379A">
              <w:rPr>
                <w:color w:val="000000"/>
                <w:sz w:val="20"/>
                <w:szCs w:val="20"/>
                <w:lang w:eastAsia="hu-HU"/>
              </w:rPr>
              <w:t>x</w:t>
            </w:r>
          </w:p>
        </w:tc>
        <w:tc>
          <w:tcPr>
            <w:tcW w:w="2440" w:type="dxa"/>
            <w:vAlign w:val="center"/>
          </w:tcPr>
          <w:p w:rsidR="008F5089" w:rsidRPr="008F379A" w:rsidRDefault="008F5089" w:rsidP="008F379A">
            <w:pPr>
              <w:spacing w:after="0"/>
              <w:jc w:val="left"/>
              <w:rPr>
                <w:color w:val="000000"/>
                <w:sz w:val="20"/>
                <w:szCs w:val="20"/>
                <w:lang w:eastAsia="hu-HU"/>
              </w:rPr>
            </w:pPr>
            <w:r w:rsidRPr="008F379A">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955171">
        <w:rPr>
          <w:b/>
          <w:szCs w:val="24"/>
          <w:lang w:eastAsia="hu-HU"/>
        </w:rPr>
        <w:t xml:space="preserve"> </w:t>
      </w:r>
      <w:r w:rsidRPr="002B283D">
        <w:rPr>
          <w:b/>
          <w:szCs w:val="24"/>
          <w:lang w:eastAsia="hu-HU"/>
        </w:rPr>
        <w:t>Számítástechnikai ismeretek</w:t>
      </w:r>
      <w:r w:rsidRPr="00644690">
        <w:rPr>
          <w:b/>
        </w:rPr>
        <w:t xml:space="preserve"> tantárgy</w:t>
      </w:r>
      <w:r w:rsidRPr="00644690">
        <w:rPr>
          <w:b/>
        </w:rPr>
        <w:tab/>
      </w:r>
      <w:r>
        <w:rPr>
          <w:b/>
        </w:rPr>
        <w:t>50 ó</w:t>
      </w:r>
      <w:r w:rsidRPr="00644690">
        <w:rPr>
          <w:b/>
        </w:rPr>
        <w:t>ra/</w:t>
      </w:r>
      <w:r>
        <w:rPr>
          <w:b/>
        </w:rPr>
        <w:t>50</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Pr="00354631" w:rsidRDefault="008F5089" w:rsidP="00354631">
      <w:pPr>
        <w:rPr>
          <w:szCs w:val="24"/>
        </w:rPr>
      </w:pPr>
      <w:r w:rsidRPr="00354631">
        <w:rPr>
          <w:szCs w:val="24"/>
        </w:rPr>
        <w:t>Ismerje meg a számítógép, operációs rendszerek használatát. Tudjon szöveget szerkeszteni, táblázatot kezelni. Raktározó és rajzoló programot használni. Képes legyen méretezett rajzot, számlát, megrendelőt készíteni</w:t>
      </w: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color w:val="000000"/>
          <w:szCs w:val="24"/>
        </w:rPr>
        <w:t>Számítógép használat állományok kezelése</w:t>
      </w:r>
      <w:r w:rsidRPr="00644690">
        <w:rPr>
          <w:b/>
          <w:i/>
        </w:rPr>
        <w:tab/>
      </w:r>
      <w:r>
        <w:rPr>
          <w:b/>
          <w:i/>
        </w:rPr>
        <w:t>9 ó</w:t>
      </w:r>
      <w:r w:rsidRPr="00644690">
        <w:rPr>
          <w:b/>
          <w:i/>
        </w:rPr>
        <w:t>ra/</w:t>
      </w:r>
      <w:r>
        <w:rPr>
          <w:b/>
          <w:i/>
        </w:rPr>
        <w:t>9</w:t>
      </w:r>
      <w:r w:rsidRPr="00644690">
        <w:rPr>
          <w:b/>
          <w:i/>
        </w:rPr>
        <w:t xml:space="preserve"> óra</w:t>
      </w:r>
    </w:p>
    <w:p w:rsidR="008F5089" w:rsidRPr="00354631" w:rsidRDefault="008F5089" w:rsidP="00354631">
      <w:pPr>
        <w:widowControl w:val="0"/>
        <w:suppressAutoHyphens/>
        <w:spacing w:after="0"/>
        <w:rPr>
          <w:color w:val="000000"/>
          <w:szCs w:val="24"/>
        </w:rPr>
      </w:pPr>
      <w:r w:rsidRPr="00354631">
        <w:rPr>
          <w:color w:val="000000"/>
          <w:szCs w:val="24"/>
        </w:rPr>
        <w:t>Számítógép használat állományok kezelése</w:t>
      </w:r>
    </w:p>
    <w:p w:rsidR="008F5089" w:rsidRPr="00354631" w:rsidRDefault="008F5089" w:rsidP="00354631">
      <w:pPr>
        <w:widowControl w:val="0"/>
        <w:suppressAutoHyphens/>
        <w:spacing w:after="0"/>
        <w:rPr>
          <w:szCs w:val="24"/>
        </w:rPr>
      </w:pPr>
      <w:r w:rsidRPr="00354631">
        <w:rPr>
          <w:szCs w:val="24"/>
        </w:rPr>
        <w:t>Operációs rendszerek megismerése, használata</w:t>
      </w:r>
    </w:p>
    <w:p w:rsidR="008F5089" w:rsidRPr="00354631" w:rsidRDefault="008F5089" w:rsidP="00354631">
      <w:pPr>
        <w:widowControl w:val="0"/>
        <w:suppressAutoHyphens/>
        <w:spacing w:after="0"/>
        <w:rPr>
          <w:szCs w:val="24"/>
        </w:rPr>
      </w:pPr>
      <w:r w:rsidRPr="00354631">
        <w:rPr>
          <w:szCs w:val="24"/>
        </w:rPr>
        <w:t xml:space="preserve">Szövegszerkesztés (szövegek bevitele, szerkesztése, műszaki dokumentáció készítése) </w:t>
      </w:r>
    </w:p>
    <w:p w:rsidR="008F5089" w:rsidRPr="00354631" w:rsidRDefault="008F5089" w:rsidP="00354631">
      <w:pPr>
        <w:widowControl w:val="0"/>
        <w:suppressAutoHyphens/>
        <w:spacing w:after="0"/>
        <w:rPr>
          <w:szCs w:val="24"/>
        </w:rPr>
      </w:pPr>
      <w:r w:rsidRPr="00354631">
        <w:rPr>
          <w:szCs w:val="24"/>
        </w:rPr>
        <w:t>Táblázatkezelés (adatok bevitele, műveletek végrehajtása)</w:t>
      </w:r>
    </w:p>
    <w:p w:rsidR="008F5089" w:rsidRPr="00354631" w:rsidRDefault="008F5089" w:rsidP="00354631">
      <w:pPr>
        <w:widowControl w:val="0"/>
        <w:suppressAutoHyphens/>
        <w:spacing w:after="0"/>
        <w:rPr>
          <w:szCs w:val="24"/>
        </w:rPr>
      </w:pPr>
      <w:r w:rsidRPr="00354631">
        <w:rPr>
          <w:szCs w:val="24"/>
        </w:rPr>
        <w:t>Internet használata (adatok, információk keresése)</w:t>
      </w:r>
    </w:p>
    <w:p w:rsidR="008F5089" w:rsidRPr="00354631" w:rsidRDefault="008F5089" w:rsidP="00354631">
      <w:pPr>
        <w:widowControl w:val="0"/>
        <w:suppressAutoHyphens/>
        <w:spacing w:after="0"/>
        <w:rPr>
          <w:kern w:val="2"/>
          <w:szCs w:val="24"/>
          <w:lang w:eastAsia="hi-IN" w:bidi="hi-IN"/>
        </w:rPr>
      </w:pPr>
      <w:r w:rsidRPr="00354631">
        <w:rPr>
          <w:szCs w:val="24"/>
        </w:rPr>
        <w:t>Nyomtatók használata</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color w:val="000000"/>
          <w:szCs w:val="24"/>
        </w:rPr>
        <w:t>Számlakészítő-, raktározó-, és rajzoló programok használata</w:t>
      </w:r>
      <w:r w:rsidRPr="00644690">
        <w:rPr>
          <w:b/>
          <w:i/>
        </w:rPr>
        <w:tab/>
      </w:r>
      <w:r>
        <w:rPr>
          <w:b/>
          <w:i/>
        </w:rPr>
        <w:t>41 ó</w:t>
      </w:r>
      <w:r w:rsidRPr="00644690">
        <w:rPr>
          <w:b/>
          <w:i/>
        </w:rPr>
        <w:t>ra/</w:t>
      </w:r>
      <w:r>
        <w:rPr>
          <w:b/>
          <w:i/>
        </w:rPr>
        <w:t>41</w:t>
      </w:r>
      <w:r w:rsidRPr="00644690">
        <w:rPr>
          <w:b/>
          <w:i/>
        </w:rPr>
        <w:t xml:space="preserve"> óra</w:t>
      </w:r>
    </w:p>
    <w:p w:rsidR="008F5089" w:rsidRPr="00B54DCC" w:rsidRDefault="008F5089" w:rsidP="00B54DCC">
      <w:pPr>
        <w:pStyle w:val="Listaszerbekezds"/>
        <w:numPr>
          <w:ilvl w:val="0"/>
          <w:numId w:val="8"/>
        </w:numPr>
        <w:spacing w:after="0"/>
        <w:rPr>
          <w:b/>
          <w:color w:val="000000"/>
          <w:szCs w:val="24"/>
        </w:rPr>
      </w:pPr>
      <w:r w:rsidRPr="00B54DCC">
        <w:rPr>
          <w:b/>
          <w:color w:val="000000"/>
          <w:szCs w:val="24"/>
        </w:rPr>
        <w:t>Számítógépes programok használata</w:t>
      </w:r>
      <w:r w:rsidRPr="00B54DCC">
        <w:rPr>
          <w:b/>
          <w:color w:val="000000"/>
          <w:szCs w:val="24"/>
        </w:rPr>
        <w:tab/>
      </w:r>
    </w:p>
    <w:p w:rsidR="008F5089" w:rsidRPr="00354631" w:rsidRDefault="008F5089" w:rsidP="00354631">
      <w:pPr>
        <w:spacing w:after="0"/>
        <w:rPr>
          <w:color w:val="000000"/>
          <w:szCs w:val="24"/>
        </w:rPr>
      </w:pPr>
      <w:r w:rsidRPr="00354631">
        <w:rPr>
          <w:color w:val="000000"/>
          <w:szCs w:val="24"/>
        </w:rPr>
        <w:t>Számlakészítő program használata (adatok bevitele, táblázat kitöltése, nyomtatás)</w:t>
      </w:r>
    </w:p>
    <w:p w:rsidR="008F5089" w:rsidRPr="00354631" w:rsidRDefault="008F5089" w:rsidP="00354631">
      <w:pPr>
        <w:spacing w:after="0"/>
        <w:rPr>
          <w:color w:val="000000"/>
          <w:szCs w:val="24"/>
        </w:rPr>
      </w:pPr>
      <w:r w:rsidRPr="00354631">
        <w:rPr>
          <w:color w:val="000000"/>
          <w:szCs w:val="24"/>
        </w:rPr>
        <w:t>Raktározó program megismerése, használata (adatok bevitele, táblázat kitöltése, nyomtatás)</w:t>
      </w:r>
    </w:p>
    <w:p w:rsidR="008F5089" w:rsidRPr="00354631" w:rsidRDefault="008F5089" w:rsidP="00354631">
      <w:pPr>
        <w:spacing w:after="0"/>
        <w:rPr>
          <w:b/>
          <w:color w:val="000000"/>
          <w:szCs w:val="24"/>
        </w:rPr>
      </w:pPr>
      <w:r w:rsidRPr="00354631">
        <w:rPr>
          <w:b/>
          <w:color w:val="000000"/>
          <w:szCs w:val="24"/>
        </w:rPr>
        <w:t>Rajzoló programok használata</w:t>
      </w:r>
      <w:r w:rsidRPr="00354631">
        <w:rPr>
          <w:b/>
          <w:color w:val="000000"/>
          <w:szCs w:val="24"/>
        </w:rPr>
        <w:tab/>
      </w:r>
      <w:r w:rsidRPr="00354631">
        <w:rPr>
          <w:b/>
          <w:color w:val="000000"/>
          <w:szCs w:val="24"/>
        </w:rPr>
        <w:tab/>
      </w:r>
    </w:p>
    <w:p w:rsidR="008F5089" w:rsidRPr="00354631" w:rsidRDefault="008F5089" w:rsidP="00354631">
      <w:pPr>
        <w:spacing w:after="0"/>
        <w:rPr>
          <w:color w:val="000000"/>
          <w:szCs w:val="24"/>
        </w:rPr>
      </w:pPr>
      <w:r w:rsidRPr="00354631">
        <w:rPr>
          <w:szCs w:val="24"/>
        </w:rPr>
        <w:t>CAD-CAM alapfogalmak, felépítése, használata (2D-3D megjelenítés)</w:t>
      </w:r>
    </w:p>
    <w:p w:rsidR="008F5089" w:rsidRPr="00354631" w:rsidRDefault="008F5089" w:rsidP="00354631">
      <w:pPr>
        <w:spacing w:after="0"/>
        <w:rPr>
          <w:color w:val="000000"/>
          <w:szCs w:val="24"/>
        </w:rPr>
      </w:pPr>
      <w:r w:rsidRPr="00354631">
        <w:rPr>
          <w:color w:val="000000"/>
          <w:szCs w:val="24"/>
        </w:rPr>
        <w:t>Rajzoló program ismerete, használata (vetületi-metszeti rajzok készítése, egyszerű testek rajzolása, hajóépítésben tanult rajzok megjelenítése, evező szerkesztése stb.)</w:t>
      </w:r>
    </w:p>
    <w:p w:rsidR="008F5089" w:rsidRPr="00354631" w:rsidRDefault="008F5089" w:rsidP="00354631">
      <w:pPr>
        <w:autoSpaceDE w:val="0"/>
        <w:autoSpaceDN w:val="0"/>
        <w:adjustRightInd w:val="0"/>
        <w:spacing w:after="0"/>
        <w:rPr>
          <w:szCs w:val="24"/>
        </w:rPr>
      </w:pPr>
      <w:r w:rsidRPr="00354631">
        <w:rPr>
          <w:color w:val="000000"/>
          <w:szCs w:val="24"/>
        </w:rPr>
        <w:t>Rajzok méretezése, anyagjelölése</w:t>
      </w:r>
      <w:r w:rsidRPr="00354631">
        <w:rPr>
          <w:szCs w:val="24"/>
        </w:rPr>
        <w:t xml:space="preserve"> </w:t>
      </w:r>
    </w:p>
    <w:p w:rsidR="008F5089" w:rsidRPr="00354631" w:rsidRDefault="008F5089" w:rsidP="00354631">
      <w:pPr>
        <w:autoSpaceDE w:val="0"/>
        <w:autoSpaceDN w:val="0"/>
        <w:adjustRightInd w:val="0"/>
        <w:spacing w:after="0"/>
        <w:rPr>
          <w:b/>
          <w:szCs w:val="24"/>
        </w:rPr>
      </w:pPr>
      <w:r w:rsidRPr="00354631">
        <w:rPr>
          <w:b/>
          <w:szCs w:val="24"/>
        </w:rPr>
        <w:t>CNC gépek programjának, használatának ismerete</w:t>
      </w:r>
      <w:r w:rsidRPr="00354631">
        <w:rPr>
          <w:b/>
          <w:szCs w:val="24"/>
        </w:rPr>
        <w:tab/>
      </w:r>
    </w:p>
    <w:p w:rsidR="008F5089" w:rsidRPr="00354631" w:rsidRDefault="008F5089" w:rsidP="00354631">
      <w:pPr>
        <w:spacing w:after="0"/>
        <w:rPr>
          <w:szCs w:val="24"/>
        </w:rPr>
      </w:pPr>
      <w:r w:rsidRPr="00354631">
        <w:rPr>
          <w:szCs w:val="24"/>
        </w:rPr>
        <w:t>A program felépítésének, működésének megismerése</w:t>
      </w:r>
    </w:p>
    <w:p w:rsidR="008F5089" w:rsidRPr="00354631" w:rsidRDefault="008F5089" w:rsidP="00354631">
      <w:pPr>
        <w:spacing w:after="0"/>
        <w:rPr>
          <w:szCs w:val="24"/>
        </w:rPr>
      </w:pPr>
      <w:r w:rsidRPr="00354631">
        <w:rPr>
          <w:szCs w:val="24"/>
        </w:rPr>
        <w:t>Egyszerű munkafolyamatra program készítése</w:t>
      </w:r>
    </w:p>
    <w:p w:rsidR="008F5089" w:rsidRPr="00354631" w:rsidRDefault="008F5089" w:rsidP="00354631">
      <w:pPr>
        <w:spacing w:after="0"/>
        <w:rPr>
          <w:szCs w:val="24"/>
        </w:rPr>
      </w:pPr>
      <w:r w:rsidRPr="00354631">
        <w:rPr>
          <w:szCs w:val="24"/>
        </w:rPr>
        <w:lastRenderedPageBreak/>
        <w:t xml:space="preserve">CNC gép működéi elve, programozása </w:t>
      </w:r>
    </w:p>
    <w:p w:rsidR="008F5089" w:rsidRPr="00354631" w:rsidRDefault="008F5089" w:rsidP="00354631">
      <w:pPr>
        <w:spacing w:after="0"/>
        <w:rPr>
          <w:szCs w:val="24"/>
        </w:rPr>
      </w:pPr>
      <w:r w:rsidRPr="00354631">
        <w:rPr>
          <w:szCs w:val="24"/>
        </w:rPr>
        <w:t>Egyszerű műveletek végrehajtása CNC géppel</w:t>
      </w:r>
    </w:p>
    <w:p w:rsidR="008F5089" w:rsidRPr="002A1C54" w:rsidRDefault="008F5089" w:rsidP="00354631">
      <w:pPr>
        <w:tabs>
          <w:tab w:val="left" w:pos="1418"/>
          <w:tab w:val="right" w:pos="9072"/>
        </w:tabs>
        <w:spacing w:after="0"/>
        <w:ind w:left="851"/>
      </w:pPr>
    </w:p>
    <w:p w:rsidR="008F5089" w:rsidRPr="002A1C54" w:rsidRDefault="008F5089" w:rsidP="00DF1227">
      <w:pPr>
        <w:tabs>
          <w:tab w:val="left" w:pos="1418"/>
          <w:tab w:val="right" w:pos="9072"/>
        </w:tabs>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B54DCC" w:rsidRDefault="008F5089" w:rsidP="00354631">
      <w:pPr>
        <w:pStyle w:val="Listaszerbekezds"/>
        <w:spacing w:after="0"/>
        <w:ind w:left="360"/>
        <w:rPr>
          <w:i/>
          <w:iCs/>
          <w:szCs w:val="24"/>
        </w:rPr>
      </w:pPr>
      <w:r w:rsidRPr="00B54DCC">
        <w:rPr>
          <w:i/>
          <w:iCs/>
          <w:szCs w:val="24"/>
        </w:rPr>
        <w:t>A számítástechnika tantárgy oktatása szaktanteremi körülmények között.</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0C2DF1" w:rsidTr="000C2DF1">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xml:space="preserve">Alkalmazandó eszközök és felszerelések </w:t>
            </w:r>
          </w:p>
        </w:tc>
      </w:tr>
      <w:tr w:rsidR="008F5089" w:rsidRPr="000C2DF1" w:rsidTr="000C2DF1">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0C2DF1">
        <w:trPr>
          <w:trHeight w:val="276"/>
        </w:trPr>
        <w:tc>
          <w:tcPr>
            <w:tcW w:w="980" w:type="dxa"/>
            <w:tcBorders>
              <w:top w:val="nil"/>
              <w:left w:val="single" w:sz="4" w:space="0" w:color="auto"/>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0C2DF1" w:rsidTr="00354631">
        <w:trPr>
          <w:trHeight w:val="276"/>
        </w:trPr>
        <w:tc>
          <w:tcPr>
            <w:tcW w:w="106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Sorszám</w:t>
            </w:r>
          </w:p>
        </w:tc>
        <w:tc>
          <w:tcPr>
            <w:tcW w:w="288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Tanulói tevékenységforma</w:t>
            </w:r>
          </w:p>
        </w:tc>
        <w:tc>
          <w:tcPr>
            <w:tcW w:w="2280" w:type="dxa"/>
            <w:gridSpan w:val="3"/>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Tanulói tevékenység szervezési kerete (differenciálási módok)</w:t>
            </w:r>
          </w:p>
        </w:tc>
        <w:tc>
          <w:tcPr>
            <w:tcW w:w="2440" w:type="dxa"/>
            <w:vMerge w:val="restart"/>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xml:space="preserve">Alkalmazandó eszközök és felszerelések </w:t>
            </w:r>
          </w:p>
        </w:tc>
      </w:tr>
      <w:tr w:rsidR="008F5089" w:rsidRPr="000C2DF1" w:rsidTr="00354631">
        <w:trPr>
          <w:trHeight w:val="528"/>
        </w:trPr>
        <w:tc>
          <w:tcPr>
            <w:tcW w:w="1060" w:type="dxa"/>
            <w:vMerge/>
            <w:vAlign w:val="center"/>
          </w:tcPr>
          <w:p w:rsidR="008F5089" w:rsidRPr="000C2DF1" w:rsidRDefault="008F5089" w:rsidP="000C2DF1">
            <w:pPr>
              <w:spacing w:after="0"/>
              <w:jc w:val="left"/>
              <w:rPr>
                <w:color w:val="000000"/>
                <w:sz w:val="20"/>
                <w:szCs w:val="20"/>
                <w:lang w:eastAsia="hu-HU"/>
              </w:rPr>
            </w:pPr>
          </w:p>
        </w:tc>
        <w:tc>
          <w:tcPr>
            <w:tcW w:w="2880" w:type="dxa"/>
            <w:vMerge/>
            <w:vAlign w:val="center"/>
          </w:tcPr>
          <w:p w:rsidR="008F5089" w:rsidRPr="000C2DF1" w:rsidRDefault="008F5089" w:rsidP="000C2DF1">
            <w:pPr>
              <w:spacing w:after="0"/>
              <w:jc w:val="left"/>
              <w:rPr>
                <w:color w:val="000000"/>
                <w:sz w:val="20"/>
                <w:szCs w:val="20"/>
                <w:lang w:eastAsia="hu-HU"/>
              </w:rPr>
            </w:pP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egyéni</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csoport-bontás</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osztály-keret</w:t>
            </w:r>
          </w:p>
        </w:tc>
        <w:tc>
          <w:tcPr>
            <w:tcW w:w="2440" w:type="dxa"/>
            <w:vMerge/>
            <w:vAlign w:val="center"/>
          </w:tcPr>
          <w:p w:rsidR="008F5089" w:rsidRPr="000C2DF1" w:rsidRDefault="008F5089" w:rsidP="000C2DF1">
            <w:pPr>
              <w:spacing w:after="0"/>
              <w:jc w:val="left"/>
              <w:rPr>
                <w:color w:val="000000"/>
                <w:sz w:val="20"/>
                <w:szCs w:val="20"/>
                <w:lang w:eastAsia="hu-HU"/>
              </w:rPr>
            </w:pP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 feldolgozó tevékenységek</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önálló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feladattal vezetett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1.3.</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Olvasott szöveg feldolgozása jegyzeteléssel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1.4.</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Hallott szöveg feldolgozása jegyzeteléssel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1.5.</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Hallott szöveg feladattal vezetett feldolgozása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1.6.</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önálló rendszerezése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1.7.</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feladattal vezetett rendszerezése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2.</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Ismeretalkalmazási gyakorló tevékenységek, feladatok</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2.1</w:t>
            </w:r>
            <w:r w:rsidRPr="000C2DF1">
              <w:rPr>
                <w:color w:val="000000"/>
                <w:sz w:val="20"/>
                <w:szCs w:val="20"/>
                <w:lang w:eastAsia="hu-HU"/>
              </w:rPr>
              <w:t>.</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Válaszolás írásban mondatszintű kérdésekre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2.2</w:t>
            </w:r>
            <w:r w:rsidRPr="000C2DF1">
              <w:rPr>
                <w:color w:val="000000"/>
                <w:sz w:val="20"/>
                <w:szCs w:val="20"/>
                <w:lang w:eastAsia="hu-HU"/>
              </w:rPr>
              <w:t>.</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Tesztfeladat megoldása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lastRenderedPageBreak/>
              <w:t>3.</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Képi információk körében</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rajz értelmezése</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3.2.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rajz készítése leírásból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Csoportos munkaformák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Feladattal vezetett kiscsoportos szövegfeldolgozás</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Információk rendszerezése mozaikfeladattal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4</w:t>
            </w:r>
            <w:r w:rsidRPr="000C2DF1">
              <w:rPr>
                <w:color w:val="000000"/>
                <w:sz w:val="20"/>
                <w:szCs w:val="20"/>
                <w:lang w:eastAsia="hu-HU"/>
              </w:rPr>
              <w:t>.3.</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Kiscsoportos szakmai munkavégzés irányítással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Gyakorlati munkavégzés körében</w:t>
            </w:r>
          </w:p>
        </w:tc>
      </w:tr>
      <w:tr w:rsidR="008F5089" w:rsidRPr="000C2DF1" w:rsidTr="00354631">
        <w:trPr>
          <w:trHeight w:val="276"/>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Műveletek gyakorlása</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5.2.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Munkamegfigyelés adott szempontok alapján</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6</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Üzemeltetési tevékenységek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6.1.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Adatgyűjtés géprendszer üzemeléséről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276"/>
        </w:trPr>
        <w:tc>
          <w:tcPr>
            <w:tcW w:w="1060" w:type="dxa"/>
            <w:shd w:val="clear" w:color="000000" w:fill="D9D9D9"/>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w:t>
            </w:r>
            <w:r w:rsidRPr="000C2DF1">
              <w:rPr>
                <w:color w:val="000000"/>
                <w:sz w:val="20"/>
                <w:szCs w:val="20"/>
                <w:lang w:eastAsia="hu-HU"/>
              </w:rPr>
              <w:t>.</w:t>
            </w:r>
          </w:p>
        </w:tc>
        <w:tc>
          <w:tcPr>
            <w:tcW w:w="7600" w:type="dxa"/>
            <w:gridSpan w:val="5"/>
            <w:shd w:val="clear" w:color="000000" w:fill="D9D9D9"/>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Szolgáltatási tevékenységek körében</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7.1.</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Önálló szakmai munkavégzés felügyelet mellett</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r w:rsidR="008F5089" w:rsidRPr="000C2DF1" w:rsidTr="00354631">
        <w:trPr>
          <w:trHeight w:val="528"/>
        </w:trPr>
        <w:tc>
          <w:tcPr>
            <w:tcW w:w="1060" w:type="dxa"/>
            <w:vAlign w:val="center"/>
          </w:tcPr>
          <w:p w:rsidR="008F5089" w:rsidRPr="000C2DF1" w:rsidRDefault="008F5089" w:rsidP="000C2DF1">
            <w:pPr>
              <w:spacing w:after="0"/>
              <w:jc w:val="center"/>
              <w:rPr>
                <w:color w:val="000000"/>
                <w:sz w:val="20"/>
                <w:szCs w:val="20"/>
                <w:lang w:eastAsia="hu-HU"/>
              </w:rPr>
            </w:pPr>
            <w:r>
              <w:rPr>
                <w:color w:val="000000"/>
                <w:sz w:val="20"/>
                <w:szCs w:val="20"/>
                <w:lang w:eastAsia="hu-HU"/>
              </w:rPr>
              <w:t>7.2.</w:t>
            </w:r>
          </w:p>
        </w:tc>
        <w:tc>
          <w:tcPr>
            <w:tcW w:w="288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Önálló szakmai munkavégzés közvetlen irányítással</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x</w:t>
            </w:r>
          </w:p>
        </w:tc>
        <w:tc>
          <w:tcPr>
            <w:tcW w:w="760" w:type="dxa"/>
            <w:vAlign w:val="center"/>
          </w:tcPr>
          <w:p w:rsidR="008F5089" w:rsidRPr="000C2DF1" w:rsidRDefault="008F5089" w:rsidP="000C2DF1">
            <w:pPr>
              <w:spacing w:after="0"/>
              <w:jc w:val="center"/>
              <w:rPr>
                <w:color w:val="000000"/>
                <w:sz w:val="20"/>
                <w:szCs w:val="20"/>
                <w:lang w:eastAsia="hu-HU"/>
              </w:rPr>
            </w:pPr>
            <w:r w:rsidRPr="000C2DF1">
              <w:rPr>
                <w:color w:val="000000"/>
                <w:sz w:val="20"/>
                <w:szCs w:val="20"/>
                <w:lang w:eastAsia="hu-HU"/>
              </w:rPr>
              <w:t> </w:t>
            </w:r>
          </w:p>
        </w:tc>
        <w:tc>
          <w:tcPr>
            <w:tcW w:w="2440" w:type="dxa"/>
            <w:vAlign w:val="center"/>
          </w:tcPr>
          <w:p w:rsidR="008F5089" w:rsidRPr="000C2DF1" w:rsidRDefault="008F5089" w:rsidP="000C2DF1">
            <w:pPr>
              <w:spacing w:after="0"/>
              <w:jc w:val="left"/>
              <w:rPr>
                <w:color w:val="000000"/>
                <w:sz w:val="20"/>
                <w:szCs w:val="20"/>
                <w:lang w:eastAsia="hu-HU"/>
              </w:rPr>
            </w:pPr>
            <w:r w:rsidRPr="000C2DF1">
              <w:rPr>
                <w:color w:val="000000"/>
                <w:sz w:val="20"/>
                <w:szCs w:val="20"/>
                <w:lang w:eastAsia="hu-HU"/>
              </w:rPr>
              <w:t> </w:t>
            </w:r>
          </w:p>
        </w:tc>
      </w:tr>
    </w:tbl>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0"/>
      </w:pPr>
    </w:p>
    <w:p w:rsidR="008F5089" w:rsidRPr="00644690" w:rsidRDefault="008F5089" w:rsidP="00DF1227">
      <w:pPr>
        <w:pStyle w:val="Listaszerbekezds"/>
        <w:numPr>
          <w:ilvl w:val="0"/>
          <w:numId w:val="8"/>
        </w:numPr>
        <w:tabs>
          <w:tab w:val="right" w:pos="9072"/>
        </w:tabs>
        <w:spacing w:after="0"/>
        <w:rPr>
          <w:b/>
        </w:rPr>
      </w:pPr>
      <w:r w:rsidRPr="00644690">
        <w:rPr>
          <w:b/>
        </w:rPr>
        <w:t>…</w:t>
      </w:r>
      <w:r w:rsidRPr="00834A82">
        <w:rPr>
          <w:b/>
          <w:color w:val="000000"/>
          <w:szCs w:val="24"/>
          <w:lang w:eastAsia="hu-HU"/>
        </w:rPr>
        <w:t xml:space="preserve"> </w:t>
      </w:r>
      <w:r w:rsidRPr="002B283D">
        <w:rPr>
          <w:b/>
          <w:color w:val="000000"/>
          <w:szCs w:val="24"/>
          <w:lang w:eastAsia="hu-HU"/>
        </w:rPr>
        <w:t>Biztonságos munkavégzés gyakorlata</w:t>
      </w:r>
      <w:r w:rsidRPr="00644690">
        <w:rPr>
          <w:b/>
        </w:rPr>
        <w:t xml:space="preserve"> tantárgy</w:t>
      </w:r>
      <w:r w:rsidRPr="00644690">
        <w:rPr>
          <w:b/>
        </w:rPr>
        <w:tab/>
      </w:r>
      <w:r>
        <w:rPr>
          <w:b/>
        </w:rPr>
        <w:t>104 ó</w:t>
      </w:r>
      <w:r w:rsidRPr="00644690">
        <w:rPr>
          <w:b/>
        </w:rPr>
        <w:t>ra/</w:t>
      </w:r>
      <w:r>
        <w:rPr>
          <w:b/>
        </w:rPr>
        <w:t>104</w:t>
      </w:r>
      <w:r w:rsidRPr="00644690">
        <w:rPr>
          <w:b/>
        </w:rPr>
        <w:t xml:space="preserve"> óra*</w:t>
      </w:r>
    </w:p>
    <w:p w:rsidR="008F5089" w:rsidRPr="00644690" w:rsidRDefault="008F5089"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8F5089" w:rsidRPr="00644690" w:rsidRDefault="008F5089" w:rsidP="00DF1227"/>
    <w:p w:rsidR="008F5089" w:rsidRDefault="008F5089" w:rsidP="00DF1227">
      <w:pPr>
        <w:pStyle w:val="Listaszerbekezds"/>
        <w:numPr>
          <w:ilvl w:val="1"/>
          <w:numId w:val="8"/>
        </w:numPr>
        <w:spacing w:after="0"/>
        <w:rPr>
          <w:b/>
        </w:rPr>
      </w:pPr>
      <w:r w:rsidRPr="00644690">
        <w:rPr>
          <w:b/>
        </w:rPr>
        <w:t>A tantárgy tanításának célja</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Kapcsolódó közismereti, szakmai tartalmak</w:t>
      </w:r>
    </w:p>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Témakörök</w:t>
      </w:r>
    </w:p>
    <w:p w:rsidR="008F5089" w:rsidRPr="002B283D" w:rsidRDefault="008F5089" w:rsidP="00834A82">
      <w:pPr>
        <w:widowControl w:val="0"/>
        <w:suppressAutoHyphens/>
        <w:spacing w:after="0"/>
        <w:ind w:firstLine="993"/>
        <w:rPr>
          <w:b/>
          <w:szCs w:val="24"/>
          <w:lang w:eastAsia="hu-HU"/>
        </w:rPr>
      </w:pPr>
      <w:r w:rsidRPr="002B283D">
        <w:rPr>
          <w:b/>
          <w:szCs w:val="24"/>
          <w:lang w:eastAsia="hu-HU"/>
        </w:rPr>
        <w:t xml:space="preserve">Gépek, szerszámok, anyagok biztonságos használatának </w:t>
      </w: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gyakorlata</w:t>
      </w:r>
      <w:r w:rsidRPr="00644690">
        <w:rPr>
          <w:b/>
          <w:i/>
        </w:rPr>
        <w:tab/>
      </w:r>
      <w:r>
        <w:rPr>
          <w:b/>
          <w:i/>
        </w:rPr>
        <w:t>86 ó</w:t>
      </w:r>
      <w:r w:rsidRPr="00644690">
        <w:rPr>
          <w:b/>
          <w:i/>
        </w:rPr>
        <w:t>ra/</w:t>
      </w:r>
      <w:r>
        <w:rPr>
          <w:b/>
          <w:i/>
        </w:rPr>
        <w:t>77</w:t>
      </w:r>
      <w:r w:rsidRPr="00644690">
        <w:rPr>
          <w:b/>
          <w:i/>
        </w:rPr>
        <w:t xml:space="preserve"> óra</w:t>
      </w:r>
    </w:p>
    <w:p w:rsidR="008F5089" w:rsidRDefault="008F5089" w:rsidP="00DF1227">
      <w:pPr>
        <w:spacing w:after="0"/>
        <w:ind w:left="851"/>
      </w:pPr>
      <w:r w:rsidRPr="00A80941">
        <w:t>A témakör részletes kifejtése</w:t>
      </w:r>
    </w:p>
    <w:p w:rsidR="008F5089" w:rsidRPr="00644690"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644690">
        <w:rPr>
          <w:b/>
          <w:i/>
        </w:rPr>
        <w:t>Témakör 2</w:t>
      </w:r>
      <w:r w:rsidRPr="00644690">
        <w:rPr>
          <w:b/>
          <w:i/>
        </w:rPr>
        <w:tab/>
        <w:t>…</w:t>
      </w:r>
      <w:r>
        <w:rPr>
          <w:b/>
          <w:i/>
        </w:rPr>
        <w:t xml:space="preserve"> ó</w:t>
      </w:r>
      <w:r w:rsidRPr="00644690">
        <w:rPr>
          <w:b/>
          <w:i/>
        </w:rPr>
        <w:t>ra/… óra</w:t>
      </w:r>
    </w:p>
    <w:p w:rsidR="008F5089" w:rsidRDefault="008F5089" w:rsidP="00DF1227">
      <w:pPr>
        <w:spacing w:after="0"/>
        <w:ind w:left="851"/>
      </w:pPr>
      <w:r>
        <w:t>Hajóépítő műhely munkavédelmi előírásai (munkahelyi rend, munkabiztonsági szabályok, egyéni ruházat, védőeszközök használata, szerszámok tárolása munka közben és munka után)</w:t>
      </w:r>
    </w:p>
    <w:p w:rsidR="008F5089" w:rsidRDefault="008F5089" w:rsidP="00DF1227">
      <w:pPr>
        <w:spacing w:after="0"/>
        <w:ind w:left="851"/>
      </w:pPr>
      <w:r>
        <w:t>Munkavégzés szabályai, magatartási követelmények</w:t>
      </w:r>
    </w:p>
    <w:p w:rsidR="008F5089" w:rsidRDefault="008F5089" w:rsidP="00DF1227">
      <w:pPr>
        <w:spacing w:after="0"/>
        <w:ind w:left="851"/>
      </w:pPr>
      <w:r>
        <w:t>Hajóépítésben használatos kéziszerszámok beállítása biztonságos használata (fűrészek, gyaluk, vésők, fúrók, fogók, kalapácsok, szorítók)</w:t>
      </w:r>
    </w:p>
    <w:p w:rsidR="008F5089" w:rsidRDefault="008F5089" w:rsidP="00DF1227">
      <w:pPr>
        <w:spacing w:after="0"/>
        <w:ind w:left="851"/>
      </w:pPr>
      <w:r>
        <w:lastRenderedPageBreak/>
        <w:t>Hajóépítésben használatos kézi kisgépek biztonsági előírásai, balesetmentes használatuk (kézi körfűrészgép, gyalugép, dekopír fűrész, csiszológépek, fúró és csavarbehajtó gép, lamellázó gép, felsőmarógép, rezgővágógép)</w:t>
      </w:r>
    </w:p>
    <w:p w:rsidR="008F5089" w:rsidRDefault="008F5089" w:rsidP="00DF1227">
      <w:pPr>
        <w:spacing w:after="0"/>
        <w:ind w:left="851"/>
      </w:pPr>
      <w:r>
        <w:t>Faipari alapgépek beállítása, biztonságos használata (szalagfűrészgép, körfűrészgép, egyengető gyalugép, vastagsági gyalugép, marógép, csiszológép)</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 hajóépítés egyéb berendezéseink biztonsági előírásai, balesetmentes használatuk (az egyes szórópisztolyok, berendezések, kompresszor, pneumatikus szerszámok)</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Az elektromos berendezések biztonságos használata (kapcsolószekrény, kapcsolók, biztosítékok, hosszabbítók, gépek elektromos szerelvényei)</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Anyagok biztonságos mozgatása, tárolása (anyagmozgató kocsik, emelők)</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Veszélyes anyagok biztonságos használata (egyéni védőfelszerelések, maszkok, szemüvegek, védőkesztyű)</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Állványok, emelők biztonságos használata</w:t>
      </w:r>
    </w:p>
    <w:p w:rsidR="008F5089" w:rsidRDefault="008F5089" w:rsidP="00DF1227">
      <w:pPr>
        <w:spacing w:after="0"/>
        <w:ind w:left="851"/>
      </w:pPr>
    </w:p>
    <w:p w:rsidR="008F5089" w:rsidRPr="002A1C54" w:rsidRDefault="008F5089" w:rsidP="00DF1227">
      <w:pPr>
        <w:tabs>
          <w:tab w:val="left" w:pos="1418"/>
          <w:tab w:val="right" w:pos="9072"/>
        </w:tabs>
        <w:spacing w:after="0"/>
        <w:ind w:left="851"/>
      </w:pPr>
    </w:p>
    <w:p w:rsidR="008F5089" w:rsidRDefault="008F5089" w:rsidP="00DF1227">
      <w:pPr>
        <w:pStyle w:val="Listaszerbekezds"/>
        <w:numPr>
          <w:ilvl w:val="2"/>
          <w:numId w:val="8"/>
        </w:numPr>
        <w:tabs>
          <w:tab w:val="left" w:pos="1701"/>
          <w:tab w:val="right" w:pos="9072"/>
        </w:tabs>
        <w:spacing w:after="0"/>
        <w:ind w:left="993" w:hanging="426"/>
        <w:rPr>
          <w:b/>
          <w:i/>
        </w:rPr>
      </w:pPr>
      <w:r w:rsidRPr="002B283D">
        <w:rPr>
          <w:b/>
          <w:szCs w:val="24"/>
          <w:lang w:eastAsia="hu-HU"/>
        </w:rPr>
        <w:t>Elsősegélynyújtás, tűzvédelem, környezetvédelem gyakorlata</w:t>
      </w:r>
      <w:r w:rsidRPr="00644690">
        <w:rPr>
          <w:b/>
          <w:i/>
        </w:rPr>
        <w:tab/>
      </w:r>
      <w:r>
        <w:rPr>
          <w:b/>
          <w:i/>
        </w:rPr>
        <w:t>18 ó</w:t>
      </w:r>
      <w:r w:rsidRPr="00644690">
        <w:rPr>
          <w:b/>
          <w:i/>
        </w:rPr>
        <w:t>ra/</w:t>
      </w:r>
      <w:r>
        <w:rPr>
          <w:b/>
          <w:i/>
        </w:rPr>
        <w:t>27</w:t>
      </w:r>
      <w:r w:rsidRPr="00644690">
        <w:rPr>
          <w:b/>
          <w:i/>
        </w:rPr>
        <w:t xml:space="preserve"> óra</w:t>
      </w:r>
    </w:p>
    <w:p w:rsidR="008F5089" w:rsidRDefault="008F5089" w:rsidP="00DF1227">
      <w:pPr>
        <w:spacing w:after="0"/>
        <w:ind w:left="851"/>
      </w:pPr>
      <w:r>
        <w:t>Elsősegélynyújtás szabályai munkahelyi körülmények között</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Teendők baleset esetén (vágott, vérző seb, törés ellátása áramütéses, égési sérült ellátása)</w:t>
      </w:r>
    </w:p>
    <w:p w:rsidR="008F5089" w:rsidRPr="002B283D" w:rsidRDefault="008F5089" w:rsidP="00A9136E">
      <w:pPr>
        <w:widowControl w:val="0"/>
        <w:suppressAutoHyphens/>
        <w:spacing w:after="0"/>
        <w:ind w:left="1080"/>
        <w:rPr>
          <w:kern w:val="2"/>
          <w:szCs w:val="24"/>
          <w:lang w:eastAsia="hi-IN" w:bidi="hi-IN"/>
        </w:rPr>
      </w:pPr>
      <w:r w:rsidRPr="002B283D">
        <w:rPr>
          <w:kern w:val="2"/>
          <w:szCs w:val="24"/>
          <w:lang w:eastAsia="hi-IN" w:bidi="hi-IN"/>
        </w:rPr>
        <w:t>Újraélesztés folyamata</w:t>
      </w:r>
    </w:p>
    <w:p w:rsidR="008F5089" w:rsidRDefault="008F5089" w:rsidP="00DF1227">
      <w:pPr>
        <w:spacing w:after="0"/>
        <w:ind w:left="851"/>
      </w:pPr>
      <w:r>
        <w:t>Tűzvédelmi szabályok alkalmazása munkahelyen, munkavégzés közben</w:t>
      </w:r>
    </w:p>
    <w:p w:rsidR="008F5089" w:rsidRDefault="008F5089" w:rsidP="00DF1227">
      <w:pPr>
        <w:spacing w:after="0"/>
        <w:ind w:left="851"/>
      </w:pPr>
      <w:r>
        <w:t>Tűzoltás gyakorlata, tűzoltó berendezések használata (tűzoltási módok, poroltók)</w:t>
      </w:r>
    </w:p>
    <w:p w:rsidR="008F5089" w:rsidRDefault="008F5089" w:rsidP="00DF1227">
      <w:pPr>
        <w:spacing w:after="0"/>
        <w:ind w:left="851"/>
      </w:pPr>
      <w:r>
        <w:t>Elektromos berendezések oltása</w:t>
      </w:r>
    </w:p>
    <w:p w:rsidR="008F5089" w:rsidRDefault="008F5089" w:rsidP="00DF1227">
      <w:pPr>
        <w:spacing w:after="0"/>
        <w:ind w:left="851"/>
      </w:pPr>
      <w:r>
        <w:t>Környezet védelem munkavégzés során (kockázatelemzés, biztonsági intézkedések)</w:t>
      </w:r>
    </w:p>
    <w:p w:rsidR="008F5089" w:rsidRPr="002B283D" w:rsidRDefault="008F5089" w:rsidP="00AA58C0">
      <w:pPr>
        <w:spacing w:after="0"/>
        <w:ind w:left="1080"/>
        <w:rPr>
          <w:kern w:val="2"/>
          <w:szCs w:val="24"/>
          <w:lang w:eastAsia="hi-IN" w:bidi="hi-IN"/>
        </w:rPr>
      </w:pPr>
      <w:r w:rsidRPr="002B283D">
        <w:rPr>
          <w:kern w:val="2"/>
          <w:szCs w:val="24"/>
          <w:lang w:eastAsia="hi-IN" w:bidi="hi-IN"/>
        </w:rPr>
        <w:t>Veszélyes anyagok tárolása, megsemmisítése (tároló helyiség, tároló szekrények előírásai)</w:t>
      </w:r>
    </w:p>
    <w:p w:rsidR="008F5089" w:rsidRDefault="008F5089" w:rsidP="00DF1227">
      <w:pPr>
        <w:spacing w:after="0"/>
        <w:ind w:left="851"/>
      </w:pPr>
    </w:p>
    <w:p w:rsidR="008F5089" w:rsidRPr="00644690" w:rsidRDefault="008F5089" w:rsidP="00DF1227">
      <w:pPr>
        <w:pStyle w:val="Listaszerbekezds"/>
        <w:numPr>
          <w:ilvl w:val="1"/>
          <w:numId w:val="8"/>
        </w:numPr>
        <w:spacing w:after="0"/>
        <w:rPr>
          <w:b/>
        </w:rPr>
      </w:pPr>
      <w:r w:rsidRPr="00644690">
        <w:rPr>
          <w:b/>
        </w:rPr>
        <w:t>A képzés javasolt helyszíne (ajánlás)</w:t>
      </w:r>
    </w:p>
    <w:p w:rsidR="008F5089" w:rsidRPr="00AA58C0" w:rsidRDefault="008F5089" w:rsidP="00354631">
      <w:pPr>
        <w:pStyle w:val="Listaszerbekezds"/>
        <w:ind w:left="360"/>
        <w:rPr>
          <w:i/>
          <w:szCs w:val="24"/>
        </w:rPr>
      </w:pPr>
      <w:r w:rsidRPr="00AA58C0">
        <w:rPr>
          <w:i/>
          <w:color w:val="000000"/>
          <w:szCs w:val="24"/>
          <w:lang w:eastAsia="hu-HU"/>
        </w:rPr>
        <w:t>A biztonságos munkavégzés gyakorlatát</w:t>
      </w:r>
      <w:r w:rsidRPr="00AA58C0">
        <w:rPr>
          <w:i/>
          <w:szCs w:val="24"/>
        </w:rPr>
        <w:t xml:space="preserve"> hajóépítő-, tanműhelyi és egyéb hajóépítésben szokványos helyszíni munkavégzéssel valósíthatjuk meg.</w:t>
      </w:r>
    </w:p>
    <w:p w:rsidR="008F5089" w:rsidRPr="002B5BF7" w:rsidRDefault="008F5089" w:rsidP="00DF1227">
      <w:pPr>
        <w:spacing w:after="0"/>
        <w:ind w:left="426"/>
      </w:pPr>
    </w:p>
    <w:p w:rsidR="008F5089" w:rsidRPr="00FF2E9D" w:rsidRDefault="008F5089"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8F5089" w:rsidRDefault="008F5089" w:rsidP="00DF1227">
      <w:pPr>
        <w:spacing w:after="0"/>
        <w:ind w:left="426"/>
      </w:pPr>
    </w:p>
    <w:p w:rsidR="008F5089" w:rsidRPr="00FF2E9D" w:rsidRDefault="008F5089" w:rsidP="00DF1227">
      <w:pPr>
        <w:spacing w:after="0"/>
        <w:ind w:left="426"/>
      </w:pPr>
    </w:p>
    <w:p w:rsidR="008F5089" w:rsidRDefault="008F5089" w:rsidP="00DF1227">
      <w:pPr>
        <w:pStyle w:val="Listaszerbekezds"/>
        <w:numPr>
          <w:ilvl w:val="2"/>
          <w:numId w:val="8"/>
        </w:numPr>
        <w:spacing w:after="0"/>
        <w:rPr>
          <w:b/>
        </w:rPr>
      </w:pPr>
      <w:r w:rsidRPr="00BC7291">
        <w:rPr>
          <w:b/>
        </w:rPr>
        <w:t>A tantárgy elsajátítása során alkalmazható sajátos módszerek (ajánlás)</w:t>
      </w:r>
    </w:p>
    <w:p w:rsidR="008F5089" w:rsidRDefault="008F5089" w:rsidP="00DF1227">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8F5089" w:rsidRPr="0055491D" w:rsidTr="0055491D">
        <w:trPr>
          <w:trHeight w:val="600"/>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xml:space="preserve">Alkalmazandó eszközök és felszerelések </w:t>
            </w:r>
          </w:p>
        </w:tc>
      </w:tr>
      <w:tr w:rsidR="008F5089" w:rsidRPr="0055491D" w:rsidTr="0055491D">
        <w:trPr>
          <w:trHeight w:val="276"/>
        </w:trPr>
        <w:tc>
          <w:tcPr>
            <w:tcW w:w="9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98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szerepjáték</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bl>
    <w:p w:rsidR="008F5089" w:rsidRDefault="008F5089" w:rsidP="00DF1227">
      <w:pPr>
        <w:spacing w:after="0"/>
        <w:ind w:left="426"/>
      </w:pPr>
    </w:p>
    <w:p w:rsidR="008F5089" w:rsidRPr="00BC7291" w:rsidRDefault="008F5089" w:rsidP="00DF1227">
      <w:pPr>
        <w:pStyle w:val="Listaszerbekezds"/>
        <w:numPr>
          <w:ilvl w:val="2"/>
          <w:numId w:val="8"/>
        </w:numPr>
        <w:spacing w:after="0"/>
        <w:rPr>
          <w:b/>
        </w:rPr>
      </w:pPr>
      <w:r w:rsidRPr="00BC7291">
        <w:rPr>
          <w:b/>
        </w:rPr>
        <w:t>A tantárgy elsajátítása során alkalmazható tanulói tevékenységformák (ajánlás)</w:t>
      </w:r>
    </w:p>
    <w:p w:rsidR="008F5089" w:rsidRPr="002B5BF7" w:rsidRDefault="008F5089" w:rsidP="00DF1227">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8F5089" w:rsidRPr="0055491D" w:rsidTr="0055491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lastRenderedPageBreak/>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xml:space="preserve">Alkalmazandó eszközök és felszerelések </w:t>
            </w:r>
          </w:p>
        </w:tc>
      </w:tr>
      <w:tr w:rsidR="008F5089" w:rsidRPr="0055491D" w:rsidTr="0055491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Információ feldolgozó tevékenységek</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1.</w:t>
            </w:r>
            <w:r>
              <w:rPr>
                <w:color w:val="000000"/>
                <w:sz w:val="20"/>
                <w:szCs w:val="20"/>
                <w:lang w:eastAsia="hu-HU"/>
              </w:rPr>
              <w:t>1</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1.2</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Ismeretalkalmazási gyakorló tevékenységek, feladatok</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2.1</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2.2</w:t>
            </w:r>
            <w:r w:rsidRPr="0055491D">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3</w:t>
            </w:r>
            <w:r w:rsidRPr="0055491D">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Komplex információk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Csoportos munkaformák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Gyakorlati munkavégzés körében</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5.2.</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Üzemeltetési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Vizsgálati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7.1.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Szolgáltatási tevékenységek körében</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r w:rsidR="008F5089" w:rsidRPr="0055491D" w:rsidTr="0055491D">
        <w:trPr>
          <w:trHeight w:val="528"/>
        </w:trPr>
        <w:tc>
          <w:tcPr>
            <w:tcW w:w="1060" w:type="dxa"/>
            <w:tcBorders>
              <w:top w:val="nil"/>
              <w:left w:val="single" w:sz="4" w:space="0" w:color="auto"/>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Pr>
                <w:color w:val="000000"/>
                <w:sz w:val="20"/>
                <w:szCs w:val="20"/>
                <w:lang w:eastAsia="hu-HU"/>
              </w:rPr>
              <w:t>8.2.</w:t>
            </w:r>
          </w:p>
        </w:tc>
        <w:tc>
          <w:tcPr>
            <w:tcW w:w="288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8F5089" w:rsidRPr="0055491D" w:rsidRDefault="008F5089" w:rsidP="0055491D">
            <w:pPr>
              <w:spacing w:after="0"/>
              <w:jc w:val="center"/>
              <w:rPr>
                <w:color w:val="000000"/>
                <w:sz w:val="20"/>
                <w:szCs w:val="20"/>
                <w:lang w:eastAsia="hu-HU"/>
              </w:rPr>
            </w:pPr>
            <w:r w:rsidRPr="0055491D">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8F5089" w:rsidRPr="0055491D" w:rsidRDefault="008F5089" w:rsidP="0055491D">
            <w:pPr>
              <w:spacing w:after="0"/>
              <w:jc w:val="left"/>
              <w:rPr>
                <w:color w:val="000000"/>
                <w:sz w:val="20"/>
                <w:szCs w:val="20"/>
                <w:lang w:eastAsia="hu-HU"/>
              </w:rPr>
            </w:pPr>
            <w:r w:rsidRPr="0055491D">
              <w:rPr>
                <w:color w:val="000000"/>
                <w:sz w:val="20"/>
                <w:szCs w:val="20"/>
                <w:lang w:eastAsia="hu-HU"/>
              </w:rPr>
              <w:t> </w:t>
            </w:r>
          </w:p>
        </w:tc>
      </w:tr>
    </w:tbl>
    <w:p w:rsidR="008F5089" w:rsidRDefault="008F5089" w:rsidP="00DF1227">
      <w:pPr>
        <w:spacing w:after="0"/>
        <w:ind w:left="426"/>
      </w:pPr>
    </w:p>
    <w:p w:rsidR="008F5089" w:rsidRPr="002B5BF7" w:rsidRDefault="008F5089" w:rsidP="00DF1227">
      <w:pPr>
        <w:spacing w:after="0"/>
        <w:ind w:left="426"/>
      </w:pPr>
    </w:p>
    <w:p w:rsidR="008F5089" w:rsidRPr="00644690" w:rsidRDefault="008F5089" w:rsidP="00DF1227">
      <w:pPr>
        <w:pStyle w:val="Listaszerbekezds"/>
        <w:numPr>
          <w:ilvl w:val="1"/>
          <w:numId w:val="8"/>
        </w:numPr>
        <w:spacing w:after="0"/>
        <w:rPr>
          <w:b/>
        </w:rPr>
      </w:pPr>
      <w:r w:rsidRPr="00644690">
        <w:rPr>
          <w:b/>
        </w:rPr>
        <w:t>A tantárgy értékelésének módja</w:t>
      </w:r>
    </w:p>
    <w:p w:rsidR="008F5089" w:rsidRDefault="008F5089" w:rsidP="00DF1227">
      <w:pPr>
        <w:spacing w:after="0"/>
        <w:ind w:left="426"/>
      </w:pPr>
      <w:r w:rsidRPr="003A56AA">
        <w:t>A nemzeti köznevelésről szóló 2011. évi CXC. törvény. 54. § (2) a) pontja szerinti értékeléssel.</w:t>
      </w:r>
    </w:p>
    <w:p w:rsidR="008F5089" w:rsidRPr="002B5BF7" w:rsidRDefault="008F5089" w:rsidP="00DF1227">
      <w:pPr>
        <w:spacing w:after="0"/>
        <w:ind w:left="426"/>
      </w:pPr>
    </w:p>
    <w:p w:rsidR="008F5089" w:rsidRDefault="008F5089" w:rsidP="00DF1227">
      <w:pPr>
        <w:spacing w:after="200" w:line="276" w:lineRule="auto"/>
        <w:jc w:val="left"/>
      </w:pPr>
      <w:r>
        <w:br w:type="page"/>
      </w:r>
    </w:p>
    <w:p w:rsidR="008F5089" w:rsidRPr="00EF1DDD" w:rsidRDefault="008F5089" w:rsidP="001B1209">
      <w:pPr>
        <w:spacing w:after="0"/>
        <w:jc w:val="center"/>
        <w:rPr>
          <w:rFonts w:cs="Calibri"/>
          <w:b/>
          <w:caps/>
        </w:rPr>
      </w:pPr>
      <w:r w:rsidRPr="00EF1DDD">
        <w:rPr>
          <w:rFonts w:cs="Calibri"/>
          <w:b/>
          <w:caps/>
        </w:rPr>
        <w:t>Összefüggő szakmai gyakorlat</w:t>
      </w:r>
    </w:p>
    <w:p w:rsidR="008F5089" w:rsidRDefault="008F5089" w:rsidP="001B1209">
      <w:pPr>
        <w:spacing w:after="0"/>
      </w:pPr>
    </w:p>
    <w:p w:rsidR="008F5089" w:rsidRPr="00D4017D" w:rsidRDefault="008F5089" w:rsidP="001B1209">
      <w:pPr>
        <w:spacing w:after="0"/>
        <w:jc w:val="center"/>
        <w:rPr>
          <w:b/>
          <w:bCs/>
        </w:rPr>
      </w:pPr>
      <w:r w:rsidRPr="00D4017D">
        <w:rPr>
          <w:b/>
          <w:bCs/>
        </w:rPr>
        <w:t>I. Három évfolyamos oktatás közismereti képzéssel</w:t>
      </w:r>
    </w:p>
    <w:p w:rsidR="008F5089" w:rsidRPr="00D4017D" w:rsidRDefault="008F5089" w:rsidP="001B1209">
      <w:pPr>
        <w:spacing w:after="0"/>
        <w:jc w:val="center"/>
      </w:pPr>
      <w:r w:rsidRPr="00D4017D">
        <w:t>1/9. évfolyamot követően 140 óra</w:t>
      </w:r>
    </w:p>
    <w:p w:rsidR="008F5089" w:rsidRDefault="008F5089" w:rsidP="001B1209">
      <w:pPr>
        <w:spacing w:after="0"/>
        <w:jc w:val="center"/>
      </w:pPr>
      <w:r w:rsidRPr="00D4017D">
        <w:t>2/10. évfolyamot követően 140 óra</w:t>
      </w:r>
    </w:p>
    <w:p w:rsidR="008F5089" w:rsidRDefault="008F5089" w:rsidP="001B1209">
      <w:pPr>
        <w:spacing w:after="0"/>
      </w:pPr>
    </w:p>
    <w:p w:rsidR="008F5089" w:rsidRDefault="008F508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8F5089" w:rsidRDefault="008F5089" w:rsidP="001B1209">
      <w:pPr>
        <w:spacing w:after="0"/>
      </w:pPr>
    </w:p>
    <w:p w:rsidR="008F5089" w:rsidRDefault="008F5089" w:rsidP="001B1209">
      <w:pPr>
        <w:spacing w:after="0"/>
      </w:pPr>
      <w:r>
        <w:t xml:space="preserve">Az </w:t>
      </w:r>
      <w:r w:rsidRPr="00D4017D">
        <w:t>1/9.</w:t>
      </w:r>
      <w:r>
        <w:t xml:space="preserve"> évfolyamot követő szakmai gyakorlat szakmai tartalma:</w:t>
      </w:r>
    </w:p>
    <w:p w:rsidR="008F5089" w:rsidRPr="002B283D" w:rsidRDefault="008F5089" w:rsidP="00B4001B">
      <w:pPr>
        <w:spacing w:after="0"/>
        <w:ind w:left="515" w:firstLine="194"/>
        <w:rPr>
          <w:b/>
          <w:szCs w:val="24"/>
          <w:lang w:eastAsia="hu-HU"/>
        </w:rPr>
      </w:pPr>
      <w:r w:rsidRPr="002B283D">
        <w:rPr>
          <w:b/>
          <w:szCs w:val="24"/>
          <w:lang w:eastAsia="hu-HU"/>
        </w:rPr>
        <w:t xml:space="preserve">Famegmunkálás kézi szerszámokkal gyakorlata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Alapszerkezeti kötések készítése, kézi szerszámok használatával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Különböző fajtájú evezők műhelyrajzának készítése jellemző méretek</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Evező készítése </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lang w:eastAsia="hi-IN" w:bidi="hi-IN"/>
        </w:rPr>
        <w:t>Hajózásban szükséges egyéb termékek készítése (rácsok, kapaszkodók, stb.</w:t>
      </w:r>
    </w:p>
    <w:p w:rsidR="008F5089" w:rsidRPr="002B283D" w:rsidRDefault="008F5089" w:rsidP="00B4001B">
      <w:pPr>
        <w:spacing w:after="0"/>
        <w:ind w:firstLine="709"/>
        <w:rPr>
          <w:b/>
          <w:szCs w:val="24"/>
          <w:lang w:eastAsia="hu-HU"/>
        </w:rPr>
      </w:pPr>
    </w:p>
    <w:p w:rsidR="008F5089" w:rsidRPr="002B283D" w:rsidRDefault="008F5089" w:rsidP="00B4001B">
      <w:pPr>
        <w:spacing w:after="0"/>
        <w:ind w:firstLine="709"/>
        <w:rPr>
          <w:b/>
          <w:szCs w:val="24"/>
          <w:lang w:eastAsia="hu-HU"/>
        </w:rPr>
      </w:pPr>
      <w:r w:rsidRPr="002B283D">
        <w:rPr>
          <w:b/>
          <w:szCs w:val="24"/>
          <w:lang w:eastAsia="hu-HU"/>
        </w:rPr>
        <w:t>Famegmunkálás gépi gyakorlata</w:t>
      </w:r>
    </w:p>
    <w:p w:rsidR="008F5089" w:rsidRPr="002B283D" w:rsidRDefault="008F5089" w:rsidP="00B4001B">
      <w:pPr>
        <w:spacing w:after="0"/>
        <w:ind w:left="900"/>
        <w:rPr>
          <w:kern w:val="2"/>
          <w:szCs w:val="24"/>
          <w:lang w:eastAsia="hi-IN" w:bidi="hi-IN"/>
        </w:rPr>
      </w:pPr>
      <w:r w:rsidRPr="002B283D">
        <w:rPr>
          <w:kern w:val="2"/>
          <w:szCs w:val="24"/>
          <w:lang w:eastAsia="hi-IN" w:bidi="hi-IN"/>
        </w:rPr>
        <w:t>Kézi kisgépek fajtái, használata és alkalmazási területe a hajóépítésben</w:t>
      </w:r>
    </w:p>
    <w:p w:rsidR="008F5089" w:rsidRPr="002B283D" w:rsidRDefault="008F5089" w:rsidP="00B4001B">
      <w:pPr>
        <w:spacing w:after="0"/>
        <w:ind w:left="900"/>
        <w:rPr>
          <w:kern w:val="2"/>
          <w:szCs w:val="24"/>
          <w:lang w:eastAsia="hi-IN" w:bidi="hi-IN"/>
        </w:rPr>
      </w:pPr>
      <w:r w:rsidRPr="002B283D">
        <w:rPr>
          <w:kern w:val="2"/>
          <w:szCs w:val="24"/>
          <w:lang w:eastAsia="hi-IN" w:bidi="hi-IN"/>
        </w:rPr>
        <w:t>Faipari alapgépek biztonságos használata (főbb részeinek megismerése, szerszámcseréje és beállítása)</w:t>
      </w:r>
    </w:p>
    <w:p w:rsidR="008F5089" w:rsidRDefault="008F5089" w:rsidP="00B4001B">
      <w:pPr>
        <w:spacing w:after="0"/>
        <w:ind w:left="851"/>
        <w:rPr>
          <w:kern w:val="2"/>
          <w:szCs w:val="24"/>
          <w:lang w:eastAsia="hi-IN" w:bidi="hi-IN"/>
        </w:rPr>
      </w:pPr>
      <w:r w:rsidRPr="002B283D">
        <w:rPr>
          <w:kern w:val="2"/>
          <w:szCs w:val="24"/>
          <w:lang w:eastAsia="hi-IN" w:bidi="hi-IN"/>
        </w:rPr>
        <w:t>Por-és forgácselszívó berendezések kezelése, karbantartása</w:t>
      </w:r>
    </w:p>
    <w:p w:rsidR="008F5089" w:rsidRPr="002B283D" w:rsidRDefault="008F5089" w:rsidP="00B4001B">
      <w:pPr>
        <w:widowControl w:val="0"/>
        <w:suppressAutoHyphens/>
        <w:spacing w:after="0"/>
        <w:ind w:firstLine="540"/>
        <w:rPr>
          <w:b/>
          <w:kern w:val="2"/>
          <w:szCs w:val="24"/>
          <w:lang w:eastAsia="hi-IN" w:bidi="hi-IN"/>
        </w:rPr>
      </w:pPr>
      <w:r w:rsidRPr="002B283D">
        <w:rPr>
          <w:b/>
          <w:szCs w:val="24"/>
        </w:rPr>
        <w:t>Egyedi gyártású héjszerkezet készítése</w:t>
      </w:r>
      <w:r w:rsidRPr="002B283D">
        <w:rPr>
          <w:szCs w:val="24"/>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B4001B">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 xml:space="preserve">Héjszerkezet készítése egyedi gyártású műanyagépítéssel </w:t>
      </w:r>
    </w:p>
    <w:p w:rsidR="008F5089" w:rsidRPr="002B283D" w:rsidRDefault="008F5089" w:rsidP="00B4001B">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Héjszerkezet laminálása</w:t>
      </w:r>
    </w:p>
    <w:p w:rsidR="008F5089" w:rsidRPr="002B283D" w:rsidRDefault="008F5089" w:rsidP="00B4001B">
      <w:pPr>
        <w:widowControl w:val="0"/>
        <w:shd w:val="clear" w:color="auto" w:fill="FFFFFF"/>
        <w:suppressAutoHyphens/>
        <w:spacing w:after="0"/>
        <w:ind w:left="900"/>
        <w:rPr>
          <w:kern w:val="2"/>
          <w:szCs w:val="24"/>
          <w:lang w:eastAsia="hi-IN" w:bidi="hi-IN"/>
        </w:rPr>
      </w:pPr>
      <w:r w:rsidRPr="002B283D">
        <w:rPr>
          <w:kern w:val="2"/>
          <w:szCs w:val="24"/>
          <w:shd w:val="clear" w:color="auto" w:fill="FFFFFF"/>
          <w:lang w:eastAsia="hi-IN" w:bidi="hi-IN"/>
        </w:rPr>
        <w:t xml:space="preserve">Hő- és hangszigetelő betét beragasztása. Szendvicsszerkezetek készítése  </w:t>
      </w:r>
    </w:p>
    <w:p w:rsidR="008F5089" w:rsidRPr="002B283D" w:rsidRDefault="008F5089" w:rsidP="00B4001B">
      <w:pPr>
        <w:widowControl w:val="0"/>
        <w:suppressAutoHyphens/>
        <w:spacing w:after="0"/>
        <w:rPr>
          <w:b/>
          <w:szCs w:val="24"/>
          <w:lang w:eastAsia="hu-HU"/>
        </w:rPr>
      </w:pPr>
    </w:p>
    <w:p w:rsidR="008F5089" w:rsidRPr="002B283D" w:rsidRDefault="008F5089" w:rsidP="00B4001B">
      <w:pPr>
        <w:widowControl w:val="0"/>
        <w:suppressAutoHyphens/>
        <w:spacing w:after="0"/>
        <w:ind w:firstLine="540"/>
        <w:rPr>
          <w:b/>
          <w:i/>
          <w:kern w:val="2"/>
          <w:szCs w:val="24"/>
          <w:lang w:eastAsia="hi-IN" w:bidi="hi-IN"/>
        </w:rPr>
      </w:pPr>
      <w:r w:rsidRPr="002B283D">
        <w:rPr>
          <w:b/>
          <w:szCs w:val="24"/>
        </w:rPr>
        <w:t>Ősminta és gyártószerszám készítése</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B4001B">
      <w:pPr>
        <w:spacing w:after="0"/>
        <w:ind w:left="900"/>
        <w:rPr>
          <w:kern w:val="2"/>
          <w:szCs w:val="24"/>
          <w:lang w:eastAsia="hi-IN" w:bidi="hi-IN"/>
        </w:rPr>
      </w:pPr>
      <w:r w:rsidRPr="002B283D">
        <w:rPr>
          <w:kern w:val="2"/>
          <w:szCs w:val="24"/>
          <w:lang w:eastAsia="hi-IN" w:bidi="hi-IN"/>
        </w:rPr>
        <w:t>Ősminta és a gyártószerszám készítése</w:t>
      </w:r>
    </w:p>
    <w:p w:rsidR="008F5089" w:rsidRPr="002B283D" w:rsidRDefault="008F5089" w:rsidP="00B4001B">
      <w:pPr>
        <w:spacing w:after="0"/>
        <w:ind w:left="900"/>
        <w:rPr>
          <w:kern w:val="2"/>
          <w:szCs w:val="24"/>
          <w:lang w:eastAsia="hi-IN" w:bidi="hi-IN"/>
        </w:rPr>
      </w:pPr>
      <w:r w:rsidRPr="002B283D">
        <w:rPr>
          <w:kern w:val="2"/>
          <w:szCs w:val="24"/>
          <w:lang w:eastAsia="hi-IN" w:bidi="hi-IN"/>
        </w:rPr>
        <w:t xml:space="preserve"> Pozitív, negatív gyártószerszámok</w:t>
      </w:r>
    </w:p>
    <w:p w:rsidR="008F5089" w:rsidRPr="002B283D" w:rsidRDefault="008F5089" w:rsidP="00B4001B">
      <w:pPr>
        <w:spacing w:after="0"/>
        <w:ind w:left="900"/>
        <w:rPr>
          <w:kern w:val="2"/>
          <w:szCs w:val="24"/>
          <w:lang w:eastAsia="hi-IN" w:bidi="hi-IN"/>
        </w:rPr>
      </w:pPr>
      <w:r w:rsidRPr="002B283D">
        <w:rPr>
          <w:kern w:val="2"/>
          <w:szCs w:val="24"/>
          <w:lang w:eastAsia="hi-IN" w:bidi="hi-IN"/>
        </w:rPr>
        <w:t xml:space="preserve"> Felület előkészítése</w:t>
      </w:r>
    </w:p>
    <w:p w:rsidR="008F5089" w:rsidRPr="002B283D" w:rsidRDefault="008F5089" w:rsidP="00B4001B">
      <w:pPr>
        <w:spacing w:after="0"/>
        <w:ind w:left="900"/>
        <w:rPr>
          <w:b/>
          <w:szCs w:val="24"/>
          <w:lang w:eastAsia="hu-HU"/>
        </w:rPr>
      </w:pPr>
      <w:r w:rsidRPr="002B283D">
        <w:rPr>
          <w:kern w:val="2"/>
          <w:szCs w:val="24"/>
          <w:lang w:eastAsia="hi-IN" w:bidi="hi-IN"/>
        </w:rPr>
        <w:t xml:space="preserve"> A formaleválasztó felhordása </w:t>
      </w:r>
    </w:p>
    <w:p w:rsidR="008F5089" w:rsidRPr="002B283D" w:rsidRDefault="008F5089" w:rsidP="00B4001B">
      <w:pPr>
        <w:spacing w:after="20"/>
        <w:ind w:firstLine="540"/>
      </w:pPr>
      <w:r w:rsidRPr="002B283D">
        <w:rPr>
          <w:b/>
          <w:szCs w:val="24"/>
          <w:lang w:eastAsia="hu-HU"/>
        </w:rPr>
        <w:t>Furnérozás, rétegragasztás, íves alkatrész készítésének gyakorlata</w:t>
      </w:r>
    </w:p>
    <w:p w:rsidR="008F5089" w:rsidRPr="002B283D" w:rsidRDefault="008F5089" w:rsidP="00B4001B">
      <w:pPr>
        <w:spacing w:after="20"/>
        <w:ind w:firstLine="900"/>
      </w:pPr>
      <w:r w:rsidRPr="002B283D">
        <w:rPr>
          <w:szCs w:val="24"/>
        </w:rPr>
        <w:t xml:space="preserve">Furnérozás hagyományos és korszerű eljárással </w:t>
      </w:r>
    </w:p>
    <w:p w:rsidR="008F5089" w:rsidRPr="002B283D" w:rsidRDefault="008F5089" w:rsidP="00B4001B">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B4001B">
      <w:pPr>
        <w:shd w:val="clear" w:color="auto" w:fill="FFFFFF"/>
        <w:autoSpaceDE w:val="0"/>
        <w:autoSpaceDN w:val="0"/>
        <w:adjustRightInd w:val="0"/>
        <w:spacing w:after="0"/>
        <w:ind w:left="1080"/>
        <w:rPr>
          <w:szCs w:val="24"/>
        </w:rPr>
      </w:pPr>
      <w:r w:rsidRPr="002B283D">
        <w:rPr>
          <w:szCs w:val="24"/>
        </w:rPr>
        <w:t>Előkészíti a belső faberendezéseket felületkezeléshez (felületek tisztítása, csiszolása)</w:t>
      </w:r>
    </w:p>
    <w:p w:rsidR="008F5089" w:rsidRPr="002B283D" w:rsidRDefault="008F5089" w:rsidP="00B4001B">
      <w:pPr>
        <w:spacing w:after="0"/>
        <w:ind w:left="1080"/>
        <w:rPr>
          <w:b/>
          <w:szCs w:val="24"/>
          <w:lang w:eastAsia="hu-HU"/>
        </w:rPr>
      </w:pPr>
      <w:r w:rsidRPr="002B283D">
        <w:rPr>
          <w:szCs w:val="24"/>
        </w:rPr>
        <w:t>Felületkezelést végez (pácolását, lakkozását, olajozást, festést</w:t>
      </w:r>
    </w:p>
    <w:p w:rsidR="008F5089" w:rsidRPr="00263E56" w:rsidRDefault="008F5089" w:rsidP="00B4001B">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B4001B">
      <w:pPr>
        <w:spacing w:after="0"/>
        <w:ind w:firstLine="709"/>
        <w:rPr>
          <w:rFonts w:ascii="Palatino Linotype" w:hAnsi="Palatino Linotype" w:cs="Arial"/>
          <w:b/>
          <w:szCs w:val="24"/>
          <w:lang w:eastAsia="hu-HU"/>
        </w:rPr>
      </w:pPr>
    </w:p>
    <w:p w:rsidR="008F5089" w:rsidRPr="00263E56" w:rsidRDefault="008F5089" w:rsidP="00B4001B">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Cs w:val="24"/>
          <w:lang w:eastAsia="hi-IN" w:bidi="hi-IN"/>
        </w:rPr>
        <w:t>)</w:t>
      </w:r>
    </w:p>
    <w:p w:rsidR="008F5089" w:rsidRPr="00263E56" w:rsidRDefault="008F5089" w:rsidP="00B4001B">
      <w:pPr>
        <w:shd w:val="clear" w:color="auto" w:fill="FFFFFF"/>
        <w:spacing w:after="0"/>
        <w:ind w:left="1260"/>
        <w:rPr>
          <w:rFonts w:ascii="Palatino Linotype" w:hAnsi="Palatino Linotype"/>
        </w:rPr>
      </w:pPr>
      <w:r w:rsidRPr="00263E56">
        <w:rPr>
          <w:rFonts w:ascii="Palatino Linotype" w:hAnsi="Palatino Linotype"/>
          <w:kern w:val="2"/>
          <w:szCs w:val="24"/>
          <w:lang w:eastAsia="hi-IN" w:bidi="hi-IN"/>
        </w:rPr>
        <w:t>Munkavégzés szabályai, magatartási követelmények</w:t>
      </w:r>
    </w:p>
    <w:p w:rsidR="008F5089" w:rsidRPr="00263E56" w:rsidRDefault="008F5089" w:rsidP="00B4001B">
      <w:pPr>
        <w:spacing w:after="0"/>
        <w:ind w:left="371" w:firstLine="338"/>
        <w:rPr>
          <w:rFonts w:ascii="Palatino Linotype" w:hAnsi="Palatino Linotype" w:cs="Arial"/>
          <w:b/>
          <w:szCs w:val="24"/>
          <w:lang w:eastAsia="hu-HU"/>
        </w:rPr>
      </w:pPr>
      <w:r w:rsidRPr="00263E56">
        <w:rPr>
          <w:rFonts w:ascii="Palatino Linotype" w:hAnsi="Palatino Linotype" w:cs="Arial"/>
          <w:b/>
          <w:szCs w:val="24"/>
          <w:lang w:eastAsia="hu-HU"/>
        </w:rPr>
        <w:t>Elsősegélynyújtás, tűzvédelem, környezetvédelem gyakorlata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shd w:val="clear" w:color="auto" w:fill="FFFFFF"/>
          <w:lang w:eastAsia="hi-IN" w:bidi="hi-IN"/>
        </w:rPr>
        <w:t xml:space="preserve">Elsősegélynyújtás szabályai munkahelyi körülmények között </w:t>
      </w:r>
    </w:p>
    <w:p w:rsidR="008F5089" w:rsidRPr="00263E56" w:rsidRDefault="008F5089" w:rsidP="00B4001B">
      <w:pPr>
        <w:widowControl w:val="0"/>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Tűzvédelmi szabályok alkalmazása munkahelyen, munkavégzés közben</w:t>
      </w:r>
    </w:p>
    <w:p w:rsidR="008F5089" w:rsidRPr="00263E56" w:rsidRDefault="008F5089" w:rsidP="00B4001B">
      <w:pPr>
        <w:spacing w:after="0"/>
        <w:ind w:left="1260"/>
        <w:rPr>
          <w:rFonts w:ascii="Palatino Linotype" w:hAnsi="Palatino Linotype"/>
          <w:szCs w:val="24"/>
        </w:rPr>
      </w:pPr>
      <w:r w:rsidRPr="00263E56">
        <w:rPr>
          <w:rFonts w:ascii="Palatino Linotype" w:hAnsi="Palatino Linotype"/>
          <w:szCs w:val="24"/>
        </w:rPr>
        <w:lastRenderedPageBreak/>
        <w:t>Tűzoltás gyakorlata,</w:t>
      </w:r>
    </w:p>
    <w:p w:rsidR="008F5089" w:rsidRPr="00263E56" w:rsidRDefault="008F5089" w:rsidP="00B4001B">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Környezet védelem munkavégzés során (kockázatelemzés, biztonsági intézkedések)</w:t>
      </w:r>
    </w:p>
    <w:p w:rsidR="008F5089" w:rsidRDefault="008F5089" w:rsidP="00B4001B">
      <w:pPr>
        <w:spacing w:after="0"/>
        <w:ind w:left="851"/>
      </w:pPr>
    </w:p>
    <w:p w:rsidR="008F5089" w:rsidRDefault="008F5089" w:rsidP="001B1209">
      <w:pPr>
        <w:spacing w:after="0"/>
      </w:pPr>
    </w:p>
    <w:p w:rsidR="008F5089" w:rsidRDefault="008F5089" w:rsidP="001B1209">
      <w:pPr>
        <w:spacing w:after="0"/>
      </w:pPr>
      <w:r>
        <w:t xml:space="preserve">A </w:t>
      </w:r>
      <w:r w:rsidRPr="00D4017D">
        <w:t>2/10.</w:t>
      </w:r>
      <w:r>
        <w:t xml:space="preserve"> évfolyamot követő szakmai gyakorlat szakmai tartalma:</w:t>
      </w:r>
    </w:p>
    <w:p w:rsidR="008F5089" w:rsidRPr="002B283D" w:rsidRDefault="008F5089" w:rsidP="00B4001B">
      <w:pPr>
        <w:spacing w:after="0"/>
        <w:ind w:firstLine="709"/>
        <w:rPr>
          <w:color w:val="333333"/>
          <w:szCs w:val="24"/>
          <w:shd w:val="clear" w:color="auto" w:fill="FFFFFF"/>
        </w:rPr>
      </w:pPr>
      <w:r w:rsidRPr="002B283D">
        <w:rPr>
          <w:b/>
          <w:szCs w:val="24"/>
          <w:lang w:eastAsia="hu-HU"/>
        </w:rPr>
        <w:t>Hajótest alkatrészeinek készítési gyakorlata</w:t>
      </w:r>
    </w:p>
    <w:p w:rsidR="008F5089" w:rsidRPr="002B283D" w:rsidRDefault="008F5089" w:rsidP="00B4001B">
      <w:pPr>
        <w:spacing w:after="0"/>
        <w:ind w:left="900"/>
        <w:rPr>
          <w:szCs w:val="24"/>
        </w:rPr>
      </w:pPr>
      <w:r w:rsidRPr="002B283D">
        <w:rPr>
          <w:szCs w:val="24"/>
        </w:rPr>
        <w:t>A hajó alkatrészeinek gyártásához szükséges sablonok állványok készítése</w:t>
      </w:r>
    </w:p>
    <w:p w:rsidR="008F5089" w:rsidRPr="002B283D" w:rsidRDefault="008F5089" w:rsidP="00B4001B">
      <w:pPr>
        <w:spacing w:after="0"/>
        <w:ind w:left="900"/>
        <w:rPr>
          <w:szCs w:val="24"/>
        </w:rPr>
      </w:pPr>
      <w:r w:rsidRPr="002B283D">
        <w:rPr>
          <w:szCs w:val="24"/>
        </w:rPr>
        <w:t>A hajótest fő alkatrészeinek készítési gyakorlata</w:t>
      </w:r>
    </w:p>
    <w:p w:rsidR="008F5089" w:rsidRPr="002B283D" w:rsidRDefault="008F5089" w:rsidP="00B4001B">
      <w:pPr>
        <w:spacing w:after="0"/>
        <w:ind w:left="900"/>
        <w:rPr>
          <w:szCs w:val="24"/>
        </w:rPr>
      </w:pPr>
      <w:r w:rsidRPr="002B283D">
        <w:rPr>
          <w:szCs w:val="24"/>
        </w:rPr>
        <w:t>A hajótest bordáinak készítése</w:t>
      </w:r>
    </w:p>
    <w:p w:rsidR="008F5089" w:rsidRPr="002B283D" w:rsidRDefault="008F5089" w:rsidP="00B4001B">
      <w:pPr>
        <w:spacing w:after="0"/>
        <w:ind w:firstLine="709"/>
        <w:rPr>
          <w:szCs w:val="24"/>
        </w:rPr>
      </w:pPr>
    </w:p>
    <w:p w:rsidR="008F5089" w:rsidRPr="002B283D" w:rsidRDefault="008F5089" w:rsidP="00B4001B">
      <w:pPr>
        <w:spacing w:after="0"/>
        <w:ind w:firstLine="709"/>
        <w:rPr>
          <w:b/>
          <w:szCs w:val="24"/>
          <w:lang w:eastAsia="hu-HU"/>
        </w:rPr>
      </w:pPr>
      <w:r w:rsidRPr="002B283D">
        <w:rPr>
          <w:b/>
          <w:szCs w:val="24"/>
          <w:lang w:eastAsia="hu-HU"/>
        </w:rPr>
        <w:t>Fahajó építés gyakorlata</w:t>
      </w:r>
    </w:p>
    <w:p w:rsidR="008F5089" w:rsidRPr="002B283D" w:rsidRDefault="008F5089" w:rsidP="00B4001B">
      <w:pPr>
        <w:spacing w:after="0"/>
        <w:ind w:left="900"/>
        <w:rPr>
          <w:szCs w:val="24"/>
        </w:rPr>
      </w:pPr>
      <w:r w:rsidRPr="002B283D">
        <w:rPr>
          <w:szCs w:val="24"/>
        </w:rPr>
        <w:t>Építőállvány kiszerkesztése, összeépítése, felállítása, méreteinek ellenőrzése</w:t>
      </w:r>
    </w:p>
    <w:p w:rsidR="008F5089" w:rsidRPr="002B283D" w:rsidRDefault="008F5089" w:rsidP="00B4001B">
      <w:pPr>
        <w:spacing w:after="0"/>
        <w:ind w:left="900"/>
        <w:rPr>
          <w:szCs w:val="24"/>
        </w:rPr>
      </w:pPr>
      <w:r w:rsidRPr="002B283D">
        <w:rPr>
          <w:szCs w:val="24"/>
        </w:rPr>
        <w:t>A hajó fő alkatrészeinek összeépítése</w:t>
      </w:r>
    </w:p>
    <w:p w:rsidR="008F5089" w:rsidRDefault="008F5089" w:rsidP="001B1209">
      <w:pPr>
        <w:spacing w:after="0"/>
        <w:rPr>
          <w:szCs w:val="24"/>
          <w:lang w:eastAsia="hu-HU"/>
        </w:rPr>
      </w:pPr>
      <w:r w:rsidRPr="002B283D">
        <w:rPr>
          <w:szCs w:val="24"/>
        </w:rPr>
        <w:t xml:space="preserve">A különféle palánkozási módok készítésének technikái, gyakorlata  </w:t>
      </w:r>
    </w:p>
    <w:p w:rsidR="008F5089" w:rsidRPr="002B283D" w:rsidRDefault="008F5089" w:rsidP="00B4001B">
      <w:pPr>
        <w:widowControl w:val="0"/>
        <w:suppressAutoHyphens/>
        <w:spacing w:after="0"/>
        <w:ind w:left="1260" w:hanging="720"/>
        <w:rPr>
          <w:b/>
          <w:i/>
          <w:kern w:val="2"/>
          <w:szCs w:val="24"/>
          <w:lang w:eastAsia="hi-IN" w:bidi="hi-IN"/>
        </w:rPr>
      </w:pPr>
      <w:r w:rsidRPr="002B283D">
        <w:rPr>
          <w:b/>
          <w:szCs w:val="24"/>
        </w:rPr>
        <w:t>Héj kivétele a gyártósablonból. Műanyaghajó alkatrészeinek összeépítése</w:t>
      </w:r>
    </w:p>
    <w:p w:rsidR="008F5089" w:rsidRPr="002B283D" w:rsidRDefault="008F5089" w:rsidP="00B4001B">
      <w:pPr>
        <w:spacing w:after="0"/>
        <w:ind w:left="900"/>
        <w:rPr>
          <w:kern w:val="2"/>
          <w:szCs w:val="24"/>
          <w:lang w:eastAsia="hi-IN" w:bidi="hi-IN"/>
        </w:rPr>
      </w:pPr>
      <w:r w:rsidRPr="002B283D">
        <w:rPr>
          <w:kern w:val="2"/>
          <w:szCs w:val="24"/>
          <w:lang w:eastAsia="hi-IN" w:bidi="hi-IN"/>
        </w:rPr>
        <w:t>Vízvonal és tengely jelölése, a héj kivétele a gyártósablonból, a héj megfordítása</w:t>
      </w:r>
    </w:p>
    <w:p w:rsidR="008F5089" w:rsidRPr="002B283D" w:rsidRDefault="008F5089" w:rsidP="00B4001B">
      <w:pPr>
        <w:spacing w:after="0"/>
        <w:ind w:left="900"/>
        <w:rPr>
          <w:b/>
          <w:szCs w:val="24"/>
          <w:lang w:eastAsia="hu-HU"/>
        </w:rPr>
      </w:pPr>
      <w:r w:rsidRPr="002B283D">
        <w:rPr>
          <w:kern w:val="2"/>
          <w:szCs w:val="24"/>
          <w:lang w:eastAsia="hi-IN" w:bidi="hi-IN"/>
        </w:rPr>
        <w:t xml:space="preserve">Vonalhelyesség, görbület és szimmetria ellenőrzése </w:t>
      </w:r>
    </w:p>
    <w:p w:rsidR="008F5089" w:rsidRPr="002B283D" w:rsidRDefault="008F5089" w:rsidP="00B4001B">
      <w:pPr>
        <w:spacing w:after="0"/>
        <w:ind w:left="191" w:firstLine="709"/>
        <w:rPr>
          <w:kern w:val="2"/>
          <w:szCs w:val="24"/>
          <w:lang w:eastAsia="hi-IN" w:bidi="hi-IN"/>
        </w:rPr>
      </w:pPr>
      <w:r w:rsidRPr="002B283D">
        <w:rPr>
          <w:kern w:val="2"/>
          <w:szCs w:val="24"/>
          <w:lang w:eastAsia="hi-IN" w:bidi="hi-IN"/>
        </w:rPr>
        <w:t xml:space="preserve">Műanyaghajó-alkatrészek összeépítése </w:t>
      </w:r>
    </w:p>
    <w:p w:rsidR="008F5089" w:rsidRPr="002B283D" w:rsidRDefault="008F5089" w:rsidP="00B4001B">
      <w:pPr>
        <w:spacing w:after="0"/>
        <w:ind w:firstLine="540"/>
        <w:rPr>
          <w:b/>
          <w:szCs w:val="24"/>
          <w:lang w:eastAsia="hu-HU"/>
        </w:rPr>
      </w:pPr>
    </w:p>
    <w:p w:rsidR="008F5089" w:rsidRPr="002B283D" w:rsidRDefault="008F5089" w:rsidP="00B4001B">
      <w:pPr>
        <w:spacing w:after="0"/>
        <w:ind w:left="900" w:hanging="360"/>
        <w:rPr>
          <w:b/>
          <w:kern w:val="2"/>
          <w:szCs w:val="24"/>
          <w:lang w:eastAsia="hi-IN" w:bidi="hi-IN"/>
        </w:rPr>
      </w:pPr>
      <w:r w:rsidRPr="002B283D">
        <w:rPr>
          <w:b/>
          <w:szCs w:val="24"/>
        </w:rPr>
        <w:t>Vákuumtechnológia, gyanta-infúziós eljárás, kompozit anyagok alkalmazása</w:t>
      </w:r>
      <w:r w:rsidRPr="002B283D">
        <w:rPr>
          <w:b/>
          <w:kern w:val="2"/>
          <w:szCs w:val="24"/>
          <w:lang w:eastAsia="hi-IN" w:bidi="hi-IN"/>
        </w:rPr>
        <w:t xml:space="preserve"> </w:t>
      </w:r>
      <w:r w:rsidRPr="002B283D">
        <w:rPr>
          <w:kern w:val="2"/>
          <w:szCs w:val="24"/>
          <w:lang w:eastAsia="hi-IN" w:bidi="hi-IN"/>
        </w:rPr>
        <w:t xml:space="preserve">Vákuum technológia </w:t>
      </w:r>
    </w:p>
    <w:p w:rsidR="008F5089" w:rsidRDefault="008F5089" w:rsidP="00B4001B">
      <w:pPr>
        <w:spacing w:after="0"/>
        <w:ind w:left="900"/>
        <w:rPr>
          <w:kern w:val="2"/>
          <w:szCs w:val="24"/>
          <w:lang w:eastAsia="hi-IN" w:bidi="hi-IN"/>
        </w:rPr>
      </w:pPr>
      <w:r w:rsidRPr="002B283D">
        <w:rPr>
          <w:kern w:val="2"/>
          <w:szCs w:val="24"/>
          <w:lang w:eastAsia="hi-IN" w:bidi="hi-IN"/>
        </w:rPr>
        <w:t xml:space="preserve">Gyanta-infúziós eljárások </w:t>
      </w:r>
    </w:p>
    <w:p w:rsidR="008F5089" w:rsidRPr="002B283D" w:rsidRDefault="008F5089" w:rsidP="00B4001B">
      <w:pPr>
        <w:spacing w:after="0"/>
        <w:ind w:firstLine="540"/>
        <w:rPr>
          <w:b/>
          <w:szCs w:val="24"/>
          <w:lang w:eastAsia="hu-HU"/>
        </w:rPr>
      </w:pPr>
      <w:r w:rsidRPr="002B283D">
        <w:rPr>
          <w:b/>
          <w:szCs w:val="24"/>
          <w:lang w:eastAsia="hu-HU"/>
        </w:rPr>
        <w:t>Hajó belső kialakítása, berendezés készítés gyakorlata</w:t>
      </w:r>
      <w:r w:rsidRPr="002B283D">
        <w:rPr>
          <w:b/>
          <w:kern w:val="2"/>
          <w:szCs w:val="24"/>
          <w:lang w:eastAsia="hi-IN" w:bidi="hi-IN"/>
        </w:rPr>
        <w:t xml:space="preserve">     </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Ülő, fekvő, tároló elemeket készít, beépít</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Asztalt, munkapultot készít, beépít</w:t>
      </w:r>
    </w:p>
    <w:p w:rsidR="008F5089" w:rsidRPr="002B283D" w:rsidRDefault="008F5089" w:rsidP="00B4001B">
      <w:pPr>
        <w:shd w:val="clear" w:color="auto" w:fill="FFFFFF"/>
        <w:autoSpaceDE w:val="0"/>
        <w:autoSpaceDN w:val="0"/>
        <w:adjustRightInd w:val="0"/>
        <w:spacing w:after="0"/>
        <w:ind w:left="900"/>
        <w:rPr>
          <w:szCs w:val="24"/>
        </w:rPr>
      </w:pPr>
      <w:r w:rsidRPr="002B283D">
        <w:rPr>
          <w:szCs w:val="24"/>
        </w:rPr>
        <w:t>Mosogató, hűtő és főző berendezések helyét alakítja ki, majd beépíti azokat</w:t>
      </w:r>
    </w:p>
    <w:p w:rsidR="008F5089" w:rsidRPr="002B283D" w:rsidRDefault="008F5089" w:rsidP="00B4001B">
      <w:pPr>
        <w:spacing w:after="0"/>
        <w:ind w:left="900"/>
        <w:rPr>
          <w:szCs w:val="24"/>
        </w:rPr>
      </w:pPr>
      <w:r w:rsidRPr="002B283D">
        <w:rPr>
          <w:szCs w:val="24"/>
        </w:rPr>
        <w:t>Elkészíti a hajó műszereinek, navigációs berendezéseinek helyét, majd beépíti azokat</w:t>
      </w:r>
    </w:p>
    <w:p w:rsidR="008F5089" w:rsidRPr="002B283D" w:rsidRDefault="008F5089" w:rsidP="00B4001B">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B4001B">
      <w:pPr>
        <w:spacing w:after="0"/>
        <w:ind w:left="1080"/>
        <w:rPr>
          <w:b/>
          <w:szCs w:val="24"/>
          <w:lang w:eastAsia="hu-HU"/>
        </w:rPr>
      </w:pPr>
      <w:r w:rsidRPr="002B283D">
        <w:rPr>
          <w:szCs w:val="24"/>
        </w:rPr>
        <w:t>Felületkezelést végez (pácolását, lakkozását, olajozást, festést</w:t>
      </w:r>
    </w:p>
    <w:p w:rsidR="008F5089" w:rsidRPr="00263E56" w:rsidRDefault="008F5089" w:rsidP="00B4001B">
      <w:pPr>
        <w:widowControl w:val="0"/>
        <w:suppressAutoHyphens/>
        <w:ind w:firstLine="708"/>
        <w:rPr>
          <w:rFonts w:ascii="Palatino Linotype" w:hAnsi="Palatino Linotype"/>
          <w:b/>
          <w:kern w:val="2"/>
          <w:szCs w:val="24"/>
          <w:lang w:eastAsia="hi-IN" w:bidi="hi-IN"/>
        </w:rPr>
      </w:pPr>
      <w:r w:rsidRPr="00263E56">
        <w:rPr>
          <w:rFonts w:ascii="Palatino Linotype" w:hAnsi="Palatino Linotype" w:cs="Arial"/>
          <w:b/>
          <w:szCs w:val="24"/>
        </w:rPr>
        <w:t>Vezetékezés</w:t>
      </w:r>
      <w:r w:rsidRPr="00263E56">
        <w:rPr>
          <w:rFonts w:ascii="Palatino Linotype" w:hAnsi="Palatino Linotype"/>
          <w:b/>
          <w:kern w:val="2"/>
          <w:szCs w:val="24"/>
          <w:lang w:eastAsia="hi-IN" w:bidi="hi-IN"/>
        </w:rPr>
        <w:t xml:space="preserve"> </w:t>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védőcsöveket, vezetékcsatornákat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vezetékek átmérőjének meghatározása a fogyasztók ismeretében. Szerelvények helyének meghatározása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biztonságos elhelyezése és megfelelő rögzítése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Csatlakozások hajózási szabványoknak megfelelően</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védőcsövezése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hajó vízrendszerének megtervezése (hideg-, meleg víz)</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Víztartály, bojler, fekáliatartály helyének meghatározása</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Szerelvények elhelyezése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Gázvezeték elhelyezésének tervezése, vezetékezés, gázfogyasztók</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Gáz rendszer elhelyezésének biztonságtechnikája hajóban </w:t>
      </w:r>
    </w:p>
    <w:p w:rsidR="008F5089" w:rsidRPr="00263E56" w:rsidRDefault="008F5089" w:rsidP="00B4001B">
      <w:pPr>
        <w:spacing w:after="0"/>
        <w:rPr>
          <w:rFonts w:ascii="Palatino Linotype" w:hAnsi="Palatino Linotype" w:cs="Arial"/>
          <w:b/>
          <w:szCs w:val="24"/>
        </w:rPr>
      </w:pPr>
    </w:p>
    <w:p w:rsidR="008F5089" w:rsidRPr="00263E56" w:rsidRDefault="008F5089" w:rsidP="00B4001B">
      <w:pPr>
        <w:spacing w:after="0"/>
        <w:ind w:firstLine="709"/>
        <w:rPr>
          <w:rFonts w:ascii="Palatino Linotype" w:hAnsi="Palatino Linotype"/>
        </w:rPr>
      </w:pPr>
      <w:r w:rsidRPr="00263E56">
        <w:rPr>
          <w:rFonts w:ascii="Palatino Linotype" w:hAnsi="Palatino Linotype" w:cs="Arial"/>
          <w:b/>
          <w:szCs w:val="24"/>
        </w:rPr>
        <w:t>Motorbeépítés</w:t>
      </w:r>
      <w:r w:rsidRPr="00263E56">
        <w:rPr>
          <w:rFonts w:ascii="Palatino Linotype" w:hAnsi="Palatino Linotype"/>
          <w:b/>
          <w:kern w:val="2"/>
          <w:szCs w:val="24"/>
          <w:lang w:eastAsia="hi-IN" w:bidi="hi-IN"/>
        </w:rPr>
        <w:t xml:space="preserv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motor behelyezése, motorlapra rögzítése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Tönkcső helyének kijelölése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lastRenderedPageBreak/>
        <w:t xml:space="preserve">Tönkcső beépítése  </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Tengelybak helyének kijelölése és beépítése, tengely beszerelése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Egytengelyűség ellenőrzése, tömítések ellenőrzése</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Összeállítja a kihajtást </w:t>
      </w:r>
    </w:p>
    <w:p w:rsidR="008F5089" w:rsidRPr="00263E56" w:rsidRDefault="008F5089" w:rsidP="00B4001B">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B4001B">
      <w:pPr>
        <w:spacing w:after="0"/>
        <w:ind w:firstLine="709"/>
        <w:rPr>
          <w:rFonts w:ascii="Palatino Linotype" w:hAnsi="Palatino Linotype" w:cs="Arial"/>
          <w:b/>
          <w:szCs w:val="24"/>
          <w:lang w:eastAsia="hu-HU"/>
        </w:rPr>
      </w:pP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Hajóépítésben használatos kézi kisgépek biztonsági előírásai, balesetmentes használatuk (kézi körfűrészgép, gyalugép, dekopír fűrész, csiszológépek, fúró és csavarbehajtó gép, lamellózó gép, felsőmarógép, rezgővágó gép)</w:t>
      </w:r>
    </w:p>
    <w:p w:rsidR="008F5089" w:rsidRPr="00263E56" w:rsidRDefault="008F5089" w:rsidP="00B4001B">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Faipari alapgépek beállítása, biztonságos használata (szalagfűrészgép, körfűrészgép, egyengető gyalugép, vastagsági gyalugép, marógép, csiszológép)</w:t>
      </w:r>
    </w:p>
    <w:p w:rsidR="008F5089" w:rsidRPr="002B283D" w:rsidRDefault="008F5089" w:rsidP="00B4001B">
      <w:pPr>
        <w:spacing w:after="0"/>
        <w:ind w:left="900"/>
        <w:rPr>
          <w:b/>
          <w:kern w:val="2"/>
          <w:szCs w:val="24"/>
          <w:lang w:eastAsia="hi-IN" w:bidi="hi-IN"/>
        </w:rPr>
      </w:pPr>
    </w:p>
    <w:p w:rsidR="008F5089" w:rsidRDefault="008F5089" w:rsidP="001B1209">
      <w:pPr>
        <w:spacing w:after="0"/>
      </w:pPr>
    </w:p>
    <w:p w:rsidR="008F5089" w:rsidRPr="0010253D" w:rsidRDefault="008F5089" w:rsidP="001B1209">
      <w:pPr>
        <w:spacing w:after="0"/>
        <w:jc w:val="center"/>
        <w:rPr>
          <w:b/>
          <w:bCs/>
        </w:rPr>
      </w:pPr>
      <w:r w:rsidRPr="0010253D">
        <w:rPr>
          <w:b/>
          <w:bCs/>
        </w:rPr>
        <w:t>II. Két évfolyamos oktatás közismereti képzés nélkül</w:t>
      </w:r>
    </w:p>
    <w:p w:rsidR="008F5089" w:rsidRDefault="008F5089" w:rsidP="001B1209">
      <w:pPr>
        <w:spacing w:after="0"/>
        <w:jc w:val="center"/>
      </w:pPr>
      <w:r w:rsidRPr="0010253D">
        <w:t>1. évfolyamot követően 160 óra</w:t>
      </w:r>
    </w:p>
    <w:p w:rsidR="008F5089" w:rsidRDefault="008F5089" w:rsidP="001B1209">
      <w:pPr>
        <w:spacing w:after="0"/>
      </w:pPr>
    </w:p>
    <w:p w:rsidR="008F5089" w:rsidRDefault="008F5089" w:rsidP="001B1209">
      <w:pPr>
        <w:spacing w:after="0"/>
      </w:pPr>
      <w:r>
        <w:t>Az 1. évfolyamot követő szakmai gyakorlat szakmai tartalma:</w:t>
      </w:r>
    </w:p>
    <w:p w:rsidR="008F5089" w:rsidRPr="002B283D" w:rsidRDefault="008F5089" w:rsidP="009B2D5B">
      <w:pPr>
        <w:spacing w:after="0"/>
        <w:ind w:left="515" w:firstLine="194"/>
        <w:rPr>
          <w:b/>
          <w:szCs w:val="24"/>
          <w:lang w:eastAsia="hu-HU"/>
        </w:rPr>
      </w:pPr>
      <w:r w:rsidRPr="002B283D">
        <w:rPr>
          <w:b/>
          <w:szCs w:val="24"/>
          <w:lang w:eastAsia="hu-HU"/>
        </w:rPr>
        <w:t xml:space="preserve">Famegmunkálás kézi szerszámokkal gyakorlata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Alapszerkezeti kötések készítése, kézi szerszámok használatával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Különböző fajtájú evezők műhelyrajzának készítése jellemző méretek</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 xml:space="preserve">Evező készítése </w:t>
      </w:r>
    </w:p>
    <w:p w:rsidR="008F5089" w:rsidRPr="002B283D" w:rsidRDefault="008F5089" w:rsidP="009B2D5B">
      <w:pPr>
        <w:widowControl w:val="0"/>
        <w:shd w:val="clear" w:color="auto" w:fill="FFFFFF"/>
        <w:suppressAutoHyphens/>
        <w:spacing w:after="0"/>
        <w:ind w:left="900"/>
        <w:rPr>
          <w:kern w:val="2"/>
          <w:szCs w:val="24"/>
          <w:lang w:eastAsia="hi-IN" w:bidi="hi-IN"/>
        </w:rPr>
      </w:pPr>
      <w:r w:rsidRPr="002B283D">
        <w:rPr>
          <w:kern w:val="2"/>
          <w:szCs w:val="24"/>
          <w:lang w:eastAsia="hi-IN" w:bidi="hi-IN"/>
        </w:rPr>
        <w:t>Hajózásban szükséges egyéb termékek készítése (rácsok, kapaszkodók, stb.</w:t>
      </w:r>
    </w:p>
    <w:p w:rsidR="008F5089" w:rsidRPr="002B283D" w:rsidRDefault="008F5089" w:rsidP="009B2D5B">
      <w:pPr>
        <w:spacing w:after="0"/>
        <w:ind w:firstLine="709"/>
        <w:rPr>
          <w:b/>
          <w:szCs w:val="24"/>
          <w:lang w:eastAsia="hu-HU"/>
        </w:rPr>
      </w:pPr>
    </w:p>
    <w:p w:rsidR="008F5089" w:rsidRPr="002B283D" w:rsidRDefault="008F5089" w:rsidP="009B2D5B">
      <w:pPr>
        <w:spacing w:after="0"/>
        <w:ind w:firstLine="709"/>
        <w:rPr>
          <w:b/>
          <w:szCs w:val="24"/>
          <w:lang w:eastAsia="hu-HU"/>
        </w:rPr>
      </w:pPr>
      <w:r w:rsidRPr="002B283D">
        <w:rPr>
          <w:b/>
          <w:szCs w:val="24"/>
          <w:lang w:eastAsia="hu-HU"/>
        </w:rPr>
        <w:t>Famegmunkálás gépi gyakorlata</w:t>
      </w:r>
    </w:p>
    <w:p w:rsidR="008F5089" w:rsidRPr="002B283D" w:rsidRDefault="008F5089" w:rsidP="009B2D5B">
      <w:pPr>
        <w:spacing w:after="0"/>
        <w:ind w:left="900"/>
        <w:rPr>
          <w:kern w:val="2"/>
          <w:szCs w:val="24"/>
          <w:lang w:eastAsia="hi-IN" w:bidi="hi-IN"/>
        </w:rPr>
      </w:pPr>
      <w:r w:rsidRPr="002B283D">
        <w:rPr>
          <w:kern w:val="2"/>
          <w:szCs w:val="24"/>
          <w:lang w:eastAsia="hi-IN" w:bidi="hi-IN"/>
        </w:rPr>
        <w:t>Kézi kisgépek fajtái, használata és alkalmazási területe a hajóépítésben</w:t>
      </w:r>
    </w:p>
    <w:p w:rsidR="008F5089" w:rsidRPr="002B283D" w:rsidRDefault="008F5089" w:rsidP="009B2D5B">
      <w:pPr>
        <w:spacing w:after="0"/>
        <w:ind w:left="900"/>
        <w:rPr>
          <w:kern w:val="2"/>
          <w:szCs w:val="24"/>
          <w:lang w:eastAsia="hi-IN" w:bidi="hi-IN"/>
        </w:rPr>
      </w:pPr>
      <w:r w:rsidRPr="002B283D">
        <w:rPr>
          <w:kern w:val="2"/>
          <w:szCs w:val="24"/>
          <w:lang w:eastAsia="hi-IN" w:bidi="hi-IN"/>
        </w:rPr>
        <w:t>Faipari alapgépek biztonságos használata (főbb részeinek megismerése, szerszámcseréje és beállítása)</w:t>
      </w:r>
    </w:p>
    <w:p w:rsidR="008F5089" w:rsidRPr="002B283D" w:rsidRDefault="008F5089" w:rsidP="009B2D5B">
      <w:pPr>
        <w:spacing w:after="0"/>
        <w:ind w:left="900"/>
        <w:rPr>
          <w:color w:val="333333"/>
          <w:szCs w:val="24"/>
          <w:shd w:val="clear" w:color="auto" w:fill="FFFFFF"/>
        </w:rPr>
      </w:pPr>
      <w:r w:rsidRPr="002B283D">
        <w:rPr>
          <w:kern w:val="2"/>
          <w:szCs w:val="24"/>
          <w:lang w:eastAsia="hi-IN" w:bidi="hi-IN"/>
        </w:rPr>
        <w:t>Por-és forgácselszívó berendezések kezelése, karbantartása</w:t>
      </w:r>
      <w:r w:rsidRPr="002B283D">
        <w:rPr>
          <w:color w:val="333333"/>
          <w:szCs w:val="24"/>
          <w:shd w:val="clear" w:color="auto" w:fill="FFFFFF"/>
        </w:rPr>
        <w:t>.</w:t>
      </w:r>
    </w:p>
    <w:p w:rsidR="008F5089" w:rsidRPr="002B283D" w:rsidRDefault="008F5089" w:rsidP="009B2D5B">
      <w:pPr>
        <w:spacing w:after="0"/>
        <w:ind w:firstLine="709"/>
        <w:rPr>
          <w:color w:val="333333"/>
          <w:szCs w:val="24"/>
          <w:shd w:val="clear" w:color="auto" w:fill="FFFFFF"/>
        </w:rPr>
      </w:pPr>
    </w:p>
    <w:p w:rsidR="008F5089" w:rsidRPr="002B283D" w:rsidRDefault="008F5089" w:rsidP="009B2D5B">
      <w:pPr>
        <w:spacing w:after="0"/>
        <w:ind w:firstLine="709"/>
        <w:rPr>
          <w:color w:val="333333"/>
          <w:szCs w:val="24"/>
          <w:shd w:val="clear" w:color="auto" w:fill="FFFFFF"/>
        </w:rPr>
      </w:pPr>
      <w:r w:rsidRPr="002B283D">
        <w:rPr>
          <w:b/>
          <w:szCs w:val="24"/>
          <w:lang w:eastAsia="hu-HU"/>
        </w:rPr>
        <w:t>Hajótest alkatrészeinek készítési gyakorlata</w:t>
      </w:r>
    </w:p>
    <w:p w:rsidR="008F5089" w:rsidRPr="002B283D" w:rsidRDefault="008F5089" w:rsidP="009B2D5B">
      <w:pPr>
        <w:spacing w:after="0"/>
        <w:ind w:left="900"/>
        <w:rPr>
          <w:szCs w:val="24"/>
        </w:rPr>
      </w:pPr>
      <w:r w:rsidRPr="002B283D">
        <w:rPr>
          <w:szCs w:val="24"/>
        </w:rPr>
        <w:t>A hajó alkatrészeinek gyártásához szükséges sablonok állványok készítése</w:t>
      </w:r>
    </w:p>
    <w:p w:rsidR="008F5089" w:rsidRPr="002B283D" w:rsidRDefault="008F5089" w:rsidP="009B2D5B">
      <w:pPr>
        <w:spacing w:after="0"/>
        <w:ind w:left="900"/>
        <w:rPr>
          <w:szCs w:val="24"/>
        </w:rPr>
      </w:pPr>
      <w:r w:rsidRPr="002B283D">
        <w:rPr>
          <w:szCs w:val="24"/>
        </w:rPr>
        <w:t>A hajótest fő alkatrészeinek készítési gyakorlata</w:t>
      </w:r>
    </w:p>
    <w:p w:rsidR="008F5089" w:rsidRPr="002B283D" w:rsidRDefault="008F5089" w:rsidP="009B2D5B">
      <w:pPr>
        <w:spacing w:after="0"/>
        <w:ind w:left="900"/>
        <w:rPr>
          <w:szCs w:val="24"/>
        </w:rPr>
      </w:pPr>
      <w:r w:rsidRPr="002B283D">
        <w:rPr>
          <w:szCs w:val="24"/>
        </w:rPr>
        <w:t>A hajótest bordáinak készítése</w:t>
      </w:r>
    </w:p>
    <w:p w:rsidR="008F5089" w:rsidRPr="002B283D" w:rsidRDefault="008F5089" w:rsidP="009B2D5B">
      <w:pPr>
        <w:spacing w:after="0"/>
        <w:ind w:firstLine="709"/>
        <w:rPr>
          <w:szCs w:val="24"/>
        </w:rPr>
      </w:pPr>
    </w:p>
    <w:p w:rsidR="008F5089" w:rsidRPr="002B283D" w:rsidRDefault="008F5089" w:rsidP="009B2D5B">
      <w:pPr>
        <w:spacing w:after="0"/>
        <w:ind w:firstLine="709"/>
        <w:rPr>
          <w:b/>
          <w:szCs w:val="24"/>
          <w:lang w:eastAsia="hu-HU"/>
        </w:rPr>
      </w:pPr>
      <w:r w:rsidRPr="002B283D">
        <w:rPr>
          <w:b/>
          <w:szCs w:val="24"/>
          <w:lang w:eastAsia="hu-HU"/>
        </w:rPr>
        <w:t>Fahajó építés gyakorlata</w:t>
      </w:r>
    </w:p>
    <w:p w:rsidR="008F5089" w:rsidRPr="002B283D" w:rsidRDefault="008F5089" w:rsidP="009B2D5B">
      <w:pPr>
        <w:spacing w:after="0"/>
        <w:ind w:left="900"/>
        <w:rPr>
          <w:szCs w:val="24"/>
        </w:rPr>
      </w:pPr>
      <w:r w:rsidRPr="002B283D">
        <w:rPr>
          <w:szCs w:val="24"/>
        </w:rPr>
        <w:t>Építőállvány kiszerkesztése, összeépítése, felállítása, méreteinek ellenőrzése</w:t>
      </w:r>
    </w:p>
    <w:p w:rsidR="008F5089" w:rsidRPr="002B283D" w:rsidRDefault="008F5089" w:rsidP="009B2D5B">
      <w:pPr>
        <w:spacing w:after="0"/>
        <w:ind w:left="900"/>
        <w:rPr>
          <w:szCs w:val="24"/>
        </w:rPr>
      </w:pPr>
      <w:r w:rsidRPr="002B283D">
        <w:rPr>
          <w:szCs w:val="24"/>
        </w:rPr>
        <w:t>A hajó fő alkatrészeinek összeépítése</w:t>
      </w:r>
    </w:p>
    <w:p w:rsidR="008F5089" w:rsidRDefault="008F5089" w:rsidP="001B1209">
      <w:pPr>
        <w:spacing w:after="0"/>
        <w:ind w:left="851"/>
        <w:rPr>
          <w:szCs w:val="24"/>
        </w:rPr>
      </w:pPr>
      <w:r w:rsidRPr="002B283D">
        <w:rPr>
          <w:szCs w:val="24"/>
        </w:rPr>
        <w:t xml:space="preserve">A különféle palánkozási módok készítésének technikái, gyakorlata  </w:t>
      </w:r>
    </w:p>
    <w:p w:rsidR="008F5089" w:rsidRPr="002B283D" w:rsidRDefault="008F5089" w:rsidP="00F26210">
      <w:pPr>
        <w:widowControl w:val="0"/>
        <w:suppressAutoHyphens/>
        <w:spacing w:after="0"/>
        <w:ind w:firstLine="540"/>
        <w:rPr>
          <w:b/>
          <w:kern w:val="2"/>
          <w:szCs w:val="24"/>
          <w:lang w:eastAsia="hi-IN" w:bidi="hi-IN"/>
        </w:rPr>
      </w:pPr>
      <w:r w:rsidRPr="002B283D">
        <w:rPr>
          <w:b/>
          <w:szCs w:val="24"/>
        </w:rPr>
        <w:t>Egyedi gyártású héjszerkezet készítése</w:t>
      </w:r>
      <w:r w:rsidRPr="002B283D">
        <w:rPr>
          <w:szCs w:val="24"/>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F26210">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 xml:space="preserve">Héjszerkezet készítése egyedi gyártású műanyagépítéssel </w:t>
      </w:r>
    </w:p>
    <w:p w:rsidR="008F5089" w:rsidRPr="002B283D" w:rsidRDefault="008F5089" w:rsidP="00F26210">
      <w:pPr>
        <w:widowControl w:val="0"/>
        <w:shd w:val="clear" w:color="auto" w:fill="FFFFFF"/>
        <w:suppressAutoHyphens/>
        <w:spacing w:after="0"/>
        <w:ind w:left="900"/>
        <w:rPr>
          <w:kern w:val="2"/>
          <w:szCs w:val="24"/>
          <w:shd w:val="clear" w:color="auto" w:fill="FFFFFF"/>
          <w:lang w:eastAsia="hi-IN" w:bidi="hi-IN"/>
        </w:rPr>
      </w:pPr>
      <w:r w:rsidRPr="002B283D">
        <w:rPr>
          <w:kern w:val="2"/>
          <w:szCs w:val="24"/>
          <w:shd w:val="clear" w:color="auto" w:fill="FFFFFF"/>
          <w:lang w:eastAsia="hi-IN" w:bidi="hi-IN"/>
        </w:rPr>
        <w:t>Héjszerkezet laminálása</w:t>
      </w:r>
    </w:p>
    <w:p w:rsidR="008F5089" w:rsidRPr="002B283D" w:rsidRDefault="008F5089" w:rsidP="00F26210">
      <w:pPr>
        <w:widowControl w:val="0"/>
        <w:shd w:val="clear" w:color="auto" w:fill="FFFFFF"/>
        <w:suppressAutoHyphens/>
        <w:spacing w:after="0"/>
        <w:ind w:left="900"/>
        <w:rPr>
          <w:kern w:val="2"/>
          <w:szCs w:val="24"/>
          <w:lang w:eastAsia="hi-IN" w:bidi="hi-IN"/>
        </w:rPr>
      </w:pPr>
      <w:r w:rsidRPr="002B283D">
        <w:rPr>
          <w:kern w:val="2"/>
          <w:szCs w:val="24"/>
          <w:shd w:val="clear" w:color="auto" w:fill="FFFFFF"/>
          <w:lang w:eastAsia="hi-IN" w:bidi="hi-IN"/>
        </w:rPr>
        <w:t xml:space="preserve">Hő- és hangszigetelő betét beragasztása. Szendvicsszerkezetek készítése  </w:t>
      </w:r>
    </w:p>
    <w:p w:rsidR="008F5089" w:rsidRPr="002B283D" w:rsidRDefault="008F5089" w:rsidP="00F26210">
      <w:pPr>
        <w:widowControl w:val="0"/>
        <w:suppressAutoHyphens/>
        <w:spacing w:after="0"/>
        <w:rPr>
          <w:b/>
          <w:szCs w:val="24"/>
          <w:lang w:eastAsia="hu-HU"/>
        </w:rPr>
      </w:pPr>
    </w:p>
    <w:p w:rsidR="008F5089" w:rsidRPr="002B283D" w:rsidRDefault="008F5089" w:rsidP="00F26210">
      <w:pPr>
        <w:widowControl w:val="0"/>
        <w:suppressAutoHyphens/>
        <w:spacing w:after="0"/>
        <w:ind w:firstLine="540"/>
        <w:rPr>
          <w:b/>
          <w:i/>
          <w:kern w:val="2"/>
          <w:szCs w:val="24"/>
          <w:lang w:eastAsia="hi-IN" w:bidi="hi-IN"/>
        </w:rPr>
      </w:pPr>
      <w:r w:rsidRPr="002B283D">
        <w:rPr>
          <w:b/>
          <w:szCs w:val="24"/>
        </w:rPr>
        <w:t>Ősminta és gyártószerszám készítése</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r w:rsidRPr="002B283D">
        <w:rPr>
          <w:b/>
          <w:i/>
          <w:kern w:val="2"/>
          <w:szCs w:val="24"/>
          <w:lang w:eastAsia="hi-IN" w:bidi="hi-IN"/>
        </w:rPr>
        <w:t xml:space="preserve"> </w:t>
      </w:r>
    </w:p>
    <w:p w:rsidR="008F5089" w:rsidRPr="002B283D" w:rsidRDefault="008F5089" w:rsidP="00F26210">
      <w:pPr>
        <w:spacing w:after="0"/>
        <w:ind w:left="900"/>
        <w:rPr>
          <w:kern w:val="2"/>
          <w:szCs w:val="24"/>
          <w:lang w:eastAsia="hi-IN" w:bidi="hi-IN"/>
        </w:rPr>
      </w:pPr>
      <w:r w:rsidRPr="002B283D">
        <w:rPr>
          <w:kern w:val="2"/>
          <w:szCs w:val="24"/>
          <w:lang w:eastAsia="hi-IN" w:bidi="hi-IN"/>
        </w:rPr>
        <w:t>Ősminta és a gyártószerszám készítése</w:t>
      </w:r>
    </w:p>
    <w:p w:rsidR="008F5089" w:rsidRPr="002B283D" w:rsidRDefault="008F5089" w:rsidP="00F26210">
      <w:pPr>
        <w:spacing w:after="0"/>
        <w:ind w:left="900"/>
        <w:rPr>
          <w:kern w:val="2"/>
          <w:szCs w:val="24"/>
          <w:lang w:eastAsia="hi-IN" w:bidi="hi-IN"/>
        </w:rPr>
      </w:pPr>
      <w:r w:rsidRPr="002B283D">
        <w:rPr>
          <w:kern w:val="2"/>
          <w:szCs w:val="24"/>
          <w:lang w:eastAsia="hi-IN" w:bidi="hi-IN"/>
        </w:rPr>
        <w:t xml:space="preserve"> Pozitív, negatív gyártószerszámok</w:t>
      </w:r>
    </w:p>
    <w:p w:rsidR="008F5089" w:rsidRPr="002B283D" w:rsidRDefault="008F5089" w:rsidP="00F26210">
      <w:pPr>
        <w:spacing w:after="0"/>
        <w:ind w:left="900"/>
        <w:rPr>
          <w:kern w:val="2"/>
          <w:szCs w:val="24"/>
          <w:lang w:eastAsia="hi-IN" w:bidi="hi-IN"/>
        </w:rPr>
      </w:pPr>
      <w:r w:rsidRPr="002B283D">
        <w:rPr>
          <w:kern w:val="2"/>
          <w:szCs w:val="24"/>
          <w:lang w:eastAsia="hi-IN" w:bidi="hi-IN"/>
        </w:rPr>
        <w:lastRenderedPageBreak/>
        <w:t xml:space="preserve"> Felület előkészítése</w:t>
      </w:r>
    </w:p>
    <w:p w:rsidR="008F5089" w:rsidRPr="002B283D" w:rsidRDefault="008F5089" w:rsidP="00F26210">
      <w:pPr>
        <w:spacing w:after="0"/>
        <w:ind w:left="900"/>
        <w:rPr>
          <w:b/>
          <w:szCs w:val="24"/>
          <w:lang w:eastAsia="hu-HU"/>
        </w:rPr>
      </w:pPr>
      <w:r w:rsidRPr="002B283D">
        <w:rPr>
          <w:kern w:val="2"/>
          <w:szCs w:val="24"/>
          <w:lang w:eastAsia="hi-IN" w:bidi="hi-IN"/>
        </w:rPr>
        <w:t xml:space="preserve"> A formaleválasztó felhordása </w:t>
      </w:r>
    </w:p>
    <w:p w:rsidR="008F5089" w:rsidRPr="002B283D" w:rsidRDefault="008F5089" w:rsidP="00F26210">
      <w:pPr>
        <w:spacing w:after="0"/>
        <w:ind w:firstLine="709"/>
        <w:rPr>
          <w:b/>
          <w:szCs w:val="24"/>
          <w:lang w:eastAsia="hu-HU"/>
        </w:rPr>
      </w:pPr>
    </w:p>
    <w:p w:rsidR="008F5089" w:rsidRPr="002B283D" w:rsidRDefault="008F5089" w:rsidP="00F26210">
      <w:pPr>
        <w:widowControl w:val="0"/>
        <w:suppressAutoHyphens/>
        <w:spacing w:after="0"/>
        <w:ind w:left="1260" w:hanging="720"/>
        <w:rPr>
          <w:b/>
          <w:i/>
          <w:kern w:val="2"/>
          <w:szCs w:val="24"/>
          <w:lang w:eastAsia="hi-IN" w:bidi="hi-IN"/>
        </w:rPr>
      </w:pPr>
      <w:r w:rsidRPr="002B283D">
        <w:rPr>
          <w:b/>
          <w:szCs w:val="24"/>
        </w:rPr>
        <w:t>Héj kivétele a gyártósablonból. Műanyaghajó alkatrészeinek összeépítése</w:t>
      </w:r>
    </w:p>
    <w:p w:rsidR="008F5089" w:rsidRPr="002B283D" w:rsidRDefault="008F5089" w:rsidP="00F26210">
      <w:pPr>
        <w:spacing w:after="0"/>
        <w:ind w:left="900"/>
        <w:rPr>
          <w:kern w:val="2"/>
          <w:szCs w:val="24"/>
          <w:lang w:eastAsia="hi-IN" w:bidi="hi-IN"/>
        </w:rPr>
      </w:pPr>
      <w:r w:rsidRPr="002B283D">
        <w:rPr>
          <w:kern w:val="2"/>
          <w:szCs w:val="24"/>
          <w:lang w:eastAsia="hi-IN" w:bidi="hi-IN"/>
        </w:rPr>
        <w:t>Vízvonal és tengely jelölése, a héj kivétele a gyártósablonból, a héj megfordítása</w:t>
      </w:r>
    </w:p>
    <w:p w:rsidR="008F5089" w:rsidRPr="002B283D" w:rsidRDefault="008F5089" w:rsidP="00F26210">
      <w:pPr>
        <w:spacing w:after="0"/>
        <w:ind w:left="900"/>
        <w:rPr>
          <w:b/>
          <w:szCs w:val="24"/>
          <w:lang w:eastAsia="hu-HU"/>
        </w:rPr>
      </w:pPr>
      <w:r w:rsidRPr="002B283D">
        <w:rPr>
          <w:kern w:val="2"/>
          <w:szCs w:val="24"/>
          <w:lang w:eastAsia="hi-IN" w:bidi="hi-IN"/>
        </w:rPr>
        <w:t xml:space="preserve">Vonalhelyesség, görbület és szimmetria ellenőrzése </w:t>
      </w:r>
    </w:p>
    <w:p w:rsidR="008F5089" w:rsidRPr="002B283D" w:rsidRDefault="008F5089" w:rsidP="00F26210">
      <w:pPr>
        <w:spacing w:after="0"/>
        <w:ind w:left="191" w:firstLine="709"/>
        <w:rPr>
          <w:kern w:val="2"/>
          <w:szCs w:val="24"/>
          <w:lang w:eastAsia="hi-IN" w:bidi="hi-IN"/>
        </w:rPr>
      </w:pPr>
      <w:r w:rsidRPr="002B283D">
        <w:rPr>
          <w:kern w:val="2"/>
          <w:szCs w:val="24"/>
          <w:lang w:eastAsia="hi-IN" w:bidi="hi-IN"/>
        </w:rPr>
        <w:t xml:space="preserve">Műanyaghajó-alkatrészek összeépítése </w:t>
      </w:r>
    </w:p>
    <w:p w:rsidR="008F5089" w:rsidRPr="002B283D" w:rsidRDefault="008F5089" w:rsidP="00F26210">
      <w:pPr>
        <w:spacing w:after="0"/>
        <w:ind w:firstLine="540"/>
        <w:rPr>
          <w:b/>
          <w:szCs w:val="24"/>
          <w:lang w:eastAsia="hu-HU"/>
        </w:rPr>
      </w:pPr>
    </w:p>
    <w:p w:rsidR="008F5089" w:rsidRPr="002B283D" w:rsidRDefault="008F5089" w:rsidP="00F26210">
      <w:pPr>
        <w:spacing w:after="0"/>
        <w:ind w:left="900" w:hanging="360"/>
        <w:rPr>
          <w:b/>
          <w:kern w:val="2"/>
          <w:szCs w:val="24"/>
          <w:lang w:eastAsia="hi-IN" w:bidi="hi-IN"/>
        </w:rPr>
      </w:pPr>
      <w:r w:rsidRPr="002B283D">
        <w:rPr>
          <w:b/>
          <w:szCs w:val="24"/>
        </w:rPr>
        <w:t>Vákuumtechnológia, gyanta-infúziós eljárás, kompozit anyagok alkalmazása</w:t>
      </w:r>
      <w:r w:rsidRPr="002B283D">
        <w:rPr>
          <w:b/>
          <w:kern w:val="2"/>
          <w:szCs w:val="24"/>
          <w:lang w:eastAsia="hi-IN" w:bidi="hi-IN"/>
        </w:rPr>
        <w:t xml:space="preserve"> </w:t>
      </w:r>
      <w:r w:rsidRPr="002B283D">
        <w:rPr>
          <w:kern w:val="2"/>
          <w:szCs w:val="24"/>
          <w:lang w:eastAsia="hi-IN" w:bidi="hi-IN"/>
        </w:rPr>
        <w:t xml:space="preserve">Vákuum technológia </w:t>
      </w:r>
    </w:p>
    <w:p w:rsidR="008F5089" w:rsidRPr="002B283D" w:rsidRDefault="008F5089" w:rsidP="00F26210">
      <w:pPr>
        <w:spacing w:after="0"/>
        <w:ind w:left="900"/>
        <w:rPr>
          <w:b/>
          <w:kern w:val="2"/>
          <w:szCs w:val="24"/>
          <w:lang w:eastAsia="hi-IN" w:bidi="hi-IN"/>
        </w:rPr>
      </w:pPr>
      <w:r w:rsidRPr="002B283D">
        <w:rPr>
          <w:kern w:val="2"/>
          <w:szCs w:val="24"/>
          <w:lang w:eastAsia="hi-IN" w:bidi="hi-IN"/>
        </w:rPr>
        <w:t xml:space="preserve">Gyanta-infúziós eljárások </w:t>
      </w:r>
    </w:p>
    <w:p w:rsidR="008F5089" w:rsidRPr="002B283D" w:rsidRDefault="008F5089" w:rsidP="00F26210">
      <w:pPr>
        <w:spacing w:after="20"/>
        <w:ind w:firstLine="540"/>
      </w:pPr>
      <w:r w:rsidRPr="002B283D">
        <w:rPr>
          <w:b/>
          <w:szCs w:val="24"/>
          <w:lang w:eastAsia="hu-HU"/>
        </w:rPr>
        <w:t>Furnérozás, rétegragasztás, íves alkatrész készítésének gyakorlata</w:t>
      </w:r>
    </w:p>
    <w:p w:rsidR="008F5089" w:rsidRPr="002B283D" w:rsidRDefault="008F5089" w:rsidP="00F26210">
      <w:pPr>
        <w:spacing w:after="20"/>
        <w:ind w:firstLine="900"/>
      </w:pPr>
      <w:r w:rsidRPr="002B283D">
        <w:rPr>
          <w:szCs w:val="24"/>
        </w:rPr>
        <w:t xml:space="preserve">Furnérozás hagyományos és korszerű eljárással </w:t>
      </w:r>
    </w:p>
    <w:p w:rsidR="008F5089" w:rsidRPr="002B283D" w:rsidRDefault="008F5089" w:rsidP="00F26210">
      <w:pPr>
        <w:spacing w:after="0"/>
        <w:rPr>
          <w:b/>
          <w:szCs w:val="24"/>
          <w:lang w:eastAsia="hu-HU"/>
        </w:rPr>
      </w:pPr>
    </w:p>
    <w:p w:rsidR="008F5089" w:rsidRPr="002B283D" w:rsidRDefault="008F5089" w:rsidP="00F26210">
      <w:pPr>
        <w:spacing w:after="0"/>
        <w:ind w:firstLine="540"/>
        <w:rPr>
          <w:b/>
          <w:szCs w:val="24"/>
          <w:lang w:eastAsia="hu-HU"/>
        </w:rPr>
      </w:pPr>
      <w:r w:rsidRPr="002B283D">
        <w:rPr>
          <w:b/>
          <w:szCs w:val="24"/>
          <w:lang w:eastAsia="hu-HU"/>
        </w:rPr>
        <w:t>Hajó belső kialakítása, berendezés készítés gyakorlata</w:t>
      </w:r>
      <w:r w:rsidRPr="002B283D">
        <w:rPr>
          <w:b/>
          <w:kern w:val="2"/>
          <w:szCs w:val="24"/>
          <w:lang w:eastAsia="hi-IN" w:bidi="hi-IN"/>
        </w:rPr>
        <w:t xml:space="preserve">     </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Elkészíti a hajóberendezések, elemek sablonjait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Ülő, fekvő, tároló elemeket készít, beépít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Asztalt, munkapultot készít, beépít</w:t>
      </w:r>
    </w:p>
    <w:p w:rsidR="008F5089" w:rsidRPr="002B283D" w:rsidRDefault="008F5089" w:rsidP="00F26210">
      <w:pPr>
        <w:shd w:val="clear" w:color="auto" w:fill="FFFFFF"/>
        <w:autoSpaceDE w:val="0"/>
        <w:autoSpaceDN w:val="0"/>
        <w:adjustRightInd w:val="0"/>
        <w:spacing w:after="0"/>
        <w:ind w:left="900"/>
        <w:rPr>
          <w:szCs w:val="24"/>
        </w:rPr>
      </w:pPr>
      <w:r w:rsidRPr="002B283D">
        <w:rPr>
          <w:szCs w:val="24"/>
        </w:rPr>
        <w:t>Mosogató, hűtő és főző berendezések helyét alakítja ki, majd beépíti azokat</w:t>
      </w:r>
    </w:p>
    <w:p w:rsidR="008F5089" w:rsidRPr="002B283D" w:rsidRDefault="008F5089" w:rsidP="00F26210">
      <w:pPr>
        <w:spacing w:after="0"/>
        <w:ind w:left="900"/>
        <w:rPr>
          <w:szCs w:val="24"/>
        </w:rPr>
      </w:pPr>
      <w:r w:rsidRPr="002B283D">
        <w:rPr>
          <w:szCs w:val="24"/>
        </w:rPr>
        <w:t>Elkészíti a hajó műszereinek, navigációs berendezéseinek helyét, majd beépíti azokat</w:t>
      </w:r>
    </w:p>
    <w:p w:rsidR="008F5089" w:rsidRPr="002B283D" w:rsidRDefault="008F5089" w:rsidP="00F26210">
      <w:pPr>
        <w:spacing w:after="0"/>
        <w:ind w:left="900"/>
        <w:rPr>
          <w:b/>
          <w:szCs w:val="24"/>
          <w:lang w:eastAsia="hu-HU"/>
        </w:rPr>
      </w:pPr>
    </w:p>
    <w:p w:rsidR="008F5089" w:rsidRPr="002B283D" w:rsidRDefault="008F5089" w:rsidP="00F26210">
      <w:pPr>
        <w:widowControl w:val="0"/>
        <w:suppressAutoHyphens/>
        <w:spacing w:after="0"/>
        <w:ind w:firstLine="540"/>
        <w:rPr>
          <w:b/>
          <w:kern w:val="2"/>
          <w:szCs w:val="24"/>
          <w:lang w:eastAsia="hi-IN" w:bidi="hi-IN"/>
        </w:rPr>
      </w:pPr>
      <w:r w:rsidRPr="002B283D">
        <w:rPr>
          <w:b/>
          <w:szCs w:val="24"/>
          <w:lang w:eastAsia="hu-HU"/>
        </w:rPr>
        <w:t>Felületkezelés, szerelvények beépítés gyakorlata</w:t>
      </w:r>
      <w:r w:rsidRPr="002B283D">
        <w:rPr>
          <w:b/>
          <w:kern w:val="2"/>
          <w:szCs w:val="24"/>
          <w:lang w:eastAsia="hi-IN" w:bidi="hi-IN"/>
        </w:rPr>
        <w:tab/>
      </w:r>
    </w:p>
    <w:p w:rsidR="008F5089" w:rsidRPr="002B283D" w:rsidRDefault="008F5089" w:rsidP="00F26210">
      <w:pPr>
        <w:shd w:val="clear" w:color="auto" w:fill="FFFFFF"/>
        <w:autoSpaceDE w:val="0"/>
        <w:autoSpaceDN w:val="0"/>
        <w:adjustRightInd w:val="0"/>
        <w:spacing w:after="0"/>
        <w:ind w:left="1080"/>
        <w:rPr>
          <w:szCs w:val="24"/>
        </w:rPr>
      </w:pPr>
      <w:r w:rsidRPr="002B283D">
        <w:rPr>
          <w:szCs w:val="24"/>
        </w:rPr>
        <w:t>Előkészíti a belső faberendezéseket felületkezeléshez (felületek tisztítása, csiszolása)</w:t>
      </w:r>
    </w:p>
    <w:p w:rsidR="008F5089" w:rsidRPr="002B283D" w:rsidRDefault="008F5089" w:rsidP="00F26210">
      <w:pPr>
        <w:spacing w:after="0"/>
        <w:ind w:left="1080"/>
        <w:rPr>
          <w:b/>
          <w:szCs w:val="24"/>
          <w:lang w:eastAsia="hu-HU"/>
        </w:rPr>
      </w:pPr>
      <w:r w:rsidRPr="002B283D">
        <w:rPr>
          <w:szCs w:val="24"/>
        </w:rPr>
        <w:t>Felületkezelést végez (pácolását, lakkozását, olajozást, festést</w:t>
      </w:r>
    </w:p>
    <w:p w:rsidR="008F5089" w:rsidRPr="002B283D" w:rsidRDefault="008F5089" w:rsidP="00F26210">
      <w:pPr>
        <w:spacing w:after="0"/>
        <w:ind w:firstLine="709"/>
        <w:rPr>
          <w:b/>
          <w:szCs w:val="24"/>
        </w:rPr>
      </w:pPr>
      <w:r w:rsidRPr="002B283D">
        <w:rPr>
          <w:b/>
          <w:szCs w:val="24"/>
        </w:rPr>
        <w:t>Hajók javítása, karbantartása</w:t>
      </w:r>
    </w:p>
    <w:p w:rsidR="008F5089" w:rsidRPr="002B283D" w:rsidRDefault="008F5089" w:rsidP="00F26210">
      <w:pPr>
        <w:widowControl w:val="0"/>
        <w:shd w:val="clear" w:color="auto" w:fill="FFFFFF"/>
        <w:suppressAutoHyphens/>
        <w:spacing w:after="0"/>
        <w:ind w:left="1080"/>
        <w:rPr>
          <w:kern w:val="2"/>
          <w:szCs w:val="24"/>
          <w:lang w:eastAsia="hi-IN" w:bidi="hi-IN"/>
        </w:rPr>
      </w:pPr>
      <w:r w:rsidRPr="002B283D">
        <w:rPr>
          <w:kern w:val="2"/>
          <w:szCs w:val="24"/>
          <w:lang w:eastAsia="hi-IN" w:bidi="hi-IN"/>
        </w:rPr>
        <w:t xml:space="preserve">Hajók karbantartása </w:t>
      </w:r>
    </w:p>
    <w:p w:rsidR="008F5089" w:rsidRPr="002B283D" w:rsidRDefault="008F5089" w:rsidP="00F26210">
      <w:pPr>
        <w:widowControl w:val="0"/>
        <w:shd w:val="clear" w:color="auto" w:fill="FFFFFF"/>
        <w:suppressAutoHyphens/>
        <w:spacing w:after="0"/>
        <w:ind w:left="1080"/>
        <w:rPr>
          <w:kern w:val="2"/>
          <w:szCs w:val="24"/>
          <w:lang w:eastAsia="hi-IN" w:bidi="hi-IN"/>
        </w:rPr>
      </w:pPr>
      <w:r w:rsidRPr="002B283D">
        <w:rPr>
          <w:kern w:val="2"/>
          <w:szCs w:val="24"/>
          <w:lang w:eastAsia="hi-IN" w:bidi="hi-IN"/>
        </w:rPr>
        <w:t xml:space="preserve">Hajók javítása </w:t>
      </w:r>
    </w:p>
    <w:p w:rsidR="008F5089" w:rsidRPr="002B283D" w:rsidRDefault="008F5089" w:rsidP="00F26210">
      <w:pPr>
        <w:widowControl w:val="0"/>
        <w:shd w:val="clear" w:color="auto" w:fill="FFFFFF"/>
        <w:suppressAutoHyphens/>
        <w:spacing w:after="0"/>
        <w:ind w:left="1080"/>
        <w:rPr>
          <w:kern w:val="2"/>
          <w:szCs w:val="24"/>
          <w:lang w:eastAsia="hi-IN" w:bidi="hi-IN"/>
        </w:rPr>
      </w:pPr>
    </w:p>
    <w:p w:rsidR="008F5089" w:rsidRPr="002B283D" w:rsidRDefault="008F5089" w:rsidP="00F26210">
      <w:pPr>
        <w:widowControl w:val="0"/>
        <w:suppressAutoHyphens/>
        <w:spacing w:after="0"/>
        <w:ind w:firstLine="540"/>
        <w:rPr>
          <w:b/>
          <w:kern w:val="2"/>
          <w:szCs w:val="24"/>
          <w:lang w:eastAsia="hi-IN" w:bidi="hi-IN"/>
        </w:rPr>
      </w:pPr>
      <w:r w:rsidRPr="002B283D">
        <w:rPr>
          <w:b/>
          <w:szCs w:val="24"/>
        </w:rPr>
        <w:tab/>
        <w:t>Fahajók karbantartása, javítása</w:t>
      </w:r>
      <w:r w:rsidRPr="002B283D">
        <w:rPr>
          <w:b/>
          <w:kern w:val="2"/>
          <w:szCs w:val="24"/>
          <w:lang w:eastAsia="hi-IN" w:bidi="hi-IN"/>
        </w:rPr>
        <w:t xml:space="preserve"> </w:t>
      </w:r>
      <w:r w:rsidRPr="002B283D">
        <w:rPr>
          <w:b/>
          <w:kern w:val="2"/>
          <w:szCs w:val="24"/>
          <w:lang w:eastAsia="hi-IN" w:bidi="hi-IN"/>
        </w:rPr>
        <w:tab/>
      </w:r>
      <w:r w:rsidRPr="002B283D">
        <w:rPr>
          <w:b/>
          <w:kern w:val="2"/>
          <w:szCs w:val="24"/>
          <w:lang w:eastAsia="hi-IN" w:bidi="hi-IN"/>
        </w:rPr>
        <w:tab/>
      </w:r>
      <w:r w:rsidRPr="002B283D">
        <w:rPr>
          <w:b/>
          <w:kern w:val="2"/>
          <w:szCs w:val="24"/>
          <w:lang w:eastAsia="hi-IN" w:bidi="hi-IN"/>
        </w:rPr>
        <w:tab/>
      </w:r>
    </w:p>
    <w:p w:rsidR="008F5089" w:rsidRPr="002B283D" w:rsidRDefault="008F5089" w:rsidP="00F26210">
      <w:pPr>
        <w:widowControl w:val="0"/>
        <w:suppressAutoHyphens/>
        <w:spacing w:after="0"/>
        <w:ind w:firstLine="1080"/>
        <w:rPr>
          <w:b/>
          <w:kern w:val="2"/>
          <w:szCs w:val="24"/>
          <w:lang w:eastAsia="hi-IN" w:bidi="hi-IN"/>
        </w:rPr>
      </w:pPr>
      <w:r w:rsidRPr="002B283D">
        <w:rPr>
          <w:kern w:val="2"/>
          <w:szCs w:val="24"/>
          <w:lang w:eastAsia="hi-IN" w:bidi="hi-IN"/>
        </w:rPr>
        <w:t>A fahajók, fafelületek javítási, karbantartási munkáinak felmérése</w:t>
      </w:r>
    </w:p>
    <w:p w:rsidR="008F5089" w:rsidRPr="002B283D" w:rsidRDefault="008F5089" w:rsidP="00F26210">
      <w:pPr>
        <w:spacing w:after="0"/>
        <w:ind w:firstLine="1080"/>
        <w:rPr>
          <w:kern w:val="2"/>
          <w:szCs w:val="24"/>
          <w:lang w:eastAsia="hi-IN" w:bidi="hi-IN"/>
        </w:rPr>
      </w:pPr>
      <w:r w:rsidRPr="002B283D">
        <w:rPr>
          <w:kern w:val="2"/>
          <w:szCs w:val="24"/>
          <w:lang w:eastAsia="hi-IN" w:bidi="hi-IN"/>
        </w:rPr>
        <w:t>A fafelületek karbantartásának elvégzése</w:t>
      </w:r>
    </w:p>
    <w:p w:rsidR="008F5089" w:rsidRPr="002B283D" w:rsidRDefault="008F5089" w:rsidP="00F26210">
      <w:pPr>
        <w:spacing w:after="0"/>
        <w:rPr>
          <w:kern w:val="2"/>
          <w:szCs w:val="24"/>
          <w:lang w:eastAsia="hi-IN" w:bidi="hi-IN"/>
        </w:rPr>
      </w:pPr>
    </w:p>
    <w:p w:rsidR="008F5089" w:rsidRPr="002B283D" w:rsidRDefault="008F5089" w:rsidP="00F26210">
      <w:pPr>
        <w:spacing w:after="0"/>
        <w:ind w:firstLine="709"/>
        <w:rPr>
          <w:b/>
          <w:szCs w:val="24"/>
        </w:rPr>
      </w:pPr>
      <w:r w:rsidRPr="002B283D">
        <w:rPr>
          <w:b/>
          <w:szCs w:val="24"/>
        </w:rPr>
        <w:t>Műanyaghajók karbantartása, javítása</w:t>
      </w:r>
    </w:p>
    <w:p w:rsidR="008F5089" w:rsidRPr="00263E56" w:rsidRDefault="008F5089" w:rsidP="00F26210">
      <w:pPr>
        <w:widowControl w:val="0"/>
        <w:shd w:val="clear" w:color="auto" w:fill="FFFFFF"/>
        <w:suppressAutoHyphens/>
        <w:spacing w:after="0"/>
        <w:ind w:firstLine="1080"/>
        <w:rPr>
          <w:rFonts w:ascii="Palatino Linotype" w:hAnsi="Palatino Linotype"/>
          <w:kern w:val="2"/>
          <w:szCs w:val="24"/>
          <w:lang w:eastAsia="hi-IN" w:bidi="hi-IN"/>
        </w:rPr>
      </w:pPr>
      <w:r w:rsidRPr="002B283D">
        <w:rPr>
          <w:kern w:val="2"/>
          <w:szCs w:val="24"/>
          <w:lang w:eastAsia="hi-IN" w:bidi="hi-IN"/>
        </w:rPr>
        <w:t>A műanyaghajókon, alkatrészeken az elvégzendő</w:t>
      </w:r>
      <w:r w:rsidRPr="00263E56">
        <w:rPr>
          <w:rFonts w:ascii="Palatino Linotype" w:hAnsi="Palatino Linotype"/>
          <w:kern w:val="2"/>
          <w:szCs w:val="24"/>
          <w:lang w:eastAsia="hi-IN" w:bidi="hi-IN"/>
        </w:rPr>
        <w:t xml:space="preserve"> munkák felmérése </w:t>
      </w:r>
    </w:p>
    <w:p w:rsidR="008F5089" w:rsidRPr="00263E56" w:rsidRDefault="008F5089" w:rsidP="00F26210">
      <w:pPr>
        <w:widowControl w:val="0"/>
        <w:shd w:val="clear" w:color="auto" w:fill="FFFFFF"/>
        <w:suppressAutoHyphens/>
        <w:spacing w:after="0"/>
        <w:ind w:firstLine="108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szükséges javítási, karbantartási munkák elvégzése </w:t>
      </w:r>
    </w:p>
    <w:p w:rsidR="008F5089" w:rsidRPr="00263E56" w:rsidRDefault="008F5089" w:rsidP="00F26210">
      <w:pPr>
        <w:spacing w:after="0"/>
        <w:ind w:firstLine="709"/>
        <w:rPr>
          <w:rFonts w:ascii="Palatino Linotype" w:hAnsi="Palatino Linotype" w:cs="Arial"/>
          <w:b/>
          <w:szCs w:val="24"/>
        </w:rPr>
      </w:pPr>
    </w:p>
    <w:p w:rsidR="008F5089" w:rsidRPr="00263E56" w:rsidRDefault="008F5089" w:rsidP="00F26210">
      <w:pPr>
        <w:spacing w:after="0"/>
        <w:ind w:firstLine="709"/>
        <w:rPr>
          <w:rFonts w:ascii="Palatino Linotype" w:hAnsi="Palatino Linotype" w:cs="Arial"/>
          <w:b/>
          <w:szCs w:val="24"/>
        </w:rPr>
      </w:pPr>
      <w:r w:rsidRPr="00263E56">
        <w:rPr>
          <w:rFonts w:ascii="Palatino Linotype" w:hAnsi="Palatino Linotype" w:cs="Arial"/>
          <w:b/>
          <w:szCs w:val="24"/>
        </w:rPr>
        <w:t>Téli tárolás, hajóátadás</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kézi, gépi emelők használata, anyagmozgatás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üzembe helyezése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átadása </w:t>
      </w:r>
    </w:p>
    <w:p w:rsidR="008F5089" w:rsidRPr="00263E56" w:rsidRDefault="008F5089" w:rsidP="00F26210">
      <w:pPr>
        <w:widowControl w:val="0"/>
        <w:suppressAutoHyphens/>
        <w:ind w:firstLine="708"/>
        <w:rPr>
          <w:rFonts w:ascii="Palatino Linotype" w:hAnsi="Palatino Linotype"/>
          <w:b/>
          <w:kern w:val="2"/>
          <w:szCs w:val="24"/>
          <w:lang w:eastAsia="hi-IN" w:bidi="hi-IN"/>
        </w:rPr>
      </w:pPr>
      <w:r w:rsidRPr="00263E56">
        <w:rPr>
          <w:rFonts w:ascii="Palatino Linotype" w:hAnsi="Palatino Linotype" w:cs="Arial"/>
          <w:b/>
          <w:szCs w:val="24"/>
        </w:rPr>
        <w:t>Vezetékezés</w:t>
      </w:r>
      <w:r w:rsidRPr="00263E56">
        <w:rPr>
          <w:rFonts w:ascii="Palatino Linotype" w:hAnsi="Palatino Linotype"/>
          <w:b/>
          <w:kern w:val="2"/>
          <w:szCs w:val="24"/>
          <w:lang w:eastAsia="hi-IN" w:bidi="hi-IN"/>
        </w:rPr>
        <w:t xml:space="preserve"> </w:t>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r w:rsidRPr="00263E56">
        <w:rPr>
          <w:rFonts w:ascii="Palatino Linotype" w:hAnsi="Palatino Linotype"/>
          <w:b/>
          <w:kern w:val="2"/>
          <w:szCs w:val="24"/>
          <w:lang w:eastAsia="hi-IN" w:bidi="hi-IN"/>
        </w:rPr>
        <w:tab/>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védőcsöveket, vezetékcsatornákat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vezetékek átmérőjének meghatározása a fogyasztók ismeretében. Szerelvények helyének meghatározása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biztonságos elhelyezése és megfelelő rögzítése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lastRenderedPageBreak/>
        <w:t>Csatlakozások hajózási szabványoknak megfelelően</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Vezetékek védőcsövezése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hajó vízrendszerének megtervezése (hideg-, meleg víz)</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Víztartály, bojler, fekáliatartály helyének meghatározása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Szerelvények elhelyezése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Gázvezeték elhelyezésének tervezése, vezetékezés, gázfogyasztók</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Gáz rendszer elhelyezésének biztonságtechnikája hajóban </w:t>
      </w:r>
    </w:p>
    <w:p w:rsidR="008F5089" w:rsidRPr="00263E56" w:rsidRDefault="008F5089" w:rsidP="00F26210">
      <w:pPr>
        <w:spacing w:after="0"/>
        <w:rPr>
          <w:rFonts w:ascii="Palatino Linotype" w:hAnsi="Palatino Linotype" w:cs="Arial"/>
          <w:b/>
          <w:szCs w:val="24"/>
        </w:rPr>
      </w:pP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Motorbeépítés</w:t>
      </w:r>
      <w:r w:rsidRPr="00263E56">
        <w:rPr>
          <w:rFonts w:ascii="Palatino Linotype" w:hAnsi="Palatino Linotype"/>
          <w:b/>
          <w:kern w:val="2"/>
          <w:szCs w:val="24"/>
          <w:lang w:eastAsia="hi-IN" w:bidi="hi-IN"/>
        </w:rPr>
        <w:t xml:space="preserv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A motor behelyezése, motorlapra rögzítése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Tönkcső helyének kijelölése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Tönkcső beépítése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Tengelybak helyének kijelölése és beépítése, tengely beszerelése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Egytengelyűség ellenőrzése, tömítések ellenőrzése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Összeállítja a kihajtást </w:t>
      </w:r>
    </w:p>
    <w:p w:rsidR="008F5089" w:rsidRPr="00263E56" w:rsidRDefault="008F5089" w:rsidP="00F26210">
      <w:pPr>
        <w:widowControl w:val="0"/>
        <w:shd w:val="clear" w:color="auto" w:fill="FFFFFF"/>
        <w:suppressAutoHyphens/>
        <w:spacing w:after="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 </w:t>
      </w: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Üzemanyag, kipufogó, hűtő, távirányító</w:t>
      </w:r>
      <w:r w:rsidRPr="00263E56">
        <w:rPr>
          <w:rFonts w:ascii="Palatino Linotype" w:hAnsi="Palatino Linotype"/>
          <w:b/>
          <w:kern w:val="2"/>
          <w:szCs w:val="24"/>
          <w:lang w:eastAsia="hi-IN" w:bidi="hi-IN"/>
        </w:rPr>
        <w:t xml:space="preserv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Üzemanyagrendszer, </w:t>
      </w:r>
      <w:r w:rsidRPr="00263E56">
        <w:rPr>
          <w:rFonts w:ascii="Palatino Linotype" w:hAnsi="Palatino Linotype"/>
          <w:szCs w:val="24"/>
        </w:rPr>
        <w:t>üzemanyagtartály</w:t>
      </w:r>
      <w:r w:rsidRPr="00263E56">
        <w:rPr>
          <w:rFonts w:ascii="Palatino Linotype" w:hAnsi="Palatino Linotype"/>
          <w:kern w:val="2"/>
          <w:szCs w:val="24"/>
          <w:lang w:eastAsia="hi-IN" w:bidi="hi-IN"/>
        </w:rPr>
        <w:t xml:space="preserve"> beépítése</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szCs w:val="24"/>
        </w:rPr>
        <w:t xml:space="preserve">Csövek elvezetésének és rögzítésének műveletei.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Kipufogórendszer, hűtőrendszer beépítése</w:t>
      </w:r>
    </w:p>
    <w:p w:rsidR="008F5089" w:rsidRPr="00263E56" w:rsidRDefault="008F5089" w:rsidP="00F26210">
      <w:pPr>
        <w:widowControl w:val="0"/>
        <w:shd w:val="clear" w:color="auto" w:fill="FFFFFF"/>
        <w:suppressAutoHyphens/>
        <w:spacing w:after="0"/>
        <w:ind w:left="1260"/>
        <w:rPr>
          <w:rFonts w:ascii="Palatino Linotype" w:hAnsi="Palatino Linotype"/>
          <w:szCs w:val="24"/>
        </w:rPr>
      </w:pPr>
      <w:r w:rsidRPr="00263E56">
        <w:rPr>
          <w:rFonts w:ascii="Palatino Linotype" w:hAnsi="Palatino Linotype"/>
          <w:kern w:val="2"/>
          <w:szCs w:val="24"/>
          <w:lang w:eastAsia="hi-IN" w:bidi="hi-IN"/>
        </w:rPr>
        <w:t xml:space="preserve">Távirányító-rendszer, </w:t>
      </w:r>
      <w:r w:rsidRPr="00263E56">
        <w:rPr>
          <w:rFonts w:ascii="Palatino Linotype" w:hAnsi="Palatino Linotype"/>
          <w:szCs w:val="24"/>
        </w:rPr>
        <w:t xml:space="preserve">távvezérlő központ beépítése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szCs w:val="24"/>
        </w:rPr>
        <w:t>Motorvezérlő bowdenek beszerelése</w:t>
      </w:r>
    </w:p>
    <w:p w:rsidR="008F5089" w:rsidRPr="00263E56" w:rsidRDefault="008F5089" w:rsidP="00F26210">
      <w:pPr>
        <w:rPr>
          <w:rFonts w:ascii="Palatino Linotype" w:hAnsi="Palatino Linotype" w:cs="Arial"/>
          <w:b/>
          <w:szCs w:val="24"/>
        </w:rPr>
      </w:pPr>
    </w:p>
    <w:p w:rsidR="008F5089" w:rsidRPr="00263E56" w:rsidRDefault="008F5089" w:rsidP="00F26210">
      <w:pPr>
        <w:spacing w:after="0"/>
        <w:ind w:firstLine="709"/>
        <w:rPr>
          <w:rFonts w:ascii="Palatino Linotype" w:hAnsi="Palatino Linotype"/>
        </w:rPr>
      </w:pPr>
      <w:r w:rsidRPr="00263E56">
        <w:rPr>
          <w:rFonts w:ascii="Palatino Linotype" w:hAnsi="Palatino Linotype" w:cs="Arial"/>
          <w:b/>
          <w:szCs w:val="24"/>
        </w:rPr>
        <w:t>Beüzemelés</w:t>
      </w:r>
      <w:r w:rsidRPr="00263E56">
        <w:rPr>
          <w:rFonts w:ascii="Palatino Linotype" w:hAnsi="Palatino Linotype"/>
          <w:b/>
          <w:kern w:val="2"/>
          <w:szCs w:val="24"/>
          <w:lang w:eastAsia="hi-IN" w:bidi="hi-IN"/>
        </w:rPr>
        <w:tab/>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a motortér szellőzését biztosító rendszert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Beépíti és installálja a műszereket </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A hajó berendezési működésének ellenőrzése </w:t>
      </w:r>
    </w:p>
    <w:p w:rsidR="008F5089" w:rsidRPr="00263E56" w:rsidRDefault="008F5089" w:rsidP="00F26210">
      <w:pPr>
        <w:spacing w:after="0"/>
        <w:ind w:firstLine="709"/>
        <w:rPr>
          <w:rFonts w:ascii="Palatino Linotype" w:hAnsi="Palatino Linotype" w:cs="Arial"/>
          <w:b/>
          <w:szCs w:val="24"/>
          <w:lang w:eastAsia="hu-HU"/>
        </w:rPr>
      </w:pPr>
      <w:r w:rsidRPr="00263E56">
        <w:rPr>
          <w:rFonts w:ascii="Palatino Linotype" w:hAnsi="Palatino Linotype" w:cs="Arial"/>
          <w:b/>
          <w:szCs w:val="24"/>
          <w:lang w:eastAsia="hu-HU"/>
        </w:rPr>
        <w:t>Gépek, szerszámok, anyagok biztonságos használatának gyakorlata</w:t>
      </w:r>
    </w:p>
    <w:p w:rsidR="008F5089" w:rsidRPr="00263E56" w:rsidRDefault="008F5089" w:rsidP="00F26210">
      <w:pPr>
        <w:spacing w:after="0"/>
        <w:ind w:firstLine="709"/>
        <w:rPr>
          <w:rFonts w:ascii="Palatino Linotype" w:hAnsi="Palatino Linotype" w:cs="Arial"/>
          <w:b/>
          <w:szCs w:val="24"/>
          <w:lang w:eastAsia="hu-HU"/>
        </w:rPr>
      </w:pPr>
    </w:p>
    <w:p w:rsidR="008F5089" w:rsidRPr="00263E56" w:rsidRDefault="008F5089" w:rsidP="00F26210">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Cs w:val="24"/>
          <w:lang w:eastAsia="hi-IN" w:bidi="hi-IN"/>
        </w:rPr>
        <w:t>)</w:t>
      </w:r>
    </w:p>
    <w:p w:rsidR="008F5089" w:rsidRPr="00263E56" w:rsidRDefault="008F5089" w:rsidP="00F26210">
      <w:pPr>
        <w:shd w:val="clear" w:color="auto" w:fill="FFFFFF"/>
        <w:spacing w:after="0"/>
        <w:ind w:left="1260"/>
        <w:rPr>
          <w:rFonts w:ascii="Palatino Linotype" w:hAnsi="Palatino Linotype"/>
        </w:rPr>
      </w:pPr>
      <w:r w:rsidRPr="00263E56">
        <w:rPr>
          <w:rFonts w:ascii="Palatino Linotype" w:hAnsi="Palatino Linotype"/>
          <w:kern w:val="2"/>
          <w:szCs w:val="24"/>
          <w:lang w:eastAsia="hi-IN" w:bidi="hi-IN"/>
        </w:rPr>
        <w:t>Munkavégzés szabályai, magatartási követelmények</w:t>
      </w:r>
    </w:p>
    <w:p w:rsidR="008F5089" w:rsidRPr="00263E56" w:rsidRDefault="008F5089" w:rsidP="00F26210">
      <w:pPr>
        <w:shd w:val="clear" w:color="auto" w:fill="FFFFFF"/>
        <w:spacing w:after="0"/>
        <w:ind w:left="1260" w:right="143"/>
        <w:rPr>
          <w:rFonts w:ascii="Palatino Linotype" w:hAnsi="Palatino Linotype"/>
        </w:rPr>
      </w:pPr>
      <w:r w:rsidRPr="00263E56">
        <w:rPr>
          <w:rFonts w:ascii="Palatino Linotype" w:hAnsi="Palatino Linotype"/>
          <w:kern w:val="2"/>
          <w:szCs w:val="24"/>
          <w:lang w:eastAsia="hi-IN" w:bidi="hi-IN"/>
        </w:rPr>
        <w:t>Hajóépítésben használatos kéziszerszámok beállítása biztonságos használata (</w:t>
      </w:r>
      <w:r w:rsidRPr="00263E56">
        <w:rPr>
          <w:rFonts w:ascii="Palatino Linotype" w:hAnsi="Palatino Linotype"/>
          <w:spacing w:val="-1"/>
        </w:rPr>
        <w:t>f</w:t>
      </w:r>
      <w:r w:rsidRPr="00263E56">
        <w:rPr>
          <w:rFonts w:ascii="Palatino Linotype" w:hAnsi="Palatino Linotype"/>
        </w:rPr>
        <w:t>űrészek,</w:t>
      </w:r>
      <w:r w:rsidRPr="00263E56">
        <w:rPr>
          <w:rFonts w:ascii="Palatino Linotype" w:hAnsi="Palatino Linotype"/>
          <w:spacing w:val="-7"/>
        </w:rPr>
        <w:t xml:space="preserve"> </w:t>
      </w:r>
      <w:r w:rsidRPr="00263E56">
        <w:rPr>
          <w:rFonts w:ascii="Palatino Linotype" w:hAnsi="Palatino Linotype"/>
        </w:rPr>
        <w:t>gyaluk,</w:t>
      </w:r>
      <w:r w:rsidRPr="00263E56">
        <w:rPr>
          <w:rFonts w:ascii="Palatino Linotype" w:hAnsi="Palatino Linotype"/>
          <w:spacing w:val="-7"/>
        </w:rPr>
        <w:t xml:space="preserve"> </w:t>
      </w:r>
      <w:r w:rsidRPr="00263E56">
        <w:rPr>
          <w:rFonts w:ascii="Palatino Linotype" w:hAnsi="Palatino Linotype"/>
        </w:rPr>
        <w:t>vés</w:t>
      </w:r>
      <w:r w:rsidRPr="00263E56">
        <w:rPr>
          <w:rFonts w:ascii="Palatino Linotype" w:hAnsi="Palatino Linotype"/>
          <w:spacing w:val="-1"/>
        </w:rPr>
        <w:t>ő</w:t>
      </w:r>
      <w:r w:rsidRPr="00263E56">
        <w:rPr>
          <w:rFonts w:ascii="Palatino Linotype" w:hAnsi="Palatino Linotype"/>
        </w:rPr>
        <w:t>k, fúrók, fogók, kalapácsok szorítók)</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Hajóépítésben használatos kézi kisgépek biztonsági előírásai, balesetmentes használatuk (kézi körfűrészgép, gyalugép, dekopír fűrész, csiszológépek, fúró és csavarbehajtó gép, lamellózó gép, felsőmarógép, rezgővágó gép)</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Faipari alapgépek beállítása, biztonságos használata (szalagfűrészgép, körfűrészgép, egyengető gyalugép, vastagsági gyalugép, marógép, csiszológép)</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p>
    <w:p w:rsidR="008F5089" w:rsidRPr="00263E56" w:rsidRDefault="008F5089" w:rsidP="00F26210">
      <w:pPr>
        <w:spacing w:after="0"/>
        <w:ind w:left="371" w:firstLine="338"/>
        <w:rPr>
          <w:rFonts w:ascii="Palatino Linotype" w:hAnsi="Palatino Linotype" w:cs="Arial"/>
          <w:b/>
          <w:szCs w:val="24"/>
          <w:lang w:eastAsia="hu-HU"/>
        </w:rPr>
      </w:pPr>
      <w:r w:rsidRPr="00263E56">
        <w:rPr>
          <w:rFonts w:ascii="Palatino Linotype" w:hAnsi="Palatino Linotype" w:cs="Arial"/>
          <w:b/>
          <w:szCs w:val="24"/>
          <w:lang w:eastAsia="hu-HU"/>
        </w:rPr>
        <w:t>Elsősegélynyújtás, tűzvédelem, környezetvédelem gyakorlata</w:t>
      </w:r>
    </w:p>
    <w:p w:rsidR="008F5089" w:rsidRPr="00263E56" w:rsidRDefault="008F5089" w:rsidP="00F26210">
      <w:pPr>
        <w:widowControl w:val="0"/>
        <w:shd w:val="clear" w:color="auto" w:fill="FFFFFF"/>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shd w:val="clear" w:color="auto" w:fill="FFFFFF"/>
          <w:lang w:eastAsia="hi-IN" w:bidi="hi-IN"/>
        </w:rPr>
        <w:t xml:space="preserve">Elsősegélynyújtás szabályai munkahelyi körülmények között </w:t>
      </w:r>
    </w:p>
    <w:p w:rsidR="008F5089" w:rsidRPr="00263E56" w:rsidRDefault="008F5089" w:rsidP="00F26210">
      <w:pPr>
        <w:widowControl w:val="0"/>
        <w:suppressAutoHyphens/>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Tűzvédelmi szabályok alkalmazása munkahelyen, munkavégzés közben</w:t>
      </w:r>
    </w:p>
    <w:p w:rsidR="008F5089" w:rsidRPr="00263E56" w:rsidRDefault="008F5089" w:rsidP="00F26210">
      <w:pPr>
        <w:spacing w:after="0"/>
        <w:ind w:left="1260"/>
        <w:rPr>
          <w:rFonts w:ascii="Palatino Linotype" w:hAnsi="Palatino Linotype"/>
          <w:szCs w:val="24"/>
        </w:rPr>
      </w:pPr>
      <w:r w:rsidRPr="00263E56">
        <w:rPr>
          <w:rFonts w:ascii="Palatino Linotype" w:hAnsi="Palatino Linotype"/>
          <w:szCs w:val="24"/>
        </w:rPr>
        <w:t>Tűzoltás gyakorlata,</w:t>
      </w:r>
    </w:p>
    <w:p w:rsidR="008F5089" w:rsidRPr="00263E56" w:rsidRDefault="008F5089" w:rsidP="00F26210">
      <w:pPr>
        <w:shd w:val="clear" w:color="auto" w:fill="FFFFFF"/>
        <w:spacing w:after="0"/>
        <w:ind w:left="1260"/>
        <w:rPr>
          <w:rFonts w:ascii="Palatino Linotype" w:hAnsi="Palatino Linotype"/>
          <w:kern w:val="2"/>
          <w:szCs w:val="24"/>
          <w:lang w:eastAsia="hi-IN" w:bidi="hi-IN"/>
        </w:rPr>
      </w:pPr>
      <w:r w:rsidRPr="00263E56">
        <w:rPr>
          <w:rFonts w:ascii="Palatino Linotype" w:hAnsi="Palatino Linotype"/>
          <w:kern w:val="2"/>
          <w:szCs w:val="24"/>
          <w:lang w:eastAsia="hi-IN" w:bidi="hi-IN"/>
        </w:rPr>
        <w:t>Környezet védelem munkavégzés során (kockázatelemzés, biztonsági intézkedések)</w:t>
      </w:r>
    </w:p>
    <w:p w:rsidR="008F5089" w:rsidRDefault="008F5089" w:rsidP="001B1209">
      <w:pPr>
        <w:spacing w:after="0"/>
        <w:ind w:left="851"/>
      </w:pPr>
      <w:r>
        <w:t>”</w:t>
      </w:r>
    </w:p>
    <w:p w:rsidR="008F5089" w:rsidRDefault="008F5089" w:rsidP="001B1209">
      <w:pPr>
        <w:spacing w:after="0"/>
      </w:pPr>
    </w:p>
    <w:sectPr w:rsidR="008F508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089" w:rsidRDefault="008F5089" w:rsidP="00B945BE">
      <w:pPr>
        <w:spacing w:after="0"/>
      </w:pPr>
      <w:r>
        <w:separator/>
      </w:r>
    </w:p>
  </w:endnote>
  <w:endnote w:type="continuationSeparator" w:id="0">
    <w:p w:rsidR="008F5089" w:rsidRDefault="008F508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089" w:rsidRPr="00B862AB" w:rsidRDefault="008F508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0149D8">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089" w:rsidRDefault="008F5089" w:rsidP="00B945BE">
      <w:pPr>
        <w:spacing w:after="0"/>
      </w:pPr>
      <w:r>
        <w:separator/>
      </w:r>
    </w:p>
  </w:footnote>
  <w:footnote w:type="continuationSeparator" w:id="0">
    <w:p w:rsidR="008F5089" w:rsidRDefault="008F508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B7A746C"/>
    <w:multiLevelType w:val="hybridMultilevel"/>
    <w:tmpl w:val="5A4A357A"/>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F8E6586"/>
    <w:multiLevelType w:val="multilevel"/>
    <w:tmpl w:val="495EFC06"/>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188613C3"/>
    <w:multiLevelType w:val="hybridMultilevel"/>
    <w:tmpl w:val="86B8BE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486179E0"/>
    <w:multiLevelType w:val="hybridMultilevel"/>
    <w:tmpl w:val="95963BF2"/>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9"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15:restartNumberingAfterBreak="0">
    <w:nsid w:val="69815211"/>
    <w:multiLevelType w:val="hybridMultilevel"/>
    <w:tmpl w:val="4F865072"/>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15:restartNumberingAfterBreak="0">
    <w:nsid w:val="71F1772C"/>
    <w:multiLevelType w:val="hybridMultilevel"/>
    <w:tmpl w:val="5E925D86"/>
    <w:lvl w:ilvl="0" w:tplc="E902894C">
      <w:start w:val="1"/>
      <w:numFmt w:val="bullet"/>
      <w:pStyle w:val="Stlus6"/>
      <w:lvlText w:val="–"/>
      <w:lvlJc w:val="left"/>
      <w:pPr>
        <w:tabs>
          <w:tab w:val="num" w:pos="624"/>
        </w:tabs>
        <w:ind w:left="567" w:hanging="567"/>
      </w:pPr>
      <w:rPr>
        <w:rFonts w:ascii="Times New Roman" w:hAnsi="Times New Roman" w:hint="default"/>
        <w:b/>
        <w:i w:val="0"/>
        <w:sz w:val="24"/>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3"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8"/>
  </w:num>
  <w:num w:numId="2">
    <w:abstractNumId w:val="7"/>
  </w:num>
  <w:num w:numId="3">
    <w:abstractNumId w:val="10"/>
  </w:num>
  <w:num w:numId="4">
    <w:abstractNumId w:val="13"/>
  </w:num>
  <w:num w:numId="5">
    <w:abstractNumId w:val="0"/>
  </w:num>
  <w:num w:numId="6">
    <w:abstractNumId w:val="9"/>
  </w:num>
  <w:num w:numId="7">
    <w:abstractNumId w:val="2"/>
  </w:num>
  <w:num w:numId="8">
    <w:abstractNumId w:val="5"/>
  </w:num>
  <w:num w:numId="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
  </w:num>
  <w:num w:numId="12">
    <w:abstractNumId w:val="6"/>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520"/>
    <w:rsid w:val="000149D8"/>
    <w:rsid w:val="00021BB7"/>
    <w:rsid w:val="00026185"/>
    <w:rsid w:val="00026917"/>
    <w:rsid w:val="0004526A"/>
    <w:rsid w:val="000525BF"/>
    <w:rsid w:val="00053759"/>
    <w:rsid w:val="000772D7"/>
    <w:rsid w:val="00085956"/>
    <w:rsid w:val="0009287D"/>
    <w:rsid w:val="00097BE3"/>
    <w:rsid w:val="000A1B8B"/>
    <w:rsid w:val="000A21B7"/>
    <w:rsid w:val="000A6291"/>
    <w:rsid w:val="000B5E9D"/>
    <w:rsid w:val="000C28EA"/>
    <w:rsid w:val="000C2DF1"/>
    <w:rsid w:val="000C7454"/>
    <w:rsid w:val="000D696F"/>
    <w:rsid w:val="000E3873"/>
    <w:rsid w:val="000F44A2"/>
    <w:rsid w:val="0010253D"/>
    <w:rsid w:val="00110912"/>
    <w:rsid w:val="001148A5"/>
    <w:rsid w:val="00135776"/>
    <w:rsid w:val="001A1520"/>
    <w:rsid w:val="001A7777"/>
    <w:rsid w:val="001B0D1A"/>
    <w:rsid w:val="001B1209"/>
    <w:rsid w:val="001B61A0"/>
    <w:rsid w:val="001B6898"/>
    <w:rsid w:val="001F08AF"/>
    <w:rsid w:val="001F6904"/>
    <w:rsid w:val="00203C51"/>
    <w:rsid w:val="00216033"/>
    <w:rsid w:val="00235D02"/>
    <w:rsid w:val="00251142"/>
    <w:rsid w:val="002513DA"/>
    <w:rsid w:val="002529E0"/>
    <w:rsid w:val="0025489A"/>
    <w:rsid w:val="002602B7"/>
    <w:rsid w:val="00263E56"/>
    <w:rsid w:val="00266A2C"/>
    <w:rsid w:val="00271E52"/>
    <w:rsid w:val="002909A2"/>
    <w:rsid w:val="002A1C54"/>
    <w:rsid w:val="002A723B"/>
    <w:rsid w:val="002A7CEA"/>
    <w:rsid w:val="002B24B4"/>
    <w:rsid w:val="002B283D"/>
    <w:rsid w:val="002B5BF7"/>
    <w:rsid w:val="002B7532"/>
    <w:rsid w:val="002C6407"/>
    <w:rsid w:val="002D029F"/>
    <w:rsid w:val="002F0902"/>
    <w:rsid w:val="002F4AA8"/>
    <w:rsid w:val="00303744"/>
    <w:rsid w:val="003105AD"/>
    <w:rsid w:val="00311234"/>
    <w:rsid w:val="00311664"/>
    <w:rsid w:val="00312CEC"/>
    <w:rsid w:val="00320239"/>
    <w:rsid w:val="00326BD5"/>
    <w:rsid w:val="003325F4"/>
    <w:rsid w:val="003468AB"/>
    <w:rsid w:val="00354631"/>
    <w:rsid w:val="00363F49"/>
    <w:rsid w:val="0037559D"/>
    <w:rsid w:val="003770A0"/>
    <w:rsid w:val="003814D9"/>
    <w:rsid w:val="00381B6C"/>
    <w:rsid w:val="00384CAC"/>
    <w:rsid w:val="00390F08"/>
    <w:rsid w:val="00391719"/>
    <w:rsid w:val="003940E8"/>
    <w:rsid w:val="003A56AA"/>
    <w:rsid w:val="003A7273"/>
    <w:rsid w:val="003E28D1"/>
    <w:rsid w:val="003F195C"/>
    <w:rsid w:val="003F37D0"/>
    <w:rsid w:val="003F525F"/>
    <w:rsid w:val="003F7A62"/>
    <w:rsid w:val="0041674C"/>
    <w:rsid w:val="00420CA2"/>
    <w:rsid w:val="00427413"/>
    <w:rsid w:val="00437470"/>
    <w:rsid w:val="00442ACF"/>
    <w:rsid w:val="00444180"/>
    <w:rsid w:val="0045474F"/>
    <w:rsid w:val="0049127E"/>
    <w:rsid w:val="004B44FB"/>
    <w:rsid w:val="004D6C4C"/>
    <w:rsid w:val="004E32A8"/>
    <w:rsid w:val="004F6765"/>
    <w:rsid w:val="005023E2"/>
    <w:rsid w:val="00505A81"/>
    <w:rsid w:val="0055491D"/>
    <w:rsid w:val="00554BC1"/>
    <w:rsid w:val="00565574"/>
    <w:rsid w:val="0056667C"/>
    <w:rsid w:val="005762DF"/>
    <w:rsid w:val="005B52AF"/>
    <w:rsid w:val="005F6D66"/>
    <w:rsid w:val="00602463"/>
    <w:rsid w:val="00607563"/>
    <w:rsid w:val="006100F5"/>
    <w:rsid w:val="0061268B"/>
    <w:rsid w:val="00625FA7"/>
    <w:rsid w:val="00635557"/>
    <w:rsid w:val="00644690"/>
    <w:rsid w:val="00645B4F"/>
    <w:rsid w:val="0065053C"/>
    <w:rsid w:val="006543BF"/>
    <w:rsid w:val="006626A9"/>
    <w:rsid w:val="006672C6"/>
    <w:rsid w:val="00667BC6"/>
    <w:rsid w:val="00690C48"/>
    <w:rsid w:val="00696ED9"/>
    <w:rsid w:val="006A1150"/>
    <w:rsid w:val="006C33B0"/>
    <w:rsid w:val="006C36BC"/>
    <w:rsid w:val="006C53D9"/>
    <w:rsid w:val="006E3B82"/>
    <w:rsid w:val="00704A02"/>
    <w:rsid w:val="00710068"/>
    <w:rsid w:val="00711835"/>
    <w:rsid w:val="007308AA"/>
    <w:rsid w:val="00746F92"/>
    <w:rsid w:val="00763B03"/>
    <w:rsid w:val="00775F37"/>
    <w:rsid w:val="007761DE"/>
    <w:rsid w:val="007E482A"/>
    <w:rsid w:val="007F53DD"/>
    <w:rsid w:val="007F5D8F"/>
    <w:rsid w:val="00802E4F"/>
    <w:rsid w:val="008035C2"/>
    <w:rsid w:val="008078E5"/>
    <w:rsid w:val="0080796D"/>
    <w:rsid w:val="00807FA9"/>
    <w:rsid w:val="00810370"/>
    <w:rsid w:val="0081108A"/>
    <w:rsid w:val="00811551"/>
    <w:rsid w:val="00815C9A"/>
    <w:rsid w:val="0082417B"/>
    <w:rsid w:val="008248D4"/>
    <w:rsid w:val="008249AE"/>
    <w:rsid w:val="00834A82"/>
    <w:rsid w:val="00845642"/>
    <w:rsid w:val="00850F23"/>
    <w:rsid w:val="0085472E"/>
    <w:rsid w:val="00874C37"/>
    <w:rsid w:val="00876453"/>
    <w:rsid w:val="00877444"/>
    <w:rsid w:val="00890665"/>
    <w:rsid w:val="00890947"/>
    <w:rsid w:val="008920D2"/>
    <w:rsid w:val="008A17AB"/>
    <w:rsid w:val="008B01A2"/>
    <w:rsid w:val="008B5CB8"/>
    <w:rsid w:val="008B733B"/>
    <w:rsid w:val="008C5228"/>
    <w:rsid w:val="008F1A3A"/>
    <w:rsid w:val="008F301A"/>
    <w:rsid w:val="008F379A"/>
    <w:rsid w:val="008F5089"/>
    <w:rsid w:val="009112E2"/>
    <w:rsid w:val="00911AE7"/>
    <w:rsid w:val="00920181"/>
    <w:rsid w:val="00943D26"/>
    <w:rsid w:val="00952FE9"/>
    <w:rsid w:val="00955171"/>
    <w:rsid w:val="00964371"/>
    <w:rsid w:val="0096446F"/>
    <w:rsid w:val="009733C9"/>
    <w:rsid w:val="009A02E3"/>
    <w:rsid w:val="009A1D56"/>
    <w:rsid w:val="009A2DCA"/>
    <w:rsid w:val="009A47EE"/>
    <w:rsid w:val="009B2D5B"/>
    <w:rsid w:val="009B6779"/>
    <w:rsid w:val="009B6E6E"/>
    <w:rsid w:val="009C28EA"/>
    <w:rsid w:val="009D2664"/>
    <w:rsid w:val="00A05350"/>
    <w:rsid w:val="00A24DEC"/>
    <w:rsid w:val="00A34345"/>
    <w:rsid w:val="00A46179"/>
    <w:rsid w:val="00A60640"/>
    <w:rsid w:val="00A63DC2"/>
    <w:rsid w:val="00A70651"/>
    <w:rsid w:val="00A72C1B"/>
    <w:rsid w:val="00A74520"/>
    <w:rsid w:val="00A80941"/>
    <w:rsid w:val="00A81165"/>
    <w:rsid w:val="00A9136E"/>
    <w:rsid w:val="00A96DA6"/>
    <w:rsid w:val="00AA26CD"/>
    <w:rsid w:val="00AA58C0"/>
    <w:rsid w:val="00AB1107"/>
    <w:rsid w:val="00AB4B83"/>
    <w:rsid w:val="00AB789B"/>
    <w:rsid w:val="00AE0B76"/>
    <w:rsid w:val="00AE5B2A"/>
    <w:rsid w:val="00AF0273"/>
    <w:rsid w:val="00AF6A9A"/>
    <w:rsid w:val="00B00C68"/>
    <w:rsid w:val="00B02B51"/>
    <w:rsid w:val="00B04F05"/>
    <w:rsid w:val="00B23B18"/>
    <w:rsid w:val="00B4001B"/>
    <w:rsid w:val="00B512C4"/>
    <w:rsid w:val="00B54DCC"/>
    <w:rsid w:val="00B60055"/>
    <w:rsid w:val="00B64981"/>
    <w:rsid w:val="00B75532"/>
    <w:rsid w:val="00B862AB"/>
    <w:rsid w:val="00B941CF"/>
    <w:rsid w:val="00B945BE"/>
    <w:rsid w:val="00B949BD"/>
    <w:rsid w:val="00BC575F"/>
    <w:rsid w:val="00BC7291"/>
    <w:rsid w:val="00BD48BC"/>
    <w:rsid w:val="00BF05E7"/>
    <w:rsid w:val="00BF081E"/>
    <w:rsid w:val="00C102E4"/>
    <w:rsid w:val="00C124C0"/>
    <w:rsid w:val="00C27A56"/>
    <w:rsid w:val="00C64856"/>
    <w:rsid w:val="00C66FDF"/>
    <w:rsid w:val="00C77586"/>
    <w:rsid w:val="00C86B7B"/>
    <w:rsid w:val="00C8784A"/>
    <w:rsid w:val="00C879C0"/>
    <w:rsid w:val="00C94B9D"/>
    <w:rsid w:val="00C94CCF"/>
    <w:rsid w:val="00CB484D"/>
    <w:rsid w:val="00CB6345"/>
    <w:rsid w:val="00CC73F3"/>
    <w:rsid w:val="00CD37F8"/>
    <w:rsid w:val="00CE747D"/>
    <w:rsid w:val="00CF79D1"/>
    <w:rsid w:val="00D17FA8"/>
    <w:rsid w:val="00D26A67"/>
    <w:rsid w:val="00D278D7"/>
    <w:rsid w:val="00D4017D"/>
    <w:rsid w:val="00D4066D"/>
    <w:rsid w:val="00D4632F"/>
    <w:rsid w:val="00D47F69"/>
    <w:rsid w:val="00D52438"/>
    <w:rsid w:val="00D52C63"/>
    <w:rsid w:val="00D72F1F"/>
    <w:rsid w:val="00D93B4D"/>
    <w:rsid w:val="00D96494"/>
    <w:rsid w:val="00DA3990"/>
    <w:rsid w:val="00DA6085"/>
    <w:rsid w:val="00DC2713"/>
    <w:rsid w:val="00DC677F"/>
    <w:rsid w:val="00DF1227"/>
    <w:rsid w:val="00DF4F4D"/>
    <w:rsid w:val="00E1046E"/>
    <w:rsid w:val="00E12360"/>
    <w:rsid w:val="00E2029D"/>
    <w:rsid w:val="00E30245"/>
    <w:rsid w:val="00E431FD"/>
    <w:rsid w:val="00E47973"/>
    <w:rsid w:val="00E559EB"/>
    <w:rsid w:val="00E57804"/>
    <w:rsid w:val="00E57E1C"/>
    <w:rsid w:val="00E65AE8"/>
    <w:rsid w:val="00E852AB"/>
    <w:rsid w:val="00E92D60"/>
    <w:rsid w:val="00E96240"/>
    <w:rsid w:val="00EA05C2"/>
    <w:rsid w:val="00EA5702"/>
    <w:rsid w:val="00ED3252"/>
    <w:rsid w:val="00ED48AC"/>
    <w:rsid w:val="00EE359D"/>
    <w:rsid w:val="00EF1DDD"/>
    <w:rsid w:val="00EF3426"/>
    <w:rsid w:val="00EF67EB"/>
    <w:rsid w:val="00F0277F"/>
    <w:rsid w:val="00F13241"/>
    <w:rsid w:val="00F14866"/>
    <w:rsid w:val="00F1552A"/>
    <w:rsid w:val="00F24097"/>
    <w:rsid w:val="00F26210"/>
    <w:rsid w:val="00F41AF1"/>
    <w:rsid w:val="00F5404F"/>
    <w:rsid w:val="00F578F5"/>
    <w:rsid w:val="00F71CA9"/>
    <w:rsid w:val="00F95E28"/>
    <w:rsid w:val="00F978FF"/>
    <w:rsid w:val="00FA2244"/>
    <w:rsid w:val="00FA3044"/>
    <w:rsid w:val="00FA615C"/>
    <w:rsid w:val="00FB273F"/>
    <w:rsid w:val="00FD2804"/>
    <w:rsid w:val="00FD746B"/>
    <w:rsid w:val="00FF2E9D"/>
    <w:rsid w:val="00FF2FA4"/>
    <w:rsid w:val="00FF3B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421174C-287A-4E92-8124-82EC3BDB2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b/>
      <w:color w:val="365F91"/>
      <w:sz w:val="28"/>
    </w:rPr>
  </w:style>
  <w:style w:type="character" w:customStyle="1" w:styleId="Cmsor2Char">
    <w:name w:val="Címsor 2 Char"/>
    <w:basedOn w:val="Bekezdsalapbettpusa"/>
    <w:link w:val="Cmsor2"/>
    <w:uiPriority w:val="99"/>
    <w:locked/>
    <w:rsid w:val="004E32A8"/>
    <w:rPr>
      <w:rFonts w:ascii="Times New Roman" w:hAnsi="Times New Roman"/>
      <w:b/>
      <w:sz w:val="26"/>
    </w:rPr>
  </w:style>
  <w:style w:type="character" w:customStyle="1" w:styleId="Cmsor3Char">
    <w:name w:val="Címsor 3 Char"/>
    <w:basedOn w:val="Bekezdsalapbettpusa"/>
    <w:link w:val="Cmsor3"/>
    <w:uiPriority w:val="99"/>
    <w:locked/>
    <w:rsid w:val="00437470"/>
    <w:rPr>
      <w:rFonts w:ascii="Times New Roman" w:hAnsi="Times New Roman"/>
      <w:b/>
      <w:sz w:val="24"/>
    </w:rPr>
  </w:style>
  <w:style w:type="character" w:customStyle="1" w:styleId="Cmsor4Char">
    <w:name w:val="Címsor 4 Char"/>
    <w:basedOn w:val="Bekezdsalapbettpusa"/>
    <w:link w:val="Cmsor4"/>
    <w:uiPriority w:val="99"/>
    <w:locked/>
    <w:rsid w:val="000A21B7"/>
    <w:rPr>
      <w:rFonts w:ascii="Times New Roman" w:hAnsi="Times New Roman"/>
      <w:b/>
      <w:i/>
      <w:sz w:val="24"/>
    </w:rPr>
  </w:style>
  <w:style w:type="paragraph" w:styleId="lfej">
    <w:name w:val="header"/>
    <w:basedOn w:val="Norml"/>
    <w:link w:val="lfejChar"/>
    <w:uiPriority w:val="99"/>
    <w:rsid w:val="00B945BE"/>
    <w:pPr>
      <w:tabs>
        <w:tab w:val="center" w:pos="4536"/>
        <w:tab w:val="right" w:pos="9072"/>
      </w:tabs>
      <w:spacing w:after="0"/>
    </w:pPr>
    <w:rPr>
      <w:szCs w:val="20"/>
      <w:lang w:eastAsia="hu-HU"/>
    </w:rPr>
  </w:style>
  <w:style w:type="character" w:customStyle="1" w:styleId="lfejChar">
    <w:name w:val="Élőfej Char"/>
    <w:basedOn w:val="Bekezdsalapbettpusa"/>
    <w:link w:val="lfej"/>
    <w:uiPriority w:val="99"/>
    <w:locked/>
    <w:rsid w:val="00B945BE"/>
    <w:rPr>
      <w:rFonts w:ascii="Times New Roman" w:hAnsi="Times New Roman"/>
      <w:sz w:val="24"/>
    </w:rPr>
  </w:style>
  <w:style w:type="paragraph" w:styleId="llb">
    <w:name w:val="footer"/>
    <w:basedOn w:val="Norml"/>
    <w:link w:val="llbChar"/>
    <w:uiPriority w:val="99"/>
    <w:rsid w:val="00B945BE"/>
    <w:pPr>
      <w:tabs>
        <w:tab w:val="center" w:pos="4536"/>
        <w:tab w:val="right" w:pos="9072"/>
      </w:tabs>
      <w:spacing w:after="0"/>
    </w:pPr>
    <w:rPr>
      <w:szCs w:val="20"/>
      <w:lang w:eastAsia="hu-HU"/>
    </w:rPr>
  </w:style>
  <w:style w:type="character" w:customStyle="1" w:styleId="llbChar">
    <w:name w:val="Élőláb Char"/>
    <w:basedOn w:val="Bekezdsalapbettpusa"/>
    <w:link w:val="llb"/>
    <w:uiPriority w:val="99"/>
    <w:locked/>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customStyle="1" w:styleId="Stlus6">
    <w:name w:val="Stílus6"/>
    <w:basedOn w:val="Norml"/>
    <w:uiPriority w:val="99"/>
    <w:rsid w:val="00B60055"/>
    <w:pPr>
      <w:numPr>
        <w:numId w:val="10"/>
      </w:numPr>
      <w:spacing w:after="0"/>
      <w:jc w:val="left"/>
    </w:pPr>
    <w:rPr>
      <w:rFonts w:eastAsia="Times New Roman"/>
      <w:szCs w:val="24"/>
      <w:lang w:eastAsia="hu-HU"/>
    </w:rPr>
  </w:style>
  <w:style w:type="paragraph" w:customStyle="1" w:styleId="msolistparagraph0">
    <w:name w:val="msolistparagraph"/>
    <w:basedOn w:val="Norml"/>
    <w:uiPriority w:val="99"/>
    <w:rsid w:val="000A6291"/>
    <w:pPr>
      <w:spacing w:before="100" w:beforeAutospacing="1" w:after="100" w:afterAutospacing="1"/>
      <w:jc w:val="left"/>
    </w:pPr>
    <w:rPr>
      <w:szCs w:val="24"/>
      <w:lang w:eastAsia="hu-HU"/>
    </w:rPr>
  </w:style>
  <w:style w:type="paragraph" w:customStyle="1" w:styleId="msolistparagraphcxspmiddle">
    <w:name w:val="msolistparagraphcxspmiddle"/>
    <w:basedOn w:val="Norml"/>
    <w:uiPriority w:val="99"/>
    <w:rsid w:val="000A6291"/>
    <w:pPr>
      <w:spacing w:before="100" w:beforeAutospacing="1" w:after="100" w:afterAutospacing="1"/>
      <w:jc w:val="left"/>
    </w:pPr>
    <w:rPr>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5649504">
      <w:marLeft w:val="0"/>
      <w:marRight w:val="0"/>
      <w:marTop w:val="0"/>
      <w:marBottom w:val="0"/>
      <w:divBdr>
        <w:top w:val="none" w:sz="0" w:space="0" w:color="auto"/>
        <w:left w:val="none" w:sz="0" w:space="0" w:color="auto"/>
        <w:bottom w:val="none" w:sz="0" w:space="0" w:color="auto"/>
        <w:right w:val="none" w:sz="0" w:space="0" w:color="auto"/>
      </w:divBdr>
    </w:div>
    <w:div w:id="1585649505">
      <w:marLeft w:val="0"/>
      <w:marRight w:val="0"/>
      <w:marTop w:val="0"/>
      <w:marBottom w:val="0"/>
      <w:divBdr>
        <w:top w:val="none" w:sz="0" w:space="0" w:color="auto"/>
        <w:left w:val="none" w:sz="0" w:space="0" w:color="auto"/>
        <w:bottom w:val="none" w:sz="0" w:space="0" w:color="auto"/>
        <w:right w:val="none" w:sz="0" w:space="0" w:color="auto"/>
      </w:divBdr>
    </w:div>
    <w:div w:id="1585649506">
      <w:marLeft w:val="0"/>
      <w:marRight w:val="0"/>
      <w:marTop w:val="0"/>
      <w:marBottom w:val="0"/>
      <w:divBdr>
        <w:top w:val="none" w:sz="0" w:space="0" w:color="auto"/>
        <w:left w:val="none" w:sz="0" w:space="0" w:color="auto"/>
        <w:bottom w:val="none" w:sz="0" w:space="0" w:color="auto"/>
        <w:right w:val="none" w:sz="0" w:space="0" w:color="auto"/>
      </w:divBdr>
    </w:div>
    <w:div w:id="1585649507">
      <w:marLeft w:val="0"/>
      <w:marRight w:val="0"/>
      <w:marTop w:val="0"/>
      <w:marBottom w:val="0"/>
      <w:divBdr>
        <w:top w:val="none" w:sz="0" w:space="0" w:color="auto"/>
        <w:left w:val="none" w:sz="0" w:space="0" w:color="auto"/>
        <w:bottom w:val="none" w:sz="0" w:space="0" w:color="auto"/>
        <w:right w:val="none" w:sz="0" w:space="0" w:color="auto"/>
      </w:divBdr>
    </w:div>
    <w:div w:id="1585649508">
      <w:marLeft w:val="0"/>
      <w:marRight w:val="0"/>
      <w:marTop w:val="0"/>
      <w:marBottom w:val="0"/>
      <w:divBdr>
        <w:top w:val="none" w:sz="0" w:space="0" w:color="auto"/>
        <w:left w:val="none" w:sz="0" w:space="0" w:color="auto"/>
        <w:bottom w:val="none" w:sz="0" w:space="0" w:color="auto"/>
        <w:right w:val="none" w:sz="0" w:space="0" w:color="auto"/>
      </w:divBdr>
    </w:div>
    <w:div w:id="1585649509">
      <w:marLeft w:val="0"/>
      <w:marRight w:val="0"/>
      <w:marTop w:val="0"/>
      <w:marBottom w:val="0"/>
      <w:divBdr>
        <w:top w:val="none" w:sz="0" w:space="0" w:color="auto"/>
        <w:left w:val="none" w:sz="0" w:space="0" w:color="auto"/>
        <w:bottom w:val="none" w:sz="0" w:space="0" w:color="auto"/>
        <w:right w:val="none" w:sz="0" w:space="0" w:color="auto"/>
      </w:divBdr>
    </w:div>
    <w:div w:id="1585649510">
      <w:marLeft w:val="0"/>
      <w:marRight w:val="0"/>
      <w:marTop w:val="0"/>
      <w:marBottom w:val="0"/>
      <w:divBdr>
        <w:top w:val="none" w:sz="0" w:space="0" w:color="auto"/>
        <w:left w:val="none" w:sz="0" w:space="0" w:color="auto"/>
        <w:bottom w:val="none" w:sz="0" w:space="0" w:color="auto"/>
        <w:right w:val="none" w:sz="0" w:space="0" w:color="auto"/>
      </w:divBdr>
    </w:div>
    <w:div w:id="1585649511">
      <w:marLeft w:val="0"/>
      <w:marRight w:val="0"/>
      <w:marTop w:val="0"/>
      <w:marBottom w:val="0"/>
      <w:divBdr>
        <w:top w:val="none" w:sz="0" w:space="0" w:color="auto"/>
        <w:left w:val="none" w:sz="0" w:space="0" w:color="auto"/>
        <w:bottom w:val="none" w:sz="0" w:space="0" w:color="auto"/>
        <w:right w:val="none" w:sz="0" w:space="0" w:color="auto"/>
      </w:divBdr>
    </w:div>
    <w:div w:id="1585649512">
      <w:marLeft w:val="0"/>
      <w:marRight w:val="0"/>
      <w:marTop w:val="0"/>
      <w:marBottom w:val="0"/>
      <w:divBdr>
        <w:top w:val="none" w:sz="0" w:space="0" w:color="auto"/>
        <w:left w:val="none" w:sz="0" w:space="0" w:color="auto"/>
        <w:bottom w:val="none" w:sz="0" w:space="0" w:color="auto"/>
        <w:right w:val="none" w:sz="0" w:space="0" w:color="auto"/>
      </w:divBdr>
    </w:div>
    <w:div w:id="1585649513">
      <w:marLeft w:val="0"/>
      <w:marRight w:val="0"/>
      <w:marTop w:val="0"/>
      <w:marBottom w:val="0"/>
      <w:divBdr>
        <w:top w:val="none" w:sz="0" w:space="0" w:color="auto"/>
        <w:left w:val="none" w:sz="0" w:space="0" w:color="auto"/>
        <w:bottom w:val="none" w:sz="0" w:space="0" w:color="auto"/>
        <w:right w:val="none" w:sz="0" w:space="0" w:color="auto"/>
      </w:divBdr>
    </w:div>
    <w:div w:id="1585649514">
      <w:marLeft w:val="0"/>
      <w:marRight w:val="0"/>
      <w:marTop w:val="0"/>
      <w:marBottom w:val="0"/>
      <w:divBdr>
        <w:top w:val="none" w:sz="0" w:space="0" w:color="auto"/>
        <w:left w:val="none" w:sz="0" w:space="0" w:color="auto"/>
        <w:bottom w:val="none" w:sz="0" w:space="0" w:color="auto"/>
        <w:right w:val="none" w:sz="0" w:space="0" w:color="auto"/>
      </w:divBdr>
    </w:div>
    <w:div w:id="1585649515">
      <w:marLeft w:val="0"/>
      <w:marRight w:val="0"/>
      <w:marTop w:val="0"/>
      <w:marBottom w:val="0"/>
      <w:divBdr>
        <w:top w:val="none" w:sz="0" w:space="0" w:color="auto"/>
        <w:left w:val="none" w:sz="0" w:space="0" w:color="auto"/>
        <w:bottom w:val="none" w:sz="0" w:space="0" w:color="auto"/>
        <w:right w:val="none" w:sz="0" w:space="0" w:color="auto"/>
      </w:divBdr>
    </w:div>
    <w:div w:id="1585649516">
      <w:marLeft w:val="0"/>
      <w:marRight w:val="0"/>
      <w:marTop w:val="0"/>
      <w:marBottom w:val="0"/>
      <w:divBdr>
        <w:top w:val="none" w:sz="0" w:space="0" w:color="auto"/>
        <w:left w:val="none" w:sz="0" w:space="0" w:color="auto"/>
        <w:bottom w:val="none" w:sz="0" w:space="0" w:color="auto"/>
        <w:right w:val="none" w:sz="0" w:space="0" w:color="auto"/>
      </w:divBdr>
    </w:div>
    <w:div w:id="1585649517">
      <w:marLeft w:val="0"/>
      <w:marRight w:val="0"/>
      <w:marTop w:val="0"/>
      <w:marBottom w:val="0"/>
      <w:divBdr>
        <w:top w:val="none" w:sz="0" w:space="0" w:color="auto"/>
        <w:left w:val="none" w:sz="0" w:space="0" w:color="auto"/>
        <w:bottom w:val="none" w:sz="0" w:space="0" w:color="auto"/>
        <w:right w:val="none" w:sz="0" w:space="0" w:color="auto"/>
      </w:divBdr>
    </w:div>
    <w:div w:id="1585649518">
      <w:marLeft w:val="0"/>
      <w:marRight w:val="0"/>
      <w:marTop w:val="0"/>
      <w:marBottom w:val="0"/>
      <w:divBdr>
        <w:top w:val="none" w:sz="0" w:space="0" w:color="auto"/>
        <w:left w:val="none" w:sz="0" w:space="0" w:color="auto"/>
        <w:bottom w:val="none" w:sz="0" w:space="0" w:color="auto"/>
        <w:right w:val="none" w:sz="0" w:space="0" w:color="auto"/>
      </w:divBdr>
    </w:div>
    <w:div w:id="1585649519">
      <w:marLeft w:val="0"/>
      <w:marRight w:val="0"/>
      <w:marTop w:val="0"/>
      <w:marBottom w:val="0"/>
      <w:divBdr>
        <w:top w:val="none" w:sz="0" w:space="0" w:color="auto"/>
        <w:left w:val="none" w:sz="0" w:space="0" w:color="auto"/>
        <w:bottom w:val="none" w:sz="0" w:space="0" w:color="auto"/>
        <w:right w:val="none" w:sz="0" w:space="0" w:color="auto"/>
      </w:divBdr>
    </w:div>
    <w:div w:id="1585649520">
      <w:marLeft w:val="0"/>
      <w:marRight w:val="0"/>
      <w:marTop w:val="0"/>
      <w:marBottom w:val="0"/>
      <w:divBdr>
        <w:top w:val="none" w:sz="0" w:space="0" w:color="auto"/>
        <w:left w:val="none" w:sz="0" w:space="0" w:color="auto"/>
        <w:bottom w:val="none" w:sz="0" w:space="0" w:color="auto"/>
        <w:right w:val="none" w:sz="0" w:space="0" w:color="auto"/>
      </w:divBdr>
    </w:div>
    <w:div w:id="1585649521">
      <w:marLeft w:val="0"/>
      <w:marRight w:val="0"/>
      <w:marTop w:val="0"/>
      <w:marBottom w:val="0"/>
      <w:divBdr>
        <w:top w:val="none" w:sz="0" w:space="0" w:color="auto"/>
        <w:left w:val="none" w:sz="0" w:space="0" w:color="auto"/>
        <w:bottom w:val="none" w:sz="0" w:space="0" w:color="auto"/>
        <w:right w:val="none" w:sz="0" w:space="0" w:color="auto"/>
      </w:divBdr>
    </w:div>
    <w:div w:id="1585649522">
      <w:marLeft w:val="0"/>
      <w:marRight w:val="0"/>
      <w:marTop w:val="0"/>
      <w:marBottom w:val="0"/>
      <w:divBdr>
        <w:top w:val="none" w:sz="0" w:space="0" w:color="auto"/>
        <w:left w:val="none" w:sz="0" w:space="0" w:color="auto"/>
        <w:bottom w:val="none" w:sz="0" w:space="0" w:color="auto"/>
        <w:right w:val="none" w:sz="0" w:space="0" w:color="auto"/>
      </w:divBdr>
    </w:div>
    <w:div w:id="1585649523">
      <w:marLeft w:val="0"/>
      <w:marRight w:val="0"/>
      <w:marTop w:val="0"/>
      <w:marBottom w:val="0"/>
      <w:divBdr>
        <w:top w:val="none" w:sz="0" w:space="0" w:color="auto"/>
        <w:left w:val="none" w:sz="0" w:space="0" w:color="auto"/>
        <w:bottom w:val="none" w:sz="0" w:space="0" w:color="auto"/>
        <w:right w:val="none" w:sz="0" w:space="0" w:color="auto"/>
      </w:divBdr>
    </w:div>
    <w:div w:id="1585649524">
      <w:marLeft w:val="0"/>
      <w:marRight w:val="0"/>
      <w:marTop w:val="0"/>
      <w:marBottom w:val="0"/>
      <w:divBdr>
        <w:top w:val="none" w:sz="0" w:space="0" w:color="auto"/>
        <w:left w:val="none" w:sz="0" w:space="0" w:color="auto"/>
        <w:bottom w:val="none" w:sz="0" w:space="0" w:color="auto"/>
        <w:right w:val="none" w:sz="0" w:space="0" w:color="auto"/>
      </w:divBdr>
    </w:div>
    <w:div w:id="1585649525">
      <w:marLeft w:val="0"/>
      <w:marRight w:val="0"/>
      <w:marTop w:val="0"/>
      <w:marBottom w:val="0"/>
      <w:divBdr>
        <w:top w:val="none" w:sz="0" w:space="0" w:color="auto"/>
        <w:left w:val="none" w:sz="0" w:space="0" w:color="auto"/>
        <w:bottom w:val="none" w:sz="0" w:space="0" w:color="auto"/>
        <w:right w:val="none" w:sz="0" w:space="0" w:color="auto"/>
      </w:divBdr>
    </w:div>
    <w:div w:id="1585649526">
      <w:marLeft w:val="0"/>
      <w:marRight w:val="0"/>
      <w:marTop w:val="0"/>
      <w:marBottom w:val="0"/>
      <w:divBdr>
        <w:top w:val="none" w:sz="0" w:space="0" w:color="auto"/>
        <w:left w:val="none" w:sz="0" w:space="0" w:color="auto"/>
        <w:bottom w:val="none" w:sz="0" w:space="0" w:color="auto"/>
        <w:right w:val="none" w:sz="0" w:space="0" w:color="auto"/>
      </w:divBdr>
    </w:div>
    <w:div w:id="1585649527">
      <w:marLeft w:val="0"/>
      <w:marRight w:val="0"/>
      <w:marTop w:val="0"/>
      <w:marBottom w:val="0"/>
      <w:divBdr>
        <w:top w:val="none" w:sz="0" w:space="0" w:color="auto"/>
        <w:left w:val="none" w:sz="0" w:space="0" w:color="auto"/>
        <w:bottom w:val="none" w:sz="0" w:space="0" w:color="auto"/>
        <w:right w:val="none" w:sz="0" w:space="0" w:color="auto"/>
      </w:divBdr>
    </w:div>
    <w:div w:id="1585649528">
      <w:marLeft w:val="0"/>
      <w:marRight w:val="0"/>
      <w:marTop w:val="0"/>
      <w:marBottom w:val="0"/>
      <w:divBdr>
        <w:top w:val="none" w:sz="0" w:space="0" w:color="auto"/>
        <w:left w:val="none" w:sz="0" w:space="0" w:color="auto"/>
        <w:bottom w:val="none" w:sz="0" w:space="0" w:color="auto"/>
        <w:right w:val="none" w:sz="0" w:space="0" w:color="auto"/>
      </w:divBdr>
    </w:div>
    <w:div w:id="1585649529">
      <w:marLeft w:val="0"/>
      <w:marRight w:val="0"/>
      <w:marTop w:val="0"/>
      <w:marBottom w:val="0"/>
      <w:divBdr>
        <w:top w:val="none" w:sz="0" w:space="0" w:color="auto"/>
        <w:left w:val="none" w:sz="0" w:space="0" w:color="auto"/>
        <w:bottom w:val="none" w:sz="0" w:space="0" w:color="auto"/>
        <w:right w:val="none" w:sz="0" w:space="0" w:color="auto"/>
      </w:divBdr>
    </w:div>
    <w:div w:id="1585649530">
      <w:marLeft w:val="0"/>
      <w:marRight w:val="0"/>
      <w:marTop w:val="0"/>
      <w:marBottom w:val="0"/>
      <w:divBdr>
        <w:top w:val="none" w:sz="0" w:space="0" w:color="auto"/>
        <w:left w:val="none" w:sz="0" w:space="0" w:color="auto"/>
        <w:bottom w:val="none" w:sz="0" w:space="0" w:color="auto"/>
        <w:right w:val="none" w:sz="0" w:space="0" w:color="auto"/>
      </w:divBdr>
    </w:div>
    <w:div w:id="1585649531">
      <w:marLeft w:val="0"/>
      <w:marRight w:val="0"/>
      <w:marTop w:val="0"/>
      <w:marBottom w:val="0"/>
      <w:divBdr>
        <w:top w:val="none" w:sz="0" w:space="0" w:color="auto"/>
        <w:left w:val="none" w:sz="0" w:space="0" w:color="auto"/>
        <w:bottom w:val="none" w:sz="0" w:space="0" w:color="auto"/>
        <w:right w:val="none" w:sz="0" w:space="0" w:color="auto"/>
      </w:divBdr>
    </w:div>
    <w:div w:id="1585649532">
      <w:marLeft w:val="0"/>
      <w:marRight w:val="0"/>
      <w:marTop w:val="0"/>
      <w:marBottom w:val="0"/>
      <w:divBdr>
        <w:top w:val="none" w:sz="0" w:space="0" w:color="auto"/>
        <w:left w:val="none" w:sz="0" w:space="0" w:color="auto"/>
        <w:bottom w:val="none" w:sz="0" w:space="0" w:color="auto"/>
        <w:right w:val="none" w:sz="0" w:space="0" w:color="auto"/>
      </w:divBdr>
    </w:div>
    <w:div w:id="1585649533">
      <w:marLeft w:val="0"/>
      <w:marRight w:val="0"/>
      <w:marTop w:val="0"/>
      <w:marBottom w:val="0"/>
      <w:divBdr>
        <w:top w:val="none" w:sz="0" w:space="0" w:color="auto"/>
        <w:left w:val="none" w:sz="0" w:space="0" w:color="auto"/>
        <w:bottom w:val="none" w:sz="0" w:space="0" w:color="auto"/>
        <w:right w:val="none" w:sz="0" w:space="0" w:color="auto"/>
      </w:divBdr>
    </w:div>
    <w:div w:id="1585649534">
      <w:marLeft w:val="0"/>
      <w:marRight w:val="0"/>
      <w:marTop w:val="0"/>
      <w:marBottom w:val="0"/>
      <w:divBdr>
        <w:top w:val="none" w:sz="0" w:space="0" w:color="auto"/>
        <w:left w:val="none" w:sz="0" w:space="0" w:color="auto"/>
        <w:bottom w:val="none" w:sz="0" w:space="0" w:color="auto"/>
        <w:right w:val="none" w:sz="0" w:space="0" w:color="auto"/>
      </w:divBdr>
    </w:div>
    <w:div w:id="1585649535">
      <w:marLeft w:val="0"/>
      <w:marRight w:val="0"/>
      <w:marTop w:val="0"/>
      <w:marBottom w:val="0"/>
      <w:divBdr>
        <w:top w:val="none" w:sz="0" w:space="0" w:color="auto"/>
        <w:left w:val="none" w:sz="0" w:space="0" w:color="auto"/>
        <w:bottom w:val="none" w:sz="0" w:space="0" w:color="auto"/>
        <w:right w:val="none" w:sz="0" w:space="0" w:color="auto"/>
      </w:divBdr>
    </w:div>
    <w:div w:id="1585649536">
      <w:marLeft w:val="0"/>
      <w:marRight w:val="0"/>
      <w:marTop w:val="0"/>
      <w:marBottom w:val="0"/>
      <w:divBdr>
        <w:top w:val="none" w:sz="0" w:space="0" w:color="auto"/>
        <w:left w:val="none" w:sz="0" w:space="0" w:color="auto"/>
        <w:bottom w:val="none" w:sz="0" w:space="0" w:color="auto"/>
        <w:right w:val="none" w:sz="0" w:space="0" w:color="auto"/>
      </w:divBdr>
    </w:div>
    <w:div w:id="1585649537">
      <w:marLeft w:val="0"/>
      <w:marRight w:val="0"/>
      <w:marTop w:val="0"/>
      <w:marBottom w:val="0"/>
      <w:divBdr>
        <w:top w:val="none" w:sz="0" w:space="0" w:color="auto"/>
        <w:left w:val="none" w:sz="0" w:space="0" w:color="auto"/>
        <w:bottom w:val="none" w:sz="0" w:space="0" w:color="auto"/>
        <w:right w:val="none" w:sz="0" w:space="0" w:color="auto"/>
      </w:divBdr>
    </w:div>
    <w:div w:id="1585649538">
      <w:marLeft w:val="0"/>
      <w:marRight w:val="0"/>
      <w:marTop w:val="0"/>
      <w:marBottom w:val="0"/>
      <w:divBdr>
        <w:top w:val="none" w:sz="0" w:space="0" w:color="auto"/>
        <w:left w:val="none" w:sz="0" w:space="0" w:color="auto"/>
        <w:bottom w:val="none" w:sz="0" w:space="0" w:color="auto"/>
        <w:right w:val="none" w:sz="0" w:space="0" w:color="auto"/>
      </w:divBdr>
    </w:div>
    <w:div w:id="1585649539">
      <w:marLeft w:val="0"/>
      <w:marRight w:val="0"/>
      <w:marTop w:val="0"/>
      <w:marBottom w:val="0"/>
      <w:divBdr>
        <w:top w:val="none" w:sz="0" w:space="0" w:color="auto"/>
        <w:left w:val="none" w:sz="0" w:space="0" w:color="auto"/>
        <w:bottom w:val="none" w:sz="0" w:space="0" w:color="auto"/>
        <w:right w:val="none" w:sz="0" w:space="0" w:color="auto"/>
      </w:divBdr>
    </w:div>
    <w:div w:id="1585649540">
      <w:marLeft w:val="0"/>
      <w:marRight w:val="0"/>
      <w:marTop w:val="0"/>
      <w:marBottom w:val="0"/>
      <w:divBdr>
        <w:top w:val="none" w:sz="0" w:space="0" w:color="auto"/>
        <w:left w:val="none" w:sz="0" w:space="0" w:color="auto"/>
        <w:bottom w:val="none" w:sz="0" w:space="0" w:color="auto"/>
        <w:right w:val="none" w:sz="0" w:space="0" w:color="auto"/>
      </w:divBdr>
    </w:div>
    <w:div w:id="1585649541">
      <w:marLeft w:val="0"/>
      <w:marRight w:val="0"/>
      <w:marTop w:val="0"/>
      <w:marBottom w:val="0"/>
      <w:divBdr>
        <w:top w:val="none" w:sz="0" w:space="0" w:color="auto"/>
        <w:left w:val="none" w:sz="0" w:space="0" w:color="auto"/>
        <w:bottom w:val="none" w:sz="0" w:space="0" w:color="auto"/>
        <w:right w:val="none" w:sz="0" w:space="0" w:color="auto"/>
      </w:divBdr>
    </w:div>
    <w:div w:id="1585649542">
      <w:marLeft w:val="0"/>
      <w:marRight w:val="0"/>
      <w:marTop w:val="0"/>
      <w:marBottom w:val="0"/>
      <w:divBdr>
        <w:top w:val="none" w:sz="0" w:space="0" w:color="auto"/>
        <w:left w:val="none" w:sz="0" w:space="0" w:color="auto"/>
        <w:bottom w:val="none" w:sz="0" w:space="0" w:color="auto"/>
        <w:right w:val="none" w:sz="0" w:space="0" w:color="auto"/>
      </w:divBdr>
    </w:div>
    <w:div w:id="1585649543">
      <w:marLeft w:val="0"/>
      <w:marRight w:val="0"/>
      <w:marTop w:val="0"/>
      <w:marBottom w:val="0"/>
      <w:divBdr>
        <w:top w:val="none" w:sz="0" w:space="0" w:color="auto"/>
        <w:left w:val="none" w:sz="0" w:space="0" w:color="auto"/>
        <w:bottom w:val="none" w:sz="0" w:space="0" w:color="auto"/>
        <w:right w:val="none" w:sz="0" w:space="0" w:color="auto"/>
      </w:divBdr>
    </w:div>
    <w:div w:id="1585649544">
      <w:marLeft w:val="0"/>
      <w:marRight w:val="0"/>
      <w:marTop w:val="0"/>
      <w:marBottom w:val="0"/>
      <w:divBdr>
        <w:top w:val="none" w:sz="0" w:space="0" w:color="auto"/>
        <w:left w:val="none" w:sz="0" w:space="0" w:color="auto"/>
        <w:bottom w:val="none" w:sz="0" w:space="0" w:color="auto"/>
        <w:right w:val="none" w:sz="0" w:space="0" w:color="auto"/>
      </w:divBdr>
    </w:div>
    <w:div w:id="1585649545">
      <w:marLeft w:val="0"/>
      <w:marRight w:val="0"/>
      <w:marTop w:val="0"/>
      <w:marBottom w:val="0"/>
      <w:divBdr>
        <w:top w:val="none" w:sz="0" w:space="0" w:color="auto"/>
        <w:left w:val="none" w:sz="0" w:space="0" w:color="auto"/>
        <w:bottom w:val="none" w:sz="0" w:space="0" w:color="auto"/>
        <w:right w:val="none" w:sz="0" w:space="0" w:color="auto"/>
      </w:divBdr>
    </w:div>
    <w:div w:id="1585649546">
      <w:marLeft w:val="0"/>
      <w:marRight w:val="0"/>
      <w:marTop w:val="0"/>
      <w:marBottom w:val="0"/>
      <w:divBdr>
        <w:top w:val="none" w:sz="0" w:space="0" w:color="auto"/>
        <w:left w:val="none" w:sz="0" w:space="0" w:color="auto"/>
        <w:bottom w:val="none" w:sz="0" w:space="0" w:color="auto"/>
        <w:right w:val="none" w:sz="0" w:space="0" w:color="auto"/>
      </w:divBdr>
    </w:div>
    <w:div w:id="1585649547">
      <w:marLeft w:val="0"/>
      <w:marRight w:val="0"/>
      <w:marTop w:val="0"/>
      <w:marBottom w:val="0"/>
      <w:divBdr>
        <w:top w:val="none" w:sz="0" w:space="0" w:color="auto"/>
        <w:left w:val="none" w:sz="0" w:space="0" w:color="auto"/>
        <w:bottom w:val="none" w:sz="0" w:space="0" w:color="auto"/>
        <w:right w:val="none" w:sz="0" w:space="0" w:color="auto"/>
      </w:divBdr>
    </w:div>
    <w:div w:id="1585649548">
      <w:marLeft w:val="0"/>
      <w:marRight w:val="0"/>
      <w:marTop w:val="0"/>
      <w:marBottom w:val="0"/>
      <w:divBdr>
        <w:top w:val="none" w:sz="0" w:space="0" w:color="auto"/>
        <w:left w:val="none" w:sz="0" w:space="0" w:color="auto"/>
        <w:bottom w:val="none" w:sz="0" w:space="0" w:color="auto"/>
        <w:right w:val="none" w:sz="0" w:space="0" w:color="auto"/>
      </w:divBdr>
    </w:div>
    <w:div w:id="1585649549">
      <w:marLeft w:val="0"/>
      <w:marRight w:val="0"/>
      <w:marTop w:val="0"/>
      <w:marBottom w:val="0"/>
      <w:divBdr>
        <w:top w:val="none" w:sz="0" w:space="0" w:color="auto"/>
        <w:left w:val="none" w:sz="0" w:space="0" w:color="auto"/>
        <w:bottom w:val="none" w:sz="0" w:space="0" w:color="auto"/>
        <w:right w:val="none" w:sz="0" w:space="0" w:color="auto"/>
      </w:divBdr>
    </w:div>
    <w:div w:id="1585649550">
      <w:marLeft w:val="0"/>
      <w:marRight w:val="0"/>
      <w:marTop w:val="0"/>
      <w:marBottom w:val="0"/>
      <w:divBdr>
        <w:top w:val="none" w:sz="0" w:space="0" w:color="auto"/>
        <w:left w:val="none" w:sz="0" w:space="0" w:color="auto"/>
        <w:bottom w:val="none" w:sz="0" w:space="0" w:color="auto"/>
        <w:right w:val="none" w:sz="0" w:space="0" w:color="auto"/>
      </w:divBdr>
    </w:div>
    <w:div w:id="1585649551">
      <w:marLeft w:val="0"/>
      <w:marRight w:val="0"/>
      <w:marTop w:val="0"/>
      <w:marBottom w:val="0"/>
      <w:divBdr>
        <w:top w:val="none" w:sz="0" w:space="0" w:color="auto"/>
        <w:left w:val="none" w:sz="0" w:space="0" w:color="auto"/>
        <w:bottom w:val="none" w:sz="0" w:space="0" w:color="auto"/>
        <w:right w:val="none" w:sz="0" w:space="0" w:color="auto"/>
      </w:divBdr>
    </w:div>
    <w:div w:id="1585649552">
      <w:marLeft w:val="0"/>
      <w:marRight w:val="0"/>
      <w:marTop w:val="0"/>
      <w:marBottom w:val="0"/>
      <w:divBdr>
        <w:top w:val="none" w:sz="0" w:space="0" w:color="auto"/>
        <w:left w:val="none" w:sz="0" w:space="0" w:color="auto"/>
        <w:bottom w:val="none" w:sz="0" w:space="0" w:color="auto"/>
        <w:right w:val="none" w:sz="0" w:space="0" w:color="auto"/>
      </w:divBdr>
    </w:div>
    <w:div w:id="1585649553">
      <w:marLeft w:val="0"/>
      <w:marRight w:val="0"/>
      <w:marTop w:val="0"/>
      <w:marBottom w:val="0"/>
      <w:divBdr>
        <w:top w:val="none" w:sz="0" w:space="0" w:color="auto"/>
        <w:left w:val="none" w:sz="0" w:space="0" w:color="auto"/>
        <w:bottom w:val="none" w:sz="0" w:space="0" w:color="auto"/>
        <w:right w:val="none" w:sz="0" w:space="0" w:color="auto"/>
      </w:divBdr>
    </w:div>
    <w:div w:id="1585649554">
      <w:marLeft w:val="0"/>
      <w:marRight w:val="0"/>
      <w:marTop w:val="0"/>
      <w:marBottom w:val="0"/>
      <w:divBdr>
        <w:top w:val="none" w:sz="0" w:space="0" w:color="auto"/>
        <w:left w:val="none" w:sz="0" w:space="0" w:color="auto"/>
        <w:bottom w:val="none" w:sz="0" w:space="0" w:color="auto"/>
        <w:right w:val="none" w:sz="0" w:space="0" w:color="auto"/>
      </w:divBdr>
    </w:div>
    <w:div w:id="1585649555">
      <w:marLeft w:val="0"/>
      <w:marRight w:val="0"/>
      <w:marTop w:val="0"/>
      <w:marBottom w:val="0"/>
      <w:divBdr>
        <w:top w:val="none" w:sz="0" w:space="0" w:color="auto"/>
        <w:left w:val="none" w:sz="0" w:space="0" w:color="auto"/>
        <w:bottom w:val="none" w:sz="0" w:space="0" w:color="auto"/>
        <w:right w:val="none" w:sz="0" w:space="0" w:color="auto"/>
      </w:divBdr>
    </w:div>
    <w:div w:id="1585649556">
      <w:marLeft w:val="0"/>
      <w:marRight w:val="0"/>
      <w:marTop w:val="0"/>
      <w:marBottom w:val="0"/>
      <w:divBdr>
        <w:top w:val="none" w:sz="0" w:space="0" w:color="auto"/>
        <w:left w:val="none" w:sz="0" w:space="0" w:color="auto"/>
        <w:bottom w:val="none" w:sz="0" w:space="0" w:color="auto"/>
        <w:right w:val="none" w:sz="0" w:space="0" w:color="auto"/>
      </w:divBdr>
    </w:div>
    <w:div w:id="1585649557">
      <w:marLeft w:val="0"/>
      <w:marRight w:val="0"/>
      <w:marTop w:val="0"/>
      <w:marBottom w:val="0"/>
      <w:divBdr>
        <w:top w:val="none" w:sz="0" w:space="0" w:color="auto"/>
        <w:left w:val="none" w:sz="0" w:space="0" w:color="auto"/>
        <w:bottom w:val="none" w:sz="0" w:space="0" w:color="auto"/>
        <w:right w:val="none" w:sz="0" w:space="0" w:color="auto"/>
      </w:divBdr>
    </w:div>
    <w:div w:id="15856495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OKJ%20&#225;talak&#237;t&#225;s%202016\Kerettanterv%20k&#233;sz&#237;t&#233;s%202016\Kerettanterv_2016.%2004.%2019\sablon_alap_szakkozepiskol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sablon_alap_szakkozepiskola.dotx</Template>
  <TotalTime>0</TotalTime>
  <Pages>109</Pages>
  <Words>22238</Words>
  <Characters>153449</Characters>
  <Application>Microsoft Office Word</Application>
  <DocSecurity>4</DocSecurity>
  <Lines>1278</Lines>
  <Paragraphs>350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175337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Végh László</dc:creator>
  <cp:keywords/>
  <dc:description/>
  <cp:lastModifiedBy>Körtvélyesi Anikó</cp:lastModifiedBy>
  <cp:revision>2</cp:revision>
  <dcterms:created xsi:type="dcterms:W3CDTF">2016-06-30T06:24:00Z</dcterms:created>
  <dcterms:modified xsi:type="dcterms:W3CDTF">2016-06-30T06:24:00Z</dcterms:modified>
</cp:coreProperties>
</file>