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216" w:rsidRPr="00695059" w:rsidRDefault="003542D9" w:rsidP="003542D9">
      <w:pPr>
        <w:pStyle w:val="Cm"/>
        <w:spacing w:before="0"/>
        <w:rPr>
          <w:rFonts w:ascii="Times New Roman" w:eastAsia="Calibri" w:hAnsi="Times New Roman" w:cs="Times New Roman"/>
          <w:bCs w:val="0"/>
          <w:caps/>
          <w:kern w:val="0"/>
          <w:sz w:val="24"/>
          <w:szCs w:val="24"/>
        </w:rPr>
      </w:pPr>
      <w:r w:rsidRPr="00695059">
        <w:rPr>
          <w:rFonts w:ascii="Times New Roman" w:eastAsia="Calibri" w:hAnsi="Times New Roman" w:cs="Times New Roman"/>
          <w:bCs w:val="0"/>
          <w:caps/>
          <w:kern w:val="0"/>
          <w:sz w:val="24"/>
          <w:szCs w:val="24"/>
        </w:rPr>
        <w:t>2.21.</w:t>
      </w:r>
    </w:p>
    <w:p w:rsidR="00935216" w:rsidRPr="003542D9" w:rsidRDefault="00935216" w:rsidP="001A7777">
      <w:pPr>
        <w:jc w:val="center"/>
        <w:rPr>
          <w:b/>
          <w:caps/>
          <w:spacing w:val="60"/>
          <w:szCs w:val="24"/>
        </w:rPr>
      </w:pPr>
      <w:r w:rsidRPr="003542D9">
        <w:rPr>
          <w:b/>
          <w:caps/>
          <w:spacing w:val="60"/>
          <w:szCs w:val="24"/>
        </w:rPr>
        <w:t>Szakképzési kerettanterv</w:t>
      </w:r>
    </w:p>
    <w:p w:rsidR="00935216" w:rsidRPr="003542D9" w:rsidRDefault="003542D9" w:rsidP="001A7777">
      <w:pPr>
        <w:jc w:val="center"/>
        <w:rPr>
          <w:b/>
          <w:szCs w:val="24"/>
        </w:rPr>
      </w:pPr>
      <w:r>
        <w:rPr>
          <w:b/>
          <w:szCs w:val="24"/>
        </w:rPr>
        <w:t>a</w:t>
      </w:r>
    </w:p>
    <w:p w:rsidR="00935216" w:rsidRPr="003542D9" w:rsidRDefault="00935216" w:rsidP="001A7777">
      <w:pPr>
        <w:jc w:val="center"/>
        <w:rPr>
          <w:b/>
          <w:caps/>
          <w:szCs w:val="24"/>
        </w:rPr>
      </w:pPr>
      <w:r w:rsidRPr="003542D9">
        <w:rPr>
          <w:b/>
          <w:caps/>
          <w:szCs w:val="24"/>
        </w:rPr>
        <w:t xml:space="preserve">XI. villamosipar </w:t>
      </w:r>
      <w:proofErr w:type="gramStart"/>
      <w:r w:rsidRPr="003542D9">
        <w:rPr>
          <w:b/>
          <w:caps/>
          <w:szCs w:val="24"/>
        </w:rPr>
        <w:t>és</w:t>
      </w:r>
      <w:proofErr w:type="gramEnd"/>
      <w:r w:rsidRPr="003542D9">
        <w:rPr>
          <w:b/>
          <w:caps/>
          <w:szCs w:val="24"/>
        </w:rPr>
        <w:t xml:space="preserve"> elektronika</w:t>
      </w:r>
    </w:p>
    <w:p w:rsidR="00935216" w:rsidRPr="003542D9" w:rsidRDefault="00935216" w:rsidP="001A7777">
      <w:pPr>
        <w:jc w:val="center"/>
        <w:rPr>
          <w:b/>
          <w:szCs w:val="24"/>
        </w:rPr>
      </w:pPr>
      <w:proofErr w:type="gramStart"/>
      <w:r w:rsidRPr="003542D9">
        <w:rPr>
          <w:b/>
          <w:szCs w:val="24"/>
        </w:rPr>
        <w:t>ágazathoz</w:t>
      </w:r>
      <w:proofErr w:type="gramEnd"/>
      <w:r w:rsidRPr="003542D9">
        <w:rPr>
          <w:b/>
          <w:szCs w:val="24"/>
        </w:rPr>
        <w:t xml:space="preserve"> tartozó</w:t>
      </w:r>
    </w:p>
    <w:p w:rsidR="00935216" w:rsidRPr="003542D9" w:rsidRDefault="00935216" w:rsidP="001A7777">
      <w:pPr>
        <w:jc w:val="center"/>
        <w:rPr>
          <w:b/>
          <w:szCs w:val="24"/>
        </w:rPr>
      </w:pPr>
      <w:r w:rsidRPr="003542D9">
        <w:rPr>
          <w:b/>
          <w:szCs w:val="24"/>
        </w:rPr>
        <w:t>54 523 02</w:t>
      </w:r>
    </w:p>
    <w:p w:rsidR="00935216" w:rsidRPr="003542D9" w:rsidRDefault="00935216" w:rsidP="001A7777">
      <w:pPr>
        <w:jc w:val="center"/>
        <w:rPr>
          <w:b/>
          <w:caps/>
          <w:szCs w:val="24"/>
        </w:rPr>
      </w:pPr>
      <w:r w:rsidRPr="003542D9">
        <w:rPr>
          <w:b/>
          <w:caps/>
          <w:szCs w:val="24"/>
        </w:rPr>
        <w:t>Elektronikai technikus</w:t>
      </w:r>
    </w:p>
    <w:p w:rsidR="00935216" w:rsidRPr="003542D9" w:rsidRDefault="00935216" w:rsidP="001A7777">
      <w:pPr>
        <w:jc w:val="center"/>
        <w:rPr>
          <w:b/>
          <w:caps/>
          <w:szCs w:val="24"/>
        </w:rPr>
      </w:pPr>
      <w:r w:rsidRPr="003542D9">
        <w:rPr>
          <w:b/>
          <w:caps/>
          <w:szCs w:val="24"/>
        </w:rPr>
        <w:t>szakképesítéshez</w:t>
      </w:r>
    </w:p>
    <w:p w:rsidR="00935216" w:rsidRPr="00F35AF0" w:rsidRDefault="00935216" w:rsidP="000B5E9D">
      <w:pPr>
        <w:spacing w:after="0"/>
      </w:pPr>
    </w:p>
    <w:p w:rsidR="00935216" w:rsidRPr="00F35AF0" w:rsidRDefault="00935216" w:rsidP="000B5E9D">
      <w:pPr>
        <w:spacing w:after="0"/>
      </w:pPr>
    </w:p>
    <w:p w:rsidR="00935216" w:rsidRPr="00F35AF0" w:rsidRDefault="00935216" w:rsidP="00F24097">
      <w:pPr>
        <w:spacing w:after="0"/>
        <w:rPr>
          <w:b/>
        </w:rPr>
      </w:pPr>
      <w:r w:rsidRPr="00F35AF0">
        <w:rPr>
          <w:b/>
        </w:rPr>
        <w:t xml:space="preserve">I. </w:t>
      </w:r>
      <w:proofErr w:type="gramStart"/>
      <w:r w:rsidRPr="00F35AF0">
        <w:rPr>
          <w:b/>
        </w:rPr>
        <w:t>A</w:t>
      </w:r>
      <w:proofErr w:type="gramEnd"/>
      <w:r w:rsidRPr="00F35AF0">
        <w:rPr>
          <w:b/>
        </w:rPr>
        <w:t xml:space="preserve"> szakképzés jogi háttere</w:t>
      </w:r>
    </w:p>
    <w:p w:rsidR="00695059" w:rsidRDefault="00695059" w:rsidP="00F24097">
      <w:pPr>
        <w:spacing w:after="0"/>
      </w:pPr>
    </w:p>
    <w:p w:rsidR="00935216" w:rsidRPr="00F35AF0" w:rsidRDefault="00935216" w:rsidP="00F24097">
      <w:pPr>
        <w:spacing w:after="0"/>
      </w:pPr>
      <w:r w:rsidRPr="00F35AF0">
        <w:t>A szakképzési kerettanterv</w:t>
      </w:r>
    </w:p>
    <w:p w:rsidR="00935216" w:rsidRPr="00F35AF0" w:rsidRDefault="00935216" w:rsidP="00F24097">
      <w:pPr>
        <w:pStyle w:val="Listaszerbekezds"/>
        <w:numPr>
          <w:ilvl w:val="0"/>
          <w:numId w:val="6"/>
        </w:numPr>
        <w:spacing w:after="0"/>
      </w:pPr>
      <w:r w:rsidRPr="00F35AF0">
        <w:t>a nemzeti köznevelésről szóló 2011. évi CXC. törvény,</w:t>
      </w:r>
    </w:p>
    <w:p w:rsidR="00935216" w:rsidRPr="00F35AF0" w:rsidRDefault="00935216" w:rsidP="00F24097">
      <w:pPr>
        <w:pStyle w:val="Listaszerbekezds"/>
        <w:numPr>
          <w:ilvl w:val="0"/>
          <w:numId w:val="6"/>
        </w:numPr>
        <w:spacing w:after="0"/>
      </w:pPr>
      <w:r w:rsidRPr="00F35AF0">
        <w:t>a szakképzésről szóló 2011. évi CLXXXVII. törvény,</w:t>
      </w:r>
    </w:p>
    <w:p w:rsidR="00935216" w:rsidRPr="00F35AF0" w:rsidRDefault="00935216" w:rsidP="00F24097">
      <w:pPr>
        <w:spacing w:after="0"/>
      </w:pPr>
    </w:p>
    <w:p w:rsidR="00935216" w:rsidRPr="00F35AF0" w:rsidRDefault="00935216" w:rsidP="00F24097">
      <w:pPr>
        <w:spacing w:after="0"/>
      </w:pPr>
      <w:proofErr w:type="gramStart"/>
      <w:r w:rsidRPr="00F35AF0">
        <w:t>valamint</w:t>
      </w:r>
      <w:proofErr w:type="gramEnd"/>
    </w:p>
    <w:p w:rsidR="00935216" w:rsidRPr="00F35AF0" w:rsidRDefault="00935216" w:rsidP="00F24097">
      <w:pPr>
        <w:pStyle w:val="Listaszerbekezds"/>
        <w:numPr>
          <w:ilvl w:val="0"/>
          <w:numId w:val="6"/>
        </w:numPr>
        <w:spacing w:after="0"/>
      </w:pPr>
      <w:r w:rsidRPr="00F35AF0">
        <w:t>az Országos Képzési Jegyzékről és az Országos Képzési Jegyzék módosításának eljárásrendjéről s</w:t>
      </w:r>
      <w:r w:rsidR="003542D9">
        <w:t xml:space="preserve">zóló 150/2012. (VII. 6.) Korm. </w:t>
      </w:r>
      <w:r w:rsidRPr="00F35AF0">
        <w:t>rendelet,</w:t>
      </w:r>
    </w:p>
    <w:p w:rsidR="00935216" w:rsidRPr="00F35AF0" w:rsidRDefault="00935216" w:rsidP="00F24097">
      <w:pPr>
        <w:pStyle w:val="Listaszerbekezds"/>
        <w:numPr>
          <w:ilvl w:val="0"/>
          <w:numId w:val="6"/>
        </w:numPr>
        <w:spacing w:after="0"/>
      </w:pPr>
      <w:r w:rsidRPr="00F35AF0">
        <w:t xml:space="preserve">az állam által elismert szakképesítések szakmai követelménymoduljairól szóló 217/2012. (VIII. 9.) </w:t>
      </w:r>
      <w:r w:rsidR="0087753B">
        <w:t>Korm. rendelet</w:t>
      </w:r>
      <w:r w:rsidR="003542D9">
        <w:t xml:space="preserve"> és</w:t>
      </w:r>
    </w:p>
    <w:p w:rsidR="00935216" w:rsidRPr="00F35AF0" w:rsidRDefault="00935216" w:rsidP="00F24097">
      <w:pPr>
        <w:pStyle w:val="Listaszerbekezds"/>
        <w:numPr>
          <w:ilvl w:val="0"/>
          <w:numId w:val="6"/>
        </w:numPr>
        <w:spacing w:after="0"/>
      </w:pPr>
      <w:proofErr w:type="gramStart"/>
      <w:r w:rsidRPr="00F35AF0">
        <w:t>a(</w:t>
      </w:r>
      <w:proofErr w:type="gramEnd"/>
      <w:r w:rsidRPr="00F35AF0">
        <w:t xml:space="preserve">z) 54 523 02 számú, PLC programozó megnevezésű szakképesítés szakmai és vizsgakövetelményeit tartalmazó rendelet </w:t>
      </w:r>
    </w:p>
    <w:p w:rsidR="00935216" w:rsidRPr="00F35AF0" w:rsidRDefault="00935216" w:rsidP="00F24097">
      <w:pPr>
        <w:spacing w:after="0"/>
      </w:pPr>
      <w:proofErr w:type="gramStart"/>
      <w:r w:rsidRPr="00F35AF0">
        <w:t>alapján</w:t>
      </w:r>
      <w:proofErr w:type="gramEnd"/>
      <w:r w:rsidRPr="00F35AF0">
        <w:t xml:space="preserve"> készült.</w:t>
      </w:r>
    </w:p>
    <w:p w:rsidR="00935216" w:rsidRPr="00F35AF0" w:rsidRDefault="00935216" w:rsidP="000B5E9D">
      <w:pPr>
        <w:spacing w:after="0"/>
      </w:pPr>
    </w:p>
    <w:p w:rsidR="00935216" w:rsidRPr="00F35AF0" w:rsidRDefault="00935216" w:rsidP="000B5E9D">
      <w:pPr>
        <w:spacing w:after="0"/>
      </w:pPr>
    </w:p>
    <w:p w:rsidR="00935216" w:rsidRPr="00F35AF0" w:rsidRDefault="00935216" w:rsidP="00C64856">
      <w:pPr>
        <w:spacing w:after="0"/>
        <w:rPr>
          <w:b/>
        </w:rPr>
      </w:pPr>
      <w:r w:rsidRPr="00F35AF0">
        <w:rPr>
          <w:b/>
        </w:rPr>
        <w:t xml:space="preserve">II. </w:t>
      </w:r>
      <w:proofErr w:type="gramStart"/>
      <w:r w:rsidRPr="00F35AF0">
        <w:rPr>
          <w:b/>
        </w:rPr>
        <w:t>A</w:t>
      </w:r>
      <w:proofErr w:type="gramEnd"/>
      <w:r w:rsidRPr="00F35AF0">
        <w:rPr>
          <w:b/>
        </w:rPr>
        <w:t xml:space="preserve"> szakképesítés alapadatai</w:t>
      </w:r>
    </w:p>
    <w:p w:rsidR="00935216" w:rsidRPr="00F35AF0" w:rsidRDefault="00935216" w:rsidP="00C64856">
      <w:pPr>
        <w:spacing w:after="0"/>
      </w:pPr>
    </w:p>
    <w:p w:rsidR="00935216" w:rsidRPr="00F35AF0" w:rsidRDefault="00935216" w:rsidP="00C64856">
      <w:pPr>
        <w:spacing w:after="0"/>
      </w:pPr>
      <w:r w:rsidRPr="00F35AF0">
        <w:t>A szakképesítés azonosító száma: 54 523 02</w:t>
      </w:r>
    </w:p>
    <w:p w:rsidR="00935216" w:rsidRPr="00F35AF0" w:rsidRDefault="00935216" w:rsidP="00C64856">
      <w:pPr>
        <w:spacing w:after="0"/>
      </w:pPr>
      <w:r w:rsidRPr="00F35AF0">
        <w:t>Szakképesítés megnevezése: Elektronikai technikus</w:t>
      </w:r>
    </w:p>
    <w:p w:rsidR="00935216" w:rsidRPr="00F35AF0" w:rsidRDefault="00935216" w:rsidP="00C64856">
      <w:pPr>
        <w:spacing w:after="0"/>
      </w:pPr>
      <w:r w:rsidRPr="00F35AF0">
        <w:t xml:space="preserve">A szakmacsoport száma és megnevezése: 6. </w:t>
      </w:r>
      <w:r w:rsidRPr="00F35AF0">
        <w:rPr>
          <w:iCs/>
          <w:szCs w:val="24"/>
        </w:rPr>
        <w:t>Elektrotechnika-elektronika</w:t>
      </w:r>
    </w:p>
    <w:p w:rsidR="00935216" w:rsidRPr="00F35AF0" w:rsidRDefault="00935216" w:rsidP="00C64856">
      <w:pPr>
        <w:spacing w:after="0"/>
      </w:pPr>
      <w:r w:rsidRPr="00F35AF0">
        <w:t xml:space="preserve">Ágazati besorolás száma és megnevezése: XI. </w:t>
      </w:r>
      <w:proofErr w:type="spellStart"/>
      <w:r w:rsidRPr="00F35AF0">
        <w:t>Villamosipar</w:t>
      </w:r>
      <w:proofErr w:type="spellEnd"/>
      <w:r w:rsidRPr="00F35AF0">
        <w:t xml:space="preserve"> és elektronika</w:t>
      </w:r>
    </w:p>
    <w:p w:rsidR="00935216" w:rsidRPr="00F35AF0" w:rsidRDefault="00935216" w:rsidP="00C64856">
      <w:pPr>
        <w:spacing w:after="0"/>
      </w:pPr>
      <w:r w:rsidRPr="00F35AF0">
        <w:t>Iskolai rendszerű szakképzésben a szakképzési évfolyamok száma: 2 év</w:t>
      </w:r>
    </w:p>
    <w:p w:rsidR="00935216" w:rsidRPr="00F35AF0" w:rsidRDefault="00935216" w:rsidP="00C64856">
      <w:pPr>
        <w:spacing w:after="0"/>
      </w:pPr>
      <w:r w:rsidRPr="00F35AF0">
        <w:t>Elméleti képzési idő aránya: 40%</w:t>
      </w:r>
    </w:p>
    <w:p w:rsidR="00935216" w:rsidRPr="00F35AF0" w:rsidRDefault="00935216" w:rsidP="00C64856">
      <w:pPr>
        <w:spacing w:after="0"/>
      </w:pPr>
      <w:r w:rsidRPr="00F35AF0">
        <w:t>Gyakorlati képzési idő aránya: 60%</w:t>
      </w:r>
    </w:p>
    <w:p w:rsidR="00935216" w:rsidRPr="00F35AF0" w:rsidRDefault="00935216" w:rsidP="00C64856">
      <w:pPr>
        <w:spacing w:after="0"/>
      </w:pPr>
      <w:r w:rsidRPr="00F35AF0">
        <w:t>Az iskolai rendszerű képzésben az összefüggő szakmai gyakorlat időtartama:</w:t>
      </w:r>
    </w:p>
    <w:p w:rsidR="00935216" w:rsidRPr="00F35AF0" w:rsidRDefault="00935216" w:rsidP="00381B6C">
      <w:pPr>
        <w:pStyle w:val="Listaszerbekezds"/>
        <w:numPr>
          <w:ilvl w:val="0"/>
          <w:numId w:val="7"/>
        </w:numPr>
        <w:spacing w:after="0"/>
      </w:pPr>
      <w:r w:rsidRPr="00F35AF0">
        <w:t xml:space="preserve">5 évfolyamos képzés esetén: a 10. évfolyamot követően 140 óra, a 11. évfolyamot követően 140 óra; </w:t>
      </w:r>
    </w:p>
    <w:p w:rsidR="00935216" w:rsidRPr="00F35AF0" w:rsidRDefault="00935216" w:rsidP="00381B6C">
      <w:pPr>
        <w:pStyle w:val="Listaszerbekezds"/>
        <w:numPr>
          <w:ilvl w:val="0"/>
          <w:numId w:val="7"/>
        </w:numPr>
        <w:spacing w:after="0"/>
      </w:pPr>
      <w:r w:rsidRPr="00F35AF0">
        <w:t>2 évfolyamos képzés esetén: az első szakképzési évfolyamot követően 160 óra</w:t>
      </w:r>
    </w:p>
    <w:p w:rsidR="00935216" w:rsidRPr="00F35AF0" w:rsidRDefault="00935216" w:rsidP="000B5E9D">
      <w:pPr>
        <w:spacing w:after="0"/>
      </w:pPr>
    </w:p>
    <w:p w:rsidR="00935216" w:rsidRPr="00F35AF0" w:rsidRDefault="00935216" w:rsidP="000B5E9D">
      <w:pPr>
        <w:spacing w:after="0"/>
      </w:pPr>
    </w:p>
    <w:p w:rsidR="00935216" w:rsidRPr="00F35AF0" w:rsidRDefault="00935216" w:rsidP="00E96240">
      <w:pPr>
        <w:spacing w:after="0"/>
        <w:rPr>
          <w:b/>
        </w:rPr>
      </w:pPr>
      <w:r w:rsidRPr="00F35AF0">
        <w:rPr>
          <w:b/>
        </w:rPr>
        <w:t xml:space="preserve">III. </w:t>
      </w:r>
      <w:proofErr w:type="gramStart"/>
      <w:r w:rsidRPr="00F35AF0">
        <w:rPr>
          <w:b/>
        </w:rPr>
        <w:t>A</w:t>
      </w:r>
      <w:proofErr w:type="gramEnd"/>
      <w:r w:rsidRPr="00F35AF0">
        <w:rPr>
          <w:b/>
        </w:rPr>
        <w:t xml:space="preserve"> szakképzésbe történő belépés feltételei</w:t>
      </w:r>
    </w:p>
    <w:p w:rsidR="00935216" w:rsidRPr="00F35AF0" w:rsidRDefault="00935216" w:rsidP="00E96240">
      <w:pPr>
        <w:spacing w:after="0"/>
      </w:pPr>
    </w:p>
    <w:p w:rsidR="00935216" w:rsidRPr="00F35AF0" w:rsidRDefault="00935216" w:rsidP="00E96240">
      <w:pPr>
        <w:spacing w:after="0"/>
      </w:pPr>
      <w:r w:rsidRPr="00F35AF0">
        <w:t>Iskolai előképzettség: érettségi végzettség</w:t>
      </w:r>
    </w:p>
    <w:p w:rsidR="00935216" w:rsidRPr="00F35AF0" w:rsidRDefault="00935216" w:rsidP="00E96240">
      <w:pPr>
        <w:spacing w:after="0"/>
      </w:pPr>
      <w:r w:rsidRPr="00F35AF0">
        <w:t>Bemeneti kompetenciák: —</w:t>
      </w:r>
    </w:p>
    <w:p w:rsidR="00935216" w:rsidRPr="00F35AF0" w:rsidRDefault="00935216" w:rsidP="00E96240">
      <w:pPr>
        <w:spacing w:after="0"/>
      </w:pPr>
      <w:r w:rsidRPr="00F35AF0">
        <w:t>Szakmai előképzettség: —</w:t>
      </w:r>
    </w:p>
    <w:p w:rsidR="00935216" w:rsidRPr="00F35AF0" w:rsidRDefault="00935216" w:rsidP="00E96240">
      <w:pPr>
        <w:spacing w:after="0"/>
      </w:pPr>
      <w:r w:rsidRPr="00F35AF0">
        <w:t>Előírt gyakorlat: —</w:t>
      </w:r>
    </w:p>
    <w:p w:rsidR="00935216" w:rsidRPr="00F35AF0" w:rsidRDefault="00935216" w:rsidP="00E96240">
      <w:pPr>
        <w:spacing w:after="0"/>
      </w:pPr>
      <w:r w:rsidRPr="00F35AF0">
        <w:lastRenderedPageBreak/>
        <w:t xml:space="preserve">Egészségügyi alkalmassági követelmények: szükségesek </w:t>
      </w:r>
    </w:p>
    <w:p w:rsidR="00935216" w:rsidRPr="00F35AF0" w:rsidRDefault="00935216" w:rsidP="00E96240">
      <w:pPr>
        <w:spacing w:after="0"/>
      </w:pPr>
      <w:r w:rsidRPr="00F35AF0">
        <w:t>Pályaalkalmassági követelmények: nincsenek</w:t>
      </w:r>
    </w:p>
    <w:p w:rsidR="00935216" w:rsidRPr="00F35AF0" w:rsidRDefault="00935216" w:rsidP="00E96240">
      <w:pPr>
        <w:spacing w:after="0"/>
      </w:pPr>
    </w:p>
    <w:p w:rsidR="00935216" w:rsidRPr="00F35AF0" w:rsidRDefault="00935216" w:rsidP="00E96240">
      <w:pPr>
        <w:spacing w:after="0"/>
      </w:pPr>
    </w:p>
    <w:p w:rsidR="00935216" w:rsidRPr="00F35AF0" w:rsidRDefault="00935216" w:rsidP="00E96240">
      <w:pPr>
        <w:spacing w:after="0"/>
        <w:rPr>
          <w:b/>
        </w:rPr>
      </w:pPr>
      <w:r w:rsidRPr="00F35AF0">
        <w:rPr>
          <w:b/>
        </w:rPr>
        <w:t xml:space="preserve">IV. </w:t>
      </w:r>
      <w:proofErr w:type="gramStart"/>
      <w:r w:rsidRPr="00F35AF0">
        <w:rPr>
          <w:b/>
        </w:rPr>
        <w:t>A</w:t>
      </w:r>
      <w:proofErr w:type="gramEnd"/>
      <w:r w:rsidRPr="00F35AF0">
        <w:rPr>
          <w:b/>
        </w:rPr>
        <w:t xml:space="preserve"> szakképzés szervezésének feltételei</w:t>
      </w:r>
    </w:p>
    <w:p w:rsidR="00935216" w:rsidRPr="00F35AF0" w:rsidRDefault="00935216" w:rsidP="00E96240">
      <w:pPr>
        <w:spacing w:after="0"/>
      </w:pPr>
    </w:p>
    <w:p w:rsidR="00935216" w:rsidRPr="00F35AF0" w:rsidRDefault="00935216" w:rsidP="00E96240">
      <w:pPr>
        <w:spacing w:after="0"/>
        <w:rPr>
          <w:b/>
        </w:rPr>
      </w:pPr>
      <w:r w:rsidRPr="00F35AF0">
        <w:rPr>
          <w:b/>
        </w:rPr>
        <w:t>Személyi feltételek</w:t>
      </w:r>
    </w:p>
    <w:p w:rsidR="00935216" w:rsidRPr="00F35AF0" w:rsidRDefault="00935216" w:rsidP="00E96240">
      <w:pPr>
        <w:spacing w:after="0"/>
      </w:pPr>
      <w:r w:rsidRPr="00F35AF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35216" w:rsidRPr="00F35AF0" w:rsidRDefault="00935216" w:rsidP="00E96240">
      <w:pPr>
        <w:spacing w:after="0"/>
      </w:pPr>
      <w:r w:rsidRPr="00F35AF0">
        <w:t>Ezen túl az alábbi tantárgyak oktatására az alábbi végzettséggel rendelkező szakember alkalmazható:</w:t>
      </w:r>
    </w:p>
    <w:tbl>
      <w:tblPr>
        <w:tblW w:w="7500" w:type="dxa"/>
        <w:jc w:val="center"/>
        <w:tblCellMar>
          <w:left w:w="70" w:type="dxa"/>
          <w:right w:w="70" w:type="dxa"/>
        </w:tblCellMar>
        <w:tblLook w:val="00A0" w:firstRow="1" w:lastRow="0" w:firstColumn="1" w:lastColumn="0" w:noHBand="0" w:noVBand="0"/>
      </w:tblPr>
      <w:tblGrid>
        <w:gridCol w:w="3220"/>
        <w:gridCol w:w="4280"/>
      </w:tblGrid>
      <w:tr w:rsidR="00935216" w:rsidRPr="001937B8" w:rsidTr="00F35AF0">
        <w:trPr>
          <w:trHeight w:val="300"/>
          <w:jc w:val="center"/>
        </w:trPr>
        <w:tc>
          <w:tcPr>
            <w:tcW w:w="3220" w:type="dxa"/>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F35AF0">
            <w:pPr>
              <w:spacing w:after="0"/>
              <w:jc w:val="center"/>
              <w:rPr>
                <w:b/>
                <w:bCs/>
                <w:color w:val="000000"/>
                <w:sz w:val="20"/>
                <w:szCs w:val="20"/>
                <w:lang w:eastAsia="hu-HU"/>
              </w:rPr>
            </w:pPr>
            <w:r w:rsidRPr="00F35AF0">
              <w:rPr>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noWrap/>
            <w:vAlign w:val="center"/>
          </w:tcPr>
          <w:p w:rsidR="00935216" w:rsidRPr="00F35AF0" w:rsidRDefault="00935216" w:rsidP="00F35AF0">
            <w:pPr>
              <w:spacing w:after="0"/>
              <w:jc w:val="center"/>
              <w:rPr>
                <w:b/>
                <w:bCs/>
                <w:color w:val="000000"/>
                <w:sz w:val="20"/>
                <w:szCs w:val="20"/>
                <w:lang w:eastAsia="hu-HU"/>
              </w:rPr>
            </w:pPr>
            <w:r w:rsidRPr="00F35AF0">
              <w:rPr>
                <w:b/>
                <w:bCs/>
                <w:color w:val="000000"/>
                <w:sz w:val="20"/>
                <w:szCs w:val="20"/>
                <w:lang w:eastAsia="hu-HU"/>
              </w:rPr>
              <w:t>Szakképesítés/Szakképzettség</w:t>
            </w:r>
          </w:p>
        </w:tc>
      </w:tr>
      <w:tr w:rsidR="00935216" w:rsidRPr="001937B8" w:rsidTr="00F35AF0">
        <w:trPr>
          <w:trHeight w:val="300"/>
          <w:jc w:val="center"/>
        </w:trPr>
        <w:tc>
          <w:tcPr>
            <w:tcW w:w="3220" w:type="dxa"/>
            <w:tcBorders>
              <w:top w:val="nil"/>
              <w:left w:val="single" w:sz="4" w:space="0" w:color="auto"/>
              <w:bottom w:val="single" w:sz="4" w:space="0" w:color="auto"/>
              <w:right w:val="single" w:sz="4" w:space="0" w:color="auto"/>
            </w:tcBorders>
            <w:noWrap/>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w:t>
            </w:r>
          </w:p>
        </w:tc>
        <w:tc>
          <w:tcPr>
            <w:tcW w:w="4280" w:type="dxa"/>
            <w:tcBorders>
              <w:top w:val="nil"/>
              <w:left w:val="nil"/>
              <w:bottom w:val="single" w:sz="4" w:space="0" w:color="auto"/>
              <w:right w:val="single" w:sz="4" w:space="0" w:color="auto"/>
            </w:tcBorders>
            <w:noWrap/>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w:t>
            </w:r>
          </w:p>
        </w:tc>
      </w:tr>
      <w:tr w:rsidR="00935216" w:rsidRPr="001937B8" w:rsidTr="00F35AF0">
        <w:trPr>
          <w:trHeight w:val="300"/>
          <w:jc w:val="center"/>
        </w:trPr>
        <w:tc>
          <w:tcPr>
            <w:tcW w:w="3220" w:type="dxa"/>
            <w:tcBorders>
              <w:top w:val="nil"/>
              <w:left w:val="single" w:sz="4" w:space="0" w:color="auto"/>
              <w:bottom w:val="single" w:sz="4" w:space="0" w:color="auto"/>
              <w:right w:val="single" w:sz="4" w:space="0" w:color="auto"/>
            </w:tcBorders>
            <w:noWrap/>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w:t>
            </w:r>
          </w:p>
        </w:tc>
        <w:tc>
          <w:tcPr>
            <w:tcW w:w="4280" w:type="dxa"/>
            <w:tcBorders>
              <w:top w:val="nil"/>
              <w:left w:val="nil"/>
              <w:bottom w:val="single" w:sz="4" w:space="0" w:color="auto"/>
              <w:right w:val="single" w:sz="4" w:space="0" w:color="auto"/>
            </w:tcBorders>
            <w:noWrap/>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w:t>
            </w:r>
          </w:p>
        </w:tc>
      </w:tr>
    </w:tbl>
    <w:p w:rsidR="00935216" w:rsidRPr="00F35AF0" w:rsidRDefault="00935216" w:rsidP="000B5E9D">
      <w:pPr>
        <w:spacing w:after="0"/>
      </w:pPr>
    </w:p>
    <w:p w:rsidR="00935216" w:rsidRPr="00F35AF0" w:rsidRDefault="00935216" w:rsidP="00A17996">
      <w:pPr>
        <w:spacing w:after="0"/>
        <w:jc w:val="center"/>
      </w:pPr>
    </w:p>
    <w:p w:rsidR="00935216" w:rsidRPr="00F35AF0" w:rsidRDefault="00935216" w:rsidP="000B5E9D">
      <w:pPr>
        <w:spacing w:after="0"/>
      </w:pPr>
    </w:p>
    <w:p w:rsidR="00935216" w:rsidRPr="00F35AF0" w:rsidRDefault="00935216" w:rsidP="00696ED9">
      <w:pPr>
        <w:spacing w:after="0"/>
        <w:rPr>
          <w:b/>
        </w:rPr>
      </w:pPr>
      <w:r w:rsidRPr="00F35AF0">
        <w:rPr>
          <w:b/>
        </w:rPr>
        <w:t>Tárgyi feltételek</w:t>
      </w:r>
    </w:p>
    <w:p w:rsidR="00935216" w:rsidRPr="00F35AF0" w:rsidRDefault="00935216" w:rsidP="00696ED9">
      <w:pPr>
        <w:spacing w:after="0"/>
      </w:pPr>
      <w:r w:rsidRPr="00F35AF0">
        <w:t>A szakmai képzés lebonyolításához szükséges eszközök és felszerelések felsorolását a szakképesítés szakmai és vizsgakövetelménye (</w:t>
      </w:r>
      <w:proofErr w:type="spellStart"/>
      <w:r w:rsidRPr="00F35AF0">
        <w:t>szvk</w:t>
      </w:r>
      <w:proofErr w:type="spellEnd"/>
      <w:r w:rsidRPr="00F35AF0">
        <w:t>) tartalmazza, melynek további részletei az alábbiak: Nincs.</w:t>
      </w:r>
    </w:p>
    <w:p w:rsidR="00935216" w:rsidRPr="00F35AF0" w:rsidRDefault="00935216" w:rsidP="00696ED9">
      <w:pPr>
        <w:spacing w:after="0"/>
      </w:pPr>
    </w:p>
    <w:p w:rsidR="00935216" w:rsidRPr="00F35AF0" w:rsidRDefault="00935216" w:rsidP="00696ED9">
      <w:pPr>
        <w:spacing w:after="0"/>
      </w:pPr>
      <w:r w:rsidRPr="00F35AF0">
        <w:t>Ajánlás a szakmai képzés lebonyolításához szükséges további eszközökre és felszerelésekre: Nincs.</w:t>
      </w:r>
    </w:p>
    <w:p w:rsidR="00935216" w:rsidRPr="00F35AF0" w:rsidRDefault="00935216" w:rsidP="000B5E9D">
      <w:pPr>
        <w:spacing w:after="0"/>
      </w:pPr>
    </w:p>
    <w:p w:rsidR="00935216" w:rsidRPr="00F35AF0" w:rsidRDefault="00935216" w:rsidP="00FB273F">
      <w:pPr>
        <w:spacing w:after="0"/>
      </w:pPr>
    </w:p>
    <w:p w:rsidR="00935216" w:rsidRPr="00F35AF0" w:rsidRDefault="00935216" w:rsidP="00FB273F">
      <w:pPr>
        <w:spacing w:after="0"/>
        <w:rPr>
          <w:b/>
        </w:rPr>
      </w:pPr>
      <w:r w:rsidRPr="00F35AF0">
        <w:rPr>
          <w:b/>
        </w:rPr>
        <w:t xml:space="preserve">V. </w:t>
      </w:r>
      <w:proofErr w:type="gramStart"/>
      <w:r w:rsidRPr="00F35AF0">
        <w:rPr>
          <w:b/>
        </w:rPr>
        <w:t>A</w:t>
      </w:r>
      <w:proofErr w:type="gramEnd"/>
      <w:r w:rsidRPr="00F35AF0">
        <w:rPr>
          <w:b/>
        </w:rPr>
        <w:t xml:space="preserve"> szakképesítés óraterve nappali rendszerű oktatásra</w:t>
      </w:r>
    </w:p>
    <w:p w:rsidR="00935216" w:rsidRPr="00F35AF0" w:rsidRDefault="00935216" w:rsidP="00FB273F">
      <w:pPr>
        <w:spacing w:after="0"/>
      </w:pPr>
    </w:p>
    <w:p w:rsidR="00935216" w:rsidRPr="00F35AF0" w:rsidRDefault="00935216" w:rsidP="00FB273F">
      <w:pPr>
        <w:spacing w:after="0"/>
      </w:pPr>
      <w:r w:rsidRPr="00F35AF0">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935216" w:rsidRPr="00F35AF0" w:rsidRDefault="00935216">
      <w:pPr>
        <w:spacing w:after="200" w:line="276" w:lineRule="auto"/>
        <w:jc w:val="left"/>
      </w:pPr>
      <w:r w:rsidRPr="00F35AF0">
        <w:br w:type="page"/>
      </w:r>
    </w:p>
    <w:p w:rsidR="00935216" w:rsidRPr="00F35AF0" w:rsidRDefault="00935216" w:rsidP="00FB273F">
      <w:pPr>
        <w:spacing w:after="0"/>
      </w:pPr>
    </w:p>
    <w:p w:rsidR="00935216" w:rsidRDefault="00935216" w:rsidP="00FB273F">
      <w:pPr>
        <w:spacing w:after="0"/>
      </w:pPr>
      <w:r w:rsidRPr="00F35AF0">
        <w:t>Szakgimnáziumi képzés esetén a heti és éves szakmai óraszámok:</w:t>
      </w:r>
    </w:p>
    <w:p w:rsidR="003542D9" w:rsidRDefault="003542D9" w:rsidP="00FB273F">
      <w:pPr>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542D9" w:rsidRPr="00333DE2" w:rsidTr="00C47AB2">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jc w:val="center"/>
              <w:rPr>
                <w:szCs w:val="24"/>
              </w:rPr>
            </w:pPr>
            <w:r w:rsidRPr="00333DE2">
              <w:t>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jc w:val="center"/>
              <w:rPr>
                <w:szCs w:val="24"/>
              </w:rPr>
            </w:pPr>
            <w:r w:rsidRPr="00333DE2">
              <w:t xml:space="preserve">Heti óraszám </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jc w:val="center"/>
              <w:rPr>
                <w:szCs w:val="24"/>
              </w:rPr>
            </w:pPr>
            <w:r w:rsidRPr="00333DE2">
              <w:t xml:space="preserve">Éves óraszám </w:t>
            </w:r>
          </w:p>
        </w:tc>
      </w:tr>
      <w:tr w:rsidR="003542D9" w:rsidRPr="00333DE2" w:rsidTr="00C47AB2">
        <w:trPr>
          <w:trHeight w:val="418"/>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9.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11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3542D9" w:rsidRPr="00333DE2" w:rsidRDefault="003542D9" w:rsidP="00C47AB2">
            <w:pPr>
              <w:spacing w:after="0"/>
            </w:pPr>
            <w:r w:rsidRPr="00333DE2">
              <w:t>396 óra/év</w:t>
            </w:r>
          </w:p>
        </w:tc>
      </w:tr>
      <w:tr w:rsidR="003542D9" w:rsidRPr="00333DE2" w:rsidTr="00C47AB2">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10.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12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3542D9" w:rsidRPr="00333DE2" w:rsidRDefault="003542D9" w:rsidP="00C47AB2">
            <w:pPr>
              <w:spacing w:after="0"/>
            </w:pPr>
            <w:r w:rsidRPr="00333DE2">
              <w:t>432 óra/év</w:t>
            </w:r>
          </w:p>
        </w:tc>
      </w:tr>
      <w:tr w:rsidR="003542D9" w:rsidRPr="00333DE2" w:rsidTr="00C47AB2">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proofErr w:type="spellStart"/>
            <w:r w:rsidRPr="00333DE2">
              <w:t>Ögy</w:t>
            </w:r>
            <w:proofErr w:type="spellEnd"/>
            <w:r w:rsidRPr="00333DE2">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542D9" w:rsidRPr="00333DE2" w:rsidRDefault="003542D9" w:rsidP="00C47AB2">
            <w:pPr>
              <w:spacing w:after="0"/>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3542D9" w:rsidRPr="00333DE2" w:rsidRDefault="003542D9" w:rsidP="00C47AB2">
            <w:pPr>
              <w:spacing w:after="0"/>
            </w:pPr>
            <w:r w:rsidRPr="00333DE2">
              <w:t>140 óra</w:t>
            </w:r>
          </w:p>
        </w:tc>
      </w:tr>
      <w:tr w:rsidR="003542D9" w:rsidRPr="00333DE2" w:rsidTr="00C47AB2">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11.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3542D9" w:rsidRPr="00333DE2" w:rsidRDefault="003542D9" w:rsidP="00C47AB2">
            <w:pPr>
              <w:spacing w:after="0"/>
            </w:pPr>
            <w:r w:rsidRPr="00333DE2">
              <w:t>360 óra/év</w:t>
            </w:r>
          </w:p>
        </w:tc>
      </w:tr>
      <w:tr w:rsidR="003542D9" w:rsidRPr="00333DE2" w:rsidTr="00C47AB2">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proofErr w:type="spellStart"/>
            <w:r w:rsidRPr="00333DE2">
              <w:t>Ögy</w:t>
            </w:r>
            <w:proofErr w:type="spellEnd"/>
            <w:r w:rsidRPr="00333DE2">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542D9" w:rsidRPr="00333DE2" w:rsidRDefault="003542D9" w:rsidP="00C47AB2">
            <w:pPr>
              <w:spacing w:after="0"/>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3542D9" w:rsidRPr="00333DE2" w:rsidRDefault="003542D9" w:rsidP="00C47AB2">
            <w:pPr>
              <w:spacing w:after="0"/>
            </w:pPr>
            <w:r w:rsidRPr="00333DE2">
              <w:t>140 óra</w:t>
            </w:r>
          </w:p>
        </w:tc>
      </w:tr>
      <w:tr w:rsidR="003542D9" w:rsidRPr="00333DE2" w:rsidTr="00C47AB2">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12.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3542D9" w:rsidRPr="00333DE2" w:rsidRDefault="003542D9" w:rsidP="00C47AB2">
            <w:pPr>
              <w:spacing w:after="0"/>
            </w:pPr>
            <w:r w:rsidRPr="00333DE2">
              <w:t>310 óra/év</w:t>
            </w:r>
          </w:p>
        </w:tc>
      </w:tr>
      <w:tr w:rsidR="003542D9" w:rsidRPr="00333DE2" w:rsidTr="00C47AB2">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5/13.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31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3542D9" w:rsidRPr="00333DE2" w:rsidRDefault="003542D9" w:rsidP="00C47AB2">
            <w:pPr>
              <w:spacing w:after="0"/>
            </w:pPr>
            <w:r w:rsidRPr="00333DE2">
              <w:t>961 óra/év</w:t>
            </w:r>
          </w:p>
        </w:tc>
      </w:tr>
      <w:tr w:rsidR="003542D9" w:rsidRPr="00333DE2" w:rsidTr="00C47AB2">
        <w:trPr>
          <w:trHeight w:val="324"/>
          <w:jc w:val="center"/>
        </w:trPr>
        <w:tc>
          <w:tcPr>
            <w:tcW w:w="382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542D9" w:rsidRPr="00333DE2" w:rsidRDefault="003542D9" w:rsidP="00C47AB2">
            <w:pPr>
              <w:spacing w:after="0"/>
              <w:rPr>
                <w:szCs w:val="24"/>
              </w:rPr>
            </w:pPr>
            <w:r w:rsidRPr="00333DE2">
              <w:t>Összesen:</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3542D9" w:rsidRPr="00333DE2" w:rsidRDefault="003542D9" w:rsidP="00C47AB2">
            <w:pPr>
              <w:spacing w:after="0"/>
            </w:pPr>
            <w:r w:rsidRPr="00333DE2">
              <w:t>2739 óra</w:t>
            </w:r>
          </w:p>
        </w:tc>
      </w:tr>
    </w:tbl>
    <w:p w:rsidR="00935216" w:rsidRPr="00F35AF0" w:rsidRDefault="00935216" w:rsidP="00FB273F">
      <w:pPr>
        <w:spacing w:after="0"/>
      </w:pPr>
    </w:p>
    <w:p w:rsidR="00935216" w:rsidRPr="00F35AF0" w:rsidRDefault="00935216"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601C25" w:rsidRPr="00333DE2" w:rsidTr="00C47AB2">
        <w:trPr>
          <w:trHeight w:val="376"/>
          <w:jc w:val="center"/>
        </w:trPr>
        <w:tc>
          <w:tcPr>
            <w:tcW w:w="2143" w:type="dxa"/>
            <w:tcMar>
              <w:top w:w="0" w:type="dxa"/>
              <w:left w:w="108" w:type="dxa"/>
              <w:bottom w:w="0" w:type="dxa"/>
              <w:right w:w="108" w:type="dxa"/>
            </w:tcMar>
            <w:vAlign w:val="center"/>
            <w:hideMark/>
          </w:tcPr>
          <w:p w:rsidR="00601C25" w:rsidRPr="00333DE2" w:rsidRDefault="00601C25" w:rsidP="00C47AB2">
            <w:pPr>
              <w:spacing w:after="0"/>
              <w:jc w:val="center"/>
              <w:rPr>
                <w:szCs w:val="24"/>
              </w:rPr>
            </w:pPr>
            <w:r w:rsidRPr="00333DE2">
              <w:t>Évfolyam</w:t>
            </w:r>
          </w:p>
        </w:tc>
        <w:tc>
          <w:tcPr>
            <w:tcW w:w="1614" w:type="dxa"/>
            <w:tcMar>
              <w:top w:w="0" w:type="dxa"/>
              <w:left w:w="108" w:type="dxa"/>
              <w:bottom w:w="0" w:type="dxa"/>
              <w:right w:w="108" w:type="dxa"/>
            </w:tcMar>
            <w:vAlign w:val="center"/>
            <w:hideMark/>
          </w:tcPr>
          <w:p w:rsidR="00601C25" w:rsidRPr="00333DE2" w:rsidRDefault="00601C25" w:rsidP="00C47AB2">
            <w:pPr>
              <w:spacing w:after="0"/>
              <w:jc w:val="center"/>
              <w:rPr>
                <w:szCs w:val="24"/>
              </w:rPr>
            </w:pPr>
            <w:r w:rsidRPr="00333DE2">
              <w:t xml:space="preserve">Heti óraszám </w:t>
            </w:r>
          </w:p>
        </w:tc>
        <w:tc>
          <w:tcPr>
            <w:tcW w:w="2063" w:type="dxa"/>
            <w:tcMar>
              <w:top w:w="0" w:type="dxa"/>
              <w:left w:w="108" w:type="dxa"/>
              <w:bottom w:w="0" w:type="dxa"/>
              <w:right w:w="108" w:type="dxa"/>
            </w:tcMar>
            <w:vAlign w:val="center"/>
            <w:hideMark/>
          </w:tcPr>
          <w:p w:rsidR="00601C25" w:rsidRPr="00333DE2" w:rsidRDefault="00601C25" w:rsidP="00C47AB2">
            <w:pPr>
              <w:spacing w:after="0"/>
              <w:jc w:val="center"/>
              <w:rPr>
                <w:szCs w:val="24"/>
              </w:rPr>
            </w:pPr>
            <w:r w:rsidRPr="00333DE2">
              <w:t xml:space="preserve">Éves óraszám </w:t>
            </w:r>
          </w:p>
        </w:tc>
      </w:tr>
      <w:tr w:rsidR="00601C25" w:rsidRPr="00333DE2" w:rsidTr="00C47AB2">
        <w:trPr>
          <w:jc w:val="center"/>
        </w:trPr>
        <w:tc>
          <w:tcPr>
            <w:tcW w:w="2143" w:type="dxa"/>
            <w:shd w:val="clear" w:color="auto" w:fill="FFFFFF"/>
            <w:tcMar>
              <w:top w:w="0" w:type="dxa"/>
              <w:left w:w="108" w:type="dxa"/>
              <w:bottom w:w="0" w:type="dxa"/>
              <w:right w:w="108" w:type="dxa"/>
            </w:tcMar>
            <w:hideMark/>
          </w:tcPr>
          <w:p w:rsidR="00601C25" w:rsidRPr="00333DE2" w:rsidRDefault="00601C25" w:rsidP="00C47AB2">
            <w:pPr>
              <w:spacing w:after="0"/>
              <w:rPr>
                <w:szCs w:val="24"/>
              </w:rPr>
            </w:pPr>
            <w:r w:rsidRPr="00333DE2">
              <w:t>1/13. évfolyam</w:t>
            </w:r>
          </w:p>
        </w:tc>
        <w:tc>
          <w:tcPr>
            <w:tcW w:w="1614" w:type="dxa"/>
            <w:shd w:val="clear" w:color="auto" w:fill="FFFFFF"/>
            <w:tcMar>
              <w:top w:w="0" w:type="dxa"/>
              <w:left w:w="108" w:type="dxa"/>
              <w:bottom w:w="0" w:type="dxa"/>
              <w:right w:w="108" w:type="dxa"/>
            </w:tcMar>
            <w:hideMark/>
          </w:tcPr>
          <w:p w:rsidR="00601C25" w:rsidRPr="00333DE2" w:rsidRDefault="00601C25" w:rsidP="00C47AB2">
            <w:pPr>
              <w:spacing w:after="0"/>
              <w:rPr>
                <w:szCs w:val="24"/>
              </w:rPr>
            </w:pPr>
            <w:r w:rsidRPr="00333DE2">
              <w:t>31 óra/hét</w:t>
            </w:r>
          </w:p>
        </w:tc>
        <w:tc>
          <w:tcPr>
            <w:tcW w:w="2063" w:type="dxa"/>
            <w:shd w:val="clear" w:color="auto" w:fill="FFFFFF"/>
            <w:tcMar>
              <w:top w:w="0" w:type="dxa"/>
              <w:left w:w="108" w:type="dxa"/>
              <w:bottom w:w="0" w:type="dxa"/>
              <w:right w:w="108" w:type="dxa"/>
            </w:tcMar>
            <w:hideMark/>
          </w:tcPr>
          <w:p w:rsidR="00601C25" w:rsidRPr="00333DE2" w:rsidRDefault="00601C25" w:rsidP="00C47AB2">
            <w:pPr>
              <w:spacing w:after="0"/>
              <w:rPr>
                <w:szCs w:val="24"/>
              </w:rPr>
            </w:pPr>
            <w:r w:rsidRPr="00333DE2">
              <w:t>1116 óra/év</w:t>
            </w:r>
          </w:p>
        </w:tc>
      </w:tr>
      <w:tr w:rsidR="00601C25" w:rsidRPr="00333DE2" w:rsidTr="00C47AB2">
        <w:trPr>
          <w:trHeight w:val="390"/>
          <w:jc w:val="center"/>
        </w:trPr>
        <w:tc>
          <w:tcPr>
            <w:tcW w:w="2143" w:type="dxa"/>
            <w:tcMar>
              <w:top w:w="0" w:type="dxa"/>
              <w:left w:w="108" w:type="dxa"/>
              <w:bottom w:w="0" w:type="dxa"/>
              <w:right w:w="108" w:type="dxa"/>
            </w:tcMar>
            <w:hideMark/>
          </w:tcPr>
          <w:p w:rsidR="00601C25" w:rsidRPr="00333DE2" w:rsidRDefault="00601C25" w:rsidP="00C47AB2">
            <w:pPr>
              <w:spacing w:after="0"/>
              <w:rPr>
                <w:szCs w:val="24"/>
              </w:rPr>
            </w:pPr>
            <w:proofErr w:type="spellStart"/>
            <w:r w:rsidRPr="00333DE2">
              <w:t>Ögy</w:t>
            </w:r>
            <w:proofErr w:type="spellEnd"/>
          </w:p>
        </w:tc>
        <w:tc>
          <w:tcPr>
            <w:tcW w:w="1614" w:type="dxa"/>
            <w:tcMar>
              <w:top w:w="0" w:type="dxa"/>
              <w:left w:w="108" w:type="dxa"/>
              <w:bottom w:w="0" w:type="dxa"/>
              <w:right w:w="108" w:type="dxa"/>
            </w:tcMar>
          </w:tcPr>
          <w:p w:rsidR="00601C25" w:rsidRPr="00333DE2" w:rsidRDefault="00601C25" w:rsidP="00C47AB2">
            <w:pPr>
              <w:spacing w:after="0"/>
              <w:rPr>
                <w:szCs w:val="24"/>
              </w:rPr>
            </w:pPr>
          </w:p>
        </w:tc>
        <w:tc>
          <w:tcPr>
            <w:tcW w:w="2063" w:type="dxa"/>
            <w:tcMar>
              <w:top w:w="0" w:type="dxa"/>
              <w:left w:w="108" w:type="dxa"/>
              <w:bottom w:w="0" w:type="dxa"/>
              <w:right w:w="108" w:type="dxa"/>
            </w:tcMar>
            <w:hideMark/>
          </w:tcPr>
          <w:p w:rsidR="00601C25" w:rsidRPr="00333DE2" w:rsidRDefault="00601C25" w:rsidP="00C47AB2">
            <w:pPr>
              <w:spacing w:after="0"/>
              <w:rPr>
                <w:szCs w:val="24"/>
              </w:rPr>
            </w:pPr>
            <w:r w:rsidRPr="00333DE2">
              <w:t>160 óra</w:t>
            </w:r>
          </w:p>
        </w:tc>
      </w:tr>
      <w:tr w:rsidR="00601C25" w:rsidRPr="00333DE2" w:rsidTr="00C47AB2">
        <w:trPr>
          <w:jc w:val="center"/>
        </w:trPr>
        <w:tc>
          <w:tcPr>
            <w:tcW w:w="2143" w:type="dxa"/>
            <w:shd w:val="clear" w:color="auto" w:fill="FFFFFF"/>
            <w:tcMar>
              <w:top w:w="0" w:type="dxa"/>
              <w:left w:w="108" w:type="dxa"/>
              <w:bottom w:w="0" w:type="dxa"/>
              <w:right w:w="108" w:type="dxa"/>
            </w:tcMar>
            <w:hideMark/>
          </w:tcPr>
          <w:p w:rsidR="00601C25" w:rsidRPr="00333DE2" w:rsidRDefault="00601C25" w:rsidP="00C47AB2">
            <w:pPr>
              <w:spacing w:after="0"/>
              <w:rPr>
                <w:szCs w:val="24"/>
              </w:rPr>
            </w:pPr>
            <w:r w:rsidRPr="00333DE2">
              <w:t>2/14. évfolyam</w:t>
            </w:r>
          </w:p>
        </w:tc>
        <w:tc>
          <w:tcPr>
            <w:tcW w:w="1614" w:type="dxa"/>
            <w:shd w:val="clear" w:color="auto" w:fill="FFFFFF"/>
            <w:tcMar>
              <w:top w:w="0" w:type="dxa"/>
              <w:left w:w="108" w:type="dxa"/>
              <w:bottom w:w="0" w:type="dxa"/>
              <w:right w:w="108" w:type="dxa"/>
            </w:tcMar>
            <w:hideMark/>
          </w:tcPr>
          <w:p w:rsidR="00601C25" w:rsidRPr="00333DE2" w:rsidRDefault="00601C25" w:rsidP="00C47AB2">
            <w:pPr>
              <w:spacing w:after="0"/>
              <w:rPr>
                <w:szCs w:val="24"/>
              </w:rPr>
            </w:pPr>
            <w:r w:rsidRPr="00333DE2">
              <w:t>31 óra/hét</w:t>
            </w:r>
          </w:p>
        </w:tc>
        <w:tc>
          <w:tcPr>
            <w:tcW w:w="2063" w:type="dxa"/>
            <w:shd w:val="clear" w:color="auto" w:fill="FFFFFF"/>
            <w:tcMar>
              <w:top w:w="0" w:type="dxa"/>
              <w:left w:w="108" w:type="dxa"/>
              <w:bottom w:w="0" w:type="dxa"/>
              <w:right w:w="108" w:type="dxa"/>
            </w:tcMar>
            <w:hideMark/>
          </w:tcPr>
          <w:p w:rsidR="00601C25" w:rsidRPr="00333DE2" w:rsidRDefault="00601C25" w:rsidP="00C47AB2">
            <w:pPr>
              <w:spacing w:after="0"/>
              <w:rPr>
                <w:szCs w:val="24"/>
              </w:rPr>
            </w:pPr>
            <w:r w:rsidRPr="00333DE2">
              <w:t>961 óra/év</w:t>
            </w:r>
          </w:p>
        </w:tc>
      </w:tr>
      <w:tr w:rsidR="00601C25" w:rsidRPr="00333DE2" w:rsidTr="00C47AB2">
        <w:trPr>
          <w:jc w:val="center"/>
        </w:trPr>
        <w:tc>
          <w:tcPr>
            <w:tcW w:w="3757" w:type="dxa"/>
            <w:gridSpan w:val="2"/>
            <w:shd w:val="clear" w:color="auto" w:fill="FFFFFF"/>
            <w:tcMar>
              <w:top w:w="0" w:type="dxa"/>
              <w:left w:w="108" w:type="dxa"/>
              <w:bottom w:w="0" w:type="dxa"/>
              <w:right w:w="108" w:type="dxa"/>
            </w:tcMar>
            <w:hideMark/>
          </w:tcPr>
          <w:p w:rsidR="00601C25" w:rsidRPr="00333DE2" w:rsidRDefault="00601C25" w:rsidP="00C47AB2">
            <w:pPr>
              <w:spacing w:after="0"/>
              <w:rPr>
                <w:szCs w:val="24"/>
              </w:rPr>
            </w:pPr>
            <w:r w:rsidRPr="00333DE2">
              <w:t>Összesen:</w:t>
            </w:r>
          </w:p>
        </w:tc>
        <w:tc>
          <w:tcPr>
            <w:tcW w:w="2063" w:type="dxa"/>
            <w:shd w:val="clear" w:color="auto" w:fill="FFFFFF"/>
            <w:tcMar>
              <w:top w:w="0" w:type="dxa"/>
              <w:left w:w="108" w:type="dxa"/>
              <w:bottom w:w="0" w:type="dxa"/>
              <w:right w:w="108" w:type="dxa"/>
            </w:tcMar>
            <w:hideMark/>
          </w:tcPr>
          <w:p w:rsidR="00601C25" w:rsidRPr="00333DE2" w:rsidRDefault="00601C25" w:rsidP="00C47AB2">
            <w:pPr>
              <w:spacing w:after="0"/>
              <w:rPr>
                <w:szCs w:val="24"/>
              </w:rPr>
            </w:pPr>
            <w:r w:rsidRPr="00333DE2">
              <w:t>2237 óra</w:t>
            </w:r>
          </w:p>
        </w:tc>
      </w:tr>
    </w:tbl>
    <w:p w:rsidR="00935216" w:rsidRPr="00F35AF0" w:rsidRDefault="00935216" w:rsidP="000B5E9D">
      <w:pPr>
        <w:spacing w:after="0"/>
      </w:pPr>
    </w:p>
    <w:p w:rsidR="00935216" w:rsidRPr="00F35AF0" w:rsidRDefault="00935216" w:rsidP="000B5E9D">
      <w:pPr>
        <w:spacing w:after="0"/>
      </w:pPr>
    </w:p>
    <w:p w:rsidR="00935216" w:rsidRPr="00F35AF0" w:rsidRDefault="00935216" w:rsidP="000B5E9D">
      <w:pPr>
        <w:spacing w:after="0"/>
      </w:pPr>
      <w:r w:rsidRPr="00F35AF0">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935216" w:rsidRPr="00F35AF0" w:rsidRDefault="00935216" w:rsidP="000B5E9D">
      <w:pPr>
        <w:spacing w:after="0"/>
        <w:sectPr w:rsidR="00935216" w:rsidRPr="00F35AF0">
          <w:footerReference w:type="default" r:id="rId8"/>
          <w:pgSz w:w="11906" w:h="16838"/>
          <w:pgMar w:top="1417" w:right="1417" w:bottom="1417" w:left="1417" w:header="708" w:footer="708" w:gutter="0"/>
          <w:cols w:space="708"/>
          <w:docGrid w:linePitch="360"/>
        </w:sectPr>
      </w:pPr>
    </w:p>
    <w:p w:rsidR="00935216" w:rsidRPr="00F35AF0" w:rsidRDefault="00935216" w:rsidP="00CB484D">
      <w:pPr>
        <w:spacing w:after="0"/>
        <w:jc w:val="center"/>
      </w:pPr>
      <w:r w:rsidRPr="00F35AF0">
        <w:lastRenderedPageBreak/>
        <w:t>1. számú táblázat</w:t>
      </w:r>
    </w:p>
    <w:p w:rsidR="00935216" w:rsidRPr="00F35AF0" w:rsidRDefault="00935216" w:rsidP="00CB484D">
      <w:pPr>
        <w:spacing w:after="0"/>
        <w:jc w:val="center"/>
        <w:rPr>
          <w:b/>
        </w:rPr>
      </w:pPr>
      <w:r w:rsidRPr="00F35AF0">
        <w:rPr>
          <w:b/>
        </w:rPr>
        <w:t>A szakmai követelménymodulokhoz rendelt tantárgyak heti óraszáma évfolyamonként</w:t>
      </w:r>
    </w:p>
    <w:p w:rsidR="00935216" w:rsidRPr="00F35AF0" w:rsidRDefault="00935216"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2460"/>
        <w:gridCol w:w="540"/>
        <w:gridCol w:w="540"/>
        <w:gridCol w:w="283"/>
        <w:gridCol w:w="540"/>
        <w:gridCol w:w="797"/>
        <w:gridCol w:w="360"/>
        <w:gridCol w:w="521"/>
        <w:gridCol w:w="739"/>
        <w:gridCol w:w="371"/>
        <w:gridCol w:w="709"/>
        <w:gridCol w:w="682"/>
        <w:gridCol w:w="398"/>
        <w:gridCol w:w="627"/>
        <w:gridCol w:w="453"/>
        <w:gridCol w:w="540"/>
        <w:gridCol w:w="682"/>
        <w:gridCol w:w="398"/>
      </w:tblGrid>
      <w:tr w:rsidR="00935216" w:rsidRPr="001937B8" w:rsidTr="00C57D0D">
        <w:trPr>
          <w:trHeight w:val="750"/>
          <w:jc w:val="center"/>
        </w:trPr>
        <w:tc>
          <w:tcPr>
            <w:tcW w:w="5160" w:type="dxa"/>
            <w:gridSpan w:val="2"/>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 </w:t>
            </w:r>
          </w:p>
        </w:tc>
        <w:tc>
          <w:tcPr>
            <w:tcW w:w="1080" w:type="dxa"/>
            <w:gridSpan w:val="2"/>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9.</w:t>
            </w:r>
          </w:p>
        </w:tc>
        <w:tc>
          <w:tcPr>
            <w:tcW w:w="1620" w:type="dxa"/>
            <w:gridSpan w:val="3"/>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w:t>
            </w:r>
          </w:p>
        </w:tc>
        <w:tc>
          <w:tcPr>
            <w:tcW w:w="1620" w:type="dxa"/>
            <w:gridSpan w:val="3"/>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w:t>
            </w:r>
          </w:p>
        </w:tc>
        <w:tc>
          <w:tcPr>
            <w:tcW w:w="1080" w:type="dxa"/>
            <w:gridSpan w:val="2"/>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12.</w:t>
            </w:r>
          </w:p>
        </w:tc>
        <w:tc>
          <w:tcPr>
            <w:tcW w:w="1080" w:type="dxa"/>
            <w:gridSpan w:val="2"/>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5/13.</w:t>
            </w:r>
          </w:p>
        </w:tc>
        <w:tc>
          <w:tcPr>
            <w:tcW w:w="1620" w:type="dxa"/>
            <w:gridSpan w:val="3"/>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1/13.</w:t>
            </w:r>
          </w:p>
        </w:tc>
        <w:tc>
          <w:tcPr>
            <w:tcW w:w="1080" w:type="dxa"/>
            <w:gridSpan w:val="2"/>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2/14.</w:t>
            </w:r>
          </w:p>
        </w:tc>
      </w:tr>
      <w:tr w:rsidR="00935216" w:rsidRPr="001937B8" w:rsidTr="00C57D0D">
        <w:trPr>
          <w:trHeight w:val="450"/>
          <w:jc w:val="center"/>
        </w:trPr>
        <w:tc>
          <w:tcPr>
            <w:tcW w:w="5160" w:type="dxa"/>
            <w:gridSpan w:val="2"/>
            <w:vMerge/>
            <w:vAlign w:val="center"/>
          </w:tcPr>
          <w:p w:rsidR="00935216" w:rsidRPr="00F35AF0" w:rsidRDefault="00935216" w:rsidP="00D11479">
            <w:pPr>
              <w:spacing w:after="0"/>
              <w:jc w:val="left"/>
              <w:rPr>
                <w:color w:val="000000"/>
                <w:sz w:val="20"/>
                <w:szCs w:val="20"/>
                <w:lang w:eastAsia="hu-HU"/>
              </w:rPr>
            </w:pPr>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823"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797" w:type="dxa"/>
            <w:vMerge w:val="restart"/>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ögy</w:t>
            </w:r>
            <w:proofErr w:type="spellEnd"/>
          </w:p>
        </w:tc>
        <w:tc>
          <w:tcPr>
            <w:tcW w:w="881"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739" w:type="dxa"/>
            <w:vMerge w:val="restart"/>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ögy</w:t>
            </w:r>
            <w:proofErr w:type="spellEnd"/>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540" w:type="dxa"/>
            <w:vMerge w:val="restart"/>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ögy</w:t>
            </w:r>
            <w:proofErr w:type="spellEnd"/>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r>
      <w:tr w:rsidR="00935216" w:rsidRPr="001937B8" w:rsidTr="00C57D0D">
        <w:trPr>
          <w:trHeight w:val="375"/>
          <w:jc w:val="center"/>
        </w:trPr>
        <w:tc>
          <w:tcPr>
            <w:tcW w:w="5160" w:type="dxa"/>
            <w:gridSpan w:val="2"/>
            <w:vMerge/>
            <w:vAlign w:val="center"/>
          </w:tcPr>
          <w:p w:rsidR="00935216" w:rsidRPr="00F35AF0" w:rsidRDefault="00935216" w:rsidP="00D11479">
            <w:pPr>
              <w:spacing w:after="0"/>
              <w:jc w:val="left"/>
              <w:rPr>
                <w:color w:val="000000"/>
                <w:sz w:val="20"/>
                <w:szCs w:val="20"/>
                <w:lang w:eastAsia="hu-HU"/>
              </w:rPr>
            </w:pPr>
          </w:p>
        </w:tc>
        <w:tc>
          <w:tcPr>
            <w:tcW w:w="540"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540"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283"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540"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797" w:type="dxa"/>
            <w:vMerge/>
            <w:vAlign w:val="center"/>
          </w:tcPr>
          <w:p w:rsidR="00935216" w:rsidRPr="00F35AF0" w:rsidRDefault="00935216" w:rsidP="00D11479">
            <w:pPr>
              <w:spacing w:after="0"/>
              <w:jc w:val="left"/>
              <w:rPr>
                <w:color w:val="000000"/>
                <w:sz w:val="20"/>
                <w:szCs w:val="20"/>
                <w:lang w:eastAsia="hu-HU"/>
              </w:rPr>
            </w:pPr>
          </w:p>
        </w:tc>
        <w:tc>
          <w:tcPr>
            <w:tcW w:w="360"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521"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739" w:type="dxa"/>
            <w:vMerge/>
            <w:vAlign w:val="center"/>
          </w:tcPr>
          <w:p w:rsidR="00935216" w:rsidRPr="00F35AF0" w:rsidRDefault="00935216" w:rsidP="00D11479">
            <w:pPr>
              <w:spacing w:after="0"/>
              <w:jc w:val="left"/>
              <w:rPr>
                <w:color w:val="000000"/>
                <w:sz w:val="20"/>
                <w:szCs w:val="20"/>
                <w:lang w:eastAsia="hu-HU"/>
              </w:rPr>
            </w:pPr>
          </w:p>
        </w:tc>
        <w:tc>
          <w:tcPr>
            <w:tcW w:w="371"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709"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682"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398"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627"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453"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540" w:type="dxa"/>
            <w:vMerge/>
            <w:vAlign w:val="center"/>
          </w:tcPr>
          <w:p w:rsidR="00935216" w:rsidRPr="00F35AF0" w:rsidRDefault="00935216" w:rsidP="00D11479">
            <w:pPr>
              <w:spacing w:after="0"/>
              <w:jc w:val="left"/>
              <w:rPr>
                <w:color w:val="000000"/>
                <w:sz w:val="20"/>
                <w:szCs w:val="20"/>
                <w:lang w:eastAsia="hu-HU"/>
              </w:rPr>
            </w:pPr>
          </w:p>
        </w:tc>
        <w:tc>
          <w:tcPr>
            <w:tcW w:w="682"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398"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r>
      <w:tr w:rsidR="00935216" w:rsidRPr="001937B8" w:rsidTr="00C57D0D">
        <w:trPr>
          <w:trHeight w:val="615"/>
          <w:jc w:val="center"/>
        </w:trPr>
        <w:tc>
          <w:tcPr>
            <w:tcW w:w="2700" w:type="dxa"/>
            <w:vMerge w:val="restart"/>
            <w:vAlign w:val="center"/>
          </w:tcPr>
          <w:p w:rsidR="00935216" w:rsidRPr="00601C25" w:rsidRDefault="00601C25" w:rsidP="00601C25">
            <w:pPr>
              <w:spacing w:after="0"/>
              <w:rPr>
                <w:rFonts w:eastAsia="Times New Roman"/>
                <w:color w:val="000000"/>
                <w:sz w:val="20"/>
                <w:szCs w:val="20"/>
                <w:lang w:eastAsia="hu-HU"/>
              </w:rPr>
            </w:pPr>
            <w:r w:rsidRPr="00C61360">
              <w:rPr>
                <w:rFonts w:eastAsia="Times New Roman"/>
                <w:color w:val="000000"/>
                <w:sz w:val="20"/>
                <w:szCs w:val="20"/>
                <w:lang w:eastAsia="hu-HU"/>
              </w:rPr>
              <w:t>A szakmai képzés órakerete</w:t>
            </w:r>
          </w:p>
        </w:tc>
        <w:tc>
          <w:tcPr>
            <w:tcW w:w="2460" w:type="dxa"/>
            <w:vAlign w:val="center"/>
          </w:tcPr>
          <w:p w:rsidR="00935216" w:rsidRPr="00F35AF0" w:rsidRDefault="00935216" w:rsidP="00D11479">
            <w:pPr>
              <w:spacing w:after="0"/>
              <w:jc w:val="left"/>
              <w:rPr>
                <w:color w:val="000000"/>
                <w:sz w:val="20"/>
                <w:szCs w:val="20"/>
                <w:lang w:eastAsia="hu-HU"/>
              </w:rPr>
            </w:pPr>
            <w:r w:rsidRPr="00F35AF0">
              <w:rPr>
                <w:color w:val="000000"/>
                <w:sz w:val="20"/>
                <w:szCs w:val="20"/>
                <w:lang w:eastAsia="hu-HU"/>
              </w:rPr>
              <w:t>Összesen</w:t>
            </w:r>
          </w:p>
        </w:tc>
        <w:tc>
          <w:tcPr>
            <w:tcW w:w="540" w:type="dxa"/>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6</w:t>
            </w:r>
            <w:r w:rsidR="00935216" w:rsidRPr="00F35AF0">
              <w:rPr>
                <w:b/>
                <w:bCs/>
                <w:color w:val="000000"/>
                <w:sz w:val="20"/>
                <w:szCs w:val="20"/>
                <w:lang w:eastAsia="hu-HU"/>
              </w:rPr>
              <w:t>,5</w:t>
            </w:r>
          </w:p>
        </w:tc>
        <w:tc>
          <w:tcPr>
            <w:tcW w:w="540" w:type="dxa"/>
            <w:shd w:val="clear" w:color="000000" w:fill="F2F2F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4,5</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540" w:type="dxa"/>
            <w:shd w:val="clear" w:color="000000" w:fill="F2F2F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7</w:t>
            </w:r>
          </w:p>
        </w:tc>
        <w:tc>
          <w:tcPr>
            <w:tcW w:w="797" w:type="dxa"/>
            <w:vMerge w:val="restart"/>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140</w:t>
            </w:r>
          </w:p>
        </w:tc>
        <w:tc>
          <w:tcPr>
            <w:tcW w:w="360" w:type="dxa"/>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3</w:t>
            </w:r>
          </w:p>
        </w:tc>
        <w:tc>
          <w:tcPr>
            <w:tcW w:w="521" w:type="dxa"/>
            <w:shd w:val="clear" w:color="000000" w:fill="F2F2F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7</w:t>
            </w:r>
          </w:p>
        </w:tc>
        <w:tc>
          <w:tcPr>
            <w:tcW w:w="739" w:type="dxa"/>
            <w:vMerge w:val="restart"/>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140</w:t>
            </w:r>
          </w:p>
        </w:tc>
        <w:tc>
          <w:tcPr>
            <w:tcW w:w="371" w:type="dxa"/>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4</w:t>
            </w:r>
          </w:p>
        </w:tc>
        <w:tc>
          <w:tcPr>
            <w:tcW w:w="709" w:type="dxa"/>
            <w:shd w:val="clear" w:color="000000" w:fill="F2F2F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6</w:t>
            </w:r>
          </w:p>
        </w:tc>
        <w:tc>
          <w:tcPr>
            <w:tcW w:w="682"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13</w:t>
            </w:r>
          </w:p>
        </w:tc>
        <w:tc>
          <w:tcPr>
            <w:tcW w:w="398" w:type="dxa"/>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18</w:t>
            </w:r>
          </w:p>
        </w:tc>
        <w:tc>
          <w:tcPr>
            <w:tcW w:w="627"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14</w:t>
            </w:r>
          </w:p>
        </w:tc>
        <w:tc>
          <w:tcPr>
            <w:tcW w:w="453" w:type="dxa"/>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15</w:t>
            </w:r>
          </w:p>
        </w:tc>
        <w:tc>
          <w:tcPr>
            <w:tcW w:w="540" w:type="dxa"/>
            <w:vMerge w:val="restart"/>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160</w:t>
            </w:r>
          </w:p>
        </w:tc>
        <w:tc>
          <w:tcPr>
            <w:tcW w:w="682"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13</w:t>
            </w:r>
          </w:p>
        </w:tc>
        <w:tc>
          <w:tcPr>
            <w:tcW w:w="398" w:type="dxa"/>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18</w:t>
            </w:r>
          </w:p>
        </w:tc>
      </w:tr>
      <w:tr w:rsidR="00935216" w:rsidRPr="001937B8" w:rsidTr="00C57D0D">
        <w:trPr>
          <w:trHeight w:val="61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color w:val="000000"/>
                <w:sz w:val="20"/>
                <w:szCs w:val="20"/>
                <w:lang w:eastAsia="hu-HU"/>
              </w:rPr>
            </w:pPr>
            <w:r w:rsidRPr="00F35AF0">
              <w:rPr>
                <w:color w:val="000000"/>
                <w:sz w:val="20"/>
                <w:szCs w:val="20"/>
                <w:lang w:eastAsia="hu-HU"/>
              </w:rPr>
              <w:t>Összesen</w:t>
            </w:r>
          </w:p>
        </w:tc>
        <w:tc>
          <w:tcPr>
            <w:tcW w:w="1080" w:type="dxa"/>
            <w:gridSpan w:val="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11</w:t>
            </w:r>
          </w:p>
        </w:tc>
        <w:tc>
          <w:tcPr>
            <w:tcW w:w="823" w:type="dxa"/>
            <w:gridSpan w:val="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12</w:t>
            </w:r>
          </w:p>
        </w:tc>
        <w:tc>
          <w:tcPr>
            <w:tcW w:w="797" w:type="dxa"/>
            <w:vMerge/>
            <w:vAlign w:val="center"/>
          </w:tcPr>
          <w:p w:rsidR="00935216" w:rsidRPr="00F35AF0" w:rsidRDefault="00935216" w:rsidP="00D11479">
            <w:pPr>
              <w:spacing w:after="0"/>
              <w:jc w:val="left"/>
              <w:rPr>
                <w:b/>
                <w:bCs/>
                <w:color w:val="000000"/>
                <w:sz w:val="20"/>
                <w:szCs w:val="20"/>
                <w:lang w:eastAsia="hu-HU"/>
              </w:rPr>
            </w:pPr>
          </w:p>
        </w:tc>
        <w:tc>
          <w:tcPr>
            <w:tcW w:w="881" w:type="dxa"/>
            <w:gridSpan w:val="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10</w:t>
            </w:r>
          </w:p>
        </w:tc>
        <w:tc>
          <w:tcPr>
            <w:tcW w:w="739" w:type="dxa"/>
            <w:vMerge/>
            <w:vAlign w:val="center"/>
          </w:tcPr>
          <w:p w:rsidR="00935216" w:rsidRPr="00F35AF0" w:rsidRDefault="00935216" w:rsidP="00D11479">
            <w:pPr>
              <w:spacing w:after="0"/>
              <w:jc w:val="left"/>
              <w:rPr>
                <w:b/>
                <w:bCs/>
                <w:color w:val="000000"/>
                <w:sz w:val="20"/>
                <w:szCs w:val="20"/>
                <w:lang w:eastAsia="hu-HU"/>
              </w:rPr>
            </w:pPr>
          </w:p>
        </w:tc>
        <w:tc>
          <w:tcPr>
            <w:tcW w:w="1080" w:type="dxa"/>
            <w:gridSpan w:val="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10</w:t>
            </w:r>
          </w:p>
        </w:tc>
        <w:tc>
          <w:tcPr>
            <w:tcW w:w="1080" w:type="dxa"/>
            <w:gridSpan w:val="2"/>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31</w:t>
            </w:r>
          </w:p>
        </w:tc>
        <w:tc>
          <w:tcPr>
            <w:tcW w:w="1080" w:type="dxa"/>
            <w:gridSpan w:val="2"/>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29</w:t>
            </w:r>
          </w:p>
        </w:tc>
        <w:tc>
          <w:tcPr>
            <w:tcW w:w="540" w:type="dxa"/>
            <w:vMerge/>
            <w:vAlign w:val="center"/>
          </w:tcPr>
          <w:p w:rsidR="00935216" w:rsidRPr="00F35AF0" w:rsidRDefault="00935216" w:rsidP="00D11479">
            <w:pPr>
              <w:spacing w:after="0"/>
              <w:jc w:val="left"/>
              <w:rPr>
                <w:b/>
                <w:bCs/>
                <w:color w:val="000000"/>
                <w:sz w:val="20"/>
                <w:szCs w:val="20"/>
                <w:lang w:eastAsia="hu-HU"/>
              </w:rPr>
            </w:pPr>
          </w:p>
        </w:tc>
        <w:tc>
          <w:tcPr>
            <w:tcW w:w="1080" w:type="dxa"/>
            <w:gridSpan w:val="2"/>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31</w:t>
            </w:r>
          </w:p>
        </w:tc>
      </w:tr>
      <w:tr w:rsidR="00935216" w:rsidRPr="001937B8" w:rsidTr="00C57D0D">
        <w:trPr>
          <w:trHeight w:val="600"/>
          <w:jc w:val="center"/>
        </w:trPr>
        <w:tc>
          <w:tcPr>
            <w:tcW w:w="2700" w:type="dxa"/>
            <w:shd w:val="clear" w:color="000000" w:fill="FFC000"/>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11499-12</w:t>
            </w:r>
            <w:r w:rsidRPr="00F35AF0">
              <w:rPr>
                <w:color w:val="000000"/>
                <w:sz w:val="20"/>
                <w:szCs w:val="20"/>
                <w:lang w:eastAsia="hu-HU"/>
              </w:rPr>
              <w:br/>
              <w:t>Foglalkoztatás II.</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Foglalkoztatás II.</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0,5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0,5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915"/>
          <w:jc w:val="center"/>
        </w:trPr>
        <w:tc>
          <w:tcPr>
            <w:tcW w:w="2700" w:type="dxa"/>
            <w:shd w:val="clear" w:color="000000" w:fill="FFC000"/>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11498-12</w:t>
            </w:r>
            <w:r w:rsidRPr="00F35AF0">
              <w:rPr>
                <w:color w:val="000000"/>
                <w:sz w:val="20"/>
                <w:szCs w:val="20"/>
                <w:lang w:eastAsia="hu-HU"/>
              </w:rPr>
              <w:br/>
              <w:t>Foglalkoztatás I. (érettségire épülő képzések esetén)</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Foglalkoztatás I.</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2</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2</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10007-16 Informatikai és műszaki alapok</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Műszaki informatika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Műszaki ismeretek</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Műszaki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1,5</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 xml:space="preserve">10001-16 Ipari folyamatok irányítása </w:t>
            </w:r>
            <w:proofErr w:type="spellStart"/>
            <w:r w:rsidRPr="00F35AF0">
              <w:rPr>
                <w:color w:val="000000"/>
                <w:sz w:val="20"/>
                <w:szCs w:val="20"/>
                <w:lang w:eastAsia="hu-HU"/>
              </w:rPr>
              <w:t>PLC-vel</w:t>
            </w:r>
            <w:proofErr w:type="spellEnd"/>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PLC ismeretek</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PLC programozási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4,5</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11500-12 Munkahelyi egészség és biztonság</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Munkahelyi egészség és biztonság</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0,5</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0,5</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 xml:space="preserve">10005-16 </w:t>
            </w:r>
            <w:proofErr w:type="spellStart"/>
            <w:r w:rsidRPr="00F35AF0">
              <w:rPr>
                <w:color w:val="000000"/>
                <w:sz w:val="20"/>
                <w:szCs w:val="20"/>
                <w:lang w:eastAsia="hu-HU"/>
              </w:rPr>
              <w:t>Villamosipari</w:t>
            </w:r>
            <w:proofErr w:type="spellEnd"/>
            <w:r w:rsidRPr="00F35AF0">
              <w:rPr>
                <w:color w:val="000000"/>
                <w:sz w:val="20"/>
                <w:szCs w:val="20"/>
                <w:lang w:eastAsia="hu-HU"/>
              </w:rPr>
              <w:t xml:space="preserve"> alaptevékenységek</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Műszaki rajz</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Elektrotechnika</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Elektrotechnika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Elektronika</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5</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Elektronika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4</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1,5</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6,5</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lastRenderedPageBreak/>
              <w:t>10003-16 Irányítástechnikai alapok</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Irányítástechnika</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2,5</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proofErr w:type="spellStart"/>
            <w:r w:rsidRPr="00F35AF0">
              <w:rPr>
                <w:b/>
                <w:bCs/>
                <w:color w:val="000000"/>
                <w:sz w:val="20"/>
                <w:szCs w:val="20"/>
                <w:lang w:eastAsia="hu-HU"/>
              </w:rPr>
              <w:t>Iránytástechnikai</w:t>
            </w:r>
            <w:proofErr w:type="spellEnd"/>
            <w:r w:rsidRPr="00F35AF0">
              <w:rPr>
                <w:b/>
                <w:bCs/>
                <w:color w:val="000000"/>
                <w:sz w:val="20"/>
                <w:szCs w:val="20"/>
                <w:lang w:eastAsia="hu-HU"/>
              </w:rPr>
              <w:t xml:space="preserve"> gyakorlatok</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3,5</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10013-16 Áramkörök építése, üzemeltetése</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Elektronikai áramkörök</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Elektronikai áramkörök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6</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6</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10014-16 Mechatronikai rendszerek</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Mechatronika</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Mechatronika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10015-16 Számítógép alkalmazása az elektronikában</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Számítógép alkalmazás</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Szimuláció és PLC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6</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6</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proofErr w:type="spellStart"/>
            <w:r w:rsidRPr="00F35AF0">
              <w:rPr>
                <w:b/>
                <w:bCs/>
                <w:color w:val="000000"/>
                <w:sz w:val="20"/>
                <w:szCs w:val="20"/>
                <w:lang w:eastAsia="hu-HU"/>
              </w:rPr>
              <w:t>Mikrovezérlők</w:t>
            </w:r>
            <w:proofErr w:type="spellEnd"/>
            <w:r w:rsidRPr="00F35AF0">
              <w:rPr>
                <w:b/>
                <w:bCs/>
                <w:color w:val="000000"/>
                <w:sz w:val="20"/>
                <w:szCs w:val="20"/>
                <w:lang w:eastAsia="hu-HU"/>
              </w:rPr>
              <w:t xml:space="preserve">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r>
    </w:tbl>
    <w:p w:rsidR="00935216" w:rsidRPr="00F35AF0" w:rsidRDefault="00935216" w:rsidP="000B5E9D">
      <w:pPr>
        <w:spacing w:after="0"/>
      </w:pPr>
    </w:p>
    <w:p w:rsidR="00935216" w:rsidRPr="00F35AF0" w:rsidRDefault="00935216" w:rsidP="000B5E9D">
      <w:pPr>
        <w:spacing w:after="0"/>
      </w:pPr>
    </w:p>
    <w:p w:rsidR="00935216" w:rsidRPr="00F35AF0" w:rsidRDefault="00935216" w:rsidP="00CB484D">
      <w:pPr>
        <w:spacing w:after="0"/>
      </w:pPr>
      <w:r w:rsidRPr="00F35AF0">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935216" w:rsidRPr="00F35AF0" w:rsidRDefault="00935216" w:rsidP="00CB484D">
      <w:pPr>
        <w:spacing w:after="0"/>
      </w:pPr>
      <w:r w:rsidRPr="00F35AF0">
        <w:t>Az időkeret fennmaradó részének (szabadsáv) szakmai tartalmáról a szakképző iskola szakmai programjában kell rendelkezni.</w:t>
      </w:r>
    </w:p>
    <w:p w:rsidR="00935216" w:rsidRPr="00F35AF0" w:rsidRDefault="00935216" w:rsidP="00CB484D">
      <w:pPr>
        <w:spacing w:after="0"/>
      </w:pPr>
    </w:p>
    <w:p w:rsidR="00935216" w:rsidRPr="00F35AF0" w:rsidRDefault="00935216" w:rsidP="00CB484D">
      <w:pPr>
        <w:spacing w:after="0"/>
      </w:pPr>
      <w:r w:rsidRPr="00F35AF0">
        <w:t>A szakmai és vizsgakövetelményben a szakképesítésre meghatározott elmélet/gyakorlat arányának a teljes képzési idő során kell teljesülnie.</w:t>
      </w:r>
    </w:p>
    <w:p w:rsidR="00935216" w:rsidRPr="00F35AF0" w:rsidRDefault="00935216">
      <w:pPr>
        <w:spacing w:after="200" w:line="276" w:lineRule="auto"/>
        <w:jc w:val="left"/>
      </w:pPr>
      <w:r w:rsidRPr="00F35AF0">
        <w:br w:type="page"/>
      </w:r>
    </w:p>
    <w:p w:rsidR="00935216" w:rsidRPr="00F35AF0" w:rsidRDefault="00935216" w:rsidP="00CB484D">
      <w:pPr>
        <w:spacing w:after="0"/>
        <w:jc w:val="center"/>
      </w:pPr>
      <w:r w:rsidRPr="00F35AF0">
        <w:lastRenderedPageBreak/>
        <w:t>2. számú táblázat</w:t>
      </w:r>
    </w:p>
    <w:p w:rsidR="00935216" w:rsidRPr="00F35AF0" w:rsidRDefault="00935216" w:rsidP="00CB484D">
      <w:pPr>
        <w:spacing w:after="0"/>
        <w:jc w:val="center"/>
        <w:rPr>
          <w:b/>
        </w:rPr>
      </w:pPr>
      <w:r w:rsidRPr="00F35AF0">
        <w:rPr>
          <w:b/>
        </w:rPr>
        <w:t>A szakmai követelménymodulokhoz rendelt tantárgyak és témakörök óraszáma évfolyamonként</w:t>
      </w:r>
    </w:p>
    <w:p w:rsidR="00935216" w:rsidRPr="00F35AF0" w:rsidRDefault="00935216" w:rsidP="00DD65F6">
      <w:pPr>
        <w:spacing w:after="0"/>
        <w:jc w:val="left"/>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1"/>
        <w:gridCol w:w="929"/>
        <w:gridCol w:w="1801"/>
        <w:gridCol w:w="500"/>
        <w:gridCol w:w="500"/>
        <w:gridCol w:w="500"/>
        <w:gridCol w:w="500"/>
        <w:gridCol w:w="500"/>
        <w:gridCol w:w="380"/>
        <w:gridCol w:w="560"/>
        <w:gridCol w:w="560"/>
        <w:gridCol w:w="404"/>
        <w:gridCol w:w="596"/>
        <w:gridCol w:w="684"/>
        <w:gridCol w:w="680"/>
        <w:gridCol w:w="685"/>
        <w:gridCol w:w="500"/>
        <w:gridCol w:w="500"/>
        <w:gridCol w:w="685"/>
        <w:gridCol w:w="500"/>
        <w:gridCol w:w="500"/>
        <w:gridCol w:w="500"/>
        <w:gridCol w:w="500"/>
        <w:gridCol w:w="500"/>
        <w:gridCol w:w="685"/>
      </w:tblGrid>
      <w:tr w:rsidR="00935216" w:rsidRPr="001937B8" w:rsidTr="00070F60">
        <w:trPr>
          <w:trHeight w:val="990"/>
          <w:jc w:val="center"/>
        </w:trPr>
        <w:tc>
          <w:tcPr>
            <w:tcW w:w="2741" w:type="dxa"/>
            <w:gridSpan w:val="3"/>
            <w:vMerge w:val="restart"/>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1000" w:type="dxa"/>
            <w:gridSpan w:val="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9.</w:t>
            </w:r>
          </w:p>
        </w:tc>
        <w:tc>
          <w:tcPr>
            <w:tcW w:w="1500" w:type="dxa"/>
            <w:gridSpan w:val="3"/>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1500" w:type="dxa"/>
            <w:gridSpan w:val="3"/>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11.</w:t>
            </w:r>
          </w:p>
        </w:tc>
        <w:tc>
          <w:tcPr>
            <w:tcW w:w="1000" w:type="dxa"/>
            <w:gridSpan w:val="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4"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Szakgimnáziumi képzés összes óraszáma</w:t>
            </w:r>
          </w:p>
        </w:tc>
        <w:tc>
          <w:tcPr>
            <w:tcW w:w="680"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 xml:space="preserve">Érettségi vizsga keretében megszerezhető </w:t>
            </w:r>
            <w:proofErr w:type="spellStart"/>
            <w:r w:rsidRPr="00F35AF0">
              <w:rPr>
                <w:color w:val="000000"/>
                <w:sz w:val="16"/>
                <w:szCs w:val="16"/>
                <w:lang w:eastAsia="hu-HU"/>
              </w:rPr>
              <w:t>szakképe-sítéshez</w:t>
            </w:r>
            <w:proofErr w:type="spellEnd"/>
            <w:r w:rsidRPr="00F35AF0">
              <w:rPr>
                <w:color w:val="000000"/>
                <w:sz w:val="16"/>
                <w:szCs w:val="16"/>
                <w:lang w:eastAsia="hu-HU"/>
              </w:rPr>
              <w:t xml:space="preserve"> kapcsolódó óraszám</w:t>
            </w:r>
          </w:p>
        </w:tc>
        <w:tc>
          <w:tcPr>
            <w:tcW w:w="685"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Fő szakképesítéshez kapcsolódó összes óraszám</w:t>
            </w:r>
          </w:p>
        </w:tc>
        <w:tc>
          <w:tcPr>
            <w:tcW w:w="1000" w:type="dxa"/>
            <w:gridSpan w:val="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5/13.</w:t>
            </w:r>
          </w:p>
        </w:tc>
        <w:tc>
          <w:tcPr>
            <w:tcW w:w="685"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A szakképzés összes óraszáma</w:t>
            </w:r>
          </w:p>
        </w:tc>
        <w:tc>
          <w:tcPr>
            <w:tcW w:w="1500" w:type="dxa"/>
            <w:gridSpan w:val="3"/>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1/13.</w:t>
            </w:r>
          </w:p>
        </w:tc>
        <w:tc>
          <w:tcPr>
            <w:tcW w:w="1000" w:type="dxa"/>
            <w:gridSpan w:val="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2/14.</w:t>
            </w:r>
          </w:p>
        </w:tc>
        <w:tc>
          <w:tcPr>
            <w:tcW w:w="685"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A szakképzés összes óraszáma</w:t>
            </w:r>
          </w:p>
        </w:tc>
      </w:tr>
      <w:tr w:rsidR="00935216" w:rsidRPr="001937B8" w:rsidTr="00070F60">
        <w:trPr>
          <w:trHeight w:val="990"/>
          <w:jc w:val="center"/>
        </w:trPr>
        <w:tc>
          <w:tcPr>
            <w:tcW w:w="2741" w:type="dxa"/>
            <w:gridSpan w:val="3"/>
            <w:vMerge/>
            <w:vAlign w:val="center"/>
          </w:tcPr>
          <w:p w:rsidR="00935216" w:rsidRPr="00F35AF0" w:rsidRDefault="00935216" w:rsidP="00D11479">
            <w:pPr>
              <w:spacing w:after="0"/>
              <w:jc w:val="left"/>
              <w:rPr>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ögy</w:t>
            </w:r>
            <w:proofErr w:type="spellEnd"/>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ögy</w:t>
            </w:r>
            <w:proofErr w:type="spellEnd"/>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684" w:type="dxa"/>
            <w:vMerge/>
            <w:vAlign w:val="center"/>
          </w:tcPr>
          <w:p w:rsidR="00935216" w:rsidRPr="00F35AF0" w:rsidRDefault="00935216" w:rsidP="00D11479">
            <w:pPr>
              <w:spacing w:after="0"/>
              <w:jc w:val="left"/>
              <w:rPr>
                <w:color w:val="000000"/>
                <w:sz w:val="16"/>
                <w:szCs w:val="16"/>
                <w:lang w:eastAsia="hu-HU"/>
              </w:rPr>
            </w:pPr>
          </w:p>
        </w:tc>
        <w:tc>
          <w:tcPr>
            <w:tcW w:w="680" w:type="dxa"/>
            <w:vMerge/>
            <w:vAlign w:val="center"/>
          </w:tcPr>
          <w:p w:rsidR="00935216" w:rsidRPr="00F35AF0" w:rsidRDefault="00935216" w:rsidP="00D11479">
            <w:pPr>
              <w:spacing w:after="0"/>
              <w:jc w:val="left"/>
              <w:rPr>
                <w:color w:val="000000"/>
                <w:sz w:val="16"/>
                <w:szCs w:val="16"/>
                <w:lang w:eastAsia="hu-HU"/>
              </w:rPr>
            </w:pPr>
          </w:p>
        </w:tc>
        <w:tc>
          <w:tcPr>
            <w:tcW w:w="685" w:type="dxa"/>
            <w:vMerge/>
            <w:vAlign w:val="center"/>
          </w:tcPr>
          <w:p w:rsidR="00935216" w:rsidRPr="00F35AF0" w:rsidRDefault="00935216" w:rsidP="00D11479">
            <w:pPr>
              <w:spacing w:after="0"/>
              <w:jc w:val="left"/>
              <w:rPr>
                <w:color w:val="000000"/>
                <w:sz w:val="16"/>
                <w:szCs w:val="16"/>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685" w:type="dxa"/>
            <w:vMerge/>
            <w:vAlign w:val="center"/>
          </w:tcPr>
          <w:p w:rsidR="00935216" w:rsidRPr="00F35AF0" w:rsidRDefault="00935216" w:rsidP="00D11479">
            <w:pPr>
              <w:spacing w:after="0"/>
              <w:jc w:val="left"/>
              <w:rPr>
                <w:color w:val="000000"/>
                <w:sz w:val="16"/>
                <w:szCs w:val="16"/>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ögy</w:t>
            </w:r>
            <w:proofErr w:type="spell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685" w:type="dxa"/>
            <w:vMerge/>
            <w:vAlign w:val="center"/>
          </w:tcPr>
          <w:p w:rsidR="00935216" w:rsidRPr="00F35AF0" w:rsidRDefault="00935216" w:rsidP="00D11479">
            <w:pPr>
              <w:spacing w:after="0"/>
              <w:jc w:val="left"/>
              <w:rPr>
                <w:color w:val="000000"/>
                <w:sz w:val="16"/>
                <w:szCs w:val="16"/>
                <w:lang w:eastAsia="hu-HU"/>
              </w:rPr>
            </w:pPr>
          </w:p>
        </w:tc>
      </w:tr>
      <w:tr w:rsidR="00935216" w:rsidRPr="001937B8" w:rsidTr="00601C25">
        <w:trPr>
          <w:trHeight w:val="240"/>
          <w:jc w:val="center"/>
        </w:trPr>
        <w:tc>
          <w:tcPr>
            <w:tcW w:w="940" w:type="dxa"/>
            <w:gridSpan w:val="2"/>
            <w:vMerge w:val="restart"/>
            <w:vAlign w:val="bottom"/>
          </w:tcPr>
          <w:p w:rsidR="00935216" w:rsidRPr="00F35AF0" w:rsidRDefault="00935216" w:rsidP="00601C25">
            <w:pPr>
              <w:spacing w:after="0"/>
              <w:jc w:val="center"/>
              <w:rPr>
                <w:color w:val="000000"/>
                <w:sz w:val="18"/>
                <w:szCs w:val="18"/>
                <w:lang w:eastAsia="hu-HU"/>
              </w:rPr>
            </w:pPr>
            <w:r w:rsidRPr="00F35AF0">
              <w:rPr>
                <w:color w:val="000000"/>
                <w:sz w:val="18"/>
                <w:szCs w:val="18"/>
                <w:lang w:eastAsia="hu-HU"/>
              </w:rPr>
              <w:t xml:space="preserve">A fő </w:t>
            </w:r>
            <w:proofErr w:type="spellStart"/>
            <w:r w:rsidRPr="00F35AF0">
              <w:rPr>
                <w:color w:val="000000"/>
                <w:sz w:val="18"/>
                <w:szCs w:val="18"/>
                <w:lang w:eastAsia="hu-HU"/>
              </w:rPr>
              <w:t>szakképe-sítésre</w:t>
            </w:r>
            <w:proofErr w:type="spellEnd"/>
            <w:r w:rsidRPr="00F35AF0">
              <w:rPr>
                <w:color w:val="000000"/>
                <w:sz w:val="18"/>
                <w:szCs w:val="18"/>
                <w:lang w:eastAsia="hu-HU"/>
              </w:rPr>
              <w:t xml:space="preserve"> vonatkozó:</w:t>
            </w: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Összesen</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162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216</w:t>
            </w:r>
          </w:p>
        </w:tc>
        <w:tc>
          <w:tcPr>
            <w:tcW w:w="500" w:type="dxa"/>
            <w:vMerge w:val="restart"/>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140</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90</w:t>
            </w:r>
          </w:p>
        </w:tc>
        <w:tc>
          <w:tcPr>
            <w:tcW w:w="560" w:type="dxa"/>
            <w:vMerge w:val="restart"/>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140</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124</w:t>
            </w:r>
          </w:p>
        </w:tc>
        <w:tc>
          <w:tcPr>
            <w:tcW w:w="684"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1045</w:t>
            </w:r>
          </w:p>
        </w:tc>
        <w:tc>
          <w:tcPr>
            <w:tcW w:w="680"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453</w:t>
            </w:r>
          </w:p>
        </w:tc>
        <w:tc>
          <w:tcPr>
            <w:tcW w:w="685"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1045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406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558</w:t>
            </w:r>
          </w:p>
        </w:tc>
        <w:tc>
          <w:tcPr>
            <w:tcW w:w="685"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2009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507</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538</w:t>
            </w:r>
          </w:p>
        </w:tc>
        <w:tc>
          <w:tcPr>
            <w:tcW w:w="500" w:type="dxa"/>
            <w:vMerge w:val="restart"/>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160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406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558</w:t>
            </w:r>
          </w:p>
        </w:tc>
        <w:tc>
          <w:tcPr>
            <w:tcW w:w="685"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2009</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Összesen</w:t>
            </w: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270</w:t>
            </w: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396</w:t>
            </w:r>
          </w:p>
        </w:tc>
        <w:tc>
          <w:tcPr>
            <w:tcW w:w="500" w:type="dxa"/>
            <w:vMerge/>
            <w:vAlign w:val="center"/>
          </w:tcPr>
          <w:p w:rsidR="00935216" w:rsidRPr="00F35AF0" w:rsidRDefault="00935216" w:rsidP="00D11479">
            <w:pPr>
              <w:spacing w:after="0"/>
              <w:jc w:val="left"/>
              <w:rPr>
                <w:b/>
                <w:bCs/>
                <w:color w:val="000000"/>
                <w:sz w:val="18"/>
                <w:szCs w:val="18"/>
                <w:lang w:eastAsia="hu-HU"/>
              </w:rPr>
            </w:pPr>
          </w:p>
        </w:tc>
        <w:tc>
          <w:tcPr>
            <w:tcW w:w="94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162</w:t>
            </w:r>
          </w:p>
        </w:tc>
        <w:tc>
          <w:tcPr>
            <w:tcW w:w="560"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217</w:t>
            </w:r>
          </w:p>
        </w:tc>
        <w:tc>
          <w:tcPr>
            <w:tcW w:w="684" w:type="dxa"/>
            <w:vMerge/>
            <w:vAlign w:val="center"/>
          </w:tcPr>
          <w:p w:rsidR="00935216" w:rsidRPr="00F35AF0" w:rsidRDefault="00935216" w:rsidP="00D11479">
            <w:pPr>
              <w:spacing w:after="0"/>
              <w:jc w:val="left"/>
              <w:rPr>
                <w:b/>
                <w:bCs/>
                <w:color w:val="000000"/>
                <w:sz w:val="18"/>
                <w:szCs w:val="18"/>
                <w:lang w:eastAsia="hu-HU"/>
              </w:rPr>
            </w:pP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964</w:t>
            </w: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1045</w:t>
            </w:r>
          </w:p>
        </w:tc>
        <w:tc>
          <w:tcPr>
            <w:tcW w:w="500"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964</w:t>
            </w:r>
          </w:p>
        </w:tc>
        <w:tc>
          <w:tcPr>
            <w:tcW w:w="685" w:type="dxa"/>
            <w:vMerge/>
            <w:vAlign w:val="center"/>
          </w:tcPr>
          <w:p w:rsidR="00935216" w:rsidRPr="00F35AF0" w:rsidRDefault="00935216" w:rsidP="00D11479">
            <w:pPr>
              <w:spacing w:after="0"/>
              <w:jc w:val="left"/>
              <w:rPr>
                <w:b/>
                <w:bCs/>
                <w:color w:val="000000"/>
                <w:sz w:val="18"/>
                <w:szCs w:val="18"/>
                <w:lang w:eastAsia="hu-HU"/>
              </w:rPr>
            </w:pP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 xml:space="preserve">Elméleti óraszámok </w:t>
            </w:r>
            <w:r w:rsidRPr="00F35AF0">
              <w:rPr>
                <w:color w:val="000000"/>
                <w:sz w:val="18"/>
                <w:szCs w:val="18"/>
                <w:lang w:eastAsia="hu-HU"/>
              </w:rPr>
              <w:br/>
              <w:t xml:space="preserve">(arány </w:t>
            </w:r>
            <w:proofErr w:type="spellStart"/>
            <w:r w:rsidRPr="00F35AF0">
              <w:rPr>
                <w:color w:val="000000"/>
                <w:sz w:val="18"/>
                <w:szCs w:val="18"/>
                <w:lang w:eastAsia="hu-HU"/>
              </w:rPr>
              <w:t>ögy-vel</w:t>
            </w:r>
            <w:proofErr w:type="spellEnd"/>
            <w:r w:rsidRPr="00F35AF0">
              <w:rPr>
                <w:color w:val="000000"/>
                <w:sz w:val="18"/>
                <w:szCs w:val="18"/>
                <w:lang w:eastAsia="hu-HU"/>
              </w:rPr>
              <w:t>)</w:t>
            </w:r>
          </w:p>
        </w:tc>
        <w:tc>
          <w:tcPr>
            <w:tcW w:w="5000" w:type="dxa"/>
            <w:gridSpan w:val="10"/>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öt évfolyamos képzés egészében: 913 óra (39,9%)</w:t>
            </w:r>
          </w:p>
        </w:tc>
        <w:tc>
          <w:tcPr>
            <w:tcW w:w="684" w:type="dxa"/>
            <w:vMerge/>
            <w:vAlign w:val="center"/>
          </w:tcPr>
          <w:p w:rsidR="00935216" w:rsidRPr="00F35AF0" w:rsidRDefault="00935216" w:rsidP="00D11479">
            <w:pPr>
              <w:spacing w:after="0"/>
              <w:jc w:val="left"/>
              <w:rPr>
                <w:b/>
                <w:bCs/>
                <w:color w:val="000000"/>
                <w:sz w:val="18"/>
                <w:szCs w:val="18"/>
                <w:lang w:eastAsia="hu-HU"/>
              </w:rPr>
            </w:pP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vMerge w:val="restart"/>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2500" w:type="dxa"/>
            <w:gridSpan w:val="5"/>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913 óra (42,1%)</w:t>
            </w:r>
          </w:p>
        </w:tc>
        <w:tc>
          <w:tcPr>
            <w:tcW w:w="685" w:type="dxa"/>
            <w:vMerge/>
            <w:vAlign w:val="center"/>
          </w:tcPr>
          <w:p w:rsidR="00935216" w:rsidRPr="00F35AF0" w:rsidRDefault="00935216" w:rsidP="00D11479">
            <w:pPr>
              <w:spacing w:after="0"/>
              <w:jc w:val="left"/>
              <w:rPr>
                <w:b/>
                <w:bCs/>
                <w:color w:val="000000"/>
                <w:sz w:val="18"/>
                <w:szCs w:val="18"/>
                <w:lang w:eastAsia="hu-HU"/>
              </w:rPr>
            </w:pP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 xml:space="preserve">Gyakorlati óraszámok </w:t>
            </w:r>
            <w:r w:rsidRPr="00F35AF0">
              <w:rPr>
                <w:color w:val="000000"/>
                <w:sz w:val="18"/>
                <w:szCs w:val="18"/>
                <w:lang w:eastAsia="hu-HU"/>
              </w:rPr>
              <w:br/>
              <w:t xml:space="preserve">(arány </w:t>
            </w:r>
            <w:proofErr w:type="spellStart"/>
            <w:r w:rsidRPr="00F35AF0">
              <w:rPr>
                <w:color w:val="000000"/>
                <w:sz w:val="18"/>
                <w:szCs w:val="18"/>
                <w:lang w:eastAsia="hu-HU"/>
              </w:rPr>
              <w:t>ögy-vel</w:t>
            </w:r>
            <w:proofErr w:type="spellEnd"/>
            <w:r w:rsidRPr="00F35AF0">
              <w:rPr>
                <w:color w:val="000000"/>
                <w:sz w:val="18"/>
                <w:szCs w:val="18"/>
                <w:lang w:eastAsia="hu-HU"/>
              </w:rPr>
              <w:t>)</w:t>
            </w:r>
          </w:p>
        </w:tc>
        <w:tc>
          <w:tcPr>
            <w:tcW w:w="5000" w:type="dxa"/>
            <w:gridSpan w:val="10"/>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öt évfolyamos képzés egészében: 1096 óra (60,1%)</w:t>
            </w:r>
          </w:p>
        </w:tc>
        <w:tc>
          <w:tcPr>
            <w:tcW w:w="684" w:type="dxa"/>
            <w:vMerge/>
            <w:vAlign w:val="center"/>
          </w:tcPr>
          <w:p w:rsidR="00935216" w:rsidRPr="00F35AF0" w:rsidRDefault="00935216" w:rsidP="00D11479">
            <w:pPr>
              <w:spacing w:after="0"/>
              <w:jc w:val="left"/>
              <w:rPr>
                <w:b/>
                <w:bCs/>
                <w:color w:val="000000"/>
                <w:sz w:val="18"/>
                <w:szCs w:val="18"/>
                <w:lang w:eastAsia="hu-HU"/>
              </w:rPr>
            </w:pP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vMerge/>
            <w:vAlign w:val="center"/>
          </w:tcPr>
          <w:p w:rsidR="00935216" w:rsidRPr="00F35AF0" w:rsidRDefault="00935216" w:rsidP="00D11479">
            <w:pPr>
              <w:spacing w:after="0"/>
              <w:jc w:val="left"/>
              <w:rPr>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2500" w:type="dxa"/>
            <w:gridSpan w:val="5"/>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1096 óra (57,9%)</w:t>
            </w:r>
          </w:p>
        </w:tc>
        <w:tc>
          <w:tcPr>
            <w:tcW w:w="685" w:type="dxa"/>
            <w:vMerge/>
            <w:vAlign w:val="center"/>
          </w:tcPr>
          <w:p w:rsidR="00935216" w:rsidRPr="00F35AF0" w:rsidRDefault="00935216" w:rsidP="00D11479">
            <w:pPr>
              <w:spacing w:after="0"/>
              <w:jc w:val="left"/>
              <w:rPr>
                <w:b/>
                <w:bCs/>
                <w:color w:val="000000"/>
                <w:sz w:val="18"/>
                <w:szCs w:val="18"/>
                <w:lang w:eastAsia="hu-HU"/>
              </w:rPr>
            </w:pPr>
          </w:p>
        </w:tc>
      </w:tr>
      <w:tr w:rsidR="00935216" w:rsidRPr="001937B8" w:rsidTr="00070F60">
        <w:trPr>
          <w:trHeight w:val="240"/>
          <w:jc w:val="center"/>
        </w:trPr>
        <w:tc>
          <w:tcPr>
            <w:tcW w:w="940" w:type="dxa"/>
            <w:gridSpan w:val="2"/>
            <w:vMerge w:val="restart"/>
            <w:shd w:val="clear" w:color="000000" w:fill="FFC000"/>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11499-12</w:t>
            </w:r>
            <w:r w:rsidRPr="00F35AF0">
              <w:rPr>
                <w:color w:val="000000"/>
                <w:sz w:val="18"/>
                <w:szCs w:val="18"/>
                <w:lang w:eastAsia="hu-HU"/>
              </w:rPr>
              <w:br/>
              <w:t>Foglalkoztatás II.</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Foglalkoztatás II.</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w:t>
            </w:r>
            <w:r>
              <w:rPr>
                <w:b/>
                <w:bCs/>
                <w:color w:val="000000"/>
                <w:sz w:val="18"/>
                <w:szCs w:val="18"/>
                <w:lang w:eastAsia="hu-HU"/>
              </w:rPr>
              <w:t>5</w:t>
            </w:r>
            <w:r w:rsidR="009055CD">
              <w:rPr>
                <w:b/>
                <w:bCs/>
                <w:color w:val="000000"/>
                <w:sz w:val="18"/>
                <w:szCs w:val="18"/>
                <w:lang w:eastAsia="hu-HU"/>
              </w:rPr>
              <w:t>,5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Pr>
                <w:b/>
                <w:bCs/>
                <w:color w:val="000000"/>
                <w:sz w:val="18"/>
                <w:szCs w:val="18"/>
                <w:lang w:eastAsia="hu-HU"/>
              </w:rPr>
              <w:t>15</w:t>
            </w:r>
            <w:r w:rsidR="009055CD">
              <w:rPr>
                <w:b/>
                <w:bCs/>
                <w:color w:val="000000"/>
                <w:sz w:val="18"/>
                <w:szCs w:val="18"/>
                <w:lang w:eastAsia="hu-HU"/>
              </w:rPr>
              <w:t>,5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Pr>
                <w:b/>
                <w:bCs/>
                <w:color w:val="000000"/>
                <w:sz w:val="18"/>
                <w:szCs w:val="18"/>
                <w:lang w:eastAsia="hu-HU"/>
              </w:rPr>
              <w:t>15</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Munkajogi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r w:rsidR="009055CD">
              <w:rPr>
                <w:color w:val="000000"/>
                <w:sz w:val="18"/>
                <w:szCs w:val="18"/>
                <w:lang w:eastAsia="hu-HU"/>
              </w:rPr>
              <w:t>,5</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r w:rsidR="009055CD">
              <w:rPr>
                <w:color w:val="000000"/>
                <w:sz w:val="18"/>
                <w:szCs w:val="18"/>
                <w:lang w:eastAsia="hu-HU"/>
              </w:rPr>
              <w:t>,5</w:t>
            </w:r>
          </w:p>
        </w:tc>
        <w:tc>
          <w:tcPr>
            <w:tcW w:w="500" w:type="dxa"/>
            <w:noWrap/>
            <w:vAlign w:val="center"/>
          </w:tcPr>
          <w:p w:rsidR="00935216" w:rsidRPr="009055CD" w:rsidRDefault="00935216" w:rsidP="00D11479">
            <w:pPr>
              <w:spacing w:after="0"/>
              <w:jc w:val="center"/>
              <w:rPr>
                <w:color w:val="000000"/>
                <w:sz w:val="18"/>
                <w:szCs w:val="18"/>
                <w:highlight w:val="yellow"/>
                <w:lang w:eastAsia="hu-HU"/>
              </w:rPr>
            </w:pPr>
            <w:r w:rsidRPr="009055CD">
              <w:rPr>
                <w:color w:val="000000"/>
                <w:sz w:val="18"/>
                <w:szCs w:val="18"/>
                <w:highlight w:val="yellow"/>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Munkaviszony létesítése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Álláskeresés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Munkanélküliség</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3</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3</w:t>
            </w:r>
          </w:p>
        </w:tc>
      </w:tr>
      <w:tr w:rsidR="00935216" w:rsidRPr="001937B8" w:rsidTr="00070F60">
        <w:trPr>
          <w:trHeight w:val="240"/>
          <w:jc w:val="center"/>
        </w:trPr>
        <w:tc>
          <w:tcPr>
            <w:tcW w:w="940" w:type="dxa"/>
            <w:gridSpan w:val="2"/>
            <w:vMerge w:val="restart"/>
            <w:shd w:val="clear" w:color="000000" w:fill="FFC000"/>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11498-12</w:t>
            </w:r>
            <w:r w:rsidRPr="00F35AF0">
              <w:rPr>
                <w:color w:val="000000"/>
                <w:sz w:val="18"/>
                <w:szCs w:val="18"/>
                <w:lang w:eastAsia="hu-HU"/>
              </w:rPr>
              <w:br/>
              <w:t>Foglalkoztatás I. (érettségire épülő képzések esetén)</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Foglalkoztatás I.</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w:t>
            </w:r>
            <w:r>
              <w:rPr>
                <w:b/>
                <w:bCs/>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w:t>
            </w:r>
            <w:r>
              <w:rPr>
                <w:b/>
                <w:bCs/>
                <w:color w:val="000000"/>
                <w:sz w:val="18"/>
                <w:szCs w:val="18"/>
                <w:lang w:eastAsia="hu-HU"/>
              </w:rPr>
              <w:t>2</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w:t>
            </w:r>
            <w:r>
              <w:rPr>
                <w:b/>
                <w:bCs/>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Pr>
                <w:b/>
                <w:bCs/>
                <w:color w:val="000000"/>
                <w:sz w:val="18"/>
                <w:szCs w:val="18"/>
                <w:lang w:eastAsia="hu-HU"/>
              </w:rPr>
              <w:t>62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Nyelvtani rendszerezés 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Nyelvtani rendszerezés 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Nyelvi készségfejlesztés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Munkavállalói szókincs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22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22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22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22</w:t>
            </w:r>
          </w:p>
        </w:tc>
      </w:tr>
      <w:tr w:rsidR="00935216" w:rsidRPr="001937B8" w:rsidTr="00070F60">
        <w:trPr>
          <w:trHeight w:val="48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10007-16 Informatikai és műszaki alapok</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Műszaki informatika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Informatikai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Irodai alkalmazások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Számítógépes hálózatok használata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Műszaki ismeretek</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Fémek és nemfémes anyagok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Szakrajz 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Minőségbiztosítás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Egyenáramú áramkörök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Mágneses tér és váltakozó áram</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Műszaki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Anyagok, szerszámok és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Mechanikai és villamos kötések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xml:space="preserve">10001-16 Ipari folyamatok irányítása </w:t>
            </w:r>
            <w:proofErr w:type="spellStart"/>
            <w:r w:rsidRPr="00F35AF0">
              <w:rPr>
                <w:color w:val="000000"/>
                <w:sz w:val="18"/>
                <w:szCs w:val="18"/>
                <w:lang w:eastAsia="hu-HU"/>
              </w:rPr>
              <w:t>PLC-vel</w:t>
            </w:r>
            <w:proofErr w:type="spellEnd"/>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PLC ismeretek</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31</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67</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67</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67</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felépítése, működése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programozás 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kiválasztása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programozás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Korszerű hibadiagnosztika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72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PLC-be</w:t>
            </w:r>
            <w:proofErr w:type="spellEnd"/>
            <w:r w:rsidRPr="00F35AF0">
              <w:rPr>
                <w:color w:val="000000"/>
                <w:sz w:val="18"/>
                <w:szCs w:val="18"/>
                <w:lang w:eastAsia="hu-HU"/>
              </w:rPr>
              <w:t xml:space="preserve"> integrált biztonságtechnikai rendszerek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PLC programozási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162</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62</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224</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224</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224</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és számítógép-hálózat kapcsolata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kiválasztása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programozás 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138</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programozás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38</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Hibakeresés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lastRenderedPageBreak/>
              <w:t>11500-12 Munkahelyi egészség és biztonság</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Munkahelyi egészség és biztonság</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Munkavédelmi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Munkahelyek kialakítása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Munkavégzés személyi feltételei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Munkaeszközök biztonsága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Munkakörnyezeti hatások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Munkavédelmi</w:t>
            </w:r>
            <w:proofErr w:type="gramStart"/>
            <w:r w:rsidRPr="00F35AF0">
              <w:rPr>
                <w:color w:val="000000"/>
                <w:sz w:val="18"/>
                <w:szCs w:val="18"/>
                <w:lang w:eastAsia="hu-HU"/>
              </w:rPr>
              <w:t>,jogi</w:t>
            </w:r>
            <w:proofErr w:type="gramEnd"/>
            <w:r w:rsidRPr="00F35AF0">
              <w:rPr>
                <w:color w:val="000000"/>
                <w:sz w:val="18"/>
                <w:szCs w:val="18"/>
                <w:lang w:eastAsia="hu-HU"/>
              </w:rPr>
              <w:t xml:space="preserve"> 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xml:space="preserve">10005-16 </w:t>
            </w:r>
            <w:proofErr w:type="spellStart"/>
            <w:r w:rsidRPr="00F35AF0">
              <w:rPr>
                <w:color w:val="000000"/>
                <w:sz w:val="18"/>
                <w:szCs w:val="18"/>
                <w:lang w:eastAsia="hu-HU"/>
              </w:rPr>
              <w:t>Villamosipari</w:t>
            </w:r>
            <w:proofErr w:type="spellEnd"/>
            <w:r w:rsidRPr="00F35AF0">
              <w:rPr>
                <w:color w:val="000000"/>
                <w:sz w:val="18"/>
                <w:szCs w:val="18"/>
                <w:lang w:eastAsia="hu-HU"/>
              </w:rPr>
              <w:t xml:space="preserve"> alaptevékenységek</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Műszaki rajz</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Vetületi ábrázolás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Géprajzi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Villamosipari</w:t>
            </w:r>
            <w:proofErr w:type="spellEnd"/>
            <w:r w:rsidRPr="00F35AF0">
              <w:rPr>
                <w:color w:val="000000"/>
                <w:sz w:val="18"/>
                <w:szCs w:val="18"/>
                <w:lang w:eastAsia="hu-HU"/>
              </w:rPr>
              <w:t xml:space="preserve"> szakrajz 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Elektrotechnika</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áramkör</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Passzív és aktív hálózatok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A villamos áram hatásai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Aktív hálózatok, villamos tér</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Mágneses tér, Elektromágneses indukció</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Váltakozó áramú hálózatok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Elektrotechnika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Forrasztási gyakorlat</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mérőműszerek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Egyenáramú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Váltakozó áramú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Elektronika</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31</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áramköri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Négypólusok</w:t>
            </w:r>
            <w:proofErr w:type="spell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Félvezetők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Erősítők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Műveleti erősítők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Impulzustechnika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Digitális technika 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Elektronika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144</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31</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Váltakozó áramú alapmérések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Elektronikai eszközök mérése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Áramkörök építése, vizsgálata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Erősítők építése és mérése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Impulzustechnikai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Digitális áramkörök vizsgálata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10003-16 Irányítástechnikai alapok</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Irányítástechnika</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62</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Irányítástechnikai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Vezérlés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Szabályozás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proofErr w:type="spellStart"/>
            <w:r w:rsidRPr="00F35AF0">
              <w:rPr>
                <w:b/>
                <w:bCs/>
                <w:color w:val="000000"/>
                <w:sz w:val="18"/>
                <w:szCs w:val="18"/>
                <w:lang w:eastAsia="hu-HU"/>
              </w:rPr>
              <w:t>Iránytástechnikai</w:t>
            </w:r>
            <w:proofErr w:type="spellEnd"/>
            <w:r w:rsidRPr="00F35AF0">
              <w:rPr>
                <w:b/>
                <w:bCs/>
                <w:color w:val="000000"/>
                <w:sz w:val="18"/>
                <w:szCs w:val="18"/>
                <w:lang w:eastAsia="hu-HU"/>
              </w:rPr>
              <w:t xml:space="preserve"> gyakorlatok</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irányítások építőelemei és készülékei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Vezérlési feladatok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Szabályozások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lastRenderedPageBreak/>
              <w:t>10013-16 Áramkörök építése, üzemeltetése</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Elektronikai áramkörök</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155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155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155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155</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Erősítők alkalmazása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gramStart"/>
            <w:r w:rsidRPr="00F35AF0">
              <w:rPr>
                <w:color w:val="000000"/>
                <w:sz w:val="18"/>
                <w:szCs w:val="18"/>
                <w:lang w:eastAsia="hu-HU"/>
              </w:rPr>
              <w:t>Teljesítmény erősítők</w:t>
            </w:r>
            <w:proofErr w:type="gram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Digitális technika II.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 xml:space="preserve">Tápegységek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Oszcillátorok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Elektronikai áramkörök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Erősítők alkalmazása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Digitális berendezések vizsgálata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Jelkeltő áramkörök mérése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10014-16 Mechatronikai rendszerek</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Mechatronika</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78</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Nem villamos mennyiségek mérése villamos úton</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r>
      <w:tr w:rsidR="00935216" w:rsidRPr="001937B8" w:rsidTr="00070F60">
        <w:trPr>
          <w:trHeight w:val="72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gramStart"/>
            <w:r w:rsidRPr="00F35AF0">
              <w:rPr>
                <w:color w:val="000000"/>
                <w:sz w:val="18"/>
                <w:szCs w:val="18"/>
                <w:lang w:eastAsia="hu-HU"/>
              </w:rPr>
              <w:t>Pneumatikus ,</w:t>
            </w:r>
            <w:proofErr w:type="gramEnd"/>
            <w:r w:rsidRPr="00F35AF0">
              <w:rPr>
                <w:color w:val="000000"/>
                <w:sz w:val="18"/>
                <w:szCs w:val="18"/>
                <w:lang w:eastAsia="hu-HU"/>
              </w:rPr>
              <w:t xml:space="preserve"> </w:t>
            </w:r>
            <w:proofErr w:type="spellStart"/>
            <w:r w:rsidRPr="00F35AF0">
              <w:rPr>
                <w:color w:val="000000"/>
                <w:sz w:val="18"/>
                <w:szCs w:val="18"/>
                <w:lang w:eastAsia="hu-HU"/>
              </w:rPr>
              <w:t>elektropneumatikus</w:t>
            </w:r>
            <w:proofErr w:type="spellEnd"/>
            <w:r w:rsidRPr="00F35AF0">
              <w:rPr>
                <w:color w:val="000000"/>
                <w:sz w:val="18"/>
                <w:szCs w:val="18"/>
                <w:lang w:eastAsia="hu-HU"/>
              </w:rPr>
              <w:t xml:space="preserve"> irányítások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 xml:space="preserve">Villamos irányítások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Mechatronika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Nem villamos mennyiségek mérése villamos úton II.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Pneumatikus vezérlések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Elektropneumatikus</w:t>
            </w:r>
            <w:proofErr w:type="spellEnd"/>
            <w:r w:rsidRPr="00F35AF0">
              <w:rPr>
                <w:color w:val="000000"/>
                <w:sz w:val="18"/>
                <w:szCs w:val="18"/>
                <w:lang w:eastAsia="hu-HU"/>
              </w:rPr>
              <w:t xml:space="preserve"> vezérlések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10015-16 Számítógép alkalmazása az elektronikában</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Számítógép alkalmazás</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Általános PLC ismeret</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programozás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Mikrovezérlők</w:t>
            </w:r>
            <w:proofErr w:type="spell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Virtuális műszerek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r>
      <w:tr w:rsidR="00935216" w:rsidRPr="001937B8" w:rsidTr="00070F60">
        <w:trPr>
          <w:gridBefore w:val="1"/>
          <w:wBefore w:w="11" w:type="dxa"/>
          <w:trHeight w:val="480"/>
          <w:jc w:val="center"/>
        </w:trPr>
        <w:tc>
          <w:tcPr>
            <w:tcW w:w="929" w:type="dxa"/>
            <w:vMerge w:val="restart"/>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Szimuláció és PLC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r>
      <w:tr w:rsidR="00935216" w:rsidRPr="001937B8" w:rsidTr="00070F60">
        <w:trPr>
          <w:gridBefore w:val="1"/>
          <w:wBefore w:w="11" w:type="dxa"/>
          <w:trHeight w:val="48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Áramköri tervezőprogramok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 készítése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 tesztelése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proofErr w:type="spellStart"/>
            <w:r w:rsidRPr="00F35AF0">
              <w:rPr>
                <w:b/>
                <w:bCs/>
                <w:color w:val="000000"/>
                <w:sz w:val="18"/>
                <w:szCs w:val="18"/>
                <w:lang w:eastAsia="hu-HU"/>
              </w:rPr>
              <w:t>Mikrovezérlők</w:t>
            </w:r>
            <w:proofErr w:type="spellEnd"/>
            <w:r w:rsidRPr="00F35AF0">
              <w:rPr>
                <w:b/>
                <w:bCs/>
                <w:color w:val="000000"/>
                <w:sz w:val="18"/>
                <w:szCs w:val="18"/>
                <w:lang w:eastAsia="hu-HU"/>
              </w:rPr>
              <w:t xml:space="preserve">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r>
      <w:tr w:rsidR="00935216" w:rsidRPr="001937B8" w:rsidTr="00070F60">
        <w:trPr>
          <w:gridBefore w:val="1"/>
          <w:wBefore w:w="11" w:type="dxa"/>
          <w:trHeight w:val="48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Programtervezési módszerek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Programozási lehetőségek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MPASM</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bl>
    <w:p w:rsidR="00935216" w:rsidRPr="00F35AF0" w:rsidRDefault="00935216" w:rsidP="00DD65F6">
      <w:pPr>
        <w:spacing w:after="0"/>
        <w:jc w:val="left"/>
      </w:pPr>
    </w:p>
    <w:p w:rsidR="00935216" w:rsidRPr="00F35AF0" w:rsidRDefault="00935216" w:rsidP="00DD65F6">
      <w:pPr>
        <w:spacing w:after="0"/>
        <w:jc w:val="left"/>
      </w:pPr>
    </w:p>
    <w:p w:rsidR="00935216" w:rsidRPr="00F35AF0" w:rsidRDefault="00935216" w:rsidP="00CB484D">
      <w:pPr>
        <w:spacing w:after="0"/>
      </w:pPr>
      <w:bookmarkStart w:id="0" w:name="_MON_1522435822"/>
      <w:bookmarkStart w:id="1" w:name="_MON_1524312118"/>
      <w:bookmarkEnd w:id="0"/>
      <w:bookmarkEnd w:id="1"/>
      <w:r w:rsidRPr="00F35AF0">
        <w:t xml:space="preserve">Jelmagyarázat: e/elmélet; </w:t>
      </w:r>
      <w:proofErr w:type="spellStart"/>
      <w:r w:rsidRPr="00F35AF0">
        <w:t>gy</w:t>
      </w:r>
      <w:proofErr w:type="spellEnd"/>
      <w:r w:rsidRPr="00F35AF0">
        <w:t xml:space="preserve">/gyakorlat; </w:t>
      </w:r>
      <w:proofErr w:type="spellStart"/>
      <w:r w:rsidRPr="00F35AF0">
        <w:t>ögy</w:t>
      </w:r>
      <w:proofErr w:type="spellEnd"/>
      <w:r w:rsidRPr="00F35AF0">
        <w:t>/összefüggő szakmai gyakorlat</w:t>
      </w:r>
    </w:p>
    <w:p w:rsidR="00935216" w:rsidRPr="00F35AF0" w:rsidRDefault="00935216" w:rsidP="00CB484D">
      <w:pPr>
        <w:spacing w:after="0"/>
      </w:pPr>
    </w:p>
    <w:p w:rsidR="00935216" w:rsidRPr="00F35AF0" w:rsidRDefault="00935216" w:rsidP="00CB484D">
      <w:pPr>
        <w:spacing w:after="0"/>
      </w:pPr>
      <w:r w:rsidRPr="00F35AF0">
        <w:t>A szakképzésről szóló 2011. évi CLXXXVII. törvény 8.§ (5) bekezdésének megfelelően a táblázatban a nappali rendszerű oktatásra meghatározott tanulói éves kötelező szakmai elméleti és gyakorlati óraszám legalább 90%-a felosztásra került.</w:t>
      </w:r>
    </w:p>
    <w:p w:rsidR="00935216" w:rsidRPr="00F35AF0" w:rsidRDefault="00935216" w:rsidP="00CB484D">
      <w:pPr>
        <w:spacing w:after="0"/>
      </w:pPr>
      <w:r w:rsidRPr="00F35AF0">
        <w:t>A szakmai és vizsgakövetelményben a szakképesítésre meghatározott elmélet/gyakorlat arányának a teljes képzési idő során kell teljesülnie.</w:t>
      </w:r>
    </w:p>
    <w:p w:rsidR="00935216" w:rsidRPr="00F35AF0" w:rsidRDefault="00935216" w:rsidP="00CB484D">
      <w:pPr>
        <w:spacing w:after="0"/>
      </w:pPr>
      <w:r w:rsidRPr="00F35AF0">
        <w:t>A tantárgyakra meghatározott időkeret kötelező érvényű, a témakörökre kialakított óraszám pedig ajánlás.</w:t>
      </w:r>
    </w:p>
    <w:p w:rsidR="00935216" w:rsidRPr="00F35AF0" w:rsidRDefault="00935216" w:rsidP="000A21B7">
      <w:pPr>
        <w:spacing w:after="0"/>
        <w:sectPr w:rsidR="00935216" w:rsidRPr="00F35AF0" w:rsidSect="00CB484D">
          <w:pgSz w:w="16838" w:h="11906" w:orient="landscape"/>
          <w:pgMar w:top="1417" w:right="1417" w:bottom="1417" w:left="1417" w:header="708" w:footer="708" w:gutter="0"/>
          <w:cols w:space="708"/>
          <w:docGrid w:linePitch="360"/>
        </w:sectPr>
      </w:pP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rPr>
        <w:t>11499-12 azonosító számú</w:t>
      </w:r>
    </w:p>
    <w:p w:rsidR="00935216" w:rsidRPr="00F35AF0" w:rsidRDefault="00935216" w:rsidP="00C53E01">
      <w:pPr>
        <w:jc w:val="center"/>
        <w:rPr>
          <w:b/>
          <w:sz w:val="36"/>
        </w:rPr>
      </w:pPr>
      <w:r w:rsidRPr="00F35AF0">
        <w:rPr>
          <w:b/>
          <w:sz w:val="36"/>
        </w:rPr>
        <w:t>Foglalkoztatás II.</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935216" w:rsidRPr="001937B8" w:rsidTr="000805F3">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Foglalkoztatás II.</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FELADATOK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xml:space="preserve">Alkalmazza a </w:t>
            </w:r>
            <w:proofErr w:type="spellStart"/>
            <w:r w:rsidRPr="00F35AF0">
              <w:rPr>
                <w:color w:val="000000"/>
                <w:sz w:val="20"/>
                <w:szCs w:val="20"/>
                <w:lang w:eastAsia="hu-HU"/>
              </w:rPr>
              <w:t>munkaerőpiaci</w:t>
            </w:r>
            <w:proofErr w:type="spellEnd"/>
            <w:r w:rsidRPr="00F35AF0">
              <w:rPr>
                <w:color w:val="000000"/>
                <w:sz w:val="20"/>
                <w:szCs w:val="20"/>
                <w:lang w:eastAsia="hu-HU"/>
              </w:rPr>
              <w:t xml:space="preserve"> technikákat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SZAKMAI ISMERETEK</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SZAKMAI KÉSZSÉGEK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SZEMÉLYES 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TÁRSAS 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MÓDSZERKOMPETENCIÁK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bl>
    <w:p w:rsidR="00935216" w:rsidRPr="00F35AF0" w:rsidRDefault="00935216" w:rsidP="00C53E01">
      <w:pPr>
        <w:jc w:val="center"/>
      </w:pPr>
    </w:p>
    <w:p w:rsidR="00935216" w:rsidRPr="00F35AF0" w:rsidRDefault="00935216" w:rsidP="00C53E01">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F35AF0">
        <w:br w:type="page"/>
      </w:r>
    </w:p>
    <w:p w:rsidR="00935216" w:rsidRPr="00F35AF0" w:rsidRDefault="00935216" w:rsidP="00C53E01">
      <w:pPr>
        <w:spacing w:after="0"/>
      </w:pPr>
    </w:p>
    <w:p w:rsidR="00935216" w:rsidRPr="00F35AF0" w:rsidRDefault="009055CD" w:rsidP="00C53E01">
      <w:pPr>
        <w:pStyle w:val="Listaszerbekezds"/>
        <w:numPr>
          <w:ilvl w:val="0"/>
          <w:numId w:val="8"/>
        </w:numPr>
        <w:tabs>
          <w:tab w:val="right" w:pos="9072"/>
        </w:tabs>
        <w:spacing w:after="0"/>
        <w:rPr>
          <w:b/>
        </w:rPr>
      </w:pPr>
      <w:r>
        <w:rPr>
          <w:b/>
        </w:rPr>
        <w:t>Foglalkoztatás II. tantárgy</w:t>
      </w:r>
      <w:r>
        <w:rPr>
          <w:b/>
        </w:rPr>
        <w:tab/>
        <w:t>15,5 óra/15,5</w:t>
      </w:r>
      <w:r w:rsidR="00935216" w:rsidRPr="00F35AF0">
        <w:rPr>
          <w:b/>
        </w:rPr>
        <w:t xml:space="preserve">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t>A tanuló általános felkészítése az álláskeresés módszereire, technikáira, valamint a munkavállaláshoz, munkaviszony létesítéséhez szükséges alapismeretek elsajátítására.</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r w:rsidRPr="00F35AF0">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Munkajogi alapismeretek</w:t>
      </w:r>
      <w:r w:rsidRPr="00F35AF0">
        <w:rPr>
          <w:b/>
          <w:i/>
        </w:rPr>
        <w:tab/>
        <w:t>4</w:t>
      </w:r>
      <w:r w:rsidR="009055CD">
        <w:rPr>
          <w:b/>
          <w:i/>
        </w:rPr>
        <w:t>,5</w:t>
      </w:r>
      <w:r w:rsidRPr="00F35AF0">
        <w:rPr>
          <w:b/>
          <w:i/>
        </w:rPr>
        <w:t xml:space="preserve"> óra/4</w:t>
      </w:r>
      <w:r w:rsidR="009055CD">
        <w:rPr>
          <w:b/>
          <w:i/>
        </w:rPr>
        <w:t>,5</w:t>
      </w:r>
      <w:r w:rsidRPr="00F35AF0">
        <w:rPr>
          <w:b/>
          <w:i/>
        </w:rPr>
        <w:t xml:space="preserve"> óra</w:t>
      </w:r>
    </w:p>
    <w:p w:rsidR="00935216" w:rsidRPr="00F35AF0" w:rsidRDefault="00935216" w:rsidP="00C53E01">
      <w:pPr>
        <w:spacing w:after="0"/>
        <w:ind w:left="851"/>
      </w:pPr>
      <w:r w:rsidRPr="00F35AF0">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935216" w:rsidRPr="00F35AF0" w:rsidRDefault="00935216" w:rsidP="00C53E01">
      <w:pPr>
        <w:spacing w:after="0"/>
        <w:ind w:left="851"/>
      </w:pPr>
      <w:r w:rsidRPr="00F35AF0">
        <w:t>Munkajogi alapok: felek a munkajogviszonyban, munkaviszony létesítése, munkakör, munkaszerződés módosítása, megszűnése, megszüntetése, felmondás, végkielégítés, pihenőidők, szabadság.</w:t>
      </w:r>
    </w:p>
    <w:p w:rsidR="00935216" w:rsidRPr="00F35AF0" w:rsidRDefault="00935216" w:rsidP="00C53E01">
      <w:pPr>
        <w:spacing w:after="0"/>
        <w:ind w:left="851"/>
      </w:pPr>
      <w:r w:rsidRPr="00F35AF0">
        <w:t>Foglalkoztatási formák: munkaviszony, megbízási jogviszony, vállalkozási jogviszony, közalkalmazotti jogviszony, közszolgálati jogviszony.</w:t>
      </w:r>
    </w:p>
    <w:p w:rsidR="00935216" w:rsidRPr="00F35AF0" w:rsidRDefault="00935216" w:rsidP="00C53E01">
      <w:pPr>
        <w:spacing w:after="0"/>
        <w:ind w:left="851"/>
      </w:pPr>
      <w:r w:rsidRPr="00F35AF0">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Munkaviszony létesítése</w:t>
      </w:r>
      <w:r w:rsidRPr="00F35AF0">
        <w:rPr>
          <w:b/>
          <w:i/>
        </w:rPr>
        <w:tab/>
        <w:t>4 óra/4 óra</w:t>
      </w:r>
    </w:p>
    <w:p w:rsidR="00935216" w:rsidRPr="00F35AF0" w:rsidRDefault="00935216" w:rsidP="00C53E01">
      <w:pPr>
        <w:spacing w:after="0"/>
        <w:ind w:left="851"/>
      </w:pPr>
      <w:r w:rsidRPr="00F35AF0">
        <w:t>Munkaviszony létrejötte, fajtái: munkaszerződés, teljes- és részmunkaidő, határozott és határozatlan munkaviszony, minimálbér és garantált bérminimum, képviselet szabályai, elállás szabályai, próbaidő.</w:t>
      </w:r>
    </w:p>
    <w:p w:rsidR="00935216" w:rsidRPr="00F35AF0" w:rsidRDefault="00935216" w:rsidP="00C53E01">
      <w:pPr>
        <w:spacing w:after="0"/>
        <w:ind w:left="851"/>
      </w:pPr>
      <w:r w:rsidRPr="00F35AF0">
        <w:t>Munkavállaláshoz szükséges iratok, munkaviszony megszűnésekor a munkáltató által kiadandó dokumentumok.</w:t>
      </w:r>
    </w:p>
    <w:p w:rsidR="00935216" w:rsidRPr="00F35AF0" w:rsidRDefault="00935216" w:rsidP="00C53E01">
      <w:pPr>
        <w:spacing w:after="0"/>
        <w:ind w:left="851"/>
      </w:pPr>
      <w:r w:rsidRPr="00F35AF0">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Álláskeresés</w:t>
      </w:r>
      <w:r w:rsidRPr="00F35AF0">
        <w:rPr>
          <w:b/>
          <w:i/>
        </w:rPr>
        <w:tab/>
        <w:t>4 óra/4 óra</w:t>
      </w:r>
    </w:p>
    <w:p w:rsidR="00935216" w:rsidRPr="00F35AF0" w:rsidRDefault="00935216" w:rsidP="00C53E01">
      <w:pPr>
        <w:spacing w:after="0"/>
        <w:ind w:left="851"/>
      </w:pPr>
      <w:r w:rsidRPr="00F35AF0">
        <w:t>Karrierlehetőségek feltérképezése: önismeret, reális célkitűzések, helyi munkaerőpiac ismerete, mobilitás szerepe, képzések szerepe, foglalkoztatási támogatások ismerete.</w:t>
      </w:r>
    </w:p>
    <w:p w:rsidR="00935216" w:rsidRPr="00F35AF0" w:rsidRDefault="00935216" w:rsidP="00C53E01">
      <w:pPr>
        <w:spacing w:after="0"/>
        <w:ind w:left="851"/>
      </w:pPr>
      <w:r w:rsidRPr="00F35AF0">
        <w:t xml:space="preserve">Motivációs levél és önéletrajz készítése: fontossága, formai és tartalmi kritériumai, szakmai önéletrajz fajtái: hagyományos, </w:t>
      </w:r>
      <w:proofErr w:type="spellStart"/>
      <w:r w:rsidRPr="00F35AF0">
        <w:t>Europass</w:t>
      </w:r>
      <w:proofErr w:type="spellEnd"/>
      <w:r w:rsidRPr="00F35AF0">
        <w:t>, amerikai típusú, önéletrajzban szereplő email cím és fénykép megválasztása, motivációs levél felépítése.</w:t>
      </w:r>
    </w:p>
    <w:p w:rsidR="00935216" w:rsidRPr="00F35AF0" w:rsidRDefault="00935216" w:rsidP="00C53E01">
      <w:pPr>
        <w:spacing w:after="0"/>
        <w:ind w:left="851"/>
      </w:pPr>
      <w:r w:rsidRPr="00F35AF0">
        <w:t xml:space="preserve">Álláskeresési módszerek: újsághirdetés, internetes álláskereső oldalak, személyes kapcsolatok, kapcsolati hálózat fontossága, EURES (Európai Foglalkoztatási </w:t>
      </w:r>
      <w:r w:rsidRPr="00F35AF0">
        <w:lastRenderedPageBreak/>
        <w:t>Szolgálat az Európai Unióban történő álláskeresésben), munkaügyi szervezet segítségével történő álláskeresés, cégek adatbázisába történő jelentkezés, közösségi portálok szerepe.</w:t>
      </w:r>
    </w:p>
    <w:p w:rsidR="00935216" w:rsidRPr="00F35AF0" w:rsidRDefault="00935216" w:rsidP="00C53E01">
      <w:pPr>
        <w:spacing w:after="0"/>
        <w:ind w:left="851"/>
      </w:pPr>
      <w:proofErr w:type="spellStart"/>
      <w:r w:rsidRPr="00F35AF0">
        <w:t>Munkaerőpiaci</w:t>
      </w:r>
      <w:proofErr w:type="spellEnd"/>
      <w:r w:rsidRPr="00F35AF0">
        <w:t xml:space="preserve"> technikák alkalmazása: Foglalkozási Információs Tanácsadó (FIT), Foglalkoztatási Információs Pontok (FIP), Nemzeti Pályaorientációs Portál (NPP). </w:t>
      </w:r>
    </w:p>
    <w:p w:rsidR="00935216" w:rsidRPr="00F35AF0" w:rsidRDefault="00935216" w:rsidP="00C53E01">
      <w:pPr>
        <w:spacing w:after="0"/>
        <w:ind w:left="851"/>
      </w:pPr>
      <w:r w:rsidRPr="00F35AF0">
        <w:t>Állásinterjú: felkészülés, megjelenés, szereplés az állásinterjún, testbeszéd szerepe.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Munkanélküliség</w:t>
      </w:r>
      <w:r w:rsidRPr="00F35AF0">
        <w:rPr>
          <w:b/>
          <w:i/>
        </w:rPr>
        <w:tab/>
        <w:t>4 óra/4 óra</w:t>
      </w:r>
    </w:p>
    <w:p w:rsidR="00935216" w:rsidRPr="00F35AF0" w:rsidRDefault="00935216" w:rsidP="00C53E01">
      <w:pPr>
        <w:spacing w:after="0"/>
        <w:ind w:left="851"/>
      </w:pPr>
      <w:r w:rsidRPr="00F35AF0">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35216" w:rsidRPr="00F35AF0" w:rsidRDefault="00935216" w:rsidP="00C53E01">
      <w:pPr>
        <w:spacing w:after="0"/>
        <w:ind w:left="851"/>
      </w:pPr>
      <w:r w:rsidRPr="00F35AF0">
        <w:t xml:space="preserve">Álláskeresési ellátások („passzív eszközök”): álláskeresési járadék és nyugdíj előtti álláskeresési segély. Utazási költségtérítés. </w:t>
      </w:r>
    </w:p>
    <w:p w:rsidR="00935216" w:rsidRPr="00F35AF0" w:rsidRDefault="00935216" w:rsidP="00C53E01">
      <w:pPr>
        <w:spacing w:after="0"/>
        <w:ind w:left="851"/>
      </w:pPr>
      <w:r w:rsidRPr="00F35AF0">
        <w:t xml:space="preserve">Foglalkoztatást helyettesítő támogatás. </w:t>
      </w:r>
    </w:p>
    <w:p w:rsidR="00935216" w:rsidRPr="00F35AF0" w:rsidRDefault="00935216" w:rsidP="00C53E01">
      <w:pPr>
        <w:spacing w:after="0"/>
        <w:ind w:left="851"/>
      </w:pPr>
      <w:r w:rsidRPr="00F35AF0">
        <w:t xml:space="preserve">Közfoglalkoztatás: </w:t>
      </w:r>
      <w:proofErr w:type="spellStart"/>
      <w:r w:rsidRPr="00F35AF0">
        <w:t>közfoglalkoztatás</w:t>
      </w:r>
      <w:proofErr w:type="spellEnd"/>
      <w:r w:rsidRPr="00F35AF0">
        <w:t xml:space="preserve"> célja, közfoglalkozatás célcsoportja, közfoglalkozatás főbb szabályai</w:t>
      </w:r>
    </w:p>
    <w:p w:rsidR="00935216" w:rsidRPr="00F35AF0" w:rsidRDefault="00935216" w:rsidP="00C53E01">
      <w:pPr>
        <w:spacing w:after="0"/>
        <w:ind w:left="851"/>
      </w:pPr>
      <w:r w:rsidRPr="00F35AF0">
        <w:t xml:space="preserve">Munkaügyi szervezet: Nemzeti Foglalkoztatási Szervezet (NFSZ) felépítése, Nemzeti Munkaügyi Hivatal, munkaügyi központ, kirendeltség feladatai. </w:t>
      </w:r>
    </w:p>
    <w:p w:rsidR="00935216" w:rsidRPr="00F35AF0" w:rsidRDefault="00935216" w:rsidP="00C53E01">
      <w:pPr>
        <w:spacing w:after="0"/>
        <w:ind w:left="851"/>
      </w:pPr>
      <w:r w:rsidRPr="00F35AF0">
        <w:t>Az álláskeresők részére nyújtott támogatások („aktív eszközök”): önfoglalkoztatás támogatása, foglalkoztatást elősegítő támogatások (képzések, béralapú támogatások, mobilitási támogatások).</w:t>
      </w:r>
    </w:p>
    <w:p w:rsidR="00935216" w:rsidRPr="00F35AF0" w:rsidRDefault="00935216" w:rsidP="00C53E01">
      <w:pPr>
        <w:spacing w:after="0"/>
        <w:ind w:left="851"/>
      </w:pPr>
      <w:r w:rsidRPr="00F35AF0">
        <w:t>Vállalkozások létrehozása és működtetése: társas vállalkozási formák, egyéni vállalkozás, mezőgazdasági őstermelő, nyilvántartásba vétel, működés, vállalkozás megszűnésének, megszüntetésének szabályai.</w:t>
      </w:r>
    </w:p>
    <w:p w:rsidR="00935216" w:rsidRPr="00F35AF0" w:rsidRDefault="00935216" w:rsidP="00C53E01">
      <w:pPr>
        <w:spacing w:after="0"/>
        <w:ind w:left="851"/>
      </w:pPr>
      <w:r w:rsidRPr="00F35AF0">
        <w:t>A munkaerőpiac sajátosságai, NFSZ szolgáltatásai: pályaválasztási tanácsadás, munka- és pályatanácsadás, álláskeresési tanácsadás, álláskereső klub, pszichológiai tanácsadás.</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p w:rsidR="00935216" w:rsidRPr="00F35AF0" w:rsidRDefault="00935216"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0805F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0805F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lastRenderedPageBreak/>
        <w:t>A tantárgy elsajátítása során alkalmazható tanulói tevékenységformák (ajánlás)</w:t>
      </w:r>
    </w:p>
    <w:p w:rsidR="00935216" w:rsidRPr="00F35AF0" w:rsidRDefault="00935216"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0805F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0805F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 feldolgozó tevékenységek</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Ismeretalkalmazási gyakorló tevékenységek, feladatok</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rPr>
        <w:t>11498-12 azonosító számú</w:t>
      </w:r>
    </w:p>
    <w:p w:rsidR="00935216" w:rsidRPr="00F35AF0" w:rsidRDefault="00935216" w:rsidP="00C53E01">
      <w:pPr>
        <w:jc w:val="center"/>
        <w:rPr>
          <w:b/>
          <w:sz w:val="36"/>
        </w:rPr>
      </w:pPr>
      <w:r w:rsidRPr="00F35AF0">
        <w:rPr>
          <w:b/>
          <w:sz w:val="36"/>
        </w:rPr>
        <w:t xml:space="preserve">Foglalkoztatás I. </w:t>
      </w:r>
    </w:p>
    <w:p w:rsidR="00935216" w:rsidRPr="00F35AF0" w:rsidRDefault="00935216" w:rsidP="00C53E01">
      <w:pPr>
        <w:jc w:val="center"/>
        <w:rPr>
          <w:b/>
          <w:sz w:val="36"/>
        </w:rPr>
      </w:pPr>
      <w:r w:rsidRPr="00F35AF0">
        <w:rPr>
          <w:b/>
          <w:sz w:val="36"/>
        </w:rPr>
        <w:t>(érettségire épülő képzések esetén)</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935216" w:rsidRPr="001937B8" w:rsidTr="000805F3">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Foglalkoztatás I.</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FELADATOK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SZAKMAI ISMERETEK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SZAKMAI KÉSZSÉGEK</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76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SZEMÉLYES 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TÁRSAS 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MÓDSZERKOMPETENCIÁK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bl>
    <w:p w:rsidR="00935216" w:rsidRPr="00F35AF0" w:rsidRDefault="00935216" w:rsidP="00C53E01"/>
    <w:p w:rsidR="00935216" w:rsidRPr="00F35AF0" w:rsidRDefault="00935216" w:rsidP="00C53E01">
      <w:r w:rsidRPr="00F35AF0">
        <w:br w:type="page"/>
      </w:r>
    </w:p>
    <w:p w:rsidR="00935216" w:rsidRPr="00F35AF0" w:rsidRDefault="00935216" w:rsidP="00C53E01">
      <w:pPr>
        <w:spacing w:after="0"/>
      </w:pPr>
    </w:p>
    <w:p w:rsidR="00935216" w:rsidRPr="00F35AF0" w:rsidRDefault="009055CD" w:rsidP="00C53E01">
      <w:pPr>
        <w:pStyle w:val="Listaszerbekezds"/>
        <w:numPr>
          <w:ilvl w:val="0"/>
          <w:numId w:val="8"/>
        </w:numPr>
        <w:tabs>
          <w:tab w:val="right" w:pos="9072"/>
        </w:tabs>
        <w:spacing w:after="0"/>
        <w:rPr>
          <w:b/>
        </w:rPr>
      </w:pPr>
      <w:r>
        <w:rPr>
          <w:b/>
        </w:rPr>
        <w:t>Foglalkoztatás I. tantárgy</w:t>
      </w:r>
      <w:r>
        <w:rPr>
          <w:b/>
        </w:rPr>
        <w:tab/>
        <w:t>62 óra/62</w:t>
      </w:r>
      <w:r w:rsidR="00935216" w:rsidRPr="00F35AF0">
        <w:rPr>
          <w:b/>
        </w:rPr>
        <w:t xml:space="preserve">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t>A tantárgy tanításának célja, hogy a diákok alkalmasak legyenek egy idegen nyelvű állásinterjún eredményesen és hatékonyan részt venni.</w:t>
      </w:r>
    </w:p>
    <w:p w:rsidR="00935216" w:rsidRPr="00F35AF0" w:rsidRDefault="00935216" w:rsidP="00C53E01">
      <w:pPr>
        <w:spacing w:after="0"/>
        <w:ind w:left="426"/>
      </w:pPr>
      <w:r w:rsidRPr="00F35AF0">
        <w:t>Ehhez kapcsolódóan tudjanak idegen nyelven személyes és szakmai vonatkozást is beleértve bemutatkozni, a munkavállaláshoz kapcsolódóan pedig egy egyszerű formanyomtatványt kitölteni.</w:t>
      </w:r>
    </w:p>
    <w:p w:rsidR="00935216" w:rsidRPr="00F35AF0" w:rsidRDefault="00935216" w:rsidP="00C53E01">
      <w:pPr>
        <w:spacing w:after="0"/>
        <w:ind w:left="426"/>
      </w:pPr>
      <w:r w:rsidRPr="00F35AF0">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r w:rsidRPr="00F35AF0">
        <w:t>Idegen nyelvek</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Nyelvtani rendszerezés 1</w:t>
      </w:r>
      <w:r w:rsidRPr="00F35AF0">
        <w:rPr>
          <w:b/>
          <w:i/>
        </w:rPr>
        <w:tab/>
        <w:t>8 óra/8 óra</w:t>
      </w:r>
    </w:p>
    <w:p w:rsidR="00935216" w:rsidRPr="00F35AF0" w:rsidRDefault="00935216" w:rsidP="00C53E01">
      <w:pPr>
        <w:spacing w:after="0"/>
        <w:ind w:left="851"/>
      </w:pPr>
      <w:r w:rsidRPr="00F35AF0">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935216" w:rsidRPr="00F35AF0" w:rsidRDefault="00935216" w:rsidP="00C53E01">
      <w:pPr>
        <w:spacing w:after="0"/>
        <w:ind w:left="851"/>
      </w:pPr>
      <w:r w:rsidRPr="00F35AF0">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Nyelvtani rendszerezés 2</w:t>
      </w:r>
      <w:r w:rsidRPr="00F35AF0">
        <w:rPr>
          <w:b/>
          <w:i/>
        </w:rPr>
        <w:tab/>
        <w:t>8 óra/8 óra</w:t>
      </w:r>
    </w:p>
    <w:p w:rsidR="00935216" w:rsidRPr="00F35AF0" w:rsidRDefault="00935216" w:rsidP="00C53E01">
      <w:pPr>
        <w:spacing w:after="0"/>
        <w:ind w:left="851"/>
      </w:pPr>
      <w:r w:rsidRPr="00F35AF0">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35AF0">
        <w:lastRenderedPageBreak/>
        <w:t>válik arra, hogy az állásinterjún elhangozott kérdésekre relevánsan tudjon felelni, illetve képes legyen tájékozódni a munkakörülményekről és lehetőségekről.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Nyelvi készségfejlesztés</w:t>
      </w:r>
      <w:r w:rsidRPr="00F35AF0">
        <w:rPr>
          <w:b/>
          <w:i/>
        </w:rPr>
        <w:tab/>
        <w:t>24 óra/24 óra</w:t>
      </w:r>
    </w:p>
    <w:p w:rsidR="00935216" w:rsidRPr="00F35AF0" w:rsidRDefault="00935216" w:rsidP="00C53E01">
      <w:pPr>
        <w:spacing w:after="0"/>
        <w:ind w:left="851"/>
      </w:pPr>
      <w:r w:rsidRPr="00F35AF0">
        <w:t>(Az induktív nyelvtanulási képesség és az idegen nyelvi asszociatív memória fejlesztése fonetikai készségfejlesztéssel kiegészítve)</w:t>
      </w:r>
    </w:p>
    <w:p w:rsidR="00935216" w:rsidRPr="00F35AF0" w:rsidRDefault="00935216" w:rsidP="00C53E01">
      <w:pPr>
        <w:spacing w:after="0"/>
        <w:ind w:left="851"/>
      </w:pPr>
    </w:p>
    <w:p w:rsidR="00935216" w:rsidRPr="00F35AF0" w:rsidRDefault="00935216" w:rsidP="00C53E01">
      <w:pPr>
        <w:spacing w:after="0"/>
        <w:ind w:left="851"/>
      </w:pPr>
      <w:r w:rsidRPr="00F35AF0">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35216" w:rsidRPr="00F35AF0" w:rsidRDefault="00935216" w:rsidP="00C53E01">
      <w:pPr>
        <w:spacing w:after="0"/>
        <w:ind w:left="851"/>
      </w:pPr>
      <w:r w:rsidRPr="00F35AF0">
        <w:t>Az elsajátítandó témakörök:</w:t>
      </w:r>
    </w:p>
    <w:p w:rsidR="00935216" w:rsidRPr="00F35AF0" w:rsidRDefault="00935216" w:rsidP="00C53E01">
      <w:pPr>
        <w:spacing w:after="0"/>
        <w:ind w:left="851"/>
      </w:pPr>
      <w:r w:rsidRPr="00F35AF0">
        <w:t>-</w:t>
      </w:r>
      <w:r w:rsidRPr="00F35AF0">
        <w:tab/>
        <w:t>személyes bemutatkozás</w:t>
      </w:r>
    </w:p>
    <w:p w:rsidR="00935216" w:rsidRPr="00F35AF0" w:rsidRDefault="00935216" w:rsidP="00C53E01">
      <w:pPr>
        <w:spacing w:after="0"/>
        <w:ind w:left="851"/>
      </w:pPr>
      <w:r w:rsidRPr="00F35AF0">
        <w:t>-</w:t>
      </w:r>
      <w:r w:rsidRPr="00F35AF0">
        <w:tab/>
        <w:t>a munka világa</w:t>
      </w:r>
    </w:p>
    <w:p w:rsidR="00935216" w:rsidRPr="00F35AF0" w:rsidRDefault="00935216" w:rsidP="00C53E01">
      <w:pPr>
        <w:spacing w:after="0"/>
        <w:ind w:left="851"/>
      </w:pPr>
      <w:r w:rsidRPr="00F35AF0">
        <w:t>-</w:t>
      </w:r>
      <w:r w:rsidRPr="00F35AF0">
        <w:tab/>
        <w:t>napi tevékenységek, aktivitás</w:t>
      </w:r>
    </w:p>
    <w:p w:rsidR="00935216" w:rsidRPr="00F35AF0" w:rsidRDefault="00935216" w:rsidP="00C53E01">
      <w:pPr>
        <w:spacing w:after="0"/>
        <w:ind w:left="851"/>
      </w:pPr>
      <w:r w:rsidRPr="00F35AF0">
        <w:t>-</w:t>
      </w:r>
      <w:r w:rsidRPr="00F35AF0">
        <w:tab/>
        <w:t>lakás, ház</w:t>
      </w:r>
    </w:p>
    <w:p w:rsidR="00935216" w:rsidRPr="00F35AF0" w:rsidRDefault="00935216" w:rsidP="00C53E01">
      <w:pPr>
        <w:spacing w:after="0"/>
        <w:ind w:left="851"/>
      </w:pPr>
      <w:r w:rsidRPr="00F35AF0">
        <w:t>-</w:t>
      </w:r>
      <w:r w:rsidRPr="00F35AF0">
        <w:tab/>
        <w:t xml:space="preserve">utazás, </w:t>
      </w:r>
    </w:p>
    <w:p w:rsidR="00935216" w:rsidRPr="00F35AF0" w:rsidRDefault="00935216" w:rsidP="00C53E01">
      <w:pPr>
        <w:spacing w:after="0"/>
        <w:ind w:left="851"/>
      </w:pPr>
      <w:r w:rsidRPr="00F35AF0">
        <w:t>-</w:t>
      </w:r>
      <w:r w:rsidRPr="00F35AF0">
        <w:tab/>
        <w:t xml:space="preserve">étkezés  </w:t>
      </w:r>
    </w:p>
    <w:p w:rsidR="00935216" w:rsidRPr="00F35AF0" w:rsidRDefault="00935216" w:rsidP="00C53E01">
      <w:pPr>
        <w:spacing w:after="0"/>
        <w:ind w:left="851"/>
      </w:pPr>
      <w:r w:rsidRPr="00F35AF0">
        <w:t>Ezen a témakörön keresztül valósul meg a fonetikai dekódolási képességfejlesztés is, amely során a célnyelv legfontosabb fonetikai szabályaival ismerkedik meg a nyelvtanuló.</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Munkavállalói szókin</w:t>
      </w:r>
      <w:r w:rsidR="009055CD">
        <w:rPr>
          <w:b/>
          <w:i/>
        </w:rPr>
        <w:t>cs</w:t>
      </w:r>
      <w:r w:rsidR="009055CD">
        <w:rPr>
          <w:b/>
          <w:i/>
        </w:rPr>
        <w:tab/>
        <w:t>22 óra/22</w:t>
      </w:r>
      <w:r w:rsidRPr="00F35AF0">
        <w:rPr>
          <w:b/>
          <w:i/>
        </w:rPr>
        <w:t xml:space="preserve"> óra</w:t>
      </w:r>
    </w:p>
    <w:p w:rsidR="00935216" w:rsidRPr="00F35AF0" w:rsidRDefault="00935216" w:rsidP="00C53E01">
      <w:pPr>
        <w:spacing w:after="0"/>
        <w:ind w:left="851"/>
      </w:pPr>
      <w:r w:rsidRPr="00F35AF0">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Az órák kb. 50%-</w:t>
      </w:r>
      <w:proofErr w:type="gramStart"/>
      <w:r w:rsidRPr="00F35AF0">
        <w:t>a</w:t>
      </w:r>
      <w:proofErr w:type="gramEnd"/>
      <w:r w:rsidRPr="00F35AF0">
        <w:t xml:space="preserve"> egyszerű tanteremben történjen, egy másik fele pedig számítógépes tanterem, hiszen az oktatás egy jelentős részben digitális tananyag által támogatott formában zajlik.</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lastRenderedPageBreak/>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r w:rsidRPr="00F35AF0">
        <w:rPr>
          <w:i/>
        </w:rPr>
        <w:t>A tananyag kb. fele digitális tartalmú oktatási anyag, így speciálisak mind a módszerek, mind pedig a tanulói tevékenységformák.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p w:rsidR="00935216" w:rsidRPr="00F35AF0" w:rsidRDefault="00935216"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0805F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0805F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935216" w:rsidRPr="00F35AF0" w:rsidRDefault="00935216"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0805F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0805F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 feldolgozó tevékenységek</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Ismeretalkalmazási gyakorló tevékenységek, feladatok</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Komplex információk körében</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Csoportos munkaformák körében</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DA3C8C">
        <w:rPr>
          <w:b/>
          <w:sz w:val="36"/>
        </w:rPr>
        <w:t>10007-</w:t>
      </w:r>
      <w:r w:rsidRPr="00F35AF0">
        <w:rPr>
          <w:b/>
          <w:sz w:val="36"/>
        </w:rPr>
        <w:t>16 azonosító számú</w:t>
      </w:r>
    </w:p>
    <w:p w:rsidR="00935216" w:rsidRPr="00F35AF0" w:rsidRDefault="00935216" w:rsidP="00C53E01">
      <w:pPr>
        <w:jc w:val="center"/>
        <w:rPr>
          <w:b/>
          <w:sz w:val="36"/>
        </w:rPr>
      </w:pPr>
      <w:r w:rsidRPr="00F35AF0">
        <w:rPr>
          <w:b/>
          <w:sz w:val="36"/>
        </w:rPr>
        <w:t>Informatikai és műszaki alapok</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Default="00935216" w:rsidP="00C53E01">
      <w:r w:rsidRPr="00F35AF0">
        <w:lastRenderedPageBreak/>
        <w:t>A 10007-16 azonosító számú Informatikai és műszaki alapok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935216" w:rsidRPr="001937B8" w:rsidTr="00F35AF0">
        <w:trPr>
          <w:trHeight w:val="1755"/>
          <w:jc w:val="center"/>
        </w:trPr>
        <w:tc>
          <w:tcPr>
            <w:tcW w:w="398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textDirection w:val="btLr"/>
            <w:vAlign w:val="bottom"/>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Műszaki informatika gyakorlat</w:t>
            </w:r>
          </w:p>
        </w:tc>
        <w:tc>
          <w:tcPr>
            <w:tcW w:w="700" w:type="dxa"/>
            <w:textDirection w:val="btLr"/>
            <w:vAlign w:val="bottom"/>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Műszaki ismeretek</w:t>
            </w:r>
          </w:p>
        </w:tc>
        <w:tc>
          <w:tcPr>
            <w:tcW w:w="700" w:type="dxa"/>
            <w:textDirection w:val="btLr"/>
            <w:vAlign w:val="bottom"/>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Műszaki gyakorlat</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FELADATOK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Hardvert, jogtiszta szoftvereket alkalmaz</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Irodai programcsomagot egyedi és integrált módon használ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Egyszerű multimédiás és kommunikációs alkalmazásokat kezel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Adatmentést végez, informatikai biztonsági eszközöket használ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LAN és WAN hálózatokat használ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Egyszerű informatikai angol nyelvű szakmai szöveget megért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Terveket, műszaki leírásokat olvas, értelmez</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A munkavégzéssel összefüggő általános szabályokat alkalmazza</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A munkahelyi minőségbiztosítási előírásokat alkalmazza</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Meghatározza a műveleti sorrendet és a felhasználandó anyagszükségletet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Kiválasztja a munkafolyamathoz szükséges eszközöket, szerszámokat, készülékeket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Munkaműveletekről vázlatos rajzot készít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76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Mechanikus és villamos mérőeszközökkel elvégzi a technológiai alapműveletekhez szükséges méréseket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76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Fém és műanyag munkadarabokat megmunkál (vág, fúr, forgácsol, fűrészel, hajlít, reszel, csiszol)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Villamos és mechanikai kötéseket készít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Kisgépeket, kéziszerszámokat használ a technológiai alapműveleteknél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A munkafeladatok elvégzéséről jegyzőkönyvet készít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Részt vesz a munka- és balesetvédelmi oktatáson</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102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Betartja és betartatja a munka-, baleset-, tűz- és környezetvédelmi, valamint a szakmára, szerelési javítási technológiára vonatkozó előírásokat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Részt vesz a tűzoltásban, mentésben, elsősegélyt nyújt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102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lastRenderedPageBreak/>
              <w:br/>
              <w:t>Betartja és betartatja a veszélyes és a szelektív hulladékgyűjtés szabályait, a veszélyes anyagokra vonatkozó előírásokat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SZAKMAI ISMERETEK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Általános munkavédelem</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Általános tűzvédelem</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Elsősegélynyújtás</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Érintésvédelem</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Mechanikai mérések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Műszaki ábrázolás</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Műszaki dokumentáció</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Villamos és gépész rajzjelek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Elektronikus mérőműszerek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Finommechanikai elemek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Környezetvédelem, veszélyes hulladékok kezelése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Mechanikai mérőműszerek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Szabványok felépítése és rendszere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Számítógépek felépítése és alkalmazása, perifériák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Villamos gépek biztonságtechnikája</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Elektromechanikus mérőműszerek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Elektrotechnikai alapismeretek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Gépelemek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Gyártásismeret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Informatikai angol nyelv</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Mechanika</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Számítógépes hálózatok alkalmazása, típusai</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Villamos mérések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Elektronikus áramkörök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SZAKMAI KÉSZSÉGEK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Műszaki rajz olvasása, értelmezése, készítése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Szakmai számolási készség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Idegen nyelvű géphasználati feliratok értelmezése, megértése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Egyszerű kapcsolási rajz olvasása, értelmezése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Informatikai alapismeretek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SZEMÉLYES KOMPETENCIÁK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Kézügyesség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Erős fizikum</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TÁRSAS KOMPETENCIÁK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Prezentációs készség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Kommunikációs rugalmasság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Nyelvhelyesség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MÓDSZERKOMPETENCIÁK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Logikus gondolkodás</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Rendszerező képesség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bl>
    <w:p w:rsidR="00935216" w:rsidRPr="00F35AF0" w:rsidRDefault="00935216" w:rsidP="00C53E01"/>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Műszaki informatika gyakorlat tantárgy</w:t>
      </w:r>
      <w:r w:rsidRPr="00F35AF0">
        <w:rPr>
          <w:b/>
        </w:rPr>
        <w:tab/>
        <w:t xml:space="preserve">36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B14C58">
      <w:pPr>
        <w:widowControl w:val="0"/>
        <w:suppressAutoHyphens/>
        <w:ind w:left="709"/>
      </w:pPr>
      <w:r w:rsidRPr="00F35AF0">
        <w:t>A tanulók ismerjék meg alapszinten a számítógép hardver elemeit, ismerjék és alkalmazzák a különböző adathordozókat. Ismerjék meg az operációs rendszereket, és azok alapvető jellemzőit.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Informatikai alapismeretek</w:t>
      </w:r>
      <w:r w:rsidRPr="00F35AF0">
        <w:rPr>
          <w:b/>
          <w:i/>
        </w:rPr>
        <w:tab/>
        <w:t xml:space="preserve">12 óra/… </w:t>
      </w:r>
      <w:proofErr w:type="spellStart"/>
      <w:r w:rsidRPr="00F35AF0">
        <w:rPr>
          <w:b/>
          <w:i/>
        </w:rPr>
        <w:t>óra</w:t>
      </w:r>
      <w:proofErr w:type="spellEnd"/>
    </w:p>
    <w:p w:rsidR="00935216" w:rsidRPr="00F35AF0" w:rsidRDefault="00935216" w:rsidP="00951E90">
      <w:pPr>
        <w:spacing w:after="0"/>
        <w:ind w:left="851"/>
      </w:pPr>
      <w:r w:rsidRPr="00F35AF0">
        <w:t>Informatikai alapfogalmak</w:t>
      </w:r>
    </w:p>
    <w:p w:rsidR="00935216" w:rsidRPr="00F35AF0" w:rsidRDefault="00935216" w:rsidP="00951E90">
      <w:pPr>
        <w:spacing w:after="0"/>
        <w:ind w:left="851"/>
      </w:pPr>
      <w:r w:rsidRPr="00F35AF0">
        <w:t>A Neumann-elvű számítógépek elvi felépítése</w:t>
      </w:r>
    </w:p>
    <w:p w:rsidR="00935216" w:rsidRPr="00F35AF0" w:rsidRDefault="00935216" w:rsidP="00951E90">
      <w:pPr>
        <w:spacing w:after="0"/>
        <w:ind w:left="851"/>
      </w:pPr>
      <w:r w:rsidRPr="00F35AF0">
        <w:t>Központi egység és perifériák</w:t>
      </w:r>
    </w:p>
    <w:p w:rsidR="00935216" w:rsidRPr="00F35AF0" w:rsidRDefault="00935216" w:rsidP="00951E90">
      <w:pPr>
        <w:spacing w:after="0"/>
        <w:ind w:left="851"/>
      </w:pPr>
      <w:r w:rsidRPr="00F35AF0">
        <w:t>Memória, vezérlő, aritmetikai egység, perifériák, háttértárak</w:t>
      </w:r>
    </w:p>
    <w:p w:rsidR="00935216" w:rsidRPr="00F35AF0" w:rsidRDefault="00935216" w:rsidP="00951E90">
      <w:pPr>
        <w:spacing w:after="0"/>
        <w:ind w:left="851"/>
      </w:pPr>
      <w:r w:rsidRPr="00F35AF0">
        <w:t>Hardver alapismeretek</w:t>
      </w:r>
    </w:p>
    <w:p w:rsidR="00935216" w:rsidRPr="00F35AF0" w:rsidRDefault="00935216" w:rsidP="00951E90">
      <w:pPr>
        <w:spacing w:after="0"/>
        <w:ind w:left="851"/>
      </w:pPr>
      <w:r w:rsidRPr="00F35AF0">
        <w:t>Az alapkonfiguráció kialakítása</w:t>
      </w:r>
    </w:p>
    <w:p w:rsidR="00935216" w:rsidRPr="00F35AF0" w:rsidRDefault="00935216" w:rsidP="00951E90">
      <w:pPr>
        <w:spacing w:after="0"/>
        <w:ind w:left="851"/>
      </w:pPr>
      <w:r w:rsidRPr="00F35AF0">
        <w:t>Input és output egységek</w:t>
      </w:r>
    </w:p>
    <w:p w:rsidR="00935216" w:rsidRPr="00F35AF0" w:rsidRDefault="00935216" w:rsidP="00951E90">
      <w:pPr>
        <w:spacing w:after="0"/>
        <w:ind w:left="851"/>
      </w:pPr>
      <w:r w:rsidRPr="00F35AF0">
        <w:t xml:space="preserve">Cserélhető adathordozók (CD, DVD, </w:t>
      </w:r>
      <w:proofErr w:type="spellStart"/>
      <w:r w:rsidRPr="00F35AF0">
        <w:t>pendrive</w:t>
      </w:r>
      <w:proofErr w:type="spellEnd"/>
      <w:r w:rsidRPr="00F35AF0">
        <w:t xml:space="preserve">, </w:t>
      </w:r>
      <w:proofErr w:type="spellStart"/>
      <w:r w:rsidRPr="00F35AF0">
        <w:t>compact</w:t>
      </w:r>
      <w:proofErr w:type="spellEnd"/>
      <w:r w:rsidRPr="00F35AF0">
        <w:t xml:space="preserve"> </w:t>
      </w:r>
      <w:proofErr w:type="spellStart"/>
      <w:r w:rsidRPr="00F35AF0">
        <w:t>flash</w:t>
      </w:r>
      <w:proofErr w:type="spellEnd"/>
      <w:r w:rsidRPr="00F35AF0">
        <w:t xml:space="preserve"> stb.)</w:t>
      </w:r>
    </w:p>
    <w:p w:rsidR="00935216" w:rsidRPr="00F35AF0" w:rsidRDefault="00935216" w:rsidP="00951E90">
      <w:pPr>
        <w:spacing w:after="0"/>
        <w:ind w:left="851"/>
      </w:pPr>
      <w:r w:rsidRPr="00F35AF0">
        <w:t>Könyvtárszerkezet, kialakításuk a háttértárakon</w:t>
      </w:r>
    </w:p>
    <w:p w:rsidR="00935216" w:rsidRPr="00F35AF0" w:rsidRDefault="00935216" w:rsidP="00951E90">
      <w:pPr>
        <w:spacing w:after="0"/>
        <w:ind w:left="851"/>
      </w:pPr>
      <w:r w:rsidRPr="00F35AF0">
        <w:t>Fontosabb operációs rendszerek, jellemzőik</w:t>
      </w:r>
    </w:p>
    <w:p w:rsidR="00935216" w:rsidRPr="00F35AF0" w:rsidRDefault="00935216" w:rsidP="00951E90">
      <w:pPr>
        <w:spacing w:after="0"/>
        <w:ind w:left="851"/>
      </w:pPr>
      <w:r w:rsidRPr="00F35AF0">
        <w:t>Rendszeres biztonsági mentések fontossága</w:t>
      </w:r>
    </w:p>
    <w:p w:rsidR="00935216" w:rsidRPr="00F35AF0" w:rsidRDefault="00935216" w:rsidP="00951E90">
      <w:pPr>
        <w:spacing w:after="0"/>
        <w:ind w:left="851"/>
      </w:pPr>
      <w:r w:rsidRPr="00F35AF0">
        <w:t>Adatmentés</w:t>
      </w:r>
    </w:p>
    <w:p w:rsidR="00935216" w:rsidRPr="00F35AF0" w:rsidRDefault="00935216" w:rsidP="00951E90">
      <w:pPr>
        <w:spacing w:after="0"/>
        <w:ind w:left="851"/>
      </w:pPr>
      <w:r w:rsidRPr="00F35AF0">
        <w:t>Jelszavas állományvédelem, attribútumok</w:t>
      </w:r>
    </w:p>
    <w:p w:rsidR="00935216" w:rsidRPr="00F35AF0" w:rsidRDefault="00935216" w:rsidP="00951E90">
      <w:pPr>
        <w:spacing w:after="0"/>
        <w:ind w:left="851"/>
      </w:pPr>
      <w:r w:rsidRPr="00F35AF0">
        <w:t>Az adatkezelés eszközei: tömörítés, kicsomagolás, archiválás, adatvédelem</w:t>
      </w:r>
    </w:p>
    <w:p w:rsidR="00935216" w:rsidRPr="00F35AF0" w:rsidRDefault="00935216" w:rsidP="00951E90">
      <w:pPr>
        <w:spacing w:after="0"/>
        <w:ind w:left="851"/>
      </w:pPr>
      <w:r w:rsidRPr="00F35AF0">
        <w:t>Egyszerű programok telepítése</w:t>
      </w:r>
    </w:p>
    <w:p w:rsidR="00935216" w:rsidRPr="00F35AF0" w:rsidRDefault="00935216" w:rsidP="00951E90">
      <w:pPr>
        <w:spacing w:after="0"/>
        <w:ind w:left="851"/>
      </w:pPr>
      <w:r w:rsidRPr="00F35AF0">
        <w:t xml:space="preserve">Szerzői jog: </w:t>
      </w:r>
      <w:proofErr w:type="spellStart"/>
      <w:r w:rsidRPr="00F35AF0">
        <w:t>creative</w:t>
      </w:r>
      <w:proofErr w:type="spellEnd"/>
      <w:r w:rsidRPr="00F35AF0">
        <w:t xml:space="preserve"> </w:t>
      </w:r>
      <w:proofErr w:type="spellStart"/>
      <w:r w:rsidRPr="00F35AF0">
        <w:t>commons</w:t>
      </w:r>
      <w:proofErr w:type="spellEnd"/>
    </w:p>
    <w:p w:rsidR="00935216" w:rsidRPr="00F35AF0" w:rsidRDefault="00935216" w:rsidP="00C53E01">
      <w:pPr>
        <w:tabs>
          <w:tab w:val="left" w:pos="1418"/>
          <w:tab w:val="right" w:pos="9072"/>
        </w:tabs>
        <w:spacing w:after="0"/>
        <w:ind w:left="851"/>
      </w:pPr>
      <w:r w:rsidRPr="00F35AF0">
        <w:t>Magyarországon hatályos vonatkozó jogszabályok tartalmának ismerete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Irodai alkalmazások</w:t>
      </w:r>
      <w:r w:rsidRPr="00F35AF0">
        <w:rPr>
          <w:b/>
          <w:i/>
        </w:rPr>
        <w:tab/>
        <w:t xml:space="preserve">12 óra/… </w:t>
      </w:r>
      <w:proofErr w:type="spellStart"/>
      <w:r w:rsidRPr="00F35AF0">
        <w:rPr>
          <w:b/>
          <w:i/>
        </w:rPr>
        <w:t>óra</w:t>
      </w:r>
      <w:proofErr w:type="spellEnd"/>
    </w:p>
    <w:p w:rsidR="00935216" w:rsidRPr="00F35AF0" w:rsidRDefault="00935216" w:rsidP="00B14C58">
      <w:pPr>
        <w:spacing w:after="0"/>
        <w:ind w:left="851"/>
      </w:pPr>
      <w:r w:rsidRPr="00F35AF0">
        <w:t>Az irodai alkalmazások használata feladatmegoldások során</w:t>
      </w:r>
    </w:p>
    <w:p w:rsidR="00935216" w:rsidRPr="00F35AF0" w:rsidRDefault="00935216" w:rsidP="00B14C58">
      <w:pPr>
        <w:spacing w:after="0"/>
        <w:ind w:left="851"/>
      </w:pPr>
      <w:r w:rsidRPr="00F35AF0">
        <w:t>Megjelenítésre vonatkozó beállítások</w:t>
      </w:r>
    </w:p>
    <w:p w:rsidR="00935216" w:rsidRPr="00F35AF0" w:rsidRDefault="00935216" w:rsidP="00B14C58">
      <w:pPr>
        <w:spacing w:after="0"/>
        <w:ind w:left="851"/>
      </w:pPr>
      <w:r w:rsidRPr="00F35AF0">
        <w:t xml:space="preserve">Formázási műveletek </w:t>
      </w:r>
    </w:p>
    <w:p w:rsidR="00935216" w:rsidRPr="00F35AF0" w:rsidRDefault="00935216" w:rsidP="00B14C58">
      <w:pPr>
        <w:spacing w:after="0"/>
        <w:ind w:left="851"/>
      </w:pPr>
      <w:r w:rsidRPr="00F35AF0">
        <w:t>Helyesírás ellenőrzése</w:t>
      </w:r>
    </w:p>
    <w:p w:rsidR="00935216" w:rsidRPr="00F35AF0" w:rsidRDefault="00935216" w:rsidP="00B14C58">
      <w:pPr>
        <w:spacing w:after="0"/>
        <w:ind w:left="851"/>
      </w:pPr>
      <w:r w:rsidRPr="00F35AF0">
        <w:t>Tartalomjegyzék, ábrajegyzék, tárgymutató használata</w:t>
      </w:r>
    </w:p>
    <w:p w:rsidR="00935216" w:rsidRPr="00F35AF0" w:rsidRDefault="00935216" w:rsidP="00B14C58">
      <w:pPr>
        <w:spacing w:after="0"/>
        <w:ind w:left="851"/>
      </w:pPr>
      <w:r w:rsidRPr="00F35AF0">
        <w:t>Táblázatok használata</w:t>
      </w:r>
    </w:p>
    <w:p w:rsidR="00935216" w:rsidRPr="00F35AF0" w:rsidRDefault="00935216" w:rsidP="00B14C58">
      <w:pPr>
        <w:spacing w:after="0"/>
        <w:ind w:left="851"/>
      </w:pPr>
      <w:r w:rsidRPr="00F35AF0">
        <w:t>Nyomtatás</w:t>
      </w:r>
    </w:p>
    <w:p w:rsidR="00935216" w:rsidRPr="00F35AF0" w:rsidRDefault="00935216" w:rsidP="00B14C58">
      <w:pPr>
        <w:spacing w:after="0"/>
        <w:ind w:left="851"/>
      </w:pPr>
      <w:r w:rsidRPr="00F35AF0">
        <w:t>Objektumok beszúrása a dokumentumba</w:t>
      </w:r>
    </w:p>
    <w:p w:rsidR="00935216" w:rsidRPr="00F35AF0" w:rsidRDefault="00935216" w:rsidP="00B14C58">
      <w:pPr>
        <w:spacing w:after="0"/>
        <w:ind w:left="851"/>
      </w:pPr>
      <w:r w:rsidRPr="00F35AF0">
        <w:t>A prezentáció készítésének menete</w:t>
      </w:r>
    </w:p>
    <w:p w:rsidR="00935216" w:rsidRPr="00F35AF0" w:rsidRDefault="00935216" w:rsidP="00B14C58">
      <w:pPr>
        <w:spacing w:after="0"/>
        <w:ind w:left="851"/>
      </w:pPr>
      <w:r w:rsidRPr="00F35AF0">
        <w:t>Szövegtervezés, elrendezés, tördelés</w:t>
      </w:r>
    </w:p>
    <w:p w:rsidR="00935216" w:rsidRPr="00F35AF0" w:rsidRDefault="00935216" w:rsidP="00B14C58">
      <w:pPr>
        <w:spacing w:after="0"/>
        <w:ind w:left="851"/>
      </w:pPr>
      <w:r w:rsidRPr="00F35AF0">
        <w:t>Képek, objektumok illesztése, méretezése</w:t>
      </w:r>
    </w:p>
    <w:p w:rsidR="00935216" w:rsidRPr="00F35AF0" w:rsidRDefault="00935216" w:rsidP="00B14C58">
      <w:pPr>
        <w:spacing w:after="0"/>
        <w:ind w:left="851"/>
      </w:pPr>
      <w:r w:rsidRPr="00F35AF0">
        <w:lastRenderedPageBreak/>
        <w:t xml:space="preserve">Vetítési beállítások, animáció, </w:t>
      </w:r>
      <w:proofErr w:type="spellStart"/>
      <w:r w:rsidRPr="00F35AF0">
        <w:t>slideshow</w:t>
      </w:r>
      <w:proofErr w:type="spellEnd"/>
    </w:p>
    <w:p w:rsidR="00935216" w:rsidRPr="00F35AF0" w:rsidRDefault="00935216" w:rsidP="00B14C58">
      <w:pPr>
        <w:spacing w:after="0"/>
        <w:ind w:left="851"/>
      </w:pPr>
      <w:r w:rsidRPr="00F35AF0">
        <w:t>Táblázatkezelési alapismeretek rendszerezése: alapfogalmak, cellák azonosítása, adattípusok</w:t>
      </w:r>
    </w:p>
    <w:p w:rsidR="00935216" w:rsidRPr="00F35AF0" w:rsidRDefault="00935216" w:rsidP="00B14C58">
      <w:pPr>
        <w:spacing w:after="0"/>
        <w:ind w:left="851"/>
      </w:pPr>
      <w:r w:rsidRPr="00F35AF0">
        <w:t>Lapok átnevezése, másolása, törlése</w:t>
      </w:r>
    </w:p>
    <w:p w:rsidR="00935216" w:rsidRPr="00F35AF0" w:rsidRDefault="00935216" w:rsidP="00B14C58">
      <w:pPr>
        <w:spacing w:after="0"/>
        <w:ind w:left="851"/>
      </w:pPr>
      <w:r w:rsidRPr="00F35AF0">
        <w:t xml:space="preserve">Adatok bevitele, gyorsmásolás, beépített listák alkalmazása </w:t>
      </w:r>
    </w:p>
    <w:p w:rsidR="00935216" w:rsidRPr="00F35AF0" w:rsidRDefault="00935216" w:rsidP="00B14C58">
      <w:pPr>
        <w:spacing w:after="0"/>
        <w:ind w:left="851"/>
      </w:pPr>
      <w:r w:rsidRPr="00F35AF0">
        <w:t xml:space="preserve">Számformátumok, cellaformázási lehetőségek </w:t>
      </w:r>
    </w:p>
    <w:p w:rsidR="00935216" w:rsidRPr="00F35AF0" w:rsidRDefault="00935216" w:rsidP="00B14C58">
      <w:pPr>
        <w:spacing w:after="0"/>
        <w:ind w:left="851"/>
      </w:pPr>
      <w:r w:rsidRPr="00F35AF0">
        <w:t>A cellatartalom módosítása</w:t>
      </w:r>
    </w:p>
    <w:p w:rsidR="00935216" w:rsidRPr="00F35AF0" w:rsidRDefault="00935216" w:rsidP="00B14C58">
      <w:pPr>
        <w:spacing w:after="0"/>
        <w:ind w:left="851"/>
      </w:pPr>
      <w:r w:rsidRPr="00F35AF0">
        <w:t>Képletek alkalmazása, relatív, abszolút és vegyes cellahivatkozások, tartomány és munkalap hivatkozások</w:t>
      </w:r>
    </w:p>
    <w:p w:rsidR="00935216" w:rsidRPr="00F35AF0" w:rsidRDefault="00935216" w:rsidP="00B14C58">
      <w:pPr>
        <w:spacing w:after="0"/>
        <w:ind w:left="851"/>
      </w:pPr>
      <w:r w:rsidRPr="00F35AF0">
        <w:t>Egyszerű függvények használata</w:t>
      </w:r>
    </w:p>
    <w:p w:rsidR="00935216" w:rsidRPr="00F35AF0" w:rsidRDefault="00935216" w:rsidP="00B14C58">
      <w:pPr>
        <w:spacing w:after="0"/>
        <w:ind w:left="851"/>
      </w:pPr>
      <w:r w:rsidRPr="00F35AF0">
        <w:t>Sorok és oszlopok elrejtése, cellák védelme</w:t>
      </w:r>
    </w:p>
    <w:p w:rsidR="00935216" w:rsidRPr="00F35AF0" w:rsidRDefault="00935216" w:rsidP="00B14C58">
      <w:pPr>
        <w:spacing w:after="0"/>
        <w:ind w:left="851"/>
      </w:pPr>
      <w:r w:rsidRPr="00F35AF0">
        <w:t>Függvények használata, másolása</w:t>
      </w:r>
    </w:p>
    <w:p w:rsidR="00935216" w:rsidRPr="00F35AF0" w:rsidRDefault="00935216" w:rsidP="00B14C58">
      <w:pPr>
        <w:spacing w:after="0"/>
        <w:ind w:left="851"/>
      </w:pPr>
      <w:r w:rsidRPr="00F35AF0">
        <w:t>A diagram fogalma, részei, típusai, formázások</w:t>
      </w:r>
    </w:p>
    <w:p w:rsidR="00935216" w:rsidRPr="00F35AF0" w:rsidRDefault="00935216" w:rsidP="00B14C58">
      <w:pPr>
        <w:spacing w:after="0"/>
        <w:ind w:left="851"/>
      </w:pPr>
      <w:r w:rsidRPr="00F35AF0">
        <w:t>Problémamegoldás táblázatkezelővel, szűrés, keresés, rendezés</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Számítógépes hálózatok használata</w:t>
      </w:r>
      <w:r w:rsidRPr="00F35AF0">
        <w:rPr>
          <w:b/>
          <w:i/>
        </w:rPr>
        <w:tab/>
        <w:t xml:space="preserve">12 óra/… </w:t>
      </w:r>
      <w:proofErr w:type="spellStart"/>
      <w:r w:rsidRPr="00F35AF0">
        <w:rPr>
          <w:b/>
          <w:i/>
        </w:rPr>
        <w:t>óra</w:t>
      </w:r>
      <w:proofErr w:type="spellEnd"/>
    </w:p>
    <w:p w:rsidR="00935216" w:rsidRPr="00F35AF0" w:rsidRDefault="00935216" w:rsidP="006C0580">
      <w:pPr>
        <w:spacing w:after="0"/>
        <w:ind w:left="851"/>
      </w:pPr>
      <w:r w:rsidRPr="00F35AF0">
        <w:t xml:space="preserve">Belépés felhasználóként számítógépes hálózatba, </w:t>
      </w:r>
      <w:proofErr w:type="spellStart"/>
      <w:r w:rsidRPr="00F35AF0">
        <w:t>autentikáció</w:t>
      </w:r>
      <w:proofErr w:type="spellEnd"/>
      <w:r w:rsidRPr="00F35AF0">
        <w:t>, hálózatválasztás</w:t>
      </w:r>
    </w:p>
    <w:p w:rsidR="00935216" w:rsidRPr="00F35AF0" w:rsidRDefault="00935216" w:rsidP="006C0580">
      <w:pPr>
        <w:spacing w:after="0"/>
        <w:ind w:left="851"/>
      </w:pPr>
      <w:r w:rsidRPr="00F35AF0">
        <w:t>Megosztott állományok, hálózati helyek elérése</w:t>
      </w:r>
    </w:p>
    <w:p w:rsidR="00935216" w:rsidRPr="00F35AF0" w:rsidRDefault="00935216" w:rsidP="006C0580">
      <w:pPr>
        <w:spacing w:after="0"/>
        <w:ind w:left="851"/>
      </w:pPr>
      <w:r w:rsidRPr="00F35AF0">
        <w:t>Biztonságos jelszó</w:t>
      </w:r>
    </w:p>
    <w:p w:rsidR="00935216" w:rsidRPr="00F35AF0" w:rsidRDefault="00935216" w:rsidP="006C0580">
      <w:pPr>
        <w:spacing w:after="0"/>
        <w:ind w:left="851"/>
      </w:pPr>
      <w:r w:rsidRPr="00F35AF0">
        <w:t>Hálózati nyomtatás lehetőségei</w:t>
      </w:r>
    </w:p>
    <w:p w:rsidR="00935216" w:rsidRPr="00F35AF0" w:rsidRDefault="00935216" w:rsidP="006C0580">
      <w:pPr>
        <w:spacing w:after="0"/>
        <w:ind w:left="851"/>
      </w:pPr>
      <w:r w:rsidRPr="00F35AF0">
        <w:t>Az internet felépítése, szolgáltatásai</w:t>
      </w:r>
    </w:p>
    <w:p w:rsidR="00935216" w:rsidRPr="00F35AF0" w:rsidRDefault="00935216" w:rsidP="006C0580">
      <w:pPr>
        <w:spacing w:after="0"/>
        <w:ind w:left="851"/>
      </w:pPr>
      <w:r w:rsidRPr="00F35AF0">
        <w:t>Hálózat adta visszaélési lehetőségek: levélszemét, kéretlen levelek, jelszavak megőrzése, személyes információk tárolása (e-mail-ok, címlisták)</w:t>
      </w:r>
    </w:p>
    <w:p w:rsidR="00935216" w:rsidRPr="00F35AF0" w:rsidRDefault="00935216" w:rsidP="006C0580">
      <w:pPr>
        <w:spacing w:after="0"/>
        <w:ind w:left="851"/>
      </w:pPr>
      <w:r w:rsidRPr="00F35AF0">
        <w:t>Távoli elérés használata</w:t>
      </w:r>
    </w:p>
    <w:p w:rsidR="00935216" w:rsidRPr="00F35AF0" w:rsidRDefault="00935216" w:rsidP="006C0580">
      <w:pPr>
        <w:spacing w:after="0"/>
        <w:ind w:left="851"/>
      </w:pPr>
      <w:r w:rsidRPr="00F35AF0">
        <w:t>Távsegítség engedélyezésével járó veszélyek, azok kivédése</w:t>
      </w:r>
    </w:p>
    <w:p w:rsidR="00935216" w:rsidRPr="00F35AF0" w:rsidRDefault="00935216" w:rsidP="006C0580">
      <w:pPr>
        <w:spacing w:after="0"/>
        <w:ind w:left="851"/>
      </w:pPr>
      <w:r w:rsidRPr="00F35AF0">
        <w:t>A böngésző programok navigációs eszközei és használatuk</w:t>
      </w:r>
    </w:p>
    <w:p w:rsidR="00935216" w:rsidRPr="00F35AF0" w:rsidRDefault="00935216" w:rsidP="006C0580">
      <w:pPr>
        <w:spacing w:after="0"/>
        <w:ind w:left="851"/>
      </w:pPr>
      <w:r w:rsidRPr="00F35AF0">
        <w:t>Keresőrendszerek használata: kulcsszavas és tematikus keresők</w:t>
      </w:r>
    </w:p>
    <w:p w:rsidR="00935216" w:rsidRPr="00F35AF0" w:rsidRDefault="00935216" w:rsidP="006C0580">
      <w:pPr>
        <w:spacing w:after="0"/>
        <w:ind w:left="851"/>
      </w:pPr>
      <w:r w:rsidRPr="00F35AF0">
        <w:t>Egy levelezőprogram működése, beállításai</w:t>
      </w:r>
    </w:p>
    <w:p w:rsidR="00935216" w:rsidRPr="00F35AF0" w:rsidRDefault="00935216" w:rsidP="006C0580">
      <w:pPr>
        <w:spacing w:after="0"/>
        <w:ind w:left="851"/>
      </w:pPr>
      <w:r w:rsidRPr="00F35AF0">
        <w:t>Levélhez mellékletek csatolása és ezek fogadása, óriáslevelek</w:t>
      </w:r>
    </w:p>
    <w:p w:rsidR="00935216" w:rsidRPr="00F35AF0" w:rsidRDefault="00935216" w:rsidP="006C0580">
      <w:pPr>
        <w:spacing w:after="0"/>
        <w:ind w:left="851"/>
      </w:pPr>
      <w:r w:rsidRPr="00F35AF0">
        <w:t>Az interneten történő adatátvitel lehetőségei, kommunikációs csatornák, ftp</w:t>
      </w:r>
    </w:p>
    <w:p w:rsidR="00935216" w:rsidRPr="00F35AF0" w:rsidRDefault="00935216" w:rsidP="006C0580">
      <w:pPr>
        <w:spacing w:after="0"/>
        <w:ind w:left="851"/>
      </w:pPr>
      <w:r w:rsidRPr="00F35AF0">
        <w:t>Online fordítók használata</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számítógép</w:t>
      </w:r>
      <w:proofErr w:type="gramEnd"/>
      <w:r w:rsidRPr="00F35AF0">
        <w:t xml:space="preserve"> 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Sorszám</w:t>
            </w:r>
          </w:p>
        </w:tc>
        <w:tc>
          <w:tcPr>
            <w:tcW w:w="222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Alkalmazott oktatási módszer neve</w:t>
            </w:r>
          </w:p>
        </w:tc>
        <w:tc>
          <w:tcPr>
            <w:tcW w:w="2880" w:type="dxa"/>
            <w:gridSpan w:val="3"/>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A tanulói tevékenység szervezeti kerete</w:t>
            </w:r>
          </w:p>
        </w:tc>
        <w:tc>
          <w:tcPr>
            <w:tcW w:w="238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vAlign w:val="center"/>
          </w:tcPr>
          <w:p w:rsidR="00935216" w:rsidRPr="00F7037A" w:rsidRDefault="00935216" w:rsidP="00F35AF0">
            <w:pPr>
              <w:spacing w:after="0"/>
              <w:jc w:val="left"/>
              <w:rPr>
                <w:color w:val="000000"/>
                <w:sz w:val="20"/>
                <w:szCs w:val="20"/>
                <w:lang w:eastAsia="hu-HU"/>
              </w:rPr>
            </w:pPr>
          </w:p>
        </w:tc>
        <w:tc>
          <w:tcPr>
            <w:tcW w:w="2220" w:type="dxa"/>
            <w:vMerge/>
            <w:vAlign w:val="center"/>
          </w:tcPr>
          <w:p w:rsidR="00935216" w:rsidRPr="00F7037A" w:rsidRDefault="00935216" w:rsidP="00F35AF0">
            <w:pPr>
              <w:spacing w:after="0"/>
              <w:jc w:val="left"/>
              <w:rPr>
                <w:color w:val="000000"/>
                <w:sz w:val="20"/>
                <w:szCs w:val="20"/>
                <w:lang w:eastAsia="hu-HU"/>
              </w:rPr>
            </w:pP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egyéni</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csoport</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osztály</w:t>
            </w:r>
          </w:p>
        </w:tc>
        <w:tc>
          <w:tcPr>
            <w:tcW w:w="2380" w:type="dxa"/>
            <w:vMerge/>
            <w:vAlign w:val="center"/>
          </w:tcPr>
          <w:p w:rsidR="00935216" w:rsidRPr="00F7037A" w:rsidRDefault="00935216" w:rsidP="00F35AF0">
            <w:pPr>
              <w:spacing w:after="0"/>
              <w:jc w:val="left"/>
              <w:rPr>
                <w:color w:val="000000"/>
                <w:sz w:val="20"/>
                <w:szCs w:val="20"/>
                <w:lang w:eastAsia="hu-HU"/>
              </w:rPr>
            </w:pP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magyarázat</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kiselőadás</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3.</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megbeszélés</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4.</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szemléltetés</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5.</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házi feladat</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bl>
    <w:p w:rsidR="00935216" w:rsidRDefault="00935216" w:rsidP="00C53E01">
      <w:pPr>
        <w:pStyle w:val="Listaszerbekezds"/>
        <w:numPr>
          <w:ilvl w:val="2"/>
          <w:numId w:val="8"/>
        </w:numPr>
        <w:spacing w:after="0"/>
        <w:rPr>
          <w:b/>
        </w:rPr>
      </w:pPr>
      <w:r w:rsidRPr="00F35AF0">
        <w:rPr>
          <w:b/>
        </w:rPr>
        <w:lastRenderedPageBreak/>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Sorszám</w:t>
            </w:r>
          </w:p>
        </w:tc>
        <w:tc>
          <w:tcPr>
            <w:tcW w:w="280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Tanulói tevékenységforma</w:t>
            </w:r>
          </w:p>
        </w:tc>
        <w:tc>
          <w:tcPr>
            <w:tcW w:w="2280" w:type="dxa"/>
            <w:gridSpan w:val="3"/>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Tanulói tevékenység szervezési kerete (differenciálási módok)</w:t>
            </w:r>
          </w:p>
        </w:tc>
        <w:tc>
          <w:tcPr>
            <w:tcW w:w="238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vAlign w:val="center"/>
          </w:tcPr>
          <w:p w:rsidR="00935216" w:rsidRPr="00F7037A" w:rsidRDefault="00935216" w:rsidP="00F35AF0">
            <w:pPr>
              <w:spacing w:after="0"/>
              <w:jc w:val="left"/>
              <w:rPr>
                <w:color w:val="000000"/>
                <w:sz w:val="20"/>
                <w:szCs w:val="20"/>
                <w:lang w:eastAsia="hu-HU"/>
              </w:rPr>
            </w:pPr>
          </w:p>
        </w:tc>
        <w:tc>
          <w:tcPr>
            <w:tcW w:w="2800" w:type="dxa"/>
            <w:vMerge/>
            <w:vAlign w:val="center"/>
          </w:tcPr>
          <w:p w:rsidR="00935216" w:rsidRPr="00F7037A" w:rsidRDefault="00935216" w:rsidP="00F35AF0">
            <w:pPr>
              <w:spacing w:after="0"/>
              <w:jc w:val="left"/>
              <w:rPr>
                <w:color w:val="000000"/>
                <w:sz w:val="20"/>
                <w:szCs w:val="20"/>
                <w:lang w:eastAsia="hu-HU"/>
              </w:rPr>
            </w:pP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egyéni</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csoport-bontás</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osztály-keret</w:t>
            </w:r>
          </w:p>
        </w:tc>
        <w:tc>
          <w:tcPr>
            <w:tcW w:w="2380" w:type="dxa"/>
            <w:vMerge/>
            <w:vAlign w:val="center"/>
          </w:tcPr>
          <w:p w:rsidR="00935216" w:rsidRPr="00F7037A"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Információ feldolgozó tevékenységek</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1.1.</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Olvasott szöveg önálló feldolgozása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1.2.</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Olvasott szöveg feladattal vezetett feldolgozása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1.3.</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Olvasott szöveg feldolgozása jegyzeteléssel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1.4.</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Hallott szöveg feldolgozása jegyzeteléssel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1.5.</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Hallott szöveg feladattal vezetett feldolgozása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1.6.</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Információk önálló rendszerezése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1.7.</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Információk feladattal vezetett rendszerezése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Ismeretalkalmazási gyakorló tevékenységek, feladatok</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2.1.</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Írásos elemzések készítése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2.2.</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Leírás készítése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2.3.</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Válaszolás írásban mondatszintű kérdésekre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2.4.</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Tesztfeladat megoldása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2.5.</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Szöveges előadás egyéni felkészüléssel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2.6.</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Tapasztalatok utólagos ismertetése szóban</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2.7.</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Tapasztalatok helyszíni ismertetése szóban</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4.</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Komplex információk körében</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4.2.</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Elemzés készítése tapasztalatokról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4..4.</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Esemény helyszíni értékelése szóban felkészülés után</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5.</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Csoportos munkaformák körében</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5.1.</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Feladattal vezetett kiscsoportos szövegfeldolgozás</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5.3.</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Kiscsoportos szakmai munkavégzés irányítással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6.</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Gyakorlati munkavégzés körében</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6.2.</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Műveletek gyakorlása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bl>
    <w:p w:rsidR="00935216" w:rsidRDefault="00935216" w:rsidP="00F35AF0">
      <w:pPr>
        <w:pStyle w:val="Listaszerbekezds"/>
        <w:spacing w:after="0"/>
        <w:ind w:left="792"/>
        <w:rPr>
          <w:b/>
        </w:rPr>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lastRenderedPageBreak/>
        <w:t>Műszaki ismeretek tantárgy</w:t>
      </w:r>
      <w:r w:rsidRPr="00F35AF0">
        <w:rPr>
          <w:b/>
        </w:rPr>
        <w:tab/>
        <w:t xml:space="preserve">72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t>A tanulók ismerjék a villamos szempontból legfontosabb fémes és nem fémes anyagokat, az anyagok technológiai jellemzőit, megmunkálási lehetőségeit. A tanulók rendelkezzenek alapvető elektrotechnikai ismeretekkel, megbízhatóan használják az elektrotechnikai alapfogalmakat. Ismerjék a villamos mennyiségek jelöléseit és azok mértékegységeit, valamint az alapvető műszaki rajz jelöléseket. Használjanak kézi szerszámokat, kisgépeket a technológiai alapműveleteknél. A mechanikus és villamos kötések készítésénél fejlődjön kézügyességük, műszaki szemléletük. Legyenek tisztában a munkahelyi minőségbiztosítás jelentőségével.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roofErr w:type="gramStart"/>
      <w:r w:rsidRPr="00F35AF0">
        <w:t>matematika</w:t>
      </w:r>
      <w:proofErr w:type="gramEnd"/>
      <w:r w:rsidRPr="00F35AF0">
        <w:t>, fizika</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Fémek és nemfémes anyagok </w:t>
      </w:r>
      <w:r w:rsidRPr="00F35AF0">
        <w:rPr>
          <w:b/>
          <w:i/>
        </w:rPr>
        <w:tab/>
        <w:t xml:space="preserve">12 óra/… </w:t>
      </w:r>
      <w:proofErr w:type="spellStart"/>
      <w:r w:rsidRPr="00F35AF0">
        <w:rPr>
          <w:b/>
          <w:i/>
        </w:rPr>
        <w:t>óra</w:t>
      </w:r>
      <w:proofErr w:type="spellEnd"/>
    </w:p>
    <w:p w:rsidR="00935216" w:rsidRPr="00F35AF0" w:rsidRDefault="00935216" w:rsidP="001D252A">
      <w:pPr>
        <w:spacing w:after="0"/>
        <w:ind w:left="567"/>
      </w:pPr>
      <w:r w:rsidRPr="00F35AF0">
        <w:t>Fémek általános tulajdonságai</w:t>
      </w:r>
    </w:p>
    <w:p w:rsidR="00935216" w:rsidRPr="00F35AF0" w:rsidRDefault="00935216" w:rsidP="001D252A">
      <w:pPr>
        <w:spacing w:after="0"/>
        <w:ind w:left="567"/>
      </w:pPr>
      <w:r w:rsidRPr="00F35AF0">
        <w:t>Fémek csoportosítása fizikai jellemzőik alapján</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fontosabb könnyűfémek, színesfémek</w:t>
      </w:r>
    </w:p>
    <w:p w:rsidR="00935216" w:rsidRPr="00F35AF0" w:rsidRDefault="00935216" w:rsidP="001D252A">
      <w:pPr>
        <w:spacing w:after="0"/>
        <w:ind w:left="567"/>
      </w:pPr>
      <w:r w:rsidRPr="00F35AF0">
        <w:t>Halmazállapot, olvadáspont</w:t>
      </w:r>
    </w:p>
    <w:p w:rsidR="00935216" w:rsidRPr="00F35AF0" w:rsidRDefault="00935216" w:rsidP="001D252A">
      <w:pPr>
        <w:widowControl w:val="0"/>
        <w:suppressAutoHyphens/>
        <w:spacing w:after="0"/>
        <w:ind w:left="567"/>
      </w:pPr>
      <w:r w:rsidRPr="00F35AF0">
        <w:t>Olvadás, dermedés, kristályosodási formák</w:t>
      </w:r>
    </w:p>
    <w:p w:rsidR="00935216" w:rsidRPr="00F35AF0" w:rsidRDefault="00935216" w:rsidP="001D252A">
      <w:pPr>
        <w:widowControl w:val="0"/>
        <w:tabs>
          <w:tab w:val="left" w:pos="4455"/>
        </w:tabs>
        <w:suppressAutoHyphens/>
        <w:spacing w:after="0"/>
        <w:ind w:left="567"/>
      </w:pPr>
      <w:r w:rsidRPr="00F35AF0">
        <w:t>Színfém és ötvözet</w:t>
      </w:r>
      <w:r w:rsidRPr="00F35AF0">
        <w:tab/>
      </w:r>
    </w:p>
    <w:p w:rsidR="00935216" w:rsidRPr="00F35AF0" w:rsidRDefault="00935216" w:rsidP="001D252A">
      <w:pPr>
        <w:spacing w:after="0"/>
        <w:ind w:left="567"/>
      </w:pPr>
      <w:r w:rsidRPr="00F35AF0">
        <w:t>Ötvözetek jellemzése</w:t>
      </w:r>
    </w:p>
    <w:p w:rsidR="00935216" w:rsidRPr="00F35AF0" w:rsidRDefault="00935216" w:rsidP="001D252A">
      <w:pPr>
        <w:spacing w:after="0"/>
        <w:ind w:left="567"/>
      </w:pPr>
      <w:r w:rsidRPr="00F35AF0">
        <w:t>Vas, réz, alumínium és ötvözeteik általános jellemző.</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általános jellemzői</w:t>
      </w:r>
    </w:p>
    <w:p w:rsidR="00935216" w:rsidRPr="00F35AF0" w:rsidRDefault="00935216" w:rsidP="001D252A">
      <w:pPr>
        <w:spacing w:after="0"/>
        <w:ind w:left="567"/>
      </w:pPr>
      <w:r w:rsidRPr="00F35AF0">
        <w:t>Megmunkálhatóság, alakíthatóság</w:t>
      </w:r>
    </w:p>
    <w:p w:rsidR="00935216" w:rsidRPr="00F35AF0" w:rsidRDefault="00935216" w:rsidP="001D252A">
      <w:pPr>
        <w:spacing w:after="0"/>
        <w:ind w:left="567"/>
      </w:pPr>
      <w:r w:rsidRPr="00F35AF0">
        <w:t>Vas, réz, alumínium és ötvözeteik megmunkálási jellemzői</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megmunkálási jellemzői</w:t>
      </w:r>
    </w:p>
    <w:p w:rsidR="00935216" w:rsidRPr="00F35AF0" w:rsidRDefault="00935216" w:rsidP="001D252A">
      <w:pPr>
        <w:spacing w:after="0"/>
        <w:ind w:left="567"/>
      </w:pPr>
      <w:r w:rsidRPr="00F35AF0">
        <w:t>Hővezető képesség</w:t>
      </w:r>
    </w:p>
    <w:p w:rsidR="00935216" w:rsidRPr="00F35AF0" w:rsidRDefault="00935216" w:rsidP="001D252A">
      <w:pPr>
        <w:spacing w:after="0"/>
        <w:ind w:left="567"/>
      </w:pPr>
      <w:r w:rsidRPr="00F35AF0">
        <w:t>Vas, réz, alumínium és ötvözeteik hővezetési jellemzői</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hővezetési jellemzői</w:t>
      </w:r>
    </w:p>
    <w:p w:rsidR="00935216" w:rsidRPr="00F35AF0" w:rsidRDefault="00935216" w:rsidP="001D252A">
      <w:pPr>
        <w:spacing w:after="0"/>
        <w:ind w:left="567"/>
      </w:pPr>
      <w:r w:rsidRPr="00F35AF0">
        <w:t>Korrózióállóság, vegyi reakciók különféle fémek esetén</w:t>
      </w:r>
    </w:p>
    <w:p w:rsidR="00935216" w:rsidRPr="00F35AF0" w:rsidRDefault="00935216" w:rsidP="001D252A">
      <w:pPr>
        <w:spacing w:after="0"/>
        <w:ind w:left="567"/>
      </w:pPr>
      <w:r w:rsidRPr="00F35AF0">
        <w:t>Vas, réz, alumínium és ötvözeteik korrózió-állósági tulajdonságai</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korrózió-állósági jellemzői</w:t>
      </w:r>
    </w:p>
    <w:p w:rsidR="00935216" w:rsidRPr="00F35AF0" w:rsidRDefault="00935216" w:rsidP="001D252A">
      <w:pPr>
        <w:spacing w:after="0"/>
        <w:ind w:left="567"/>
      </w:pPr>
      <w:r w:rsidRPr="00F35AF0">
        <w:t>Elektromos vezetőképesség</w:t>
      </w:r>
    </w:p>
    <w:p w:rsidR="00935216" w:rsidRPr="00F35AF0" w:rsidRDefault="00935216" w:rsidP="001D252A">
      <w:pPr>
        <w:spacing w:after="0"/>
        <w:ind w:left="567"/>
      </w:pPr>
      <w:r w:rsidRPr="00F35AF0">
        <w:t>Vas, réz, alumínium és ötvözeteik elektromos vezetőképessége</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elektromos vezetőképessége</w:t>
      </w:r>
    </w:p>
    <w:p w:rsidR="00935216" w:rsidRPr="00F35AF0" w:rsidRDefault="00935216" w:rsidP="001D252A">
      <w:pPr>
        <w:spacing w:after="0"/>
        <w:ind w:left="567"/>
      </w:pPr>
      <w:r w:rsidRPr="00F35AF0">
        <w:t>Nemfémes anyagok általános tulajdonságai</w:t>
      </w:r>
    </w:p>
    <w:p w:rsidR="00935216" w:rsidRPr="00F35AF0" w:rsidRDefault="00935216" w:rsidP="001D252A">
      <w:pPr>
        <w:spacing w:after="0"/>
        <w:ind w:left="567"/>
      </w:pPr>
      <w:r w:rsidRPr="00F35AF0">
        <w:t>Szerves és szervetlen anyagok jellemzői</w:t>
      </w:r>
    </w:p>
    <w:p w:rsidR="00935216" w:rsidRPr="00F35AF0" w:rsidRDefault="00935216" w:rsidP="001D252A">
      <w:pPr>
        <w:spacing w:after="0"/>
        <w:ind w:left="567"/>
      </w:pPr>
      <w:r w:rsidRPr="00F35AF0">
        <w:t>Nemfémes anyagok hővezető, hőszigetelő jellemzői</w:t>
      </w:r>
    </w:p>
    <w:p w:rsidR="00935216" w:rsidRPr="00F35AF0" w:rsidRDefault="00935216" w:rsidP="001D252A">
      <w:pPr>
        <w:spacing w:after="0"/>
        <w:ind w:left="567"/>
      </w:pPr>
      <w:r w:rsidRPr="00F35AF0">
        <w:t>Nemfémes anyagok elektromos vezetőképessége</w:t>
      </w:r>
    </w:p>
    <w:p w:rsidR="00935216" w:rsidRPr="00F35AF0" w:rsidRDefault="00935216" w:rsidP="001D252A">
      <w:pPr>
        <w:spacing w:after="0"/>
        <w:ind w:left="567"/>
      </w:pPr>
      <w:r w:rsidRPr="00F35AF0">
        <w:t>Szigetelőanyagok tulajdonságai, jellemzői, csoportosítása</w:t>
      </w:r>
    </w:p>
    <w:p w:rsidR="00935216" w:rsidRPr="00F35AF0" w:rsidRDefault="00935216" w:rsidP="001D252A">
      <w:pPr>
        <w:spacing w:after="0"/>
        <w:ind w:left="567"/>
      </w:pPr>
      <w:r w:rsidRPr="00F35AF0">
        <w:t>Villamos szilárdság</w:t>
      </w:r>
    </w:p>
    <w:p w:rsidR="00935216" w:rsidRPr="00F35AF0" w:rsidRDefault="00935216" w:rsidP="001D252A">
      <w:pPr>
        <w:spacing w:after="0"/>
        <w:ind w:left="567"/>
      </w:pPr>
      <w:r w:rsidRPr="00F35AF0">
        <w:t>Gáznemű szigetelőanyagok, szigetelési tulajdonságaik</w:t>
      </w:r>
    </w:p>
    <w:p w:rsidR="00935216" w:rsidRPr="00F35AF0" w:rsidRDefault="00935216" w:rsidP="001D252A">
      <w:pPr>
        <w:spacing w:after="0"/>
        <w:ind w:left="567"/>
      </w:pPr>
      <w:r w:rsidRPr="00F35AF0">
        <w:t>Folyékony szigetelőanyagok: olajok</w:t>
      </w:r>
    </w:p>
    <w:p w:rsidR="00935216" w:rsidRPr="00F35AF0" w:rsidRDefault="00935216" w:rsidP="001D252A">
      <w:pPr>
        <w:spacing w:after="0"/>
        <w:ind w:left="567"/>
      </w:pPr>
      <w:r w:rsidRPr="00F35AF0">
        <w:t>Olajok villamos szigetelési és egyéb jellemző tulajdonságai</w:t>
      </w:r>
    </w:p>
    <w:p w:rsidR="00935216" w:rsidRPr="00F35AF0" w:rsidRDefault="00935216" w:rsidP="001D252A">
      <w:pPr>
        <w:spacing w:after="0"/>
        <w:ind w:left="567"/>
      </w:pPr>
      <w:r w:rsidRPr="00F35AF0">
        <w:t>Szilárd szigetelőanyagok: üveg, porcelán, papír, textil, gumi</w:t>
      </w:r>
    </w:p>
    <w:p w:rsidR="00935216" w:rsidRPr="00F35AF0" w:rsidRDefault="00935216" w:rsidP="001D252A">
      <w:pPr>
        <w:spacing w:after="0"/>
        <w:ind w:left="567"/>
      </w:pPr>
      <w:r w:rsidRPr="00F35AF0">
        <w:t>Szilárd szigetelőanyagok villamos szigetelési és egyéb jellemző tulajdonságai</w:t>
      </w:r>
    </w:p>
    <w:p w:rsidR="00935216" w:rsidRPr="00F35AF0" w:rsidRDefault="00935216" w:rsidP="001D252A">
      <w:pPr>
        <w:spacing w:after="0"/>
        <w:ind w:left="567"/>
      </w:pPr>
      <w:r w:rsidRPr="00F35AF0">
        <w:lastRenderedPageBreak/>
        <w:t>Műanyagok jellemzői, csoportosításuk</w:t>
      </w:r>
    </w:p>
    <w:p w:rsidR="00935216" w:rsidRPr="00F35AF0" w:rsidRDefault="00935216" w:rsidP="001D252A">
      <w:pPr>
        <w:spacing w:after="0"/>
        <w:ind w:left="567"/>
      </w:pPr>
      <w:proofErr w:type="spellStart"/>
      <w:r w:rsidRPr="00F35AF0">
        <w:t>Termoplasztikus</w:t>
      </w:r>
      <w:proofErr w:type="spellEnd"/>
      <w:r w:rsidRPr="00F35AF0">
        <w:t xml:space="preserve"> műanyagok fajtái, jellemzői, előállítása, megmunkálása, alkalmazása</w:t>
      </w:r>
    </w:p>
    <w:p w:rsidR="00935216" w:rsidRPr="00F35AF0" w:rsidRDefault="00935216" w:rsidP="001D252A">
      <w:pPr>
        <w:spacing w:after="0"/>
        <w:ind w:left="567"/>
      </w:pPr>
      <w:r w:rsidRPr="00F35AF0">
        <w:t>Hőre keményedő műanyagok jellemzői, fajtái, előállítása megmunkálása, alkalmazása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Szakrajz alapjai</w:t>
      </w:r>
      <w:r w:rsidRPr="00F35AF0">
        <w:rPr>
          <w:b/>
          <w:i/>
        </w:rPr>
        <w:tab/>
        <w:t xml:space="preserve">10 óra/… </w:t>
      </w:r>
      <w:proofErr w:type="spellStart"/>
      <w:r w:rsidRPr="00F35AF0">
        <w:rPr>
          <w:b/>
          <w:i/>
        </w:rPr>
        <w:t>óra</w:t>
      </w:r>
      <w:proofErr w:type="spellEnd"/>
    </w:p>
    <w:p w:rsidR="00935216" w:rsidRPr="00F35AF0" w:rsidRDefault="00935216" w:rsidP="0092031D">
      <w:pPr>
        <w:spacing w:after="0"/>
        <w:ind w:left="567"/>
      </w:pPr>
      <w:r w:rsidRPr="00F35AF0">
        <w:t>A műszaki dokumentáció, műszaki rajz célja, feladata</w:t>
      </w:r>
    </w:p>
    <w:p w:rsidR="00935216" w:rsidRPr="00F35AF0" w:rsidRDefault="00935216" w:rsidP="0092031D">
      <w:pPr>
        <w:spacing w:after="0"/>
        <w:ind w:left="567"/>
      </w:pPr>
      <w:r w:rsidRPr="00F35AF0">
        <w:t>Műszaki rajzeszközök és használatuk</w:t>
      </w:r>
    </w:p>
    <w:p w:rsidR="00935216" w:rsidRPr="00F35AF0" w:rsidRDefault="00935216" w:rsidP="0092031D">
      <w:pPr>
        <w:spacing w:after="0"/>
        <w:ind w:left="567"/>
      </w:pPr>
      <w:r w:rsidRPr="00F35AF0">
        <w:t>Szabványosítás, a műszaki rajz formai jellemzői</w:t>
      </w:r>
    </w:p>
    <w:p w:rsidR="00935216" w:rsidRPr="00F35AF0" w:rsidRDefault="00935216" w:rsidP="0092031D">
      <w:pPr>
        <w:spacing w:after="0"/>
        <w:ind w:left="567"/>
      </w:pPr>
      <w:r w:rsidRPr="00F35AF0">
        <w:t>Szabványos rajzlapméretek</w:t>
      </w:r>
    </w:p>
    <w:p w:rsidR="00935216" w:rsidRPr="00F35AF0" w:rsidRDefault="00935216" w:rsidP="0092031D">
      <w:pPr>
        <w:spacing w:after="0"/>
        <w:ind w:left="567"/>
      </w:pPr>
      <w:r w:rsidRPr="00F35AF0">
        <w:t>A műszaki rajzokon használatos vonalak</w:t>
      </w:r>
    </w:p>
    <w:p w:rsidR="00935216" w:rsidRPr="00F35AF0" w:rsidRDefault="00935216" w:rsidP="0092031D">
      <w:pPr>
        <w:spacing w:after="0"/>
        <w:ind w:left="567"/>
      </w:pPr>
      <w:r w:rsidRPr="00F35AF0">
        <w:t>Szabványbetűk, számok és jelek</w:t>
      </w:r>
    </w:p>
    <w:p w:rsidR="00935216" w:rsidRPr="00F35AF0" w:rsidRDefault="00935216" w:rsidP="0092031D">
      <w:pPr>
        <w:spacing w:after="0"/>
        <w:ind w:left="567"/>
      </w:pPr>
      <w:r w:rsidRPr="00F35AF0">
        <w:t>Feliratmező kialakítása</w:t>
      </w:r>
    </w:p>
    <w:p w:rsidR="00935216" w:rsidRPr="00F35AF0" w:rsidRDefault="00935216" w:rsidP="0092031D">
      <w:pPr>
        <w:spacing w:after="0"/>
        <w:ind w:left="567"/>
      </w:pPr>
      <w:r w:rsidRPr="00F35AF0">
        <w:t>Rajzdokumentáció nyilvántartása</w:t>
      </w:r>
    </w:p>
    <w:p w:rsidR="00935216" w:rsidRPr="00F35AF0" w:rsidRDefault="00935216" w:rsidP="0092031D">
      <w:pPr>
        <w:spacing w:after="0"/>
        <w:ind w:left="567"/>
      </w:pPr>
      <w:r w:rsidRPr="00F35AF0">
        <w:t>Vetületi, látszati és axonometrikus kép</w:t>
      </w:r>
    </w:p>
    <w:p w:rsidR="00935216" w:rsidRPr="00F35AF0" w:rsidRDefault="00935216" w:rsidP="0092031D">
      <w:pPr>
        <w:spacing w:after="0"/>
        <w:ind w:left="567"/>
      </w:pPr>
      <w:r w:rsidRPr="00F35AF0">
        <w:t>A méretmegadás elemei</w:t>
      </w:r>
    </w:p>
    <w:p w:rsidR="00935216" w:rsidRPr="00F35AF0" w:rsidRDefault="00935216" w:rsidP="0092031D">
      <w:pPr>
        <w:spacing w:after="0"/>
        <w:ind w:left="567"/>
      </w:pPr>
      <w:r w:rsidRPr="00F35AF0">
        <w:t>Méretarány</w:t>
      </w:r>
    </w:p>
    <w:p w:rsidR="00935216" w:rsidRPr="00F35AF0" w:rsidRDefault="00935216" w:rsidP="0092031D">
      <w:pPr>
        <w:spacing w:after="0"/>
        <w:ind w:left="567"/>
      </w:pPr>
      <w:r w:rsidRPr="00F35AF0">
        <w:t>A méretezés alapelvei</w:t>
      </w:r>
    </w:p>
    <w:p w:rsidR="00935216" w:rsidRPr="00F35AF0" w:rsidRDefault="00935216" w:rsidP="0092031D">
      <w:pPr>
        <w:spacing w:after="0"/>
        <w:ind w:left="567"/>
      </w:pPr>
      <w:r w:rsidRPr="00F35AF0">
        <w:t>A műszaki vázlat jellemzői, eszközei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Minőségbiztosítás</w:t>
      </w:r>
      <w:r w:rsidRPr="00F35AF0">
        <w:rPr>
          <w:b/>
          <w:i/>
        </w:rPr>
        <w:tab/>
        <w:t xml:space="preserve">4 óra/… </w:t>
      </w:r>
      <w:proofErr w:type="spellStart"/>
      <w:r w:rsidRPr="00F35AF0">
        <w:rPr>
          <w:b/>
          <w:i/>
        </w:rPr>
        <w:t>óra</w:t>
      </w:r>
      <w:proofErr w:type="spellEnd"/>
    </w:p>
    <w:p w:rsidR="00935216" w:rsidRPr="00F35AF0" w:rsidRDefault="00935216" w:rsidP="00BF47C0">
      <w:pPr>
        <w:widowControl w:val="0"/>
        <w:suppressAutoHyphens/>
        <w:spacing w:after="0"/>
        <w:ind w:left="567"/>
      </w:pPr>
      <w:r w:rsidRPr="00F35AF0">
        <w:t>A minőség fogalma, jelentősége a gazdaságban</w:t>
      </w:r>
    </w:p>
    <w:p w:rsidR="00935216" w:rsidRPr="00F35AF0" w:rsidRDefault="00935216" w:rsidP="00BF47C0">
      <w:pPr>
        <w:widowControl w:val="0"/>
        <w:suppressAutoHyphens/>
        <w:spacing w:after="0"/>
        <w:ind w:left="567"/>
      </w:pPr>
      <w:r w:rsidRPr="00F35AF0">
        <w:t>A teljes körű minőségszabályozás</w:t>
      </w:r>
    </w:p>
    <w:p w:rsidR="00935216" w:rsidRPr="00F35AF0" w:rsidRDefault="00935216" w:rsidP="00BF47C0">
      <w:pPr>
        <w:widowControl w:val="0"/>
        <w:suppressAutoHyphens/>
        <w:spacing w:after="0"/>
        <w:ind w:left="567"/>
      </w:pPr>
      <w:r w:rsidRPr="00F35AF0">
        <w:t>A minőségellenőrzés alapfogalmai</w:t>
      </w:r>
    </w:p>
    <w:p w:rsidR="00935216" w:rsidRPr="00F35AF0" w:rsidRDefault="00935216" w:rsidP="00BF47C0">
      <w:pPr>
        <w:widowControl w:val="0"/>
        <w:suppressAutoHyphens/>
        <w:spacing w:after="0"/>
        <w:ind w:left="567"/>
      </w:pPr>
      <w:r w:rsidRPr="00F35AF0">
        <w:t>Minőségszabályozás</w:t>
      </w:r>
    </w:p>
    <w:p w:rsidR="00935216" w:rsidRPr="00F35AF0" w:rsidRDefault="00935216" w:rsidP="00BF47C0">
      <w:pPr>
        <w:widowControl w:val="0"/>
        <w:suppressAutoHyphens/>
        <w:spacing w:after="0"/>
        <w:ind w:left="567"/>
      </w:pPr>
      <w:r w:rsidRPr="00F35AF0">
        <w:t>Minőségpolitika</w:t>
      </w:r>
    </w:p>
    <w:p w:rsidR="00935216" w:rsidRPr="00F35AF0" w:rsidRDefault="00935216" w:rsidP="00BF47C0">
      <w:pPr>
        <w:widowControl w:val="0"/>
        <w:suppressAutoHyphens/>
        <w:spacing w:after="0"/>
        <w:ind w:left="567"/>
      </w:pPr>
      <w:r w:rsidRPr="00F35AF0">
        <w:t>Minőségügyi szervezetek</w:t>
      </w:r>
    </w:p>
    <w:p w:rsidR="00935216" w:rsidRPr="00F35AF0" w:rsidRDefault="00935216" w:rsidP="00BF47C0">
      <w:pPr>
        <w:widowControl w:val="0"/>
        <w:suppressAutoHyphens/>
        <w:spacing w:after="0"/>
        <w:ind w:left="567"/>
      </w:pPr>
      <w:r w:rsidRPr="00F35AF0">
        <w:t>A minőségtanúsítás fogalma, jelentősége, módszerei, eljárásai</w:t>
      </w:r>
    </w:p>
    <w:p w:rsidR="00935216" w:rsidRPr="00F35AF0" w:rsidRDefault="00935216" w:rsidP="00BF47C0">
      <w:pPr>
        <w:widowControl w:val="0"/>
        <w:suppressAutoHyphens/>
        <w:spacing w:after="0"/>
        <w:ind w:left="567"/>
      </w:pPr>
      <w:r w:rsidRPr="00F35AF0">
        <w:t>A minőségtanúsítás feltételei</w:t>
      </w:r>
    </w:p>
    <w:p w:rsidR="00935216" w:rsidRPr="00F35AF0" w:rsidRDefault="00935216" w:rsidP="00BF47C0">
      <w:pPr>
        <w:widowControl w:val="0"/>
        <w:suppressAutoHyphens/>
        <w:spacing w:after="0"/>
        <w:ind w:left="567"/>
      </w:pPr>
      <w:r w:rsidRPr="00F35AF0">
        <w:t>A vezetés szerepe a minőségügyi rendszer működtetésében</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Egyenáramú áramkörök</w:t>
      </w:r>
      <w:r w:rsidRPr="00F35AF0">
        <w:rPr>
          <w:b/>
          <w:i/>
        </w:rPr>
        <w:tab/>
        <w:t xml:space="preserve">26 óra/… </w:t>
      </w:r>
      <w:proofErr w:type="spellStart"/>
      <w:r w:rsidRPr="00F35AF0">
        <w:rPr>
          <w:b/>
          <w:i/>
        </w:rPr>
        <w:t>óra</w:t>
      </w:r>
      <w:proofErr w:type="spellEnd"/>
    </w:p>
    <w:p w:rsidR="00935216" w:rsidRPr="00F35AF0" w:rsidRDefault="00935216" w:rsidP="00BF47C0">
      <w:pPr>
        <w:widowControl w:val="0"/>
        <w:suppressAutoHyphens/>
        <w:spacing w:after="0"/>
        <w:ind w:left="567"/>
      </w:pPr>
      <w:r w:rsidRPr="00F35AF0">
        <w:t>Az atom szerkezete</w:t>
      </w:r>
    </w:p>
    <w:p w:rsidR="00935216" w:rsidRPr="00F35AF0" w:rsidRDefault="00935216" w:rsidP="00BF47C0">
      <w:pPr>
        <w:widowControl w:val="0"/>
        <w:suppressAutoHyphens/>
        <w:spacing w:after="0"/>
        <w:ind w:left="567"/>
      </w:pPr>
      <w:r w:rsidRPr="00F35AF0">
        <w:t xml:space="preserve">A villamos töltés fogalma </w:t>
      </w:r>
    </w:p>
    <w:p w:rsidR="00935216" w:rsidRPr="00F35AF0" w:rsidRDefault="00935216" w:rsidP="00BF47C0">
      <w:pPr>
        <w:widowControl w:val="0"/>
        <w:suppressAutoHyphens/>
        <w:spacing w:after="0"/>
        <w:ind w:left="567"/>
      </w:pPr>
      <w:r w:rsidRPr="00F35AF0">
        <w:t>Feszültség és potenciál</w:t>
      </w:r>
    </w:p>
    <w:p w:rsidR="00935216" w:rsidRPr="00F35AF0" w:rsidRDefault="00935216" w:rsidP="00BF47C0">
      <w:pPr>
        <w:widowControl w:val="0"/>
        <w:suppressAutoHyphens/>
        <w:spacing w:after="0"/>
        <w:ind w:left="567"/>
      </w:pPr>
      <w:r w:rsidRPr="00F35AF0">
        <w:t>Az elektromos áram, áramerősség</w:t>
      </w:r>
    </w:p>
    <w:p w:rsidR="00935216" w:rsidRPr="00F35AF0" w:rsidRDefault="00935216" w:rsidP="00BF47C0">
      <w:pPr>
        <w:widowControl w:val="0"/>
        <w:suppressAutoHyphens/>
        <w:spacing w:after="0"/>
        <w:ind w:left="567"/>
      </w:pPr>
      <w:r w:rsidRPr="00F35AF0">
        <w:t>Ellenállás és vezetés</w:t>
      </w:r>
    </w:p>
    <w:p w:rsidR="00935216" w:rsidRPr="00F35AF0" w:rsidRDefault="00935216" w:rsidP="00BF47C0">
      <w:pPr>
        <w:widowControl w:val="0"/>
        <w:suppressAutoHyphens/>
        <w:spacing w:after="0"/>
        <w:ind w:left="567"/>
      </w:pPr>
      <w:r w:rsidRPr="00F35AF0">
        <w:t>Vezető, szigetelő és félvezető anyagok</w:t>
      </w:r>
    </w:p>
    <w:p w:rsidR="00935216" w:rsidRPr="00F35AF0" w:rsidRDefault="00935216" w:rsidP="00BF47C0">
      <w:pPr>
        <w:widowControl w:val="0"/>
        <w:suppressAutoHyphens/>
        <w:spacing w:after="0"/>
        <w:ind w:left="567"/>
      </w:pPr>
      <w:r w:rsidRPr="00F35AF0">
        <w:t>Áramkör, mérések az áramkörben</w:t>
      </w:r>
    </w:p>
    <w:p w:rsidR="00935216" w:rsidRPr="00F35AF0" w:rsidRDefault="00935216" w:rsidP="00BF47C0">
      <w:pPr>
        <w:widowControl w:val="0"/>
        <w:suppressAutoHyphens/>
        <w:spacing w:after="0"/>
        <w:ind w:left="567"/>
      </w:pPr>
      <w:r w:rsidRPr="00F35AF0">
        <w:t>Ohm törvénye</w:t>
      </w:r>
    </w:p>
    <w:p w:rsidR="00935216" w:rsidRPr="00F35AF0" w:rsidRDefault="00935216" w:rsidP="00BF47C0">
      <w:pPr>
        <w:widowControl w:val="0"/>
        <w:suppressAutoHyphens/>
        <w:spacing w:after="0"/>
        <w:ind w:left="567"/>
      </w:pPr>
      <w:r w:rsidRPr="00F35AF0">
        <w:t>Ellenállások soros kapcsolása</w:t>
      </w:r>
    </w:p>
    <w:p w:rsidR="00935216" w:rsidRPr="00F35AF0" w:rsidRDefault="00935216" w:rsidP="00BF47C0">
      <w:pPr>
        <w:widowControl w:val="0"/>
        <w:suppressAutoHyphens/>
        <w:spacing w:after="0"/>
        <w:ind w:left="567"/>
      </w:pPr>
      <w:r w:rsidRPr="00F35AF0">
        <w:t>Ellenállások párhuzamos kapcsolása</w:t>
      </w:r>
    </w:p>
    <w:p w:rsidR="00935216" w:rsidRPr="00F35AF0" w:rsidRDefault="00935216" w:rsidP="00BF47C0">
      <w:pPr>
        <w:widowControl w:val="0"/>
        <w:suppressAutoHyphens/>
        <w:spacing w:after="0"/>
        <w:ind w:left="567"/>
      </w:pPr>
      <w:r w:rsidRPr="00F35AF0">
        <w:t>Vegyes kapcsolások</w:t>
      </w:r>
    </w:p>
    <w:p w:rsidR="00935216" w:rsidRPr="00F35AF0" w:rsidRDefault="00935216" w:rsidP="00BF47C0">
      <w:pPr>
        <w:widowControl w:val="0"/>
        <w:suppressAutoHyphens/>
        <w:spacing w:after="0"/>
        <w:ind w:left="567"/>
      </w:pPr>
      <w:r w:rsidRPr="00F35AF0">
        <w:t>Eredő ellenállás számítása</w:t>
      </w:r>
    </w:p>
    <w:p w:rsidR="00935216" w:rsidRPr="00F35AF0" w:rsidRDefault="00935216" w:rsidP="00BF47C0">
      <w:pPr>
        <w:widowControl w:val="0"/>
        <w:suppressAutoHyphens/>
        <w:spacing w:after="0"/>
        <w:ind w:left="567"/>
      </w:pPr>
      <w:r w:rsidRPr="00F35AF0">
        <w:t>Az ellenállás függése a vezető méreteitől és anyagától</w:t>
      </w:r>
    </w:p>
    <w:p w:rsidR="00935216" w:rsidRPr="00F35AF0" w:rsidRDefault="00935216" w:rsidP="00BF47C0">
      <w:pPr>
        <w:widowControl w:val="0"/>
        <w:suppressAutoHyphens/>
        <w:spacing w:after="0"/>
        <w:ind w:left="567"/>
      </w:pPr>
      <w:r w:rsidRPr="00F35AF0">
        <w:t>Az ellenállás hőmérsékletfüggése</w:t>
      </w:r>
    </w:p>
    <w:p w:rsidR="00935216" w:rsidRPr="00F35AF0" w:rsidRDefault="00935216" w:rsidP="00BF47C0">
      <w:pPr>
        <w:widowControl w:val="0"/>
        <w:suppressAutoHyphens/>
        <w:spacing w:after="0"/>
        <w:ind w:left="567"/>
      </w:pPr>
      <w:r w:rsidRPr="00F35AF0">
        <w:t>Az ellenállás, mint alkatrész</w:t>
      </w:r>
    </w:p>
    <w:p w:rsidR="00935216" w:rsidRPr="00F35AF0" w:rsidRDefault="00935216" w:rsidP="00BF47C0">
      <w:pPr>
        <w:widowControl w:val="0"/>
        <w:suppressAutoHyphens/>
        <w:spacing w:after="0"/>
        <w:ind w:left="567"/>
      </w:pPr>
      <w:r w:rsidRPr="00F35AF0">
        <w:t>Villamos munka</w:t>
      </w:r>
    </w:p>
    <w:p w:rsidR="00935216" w:rsidRPr="00F35AF0" w:rsidRDefault="00935216" w:rsidP="00BF47C0">
      <w:pPr>
        <w:widowControl w:val="0"/>
        <w:suppressAutoHyphens/>
        <w:spacing w:after="0"/>
        <w:ind w:left="567"/>
      </w:pPr>
      <w:r w:rsidRPr="00F35AF0">
        <w:t>A fogyasztók teljesítménye</w:t>
      </w:r>
    </w:p>
    <w:p w:rsidR="00935216" w:rsidRPr="00F35AF0" w:rsidRDefault="00935216" w:rsidP="00BF47C0">
      <w:pPr>
        <w:widowControl w:val="0"/>
        <w:suppressAutoHyphens/>
        <w:spacing w:after="0"/>
        <w:ind w:left="567"/>
      </w:pPr>
      <w:r w:rsidRPr="00F35AF0">
        <w:t>Hatásfok</w:t>
      </w:r>
    </w:p>
    <w:p w:rsidR="00935216" w:rsidRPr="00F35AF0" w:rsidRDefault="00935216" w:rsidP="00BF47C0">
      <w:pPr>
        <w:widowControl w:val="0"/>
        <w:suppressAutoHyphens/>
        <w:spacing w:after="0"/>
        <w:ind w:left="567"/>
      </w:pPr>
      <w:r w:rsidRPr="00F35AF0">
        <w:t>Ellenállások terhelhetősége</w:t>
      </w:r>
    </w:p>
    <w:p w:rsidR="00935216" w:rsidRPr="00F35AF0" w:rsidRDefault="00935216" w:rsidP="00BF47C0">
      <w:pPr>
        <w:widowControl w:val="0"/>
        <w:suppressAutoHyphens/>
        <w:spacing w:after="0"/>
        <w:ind w:left="567"/>
      </w:pPr>
      <w:r w:rsidRPr="00F35AF0">
        <w:lastRenderedPageBreak/>
        <w:t>A hurok törvény</w:t>
      </w:r>
    </w:p>
    <w:p w:rsidR="00935216" w:rsidRPr="00F35AF0" w:rsidRDefault="00935216" w:rsidP="00BF47C0">
      <w:pPr>
        <w:widowControl w:val="0"/>
        <w:suppressAutoHyphens/>
        <w:spacing w:after="0"/>
        <w:ind w:left="567"/>
      </w:pPr>
      <w:r w:rsidRPr="00F35AF0">
        <w:t>Feszültségosztó</w:t>
      </w:r>
    </w:p>
    <w:p w:rsidR="00935216" w:rsidRPr="00F35AF0" w:rsidRDefault="00935216" w:rsidP="00BF47C0">
      <w:pPr>
        <w:widowControl w:val="0"/>
        <w:suppressAutoHyphens/>
        <w:spacing w:after="0"/>
        <w:ind w:left="567"/>
      </w:pPr>
      <w:r w:rsidRPr="00F35AF0">
        <w:t>Potenciométer</w:t>
      </w:r>
    </w:p>
    <w:p w:rsidR="00935216" w:rsidRPr="00F35AF0" w:rsidRDefault="00935216" w:rsidP="00BF47C0">
      <w:pPr>
        <w:widowControl w:val="0"/>
        <w:suppressAutoHyphens/>
        <w:spacing w:after="0"/>
        <w:ind w:left="567"/>
      </w:pPr>
      <w:r w:rsidRPr="00F35AF0">
        <w:t>A csomóponti törvény</w:t>
      </w:r>
    </w:p>
    <w:p w:rsidR="00935216" w:rsidRPr="00F35AF0" w:rsidRDefault="00935216" w:rsidP="00BF47C0">
      <w:pPr>
        <w:widowControl w:val="0"/>
        <w:suppressAutoHyphens/>
        <w:spacing w:after="0"/>
        <w:ind w:left="567"/>
      </w:pPr>
      <w:r w:rsidRPr="00F35AF0">
        <w:t>Áramosztó</w:t>
      </w:r>
    </w:p>
    <w:p w:rsidR="00935216" w:rsidRPr="00F35AF0" w:rsidRDefault="00935216" w:rsidP="00BF47C0">
      <w:pPr>
        <w:widowControl w:val="0"/>
        <w:suppressAutoHyphens/>
        <w:spacing w:after="0"/>
        <w:ind w:left="567"/>
      </w:pPr>
      <w:r w:rsidRPr="00F35AF0">
        <w:t>Az elektromos áram hatásai</w:t>
      </w:r>
    </w:p>
    <w:p w:rsidR="00935216" w:rsidRPr="00F35AF0" w:rsidRDefault="00935216" w:rsidP="00BF47C0">
      <w:pPr>
        <w:widowControl w:val="0"/>
        <w:suppressAutoHyphens/>
        <w:spacing w:after="0"/>
        <w:ind w:left="567"/>
      </w:pPr>
      <w:r w:rsidRPr="00F35AF0">
        <w:t>Az áram hőhatása</w:t>
      </w:r>
    </w:p>
    <w:p w:rsidR="00935216" w:rsidRPr="00F35AF0" w:rsidRDefault="00935216" w:rsidP="00BF47C0">
      <w:pPr>
        <w:widowControl w:val="0"/>
        <w:suppressAutoHyphens/>
        <w:spacing w:after="0"/>
        <w:ind w:left="567"/>
      </w:pPr>
      <w:r w:rsidRPr="00F35AF0">
        <w:t>Az áram vegyi hatása</w:t>
      </w:r>
    </w:p>
    <w:p w:rsidR="00935216" w:rsidRPr="00F35AF0" w:rsidRDefault="00935216" w:rsidP="00BF47C0">
      <w:pPr>
        <w:widowControl w:val="0"/>
        <w:suppressAutoHyphens/>
        <w:spacing w:after="0"/>
        <w:ind w:left="567"/>
      </w:pPr>
      <w:r w:rsidRPr="00F35AF0">
        <w:t>Elektrolízis</w:t>
      </w:r>
    </w:p>
    <w:p w:rsidR="00935216" w:rsidRPr="00F35AF0" w:rsidRDefault="00935216" w:rsidP="00BF47C0">
      <w:pPr>
        <w:widowControl w:val="0"/>
        <w:suppressAutoHyphens/>
        <w:spacing w:after="0"/>
        <w:ind w:left="567"/>
      </w:pPr>
      <w:r w:rsidRPr="00F35AF0">
        <w:t>Galvánelemek</w:t>
      </w:r>
    </w:p>
    <w:p w:rsidR="00935216" w:rsidRPr="00F35AF0" w:rsidRDefault="00935216" w:rsidP="00BF47C0">
      <w:pPr>
        <w:widowControl w:val="0"/>
        <w:suppressAutoHyphens/>
        <w:spacing w:after="0"/>
        <w:ind w:left="567"/>
      </w:pPr>
      <w:r w:rsidRPr="00F35AF0">
        <w:t>Akkumulátorok</w:t>
      </w:r>
    </w:p>
    <w:p w:rsidR="00935216" w:rsidRPr="00F35AF0" w:rsidRDefault="00935216" w:rsidP="00BF47C0">
      <w:pPr>
        <w:widowControl w:val="0"/>
        <w:suppressAutoHyphens/>
        <w:spacing w:after="0"/>
        <w:ind w:left="567"/>
      </w:pPr>
      <w:r w:rsidRPr="00F35AF0">
        <w:t>Villamos tér</w:t>
      </w:r>
    </w:p>
    <w:p w:rsidR="00935216" w:rsidRPr="00F35AF0" w:rsidRDefault="00935216" w:rsidP="00BF47C0">
      <w:pPr>
        <w:widowControl w:val="0"/>
        <w:suppressAutoHyphens/>
        <w:spacing w:after="0"/>
        <w:ind w:left="567"/>
      </w:pPr>
      <w:r w:rsidRPr="00F35AF0">
        <w:t>Coulomb törvénye</w:t>
      </w:r>
    </w:p>
    <w:p w:rsidR="00935216" w:rsidRPr="00F35AF0" w:rsidRDefault="00935216" w:rsidP="00BF47C0">
      <w:pPr>
        <w:widowControl w:val="0"/>
        <w:suppressAutoHyphens/>
        <w:spacing w:after="0"/>
        <w:ind w:left="567"/>
      </w:pPr>
      <w:r w:rsidRPr="00F35AF0">
        <w:t>Villamos térerősség</w:t>
      </w:r>
    </w:p>
    <w:p w:rsidR="00935216" w:rsidRPr="00F35AF0" w:rsidRDefault="00935216" w:rsidP="00BF47C0">
      <w:pPr>
        <w:widowControl w:val="0"/>
        <w:suppressAutoHyphens/>
        <w:spacing w:after="0"/>
        <w:ind w:left="567"/>
      </w:pPr>
      <w:r w:rsidRPr="00F35AF0">
        <w:t>Jelenségek villamos térben: kisülés, csúcshatás, megoszlás, árnyékolás</w:t>
      </w:r>
    </w:p>
    <w:p w:rsidR="00935216" w:rsidRPr="00F35AF0" w:rsidRDefault="00935216" w:rsidP="00BF47C0">
      <w:pPr>
        <w:widowControl w:val="0"/>
        <w:suppressAutoHyphens/>
        <w:spacing w:after="0"/>
        <w:ind w:left="567"/>
      </w:pPr>
      <w:r w:rsidRPr="00F35AF0">
        <w:t>Kapacitás</w:t>
      </w:r>
    </w:p>
    <w:p w:rsidR="00935216" w:rsidRPr="00F35AF0" w:rsidRDefault="00935216" w:rsidP="00BF47C0">
      <w:pPr>
        <w:widowControl w:val="0"/>
        <w:suppressAutoHyphens/>
        <w:spacing w:after="0"/>
        <w:ind w:left="567"/>
      </w:pPr>
      <w:r w:rsidRPr="00F35AF0">
        <w:t>Kondenzátor</w:t>
      </w:r>
    </w:p>
    <w:p w:rsidR="00935216" w:rsidRPr="00F35AF0" w:rsidRDefault="00935216" w:rsidP="00BF47C0">
      <w:pPr>
        <w:widowControl w:val="0"/>
        <w:suppressAutoHyphens/>
        <w:spacing w:after="0"/>
        <w:ind w:left="567"/>
      </w:pPr>
      <w:r w:rsidRPr="00F35AF0">
        <w:t>Kondenzátorok kapcsolásai</w:t>
      </w:r>
    </w:p>
    <w:p w:rsidR="00935216" w:rsidRPr="00F35AF0" w:rsidRDefault="00935216" w:rsidP="00BF47C0">
      <w:pPr>
        <w:widowControl w:val="0"/>
        <w:suppressAutoHyphens/>
        <w:spacing w:after="0"/>
        <w:ind w:left="567"/>
      </w:pPr>
      <w:r w:rsidRPr="00F35AF0">
        <w:t>Kondenzátorok üzemállapotai</w:t>
      </w:r>
    </w:p>
    <w:p w:rsidR="00935216" w:rsidRPr="00F35AF0" w:rsidRDefault="00935216" w:rsidP="00BF47C0">
      <w:pPr>
        <w:widowControl w:val="0"/>
        <w:suppressAutoHyphens/>
        <w:spacing w:after="0"/>
        <w:ind w:left="567"/>
      </w:pPr>
      <w:r w:rsidRPr="00F35AF0">
        <w:t>Kondenzátorban tárolt energia</w:t>
      </w:r>
    </w:p>
    <w:p w:rsidR="00935216" w:rsidRPr="00F35AF0" w:rsidRDefault="00935216" w:rsidP="00BF47C0">
      <w:pPr>
        <w:spacing w:after="0"/>
        <w:ind w:left="567"/>
      </w:pPr>
      <w:r w:rsidRPr="00F35AF0">
        <w:t>Kondenzátorok típusai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Mágneses tér és váltakozó áram </w:t>
      </w:r>
      <w:r w:rsidRPr="00F35AF0">
        <w:rPr>
          <w:b/>
          <w:i/>
        </w:rPr>
        <w:tab/>
        <w:t xml:space="preserve">20 óra/… </w:t>
      </w:r>
      <w:proofErr w:type="spellStart"/>
      <w:r w:rsidRPr="00F35AF0">
        <w:rPr>
          <w:b/>
          <w:i/>
        </w:rPr>
        <w:t>óra</w:t>
      </w:r>
      <w:proofErr w:type="spellEnd"/>
    </w:p>
    <w:p w:rsidR="00935216" w:rsidRPr="00F35AF0" w:rsidRDefault="00935216" w:rsidP="00BF47C0">
      <w:pPr>
        <w:spacing w:after="0"/>
        <w:ind w:left="567"/>
      </w:pPr>
      <w:r w:rsidRPr="00F35AF0">
        <w:t>A mágneses tér</w:t>
      </w:r>
    </w:p>
    <w:p w:rsidR="00935216" w:rsidRPr="00F35AF0" w:rsidRDefault="00935216" w:rsidP="00BF47C0">
      <w:pPr>
        <w:spacing w:after="0"/>
        <w:ind w:left="567"/>
      </w:pPr>
      <w:r w:rsidRPr="00F35AF0">
        <w:t>Állandó mágnes</w:t>
      </w:r>
    </w:p>
    <w:p w:rsidR="00935216" w:rsidRPr="00F35AF0" w:rsidRDefault="00935216" w:rsidP="00BF47C0">
      <w:pPr>
        <w:spacing w:after="0"/>
        <w:ind w:left="567"/>
      </w:pPr>
      <w:r w:rsidRPr="00F35AF0">
        <w:t>Vezeték és tekercs mágneses tere</w:t>
      </w:r>
    </w:p>
    <w:p w:rsidR="00935216" w:rsidRPr="00F35AF0" w:rsidRDefault="00935216" w:rsidP="00BF47C0">
      <w:pPr>
        <w:spacing w:after="0"/>
        <w:ind w:left="567"/>
      </w:pPr>
      <w:r w:rsidRPr="00F35AF0">
        <w:t>Mágneses indukció és fluxus</w:t>
      </w:r>
    </w:p>
    <w:p w:rsidR="00935216" w:rsidRPr="00F35AF0" w:rsidRDefault="00935216" w:rsidP="00BF47C0">
      <w:pPr>
        <w:spacing w:after="0"/>
        <w:ind w:left="567"/>
      </w:pPr>
      <w:r w:rsidRPr="00F35AF0">
        <w:t>Mágneses gerjesztés és térerősség</w:t>
      </w:r>
    </w:p>
    <w:p w:rsidR="00935216" w:rsidRPr="00F35AF0" w:rsidRDefault="00935216" w:rsidP="00BF47C0">
      <w:pPr>
        <w:spacing w:after="0"/>
        <w:ind w:left="567"/>
      </w:pPr>
      <w:r w:rsidRPr="00F35AF0">
        <w:t>Anyagok viselkedése a mágneses térben</w:t>
      </w:r>
    </w:p>
    <w:p w:rsidR="00935216" w:rsidRPr="00F35AF0" w:rsidRDefault="00935216" w:rsidP="00BF47C0">
      <w:pPr>
        <w:spacing w:after="0"/>
        <w:ind w:left="567"/>
      </w:pPr>
      <w:r w:rsidRPr="00F35AF0">
        <w:t xml:space="preserve">Anyagok csoportosítása, mágneses </w:t>
      </w:r>
      <w:proofErr w:type="spellStart"/>
      <w:r w:rsidRPr="00F35AF0">
        <w:t>permeabilitás</w:t>
      </w:r>
      <w:proofErr w:type="spellEnd"/>
    </w:p>
    <w:p w:rsidR="00935216" w:rsidRPr="00F35AF0" w:rsidRDefault="00935216" w:rsidP="00BF47C0">
      <w:pPr>
        <w:spacing w:after="0"/>
        <w:ind w:left="567"/>
      </w:pPr>
      <w:r w:rsidRPr="00F35AF0">
        <w:t xml:space="preserve">Mágnesezési görbe, </w:t>
      </w:r>
      <w:proofErr w:type="spellStart"/>
      <w:r w:rsidRPr="00F35AF0">
        <w:t>hiszterézis</w:t>
      </w:r>
      <w:proofErr w:type="spellEnd"/>
      <w:r w:rsidRPr="00F35AF0">
        <w:t xml:space="preserve"> hurok</w:t>
      </w:r>
    </w:p>
    <w:p w:rsidR="00935216" w:rsidRPr="00F35AF0" w:rsidRDefault="00935216" w:rsidP="00BF47C0">
      <w:pPr>
        <w:spacing w:after="0"/>
        <w:ind w:left="567"/>
      </w:pPr>
      <w:r w:rsidRPr="00F35AF0">
        <w:t>Mágneses kör</w:t>
      </w:r>
    </w:p>
    <w:p w:rsidR="00935216" w:rsidRPr="00F35AF0" w:rsidRDefault="00935216" w:rsidP="00BF47C0">
      <w:pPr>
        <w:spacing w:after="0"/>
        <w:ind w:left="567"/>
      </w:pPr>
      <w:r w:rsidRPr="00F35AF0">
        <w:t>A mágneses tér és az áram kölcsönhatása</w:t>
      </w:r>
    </w:p>
    <w:p w:rsidR="00935216" w:rsidRPr="00F35AF0" w:rsidRDefault="00935216" w:rsidP="00BF47C0">
      <w:pPr>
        <w:spacing w:after="0"/>
        <w:ind w:left="567"/>
      </w:pPr>
      <w:r w:rsidRPr="00F35AF0">
        <w:t>Az elektromágneses indukció</w:t>
      </w:r>
    </w:p>
    <w:p w:rsidR="00935216" w:rsidRPr="00F35AF0" w:rsidRDefault="00935216" w:rsidP="00BF47C0">
      <w:pPr>
        <w:spacing w:after="0"/>
        <w:ind w:left="567"/>
      </w:pPr>
      <w:r w:rsidRPr="00F35AF0">
        <w:t>Mozgási és nyugalmi indukció</w:t>
      </w:r>
    </w:p>
    <w:p w:rsidR="00935216" w:rsidRPr="00F35AF0" w:rsidRDefault="00935216" w:rsidP="00BF47C0">
      <w:pPr>
        <w:spacing w:after="0"/>
        <w:ind w:left="567"/>
      </w:pPr>
      <w:r w:rsidRPr="00F35AF0">
        <w:t>Önindukció</w:t>
      </w:r>
    </w:p>
    <w:p w:rsidR="00935216" w:rsidRPr="00F35AF0" w:rsidRDefault="00935216" w:rsidP="00BF47C0">
      <w:pPr>
        <w:spacing w:after="0"/>
        <w:ind w:left="567"/>
      </w:pPr>
      <w:r w:rsidRPr="00F35AF0">
        <w:t>Kölcsönös indukció</w:t>
      </w:r>
    </w:p>
    <w:p w:rsidR="00935216" w:rsidRPr="00F35AF0" w:rsidRDefault="00935216" w:rsidP="00BF47C0">
      <w:pPr>
        <w:spacing w:after="0"/>
        <w:ind w:left="567"/>
      </w:pPr>
      <w:r w:rsidRPr="00F35AF0">
        <w:t>Induktivitások soros és párhuzamos kapcsolása</w:t>
      </w:r>
    </w:p>
    <w:p w:rsidR="00935216" w:rsidRPr="00F35AF0" w:rsidRDefault="00935216" w:rsidP="00BF47C0">
      <w:pPr>
        <w:spacing w:after="0"/>
        <w:ind w:left="567"/>
      </w:pPr>
      <w:r w:rsidRPr="00F35AF0">
        <w:t>Induktivitások be- és kikapcsolási folyamatai</w:t>
      </w:r>
    </w:p>
    <w:p w:rsidR="00935216" w:rsidRPr="00F35AF0" w:rsidRDefault="00935216" w:rsidP="00BF47C0">
      <w:pPr>
        <w:spacing w:after="0"/>
        <w:ind w:left="567"/>
      </w:pPr>
      <w:r w:rsidRPr="00F35AF0">
        <w:t>Váltakozó feszültség előállítása</w:t>
      </w:r>
    </w:p>
    <w:p w:rsidR="00935216" w:rsidRPr="00F35AF0" w:rsidRDefault="00935216" w:rsidP="00BF47C0">
      <w:pPr>
        <w:spacing w:after="0"/>
        <w:ind w:left="567"/>
      </w:pPr>
      <w:r w:rsidRPr="00F35AF0">
        <w:t>Váltakozó feszültség és áram jellemzői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szaktanterem</w:t>
      </w:r>
      <w:proofErr w:type="gramEnd"/>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lastRenderedPageBreak/>
        <w:t>A tantárgy elsajátítása során alkalmazható sajátos módszerek (ajánlás)</w:t>
      </w:r>
    </w:p>
    <w:p w:rsidR="00DA3C8C" w:rsidRPr="00DA3C8C" w:rsidRDefault="00DA3C8C" w:rsidP="00DA3C8C">
      <w:pPr>
        <w:spacing w:after="0"/>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bl>
    <w:p w:rsidR="00DA3C8C" w:rsidRPr="00DA3C8C" w:rsidRDefault="00DA3C8C" w:rsidP="00DA3C8C">
      <w:pPr>
        <w:spacing w:after="0"/>
        <w:rPr>
          <w:b/>
        </w:rPr>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Sorszám</w:t>
            </w:r>
          </w:p>
        </w:tc>
        <w:tc>
          <w:tcPr>
            <w:tcW w:w="280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Tanulói tevékenységforma</w:t>
            </w:r>
          </w:p>
        </w:tc>
        <w:tc>
          <w:tcPr>
            <w:tcW w:w="2280" w:type="dxa"/>
            <w:gridSpan w:val="3"/>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Tanulói tevékenység szervezési kerete (differenciálási módok)</w:t>
            </w:r>
          </w:p>
        </w:tc>
        <w:tc>
          <w:tcPr>
            <w:tcW w:w="238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vAlign w:val="center"/>
          </w:tcPr>
          <w:p w:rsidR="00935216" w:rsidRPr="00A96735" w:rsidRDefault="00935216" w:rsidP="00F35AF0">
            <w:pPr>
              <w:spacing w:after="0"/>
              <w:jc w:val="left"/>
              <w:rPr>
                <w:color w:val="000000"/>
                <w:sz w:val="20"/>
                <w:szCs w:val="20"/>
                <w:lang w:eastAsia="hu-HU"/>
              </w:rPr>
            </w:pPr>
          </w:p>
        </w:tc>
        <w:tc>
          <w:tcPr>
            <w:tcW w:w="2800" w:type="dxa"/>
            <w:vMerge/>
            <w:vAlign w:val="center"/>
          </w:tcPr>
          <w:p w:rsidR="00935216" w:rsidRPr="00A96735" w:rsidRDefault="00935216" w:rsidP="00F35AF0">
            <w:pPr>
              <w:spacing w:after="0"/>
              <w:jc w:val="left"/>
              <w:rPr>
                <w:color w:val="000000"/>
                <w:sz w:val="20"/>
                <w:szCs w:val="20"/>
                <w:lang w:eastAsia="hu-HU"/>
              </w:rPr>
            </w:pP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egyéni</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csoport-bontás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osztály-keret</w:t>
            </w:r>
          </w:p>
        </w:tc>
        <w:tc>
          <w:tcPr>
            <w:tcW w:w="2380" w:type="dxa"/>
            <w:vMerge/>
            <w:vAlign w:val="center"/>
          </w:tcPr>
          <w:p w:rsidR="00935216" w:rsidRPr="00A96735"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 feldolgozó tevékenységek</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önálló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feladattal vezetett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feldolgozása jegyzeteléssel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Hallott szöveg feldolgozása jegyzeteléssel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1.5.</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Hallott szöveg feladattal vezetett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1.6.</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Információk önálló rendszerezése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1.7.</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Információk feladattal vezetett rendszerezése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Ismeretalkalmazási gyakorló tevékenységek, feladatok</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Írásos elemzések készítése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Leírás készítése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Válaszolás írásban mondatszintű kérdésekre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Tesztfeladat megoldása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2.5.</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Szöveges előadás egyéni felkészüléssel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2.6.</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Tapasztalatok utólagos ismertetése szóban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Képi információk körében</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értelmezése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készítése leírásból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3.3.</w:t>
            </w:r>
          </w:p>
        </w:tc>
        <w:tc>
          <w:tcPr>
            <w:tcW w:w="2800" w:type="dxa"/>
            <w:vAlign w:val="center"/>
          </w:tcPr>
          <w:p w:rsidR="00935216" w:rsidRPr="00A96735" w:rsidRDefault="00935216" w:rsidP="00F35AF0">
            <w:pPr>
              <w:spacing w:after="0"/>
              <w:jc w:val="left"/>
              <w:rPr>
                <w:color w:val="000000"/>
                <w:sz w:val="20"/>
                <w:szCs w:val="20"/>
                <w:lang w:eastAsia="hu-HU"/>
              </w:rPr>
            </w:pPr>
            <w:proofErr w:type="gramStart"/>
            <w:r w:rsidRPr="00A96735">
              <w:rPr>
                <w:color w:val="000000"/>
                <w:sz w:val="20"/>
                <w:szCs w:val="20"/>
                <w:lang w:eastAsia="hu-HU"/>
              </w:rPr>
              <w:t>rajz készítés</w:t>
            </w:r>
            <w:proofErr w:type="gramEnd"/>
            <w:r w:rsidRPr="00A96735">
              <w:rPr>
                <w:color w:val="000000"/>
                <w:sz w:val="20"/>
                <w:szCs w:val="20"/>
                <w:lang w:eastAsia="hu-HU"/>
              </w:rPr>
              <w:t xml:space="preserve"> tárgyról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kiegészítés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3.5.</w:t>
            </w:r>
          </w:p>
        </w:tc>
        <w:tc>
          <w:tcPr>
            <w:tcW w:w="2800" w:type="dxa"/>
            <w:vAlign w:val="center"/>
          </w:tcPr>
          <w:p w:rsidR="00935216" w:rsidRPr="00A96735" w:rsidRDefault="00935216" w:rsidP="00F35AF0">
            <w:pPr>
              <w:spacing w:after="0"/>
              <w:jc w:val="left"/>
              <w:rPr>
                <w:color w:val="000000"/>
                <w:sz w:val="20"/>
                <w:szCs w:val="20"/>
                <w:lang w:eastAsia="hu-HU"/>
              </w:rPr>
            </w:pPr>
            <w:proofErr w:type="gramStart"/>
            <w:r w:rsidRPr="00A96735">
              <w:rPr>
                <w:color w:val="000000"/>
                <w:sz w:val="20"/>
                <w:szCs w:val="20"/>
                <w:lang w:eastAsia="hu-HU"/>
              </w:rPr>
              <w:t>rajz elemzés</w:t>
            </w:r>
            <w:proofErr w:type="gramEnd"/>
            <w:r w:rsidRPr="00A96735">
              <w:rPr>
                <w:color w:val="000000"/>
                <w:sz w:val="20"/>
                <w:szCs w:val="20"/>
                <w:lang w:eastAsia="hu-HU"/>
              </w:rPr>
              <w:t>, hibakeresés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Csoportos munkaformák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Kiscsoportos szakmai munkavégzés irányítással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lastRenderedPageBreak/>
              <w:t>4.2.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Csoportos helyzetgyakorlat</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Üzemeltetési tevékenységek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Géprendszer megfigyelése adott szempontok alapján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Adatgyűjtés géprendszer üzemeléséről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6.</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Vizsgálati tevékenységek körében</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6.1.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Geometriai mérési gyakorlat</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Szolgáltatási tevékenységek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Önálló szakmai munkavégzés felügyelet mellett</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Önálló szakmai munkavégzés közvetlen irányítással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Műszaki gyakorlat tantárgy</w:t>
      </w:r>
      <w:r w:rsidRPr="00F35AF0">
        <w:rPr>
          <w:b/>
        </w:rPr>
        <w:tab/>
        <w:t xml:space="preserve">54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A039D9">
      <w:pPr>
        <w:widowControl w:val="0"/>
        <w:tabs>
          <w:tab w:val="left" w:pos="7230"/>
        </w:tabs>
        <w:suppressAutoHyphens/>
        <w:ind w:left="284"/>
      </w:pPr>
      <w:r w:rsidRPr="00F35AF0">
        <w:t>A tanulók ismerjék meg a munkavégzés szabályait a műhelyben. Legyenek tisztában a tanulók az adott munkahelyi környezet veszélyforrásaival. Tartsák be a biztonságos munkavégzéshez szükséges magatartási szabályokat. Ismerjék meg az anyagok technológiai jellemzőit, megmunkálási lehetőségeit. Tevékenységük során használjanak kézi szerszámokat, kisgépeket a technológiai műveleteknél. A mechanikus és villamos kötések készítésénél fejlődjön kézügyességük, műszaki szemléletük. Ismerjék meg a mérés fogalmát, jellemzőit, jelentőségét. Képesek legyenek méréseket végezni, a rájuk bízott szerszámokat rendeltetésszerűen használni, a szerszámok állapotára vigyázni. Legyenek képesek az anyagokkal takarékosan bánni. A tanulók tartsanak rendet munkakörnyezetükben.</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Anyagok, szerszámok és mérések </w:t>
      </w:r>
      <w:r w:rsidRPr="00F35AF0">
        <w:rPr>
          <w:b/>
          <w:i/>
        </w:rPr>
        <w:tab/>
        <w:t xml:space="preserve">26 óra/… </w:t>
      </w:r>
      <w:proofErr w:type="spellStart"/>
      <w:r w:rsidRPr="00F35AF0">
        <w:rPr>
          <w:b/>
          <w:i/>
        </w:rPr>
        <w:t>óra</w:t>
      </w:r>
      <w:proofErr w:type="spellEnd"/>
    </w:p>
    <w:p w:rsidR="00935216" w:rsidRPr="00F35AF0" w:rsidRDefault="00935216" w:rsidP="00275E8D">
      <w:pPr>
        <w:widowControl w:val="0"/>
        <w:suppressAutoHyphens/>
        <w:spacing w:after="0"/>
        <w:ind w:left="567"/>
      </w:pPr>
      <w:r w:rsidRPr="00F35AF0">
        <w:t>Lemezmunka horganyzott lemezből, alumínium lemezből, rézlemezből</w:t>
      </w:r>
    </w:p>
    <w:p w:rsidR="00935216" w:rsidRPr="00F35AF0" w:rsidRDefault="00935216" w:rsidP="00275E8D">
      <w:pPr>
        <w:widowControl w:val="0"/>
        <w:suppressAutoHyphens/>
        <w:spacing w:after="0"/>
        <w:ind w:left="567"/>
      </w:pPr>
      <w:r w:rsidRPr="00F35AF0">
        <w:t>Felület előkészítése, egyengetés, csiszolás</w:t>
      </w:r>
    </w:p>
    <w:p w:rsidR="00935216" w:rsidRPr="00F35AF0" w:rsidRDefault="00935216" w:rsidP="00470121">
      <w:pPr>
        <w:widowControl w:val="0"/>
        <w:suppressAutoHyphens/>
        <w:spacing w:after="0"/>
        <w:ind w:left="567"/>
      </w:pPr>
      <w:r w:rsidRPr="00F35AF0">
        <w:t>Mérési műveletek fém- és műanyagalkatrészek megmunkálása közben</w:t>
      </w:r>
    </w:p>
    <w:p w:rsidR="00935216" w:rsidRPr="00F35AF0" w:rsidRDefault="00935216" w:rsidP="00470121">
      <w:pPr>
        <w:widowControl w:val="0"/>
        <w:suppressAutoHyphens/>
        <w:spacing w:after="0"/>
        <w:ind w:left="567"/>
      </w:pPr>
      <w:r w:rsidRPr="00F35AF0">
        <w:t>Hosszúságmérés különböző kézi mérőeszközökkel, méretek átjelölése a munkadarabra</w:t>
      </w:r>
    </w:p>
    <w:p w:rsidR="00935216" w:rsidRPr="00F35AF0" w:rsidRDefault="00935216" w:rsidP="00470121">
      <w:pPr>
        <w:widowControl w:val="0"/>
        <w:suppressAutoHyphens/>
        <w:spacing w:after="0"/>
        <w:ind w:left="567"/>
      </w:pPr>
      <w:r w:rsidRPr="00F35AF0">
        <w:t>Mérőszalag, lézeres távolságmérő, mérővonalzó, tolómérő, mikrométer használata, pontos leolvasása</w:t>
      </w:r>
    </w:p>
    <w:p w:rsidR="00935216" w:rsidRPr="00F35AF0" w:rsidRDefault="00935216" w:rsidP="00275E8D">
      <w:pPr>
        <w:widowControl w:val="0"/>
        <w:suppressAutoHyphens/>
        <w:spacing w:after="0"/>
        <w:ind w:left="567"/>
      </w:pPr>
      <w:r w:rsidRPr="00F35AF0">
        <w:t>Előrajzolás, furatok helyének jelölése lemezmunkáknál</w:t>
      </w:r>
    </w:p>
    <w:p w:rsidR="00935216" w:rsidRPr="00F35AF0" w:rsidRDefault="00935216" w:rsidP="00275E8D">
      <w:pPr>
        <w:widowControl w:val="0"/>
        <w:suppressAutoHyphens/>
        <w:spacing w:after="0"/>
        <w:ind w:left="567"/>
      </w:pPr>
      <w:r w:rsidRPr="00F35AF0">
        <w:t>Lemez leszabása, vágása lemezollóval, fémfűrésszel</w:t>
      </w:r>
    </w:p>
    <w:p w:rsidR="00935216" w:rsidRPr="00F35AF0" w:rsidRDefault="00935216" w:rsidP="00275E8D">
      <w:pPr>
        <w:widowControl w:val="0"/>
        <w:suppressAutoHyphens/>
        <w:spacing w:after="0"/>
        <w:ind w:left="567"/>
      </w:pPr>
      <w:r w:rsidRPr="00F35AF0">
        <w:t>Sorjázás, pontos méret kialakítása kézi megmunkálással, reszelővel</w:t>
      </w:r>
    </w:p>
    <w:p w:rsidR="00935216" w:rsidRPr="00F35AF0" w:rsidRDefault="00935216" w:rsidP="00275E8D">
      <w:pPr>
        <w:widowControl w:val="0"/>
        <w:suppressAutoHyphens/>
        <w:spacing w:after="0"/>
        <w:ind w:left="567"/>
      </w:pPr>
      <w:r w:rsidRPr="00F35AF0">
        <w:t>Furatok előfúrása, fúrása, süllyesztése kézi és állványos fúrógéppel</w:t>
      </w:r>
    </w:p>
    <w:p w:rsidR="00935216" w:rsidRPr="00F35AF0" w:rsidRDefault="00935216" w:rsidP="00470121">
      <w:pPr>
        <w:widowControl w:val="0"/>
        <w:suppressAutoHyphens/>
        <w:spacing w:after="0"/>
        <w:ind w:left="567"/>
      </w:pPr>
      <w:r w:rsidRPr="00F35AF0">
        <w:t>Külső és belső hosszmérés, furatmélység ellenőrzése tolómérővel</w:t>
      </w:r>
    </w:p>
    <w:p w:rsidR="00935216" w:rsidRPr="00F35AF0" w:rsidRDefault="00935216" w:rsidP="00470121">
      <w:pPr>
        <w:widowControl w:val="0"/>
        <w:suppressAutoHyphens/>
        <w:spacing w:after="0"/>
        <w:ind w:left="567"/>
      </w:pPr>
      <w:r w:rsidRPr="00F35AF0">
        <w:lastRenderedPageBreak/>
        <w:t>Hengeres felületek átmérőjének mérése tolómérővel, mikrométerrel</w:t>
      </w:r>
    </w:p>
    <w:p w:rsidR="00935216" w:rsidRPr="00F35AF0" w:rsidRDefault="00935216" w:rsidP="00275E8D">
      <w:pPr>
        <w:widowControl w:val="0"/>
        <w:suppressAutoHyphens/>
        <w:spacing w:after="0"/>
        <w:ind w:left="567"/>
      </w:pPr>
      <w:r w:rsidRPr="00F35AF0">
        <w:t>Lemezalkatrészek alakra hajlítása sablonnal</w:t>
      </w:r>
    </w:p>
    <w:p w:rsidR="00935216" w:rsidRPr="00F35AF0" w:rsidRDefault="00935216" w:rsidP="00275E8D">
      <w:pPr>
        <w:widowControl w:val="0"/>
        <w:suppressAutoHyphens/>
        <w:spacing w:after="0"/>
        <w:ind w:left="567"/>
      </w:pPr>
      <w:r w:rsidRPr="00F35AF0">
        <w:t>Rúdanyagok, profilok és zártszelvények darabolása, méretre vágása, sorjázása</w:t>
      </w:r>
    </w:p>
    <w:p w:rsidR="00935216" w:rsidRPr="00F35AF0" w:rsidRDefault="00935216" w:rsidP="00275E8D">
      <w:pPr>
        <w:widowControl w:val="0"/>
        <w:suppressAutoHyphens/>
        <w:spacing w:after="0"/>
        <w:ind w:left="567"/>
      </w:pPr>
      <w:r w:rsidRPr="00F35AF0">
        <w:t>Sarokcsiszoló használata daraboláshoz, sorjázáshoz, pontos méret, előírt felület kialakításához</w:t>
      </w:r>
    </w:p>
    <w:p w:rsidR="00935216" w:rsidRPr="00F35AF0" w:rsidRDefault="00935216" w:rsidP="00275E8D">
      <w:pPr>
        <w:widowControl w:val="0"/>
        <w:suppressAutoHyphens/>
        <w:spacing w:after="0"/>
        <w:ind w:left="567"/>
      </w:pPr>
      <w:r w:rsidRPr="00F35AF0">
        <w:t>Illesztési felületek kialakítása kézi és kisgépes megmunkálással, méretpontosan, előírt felületminőséggel</w:t>
      </w:r>
    </w:p>
    <w:p w:rsidR="00935216" w:rsidRPr="00F35AF0" w:rsidRDefault="00935216" w:rsidP="00275E8D">
      <w:pPr>
        <w:widowControl w:val="0"/>
        <w:suppressAutoHyphens/>
        <w:spacing w:after="0"/>
        <w:ind w:left="567"/>
      </w:pPr>
      <w:r w:rsidRPr="00F35AF0">
        <w:t>Furatok középpontjának előrajzolása</w:t>
      </w:r>
    </w:p>
    <w:p w:rsidR="00935216" w:rsidRPr="00F35AF0" w:rsidRDefault="00935216" w:rsidP="00275E8D">
      <w:pPr>
        <w:widowControl w:val="0"/>
        <w:suppressAutoHyphens/>
        <w:spacing w:after="0"/>
        <w:ind w:left="567"/>
      </w:pPr>
      <w:r w:rsidRPr="00F35AF0">
        <w:t>Fúrás, süllyesztés, sorjázás kézi és állványos fúrógéppel</w:t>
      </w:r>
    </w:p>
    <w:p w:rsidR="00935216" w:rsidRPr="00F35AF0" w:rsidRDefault="00935216" w:rsidP="00275E8D">
      <w:pPr>
        <w:widowControl w:val="0"/>
        <w:suppressAutoHyphens/>
        <w:spacing w:after="0"/>
        <w:ind w:left="567"/>
      </w:pPr>
      <w:r w:rsidRPr="00F35AF0">
        <w:t>Csigafúró kiválasztása, ellenőrzése, élezése</w:t>
      </w:r>
    </w:p>
    <w:p w:rsidR="00935216" w:rsidRPr="00F35AF0" w:rsidRDefault="00935216" w:rsidP="00275E8D">
      <w:pPr>
        <w:widowControl w:val="0"/>
        <w:suppressAutoHyphens/>
        <w:spacing w:after="0"/>
        <w:ind w:left="567"/>
      </w:pPr>
      <w:r w:rsidRPr="00F35AF0">
        <w:t>Forgácsolási sebesség helyes megválasztása</w:t>
      </w:r>
    </w:p>
    <w:p w:rsidR="00935216" w:rsidRPr="00F35AF0" w:rsidRDefault="00935216" w:rsidP="00470121">
      <w:pPr>
        <w:widowControl w:val="0"/>
        <w:suppressAutoHyphens/>
        <w:spacing w:after="0"/>
        <w:ind w:left="567"/>
      </w:pPr>
      <w:r w:rsidRPr="00F35AF0">
        <w:t>Szögek mérése, munkadarabra jelölése szögmérővel</w:t>
      </w:r>
    </w:p>
    <w:p w:rsidR="00935216" w:rsidRPr="00F35AF0" w:rsidRDefault="00935216" w:rsidP="00470121">
      <w:pPr>
        <w:widowControl w:val="0"/>
        <w:suppressAutoHyphens/>
        <w:spacing w:after="0"/>
        <w:ind w:left="567"/>
      </w:pPr>
      <w:r w:rsidRPr="00F35AF0">
        <w:t xml:space="preserve">Munkadarab szögben vágása jelölés nélkül </w:t>
      </w:r>
      <w:proofErr w:type="spellStart"/>
      <w:r w:rsidRPr="00F35AF0">
        <w:t>gérvágó</w:t>
      </w:r>
      <w:proofErr w:type="spellEnd"/>
      <w:r w:rsidRPr="00F35AF0">
        <w:t xml:space="preserve"> ládában</w:t>
      </w:r>
    </w:p>
    <w:p w:rsidR="00935216" w:rsidRPr="00F35AF0" w:rsidRDefault="00935216" w:rsidP="00275E8D">
      <w:pPr>
        <w:widowControl w:val="0"/>
        <w:suppressAutoHyphens/>
        <w:spacing w:after="0"/>
        <w:ind w:left="567"/>
      </w:pPr>
      <w:r w:rsidRPr="00F35AF0">
        <w:t>Műanyag lemezek és profilok (vezetékcsatorna, műanyag védőcső) megmunkálása, levágása megfelelő szögben, sorjázása</w:t>
      </w:r>
    </w:p>
    <w:p w:rsidR="00935216" w:rsidRPr="00F35AF0" w:rsidRDefault="00935216" w:rsidP="00275E8D">
      <w:pPr>
        <w:widowControl w:val="0"/>
        <w:suppressAutoHyphens/>
        <w:spacing w:after="0"/>
        <w:ind w:left="567"/>
      </w:pPr>
      <w:r w:rsidRPr="00F35AF0">
        <w:t>Vezetékek kábelek leszabása, vezetékvég csupaszítása</w:t>
      </w:r>
    </w:p>
    <w:p w:rsidR="00935216" w:rsidRPr="00F35AF0" w:rsidRDefault="00935216" w:rsidP="00275E8D">
      <w:pPr>
        <w:spacing w:after="0"/>
        <w:ind w:left="567"/>
      </w:pPr>
      <w:proofErr w:type="spellStart"/>
      <w:r w:rsidRPr="00F35AF0">
        <w:t>Érvéghüvelyezés</w:t>
      </w:r>
      <w:proofErr w:type="spellEnd"/>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Mechanikai és villamos kötések</w:t>
      </w:r>
      <w:r w:rsidRPr="00F35AF0">
        <w:rPr>
          <w:b/>
          <w:i/>
        </w:rPr>
        <w:tab/>
        <w:t xml:space="preserve">18 óra/… </w:t>
      </w:r>
      <w:proofErr w:type="spellStart"/>
      <w:r w:rsidRPr="00F35AF0">
        <w:rPr>
          <w:b/>
          <w:i/>
        </w:rPr>
        <w:t>óra</w:t>
      </w:r>
      <w:proofErr w:type="spellEnd"/>
    </w:p>
    <w:p w:rsidR="00935216" w:rsidRPr="00F35AF0" w:rsidRDefault="00935216" w:rsidP="000A720F">
      <w:pPr>
        <w:widowControl w:val="0"/>
        <w:suppressAutoHyphens/>
        <w:spacing w:after="0"/>
        <w:ind w:left="567"/>
      </w:pPr>
      <w:r w:rsidRPr="00F35AF0">
        <w:t>Mechanikai kötése készítése különféle alkatrészek között</w:t>
      </w:r>
    </w:p>
    <w:p w:rsidR="00935216" w:rsidRPr="00F35AF0" w:rsidRDefault="00935216" w:rsidP="000A720F">
      <w:pPr>
        <w:widowControl w:val="0"/>
        <w:suppressAutoHyphens/>
        <w:spacing w:after="0"/>
        <w:ind w:left="567"/>
      </w:pPr>
      <w:r w:rsidRPr="00F35AF0">
        <w:t>A szegecs alakja, méretei, anyaga</w:t>
      </w:r>
    </w:p>
    <w:p w:rsidR="00935216" w:rsidRPr="00F35AF0" w:rsidRDefault="00935216" w:rsidP="000A720F">
      <w:pPr>
        <w:widowControl w:val="0"/>
        <w:suppressAutoHyphens/>
        <w:spacing w:after="0"/>
        <w:ind w:left="567"/>
      </w:pPr>
      <w:r w:rsidRPr="00F35AF0">
        <w:t>A szegecselés művelete, szerszámai</w:t>
      </w:r>
    </w:p>
    <w:p w:rsidR="00935216" w:rsidRPr="00F35AF0" w:rsidRDefault="00935216" w:rsidP="000A720F">
      <w:pPr>
        <w:widowControl w:val="0"/>
        <w:suppressAutoHyphens/>
        <w:spacing w:after="0"/>
        <w:ind w:left="567"/>
      </w:pPr>
      <w:r w:rsidRPr="00F35AF0">
        <w:t>Lemezalkatrészek előkészítése, összekapcsolása húzószegeccsel (popszegeccsel)</w:t>
      </w:r>
    </w:p>
    <w:p w:rsidR="00935216" w:rsidRPr="00F35AF0" w:rsidRDefault="00935216" w:rsidP="000A720F">
      <w:pPr>
        <w:widowControl w:val="0"/>
        <w:suppressAutoHyphens/>
        <w:spacing w:after="0"/>
        <w:ind w:left="567"/>
      </w:pPr>
      <w:r w:rsidRPr="00F35AF0">
        <w:t>A szegecs méretének helyes megválasztása</w:t>
      </w:r>
    </w:p>
    <w:p w:rsidR="00935216" w:rsidRPr="00F35AF0" w:rsidRDefault="00935216" w:rsidP="000A720F">
      <w:pPr>
        <w:widowControl w:val="0"/>
        <w:suppressAutoHyphens/>
        <w:spacing w:after="0"/>
        <w:ind w:left="567"/>
      </w:pPr>
      <w:r w:rsidRPr="00F35AF0">
        <w:t>Menetes alkatrészek ábrázolása</w:t>
      </w:r>
    </w:p>
    <w:p w:rsidR="00935216" w:rsidRPr="00F35AF0" w:rsidRDefault="00935216" w:rsidP="000A720F">
      <w:pPr>
        <w:widowControl w:val="0"/>
        <w:suppressAutoHyphens/>
        <w:spacing w:after="0"/>
        <w:ind w:left="567"/>
      </w:pPr>
      <w:r w:rsidRPr="00F35AF0">
        <w:t>Csavarok fajtái, adatai</w:t>
      </w:r>
    </w:p>
    <w:p w:rsidR="00935216" w:rsidRPr="00F35AF0" w:rsidRDefault="00935216" w:rsidP="000A720F">
      <w:pPr>
        <w:widowControl w:val="0"/>
        <w:suppressAutoHyphens/>
        <w:spacing w:after="0"/>
        <w:ind w:left="567"/>
      </w:pPr>
      <w:r w:rsidRPr="00F35AF0">
        <w:t>Csavarkötések fajtái, a csavarkötés létesítéséhez szükséges szerszámok</w:t>
      </w:r>
    </w:p>
    <w:p w:rsidR="00935216" w:rsidRPr="00F35AF0" w:rsidRDefault="00935216" w:rsidP="000A720F">
      <w:pPr>
        <w:widowControl w:val="0"/>
        <w:suppressAutoHyphens/>
        <w:spacing w:after="0"/>
        <w:ind w:left="567"/>
      </w:pPr>
      <w:r w:rsidRPr="00F35AF0">
        <w:t>Menetkészítés eszközei és szerszámai</w:t>
      </w:r>
    </w:p>
    <w:p w:rsidR="00935216" w:rsidRPr="00F35AF0" w:rsidRDefault="00935216" w:rsidP="000A720F">
      <w:pPr>
        <w:widowControl w:val="0"/>
        <w:suppressAutoHyphens/>
        <w:spacing w:after="0"/>
        <w:ind w:left="567"/>
      </w:pPr>
      <w:r w:rsidRPr="00F35AF0">
        <w:t>A menetfúrás és a menetmetszés</w:t>
      </w:r>
    </w:p>
    <w:p w:rsidR="00935216" w:rsidRPr="00F35AF0" w:rsidRDefault="00935216" w:rsidP="000A720F">
      <w:pPr>
        <w:widowControl w:val="0"/>
        <w:suppressAutoHyphens/>
        <w:spacing w:after="0"/>
        <w:ind w:left="567"/>
      </w:pPr>
      <w:r w:rsidRPr="00F35AF0">
        <w:t>Lemezalkatrészek előkészítése, összekapcsolása önmetsző csavarokkal</w:t>
      </w:r>
    </w:p>
    <w:p w:rsidR="00935216" w:rsidRPr="00F35AF0" w:rsidRDefault="00935216" w:rsidP="000A720F">
      <w:pPr>
        <w:widowControl w:val="0"/>
        <w:suppressAutoHyphens/>
        <w:spacing w:after="0"/>
        <w:ind w:left="567"/>
      </w:pPr>
      <w:r w:rsidRPr="00F35AF0">
        <w:t>Lemezalkatrészek és szerkezeti idomacélok csavaros kötésének kialakítása</w:t>
      </w:r>
    </w:p>
    <w:p w:rsidR="00935216" w:rsidRPr="00F35AF0" w:rsidRDefault="00935216" w:rsidP="000A720F">
      <w:pPr>
        <w:widowControl w:val="0"/>
        <w:suppressAutoHyphens/>
        <w:spacing w:after="0"/>
        <w:ind w:left="567"/>
      </w:pPr>
      <w:r w:rsidRPr="00F35AF0">
        <w:t>Csavarkötés kialakítása zsákfurattal és átmenő menetes furattal</w:t>
      </w:r>
    </w:p>
    <w:p w:rsidR="00935216" w:rsidRPr="00F35AF0" w:rsidRDefault="00935216" w:rsidP="000A720F">
      <w:pPr>
        <w:widowControl w:val="0"/>
        <w:suppressAutoHyphens/>
        <w:spacing w:after="0"/>
        <w:ind w:left="567"/>
      </w:pPr>
      <w:r w:rsidRPr="00F35AF0">
        <w:t>Csavarkötés létesítése csavaranyával</w:t>
      </w:r>
    </w:p>
    <w:p w:rsidR="00935216" w:rsidRPr="00F35AF0" w:rsidRDefault="00935216" w:rsidP="000A720F">
      <w:pPr>
        <w:widowControl w:val="0"/>
        <w:suppressAutoHyphens/>
        <w:spacing w:after="0"/>
        <w:ind w:left="567"/>
      </w:pPr>
      <w:r w:rsidRPr="00F35AF0">
        <w:t>Csavarbiztosítási lehetőségek alkalmazása (rugós alátét, ellenanya, koronás anya)</w:t>
      </w:r>
    </w:p>
    <w:p w:rsidR="00935216" w:rsidRPr="00F35AF0" w:rsidRDefault="00935216" w:rsidP="000A720F">
      <w:pPr>
        <w:widowControl w:val="0"/>
        <w:suppressAutoHyphens/>
        <w:spacing w:after="0"/>
        <w:ind w:left="567"/>
      </w:pPr>
      <w:r w:rsidRPr="00F35AF0">
        <w:t>Ragasztott kötések jellemzői</w:t>
      </w:r>
    </w:p>
    <w:p w:rsidR="00935216" w:rsidRPr="00F35AF0" w:rsidRDefault="00935216" w:rsidP="000A720F">
      <w:pPr>
        <w:widowControl w:val="0"/>
        <w:suppressAutoHyphens/>
        <w:spacing w:after="0"/>
        <w:ind w:left="567"/>
      </w:pPr>
      <w:r w:rsidRPr="00F35AF0">
        <w:t>Ragasztóanyagok fajtái</w:t>
      </w:r>
    </w:p>
    <w:p w:rsidR="00935216" w:rsidRPr="00F35AF0" w:rsidRDefault="00935216" w:rsidP="000A720F">
      <w:pPr>
        <w:widowControl w:val="0"/>
        <w:suppressAutoHyphens/>
        <w:spacing w:after="0"/>
        <w:ind w:left="567"/>
      </w:pPr>
      <w:r w:rsidRPr="00F35AF0">
        <w:t>Ragasztási eljárások</w:t>
      </w:r>
    </w:p>
    <w:p w:rsidR="00935216" w:rsidRPr="00F35AF0" w:rsidRDefault="00935216" w:rsidP="000A720F">
      <w:pPr>
        <w:widowControl w:val="0"/>
        <w:suppressAutoHyphens/>
        <w:spacing w:after="0"/>
        <w:ind w:left="567"/>
      </w:pPr>
      <w:r w:rsidRPr="00F35AF0">
        <w:t>Ragasztási eljárások gyakorlása</w:t>
      </w:r>
    </w:p>
    <w:p w:rsidR="00935216" w:rsidRPr="00F35AF0" w:rsidRDefault="00935216" w:rsidP="000A720F">
      <w:pPr>
        <w:widowControl w:val="0"/>
        <w:suppressAutoHyphens/>
        <w:spacing w:after="0"/>
        <w:ind w:left="567"/>
      </w:pPr>
      <w:r w:rsidRPr="00F35AF0">
        <w:t>A forrasztás, mint elektromos és mechanikai kötés</w:t>
      </w:r>
    </w:p>
    <w:p w:rsidR="00935216" w:rsidRPr="00F35AF0" w:rsidRDefault="00935216" w:rsidP="000A720F">
      <w:pPr>
        <w:widowControl w:val="0"/>
        <w:suppressAutoHyphens/>
        <w:spacing w:after="0"/>
        <w:ind w:left="567"/>
      </w:pPr>
      <w:r w:rsidRPr="00F35AF0">
        <w:t>A forrasztás anyagai, segédanyagai és eszközei</w:t>
      </w:r>
    </w:p>
    <w:p w:rsidR="00935216" w:rsidRPr="00F35AF0" w:rsidRDefault="00935216" w:rsidP="000A720F">
      <w:pPr>
        <w:widowControl w:val="0"/>
        <w:suppressAutoHyphens/>
        <w:spacing w:after="0"/>
        <w:ind w:left="567"/>
      </w:pPr>
      <w:r w:rsidRPr="00F35AF0">
        <w:t>A forrasztás művelete</w:t>
      </w:r>
    </w:p>
    <w:p w:rsidR="00935216" w:rsidRPr="00F35AF0" w:rsidRDefault="00935216" w:rsidP="000A720F">
      <w:pPr>
        <w:widowControl w:val="0"/>
        <w:suppressAutoHyphens/>
        <w:spacing w:after="0"/>
        <w:ind w:left="567"/>
      </w:pPr>
      <w:r w:rsidRPr="00F35AF0">
        <w:t>Villamos vezetékek és vezetékanyagok, jellemzőik</w:t>
      </w:r>
    </w:p>
    <w:p w:rsidR="00935216" w:rsidRPr="00F35AF0" w:rsidRDefault="00935216" w:rsidP="000A720F">
      <w:pPr>
        <w:widowControl w:val="0"/>
        <w:suppressAutoHyphens/>
        <w:spacing w:after="0"/>
        <w:ind w:left="567"/>
      </w:pPr>
      <w:r w:rsidRPr="00F35AF0">
        <w:t>Huzal-előkészítés, szigetelés eltávolítása</w:t>
      </w:r>
    </w:p>
    <w:p w:rsidR="00935216" w:rsidRPr="00F35AF0" w:rsidRDefault="00935216" w:rsidP="000A720F">
      <w:pPr>
        <w:widowControl w:val="0"/>
        <w:suppressAutoHyphens/>
        <w:spacing w:after="0"/>
        <w:ind w:left="567"/>
      </w:pPr>
      <w:r w:rsidRPr="00F35AF0">
        <w:t>A huzalozás szerszámai, vágás, csupaszítás, préselés szerszámai</w:t>
      </w:r>
    </w:p>
    <w:p w:rsidR="00935216" w:rsidRPr="00F35AF0" w:rsidRDefault="00935216" w:rsidP="000A720F">
      <w:pPr>
        <w:widowControl w:val="0"/>
        <w:suppressAutoHyphens/>
        <w:spacing w:after="0"/>
        <w:ind w:left="567"/>
      </w:pPr>
      <w:r w:rsidRPr="00F35AF0">
        <w:t>Huzalozás kábelformákkal; kábeltörzs készítés, kábelformák rögzítése</w:t>
      </w:r>
    </w:p>
    <w:p w:rsidR="00935216" w:rsidRPr="00F35AF0" w:rsidRDefault="00935216" w:rsidP="000A720F">
      <w:pPr>
        <w:widowControl w:val="0"/>
        <w:suppressAutoHyphens/>
        <w:spacing w:after="0"/>
        <w:ind w:left="567"/>
      </w:pPr>
      <w:r w:rsidRPr="00F35AF0">
        <w:t>Csatlakozók csoportosítása, kiválasztásuk szempontjai</w:t>
      </w:r>
    </w:p>
    <w:p w:rsidR="00935216" w:rsidRPr="00F35AF0" w:rsidRDefault="00935216" w:rsidP="000A720F">
      <w:pPr>
        <w:widowControl w:val="0"/>
        <w:suppressAutoHyphens/>
        <w:spacing w:after="0"/>
        <w:ind w:left="567"/>
      </w:pPr>
      <w:r w:rsidRPr="00F35AF0">
        <w:t>Csatlakozók kialakítása</w:t>
      </w:r>
    </w:p>
    <w:p w:rsidR="00935216" w:rsidRPr="00F35AF0" w:rsidRDefault="00935216" w:rsidP="000A720F">
      <w:pPr>
        <w:widowControl w:val="0"/>
        <w:suppressAutoHyphens/>
        <w:spacing w:after="0"/>
        <w:ind w:left="567"/>
      </w:pPr>
      <w:r w:rsidRPr="00F35AF0">
        <w:t>Csatlakozó kábelek készítése, ellenőrzése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Villamos mérések</w:t>
      </w:r>
      <w:r w:rsidRPr="00F35AF0">
        <w:rPr>
          <w:b/>
          <w:i/>
        </w:rPr>
        <w:tab/>
        <w:t xml:space="preserve">10 óra/… </w:t>
      </w:r>
      <w:proofErr w:type="spellStart"/>
      <w:r w:rsidRPr="00F35AF0">
        <w:rPr>
          <w:b/>
          <w:i/>
        </w:rPr>
        <w:t>óra</w:t>
      </w:r>
      <w:proofErr w:type="spellEnd"/>
    </w:p>
    <w:p w:rsidR="00935216" w:rsidRPr="00F35AF0" w:rsidRDefault="00935216" w:rsidP="000A720F">
      <w:pPr>
        <w:widowControl w:val="0"/>
        <w:suppressAutoHyphens/>
        <w:spacing w:after="0"/>
        <w:ind w:left="567"/>
      </w:pPr>
      <w:r w:rsidRPr="00F35AF0">
        <w:lastRenderedPageBreak/>
        <w:t>Feszültségkémlelő műszer használata vezetékek és csatlakozások ellenőrzésére</w:t>
      </w:r>
    </w:p>
    <w:p w:rsidR="00935216" w:rsidRPr="00F35AF0" w:rsidRDefault="00935216" w:rsidP="000A720F">
      <w:pPr>
        <w:widowControl w:val="0"/>
        <w:suppressAutoHyphens/>
        <w:spacing w:after="0"/>
        <w:ind w:left="567"/>
      </w:pPr>
      <w:r w:rsidRPr="00F35AF0">
        <w:t>Áram- és feszültségmérés multiméterrel</w:t>
      </w:r>
    </w:p>
    <w:p w:rsidR="00935216" w:rsidRPr="00F35AF0" w:rsidRDefault="00935216" w:rsidP="000A720F">
      <w:pPr>
        <w:widowControl w:val="0"/>
        <w:suppressAutoHyphens/>
        <w:spacing w:after="0"/>
        <w:ind w:left="567"/>
      </w:pPr>
      <w:r w:rsidRPr="00F35AF0">
        <w:t>Árammérés lakatfogóval</w:t>
      </w:r>
    </w:p>
    <w:p w:rsidR="00935216" w:rsidRPr="00F35AF0" w:rsidRDefault="00935216" w:rsidP="000A720F">
      <w:pPr>
        <w:widowControl w:val="0"/>
        <w:suppressAutoHyphens/>
        <w:spacing w:after="0"/>
        <w:ind w:left="567"/>
      </w:pPr>
      <w:r w:rsidRPr="00F35AF0">
        <w:t>Vezetékek azonosítása, folytonosságuk vizsgálata</w:t>
      </w:r>
    </w:p>
    <w:p w:rsidR="00935216" w:rsidRPr="00F35AF0" w:rsidRDefault="00935216" w:rsidP="000A720F">
      <w:pPr>
        <w:widowControl w:val="0"/>
        <w:suppressAutoHyphens/>
        <w:spacing w:after="0"/>
        <w:ind w:left="567"/>
      </w:pPr>
      <w:r w:rsidRPr="00F35AF0">
        <w:t>Vezeték, kötések ellenállásának mérése</w:t>
      </w:r>
    </w:p>
    <w:p w:rsidR="00935216" w:rsidRPr="00F35AF0" w:rsidRDefault="00935216" w:rsidP="000A720F">
      <w:pPr>
        <w:widowControl w:val="0"/>
        <w:suppressAutoHyphens/>
        <w:spacing w:after="0"/>
        <w:ind w:left="567"/>
      </w:pPr>
      <w:r w:rsidRPr="00F35AF0">
        <w:t xml:space="preserve">Kötések, alkatrészek hőmérsékletének ellenőrzése </w:t>
      </w:r>
      <w:proofErr w:type="spellStart"/>
      <w:r w:rsidRPr="00F35AF0">
        <w:t>infra</w:t>
      </w:r>
      <w:proofErr w:type="spellEnd"/>
      <w:r w:rsidRPr="00F35AF0">
        <w:t xml:space="preserve"> hőmérővel</w:t>
      </w:r>
    </w:p>
    <w:p w:rsidR="00935216" w:rsidRPr="00F35AF0" w:rsidRDefault="00935216" w:rsidP="000A720F">
      <w:pPr>
        <w:widowControl w:val="0"/>
        <w:suppressAutoHyphens/>
        <w:spacing w:after="0"/>
        <w:ind w:left="567"/>
      </w:pPr>
      <w:r w:rsidRPr="00F35AF0">
        <w:t>Forgó gépalkatrészek fordulatszámának mérése digitális fordulatszám-mérővel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tanműhely</w:t>
      </w:r>
      <w:proofErr w:type="gramEnd"/>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bl>
    <w:p w:rsidR="00DA3C8C" w:rsidRPr="00DA3C8C" w:rsidRDefault="00DA3C8C" w:rsidP="00DA3C8C">
      <w:pPr>
        <w:spacing w:after="0"/>
        <w:rPr>
          <w:b/>
        </w:rPr>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Sorszám</w:t>
            </w:r>
          </w:p>
        </w:tc>
        <w:tc>
          <w:tcPr>
            <w:tcW w:w="280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Tanulói tevékenységforma</w:t>
            </w:r>
          </w:p>
        </w:tc>
        <w:tc>
          <w:tcPr>
            <w:tcW w:w="2280" w:type="dxa"/>
            <w:gridSpan w:val="3"/>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Tanulói tevékenység szervezési kerete (differenciálási módok)</w:t>
            </w:r>
          </w:p>
        </w:tc>
        <w:tc>
          <w:tcPr>
            <w:tcW w:w="238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vAlign w:val="center"/>
          </w:tcPr>
          <w:p w:rsidR="00935216" w:rsidRPr="00A96735" w:rsidRDefault="00935216" w:rsidP="00F35AF0">
            <w:pPr>
              <w:spacing w:after="0"/>
              <w:jc w:val="left"/>
              <w:rPr>
                <w:color w:val="000000"/>
                <w:sz w:val="20"/>
                <w:szCs w:val="20"/>
                <w:lang w:eastAsia="hu-HU"/>
              </w:rPr>
            </w:pPr>
          </w:p>
        </w:tc>
        <w:tc>
          <w:tcPr>
            <w:tcW w:w="2800" w:type="dxa"/>
            <w:vMerge/>
            <w:vAlign w:val="center"/>
          </w:tcPr>
          <w:p w:rsidR="00935216" w:rsidRPr="00A96735" w:rsidRDefault="00935216" w:rsidP="00F35AF0">
            <w:pPr>
              <w:spacing w:after="0"/>
              <w:jc w:val="left"/>
              <w:rPr>
                <w:color w:val="000000"/>
                <w:sz w:val="20"/>
                <w:szCs w:val="20"/>
                <w:lang w:eastAsia="hu-HU"/>
              </w:rPr>
            </w:pP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egyéni</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csoport-bontás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osztály-keret</w:t>
            </w:r>
          </w:p>
        </w:tc>
        <w:tc>
          <w:tcPr>
            <w:tcW w:w="2380" w:type="dxa"/>
            <w:vMerge/>
            <w:vAlign w:val="center"/>
          </w:tcPr>
          <w:p w:rsidR="00935216" w:rsidRPr="00A96735"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 feldolgozó tevékenységek</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önálló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feladattal vezetett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feldolgozása jegyzeteléssel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Hallott szöveg feldolgozása jegyzeteléssel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1.5.</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Hallott szöveg feladattal vezetett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1.6.</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Információk önálló rendszerezése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1.7.</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Információk feladattal vezetett rendszerezése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Ismeretalkalmazási gyakorló tevékenységek, feladatok</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Válaszolás írásban mondatszintű kérdésekre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Tesztfeladat megoldása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lastRenderedPageBreak/>
              <w:t>2.3.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Tapasztalatok utólagos ismertetése szóban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Tapasztalatok helyszíni ismertetése szóban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Képi információk körében</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értelmezése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készítése leírásból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3.3.</w:t>
            </w:r>
          </w:p>
        </w:tc>
        <w:tc>
          <w:tcPr>
            <w:tcW w:w="2800" w:type="dxa"/>
            <w:vAlign w:val="center"/>
          </w:tcPr>
          <w:p w:rsidR="00935216" w:rsidRPr="00A96735" w:rsidRDefault="00935216" w:rsidP="00F35AF0">
            <w:pPr>
              <w:spacing w:after="0"/>
              <w:jc w:val="left"/>
              <w:rPr>
                <w:color w:val="000000"/>
                <w:sz w:val="20"/>
                <w:szCs w:val="20"/>
                <w:lang w:eastAsia="hu-HU"/>
              </w:rPr>
            </w:pPr>
            <w:proofErr w:type="gramStart"/>
            <w:r w:rsidRPr="00A96735">
              <w:rPr>
                <w:color w:val="000000"/>
                <w:sz w:val="20"/>
                <w:szCs w:val="20"/>
                <w:lang w:eastAsia="hu-HU"/>
              </w:rPr>
              <w:t>rajz készítés</w:t>
            </w:r>
            <w:proofErr w:type="gramEnd"/>
            <w:r w:rsidRPr="00A96735">
              <w:rPr>
                <w:color w:val="000000"/>
                <w:sz w:val="20"/>
                <w:szCs w:val="20"/>
                <w:lang w:eastAsia="hu-HU"/>
              </w:rPr>
              <w:t xml:space="preserve"> tárgyról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kiegészítés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3.5.</w:t>
            </w:r>
          </w:p>
        </w:tc>
        <w:tc>
          <w:tcPr>
            <w:tcW w:w="2800" w:type="dxa"/>
            <w:vAlign w:val="center"/>
          </w:tcPr>
          <w:p w:rsidR="00935216" w:rsidRPr="00A96735" w:rsidRDefault="00935216" w:rsidP="00F35AF0">
            <w:pPr>
              <w:spacing w:after="0"/>
              <w:jc w:val="left"/>
              <w:rPr>
                <w:color w:val="000000"/>
                <w:sz w:val="20"/>
                <w:szCs w:val="20"/>
                <w:lang w:eastAsia="hu-HU"/>
              </w:rPr>
            </w:pPr>
            <w:proofErr w:type="gramStart"/>
            <w:r w:rsidRPr="00A96735">
              <w:rPr>
                <w:color w:val="000000"/>
                <w:sz w:val="20"/>
                <w:szCs w:val="20"/>
                <w:lang w:eastAsia="hu-HU"/>
              </w:rPr>
              <w:t>rajz elemzés</w:t>
            </w:r>
            <w:proofErr w:type="gramEnd"/>
            <w:r w:rsidRPr="00A96735">
              <w:rPr>
                <w:color w:val="000000"/>
                <w:sz w:val="20"/>
                <w:szCs w:val="20"/>
                <w:lang w:eastAsia="hu-HU"/>
              </w:rPr>
              <w:t>, hibakeresés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Komplex információk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Elemzés készítése tapasztalatokról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Jegyzetkészítés eseményről kérdéssor alapján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Utólagos szóbeli beszámoló</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Csoportos munkaformák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Feladattal vezetett kiscsoportos szövegfeldolgozás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Kiscsoportos szakmai munkavégzés irányítással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6.</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Üzemeltetési tevékenységek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6.1.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Géprendszer megfigyelése adott szempontok alapján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Vizsgálati tevékenységek körében</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Technológiai próbák végzése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8.</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Szolgáltatási tevékenységek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8.1.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Önálló szakmai munkavégzés felügyelet mellett</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8.2.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Önálló szakmai munkavégzés közvetlen irányítással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DA3C8C">
        <w:rPr>
          <w:b/>
          <w:sz w:val="36"/>
        </w:rPr>
        <w:t>10001-</w:t>
      </w:r>
      <w:r w:rsidRPr="00F35AF0">
        <w:rPr>
          <w:b/>
          <w:sz w:val="36"/>
        </w:rPr>
        <w:t>16 azonosító számú</w:t>
      </w:r>
    </w:p>
    <w:p w:rsidR="00935216" w:rsidRPr="00F35AF0" w:rsidRDefault="00935216" w:rsidP="00C53E01">
      <w:pPr>
        <w:jc w:val="center"/>
        <w:rPr>
          <w:b/>
          <w:sz w:val="36"/>
        </w:rPr>
      </w:pPr>
      <w:r w:rsidRPr="00F35AF0">
        <w:rPr>
          <w:b/>
          <w:sz w:val="36"/>
        </w:rPr>
        <w:t xml:space="preserve">Ipari folyamatok irányítása </w:t>
      </w:r>
      <w:proofErr w:type="spellStart"/>
      <w:r w:rsidRPr="00F35AF0">
        <w:rPr>
          <w:b/>
          <w:sz w:val="36"/>
        </w:rPr>
        <w:t>PLC-vel</w:t>
      </w:r>
      <w:proofErr w:type="spellEnd"/>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 xml:space="preserve">A 10001-16 azonosító számú Ipari folyamatok irányítása </w:t>
      </w:r>
      <w:proofErr w:type="spellStart"/>
      <w:r w:rsidRPr="00F35AF0">
        <w:t>PLC-vel</w:t>
      </w:r>
      <w:proofErr w:type="spellEnd"/>
      <w:r w:rsidRPr="00F35AF0">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tblGrid>
      <w:tr w:rsidR="00935216" w:rsidRPr="001937B8" w:rsidTr="00F35AF0">
        <w:trPr>
          <w:trHeight w:val="1755"/>
          <w:jc w:val="center"/>
        </w:trPr>
        <w:tc>
          <w:tcPr>
            <w:tcW w:w="398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textDirection w:val="btLr"/>
            <w:vAlign w:val="bottom"/>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PLC ismeretek</w:t>
            </w:r>
          </w:p>
        </w:tc>
        <w:tc>
          <w:tcPr>
            <w:tcW w:w="700" w:type="dxa"/>
            <w:textDirection w:val="btLr"/>
            <w:vAlign w:val="bottom"/>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PLC programozási gyakorlat</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FELADATOK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Rendszerezi a digitális irányítás eszközeit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Elemzi a PLC felépítését, működését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PLC programot ír, programot módosít grafikus és szöveges programnyelveken</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Paramétereket beállít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proofErr w:type="spellStart"/>
            <w:r w:rsidRPr="00B70719">
              <w:rPr>
                <w:color w:val="000000"/>
                <w:sz w:val="20"/>
                <w:szCs w:val="20"/>
                <w:lang w:eastAsia="hu-HU"/>
              </w:rPr>
              <w:t>Off-line</w:t>
            </w:r>
            <w:proofErr w:type="spellEnd"/>
            <w:r w:rsidRPr="00B70719">
              <w:rPr>
                <w:color w:val="000000"/>
                <w:sz w:val="20"/>
                <w:szCs w:val="20"/>
                <w:lang w:eastAsia="hu-HU"/>
              </w:rPr>
              <w:t>, on-line üzemmódot használ, diagnosztizál</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Bevonja a </w:t>
            </w:r>
            <w:proofErr w:type="spellStart"/>
            <w:r w:rsidRPr="00B70719">
              <w:rPr>
                <w:color w:val="000000"/>
                <w:sz w:val="20"/>
                <w:szCs w:val="20"/>
                <w:lang w:eastAsia="hu-HU"/>
              </w:rPr>
              <w:t>PLC-t</w:t>
            </w:r>
            <w:proofErr w:type="spellEnd"/>
            <w:r w:rsidRPr="00B70719">
              <w:rPr>
                <w:color w:val="000000"/>
                <w:sz w:val="20"/>
                <w:szCs w:val="20"/>
                <w:lang w:eastAsia="hu-HU"/>
              </w:rPr>
              <w:t xml:space="preserve"> a hibakeresés folyamatába (</w:t>
            </w:r>
            <w:proofErr w:type="spellStart"/>
            <w:r w:rsidRPr="00B70719">
              <w:rPr>
                <w:color w:val="000000"/>
                <w:sz w:val="20"/>
                <w:szCs w:val="20"/>
                <w:lang w:eastAsia="hu-HU"/>
              </w:rPr>
              <w:t>WatchDog</w:t>
            </w:r>
            <w:proofErr w:type="spellEnd"/>
            <w:r w:rsidRPr="00B70719">
              <w:rPr>
                <w:color w:val="000000"/>
                <w:sz w:val="20"/>
                <w:szCs w:val="20"/>
                <w:lang w:eastAsia="hu-HU"/>
              </w:rPr>
              <w:t xml:space="preserve"> alkalmazása)</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A kapcsolódó kezelőszervek, fény- hangjelzőket ellenőrzi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Grafikus megjelenítő eszközöket (PC, programozható terminál) használ</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Buszrendszerek kiépítésében részt vesz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Ipari buszrendszert alkalmaz kommunikációhoz</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Ellenőrzi a terepi buszrendszerek kommunikációját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Rendszerezi a digitális irányító eszközök kapcsolatait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Elemzi az irányítási hálózatokat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SZAKMAI ISMERETEK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PLC program elemei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PLC hardver</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PLC I/O rendszer elemei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Soros kommunikáció elemei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PC-PLC kommunikáció</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PLC-PLC kommunikáció</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Strukturált programozás alapok</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Irányítástechnikai alapok</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Matematikai alapok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Számítástechnikai alapok</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Technológiai vázlatok elemei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Grafikus megjelenítő eszközök jellemzői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Grafikus eszközök program elemei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SZAKMAI KÉSZSÉGEK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Folyamatábrák olvasása, értelmezése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Információforrások kezelése</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Jelképek értelmezése</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SZEMÉLYES KOMPETENCIÁK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Pontosság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Türelmesség</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lastRenderedPageBreak/>
              <w:t>TÁRSAS KOMPETENCIÁK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Határozottság</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MÓDSZERKOMPETENCIÁK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Körültekintés, elővigyázatosság</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Információgyűjtés</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Módszeres munkavégzés</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bl>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PLC ismeretek tantárgy</w:t>
      </w:r>
      <w:r w:rsidRPr="00F35AF0">
        <w:rPr>
          <w:b/>
        </w:rPr>
        <w:tab/>
        <w:t xml:space="preserve">67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6526B5">
      <w:pPr>
        <w:spacing w:after="0"/>
        <w:ind w:left="284"/>
      </w:pPr>
      <w:r w:rsidRPr="00F35AF0">
        <w:t xml:space="preserve">A PLC ismeretek tantárgy tanításának alapvető célja, hogy a tanulók ismerjék meg a </w:t>
      </w:r>
      <w:proofErr w:type="spellStart"/>
      <w:r w:rsidRPr="00F35AF0">
        <w:t>PLC-k</w:t>
      </w:r>
      <w:proofErr w:type="spellEnd"/>
      <w:r w:rsidRPr="00F35AF0">
        <w:t xml:space="preserve"> alkalmazási és üzemeltetési feltételeit, néhány típusát, felépítését. Képesek legyenek a munkafolyamat megtervezésére és előkészítésére. Ismerjék a </w:t>
      </w:r>
      <w:proofErr w:type="spellStart"/>
      <w:r w:rsidRPr="00F35AF0">
        <w:t>PLC-k</w:t>
      </w:r>
      <w:proofErr w:type="spellEnd"/>
      <w:r w:rsidRPr="00F35AF0">
        <w:t xml:space="preserve"> legfontosabb paramétereit, tudják kiválasztani az adott probléma megoldásának legjobban megfelelő </w:t>
      </w:r>
      <w:proofErr w:type="spellStart"/>
      <w:r w:rsidRPr="00F35AF0">
        <w:t>PLC-t</w:t>
      </w:r>
      <w:proofErr w:type="spellEnd"/>
      <w:r w:rsidRPr="00F35AF0">
        <w:t xml:space="preserve">. Tudjanak </w:t>
      </w:r>
      <w:proofErr w:type="spellStart"/>
      <w:r w:rsidRPr="00F35AF0">
        <w:t>PLC-programot</w:t>
      </w:r>
      <w:proofErr w:type="spellEnd"/>
      <w:r w:rsidRPr="00F35AF0">
        <w:t xml:space="preserve"> készíteni, tesztelni, dokumentálni.</w:t>
      </w:r>
    </w:p>
    <w:p w:rsidR="00935216" w:rsidRPr="00F35AF0" w:rsidRDefault="00935216" w:rsidP="006526B5">
      <w:pPr>
        <w:spacing w:after="0"/>
        <w:ind w:left="284"/>
      </w:pPr>
      <w:r w:rsidRPr="00F35AF0">
        <w:t>A PLC programozási gyakorlatok megalapozása, kiegészítése, PLC felhasználói ismeretek megalapozása.</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felépítése, működése</w:t>
      </w:r>
      <w:r w:rsidRPr="00F35AF0">
        <w:rPr>
          <w:b/>
          <w:i/>
        </w:rPr>
        <w:tab/>
        <w:t xml:space="preserve">16 óra/… </w:t>
      </w:r>
      <w:proofErr w:type="spellStart"/>
      <w:r w:rsidRPr="00F35AF0">
        <w:rPr>
          <w:b/>
          <w:i/>
        </w:rPr>
        <w:t>óra</w:t>
      </w:r>
      <w:proofErr w:type="spellEnd"/>
    </w:p>
    <w:p w:rsidR="00935216" w:rsidRPr="00F35AF0" w:rsidRDefault="00935216" w:rsidP="006526B5">
      <w:pPr>
        <w:spacing w:after="0"/>
        <w:ind w:left="567"/>
      </w:pPr>
      <w:r w:rsidRPr="00F35AF0">
        <w:t xml:space="preserve">Relés logikai vezérlések áttekintése, helyettesítésük </w:t>
      </w:r>
      <w:proofErr w:type="spellStart"/>
      <w:r w:rsidRPr="00F35AF0">
        <w:t>PLC-s</w:t>
      </w:r>
      <w:proofErr w:type="spellEnd"/>
      <w:r w:rsidRPr="00F35AF0">
        <w:t xml:space="preserve"> vezérléssel</w:t>
      </w:r>
    </w:p>
    <w:p w:rsidR="00935216" w:rsidRPr="00F35AF0" w:rsidRDefault="00935216" w:rsidP="006526B5">
      <w:pPr>
        <w:spacing w:after="0"/>
        <w:ind w:left="567"/>
      </w:pPr>
      <w:r w:rsidRPr="00F35AF0">
        <w:t xml:space="preserve">A </w:t>
      </w:r>
      <w:proofErr w:type="spellStart"/>
      <w:r w:rsidRPr="00F35AF0">
        <w:t>PLC-vel</w:t>
      </w:r>
      <w:proofErr w:type="spellEnd"/>
      <w:r w:rsidRPr="00F35AF0">
        <w:t xml:space="preserve"> megvalósított vezérlések jellemzői, előnyei</w:t>
      </w:r>
    </w:p>
    <w:p w:rsidR="00935216" w:rsidRPr="00F35AF0" w:rsidRDefault="00935216" w:rsidP="006526B5">
      <w:pPr>
        <w:spacing w:after="0"/>
        <w:ind w:left="567"/>
      </w:pPr>
      <w:r w:rsidRPr="00F35AF0">
        <w:t>PLC története, fejlődés szakaszai</w:t>
      </w:r>
    </w:p>
    <w:p w:rsidR="00935216" w:rsidRPr="00F35AF0" w:rsidRDefault="00935216" w:rsidP="006526B5">
      <w:pPr>
        <w:spacing w:after="0"/>
        <w:ind w:left="567"/>
      </w:pPr>
      <w:r w:rsidRPr="00F35AF0">
        <w:t>A programozható logikai vezérlők (hardver) felépítése, blokkvázlat</w:t>
      </w:r>
    </w:p>
    <w:p w:rsidR="00935216" w:rsidRPr="00F35AF0" w:rsidRDefault="00935216" w:rsidP="006526B5">
      <w:pPr>
        <w:spacing w:after="0"/>
        <w:ind w:left="567"/>
      </w:pPr>
      <w:r w:rsidRPr="00F35AF0">
        <w:t>A bemenetek fajtái, szerepük, hogyan kell használni a megfelelő bemeneti típust</w:t>
      </w:r>
    </w:p>
    <w:p w:rsidR="00935216" w:rsidRPr="00F35AF0" w:rsidRDefault="00935216" w:rsidP="006526B5">
      <w:pPr>
        <w:spacing w:after="0"/>
        <w:ind w:left="567"/>
      </w:pPr>
      <w:r w:rsidRPr="00F35AF0">
        <w:t xml:space="preserve">A szenzorok áttekintése, a </w:t>
      </w:r>
      <w:proofErr w:type="spellStart"/>
      <w:r w:rsidRPr="00F35AF0">
        <w:t>PLC-vel</w:t>
      </w:r>
      <w:proofErr w:type="spellEnd"/>
      <w:r w:rsidRPr="00F35AF0">
        <w:t xml:space="preserve"> való kapcsolatuk</w:t>
      </w:r>
    </w:p>
    <w:p w:rsidR="00935216" w:rsidRPr="00F35AF0" w:rsidRDefault="00935216" w:rsidP="006526B5">
      <w:pPr>
        <w:spacing w:after="0"/>
        <w:ind w:left="567"/>
      </w:pPr>
      <w:r w:rsidRPr="00F35AF0">
        <w:t>A kimenetek fajtái, szerepük, hogyan válasszuk ki a megfelelő kimeneti típust</w:t>
      </w:r>
    </w:p>
    <w:p w:rsidR="00935216" w:rsidRPr="00F35AF0" w:rsidRDefault="00935216" w:rsidP="006526B5">
      <w:pPr>
        <w:spacing w:after="0"/>
        <w:ind w:left="567"/>
      </w:pPr>
      <w:r w:rsidRPr="00F35AF0">
        <w:t xml:space="preserve">A jelátalakítók, végrehajtók áttekintése, a </w:t>
      </w:r>
      <w:proofErr w:type="spellStart"/>
      <w:r w:rsidRPr="00F35AF0">
        <w:t>PLC-vel</w:t>
      </w:r>
      <w:proofErr w:type="spellEnd"/>
      <w:r w:rsidRPr="00F35AF0">
        <w:t xml:space="preserve"> való kapcsolatuk</w:t>
      </w:r>
    </w:p>
    <w:p w:rsidR="00935216" w:rsidRPr="00F35AF0" w:rsidRDefault="00935216" w:rsidP="006526B5">
      <w:pPr>
        <w:spacing w:after="0"/>
        <w:ind w:left="567"/>
      </w:pPr>
      <w:r w:rsidRPr="00F35AF0">
        <w:t>Az RT (</w:t>
      </w:r>
      <w:proofErr w:type="spellStart"/>
      <w:r w:rsidRPr="00F35AF0">
        <w:t>real</w:t>
      </w:r>
      <w:proofErr w:type="spellEnd"/>
      <w:r w:rsidRPr="00F35AF0">
        <w:t xml:space="preserve"> – </w:t>
      </w:r>
      <w:proofErr w:type="spellStart"/>
      <w:r w:rsidRPr="00F35AF0">
        <w:t>time</w:t>
      </w:r>
      <w:proofErr w:type="spellEnd"/>
      <w:r w:rsidRPr="00F35AF0">
        <w:t>) óra (időalap, programok ciklikus végrehajtása)</w:t>
      </w:r>
    </w:p>
    <w:p w:rsidR="00935216" w:rsidRPr="00F35AF0" w:rsidRDefault="00935216" w:rsidP="006526B5">
      <w:pPr>
        <w:spacing w:after="0"/>
        <w:ind w:left="567"/>
      </w:pPr>
      <w:r w:rsidRPr="00F35AF0">
        <w:t>Memória fajtái (ROM, RAM, FIRMWARE), szerepük</w:t>
      </w:r>
    </w:p>
    <w:p w:rsidR="00935216" w:rsidRPr="00F35AF0" w:rsidRDefault="00935216" w:rsidP="006526B5">
      <w:pPr>
        <w:spacing w:after="0"/>
        <w:ind w:left="567"/>
      </w:pPr>
      <w:proofErr w:type="spellStart"/>
      <w:r w:rsidRPr="00F35AF0">
        <w:t>PLC-k</w:t>
      </w:r>
      <w:proofErr w:type="spellEnd"/>
      <w:r w:rsidRPr="00F35AF0">
        <w:t xml:space="preserve"> funkcionális felépítése, blokkvázlat</w:t>
      </w:r>
    </w:p>
    <w:p w:rsidR="00935216" w:rsidRPr="00F35AF0" w:rsidRDefault="00935216" w:rsidP="006526B5">
      <w:pPr>
        <w:spacing w:after="0"/>
        <w:ind w:left="567"/>
      </w:pPr>
      <w:r w:rsidRPr="00F35AF0">
        <w:t>Mikroprocesszor alapú PLC hardverfelépítése</w:t>
      </w:r>
    </w:p>
    <w:p w:rsidR="00935216" w:rsidRPr="00F35AF0" w:rsidRDefault="00935216" w:rsidP="006526B5">
      <w:pPr>
        <w:spacing w:after="0"/>
        <w:ind w:left="567"/>
      </w:pPr>
      <w:r w:rsidRPr="00F35AF0">
        <w:t xml:space="preserve">Kompakt- és moduláris </w:t>
      </w:r>
      <w:proofErr w:type="spellStart"/>
      <w:r w:rsidRPr="00F35AF0">
        <w:t>PLC-k</w:t>
      </w:r>
      <w:proofErr w:type="spellEnd"/>
    </w:p>
    <w:p w:rsidR="00935216" w:rsidRPr="00F35AF0" w:rsidRDefault="00935216" w:rsidP="006526B5">
      <w:pPr>
        <w:spacing w:after="0"/>
        <w:ind w:left="567"/>
      </w:pPr>
      <w:r w:rsidRPr="00F35AF0">
        <w:t>A programozható vezérlők alapfeladatai</w:t>
      </w:r>
    </w:p>
    <w:p w:rsidR="00935216" w:rsidRPr="00F35AF0" w:rsidRDefault="00935216" w:rsidP="006526B5">
      <w:pPr>
        <w:spacing w:after="0"/>
        <w:ind w:left="567"/>
      </w:pPr>
      <w:r w:rsidRPr="00F35AF0">
        <w:t>A programozható vezérlő működésének jellemzői</w:t>
      </w:r>
    </w:p>
    <w:p w:rsidR="00935216" w:rsidRPr="00F35AF0" w:rsidRDefault="00935216" w:rsidP="006526B5">
      <w:pPr>
        <w:spacing w:after="0"/>
        <w:ind w:left="567"/>
      </w:pPr>
      <w:r w:rsidRPr="00F35AF0">
        <w:t xml:space="preserve">A </w:t>
      </w:r>
      <w:proofErr w:type="spellStart"/>
      <w:r w:rsidRPr="00F35AF0">
        <w:t>PLC-ben</w:t>
      </w:r>
      <w:proofErr w:type="spellEnd"/>
      <w:r w:rsidRPr="00F35AF0">
        <w:t xml:space="preserve"> futó programok és feladataik (alapszoftver, felhasználói programok)</w:t>
      </w:r>
    </w:p>
    <w:p w:rsidR="00935216" w:rsidRPr="00F35AF0" w:rsidRDefault="00935216" w:rsidP="006526B5">
      <w:pPr>
        <w:spacing w:after="0"/>
        <w:ind w:left="567"/>
      </w:pPr>
      <w:r w:rsidRPr="00F35AF0">
        <w:t>A felhasználói programok végrehajtásának módjai</w:t>
      </w:r>
    </w:p>
    <w:p w:rsidR="00935216" w:rsidRPr="00F35AF0" w:rsidRDefault="00935216" w:rsidP="006526B5">
      <w:pPr>
        <w:spacing w:after="0"/>
        <w:ind w:left="567"/>
      </w:pPr>
      <w:r w:rsidRPr="00F35AF0">
        <w:t>PLC hálózatok, kommunikáció, ipari buszok, szelepszigetek, terepi eszközök, kihelyezett I/O-k, korszerű huzalozási módok</w:t>
      </w:r>
    </w:p>
    <w:p w:rsidR="00935216" w:rsidRPr="00F35AF0" w:rsidRDefault="00935216" w:rsidP="006526B5">
      <w:pPr>
        <w:spacing w:after="0"/>
        <w:ind w:left="567"/>
      </w:pPr>
      <w:r w:rsidRPr="00F35AF0">
        <w:t>Operátor panelek, megjelenítő eszközök, ember-gép interfész (HMI)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programozás alapjai</w:t>
      </w:r>
      <w:r w:rsidRPr="00F35AF0">
        <w:rPr>
          <w:b/>
          <w:i/>
        </w:rPr>
        <w:tab/>
        <w:t xml:space="preserve">10 óra/… </w:t>
      </w:r>
      <w:proofErr w:type="spellStart"/>
      <w:r w:rsidRPr="00F35AF0">
        <w:rPr>
          <w:b/>
          <w:i/>
        </w:rPr>
        <w:t>óra</w:t>
      </w:r>
      <w:proofErr w:type="spellEnd"/>
    </w:p>
    <w:p w:rsidR="00935216" w:rsidRPr="00F35AF0" w:rsidRDefault="00935216" w:rsidP="001006B4">
      <w:pPr>
        <w:spacing w:after="0"/>
        <w:ind w:left="567"/>
      </w:pPr>
      <w:r w:rsidRPr="00F35AF0">
        <w:t>Az IEC 1131-3 szabvány szerinti PLC programozási nyelvek fajtái, csoportosításuk</w:t>
      </w:r>
    </w:p>
    <w:p w:rsidR="00935216" w:rsidRPr="00F35AF0" w:rsidRDefault="00935216" w:rsidP="001006B4">
      <w:pPr>
        <w:spacing w:after="0"/>
        <w:ind w:left="567"/>
      </w:pPr>
      <w:r w:rsidRPr="00F35AF0">
        <w:t>A programszervezési egységek felépítése, szerepe</w:t>
      </w:r>
    </w:p>
    <w:p w:rsidR="00935216" w:rsidRPr="00F35AF0" w:rsidRDefault="00935216" w:rsidP="001006B4">
      <w:pPr>
        <w:spacing w:after="0"/>
        <w:ind w:left="567"/>
      </w:pPr>
      <w:r w:rsidRPr="00F35AF0">
        <w:t>PLC programozásának tervezése, elkészítése, tesztelése, üzemi próbája, dokumentálása</w:t>
      </w:r>
    </w:p>
    <w:p w:rsidR="00935216" w:rsidRPr="00F35AF0" w:rsidRDefault="00935216" w:rsidP="001006B4">
      <w:pPr>
        <w:spacing w:after="0"/>
        <w:ind w:left="567"/>
      </w:pPr>
      <w:r w:rsidRPr="00F35AF0">
        <w:t>A programfejlesztés lépései (a forrás-program, a CPU működését vezérlő - gépi kódsorozatra fordítás, hibák megállapítása, javítás, hibátlan program futtatható programmá szerkesztése, működés szimulálása, tesztelés valós környezetben)</w:t>
      </w:r>
    </w:p>
    <w:p w:rsidR="00935216" w:rsidRPr="00F35AF0" w:rsidRDefault="00935216" w:rsidP="001006B4">
      <w:pPr>
        <w:spacing w:after="0"/>
        <w:ind w:left="567"/>
      </w:pPr>
      <w:r w:rsidRPr="00F35AF0">
        <w:t>A programozás eszközei, integrált programfejlesztői környezet (IDE)</w:t>
      </w:r>
    </w:p>
    <w:p w:rsidR="00935216" w:rsidRPr="00F35AF0" w:rsidRDefault="00935216" w:rsidP="001006B4">
      <w:pPr>
        <w:spacing w:after="0"/>
        <w:ind w:left="567"/>
      </w:pPr>
      <w:r w:rsidRPr="00F35AF0">
        <w:t>Létradiagram programnyelv elemei, elemek használatának szabályai</w:t>
      </w:r>
    </w:p>
    <w:p w:rsidR="00935216" w:rsidRPr="00F35AF0" w:rsidRDefault="00935216" w:rsidP="001006B4">
      <w:pPr>
        <w:spacing w:after="0"/>
        <w:ind w:left="567"/>
      </w:pPr>
      <w:r w:rsidRPr="00F35AF0">
        <w:t xml:space="preserve">Vezérlési feladatok, logikai </w:t>
      </w:r>
      <w:proofErr w:type="gramStart"/>
      <w:r w:rsidRPr="00F35AF0">
        <w:t>ÉS</w:t>
      </w:r>
      <w:proofErr w:type="gramEnd"/>
      <w:r w:rsidRPr="00F35AF0">
        <w:t xml:space="preserve"> (AND) művelet, logikai VAGY (OR) művelet, logikai TAGADÁS (INVERZ) művelet programozása létradiagram programnyelven</w:t>
      </w:r>
    </w:p>
    <w:p w:rsidR="00935216" w:rsidRPr="00F35AF0" w:rsidRDefault="00935216" w:rsidP="001006B4">
      <w:pPr>
        <w:spacing w:after="0"/>
        <w:ind w:left="567"/>
      </w:pPr>
      <w:r w:rsidRPr="00F35AF0">
        <w:lastRenderedPageBreak/>
        <w:t>Adatkezelés, adatok címzése, adatok összehasonlítása</w:t>
      </w:r>
    </w:p>
    <w:p w:rsidR="00935216" w:rsidRPr="00F35AF0" w:rsidRDefault="00935216" w:rsidP="001006B4">
      <w:pPr>
        <w:spacing w:after="0"/>
        <w:ind w:left="567"/>
      </w:pPr>
      <w:r w:rsidRPr="00F35AF0">
        <w:t>Időzítők, késleltetések programozása</w:t>
      </w:r>
    </w:p>
    <w:p w:rsidR="00935216" w:rsidRPr="00F35AF0" w:rsidRDefault="00935216" w:rsidP="001006B4">
      <w:pPr>
        <w:spacing w:after="0"/>
        <w:ind w:left="567"/>
      </w:pPr>
      <w:r w:rsidRPr="00F35AF0">
        <w:t>Késleltetések tipikus alkalmazásai</w:t>
      </w:r>
    </w:p>
    <w:p w:rsidR="00935216" w:rsidRPr="00F35AF0" w:rsidRDefault="00935216" w:rsidP="001006B4">
      <w:pPr>
        <w:spacing w:after="0"/>
        <w:ind w:left="567"/>
      </w:pPr>
      <w:r w:rsidRPr="00F35AF0">
        <w:t>Számlálók programozása</w:t>
      </w:r>
    </w:p>
    <w:p w:rsidR="00935216" w:rsidRPr="00F35AF0" w:rsidRDefault="00935216" w:rsidP="001006B4">
      <w:pPr>
        <w:spacing w:after="0"/>
        <w:ind w:left="567"/>
      </w:pPr>
      <w:r w:rsidRPr="00F35AF0">
        <w:t>Számláló, nagy sebességű számláló tipikus alkalmazásai</w:t>
      </w:r>
    </w:p>
    <w:p w:rsidR="00935216" w:rsidRPr="00F35AF0" w:rsidRDefault="00935216" w:rsidP="001006B4">
      <w:pPr>
        <w:spacing w:after="0"/>
        <w:ind w:left="567"/>
      </w:pPr>
      <w:r w:rsidRPr="00F35AF0">
        <w:t>Felfutó és lefutó él detektálása, tipikus alkalmazása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kiválasztása</w:t>
      </w:r>
      <w:r w:rsidRPr="00F35AF0">
        <w:rPr>
          <w:b/>
          <w:i/>
        </w:rPr>
        <w:tab/>
        <w:t xml:space="preserve">10 óra/… </w:t>
      </w:r>
      <w:proofErr w:type="spellStart"/>
      <w:r w:rsidRPr="00F35AF0">
        <w:rPr>
          <w:b/>
          <w:i/>
        </w:rPr>
        <w:t>óra</w:t>
      </w:r>
      <w:proofErr w:type="spellEnd"/>
    </w:p>
    <w:p w:rsidR="00935216" w:rsidRPr="00F35AF0" w:rsidRDefault="00935216" w:rsidP="0073124E">
      <w:pPr>
        <w:spacing w:after="0"/>
        <w:ind w:left="567"/>
      </w:pPr>
      <w:r w:rsidRPr="00F35AF0">
        <w:t xml:space="preserve">A </w:t>
      </w:r>
      <w:proofErr w:type="spellStart"/>
      <w:r w:rsidRPr="00F35AF0">
        <w:t>PLC-k</w:t>
      </w:r>
      <w:proofErr w:type="spellEnd"/>
      <w:r w:rsidRPr="00F35AF0">
        <w:t xml:space="preserve"> típusai, alkalmazásuk szempontjai (technikai jellemzők, gazdaságossági szempontok, termék minőségi, mennyiségi jellemzőinek figyelembevétele, balesetvédelmi szempontok)</w:t>
      </w:r>
    </w:p>
    <w:p w:rsidR="00935216" w:rsidRPr="00F35AF0" w:rsidRDefault="00935216" w:rsidP="0073124E">
      <w:pPr>
        <w:spacing w:after="0"/>
        <w:ind w:left="567"/>
      </w:pPr>
      <w:r w:rsidRPr="00F35AF0">
        <w:t>A programozható vezérlők főbb jellemzői, kiválasztásuk szempontjai (hardver, szoftver)</w:t>
      </w:r>
    </w:p>
    <w:p w:rsidR="00935216" w:rsidRPr="00F35AF0" w:rsidRDefault="00935216" w:rsidP="0073124E">
      <w:pPr>
        <w:spacing w:after="0"/>
        <w:ind w:left="567"/>
      </w:pPr>
      <w:r w:rsidRPr="00F35AF0">
        <w:t>A CPU utasításkészlet (Boole-műveletek, adatműveletek: olvasás, írás, analóg értékek kezelése, aritmetikai műveletek, adatkonverzió, adatbázis-kezelő műveletek, lebegőpontos matematikai műveletek, szubrutinhívási lehetőség, program-megszakítási lehetőség, soros kommunikációkezelés; taszkkezelési lehetőség, PID algoritmushívások lehetősége, hálózatkezelő utasítások</w:t>
      </w:r>
    </w:p>
    <w:p w:rsidR="00935216" w:rsidRPr="00F35AF0" w:rsidRDefault="00935216" w:rsidP="0073124E">
      <w:pPr>
        <w:spacing w:after="0"/>
        <w:ind w:left="567"/>
      </w:pPr>
      <w:r w:rsidRPr="00F35AF0">
        <w:t>PLC RAM, ill. EPROM memóriakapacitásának meghatározása</w:t>
      </w:r>
    </w:p>
    <w:p w:rsidR="00935216" w:rsidRPr="00F35AF0" w:rsidRDefault="00935216" w:rsidP="0073124E">
      <w:pPr>
        <w:spacing w:after="0"/>
        <w:ind w:left="567"/>
      </w:pPr>
      <w:r w:rsidRPr="00F35AF0">
        <w:t>A program méretének becslési algoritmusa</w:t>
      </w:r>
    </w:p>
    <w:p w:rsidR="00935216" w:rsidRPr="00F35AF0" w:rsidRDefault="00935216" w:rsidP="0073124E">
      <w:pPr>
        <w:spacing w:after="0"/>
        <w:ind w:left="567"/>
      </w:pPr>
      <w:r w:rsidRPr="00F35AF0">
        <w:t>I/O követelményei (I/O száma, optikai leválasztása, zavarvédettsége, távoli és/vagy hálózati I/O kezelés szükségessége; speciális egységek igénye, I/O egységek tápfeszültség-ellátása, feszültség- és áramszintje)</w:t>
      </w:r>
    </w:p>
    <w:p w:rsidR="00935216" w:rsidRPr="00F35AF0" w:rsidRDefault="00935216" w:rsidP="0073124E">
      <w:pPr>
        <w:spacing w:after="0"/>
        <w:ind w:left="567"/>
      </w:pPr>
      <w:r w:rsidRPr="00F35AF0">
        <w:t xml:space="preserve">A szenzorok áttekintése, a </w:t>
      </w:r>
      <w:proofErr w:type="spellStart"/>
      <w:r w:rsidRPr="00F35AF0">
        <w:t>PLC-vel</w:t>
      </w:r>
      <w:proofErr w:type="spellEnd"/>
      <w:r w:rsidRPr="00F35AF0">
        <w:t xml:space="preserve"> való kapcsolatuk, bemeneti modulok</w:t>
      </w:r>
    </w:p>
    <w:p w:rsidR="00935216" w:rsidRPr="00F35AF0" w:rsidRDefault="00935216" w:rsidP="0073124E">
      <w:pPr>
        <w:spacing w:after="0"/>
        <w:ind w:left="567"/>
      </w:pPr>
      <w:r w:rsidRPr="00F35AF0">
        <w:t xml:space="preserve">A jelátalakítók, végrehajtók áttekintése, a </w:t>
      </w:r>
      <w:proofErr w:type="spellStart"/>
      <w:r w:rsidRPr="00F35AF0">
        <w:t>PLC-vel</w:t>
      </w:r>
      <w:proofErr w:type="spellEnd"/>
      <w:r w:rsidRPr="00F35AF0">
        <w:t xml:space="preserve"> való kapcsolatuk, kimeneti modulok</w:t>
      </w:r>
    </w:p>
    <w:p w:rsidR="00935216" w:rsidRPr="00F35AF0" w:rsidRDefault="00935216" w:rsidP="00A61769">
      <w:pPr>
        <w:spacing w:after="0"/>
        <w:ind w:left="567"/>
      </w:pPr>
      <w:r w:rsidRPr="00F35AF0">
        <w:t>Informatikai rendszer (pont-pont kommunikáció, adatok (vonalak száma, átviteli sebesség, protokollok)</w:t>
      </w:r>
    </w:p>
    <w:p w:rsidR="00935216" w:rsidRPr="00F35AF0" w:rsidRDefault="00935216" w:rsidP="00A61769">
      <w:pPr>
        <w:spacing w:after="0"/>
        <w:ind w:left="567"/>
      </w:pPr>
      <w:r w:rsidRPr="00F35AF0">
        <w:t xml:space="preserve">Hálózati kommunikáció, többszintű informatikai rendszer kialakítása, átjárók, </w:t>
      </w:r>
      <w:proofErr w:type="spellStart"/>
      <w:r w:rsidRPr="00F35AF0">
        <w:t>ETHERNET-csatoló</w:t>
      </w:r>
      <w:proofErr w:type="spellEnd"/>
      <w:r w:rsidRPr="00F35AF0">
        <w:t>, érzékelő és beavatkozó szervek hálózati kezelése, protokollok)</w:t>
      </w:r>
    </w:p>
    <w:p w:rsidR="00935216" w:rsidRPr="00F35AF0" w:rsidRDefault="00935216" w:rsidP="00A61769">
      <w:pPr>
        <w:spacing w:after="0"/>
        <w:ind w:left="567"/>
      </w:pPr>
      <w:r w:rsidRPr="00F35AF0">
        <w:t>Ember-gép kapcsolatra vonatkozó igények (adatbeviteli és adatkiviteli eszközök (numerikus, alfanumerikus, terminál)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programozás</w:t>
      </w:r>
      <w:r w:rsidRPr="00F35AF0">
        <w:rPr>
          <w:b/>
          <w:i/>
        </w:rPr>
        <w:tab/>
        <w:t xml:space="preserve">15 óra/… </w:t>
      </w:r>
      <w:proofErr w:type="spellStart"/>
      <w:r w:rsidRPr="00F35AF0">
        <w:rPr>
          <w:b/>
          <w:i/>
        </w:rPr>
        <w:t>óra</w:t>
      </w:r>
      <w:proofErr w:type="spellEnd"/>
    </w:p>
    <w:p w:rsidR="00935216" w:rsidRPr="00F35AF0" w:rsidRDefault="00935216" w:rsidP="00D4502F">
      <w:pPr>
        <w:spacing w:after="0"/>
        <w:ind w:left="567"/>
      </w:pPr>
      <w:r w:rsidRPr="00F35AF0">
        <w:t>Utasításlistás programnyelv elemei, elemek használatának szabályai</w:t>
      </w:r>
    </w:p>
    <w:p w:rsidR="00935216" w:rsidRPr="00F35AF0" w:rsidRDefault="00935216" w:rsidP="00D4502F">
      <w:pPr>
        <w:spacing w:after="0"/>
        <w:ind w:left="567"/>
      </w:pPr>
      <w:r w:rsidRPr="00F35AF0">
        <w:t xml:space="preserve">Vezérlési feladatok, logikai </w:t>
      </w:r>
      <w:proofErr w:type="gramStart"/>
      <w:r w:rsidRPr="00F35AF0">
        <w:t>ÉS</w:t>
      </w:r>
      <w:proofErr w:type="gramEnd"/>
      <w:r w:rsidRPr="00F35AF0">
        <w:t xml:space="preserve"> (AND) művelet, logikai VAGY (OR) művelet, logikai TAGADÁS (INVERZ) művelet programozása utasításlistás programnyelven</w:t>
      </w:r>
    </w:p>
    <w:p w:rsidR="00935216" w:rsidRPr="00F35AF0" w:rsidRDefault="00935216" w:rsidP="00D4502F">
      <w:pPr>
        <w:spacing w:after="0"/>
        <w:ind w:left="567"/>
      </w:pPr>
      <w:r w:rsidRPr="00F35AF0">
        <w:t>Funkcióblokkos programnyelv elemei, elemek használatának szabályai</w:t>
      </w:r>
    </w:p>
    <w:p w:rsidR="00935216" w:rsidRPr="00F35AF0" w:rsidRDefault="00935216" w:rsidP="00D4502F">
      <w:pPr>
        <w:spacing w:after="0"/>
        <w:ind w:left="567"/>
      </w:pPr>
      <w:r w:rsidRPr="00F35AF0">
        <w:t xml:space="preserve">Vezérlési feladatok, logikai </w:t>
      </w:r>
      <w:proofErr w:type="gramStart"/>
      <w:r w:rsidRPr="00F35AF0">
        <w:t>ÉS</w:t>
      </w:r>
      <w:proofErr w:type="gramEnd"/>
      <w:r w:rsidRPr="00F35AF0">
        <w:t xml:space="preserve"> (AND) művelet, logikai VAGY (OR) művelet, logikai TAGADÁS (INVERZ) művelet programozása funkcióblokkos programnyelven</w:t>
      </w:r>
    </w:p>
    <w:p w:rsidR="00935216" w:rsidRPr="00F35AF0" w:rsidRDefault="00935216" w:rsidP="00D4502F">
      <w:pPr>
        <w:spacing w:after="0"/>
        <w:ind w:left="567"/>
      </w:pPr>
      <w:r w:rsidRPr="00F35AF0">
        <w:t>Tárolók, programozásuk, tipikus alkalmazásuk</w:t>
      </w:r>
    </w:p>
    <w:p w:rsidR="00935216" w:rsidRPr="00F35AF0" w:rsidRDefault="00935216" w:rsidP="00D4502F">
      <w:pPr>
        <w:spacing w:after="0"/>
        <w:ind w:left="567"/>
      </w:pPr>
      <w:r w:rsidRPr="00F35AF0">
        <w:t>Sorrendi folyamatábrázolás programnyelv elemei, elemek használatának szabályai</w:t>
      </w:r>
    </w:p>
    <w:p w:rsidR="00935216" w:rsidRPr="00F35AF0" w:rsidRDefault="00935216" w:rsidP="00D4502F">
      <w:pPr>
        <w:spacing w:after="0"/>
        <w:ind w:left="567"/>
      </w:pPr>
      <w:r w:rsidRPr="00F35AF0">
        <w:t xml:space="preserve">Vezérlési feladatok, logikai </w:t>
      </w:r>
      <w:proofErr w:type="gramStart"/>
      <w:r w:rsidRPr="00F35AF0">
        <w:t>ÉS</w:t>
      </w:r>
      <w:proofErr w:type="gramEnd"/>
      <w:r w:rsidRPr="00F35AF0">
        <w:t xml:space="preserve"> (AND) művelet, logikai VAGY (OR) művelet, logikai TAGADÁS (INVERZ) művelet programozása sorrendi folyamatábrázolásos programnyelven</w:t>
      </w:r>
    </w:p>
    <w:p w:rsidR="00935216" w:rsidRPr="00F35AF0" w:rsidRDefault="00935216" w:rsidP="00D4502F">
      <w:pPr>
        <w:spacing w:after="0"/>
        <w:ind w:left="567"/>
      </w:pPr>
      <w:proofErr w:type="spellStart"/>
      <w:r w:rsidRPr="00F35AF0">
        <w:t>Struktúrált</w:t>
      </w:r>
      <w:proofErr w:type="spellEnd"/>
      <w:r w:rsidRPr="00F35AF0">
        <w:t xml:space="preserve"> szöveg programnyelv elemei, elemek használatának szabályai</w:t>
      </w: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Korszerű hibadiagnosztika</w:t>
      </w:r>
      <w:r w:rsidRPr="00F35AF0">
        <w:rPr>
          <w:b/>
          <w:i/>
        </w:rPr>
        <w:tab/>
        <w:t xml:space="preserve">10 óra/… </w:t>
      </w:r>
      <w:proofErr w:type="spellStart"/>
      <w:r w:rsidRPr="00F35AF0">
        <w:rPr>
          <w:b/>
          <w:i/>
        </w:rPr>
        <w:t>óra</w:t>
      </w:r>
      <w:proofErr w:type="spellEnd"/>
    </w:p>
    <w:p w:rsidR="00935216" w:rsidRPr="00F35AF0" w:rsidRDefault="00935216" w:rsidP="005B2E87">
      <w:pPr>
        <w:spacing w:after="0"/>
        <w:ind w:left="567"/>
      </w:pPr>
      <w:r w:rsidRPr="00F35AF0">
        <w:t>Hibadetektálás, hibadiagnosztika jelentése, fontossága</w:t>
      </w:r>
    </w:p>
    <w:p w:rsidR="00935216" w:rsidRPr="00F35AF0" w:rsidRDefault="00935216" w:rsidP="005B2E87">
      <w:pPr>
        <w:spacing w:after="0"/>
        <w:ind w:left="567"/>
      </w:pPr>
      <w:r w:rsidRPr="00F35AF0">
        <w:t>Folyamat működésképességi elemzés (PHA), módszerek (FTA, HAZOP, FMEA)</w:t>
      </w:r>
    </w:p>
    <w:p w:rsidR="00935216" w:rsidRPr="00F35AF0" w:rsidRDefault="00935216" w:rsidP="005B2E87">
      <w:pPr>
        <w:spacing w:after="0"/>
        <w:ind w:left="567"/>
      </w:pPr>
      <w:r w:rsidRPr="00F35AF0">
        <w:t>Meghibásodás, hibamodellezés, hibadiagnosztika fogalma, jellemzői, célok</w:t>
      </w:r>
    </w:p>
    <w:p w:rsidR="00935216" w:rsidRPr="00F35AF0" w:rsidRDefault="00935216" w:rsidP="005B2E87">
      <w:pPr>
        <w:spacing w:after="0"/>
        <w:ind w:left="567"/>
      </w:pPr>
      <w:r w:rsidRPr="00F35AF0">
        <w:lastRenderedPageBreak/>
        <w:t>Hibadetektáló, hibadiagnosztikai módszerek (modell nélküli, modell alapú, tudás alapú)</w:t>
      </w:r>
    </w:p>
    <w:p w:rsidR="00935216" w:rsidRPr="00F35AF0" w:rsidRDefault="00935216" w:rsidP="005B2E87">
      <w:pPr>
        <w:spacing w:after="0"/>
        <w:ind w:left="567"/>
      </w:pPr>
      <w:r w:rsidRPr="00F35AF0">
        <w:t>Gyökér ok, szimptóma, szimptómák és célok, meghibásodás hatáselemzése, veszteség megelőzés</w:t>
      </w:r>
    </w:p>
    <w:p w:rsidR="00935216" w:rsidRPr="00F35AF0" w:rsidRDefault="00935216" w:rsidP="005B2E87">
      <w:pPr>
        <w:spacing w:after="0"/>
        <w:ind w:left="567"/>
      </w:pPr>
      <w:r w:rsidRPr="00F35AF0">
        <w:t>Veszélyelemzés, veszélyazonosítás</w:t>
      </w:r>
    </w:p>
    <w:p w:rsidR="00935216" w:rsidRPr="00F35AF0" w:rsidRDefault="00935216" w:rsidP="005B2E87">
      <w:pPr>
        <w:spacing w:after="0"/>
        <w:ind w:left="567"/>
      </w:pPr>
      <w:proofErr w:type="spellStart"/>
      <w:r w:rsidRPr="00F35AF0">
        <w:t>PLC-vel</w:t>
      </w:r>
      <w:proofErr w:type="spellEnd"/>
      <w:r w:rsidRPr="00F35AF0">
        <w:t xml:space="preserve"> vezérelt berendezések felépítése, vizsgálata</w:t>
      </w:r>
    </w:p>
    <w:p w:rsidR="00935216" w:rsidRPr="00F35AF0" w:rsidRDefault="00935216" w:rsidP="005B2E87">
      <w:pPr>
        <w:spacing w:after="0"/>
        <w:ind w:left="567"/>
      </w:pPr>
      <w:r w:rsidRPr="00F35AF0">
        <w:t>A bemenetek kiosztásának ellenőrzése működőképes berendezésen (vizuális, folytonosság-, feszültség- és áramfelvétel mérés)</w:t>
      </w:r>
    </w:p>
    <w:p w:rsidR="00935216" w:rsidRPr="00F35AF0" w:rsidRDefault="00935216" w:rsidP="005B2E87">
      <w:pPr>
        <w:spacing w:after="0"/>
        <w:ind w:left="567"/>
      </w:pPr>
      <w:r w:rsidRPr="00F35AF0">
        <w:t xml:space="preserve">A kimenetek kiosztásának ellenőrzése működőképes berendezésen (vizuális, folytonosság- és feszültség mérés) </w:t>
      </w:r>
    </w:p>
    <w:p w:rsidR="00935216" w:rsidRPr="00F35AF0" w:rsidRDefault="00935216" w:rsidP="005B2E87">
      <w:pPr>
        <w:spacing w:after="0"/>
        <w:ind w:left="567"/>
      </w:pPr>
      <w:r w:rsidRPr="00F35AF0">
        <w:t>A használat során előfordulható hibák fajtái, csoportosításuk, a hibák hatásai</w:t>
      </w:r>
    </w:p>
    <w:p w:rsidR="00935216" w:rsidRPr="00F35AF0" w:rsidRDefault="00935216" w:rsidP="005B2E87">
      <w:pPr>
        <w:spacing w:after="0"/>
        <w:ind w:left="567"/>
      </w:pPr>
      <w:r w:rsidRPr="00F35AF0">
        <w:t xml:space="preserve">Szisztematikus manuális hibakeresés </w:t>
      </w:r>
      <w:proofErr w:type="spellStart"/>
      <w:r w:rsidRPr="00F35AF0">
        <w:t>PLC-vel</w:t>
      </w:r>
      <w:proofErr w:type="spellEnd"/>
      <w:r w:rsidRPr="00F35AF0">
        <w:t xml:space="preserve"> vezérelt berendezéseken</w:t>
      </w:r>
    </w:p>
    <w:p w:rsidR="00935216" w:rsidRPr="00F35AF0" w:rsidRDefault="00935216" w:rsidP="005B2E87">
      <w:pPr>
        <w:spacing w:after="0"/>
        <w:ind w:left="567"/>
      </w:pPr>
      <w:r w:rsidRPr="00F35AF0">
        <w:t>Hibanapló használata, hibakódok, hibaelemzés</w:t>
      </w:r>
    </w:p>
    <w:p w:rsidR="00935216" w:rsidRPr="00F35AF0" w:rsidRDefault="00935216" w:rsidP="005B2E87">
      <w:pPr>
        <w:spacing w:after="0"/>
        <w:ind w:left="567"/>
      </w:pPr>
      <w:r w:rsidRPr="00F35AF0">
        <w:t>Ellentmondás a bemeneti- és a kimeneti jelek között</w:t>
      </w:r>
    </w:p>
    <w:p w:rsidR="00935216" w:rsidRPr="00F35AF0" w:rsidRDefault="00935216" w:rsidP="005B2E87">
      <w:pPr>
        <w:spacing w:after="0"/>
        <w:ind w:left="567"/>
      </w:pPr>
      <w:r w:rsidRPr="00F35AF0">
        <w:t>Korszerű hibadiagnosztikai rendszerek, hibakereső programok (</w:t>
      </w:r>
      <w:proofErr w:type="spellStart"/>
      <w:r w:rsidRPr="00F35AF0">
        <w:t>Watchdog</w:t>
      </w:r>
      <w:proofErr w:type="spellEnd"/>
      <w:r w:rsidRPr="00F35AF0">
        <w:t>)</w:t>
      </w:r>
    </w:p>
    <w:p w:rsidR="00935216" w:rsidRPr="00F35AF0" w:rsidRDefault="00935216" w:rsidP="005B2E87">
      <w:pPr>
        <w:spacing w:after="0"/>
        <w:ind w:left="567"/>
      </w:pPr>
      <w:r w:rsidRPr="00F35AF0">
        <w:t>A hiba jelzése, a jelzett hiba leellenőrzése, a hiba elhárítása, próbaindítás</w:t>
      </w:r>
    </w:p>
    <w:p w:rsidR="00935216" w:rsidRPr="00F35AF0" w:rsidRDefault="00935216" w:rsidP="005B2E87">
      <w:pPr>
        <w:spacing w:after="0"/>
        <w:ind w:left="567"/>
      </w:pPr>
      <w:r w:rsidRPr="00F35AF0">
        <w:t>A hiba kijelzésére alkalmas megjelenítő eszközök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rPr>
        <w:t>PLC-be</w:t>
      </w:r>
      <w:proofErr w:type="spellEnd"/>
      <w:r w:rsidRPr="00F35AF0">
        <w:rPr>
          <w:b/>
          <w:i/>
        </w:rPr>
        <w:t xml:space="preserve"> integrált biztonságtechnikai rendszerek</w:t>
      </w:r>
      <w:r w:rsidRPr="00F35AF0">
        <w:rPr>
          <w:b/>
          <w:i/>
        </w:rPr>
        <w:tab/>
        <w:t xml:space="preserve">6 óra/… </w:t>
      </w:r>
      <w:proofErr w:type="spellStart"/>
      <w:r w:rsidRPr="00F35AF0">
        <w:rPr>
          <w:b/>
          <w:i/>
        </w:rPr>
        <w:t>óra</w:t>
      </w:r>
      <w:proofErr w:type="spellEnd"/>
    </w:p>
    <w:p w:rsidR="00935216" w:rsidRPr="00F35AF0" w:rsidRDefault="00935216" w:rsidP="00E80450">
      <w:pPr>
        <w:spacing w:after="0"/>
        <w:ind w:left="567"/>
      </w:pPr>
      <w:r w:rsidRPr="00F35AF0">
        <w:t>Hatékony, rendszerezett automatizálás</w:t>
      </w:r>
    </w:p>
    <w:p w:rsidR="00935216" w:rsidRPr="00F35AF0" w:rsidRDefault="00935216" w:rsidP="00E80450">
      <w:pPr>
        <w:spacing w:after="0"/>
        <w:ind w:left="567"/>
      </w:pPr>
      <w:r w:rsidRPr="00F35AF0">
        <w:t>Teljesen integrált automatizálás tartalma, új termelékenységi szabványok tartós versenyelőnyök</w:t>
      </w:r>
    </w:p>
    <w:p w:rsidR="00935216" w:rsidRPr="00F35AF0" w:rsidRDefault="00935216" w:rsidP="00E80450">
      <w:pPr>
        <w:spacing w:after="0"/>
        <w:ind w:left="567"/>
      </w:pPr>
      <w:r w:rsidRPr="00F35AF0">
        <w:t>Maximális mérnöki hatékonyság a berendezés életciklusának valamennyi fázisában</w:t>
      </w:r>
    </w:p>
    <w:p w:rsidR="00935216" w:rsidRPr="00F35AF0" w:rsidRDefault="00935216" w:rsidP="00E80450">
      <w:pPr>
        <w:spacing w:after="0"/>
        <w:ind w:left="567"/>
      </w:pPr>
      <w:r w:rsidRPr="00F35AF0">
        <w:t>Adatok kezelésének bevált szabványai, adatbiztonság, harmonizált skálázható biztonsági rendszer</w:t>
      </w:r>
    </w:p>
    <w:p w:rsidR="00935216" w:rsidRPr="00F35AF0" w:rsidRDefault="00935216" w:rsidP="00E80450">
      <w:pPr>
        <w:spacing w:after="0"/>
        <w:ind w:left="567"/>
      </w:pPr>
      <w:r w:rsidRPr="00F35AF0">
        <w:t>Leállások minimalizálása</w:t>
      </w:r>
    </w:p>
    <w:p w:rsidR="00935216" w:rsidRPr="00F35AF0" w:rsidRDefault="00935216" w:rsidP="00E80450">
      <w:pPr>
        <w:spacing w:after="0"/>
        <w:ind w:left="567"/>
      </w:pPr>
      <w:r w:rsidRPr="00F35AF0">
        <w:t>Személyi és vagyonvédelem</w:t>
      </w:r>
    </w:p>
    <w:p w:rsidR="00935216" w:rsidRPr="00F35AF0" w:rsidRDefault="00935216" w:rsidP="00E80450">
      <w:pPr>
        <w:spacing w:after="0"/>
        <w:ind w:left="567"/>
      </w:pPr>
      <w:r w:rsidRPr="00F35AF0">
        <w:t>Biztonságértékelő eszközök</w:t>
      </w:r>
    </w:p>
    <w:p w:rsidR="00935216" w:rsidRPr="00F35AF0" w:rsidRDefault="00935216" w:rsidP="00E80450">
      <w:pPr>
        <w:spacing w:after="0"/>
        <w:ind w:left="567"/>
      </w:pPr>
      <w:r w:rsidRPr="00F35AF0">
        <w:t>Alapvető biztonsági követelmények az iparban</w:t>
      </w:r>
    </w:p>
    <w:p w:rsidR="00935216" w:rsidRPr="00F35AF0" w:rsidRDefault="00935216" w:rsidP="00E80450">
      <w:pPr>
        <w:spacing w:after="0"/>
        <w:ind w:left="567"/>
      </w:pPr>
      <w:r w:rsidRPr="00F35AF0">
        <w:t>Üzembiztos vezérlők, üzembiztos I/O modulok</w:t>
      </w:r>
    </w:p>
    <w:p w:rsidR="00935216" w:rsidRPr="00F35AF0" w:rsidRDefault="00935216" w:rsidP="00E80450">
      <w:pPr>
        <w:spacing w:after="0"/>
        <w:ind w:left="567"/>
      </w:pPr>
      <w:r w:rsidRPr="00F35AF0">
        <w:t>Intelligens és megosztott eszközök</w:t>
      </w:r>
    </w:p>
    <w:p w:rsidR="00935216" w:rsidRPr="00F35AF0" w:rsidRDefault="00935216" w:rsidP="00E80450">
      <w:pPr>
        <w:spacing w:after="0"/>
        <w:ind w:left="567"/>
      </w:pPr>
      <w:r w:rsidRPr="00F35AF0">
        <w:t>Biztonságos Integrált Automatika architektúrák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szaktanterem</w:t>
      </w:r>
      <w:proofErr w:type="gramEnd"/>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Sorszám</w:t>
            </w:r>
          </w:p>
        </w:tc>
        <w:tc>
          <w:tcPr>
            <w:tcW w:w="2220"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Alkalmazott oktatási módszer neve</w:t>
            </w:r>
          </w:p>
        </w:tc>
        <w:tc>
          <w:tcPr>
            <w:tcW w:w="2880" w:type="dxa"/>
            <w:gridSpan w:val="3"/>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A tanulói tevékenység szervezeti kerete</w:t>
            </w:r>
          </w:p>
        </w:tc>
        <w:tc>
          <w:tcPr>
            <w:tcW w:w="2380"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vAlign w:val="center"/>
          </w:tcPr>
          <w:p w:rsidR="00935216" w:rsidRPr="00B70719" w:rsidRDefault="00935216" w:rsidP="00F35AF0">
            <w:pPr>
              <w:spacing w:after="0"/>
              <w:jc w:val="left"/>
              <w:rPr>
                <w:color w:val="000000"/>
                <w:sz w:val="20"/>
                <w:szCs w:val="20"/>
                <w:lang w:eastAsia="hu-HU"/>
              </w:rPr>
            </w:pPr>
          </w:p>
        </w:tc>
        <w:tc>
          <w:tcPr>
            <w:tcW w:w="2220" w:type="dxa"/>
            <w:vMerge/>
            <w:vAlign w:val="center"/>
          </w:tcPr>
          <w:p w:rsidR="00935216" w:rsidRPr="00B70719" w:rsidRDefault="00935216" w:rsidP="00F35AF0">
            <w:pPr>
              <w:spacing w:after="0"/>
              <w:jc w:val="left"/>
              <w:rPr>
                <w:color w:val="000000"/>
                <w:sz w:val="20"/>
                <w:szCs w:val="20"/>
                <w:lang w:eastAsia="hu-HU"/>
              </w:rPr>
            </w:pP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egyéni</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csoport</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osztály</w:t>
            </w:r>
          </w:p>
        </w:tc>
        <w:tc>
          <w:tcPr>
            <w:tcW w:w="2380" w:type="dxa"/>
            <w:vMerge/>
            <w:vAlign w:val="center"/>
          </w:tcPr>
          <w:p w:rsidR="00935216" w:rsidRPr="00B70719" w:rsidRDefault="00935216" w:rsidP="00F35AF0">
            <w:pPr>
              <w:spacing w:after="0"/>
              <w:jc w:val="left"/>
              <w:rPr>
                <w:color w:val="000000"/>
                <w:sz w:val="20"/>
                <w:szCs w:val="20"/>
                <w:lang w:eastAsia="hu-HU"/>
              </w:rPr>
            </w:pPr>
          </w:p>
        </w:tc>
      </w:tr>
      <w:tr w:rsidR="00935216" w:rsidRPr="001937B8" w:rsidTr="00F35AF0">
        <w:trPr>
          <w:trHeight w:val="510"/>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magyarázat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elbeszélés</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kiselőadás</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megbeszélés</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vita</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lastRenderedPageBreak/>
              <w:t>6.</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szemléltetés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7.</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projekt</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8.</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kooperatív tanulás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9.</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szimuláció</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10.</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házi feladat</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C462C7">
        <w:trPr>
          <w:trHeight w:val="255"/>
          <w:jc w:val="center"/>
        </w:trPr>
        <w:tc>
          <w:tcPr>
            <w:tcW w:w="1036"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Sorszám</w:t>
            </w:r>
          </w:p>
        </w:tc>
        <w:tc>
          <w:tcPr>
            <w:tcW w:w="2777"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Tanulói tevékenységforma</w:t>
            </w:r>
          </w:p>
        </w:tc>
        <w:tc>
          <w:tcPr>
            <w:tcW w:w="2328" w:type="dxa"/>
            <w:gridSpan w:val="3"/>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Tanulói tevékenység szervezési kerete (differenciálási módok)</w:t>
            </w:r>
          </w:p>
        </w:tc>
        <w:tc>
          <w:tcPr>
            <w:tcW w:w="2359"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xml:space="preserve">Alkalmazandó eszközök és felszerelések </w:t>
            </w:r>
          </w:p>
        </w:tc>
      </w:tr>
      <w:tr w:rsidR="00935216" w:rsidRPr="001937B8" w:rsidTr="00C462C7">
        <w:trPr>
          <w:trHeight w:val="510"/>
          <w:jc w:val="center"/>
        </w:trPr>
        <w:tc>
          <w:tcPr>
            <w:tcW w:w="1036" w:type="dxa"/>
            <w:vMerge/>
            <w:vAlign w:val="center"/>
          </w:tcPr>
          <w:p w:rsidR="00935216" w:rsidRPr="00B70719" w:rsidRDefault="00935216" w:rsidP="00F35AF0">
            <w:pPr>
              <w:spacing w:after="0"/>
              <w:jc w:val="left"/>
              <w:rPr>
                <w:color w:val="000000"/>
                <w:sz w:val="20"/>
                <w:szCs w:val="20"/>
                <w:lang w:eastAsia="hu-HU"/>
              </w:rPr>
            </w:pPr>
          </w:p>
        </w:tc>
        <w:tc>
          <w:tcPr>
            <w:tcW w:w="2777" w:type="dxa"/>
            <w:vMerge/>
            <w:vAlign w:val="center"/>
          </w:tcPr>
          <w:p w:rsidR="00935216" w:rsidRPr="00B70719" w:rsidRDefault="00935216" w:rsidP="00F35AF0">
            <w:pPr>
              <w:spacing w:after="0"/>
              <w:jc w:val="left"/>
              <w:rPr>
                <w:color w:val="000000"/>
                <w:sz w:val="20"/>
                <w:szCs w:val="20"/>
                <w:lang w:eastAsia="hu-HU"/>
              </w:rPr>
            </w:pP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egyéni</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csoport-bontás</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osztály-keret</w:t>
            </w:r>
          </w:p>
        </w:tc>
        <w:tc>
          <w:tcPr>
            <w:tcW w:w="2359" w:type="dxa"/>
            <w:vMerge/>
            <w:vAlign w:val="center"/>
          </w:tcPr>
          <w:p w:rsidR="00935216" w:rsidRPr="00B70719" w:rsidRDefault="00935216" w:rsidP="00F35AF0">
            <w:pPr>
              <w:spacing w:after="0"/>
              <w:jc w:val="left"/>
              <w:rPr>
                <w:color w:val="000000"/>
                <w:sz w:val="20"/>
                <w:szCs w:val="20"/>
                <w:lang w:eastAsia="hu-HU"/>
              </w:rPr>
            </w:pP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 feldolgozó tevékenységek</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Olvasott szöveg önálló feldolgozása</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Olvasott szöveg feladattal vezetett feldolgozása</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Olvasott szöveg feldolgozása jegyzeteléssel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Hallott szöveg feldolgozása jegyzeteléssel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1.5.</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Hallott szöveg feladattal vezetett feldolgozása</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1.6.</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Információk önálló rendszerezése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1.7.</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Információk feladattal vezetett rendszerezése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Ismeretalkalmazási gyakorló tevékenységek, feladatok</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Írásos elemzések készítése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Leírás készítése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Válaszolás írásban mondatszintű kérdésekre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Tesztfeladat megoldása</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2.5.</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Szöveges előadás egyéni felkészüléssel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2.6.</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Tapasztalatok utólagos ismertetése szóban</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2.7.</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Tapasztalatok helyszíni ismertetése szóban</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Képi információk körében</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rajz értelmezése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rajz készítése leírásból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rajz kiegészítés</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rendszerrajz kiegészítés</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Komplex információk körében</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Esetleírás készítése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Elemzés készítése tapasztalatokról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Jegyzetkészítés eseményről kérdéssor alapján</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lastRenderedPageBreak/>
              <w:t>4..4.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Esemény helyszíni értékelése szóban felkészülés után</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4.5.</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Utólagos szóbeli beszámoló</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Csoportos munkaformák körében</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Feladattal vezetett kiscsoportos szövegfeldolgozás</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Információk rendszerezése mozaikfeladattal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Kiscsoportos szakmai munkavégzés irányítással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Csoportos helyzetgyakorlat</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5.5.</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Csoportos versenyjáték</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PLC programozási gyakorlat tantárgy</w:t>
      </w:r>
      <w:r w:rsidRPr="00F35AF0">
        <w:rPr>
          <w:b/>
        </w:rPr>
        <w:tab/>
        <w:t xml:space="preserve">224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t xml:space="preserve">A PLC 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w:t>
      </w:r>
      <w:proofErr w:type="spellStart"/>
      <w:r w:rsidRPr="00F35AF0">
        <w:t>PLC-programot</w:t>
      </w:r>
      <w:proofErr w:type="spellEnd"/>
      <w:r w:rsidRPr="00F35AF0">
        <w:t xml:space="preserve"> tesztelni, üzemi próbát végezni, az előforduló hibákat feltárni, kijavítani, dokumentálni.</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r w:rsidRPr="00F35AF0">
        <w:t>PLC ismeretek tantárgy</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és számítógép-hálózat kapcsolata</w:t>
      </w:r>
      <w:r w:rsidRPr="00F35AF0">
        <w:rPr>
          <w:b/>
          <w:i/>
        </w:rPr>
        <w:tab/>
        <w:t xml:space="preserve">20 óra/… </w:t>
      </w:r>
      <w:proofErr w:type="spellStart"/>
      <w:r w:rsidRPr="00F35AF0">
        <w:rPr>
          <w:b/>
          <w:i/>
        </w:rPr>
        <w:t>óra</w:t>
      </w:r>
      <w:proofErr w:type="spellEnd"/>
    </w:p>
    <w:p w:rsidR="00935216" w:rsidRPr="00F35AF0" w:rsidRDefault="00935216" w:rsidP="006008AA">
      <w:pPr>
        <w:spacing w:after="0"/>
        <w:ind w:left="567"/>
      </w:pPr>
      <w:r w:rsidRPr="00F35AF0">
        <w:t>A PLC kiválasztása, beépítése, huzalozása, üzembe helyezése</w:t>
      </w:r>
    </w:p>
    <w:p w:rsidR="00935216" w:rsidRPr="00F35AF0" w:rsidRDefault="00935216" w:rsidP="006008AA">
      <w:pPr>
        <w:spacing w:after="0"/>
        <w:ind w:left="567"/>
      </w:pPr>
      <w:r w:rsidRPr="00F35AF0">
        <w:t>A PLC használatbavétele (tápfeszültség ellátás, bemenetek és kimenetek bekötése)</w:t>
      </w:r>
    </w:p>
    <w:p w:rsidR="00935216" w:rsidRPr="00F35AF0" w:rsidRDefault="00935216" w:rsidP="006008AA">
      <w:pPr>
        <w:spacing w:after="0"/>
        <w:ind w:left="567"/>
      </w:pPr>
      <w:r w:rsidRPr="00F35AF0">
        <w:t>A programozható vezérlő alapbeállítása beépített lehetőségeivel</w:t>
      </w:r>
    </w:p>
    <w:p w:rsidR="00935216" w:rsidRPr="00F35AF0" w:rsidRDefault="00935216" w:rsidP="006008AA">
      <w:pPr>
        <w:spacing w:after="0"/>
        <w:ind w:left="567"/>
      </w:pPr>
      <w:r w:rsidRPr="00F35AF0">
        <w:t>PLC – számítógép – szimulációs eszköz (hardver, szoftver) kapcsolat megteremtése</w:t>
      </w:r>
    </w:p>
    <w:p w:rsidR="00935216" w:rsidRPr="00F35AF0" w:rsidRDefault="00935216" w:rsidP="006008AA">
      <w:pPr>
        <w:spacing w:after="0"/>
        <w:ind w:left="567"/>
      </w:pPr>
      <w:r w:rsidRPr="00F35AF0">
        <w:t xml:space="preserve">A szenzorok, jelátalakítók, végrehajtók illesztése a </w:t>
      </w:r>
      <w:proofErr w:type="spellStart"/>
      <w:r w:rsidRPr="00F35AF0">
        <w:t>PLC-hez</w:t>
      </w:r>
      <w:proofErr w:type="spellEnd"/>
      <w:r w:rsidRPr="00F35AF0">
        <w:t>, illesztésük ellenőrzése</w:t>
      </w:r>
    </w:p>
    <w:p w:rsidR="00935216" w:rsidRPr="00F35AF0" w:rsidRDefault="00935216" w:rsidP="006008AA">
      <w:pPr>
        <w:spacing w:after="0"/>
        <w:ind w:left="567"/>
      </w:pPr>
      <w:r w:rsidRPr="00F35AF0">
        <w:t>A PC-PLC kommunikáció kialakítása</w:t>
      </w:r>
    </w:p>
    <w:p w:rsidR="00935216" w:rsidRPr="00F35AF0" w:rsidRDefault="00935216" w:rsidP="006008AA">
      <w:pPr>
        <w:spacing w:after="0"/>
        <w:ind w:left="567"/>
      </w:pPr>
      <w:r w:rsidRPr="00F35AF0">
        <w:t>RS típusú kommunikációs szabványok (RS 232C szabvány szerinti adatátvitel, RS-422/485 szabvány szerinti adatátvitel)</w:t>
      </w:r>
    </w:p>
    <w:p w:rsidR="00935216" w:rsidRPr="00F35AF0" w:rsidRDefault="00935216" w:rsidP="006008AA">
      <w:pPr>
        <w:spacing w:after="0"/>
        <w:ind w:left="567"/>
      </w:pPr>
      <w:r w:rsidRPr="00F35AF0">
        <w:t>Jelalakok, átviteli jellemzők, számítási feladatok</w:t>
      </w:r>
    </w:p>
    <w:p w:rsidR="00935216" w:rsidRPr="00F35AF0" w:rsidRDefault="00935216" w:rsidP="006008AA">
      <w:pPr>
        <w:spacing w:after="0"/>
        <w:ind w:left="567"/>
      </w:pPr>
      <w:r w:rsidRPr="00F35AF0">
        <w:t>RS típusú kommunikáció megvalósítása, jellemzők mérése</w:t>
      </w:r>
    </w:p>
    <w:p w:rsidR="00935216" w:rsidRPr="00F35AF0" w:rsidRDefault="00935216" w:rsidP="006008AA">
      <w:pPr>
        <w:spacing w:after="0"/>
        <w:ind w:left="567"/>
      </w:pPr>
      <w:r w:rsidRPr="00F35AF0">
        <w:t>Hálózati kommunikáció, Ethernet hálózat</w:t>
      </w:r>
    </w:p>
    <w:p w:rsidR="00935216" w:rsidRPr="00F35AF0" w:rsidRDefault="00935216" w:rsidP="00C94FB1">
      <w:pPr>
        <w:spacing w:after="0"/>
        <w:ind w:left="567"/>
      </w:pPr>
      <w:r w:rsidRPr="00F35AF0">
        <w:t>PLC-PLC kommunikáció megvalósítása</w:t>
      </w:r>
    </w:p>
    <w:p w:rsidR="00935216" w:rsidRPr="00F35AF0" w:rsidRDefault="00935216" w:rsidP="00C94FB1">
      <w:pPr>
        <w:spacing w:after="0"/>
        <w:ind w:left="426" w:firstLine="141"/>
      </w:pPr>
      <w:r w:rsidRPr="00F35AF0">
        <w:t>Operátor panelek, megjelenítő eszközök, ember-gép interfész (HMI)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kiválasztása</w:t>
      </w:r>
      <w:r w:rsidRPr="00F35AF0">
        <w:rPr>
          <w:b/>
          <w:i/>
        </w:rPr>
        <w:tab/>
        <w:t xml:space="preserve">4 óra/… </w:t>
      </w:r>
      <w:proofErr w:type="spellStart"/>
      <w:r w:rsidRPr="00F35AF0">
        <w:rPr>
          <w:b/>
          <w:i/>
        </w:rPr>
        <w:t>óra</w:t>
      </w:r>
      <w:proofErr w:type="spellEnd"/>
    </w:p>
    <w:p w:rsidR="00935216" w:rsidRPr="00F35AF0" w:rsidRDefault="00935216" w:rsidP="00E80450">
      <w:pPr>
        <w:spacing w:after="0"/>
        <w:ind w:left="567"/>
      </w:pPr>
      <w:r w:rsidRPr="00F35AF0">
        <w:t>PLC műszaki leírások, dokumentációk letöltése a gyártók honlapjáról</w:t>
      </w:r>
    </w:p>
    <w:p w:rsidR="00935216" w:rsidRPr="00F35AF0" w:rsidRDefault="00935216" w:rsidP="00E80450">
      <w:pPr>
        <w:spacing w:after="0"/>
        <w:ind w:left="567"/>
      </w:pPr>
      <w:r w:rsidRPr="00F35AF0">
        <w:t>PLC műszaki paraméterek értelmezése</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lastRenderedPageBreak/>
        <w:t>PLC programozás alapjai</w:t>
      </w:r>
      <w:r w:rsidRPr="00F35AF0">
        <w:rPr>
          <w:b/>
          <w:i/>
        </w:rPr>
        <w:tab/>
        <w:t xml:space="preserve">154 óra/… </w:t>
      </w:r>
      <w:proofErr w:type="spellStart"/>
      <w:r w:rsidRPr="00F35AF0">
        <w:rPr>
          <w:b/>
          <w:i/>
        </w:rPr>
        <w:t>óra</w:t>
      </w:r>
      <w:proofErr w:type="spellEnd"/>
    </w:p>
    <w:p w:rsidR="00935216" w:rsidRPr="00F35AF0" w:rsidRDefault="00935216" w:rsidP="009A0837">
      <w:pPr>
        <w:spacing w:after="0"/>
        <w:ind w:left="567"/>
      </w:pPr>
      <w:r w:rsidRPr="00F35AF0">
        <w:t>Projekt létrehozása, konfiguráció beállítása, paraméterezések (késleltetések, megszámlálások)</w:t>
      </w:r>
    </w:p>
    <w:p w:rsidR="00935216" w:rsidRPr="00F35AF0" w:rsidRDefault="00935216" w:rsidP="009A0837">
      <w:pPr>
        <w:spacing w:after="0"/>
        <w:ind w:left="567"/>
      </w:pPr>
      <w:r w:rsidRPr="00F35AF0">
        <w:t>Szimbolikus nevek (szimbólumok), megjegyzések (kommentek) használata, allokációs lista készítése</w:t>
      </w:r>
    </w:p>
    <w:p w:rsidR="00935216" w:rsidRPr="00F35AF0" w:rsidRDefault="00935216" w:rsidP="009A0837">
      <w:pPr>
        <w:spacing w:after="0"/>
        <w:ind w:left="567"/>
      </w:pPr>
      <w:r w:rsidRPr="00F35AF0">
        <w:t>A létradiagramos programozási nyelv elemei, használatuk</w:t>
      </w:r>
    </w:p>
    <w:p w:rsidR="00935216" w:rsidRPr="00F35AF0" w:rsidRDefault="00935216" w:rsidP="009A0837">
      <w:pPr>
        <w:spacing w:after="0"/>
        <w:ind w:left="567"/>
      </w:pPr>
      <w:r w:rsidRPr="00F35AF0">
        <w:t xml:space="preserve">Logikai vezérlések, öntartások, időzítések, </w:t>
      </w:r>
      <w:proofErr w:type="spellStart"/>
      <w:r w:rsidRPr="00F35AF0">
        <w:t>élvezérlések</w:t>
      </w:r>
      <w:proofErr w:type="spellEnd"/>
      <w:r w:rsidRPr="00F35AF0">
        <w:t xml:space="preserve"> megvalósítása </w:t>
      </w:r>
      <w:proofErr w:type="spellStart"/>
      <w:r w:rsidRPr="00F35AF0">
        <w:t>PLC-vel</w:t>
      </w:r>
      <w:proofErr w:type="spellEnd"/>
      <w:r w:rsidRPr="00F35AF0">
        <w:t>, létradiagramos programozási nyelven</w:t>
      </w:r>
    </w:p>
    <w:p w:rsidR="00935216" w:rsidRPr="00F35AF0" w:rsidRDefault="00935216" w:rsidP="009A0837">
      <w:pPr>
        <w:spacing w:after="0"/>
        <w:ind w:left="567"/>
      </w:pPr>
      <w:r w:rsidRPr="00F35AF0">
        <w:t>Sorrendi vezérlések megvalósítása létradiagramos programozási nyelven</w:t>
      </w:r>
    </w:p>
    <w:p w:rsidR="00935216" w:rsidRPr="00F35AF0" w:rsidRDefault="00935216" w:rsidP="009A0837">
      <w:pPr>
        <w:spacing w:after="0"/>
        <w:ind w:left="567"/>
      </w:pPr>
      <w:r w:rsidRPr="00F35AF0">
        <w:t>Munkaprogramok írása létradiagramos programozási nyelven</w:t>
      </w:r>
    </w:p>
    <w:p w:rsidR="00935216" w:rsidRPr="00F35AF0" w:rsidRDefault="00935216" w:rsidP="009A0837">
      <w:pPr>
        <w:spacing w:after="0"/>
        <w:ind w:left="567"/>
      </w:pPr>
      <w:r w:rsidRPr="00F35AF0">
        <w:t xml:space="preserve">Programok letöltése a </w:t>
      </w:r>
      <w:proofErr w:type="spellStart"/>
      <w:r w:rsidRPr="00F35AF0">
        <w:t>PLC-be</w:t>
      </w:r>
      <w:proofErr w:type="spellEnd"/>
      <w:r w:rsidRPr="00F35AF0">
        <w:t>, programok futtatása, üzembe helyezés, dokumentálás</w:t>
      </w:r>
    </w:p>
    <w:p w:rsidR="00935216" w:rsidRPr="00F35AF0" w:rsidRDefault="00935216" w:rsidP="009A0837">
      <w:pPr>
        <w:spacing w:after="0"/>
        <w:ind w:left="567"/>
      </w:pPr>
      <w:r w:rsidRPr="00F35AF0">
        <w:t>Programok, programmodulok (</w:t>
      </w:r>
      <w:proofErr w:type="spellStart"/>
      <w:r w:rsidRPr="00F35AF0">
        <w:t>multitaszk</w:t>
      </w:r>
      <w:proofErr w:type="spellEnd"/>
      <w:r w:rsidRPr="00F35AF0">
        <w:t xml:space="preserve"> programozás) létrehozása</w:t>
      </w:r>
    </w:p>
    <w:p w:rsidR="00935216" w:rsidRPr="00F35AF0" w:rsidRDefault="00935216" w:rsidP="009A0837">
      <w:pPr>
        <w:spacing w:after="0"/>
        <w:ind w:left="567"/>
      </w:pPr>
      <w:r w:rsidRPr="00F35AF0">
        <w:t>Pneumatikus-, relés (</w:t>
      </w:r>
      <w:proofErr w:type="spellStart"/>
      <w:r w:rsidRPr="00F35AF0">
        <w:t>léptetőláncos</w:t>
      </w:r>
      <w:proofErr w:type="spellEnd"/>
      <w:r w:rsidRPr="00F35AF0">
        <w:t xml:space="preserve">) vezérlések megvalósítása </w:t>
      </w:r>
      <w:proofErr w:type="spellStart"/>
      <w:r w:rsidRPr="00F35AF0">
        <w:t>PLC-vel</w:t>
      </w:r>
      <w:proofErr w:type="spellEnd"/>
      <w:r w:rsidRPr="00F35AF0">
        <w:t>, létradiagramos programozási nyelven (</w:t>
      </w:r>
      <w:proofErr w:type="spellStart"/>
      <w:r w:rsidRPr="00F35AF0">
        <w:t>flag-es</w:t>
      </w:r>
      <w:proofErr w:type="spellEnd"/>
      <w:r w:rsidRPr="00F35AF0">
        <w:t xml:space="preserve"> léptetés)</w:t>
      </w:r>
    </w:p>
    <w:p w:rsidR="00935216" w:rsidRPr="00F35AF0" w:rsidRDefault="00935216" w:rsidP="009A0837">
      <w:pPr>
        <w:spacing w:after="0"/>
        <w:ind w:left="567"/>
      </w:pPr>
      <w:r w:rsidRPr="00F35AF0">
        <w:t xml:space="preserve">Programok visszatöltése a </w:t>
      </w:r>
      <w:proofErr w:type="spellStart"/>
      <w:r w:rsidRPr="00F35AF0">
        <w:t>PLC-ből</w:t>
      </w:r>
      <w:proofErr w:type="spellEnd"/>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programozás</w:t>
      </w:r>
      <w:r w:rsidRPr="00F35AF0">
        <w:rPr>
          <w:b/>
          <w:i/>
        </w:rPr>
        <w:tab/>
        <w:t xml:space="preserve">38 óra/… </w:t>
      </w:r>
      <w:proofErr w:type="spellStart"/>
      <w:r w:rsidRPr="00F35AF0">
        <w:rPr>
          <w:b/>
          <w:i/>
        </w:rPr>
        <w:t>óra</w:t>
      </w:r>
      <w:proofErr w:type="spellEnd"/>
    </w:p>
    <w:p w:rsidR="00935216" w:rsidRPr="00F35AF0" w:rsidRDefault="00935216" w:rsidP="00C27D99">
      <w:pPr>
        <w:spacing w:after="0"/>
        <w:ind w:left="567"/>
      </w:pPr>
      <w:r w:rsidRPr="00F35AF0">
        <w:t xml:space="preserve">Munkaprogramok írása funkcióblokkos-, utasításlistás-, sorrendi folyamatábrás és </w:t>
      </w:r>
      <w:proofErr w:type="spellStart"/>
      <w:r w:rsidRPr="00F35AF0">
        <w:t>struktúrált</w:t>
      </w:r>
      <w:proofErr w:type="spellEnd"/>
      <w:r w:rsidRPr="00F35AF0">
        <w:t xml:space="preserve"> </w:t>
      </w:r>
      <w:proofErr w:type="gramStart"/>
      <w:r w:rsidRPr="00F35AF0">
        <w:t>szöveg programozási</w:t>
      </w:r>
      <w:proofErr w:type="gramEnd"/>
      <w:r w:rsidRPr="00F35AF0">
        <w:t xml:space="preserve"> nyelveken</w:t>
      </w:r>
    </w:p>
    <w:p w:rsidR="00935216" w:rsidRPr="00F35AF0" w:rsidRDefault="00935216" w:rsidP="00C27D99">
      <w:pPr>
        <w:spacing w:after="0"/>
        <w:ind w:left="567"/>
      </w:pPr>
      <w:r w:rsidRPr="00F35AF0">
        <w:t>Szöveges- és grafikus programozási nyelveken (utasításlistás, funkcióblokkos, sorrendi folyamatábrás) megírt programok átírása egyik programnyelvről a másikra</w:t>
      </w:r>
    </w:p>
    <w:p w:rsidR="00935216" w:rsidRPr="00F35AF0" w:rsidRDefault="00935216" w:rsidP="00C27D99">
      <w:pPr>
        <w:spacing w:after="0"/>
        <w:ind w:left="567"/>
      </w:pPr>
      <w:r w:rsidRPr="00F35AF0">
        <w:t xml:space="preserve">Programok átírása, különböző típusú </w:t>
      </w:r>
      <w:proofErr w:type="spellStart"/>
      <w:r w:rsidRPr="00F35AF0">
        <w:t>PLC-k</w:t>
      </w:r>
      <w:proofErr w:type="spellEnd"/>
      <w:r w:rsidRPr="00F35AF0">
        <w:t xml:space="preserve"> esetén</w:t>
      </w:r>
    </w:p>
    <w:p w:rsidR="00935216" w:rsidRPr="00F35AF0" w:rsidRDefault="00935216" w:rsidP="00C27D99">
      <w:pPr>
        <w:spacing w:after="0"/>
        <w:ind w:left="567"/>
      </w:pPr>
      <w:r w:rsidRPr="00F35AF0">
        <w:t>Átírt programok ellenőrzése</w:t>
      </w:r>
    </w:p>
    <w:p w:rsidR="00935216" w:rsidRPr="00F35AF0" w:rsidRDefault="00935216" w:rsidP="00C27D99">
      <w:pPr>
        <w:spacing w:after="0"/>
        <w:ind w:left="567"/>
      </w:pPr>
      <w:r w:rsidRPr="00F35AF0">
        <w:t>PLC program végrehajtási módjainak vizsgálata</w:t>
      </w:r>
    </w:p>
    <w:p w:rsidR="00935216" w:rsidRPr="00F35AF0" w:rsidRDefault="00935216" w:rsidP="00C27D99">
      <w:pPr>
        <w:spacing w:after="0"/>
        <w:ind w:left="567"/>
      </w:pPr>
      <w:r w:rsidRPr="00F35AF0">
        <w:t>A kezelőfelület elemeinek használata (beállítások, programozás, beavatkozás), üzemmódok kiválasztása</w:t>
      </w:r>
    </w:p>
    <w:p w:rsidR="00935216" w:rsidRPr="00F35AF0" w:rsidRDefault="00935216" w:rsidP="00C27D99">
      <w:pPr>
        <w:spacing w:after="0"/>
        <w:ind w:left="567"/>
      </w:pPr>
      <w:r w:rsidRPr="00F35AF0">
        <w:t>Vészleállítás, a gépek biztonságtechnikájával kapcsolatos feladatok programozása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Hibakeresés</w:t>
      </w:r>
      <w:r w:rsidRPr="00F35AF0">
        <w:rPr>
          <w:b/>
          <w:i/>
        </w:rPr>
        <w:tab/>
        <w:t xml:space="preserve">8 óra/… </w:t>
      </w:r>
      <w:proofErr w:type="spellStart"/>
      <w:r w:rsidRPr="00F35AF0">
        <w:rPr>
          <w:b/>
          <w:i/>
        </w:rPr>
        <w:t>óra</w:t>
      </w:r>
      <w:proofErr w:type="spellEnd"/>
    </w:p>
    <w:p w:rsidR="00935216" w:rsidRPr="00F35AF0" w:rsidRDefault="00935216" w:rsidP="00C27D99">
      <w:pPr>
        <w:spacing w:after="0"/>
        <w:ind w:left="567"/>
      </w:pPr>
      <w:r w:rsidRPr="00F35AF0">
        <w:t>Az előfordulható hibák fajtái, csoportosításuk, hatásai</w:t>
      </w:r>
    </w:p>
    <w:p w:rsidR="00935216" w:rsidRPr="00F35AF0" w:rsidRDefault="00935216" w:rsidP="00C27D99">
      <w:pPr>
        <w:spacing w:after="0"/>
        <w:ind w:left="567"/>
      </w:pPr>
      <w:r w:rsidRPr="00F35AF0">
        <w:t xml:space="preserve">A szisztematikus, manuális hibakeresés gyakorlata </w:t>
      </w:r>
      <w:proofErr w:type="spellStart"/>
      <w:r w:rsidRPr="00F35AF0">
        <w:t>PLC-vel</w:t>
      </w:r>
      <w:proofErr w:type="spellEnd"/>
      <w:r w:rsidRPr="00F35AF0">
        <w:t xml:space="preserve"> vezérelt berendezéseken</w:t>
      </w:r>
    </w:p>
    <w:p w:rsidR="00935216" w:rsidRPr="00F35AF0" w:rsidRDefault="00935216" w:rsidP="00C27D99">
      <w:pPr>
        <w:spacing w:after="0"/>
        <w:ind w:left="567"/>
      </w:pPr>
      <w:r w:rsidRPr="00F35AF0">
        <w:t>A rendelkezésre álló PLC szimuláció és/vagy monitor üzemmódjának használata hibakeresésre</w:t>
      </w:r>
    </w:p>
    <w:p w:rsidR="00935216" w:rsidRPr="00F35AF0" w:rsidRDefault="00935216" w:rsidP="00C27D99">
      <w:pPr>
        <w:spacing w:after="0"/>
        <w:ind w:left="567"/>
      </w:pPr>
      <w:r w:rsidRPr="00F35AF0">
        <w:t>A rendelkezésre álló PLC és a hozzátartozó programfejlesztő eszköz (IDE) egyéb lehetőségeinek használata hibakeresésre</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szaktanterem</w:t>
      </w:r>
      <w:proofErr w:type="gramEnd"/>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Sorszám</w:t>
            </w:r>
          </w:p>
        </w:tc>
        <w:tc>
          <w:tcPr>
            <w:tcW w:w="222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Alkalmazott oktatási módszer neve</w:t>
            </w:r>
          </w:p>
        </w:tc>
        <w:tc>
          <w:tcPr>
            <w:tcW w:w="2880" w:type="dxa"/>
            <w:gridSpan w:val="3"/>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A tanulói tevékenység szervezeti kerete</w:t>
            </w:r>
          </w:p>
        </w:tc>
        <w:tc>
          <w:tcPr>
            <w:tcW w:w="238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vAlign w:val="center"/>
          </w:tcPr>
          <w:p w:rsidR="00935216" w:rsidRPr="0044578C" w:rsidRDefault="00935216" w:rsidP="00F35AF0">
            <w:pPr>
              <w:spacing w:after="0"/>
              <w:jc w:val="left"/>
              <w:rPr>
                <w:color w:val="000000"/>
                <w:sz w:val="20"/>
                <w:szCs w:val="20"/>
                <w:lang w:eastAsia="hu-HU"/>
              </w:rPr>
            </w:pPr>
          </w:p>
        </w:tc>
        <w:tc>
          <w:tcPr>
            <w:tcW w:w="2220" w:type="dxa"/>
            <w:vMerge/>
            <w:vAlign w:val="center"/>
          </w:tcPr>
          <w:p w:rsidR="00935216" w:rsidRPr="0044578C" w:rsidRDefault="00935216" w:rsidP="00F35AF0">
            <w:pPr>
              <w:spacing w:after="0"/>
              <w:jc w:val="left"/>
              <w:rPr>
                <w:color w:val="000000"/>
                <w:sz w:val="20"/>
                <w:szCs w:val="20"/>
                <w:lang w:eastAsia="hu-HU"/>
              </w:rPr>
            </w:pP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egyéni</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csoport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osztály</w:t>
            </w:r>
          </w:p>
        </w:tc>
        <w:tc>
          <w:tcPr>
            <w:tcW w:w="2380" w:type="dxa"/>
            <w:vMerge/>
            <w:vAlign w:val="center"/>
          </w:tcPr>
          <w:p w:rsidR="00935216" w:rsidRPr="0044578C" w:rsidRDefault="00935216" w:rsidP="00F35AF0">
            <w:pPr>
              <w:spacing w:after="0"/>
              <w:jc w:val="left"/>
              <w:rPr>
                <w:color w:val="000000"/>
                <w:sz w:val="20"/>
                <w:szCs w:val="20"/>
                <w:lang w:eastAsia="hu-HU"/>
              </w:rPr>
            </w:pP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magyarázat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lastRenderedPageBreak/>
              <w:t>2.</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elbeszélés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kiselőadás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megbeszélés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vita</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6.</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xml:space="preserve">szemléltetés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7.</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projekt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8.</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kooperatív tanulás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9.</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szimuláció</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10.</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házi feladat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Sorszám</w:t>
            </w:r>
          </w:p>
        </w:tc>
        <w:tc>
          <w:tcPr>
            <w:tcW w:w="280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Tanulói tevékenységforma</w:t>
            </w:r>
          </w:p>
        </w:tc>
        <w:tc>
          <w:tcPr>
            <w:tcW w:w="2280" w:type="dxa"/>
            <w:gridSpan w:val="3"/>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Tanulói tevékenység szervezési kerete (differenciálási módok)</w:t>
            </w:r>
          </w:p>
        </w:tc>
        <w:tc>
          <w:tcPr>
            <w:tcW w:w="238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vAlign w:val="center"/>
          </w:tcPr>
          <w:p w:rsidR="00935216" w:rsidRPr="0044578C" w:rsidRDefault="00935216" w:rsidP="00F35AF0">
            <w:pPr>
              <w:spacing w:after="0"/>
              <w:jc w:val="left"/>
              <w:rPr>
                <w:color w:val="000000"/>
                <w:sz w:val="20"/>
                <w:szCs w:val="20"/>
                <w:lang w:eastAsia="hu-HU"/>
              </w:rPr>
            </w:pPr>
          </w:p>
        </w:tc>
        <w:tc>
          <w:tcPr>
            <w:tcW w:w="2800" w:type="dxa"/>
            <w:vMerge/>
            <w:vAlign w:val="center"/>
          </w:tcPr>
          <w:p w:rsidR="00935216" w:rsidRPr="0044578C" w:rsidRDefault="00935216" w:rsidP="00F35AF0">
            <w:pPr>
              <w:spacing w:after="0"/>
              <w:jc w:val="left"/>
              <w:rPr>
                <w:color w:val="000000"/>
                <w:sz w:val="20"/>
                <w:szCs w:val="20"/>
                <w:lang w:eastAsia="hu-HU"/>
              </w:rPr>
            </w:pP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egyéni</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csoport-bontás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osztály-keret</w:t>
            </w:r>
          </w:p>
        </w:tc>
        <w:tc>
          <w:tcPr>
            <w:tcW w:w="2380" w:type="dxa"/>
            <w:vMerge/>
            <w:vAlign w:val="center"/>
          </w:tcPr>
          <w:p w:rsidR="00935216" w:rsidRPr="0044578C"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 feldolgozó tevékenységek</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Olvasott szöveg önálló feldolgozása</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Olvasott szöveg feladattal vezetett feldolgozása</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Olvasott szöveg feldolgozása jegyzeteléssel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1.4.</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Hallott szöveg feldolgozása jegyzeteléssel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1.5.</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Hallott szöveg feladattal vezetett feldolgozása</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1.6.</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Információk önálló rendszerezése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1.7.</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Információk feladattal vezetett rendszerezése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Ismeretalkalmazási gyakorló tevékenységek, feladatok</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Írásos elemzések készítése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Leírás készítése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Válaszolás írásban mondatszintű kérdésekre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2.4.</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Tesztfeladat megoldása</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2.5.</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Szöveges előadás egyéni felkészüléssel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2.6.</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Tapasztalatok utólagos ismertetése szóban</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2.7.</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Tapasztalatok helyszíni ismertetése szóban</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Képi információk körében</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rajz értelmezése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rajz készítése leírásból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rajz kiegészítés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3.4.</w:t>
            </w:r>
          </w:p>
        </w:tc>
        <w:tc>
          <w:tcPr>
            <w:tcW w:w="2800" w:type="dxa"/>
            <w:vAlign w:val="center"/>
          </w:tcPr>
          <w:p w:rsidR="00935216" w:rsidRPr="0044578C" w:rsidRDefault="00935216" w:rsidP="00F35AF0">
            <w:pPr>
              <w:spacing w:after="0"/>
              <w:jc w:val="left"/>
              <w:rPr>
                <w:color w:val="000000"/>
                <w:sz w:val="20"/>
                <w:szCs w:val="20"/>
                <w:lang w:eastAsia="hu-HU"/>
              </w:rPr>
            </w:pPr>
            <w:proofErr w:type="gramStart"/>
            <w:r w:rsidRPr="0044578C">
              <w:rPr>
                <w:color w:val="000000"/>
                <w:sz w:val="20"/>
                <w:szCs w:val="20"/>
                <w:lang w:eastAsia="hu-HU"/>
              </w:rPr>
              <w:t>rajz elemzés</w:t>
            </w:r>
            <w:proofErr w:type="gramEnd"/>
            <w:r w:rsidRPr="0044578C">
              <w:rPr>
                <w:color w:val="000000"/>
                <w:sz w:val="20"/>
                <w:szCs w:val="20"/>
                <w:lang w:eastAsia="hu-HU"/>
              </w:rPr>
              <w:t>, hibakeresés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3.5.</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rendszerrajz kiegészítés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3.6.</w:t>
            </w:r>
          </w:p>
        </w:tc>
        <w:tc>
          <w:tcPr>
            <w:tcW w:w="2800" w:type="dxa"/>
            <w:vAlign w:val="center"/>
          </w:tcPr>
          <w:p w:rsidR="00935216" w:rsidRPr="0044578C" w:rsidRDefault="00935216" w:rsidP="00F35AF0">
            <w:pPr>
              <w:spacing w:after="0"/>
              <w:jc w:val="left"/>
              <w:rPr>
                <w:color w:val="000000"/>
                <w:sz w:val="20"/>
                <w:szCs w:val="20"/>
                <w:lang w:eastAsia="hu-HU"/>
              </w:rPr>
            </w:pPr>
            <w:proofErr w:type="gramStart"/>
            <w:r w:rsidRPr="0044578C">
              <w:rPr>
                <w:color w:val="000000"/>
                <w:sz w:val="20"/>
                <w:szCs w:val="20"/>
                <w:lang w:eastAsia="hu-HU"/>
              </w:rPr>
              <w:t>rajz elemzés</w:t>
            </w:r>
            <w:proofErr w:type="gramEnd"/>
            <w:r w:rsidRPr="0044578C">
              <w:rPr>
                <w:color w:val="000000"/>
                <w:sz w:val="20"/>
                <w:szCs w:val="20"/>
                <w:lang w:eastAsia="hu-HU"/>
              </w:rPr>
              <w:t>, hibakeresés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Csoportos munkaformák körében</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lastRenderedPageBreak/>
              <w:t>4.1.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Feladattal vezetett kiscsoportos szövegfeldolgozás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Információk rendszerezése mozaikfeladattal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Kiscsoportos szakmai munkavégzés irányítással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Üzemeltetési tevékenységek körében</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Géprendszer megfigyelése adott szempontok alapján</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Feladattal vezetett szerkezetelemzés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Üzemelési hibák szimulálása és megfigyelése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5.4.</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Adatgyűjtés géprendszer üzemeléséről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6.</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Vizsgálati tevékenységek körében</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6.1.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Technológiai próbák végzése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7.</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Szolgáltatási tevékenységek körében</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7.1.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Önálló szakmai munkavégzés felügyelet mellett</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7.2.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Önálló szakmai munkavégzés közvetlen irányítással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DA3C8C">
        <w:rPr>
          <w:b/>
          <w:sz w:val="36"/>
        </w:rPr>
        <w:t>11500-12</w:t>
      </w:r>
      <w:r w:rsidRPr="00F35AF0">
        <w:rPr>
          <w:b/>
          <w:sz w:val="36"/>
        </w:rPr>
        <w:t xml:space="preserve"> azonosító számú</w:t>
      </w:r>
    </w:p>
    <w:p w:rsidR="00935216" w:rsidRPr="00F35AF0" w:rsidRDefault="00935216" w:rsidP="00C53E01">
      <w:pPr>
        <w:jc w:val="center"/>
        <w:rPr>
          <w:b/>
          <w:sz w:val="36"/>
        </w:rPr>
      </w:pPr>
      <w:r w:rsidRPr="00F35AF0">
        <w:rPr>
          <w:b/>
          <w:sz w:val="36"/>
        </w:rPr>
        <w:t>Munkahelyi egészség és biztonság</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A 11500-12 azonosító számú Munkahelyi egészség és biztonság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tblGrid>
      <w:tr w:rsidR="00935216" w:rsidRPr="001937B8" w:rsidTr="00F35AF0">
        <w:trPr>
          <w:trHeight w:val="1755"/>
          <w:jc w:val="center"/>
        </w:trPr>
        <w:tc>
          <w:tcPr>
            <w:tcW w:w="398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00" w:type="dxa"/>
            <w:textDirection w:val="btLr"/>
            <w:vAlign w:val="bottom"/>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Munkahelyi egészség és biztonság</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FELADATOK</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Tudatosítja a munkahelyi egészség és biztonság jelentőségét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Betartja és betartatja a munkahelyekkel kapcsolatos munkavédelmi követelményeket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76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Betartja és betartatja a munkavégzés személyi és szervezési feltételeivel kapcsolatos munkavédelmi követelményeket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76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Betartja és betartatja a munkavégzés tárgyi feltételeivel kapcsolatos munkavédelmi követelményeket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76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munkavédelmi szakemberrel, munkavédelmi képviselővel együttműködve részt vesz a munkavédelmi feladatok ellátásában</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SZAKMAI ISMERETEK</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munkahelyi egészség és biztonság, mint érték</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munkabalesetek és foglalkozási megbetegedések hátrányos következményei</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munkavédelem fogalomrendszere, szabályozása</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Munkahelyek kialakításának alapvető szabályai</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munkavégzés általános személyi és szervezési feltételei</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Munkaeszközök a munkahelyeken</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Munkavédelmi feladatok a munkahelyeken</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Munkavédelmi szakemberek és feladataik a munkahelyeken</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munkahelyi munkavédelmi érdekképviselet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SZAKMAI KÉSZSÉGEK</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Információforrások kezelése</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Biztonsági szín- és alakjelek</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Olvasott szakmai szöveg megértése</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SZEMÉLYES KOMPETENCIÁK</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Felelősségtudat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Szabálykövetés</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Döntésképesség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TÁRSAS KOMPETENCIÁK</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Visszacsatolási készség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Irányíthatóság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Irányítási készség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MÓDSZERKOMPETENCIÁK</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lastRenderedPageBreak/>
              <w:t>Rendszerező képesség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Körültekintés, elővigyázatosság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Helyzetfelismerés</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bl>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Munkahelyi egészség és biztonság tantárgy</w:t>
      </w:r>
      <w:r w:rsidRPr="00F35AF0">
        <w:rPr>
          <w:b/>
        </w:rPr>
        <w:tab/>
      </w:r>
      <w:proofErr w:type="gramStart"/>
      <w:r w:rsidRPr="00F35AF0">
        <w:rPr>
          <w:b/>
        </w:rPr>
        <w:t>18  óra</w:t>
      </w:r>
      <w:proofErr w:type="gramEnd"/>
      <w:r w:rsidRPr="00F35AF0">
        <w:rPr>
          <w:b/>
        </w:rPr>
        <w:t>/18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B611BB">
      <w:pPr>
        <w:spacing w:after="0"/>
      </w:pPr>
      <w:r w:rsidRPr="00F35AF0">
        <w:t xml:space="preserve"> A tanuló általános felkészítése az egészséget nem veszélyeztető és biztonságos munkavégzésre, a biztonságos munkavállalói magatartáshoz szükséges kompetenciák elsajátíttatása.</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Munkavédelmi alapismeretek</w:t>
      </w:r>
      <w:r w:rsidRPr="00F35AF0">
        <w:rPr>
          <w:b/>
          <w:i/>
        </w:rPr>
        <w:tab/>
      </w:r>
      <w:proofErr w:type="gramStart"/>
      <w:r w:rsidRPr="00F35AF0">
        <w:rPr>
          <w:b/>
          <w:i/>
        </w:rPr>
        <w:t>4  óra</w:t>
      </w:r>
      <w:proofErr w:type="gramEnd"/>
      <w:r w:rsidRPr="00F35AF0">
        <w:rPr>
          <w:b/>
          <w:i/>
        </w:rPr>
        <w:t>/4  óra</w:t>
      </w:r>
    </w:p>
    <w:p w:rsidR="00935216" w:rsidRPr="00F35AF0" w:rsidRDefault="00935216" w:rsidP="009E762C">
      <w:pPr>
        <w:spacing w:after="0"/>
        <w:ind w:left="900" w:hanging="360"/>
      </w:pPr>
      <w:r w:rsidRPr="00F35AF0">
        <w:t xml:space="preserve"> A munkahelyi egészség és biztonság jelentősége</w:t>
      </w:r>
    </w:p>
    <w:p w:rsidR="00935216" w:rsidRPr="00F35AF0" w:rsidRDefault="00935216" w:rsidP="009E762C">
      <w:pPr>
        <w:spacing w:after="0"/>
        <w:ind w:left="900" w:hanging="360"/>
        <w:rPr>
          <w:bCs/>
        </w:rPr>
      </w:pPr>
      <w:r w:rsidRPr="00F35AF0">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35216" w:rsidRPr="00F35AF0" w:rsidRDefault="00935216" w:rsidP="009E762C">
      <w:pPr>
        <w:spacing w:after="0"/>
        <w:ind w:left="900" w:hanging="360"/>
      </w:pPr>
    </w:p>
    <w:p w:rsidR="00935216" w:rsidRPr="00F35AF0" w:rsidRDefault="00935216" w:rsidP="009E762C">
      <w:pPr>
        <w:spacing w:after="0"/>
        <w:ind w:left="540"/>
      </w:pPr>
      <w:r w:rsidRPr="00F35AF0">
        <w:t>A munkakörnyezet és a munkavégzés hatása a munkát végző ember egészségére és testi épségére</w:t>
      </w:r>
    </w:p>
    <w:p w:rsidR="00935216" w:rsidRPr="00F35AF0" w:rsidRDefault="00935216" w:rsidP="009E762C">
      <w:pPr>
        <w:spacing w:after="0"/>
        <w:ind w:left="900"/>
        <w:rPr>
          <w:bCs/>
        </w:rPr>
      </w:pPr>
      <w:r w:rsidRPr="00F35AF0">
        <w:t xml:space="preserve">A munkavállalók egészségét és biztonságát veszélyeztető kockázatok, a munkakörülmények hatásai, a </w:t>
      </w:r>
      <w:r w:rsidRPr="00F35AF0">
        <w:rPr>
          <w:bCs/>
        </w:rPr>
        <w:t>munkavégzésből eredő megterhelések, munkakörnyezet kóroki tényezők.</w:t>
      </w:r>
    </w:p>
    <w:p w:rsidR="00935216" w:rsidRPr="00F35AF0" w:rsidRDefault="00935216" w:rsidP="009E762C">
      <w:pPr>
        <w:spacing w:after="0"/>
        <w:ind w:left="900"/>
      </w:pPr>
    </w:p>
    <w:p w:rsidR="00935216" w:rsidRPr="00F35AF0" w:rsidRDefault="00935216" w:rsidP="009E762C">
      <w:pPr>
        <w:spacing w:after="0"/>
        <w:ind w:left="900" w:hanging="360"/>
      </w:pPr>
      <w:r w:rsidRPr="00F35AF0">
        <w:t>A megelőzés fontossága és lehetőségei</w:t>
      </w:r>
    </w:p>
    <w:p w:rsidR="00935216" w:rsidRPr="00F35AF0" w:rsidRDefault="00935216" w:rsidP="009E762C">
      <w:pPr>
        <w:spacing w:after="0"/>
        <w:ind w:left="900" w:hanging="360"/>
        <w:rPr>
          <w:bCs/>
        </w:rPr>
      </w:pPr>
      <w:r w:rsidRPr="00F35AF0">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proofErr w:type="spellStart"/>
      <w:r w:rsidRPr="00F35AF0">
        <w:t>müszaki</w:t>
      </w:r>
      <w:proofErr w:type="spellEnd"/>
      <w:r w:rsidRPr="00F35AF0">
        <w:t xml:space="preserve"> megelőzés, zárt technológia, a biztonsági berendezések, egyéni védőeszközök és szervezési intézkedések fogalma, fajtái, és rendeltetésük.</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Munkavédelem, mint komplex fogalom (munkabiztonság-munkaegészségügy)</w:t>
      </w:r>
    </w:p>
    <w:p w:rsidR="00935216" w:rsidRPr="00F35AF0" w:rsidRDefault="00935216" w:rsidP="009E762C">
      <w:pPr>
        <w:spacing w:after="0"/>
        <w:ind w:left="900" w:hanging="360"/>
      </w:pPr>
      <w:r w:rsidRPr="00F35AF0">
        <w:tab/>
        <w:t>Veszélyes és ártalmas termelési tényezők</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A munkavédelem fogalomrendszere, források</w:t>
      </w:r>
    </w:p>
    <w:p w:rsidR="00935216" w:rsidRPr="00F35AF0" w:rsidRDefault="00935216" w:rsidP="009E762C">
      <w:pPr>
        <w:autoSpaceDE w:val="0"/>
        <w:autoSpaceDN w:val="0"/>
        <w:adjustRightInd w:val="0"/>
        <w:ind w:firstLine="204"/>
        <w:rPr>
          <w:sz w:val="20"/>
          <w:szCs w:val="20"/>
        </w:rPr>
      </w:pPr>
      <w:r w:rsidRPr="00F35AF0">
        <w:tab/>
        <w:t xml:space="preserve">A munkavédelemről szóló 1993. évi XCIII törvény </w:t>
      </w:r>
      <w:proofErr w:type="spellStart"/>
      <w:r w:rsidRPr="00F35AF0">
        <w:t>fogalommeghatározásai</w:t>
      </w:r>
      <w:proofErr w:type="spellEnd"/>
      <w:r w:rsidRPr="00F35AF0">
        <w:t xml:space="preserve">.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Munkahelyek kialakítása</w:t>
      </w:r>
      <w:r w:rsidRPr="00F35AF0">
        <w:rPr>
          <w:b/>
          <w:i/>
        </w:rPr>
        <w:tab/>
      </w:r>
      <w:proofErr w:type="gramStart"/>
      <w:r w:rsidRPr="00F35AF0">
        <w:rPr>
          <w:b/>
          <w:i/>
        </w:rPr>
        <w:t>4  óra</w:t>
      </w:r>
      <w:proofErr w:type="gramEnd"/>
      <w:r w:rsidRPr="00F35AF0">
        <w:rPr>
          <w:b/>
          <w:i/>
        </w:rPr>
        <w:t>/4  óra</w:t>
      </w:r>
    </w:p>
    <w:p w:rsidR="00935216" w:rsidRPr="00F35AF0" w:rsidRDefault="00935216" w:rsidP="009E762C">
      <w:pPr>
        <w:spacing w:after="0"/>
        <w:ind w:left="900" w:hanging="360"/>
      </w:pPr>
      <w:r w:rsidRPr="00F35AF0">
        <w:t xml:space="preserve"> Munkahelyek kialakításának általános szabályai</w:t>
      </w:r>
    </w:p>
    <w:p w:rsidR="00935216" w:rsidRPr="00F35AF0" w:rsidRDefault="00935216" w:rsidP="009E762C">
      <w:pPr>
        <w:spacing w:after="0"/>
        <w:ind w:left="900" w:hanging="360"/>
      </w:pPr>
      <w:r w:rsidRPr="00F35AF0">
        <w:tab/>
        <w:t>A létesítés általános követelményei, a hatásos védelem módjai, prioritások.</w:t>
      </w:r>
    </w:p>
    <w:p w:rsidR="00935216" w:rsidRPr="00F35AF0" w:rsidRDefault="00935216" w:rsidP="009E762C">
      <w:pPr>
        <w:spacing w:after="0"/>
        <w:ind w:left="900" w:hanging="360"/>
      </w:pPr>
      <w:r w:rsidRPr="00F35AF0">
        <w:t>Szociális létesítmények</w:t>
      </w:r>
    </w:p>
    <w:p w:rsidR="00935216" w:rsidRPr="00F35AF0" w:rsidRDefault="00935216" w:rsidP="009E762C">
      <w:pPr>
        <w:spacing w:after="0"/>
        <w:ind w:left="900" w:hanging="360"/>
      </w:pPr>
      <w:r w:rsidRPr="00F35AF0">
        <w:tab/>
        <w:t xml:space="preserve">Öltözőhelyiségek, pihenőhelyek, tisztálkodó- és mellékhelyiségek biztosítása, megfelelősége. </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Közlekedési útvonalak, menekülési utak, jelölések</w:t>
      </w:r>
    </w:p>
    <w:p w:rsidR="00935216" w:rsidRPr="00F35AF0" w:rsidRDefault="00935216" w:rsidP="009E762C">
      <w:pPr>
        <w:spacing w:after="0"/>
        <w:ind w:left="900" w:hanging="360"/>
        <w:rPr>
          <w:bCs/>
          <w:iCs/>
        </w:rPr>
      </w:pPr>
      <w:r w:rsidRPr="00F35AF0">
        <w:tab/>
      </w:r>
      <w:r w:rsidRPr="00F35AF0">
        <w:rPr>
          <w:bCs/>
          <w:iCs/>
        </w:rPr>
        <w:t>Közlekedési útvonalak, menekülési utak</w:t>
      </w:r>
      <w:proofErr w:type="gramStart"/>
      <w:r w:rsidRPr="00F35AF0">
        <w:rPr>
          <w:bCs/>
          <w:iCs/>
        </w:rPr>
        <w:t>, ,</w:t>
      </w:r>
      <w:proofErr w:type="gramEnd"/>
      <w:r w:rsidRPr="00F35AF0">
        <w:rPr>
          <w:bCs/>
          <w:iCs/>
        </w:rPr>
        <w:t xml:space="preserve"> helyiségek padlózata, ajtók és kapuk, lépcsők, veszélyes területek, akadálymentes közlekedés, jelölések.</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Alapvető feladatok a tűzmegelőzés érdekében</w:t>
      </w:r>
    </w:p>
    <w:p w:rsidR="00935216" w:rsidRPr="00F35AF0" w:rsidRDefault="00935216" w:rsidP="009E762C">
      <w:pPr>
        <w:spacing w:after="0"/>
        <w:ind w:left="900"/>
        <w:rPr>
          <w:bCs/>
        </w:rPr>
      </w:pPr>
      <w:r w:rsidRPr="00F35AF0">
        <w:t xml:space="preserve">Tűzmegelőzés, tervezés, létesítés, üzemeltetés, karbantartás, javítás és felülvizsgálat. </w:t>
      </w:r>
      <w:r w:rsidRPr="00F35AF0">
        <w:rPr>
          <w:bCs/>
        </w:rPr>
        <w:t xml:space="preserve">Tűzoltó készülékek, tűzoltó technika, beépített tűzjelző berendezés vagy tűzoltó berendezések. Tűzjelzés adása, fogadása, tűzjelző vagy tűzoltó központok, valamint távfelügyelet. </w:t>
      </w:r>
    </w:p>
    <w:p w:rsidR="00935216" w:rsidRPr="00F35AF0" w:rsidRDefault="00935216" w:rsidP="009E762C">
      <w:pPr>
        <w:spacing w:after="0"/>
        <w:ind w:left="900"/>
        <w:rPr>
          <w:bCs/>
        </w:rPr>
      </w:pPr>
      <w:r w:rsidRPr="00F35AF0">
        <w:rPr>
          <w:bCs/>
        </w:rPr>
        <w:t>Termékfelelősség, forgalomba hozatal kritériumai.</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Anyagmozgatás</w:t>
      </w:r>
    </w:p>
    <w:p w:rsidR="00935216" w:rsidRPr="00F35AF0" w:rsidRDefault="00935216" w:rsidP="009E762C">
      <w:pPr>
        <w:spacing w:after="0"/>
        <w:ind w:left="900" w:hanging="360"/>
      </w:pPr>
      <w:r w:rsidRPr="00F35AF0">
        <w:tab/>
        <w:t>Anyagmozgatás a munkahelyeken. Kézi és gépi anyagmozgatás fajtái. A kézi anyagmozgatás szabályai, hátsérülések megelőzése</w:t>
      </w:r>
    </w:p>
    <w:p w:rsidR="00935216" w:rsidRPr="00F35AF0" w:rsidRDefault="00935216" w:rsidP="009E762C">
      <w:pPr>
        <w:tabs>
          <w:tab w:val="left" w:pos="6210"/>
        </w:tabs>
        <w:spacing w:after="0"/>
        <w:ind w:left="900" w:hanging="360"/>
      </w:pPr>
      <w:r w:rsidRPr="00F35AF0">
        <w:tab/>
      </w:r>
      <w:r w:rsidRPr="00F35AF0">
        <w:tab/>
      </w:r>
    </w:p>
    <w:p w:rsidR="00935216" w:rsidRPr="00F35AF0" w:rsidRDefault="00935216" w:rsidP="009E762C">
      <w:pPr>
        <w:spacing w:after="0"/>
        <w:ind w:left="900" w:hanging="360"/>
      </w:pPr>
      <w:r w:rsidRPr="00F35AF0">
        <w:t>Raktározás</w:t>
      </w:r>
    </w:p>
    <w:p w:rsidR="00935216" w:rsidRPr="00F35AF0" w:rsidRDefault="00935216" w:rsidP="009E762C">
      <w:pPr>
        <w:spacing w:after="0"/>
        <w:ind w:left="900" w:hanging="360"/>
      </w:pPr>
      <w:r w:rsidRPr="00F35AF0">
        <w:tab/>
        <w:t>Áruk fajtái, raktározás típusai</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Munkahelyi rend és hulladékkezelés</w:t>
      </w:r>
    </w:p>
    <w:p w:rsidR="00935216" w:rsidRPr="00F35AF0" w:rsidRDefault="00935216" w:rsidP="009E762C">
      <w:pPr>
        <w:spacing w:after="0"/>
        <w:ind w:left="900" w:hanging="360"/>
      </w:pPr>
      <w:r w:rsidRPr="00F35AF0">
        <w:tab/>
        <w:t>Jelzések, feliratok, biztonsági szín-és alakjelek. Hulladékgazdálkodás, környezetvédelem célja, eszközei.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Munkavégzés személyi feltételei</w:t>
      </w:r>
      <w:r w:rsidRPr="00F35AF0">
        <w:rPr>
          <w:b/>
          <w:i/>
        </w:rPr>
        <w:tab/>
        <w:t xml:space="preserve"> </w:t>
      </w:r>
      <w:proofErr w:type="gramStart"/>
      <w:r w:rsidRPr="00F35AF0">
        <w:rPr>
          <w:b/>
          <w:i/>
        </w:rPr>
        <w:t>2  óra</w:t>
      </w:r>
      <w:proofErr w:type="gramEnd"/>
      <w:r w:rsidRPr="00F35AF0">
        <w:rPr>
          <w:b/>
          <w:i/>
        </w:rPr>
        <w:t>/2  óra</w:t>
      </w:r>
    </w:p>
    <w:p w:rsidR="00935216" w:rsidRPr="00F35AF0" w:rsidRDefault="00935216" w:rsidP="009E762C">
      <w:pPr>
        <w:spacing w:after="0"/>
        <w:ind w:left="540"/>
      </w:pPr>
      <w:r w:rsidRPr="00F35AF0">
        <w:t xml:space="preserve"> A munkavégzés személyi feltételei: jogszerű foglalkoztatás, munkaköri alkalmasság orvosi vizsgálata, foglalkoztatási tilalmak, szakmai ismeretek, munkavédelmi ismeretek</w:t>
      </w:r>
    </w:p>
    <w:p w:rsidR="00935216" w:rsidRPr="00F35AF0" w:rsidRDefault="00935216" w:rsidP="009E762C">
      <w:pPr>
        <w:spacing w:after="0"/>
        <w:ind w:left="540"/>
      </w:pPr>
      <w:r w:rsidRPr="00F35AF0">
        <w:t>A munkavégzés alapvető szervezési feltételei: egyedül végzett munka tilalma, irányítás szükségessége. Egyéni védőeszközök juttatásának szabályai.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Munkaeszközök biztonsága</w:t>
      </w:r>
      <w:r w:rsidRPr="00F35AF0">
        <w:rPr>
          <w:b/>
          <w:i/>
        </w:rPr>
        <w:tab/>
      </w:r>
      <w:proofErr w:type="gramStart"/>
      <w:r w:rsidRPr="00F35AF0">
        <w:rPr>
          <w:b/>
          <w:i/>
        </w:rPr>
        <w:t>2  óra</w:t>
      </w:r>
      <w:proofErr w:type="gramEnd"/>
      <w:r w:rsidRPr="00F35AF0">
        <w:rPr>
          <w:b/>
          <w:i/>
        </w:rPr>
        <w:t>/2  óra</w:t>
      </w:r>
    </w:p>
    <w:p w:rsidR="00935216" w:rsidRPr="00F35AF0" w:rsidRDefault="00935216" w:rsidP="00344D81">
      <w:pPr>
        <w:spacing w:after="0"/>
        <w:ind w:left="900" w:hanging="360"/>
      </w:pPr>
      <w:r w:rsidRPr="00F35AF0">
        <w:t xml:space="preserve"> Munkaeszközök halmazai</w:t>
      </w:r>
    </w:p>
    <w:p w:rsidR="00935216" w:rsidRPr="00F35AF0" w:rsidRDefault="00935216" w:rsidP="00344D81">
      <w:pPr>
        <w:spacing w:after="0"/>
        <w:ind w:left="900" w:hanging="360"/>
      </w:pPr>
      <w:r w:rsidRPr="00F35AF0">
        <w:tab/>
        <w:t xml:space="preserve">Szerszám, készülék, gép, berendezés </w:t>
      </w:r>
      <w:proofErr w:type="spellStart"/>
      <w:r w:rsidRPr="00F35AF0">
        <w:t>fogalommeghatározása</w:t>
      </w:r>
      <w:proofErr w:type="spellEnd"/>
      <w:r w:rsidRPr="00F35AF0">
        <w:t>.</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Munkaeszközök dokumentációi</w:t>
      </w:r>
    </w:p>
    <w:p w:rsidR="00935216" w:rsidRPr="00F35AF0" w:rsidRDefault="00935216" w:rsidP="00344D81">
      <w:pPr>
        <w:autoSpaceDE w:val="0"/>
        <w:autoSpaceDN w:val="0"/>
        <w:adjustRightInd w:val="0"/>
        <w:ind w:left="900" w:hanging="360"/>
      </w:pPr>
      <w:r w:rsidRPr="00F35AF0">
        <w:tab/>
        <w:t>Munkaeszköz üzembe helyezésének, használatba vételének dokumentációs követelményei és a munkaeszközre (mint termékre</w:t>
      </w:r>
      <w:proofErr w:type="gramStart"/>
      <w:r w:rsidRPr="00F35AF0">
        <w:t>)  meghatározott</w:t>
      </w:r>
      <w:proofErr w:type="gramEnd"/>
      <w:r w:rsidRPr="00F35AF0">
        <w:t xml:space="preserve"> EK-megfelelőségi nyilatkozat, valamint a megfelelőséget tanúsító egyéb dokumentumok.</w:t>
      </w:r>
    </w:p>
    <w:p w:rsidR="00935216" w:rsidRPr="00F35AF0" w:rsidRDefault="00935216" w:rsidP="00344D81">
      <w:pPr>
        <w:spacing w:after="0"/>
        <w:ind w:left="900" w:hanging="360"/>
      </w:pPr>
      <w:r w:rsidRPr="00F35AF0">
        <w:t>Munkaeszközök veszélyessége, eljárások</w:t>
      </w:r>
    </w:p>
    <w:p w:rsidR="00935216" w:rsidRPr="00F35AF0" w:rsidRDefault="00935216" w:rsidP="00344D81">
      <w:pPr>
        <w:spacing w:after="0"/>
        <w:ind w:left="900" w:hanging="360"/>
      </w:pPr>
      <w:r w:rsidRPr="00F35AF0">
        <w:tab/>
        <w:t xml:space="preserve">Biztonságtechnika alapelvei, veszélyforrások típusai, megbízhatóság, meghibásodás, biztonság. A biztonságtechnika jellemzői, kialakítás követelményei. Veszélyes munkaeszközök, </w:t>
      </w:r>
      <w:proofErr w:type="spellStart"/>
      <w:r w:rsidRPr="00F35AF0">
        <w:t>üzembehelyezési</w:t>
      </w:r>
      <w:proofErr w:type="spellEnd"/>
      <w:r w:rsidRPr="00F35AF0">
        <w:t xml:space="preserve"> eljárás.</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Munkaeszközök üzemeltetésének, használatának feltételei</w:t>
      </w:r>
    </w:p>
    <w:p w:rsidR="00935216" w:rsidRPr="00F35AF0" w:rsidRDefault="00935216" w:rsidP="00344D81">
      <w:pPr>
        <w:autoSpaceDE w:val="0"/>
        <w:autoSpaceDN w:val="0"/>
        <w:adjustRightInd w:val="0"/>
        <w:spacing w:after="0"/>
        <w:ind w:left="720" w:hanging="180"/>
      </w:pPr>
      <w:r w:rsidRPr="00F35AF0">
        <w:tab/>
        <w:t xml:space="preserve">Feltétlenül és feltételesen ható biztonságtechnika, </w:t>
      </w:r>
      <w:proofErr w:type="spellStart"/>
      <w:r w:rsidRPr="00F35AF0">
        <w:t>konstukciós</w:t>
      </w:r>
      <w:proofErr w:type="spellEnd"/>
      <w:r w:rsidRPr="00F35AF0">
        <w:t>, üzemviteli és emberi tényezők szerepe. Általános üzemeltetési követelmények.</w:t>
      </w:r>
      <w:r w:rsidRPr="00F35AF0">
        <w:rPr>
          <w:szCs w:val="24"/>
          <w:lang w:eastAsia="hu-HU"/>
        </w:rPr>
        <w:t xml:space="preserve"> Kezelőelemek, védőberendezések kialakítása, a biztonságos működés ellenőrzése, ergonómiai követelmények.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Munkakörnyezeti hatások</w:t>
      </w:r>
      <w:r w:rsidRPr="00F35AF0">
        <w:rPr>
          <w:b/>
          <w:i/>
        </w:rPr>
        <w:tab/>
        <w:t xml:space="preserve"> </w:t>
      </w:r>
      <w:proofErr w:type="gramStart"/>
      <w:r w:rsidRPr="00F35AF0">
        <w:rPr>
          <w:b/>
          <w:i/>
        </w:rPr>
        <w:t>2  óra</w:t>
      </w:r>
      <w:proofErr w:type="gramEnd"/>
      <w:r w:rsidRPr="00F35AF0">
        <w:rPr>
          <w:b/>
          <w:i/>
        </w:rPr>
        <w:t>/2  óra</w:t>
      </w:r>
    </w:p>
    <w:p w:rsidR="00935216" w:rsidRPr="00F35AF0" w:rsidRDefault="00935216" w:rsidP="00344D81">
      <w:pPr>
        <w:spacing w:after="0"/>
        <w:ind w:left="540"/>
      </w:pPr>
      <w:r w:rsidRPr="00F35AF0">
        <w:t xml:space="preserve"> Veszélyforrások, veszélyek a munkahelyeken (pl. zaj, rezgés, veszélyes anyagok és keverékek, stressz)</w:t>
      </w:r>
    </w:p>
    <w:p w:rsidR="00935216" w:rsidRPr="00F35AF0" w:rsidRDefault="00935216" w:rsidP="00344D81">
      <w:pPr>
        <w:autoSpaceDE w:val="0"/>
        <w:autoSpaceDN w:val="0"/>
        <w:adjustRightInd w:val="0"/>
        <w:spacing w:after="0"/>
        <w:ind w:left="900"/>
      </w:pPr>
      <w:r w:rsidRPr="00F35AF0">
        <w:t xml:space="preserve">Fizikai, biológiai és kémiai hatások a dolgozókra, főbb veszélyforrások valamint a veszélyforrások felismerésének módszerei és a védekezés a lehetőségei. </w:t>
      </w:r>
    </w:p>
    <w:p w:rsidR="00935216" w:rsidRPr="00F35AF0" w:rsidRDefault="00935216" w:rsidP="00344D81">
      <w:pPr>
        <w:autoSpaceDE w:val="0"/>
        <w:autoSpaceDN w:val="0"/>
        <w:adjustRightInd w:val="0"/>
        <w:spacing w:after="0"/>
        <w:ind w:left="900"/>
      </w:pPr>
      <w:r w:rsidRPr="00F35AF0">
        <w:lastRenderedPageBreak/>
        <w:t>A stressz, munkahelyi stressz fogalma és az ellene való védekezés jelentősége a munkahelyen.</w:t>
      </w:r>
    </w:p>
    <w:p w:rsidR="00935216" w:rsidRPr="00F35AF0" w:rsidRDefault="00935216" w:rsidP="00344D81">
      <w:pPr>
        <w:autoSpaceDE w:val="0"/>
        <w:autoSpaceDN w:val="0"/>
        <w:adjustRightInd w:val="0"/>
        <w:spacing w:after="0"/>
        <w:ind w:left="900"/>
      </w:pPr>
    </w:p>
    <w:p w:rsidR="00935216" w:rsidRPr="00F35AF0" w:rsidRDefault="00935216" w:rsidP="00344D81">
      <w:pPr>
        <w:spacing w:after="0"/>
        <w:ind w:left="900" w:hanging="360"/>
      </w:pPr>
      <w:r w:rsidRPr="00F35AF0">
        <w:t>A kockázat fogalma, felmérése és kezelése</w:t>
      </w:r>
    </w:p>
    <w:p w:rsidR="00935216" w:rsidRPr="00F35AF0" w:rsidRDefault="00935216" w:rsidP="00344D81">
      <w:pPr>
        <w:spacing w:after="0"/>
        <w:ind w:left="900"/>
      </w:pPr>
      <w:r w:rsidRPr="00F35AF0">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Munkavédelmi jogi ismeretek</w:t>
      </w:r>
      <w:r w:rsidRPr="00F35AF0">
        <w:rPr>
          <w:b/>
          <w:i/>
        </w:rPr>
        <w:tab/>
      </w:r>
      <w:proofErr w:type="gramStart"/>
      <w:r w:rsidRPr="00F35AF0">
        <w:rPr>
          <w:b/>
          <w:i/>
        </w:rPr>
        <w:t>4  óra</w:t>
      </w:r>
      <w:proofErr w:type="gramEnd"/>
      <w:r w:rsidRPr="00F35AF0">
        <w:rPr>
          <w:b/>
          <w:i/>
        </w:rPr>
        <w:t>/4  óra</w:t>
      </w:r>
    </w:p>
    <w:p w:rsidR="00935216" w:rsidRPr="00F35AF0" w:rsidRDefault="00935216" w:rsidP="00344D81">
      <w:pPr>
        <w:spacing w:after="0"/>
        <w:ind w:left="900" w:hanging="360"/>
      </w:pPr>
      <w:r w:rsidRPr="00F35AF0">
        <w:t xml:space="preserve"> A munkavédelem szabályrendszere, jogok és kötelezettségek</w:t>
      </w:r>
    </w:p>
    <w:p w:rsidR="00935216" w:rsidRPr="00F35AF0" w:rsidRDefault="00935216" w:rsidP="00344D81">
      <w:pPr>
        <w:spacing w:after="0"/>
        <w:ind w:left="900" w:hanging="360"/>
        <w:rPr>
          <w:bCs/>
        </w:rPr>
      </w:pPr>
      <w:r w:rsidRPr="00F35AF0">
        <w:tab/>
        <w:t>Az Alaptörvényben biztosított</w:t>
      </w:r>
      <w:r w:rsidRPr="00F35AF0">
        <w:rPr>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F35AF0">
        <w:rPr>
          <w:bCs/>
        </w:rPr>
        <w:t>követelmények    normarendszere</w:t>
      </w:r>
      <w:proofErr w:type="gramEnd"/>
      <w:r w:rsidRPr="00F35AF0">
        <w:rPr>
          <w:bCs/>
        </w:rPr>
        <w:t xml:space="preserve"> és az érintett szereplők (állam, munkáltatók, munkavállalók) főbb feladatai. A kémiai biztonságról szóló 2000. évi XXV. törvény, </w:t>
      </w:r>
      <w:proofErr w:type="gramStart"/>
      <w:r w:rsidRPr="00F35AF0">
        <w:rPr>
          <w:bCs/>
        </w:rPr>
        <w:t>illetve  a</w:t>
      </w:r>
      <w:proofErr w:type="gramEnd"/>
      <w:r w:rsidRPr="00F35AF0">
        <w:rPr>
          <w:bCs/>
        </w:rPr>
        <w:t xml:space="preserve"> Kormány, illetve az ágazati miniszterek rendeleteinek szabályozási területei a további részletes követelményekről. A szabványok, illetve a munkáltatók helyi előírásainak szerepe.</w:t>
      </w:r>
    </w:p>
    <w:p w:rsidR="00935216" w:rsidRPr="00F35AF0" w:rsidRDefault="00935216" w:rsidP="00344D81">
      <w:pPr>
        <w:spacing w:after="0"/>
        <w:ind w:left="900" w:hanging="360"/>
        <w:rPr>
          <w:bCs/>
        </w:rPr>
      </w:pPr>
    </w:p>
    <w:p w:rsidR="00935216" w:rsidRPr="00F35AF0" w:rsidRDefault="00935216" w:rsidP="00344D81">
      <w:pPr>
        <w:spacing w:after="0"/>
        <w:ind w:left="900" w:hanging="360"/>
      </w:pPr>
      <w:r w:rsidRPr="00F35AF0">
        <w:t>Munkavédelmi feladatok a munkahelyeken</w:t>
      </w:r>
    </w:p>
    <w:p w:rsidR="00935216" w:rsidRPr="00F35AF0" w:rsidRDefault="00935216" w:rsidP="00344D81">
      <w:pPr>
        <w:spacing w:after="0"/>
        <w:ind w:left="900" w:hanging="360"/>
      </w:pPr>
      <w:r w:rsidRPr="00F35AF0">
        <w:tab/>
        <w:t>A munkáltatók alapvető feladatai az egészséget nem veszélyeztető és biztonságos munkakörülmények biztosítása érdekében. Tervezés, létesítés, üzemeltetés. Munkavállalók feladatai a munkavégzés során.</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Munkavédelmi szakemberek feladatai a munkahelyeken</w:t>
      </w:r>
    </w:p>
    <w:p w:rsidR="00935216" w:rsidRPr="00F35AF0" w:rsidRDefault="00935216" w:rsidP="00344D81">
      <w:pPr>
        <w:spacing w:after="0"/>
        <w:ind w:left="900" w:hanging="360"/>
      </w:pPr>
      <w:r w:rsidRPr="00F35AF0">
        <w:tab/>
        <w:t xml:space="preserve">Munkabiztonsági és munkaegészségügyi </w:t>
      </w:r>
      <w:proofErr w:type="spellStart"/>
      <w:r w:rsidRPr="00F35AF0">
        <w:t>szaktevékenség</w:t>
      </w:r>
      <w:proofErr w:type="spellEnd"/>
      <w:r w:rsidRPr="00F35AF0">
        <w:t xml:space="preserve"> keretében ellátandó feladatok. Foglalkozás-egészségügyi feladatok</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Balesetek és foglalkozási megbetegedések</w:t>
      </w:r>
    </w:p>
    <w:p w:rsidR="00935216" w:rsidRPr="00F35AF0" w:rsidRDefault="00935216" w:rsidP="00344D81">
      <w:pPr>
        <w:spacing w:after="0"/>
        <w:ind w:left="900" w:hanging="360"/>
      </w:pPr>
      <w:r w:rsidRPr="00F35AF0">
        <w:tab/>
        <w:t xml:space="preserve">Balesetek és munkabalesetek valamint a foglalkozási megbetegedések fogalma. Feladatok munkabaleset esetén. A </w:t>
      </w:r>
      <w:proofErr w:type="gramStart"/>
      <w:r w:rsidRPr="00F35AF0">
        <w:t>kivizsgálás</w:t>
      </w:r>
      <w:proofErr w:type="gramEnd"/>
      <w:r w:rsidRPr="00F35AF0">
        <w:t xml:space="preserve"> mint a megelőzés eszköze</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Munkavédelmi érdekképviselet a munkahelyen</w:t>
      </w:r>
    </w:p>
    <w:p w:rsidR="00935216" w:rsidRPr="00F35AF0" w:rsidRDefault="00935216" w:rsidP="00344D81">
      <w:pPr>
        <w:spacing w:after="0"/>
        <w:ind w:left="900" w:hanging="360"/>
      </w:pPr>
      <w:r w:rsidRPr="00F35AF0">
        <w:tab/>
        <w:t xml:space="preserve">A munkavállalók munkavédelmi érdekképviseletének jelentősége és lehetőségei. A választott képviselők szerepe, feladatai, jogai. </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 xml:space="preserve"> 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Sorszám</w:t>
            </w:r>
          </w:p>
        </w:tc>
        <w:tc>
          <w:tcPr>
            <w:tcW w:w="222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Alkalmazott oktatási módszer neve</w:t>
            </w:r>
          </w:p>
        </w:tc>
        <w:tc>
          <w:tcPr>
            <w:tcW w:w="2880" w:type="dxa"/>
            <w:gridSpan w:val="3"/>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A tanulói tevékenység szervezeti kerete</w:t>
            </w:r>
          </w:p>
        </w:tc>
        <w:tc>
          <w:tcPr>
            <w:tcW w:w="238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vAlign w:val="center"/>
          </w:tcPr>
          <w:p w:rsidR="00935216" w:rsidRPr="0044578C" w:rsidRDefault="00935216" w:rsidP="00F35AF0">
            <w:pPr>
              <w:spacing w:after="0"/>
              <w:jc w:val="left"/>
              <w:rPr>
                <w:color w:val="000000"/>
                <w:sz w:val="20"/>
                <w:szCs w:val="20"/>
                <w:lang w:eastAsia="hu-HU"/>
              </w:rPr>
            </w:pPr>
          </w:p>
        </w:tc>
        <w:tc>
          <w:tcPr>
            <w:tcW w:w="2220" w:type="dxa"/>
            <w:vMerge/>
            <w:vAlign w:val="center"/>
          </w:tcPr>
          <w:p w:rsidR="00935216" w:rsidRPr="0044578C" w:rsidRDefault="00935216" w:rsidP="00F35AF0">
            <w:pPr>
              <w:spacing w:after="0"/>
              <w:jc w:val="left"/>
              <w:rPr>
                <w:color w:val="000000"/>
                <w:sz w:val="20"/>
                <w:szCs w:val="20"/>
                <w:lang w:eastAsia="hu-HU"/>
              </w:rPr>
            </w:pP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egyéni</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csoport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osztály</w:t>
            </w:r>
          </w:p>
        </w:tc>
        <w:tc>
          <w:tcPr>
            <w:tcW w:w="2380" w:type="dxa"/>
            <w:vMerge/>
            <w:vAlign w:val="center"/>
          </w:tcPr>
          <w:p w:rsidR="00935216" w:rsidRPr="0044578C" w:rsidRDefault="00935216" w:rsidP="00F35AF0">
            <w:pPr>
              <w:spacing w:after="0"/>
              <w:jc w:val="left"/>
              <w:rPr>
                <w:color w:val="000000"/>
                <w:sz w:val="20"/>
                <w:szCs w:val="20"/>
                <w:lang w:eastAsia="hu-HU"/>
              </w:rPr>
            </w:pPr>
          </w:p>
        </w:tc>
      </w:tr>
      <w:tr w:rsidR="00935216" w:rsidRPr="001937B8" w:rsidTr="00F35AF0">
        <w:trPr>
          <w:trHeight w:val="76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lastRenderedPageBreak/>
              <w:t>1.</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magyarázat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Szakkönyvek, munkavédelmi tárgyú jogszabályok</w:t>
            </w:r>
          </w:p>
        </w:tc>
      </w:tr>
      <w:tr w:rsidR="00935216" w:rsidRPr="001937B8" w:rsidTr="00F35AF0">
        <w:trPr>
          <w:trHeight w:val="510"/>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megbeszélés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Munkabaleset, foglalkozási megbetegedés elemzése</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szemléltetés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Oktatófilmek (pl. NAPO)</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házi feladat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teszt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Információ feldolgozó tevékenységek</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Ismeretalkalmazási gyakorló tevékenységek, feladatok</w:t>
            </w: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2.4.</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F35AF0">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200" w:line="276" w:lineRule="auto"/>
        <w:jc w:val="left"/>
      </w:pPr>
    </w:p>
    <w:p w:rsidR="00935216" w:rsidRPr="00F35AF0" w:rsidRDefault="00935216" w:rsidP="00C53E01"/>
    <w:p w:rsidR="00935216" w:rsidRDefault="00935216" w:rsidP="00C53E01">
      <w:pPr>
        <w:spacing w:before="2880"/>
        <w:jc w:val="center"/>
        <w:rPr>
          <w:b/>
          <w:sz w:val="36"/>
        </w:rPr>
      </w:pPr>
    </w:p>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DA3C8C">
        <w:rPr>
          <w:b/>
          <w:sz w:val="36"/>
        </w:rPr>
        <w:t>10005-16</w:t>
      </w:r>
      <w:r w:rsidRPr="00F35AF0">
        <w:rPr>
          <w:b/>
          <w:sz w:val="36"/>
        </w:rPr>
        <w:t xml:space="preserve"> azonosító számú</w:t>
      </w:r>
    </w:p>
    <w:p w:rsidR="00935216" w:rsidRPr="00F35AF0" w:rsidRDefault="00935216" w:rsidP="00C53E01">
      <w:pPr>
        <w:jc w:val="center"/>
        <w:rPr>
          <w:b/>
          <w:sz w:val="36"/>
        </w:rPr>
      </w:pPr>
      <w:proofErr w:type="spellStart"/>
      <w:r w:rsidRPr="00F35AF0">
        <w:rPr>
          <w:b/>
          <w:sz w:val="36"/>
        </w:rPr>
        <w:t>Villamosipari</w:t>
      </w:r>
      <w:proofErr w:type="spellEnd"/>
      <w:r w:rsidRPr="00F35AF0">
        <w:rPr>
          <w:b/>
          <w:sz w:val="36"/>
        </w:rPr>
        <w:t xml:space="preserve"> alaptevékenységek</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 xml:space="preserve">A 10005-16 azonosító számú </w:t>
      </w:r>
      <w:proofErr w:type="spellStart"/>
      <w:r w:rsidRPr="00F35AF0">
        <w:t>Villamosipari</w:t>
      </w:r>
      <w:proofErr w:type="spellEnd"/>
      <w:r w:rsidRPr="00F35AF0">
        <w:t xml:space="preserve"> alaptevékenységek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gridCol w:w="700"/>
        <w:gridCol w:w="700"/>
      </w:tblGrid>
      <w:tr w:rsidR="00935216" w:rsidRPr="001937B8" w:rsidTr="002C4252">
        <w:trPr>
          <w:trHeight w:val="1755"/>
          <w:jc w:val="center"/>
        </w:trPr>
        <w:tc>
          <w:tcPr>
            <w:tcW w:w="398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Műszaki rajz</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Elektrotechnika</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Elektrotechnika gyakorlat</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Elektronika</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Elektronika gyakorlat</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FELADATOK</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Elektrotechnikai és elektronikai számításokat végez</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Egyszerű villamos kapcsolási rajzot készít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Kapcsolási rajz alapján összeállítja a villamos áramkört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kapcsolásokat értelmez</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méréseket végez</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Mérési jegyzőkönyvet és rajzdokumentációt készít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kiviteli terveket értelmez és használ</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Áramköröket éleszt, áramkör működését ellenőrzi, és elvégzi a javításokat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Elkészíti a kapcsolási, szerelési, bekötési rajzokat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Elkészíti műszaki rajzok alapján a vezetékezést.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Felszereli/összeszereli a mérőkörök készülékeit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Ellenőrzi a fel/összeszereléseket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Feszültség alá helyezi a berendezést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xml:space="preserve">Villamos berendezések feszültségmentesítését és feszültség alá helyezését végzi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76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Analóg, digitális és teljesítményelektronikai elektronikus áramkörök jellemzőit méréssel meghatározza</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76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Alapvető villamos mennyiségek (feszültség, áram, ellenállás, teljesítmény, fogyasztás) számszerű jellemzőinek mérését elvégzi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jelek függvénykapcsolatát, időfüggvényét méri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SZAKMAI ISMERETEK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rajzjelek, jelképek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xml:space="preserve">Villamos műszaki kiviteli tervek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berendezések biztonságtechnikája</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hibafeltárási eljárások, módszerek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hibajavítások dokumentációi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 műszaki ábrázolás módszerei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Passzív és aktív alkatrészek felépítése, jellemzői, szabványos jelölései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Az alkatrészek csoportosítása, alkalmazási területei és jellemzői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Kábelezési, bekötési, huzalozási rajzok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lastRenderedPageBreak/>
              <w:t>Elektromechanikus-, elektronikus- és digitális mérőműszerek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Elektrotechnikai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Elektronikai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Szerelési rajzok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Tápegységek felépítése, működése és jellemzői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Teljesítményelektronikai áramkörök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mérések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számítások, alapvető méretezések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 villamos áram hatásai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Áramütés elleni védelmi megoldások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Munkavédelmi és egyéni védőeszköz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Tűzvédelmi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Környezetvédelmi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Üzemeltetési szabványismeret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anyagismeret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Vezetékek, kábelek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Mérési jegyzőkönyv</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Rajzelhelyezések, mérethálózatok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SZAKMAI KÉSZSÉGEK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szakmai szöveg megértése</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Szakmai nyelvű hallott szöveg megértése</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Információforrások kezelése</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Szakmai számolási készség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kapcsolási rajz olvasása, értelmezése</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SZEMÉLYES KOMPETENCIÁK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Felelősségtudat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Pontosság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Türelmesség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TÁRSAS KOMPETENCIÁK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Prezentációs készség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Határozottság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Közérthetőség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MÓDSZERKOMPETENCIÁK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Rendszerező képesség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Logikus gondolkodás</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Figyelem-összpontosítás</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bl>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Műszaki rajz tantárgy</w:t>
      </w:r>
      <w:r w:rsidRPr="00F35AF0">
        <w:rPr>
          <w:b/>
        </w:rPr>
        <w:tab/>
        <w:t>36 óra/36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004F4A">
      <w:pPr>
        <w:pStyle w:val="Listaszerbekezds"/>
        <w:numPr>
          <w:ilvl w:val="0"/>
          <w:numId w:val="8"/>
        </w:numPr>
        <w:rPr>
          <w:kern w:val="2"/>
          <w:sz w:val="22"/>
          <w:lang w:eastAsia="hi-IN" w:bidi="hi-IN"/>
        </w:rPr>
      </w:pPr>
      <w:r w:rsidRPr="00F35AF0">
        <w:rPr>
          <w:kern w:val="2"/>
          <w:lang w:eastAsia="hi-IN" w:bidi="hi-IN"/>
        </w:rPr>
        <w:t xml:space="preserve">A Műszaki rajz alapjai tantárgy tanításának alapvető célja, hogy a tanuló megszerezze, bővítse, és rendszerezze a </w:t>
      </w:r>
      <w:proofErr w:type="spellStart"/>
      <w:r w:rsidRPr="00F35AF0">
        <w:rPr>
          <w:kern w:val="2"/>
          <w:lang w:eastAsia="hi-IN" w:bidi="hi-IN"/>
        </w:rPr>
        <w:t>villamosipari</w:t>
      </w:r>
      <w:proofErr w:type="spellEnd"/>
      <w:r w:rsidRPr="00F35AF0">
        <w:rPr>
          <w:kern w:val="2"/>
          <w:lang w:eastAsia="hi-IN" w:bidi="hi-IN"/>
        </w:rPr>
        <w:t xml:space="preserve"> és elektronikai ágazatban használatos műszaki ábrázolási alapismereteit. Képes legyen munkatársaival kommunikálni műszaki rajzok segítségével, szakszerű rajzokkal közöljön </w:t>
      </w:r>
      <w:proofErr w:type="spellStart"/>
      <w:r w:rsidRPr="00F35AF0">
        <w:rPr>
          <w:kern w:val="2"/>
          <w:lang w:eastAsia="hi-IN" w:bidi="hi-IN"/>
        </w:rPr>
        <w:t>villamosipari</w:t>
      </w:r>
      <w:proofErr w:type="spellEnd"/>
      <w:r w:rsidRPr="00F35AF0">
        <w:rPr>
          <w:kern w:val="2"/>
          <w:lang w:eastAsia="hi-IN" w:bidi="hi-IN"/>
        </w:rPr>
        <w:t xml:space="preserve"> műszaki információkat, tudjon a munkaköréhez szükséges mértékben kapcsolási vázlatot készíteni. Helyesen értelmezzen rajzban közölt információkat, legyen képes rajz alapján összeállítani villamos áramköröket. Az elsajátított kompetenciák birtokában helyesen értelmezzen gépészeti jellegű rajzi információkat, szerelési, összeállítási rajzokat is.</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Vetületi ábrázolás</w:t>
      </w:r>
      <w:r w:rsidRPr="00F35AF0">
        <w:rPr>
          <w:b/>
          <w:i/>
        </w:rPr>
        <w:tab/>
        <w:t>12 óra/12 óra</w:t>
      </w:r>
    </w:p>
    <w:p w:rsidR="00935216" w:rsidRPr="00F35AF0" w:rsidRDefault="00935216" w:rsidP="000F540F">
      <w:pPr>
        <w:spacing w:after="0"/>
        <w:rPr>
          <w:szCs w:val="24"/>
        </w:rPr>
      </w:pPr>
      <w:r w:rsidRPr="00F35AF0">
        <w:rPr>
          <w:szCs w:val="24"/>
        </w:rPr>
        <w:t>Térbeli alakzatok csoportosítása.</w:t>
      </w:r>
    </w:p>
    <w:p w:rsidR="00935216" w:rsidRPr="00F35AF0" w:rsidRDefault="00935216" w:rsidP="000F540F">
      <w:pPr>
        <w:spacing w:after="0"/>
        <w:rPr>
          <w:szCs w:val="24"/>
        </w:rPr>
      </w:pPr>
      <w:r w:rsidRPr="00F35AF0">
        <w:rPr>
          <w:szCs w:val="24"/>
        </w:rPr>
        <w:t xml:space="preserve">Vetítési módok, merőleges vetítés. </w:t>
      </w:r>
    </w:p>
    <w:p w:rsidR="00935216" w:rsidRPr="00F35AF0" w:rsidRDefault="00935216" w:rsidP="000F540F">
      <w:pPr>
        <w:spacing w:after="0"/>
        <w:rPr>
          <w:szCs w:val="24"/>
        </w:rPr>
      </w:pPr>
      <w:r w:rsidRPr="00F35AF0">
        <w:rPr>
          <w:szCs w:val="24"/>
        </w:rPr>
        <w:t>Térelemek.</w:t>
      </w:r>
    </w:p>
    <w:p w:rsidR="00935216" w:rsidRPr="00F35AF0" w:rsidRDefault="00935216" w:rsidP="000F540F">
      <w:pPr>
        <w:spacing w:after="0"/>
        <w:rPr>
          <w:szCs w:val="24"/>
        </w:rPr>
      </w:pPr>
      <w:r w:rsidRPr="00F35AF0">
        <w:rPr>
          <w:szCs w:val="24"/>
        </w:rPr>
        <w:t>Térelemek ábrázolása képsíkon.</w:t>
      </w:r>
    </w:p>
    <w:p w:rsidR="00935216" w:rsidRPr="00F35AF0" w:rsidRDefault="00935216" w:rsidP="000F540F">
      <w:pPr>
        <w:spacing w:after="0"/>
        <w:rPr>
          <w:szCs w:val="24"/>
        </w:rPr>
      </w:pPr>
      <w:r w:rsidRPr="00F35AF0">
        <w:rPr>
          <w:szCs w:val="24"/>
        </w:rPr>
        <w:t>Ábrázolás két képsíkos rendszerben.</w:t>
      </w:r>
    </w:p>
    <w:p w:rsidR="00935216" w:rsidRPr="00F35AF0" w:rsidRDefault="00935216" w:rsidP="000F540F">
      <w:pPr>
        <w:spacing w:after="0"/>
        <w:rPr>
          <w:szCs w:val="24"/>
        </w:rPr>
      </w:pPr>
      <w:r w:rsidRPr="00F35AF0">
        <w:rPr>
          <w:szCs w:val="24"/>
        </w:rPr>
        <w:t>Három képsíkos ábrázolás.</w:t>
      </w:r>
    </w:p>
    <w:p w:rsidR="00935216" w:rsidRPr="00F35AF0" w:rsidRDefault="00935216" w:rsidP="000F540F">
      <w:pPr>
        <w:spacing w:after="0"/>
        <w:rPr>
          <w:szCs w:val="24"/>
        </w:rPr>
      </w:pPr>
      <w:r w:rsidRPr="00F35AF0">
        <w:rPr>
          <w:szCs w:val="24"/>
        </w:rPr>
        <w:t>Vetítés a harmadik képsíkra.</w:t>
      </w:r>
    </w:p>
    <w:p w:rsidR="00935216" w:rsidRPr="00F35AF0" w:rsidRDefault="00935216" w:rsidP="000F540F">
      <w:pPr>
        <w:spacing w:after="0"/>
        <w:rPr>
          <w:szCs w:val="24"/>
        </w:rPr>
      </w:pPr>
      <w:r w:rsidRPr="00F35AF0">
        <w:rPr>
          <w:szCs w:val="24"/>
        </w:rPr>
        <w:t>A képsíkok egyesítése.</w:t>
      </w:r>
    </w:p>
    <w:p w:rsidR="00935216" w:rsidRPr="00F35AF0" w:rsidRDefault="00935216" w:rsidP="000F540F">
      <w:pPr>
        <w:spacing w:after="0"/>
        <w:rPr>
          <w:szCs w:val="24"/>
        </w:rPr>
      </w:pPr>
      <w:r w:rsidRPr="00F35AF0">
        <w:rPr>
          <w:szCs w:val="24"/>
        </w:rPr>
        <w:t>Térelemek ábrázolása három képsíkos rendszerben.</w:t>
      </w:r>
    </w:p>
    <w:p w:rsidR="00935216" w:rsidRPr="00F35AF0" w:rsidRDefault="00935216" w:rsidP="000F540F">
      <w:pPr>
        <w:spacing w:after="0"/>
        <w:rPr>
          <w:szCs w:val="24"/>
        </w:rPr>
      </w:pPr>
      <w:r w:rsidRPr="00F35AF0">
        <w:rPr>
          <w:szCs w:val="24"/>
        </w:rPr>
        <w:t>Az európai és az amerikai nézetrend.</w:t>
      </w:r>
    </w:p>
    <w:p w:rsidR="00935216" w:rsidRPr="00F35AF0" w:rsidRDefault="00935216" w:rsidP="000F540F">
      <w:pPr>
        <w:spacing w:after="0"/>
        <w:rPr>
          <w:szCs w:val="24"/>
        </w:rPr>
      </w:pPr>
      <w:r w:rsidRPr="00F35AF0">
        <w:rPr>
          <w:szCs w:val="24"/>
        </w:rPr>
        <w:t>A kocka vetületi ábrázolása.</w:t>
      </w:r>
    </w:p>
    <w:p w:rsidR="00935216" w:rsidRPr="00F35AF0" w:rsidRDefault="00935216" w:rsidP="000F540F">
      <w:pPr>
        <w:spacing w:after="0"/>
        <w:rPr>
          <w:szCs w:val="24"/>
        </w:rPr>
      </w:pPr>
      <w:r w:rsidRPr="00F35AF0">
        <w:rPr>
          <w:szCs w:val="24"/>
        </w:rPr>
        <w:t>A kocka hálórajza.</w:t>
      </w:r>
    </w:p>
    <w:p w:rsidR="00935216" w:rsidRPr="00F35AF0" w:rsidRDefault="00935216" w:rsidP="000F540F">
      <w:pPr>
        <w:spacing w:after="0"/>
        <w:rPr>
          <w:szCs w:val="24"/>
        </w:rPr>
      </w:pPr>
      <w:r w:rsidRPr="00F35AF0">
        <w:rPr>
          <w:szCs w:val="24"/>
        </w:rPr>
        <w:t>Pont azonosítása a kocka felszínén.</w:t>
      </w:r>
    </w:p>
    <w:p w:rsidR="00935216" w:rsidRPr="00F35AF0" w:rsidRDefault="00935216" w:rsidP="000F540F">
      <w:pPr>
        <w:spacing w:after="0"/>
        <w:rPr>
          <w:szCs w:val="24"/>
        </w:rPr>
      </w:pPr>
      <w:r w:rsidRPr="00F35AF0">
        <w:rPr>
          <w:szCs w:val="24"/>
        </w:rPr>
        <w:t>Kocka síkmetszése.</w:t>
      </w:r>
    </w:p>
    <w:p w:rsidR="00935216" w:rsidRPr="00F35AF0" w:rsidRDefault="00935216" w:rsidP="000F540F">
      <w:pPr>
        <w:spacing w:after="0"/>
        <w:rPr>
          <w:szCs w:val="24"/>
        </w:rPr>
      </w:pPr>
      <w:r w:rsidRPr="00F35AF0">
        <w:rPr>
          <w:szCs w:val="24"/>
        </w:rPr>
        <w:t>A hasáb vetületi ábrázolása.</w:t>
      </w:r>
    </w:p>
    <w:p w:rsidR="00935216" w:rsidRPr="00F35AF0" w:rsidRDefault="00935216" w:rsidP="000F540F">
      <w:pPr>
        <w:spacing w:after="0"/>
        <w:rPr>
          <w:szCs w:val="24"/>
        </w:rPr>
      </w:pPr>
      <w:r w:rsidRPr="00F35AF0">
        <w:rPr>
          <w:szCs w:val="24"/>
        </w:rPr>
        <w:t>A hasáb hálórajza.</w:t>
      </w:r>
    </w:p>
    <w:p w:rsidR="00935216" w:rsidRPr="00F35AF0" w:rsidRDefault="00935216" w:rsidP="000F540F">
      <w:pPr>
        <w:spacing w:after="0"/>
        <w:rPr>
          <w:szCs w:val="24"/>
        </w:rPr>
      </w:pPr>
      <w:r w:rsidRPr="00F35AF0">
        <w:rPr>
          <w:szCs w:val="24"/>
        </w:rPr>
        <w:t>A hasáb síkmetszése.</w:t>
      </w:r>
    </w:p>
    <w:p w:rsidR="00935216" w:rsidRPr="00F35AF0" w:rsidRDefault="00935216" w:rsidP="000F540F">
      <w:pPr>
        <w:spacing w:after="0"/>
        <w:rPr>
          <w:szCs w:val="24"/>
        </w:rPr>
      </w:pPr>
      <w:r w:rsidRPr="00F35AF0">
        <w:rPr>
          <w:szCs w:val="24"/>
        </w:rPr>
        <w:t>A gúla vetületi ábrázolása.</w:t>
      </w:r>
    </w:p>
    <w:p w:rsidR="00935216" w:rsidRPr="00F35AF0" w:rsidRDefault="00935216" w:rsidP="000F540F">
      <w:pPr>
        <w:spacing w:after="0"/>
        <w:rPr>
          <w:szCs w:val="24"/>
        </w:rPr>
      </w:pPr>
      <w:r w:rsidRPr="00F35AF0">
        <w:rPr>
          <w:szCs w:val="24"/>
        </w:rPr>
        <w:t>A gúla hálórajza.</w:t>
      </w:r>
    </w:p>
    <w:p w:rsidR="00935216" w:rsidRPr="00F35AF0" w:rsidRDefault="00935216" w:rsidP="000F540F">
      <w:pPr>
        <w:spacing w:after="0"/>
        <w:rPr>
          <w:szCs w:val="24"/>
        </w:rPr>
      </w:pPr>
      <w:r w:rsidRPr="00F35AF0">
        <w:rPr>
          <w:szCs w:val="24"/>
        </w:rPr>
        <w:t>Forgástestek származtatása leíró egyenessel, leírókörrel.</w:t>
      </w:r>
    </w:p>
    <w:p w:rsidR="00935216" w:rsidRPr="00F35AF0" w:rsidRDefault="00935216" w:rsidP="000F540F">
      <w:pPr>
        <w:spacing w:after="0"/>
        <w:rPr>
          <w:szCs w:val="24"/>
        </w:rPr>
      </w:pPr>
      <w:r w:rsidRPr="00F35AF0">
        <w:rPr>
          <w:szCs w:val="24"/>
        </w:rPr>
        <w:t>A gúla síkmetszése és palástkiterítése.</w:t>
      </w:r>
    </w:p>
    <w:p w:rsidR="00935216" w:rsidRPr="00F35AF0" w:rsidRDefault="00935216" w:rsidP="000F540F">
      <w:pPr>
        <w:spacing w:after="0"/>
        <w:rPr>
          <w:szCs w:val="24"/>
        </w:rPr>
      </w:pPr>
      <w:r w:rsidRPr="00F35AF0">
        <w:rPr>
          <w:szCs w:val="24"/>
        </w:rPr>
        <w:t xml:space="preserve">Forgástestek vetületei. </w:t>
      </w:r>
    </w:p>
    <w:p w:rsidR="00935216" w:rsidRPr="00F35AF0" w:rsidRDefault="00935216" w:rsidP="000F540F">
      <w:pPr>
        <w:spacing w:after="0"/>
        <w:rPr>
          <w:szCs w:val="24"/>
        </w:rPr>
      </w:pPr>
      <w:r w:rsidRPr="00F35AF0">
        <w:rPr>
          <w:szCs w:val="24"/>
        </w:rPr>
        <w:t>A henger vetületi ábrázolása.</w:t>
      </w:r>
    </w:p>
    <w:p w:rsidR="00935216" w:rsidRPr="00F35AF0" w:rsidRDefault="00935216" w:rsidP="000F540F">
      <w:pPr>
        <w:spacing w:after="0"/>
        <w:rPr>
          <w:szCs w:val="24"/>
        </w:rPr>
      </w:pPr>
      <w:r w:rsidRPr="00F35AF0">
        <w:rPr>
          <w:szCs w:val="24"/>
        </w:rPr>
        <w:t>A henger hálórajza.</w:t>
      </w:r>
    </w:p>
    <w:p w:rsidR="00935216" w:rsidRPr="00F35AF0" w:rsidRDefault="00935216" w:rsidP="000F540F">
      <w:pPr>
        <w:spacing w:after="0"/>
        <w:rPr>
          <w:szCs w:val="24"/>
        </w:rPr>
      </w:pPr>
      <w:r w:rsidRPr="00F35AF0">
        <w:rPr>
          <w:szCs w:val="24"/>
        </w:rPr>
        <w:t>Pont azonosítása a henger palástfelületén.</w:t>
      </w:r>
    </w:p>
    <w:p w:rsidR="00935216" w:rsidRPr="00F35AF0" w:rsidRDefault="00935216" w:rsidP="000F540F">
      <w:pPr>
        <w:spacing w:after="0"/>
        <w:rPr>
          <w:szCs w:val="24"/>
        </w:rPr>
      </w:pPr>
      <w:r w:rsidRPr="00F35AF0">
        <w:rPr>
          <w:szCs w:val="24"/>
        </w:rPr>
        <w:t>A henger síkmetszése és palástkiterítése.</w:t>
      </w:r>
    </w:p>
    <w:p w:rsidR="00935216" w:rsidRPr="00F35AF0" w:rsidRDefault="00935216" w:rsidP="000F540F">
      <w:pPr>
        <w:spacing w:after="0"/>
        <w:rPr>
          <w:szCs w:val="24"/>
        </w:rPr>
      </w:pPr>
      <w:r w:rsidRPr="00F35AF0">
        <w:rPr>
          <w:szCs w:val="24"/>
        </w:rPr>
        <w:t>A kúp vetületi ábrázolása.</w:t>
      </w:r>
    </w:p>
    <w:p w:rsidR="00935216" w:rsidRPr="00F35AF0" w:rsidRDefault="00935216" w:rsidP="000F540F">
      <w:pPr>
        <w:spacing w:after="0"/>
        <w:rPr>
          <w:szCs w:val="24"/>
        </w:rPr>
      </w:pPr>
      <w:r w:rsidRPr="00F35AF0">
        <w:rPr>
          <w:szCs w:val="24"/>
        </w:rPr>
        <w:t>A kúp hálórajza.</w:t>
      </w:r>
    </w:p>
    <w:p w:rsidR="00935216" w:rsidRPr="00F35AF0" w:rsidRDefault="00935216" w:rsidP="000F540F">
      <w:pPr>
        <w:spacing w:after="0"/>
        <w:rPr>
          <w:szCs w:val="24"/>
        </w:rPr>
      </w:pPr>
      <w:r w:rsidRPr="00F35AF0">
        <w:rPr>
          <w:szCs w:val="24"/>
        </w:rPr>
        <w:t>Pont azonosítása a kúp palástfelületén.</w:t>
      </w:r>
    </w:p>
    <w:p w:rsidR="00935216" w:rsidRPr="00F35AF0" w:rsidRDefault="00935216" w:rsidP="000F540F">
      <w:pPr>
        <w:spacing w:after="0"/>
        <w:rPr>
          <w:szCs w:val="24"/>
        </w:rPr>
      </w:pPr>
      <w:r w:rsidRPr="00F35AF0">
        <w:rPr>
          <w:szCs w:val="24"/>
        </w:rPr>
        <w:t>A kúp síkmetszése és palástkiterítése.</w:t>
      </w:r>
    </w:p>
    <w:p w:rsidR="00935216" w:rsidRPr="00F35AF0" w:rsidRDefault="00935216" w:rsidP="000F540F">
      <w:pPr>
        <w:spacing w:after="0"/>
        <w:rPr>
          <w:szCs w:val="24"/>
        </w:rPr>
      </w:pPr>
      <w:r w:rsidRPr="00F35AF0">
        <w:rPr>
          <w:szCs w:val="24"/>
        </w:rPr>
        <w:lastRenderedPageBreak/>
        <w:t>A gömb vetületi ábrázolása.</w:t>
      </w:r>
    </w:p>
    <w:p w:rsidR="00935216" w:rsidRPr="00F35AF0" w:rsidRDefault="00935216" w:rsidP="000F540F">
      <w:pPr>
        <w:spacing w:after="0"/>
        <w:rPr>
          <w:szCs w:val="24"/>
        </w:rPr>
      </w:pPr>
      <w:r w:rsidRPr="00F35AF0">
        <w:rPr>
          <w:szCs w:val="24"/>
        </w:rPr>
        <w:t>A gömb síkmetszése.</w:t>
      </w:r>
    </w:p>
    <w:p w:rsidR="00935216" w:rsidRPr="00F35AF0" w:rsidRDefault="00935216" w:rsidP="000F540F">
      <w:pPr>
        <w:spacing w:after="0"/>
        <w:rPr>
          <w:szCs w:val="24"/>
        </w:rPr>
      </w:pPr>
      <w:r w:rsidRPr="00F35AF0">
        <w:rPr>
          <w:szCs w:val="24"/>
        </w:rPr>
        <w:t>Axonometrikus ábrázolási módok.</w:t>
      </w:r>
    </w:p>
    <w:p w:rsidR="00935216" w:rsidRPr="00F35AF0" w:rsidRDefault="00935216" w:rsidP="000F540F">
      <w:pPr>
        <w:spacing w:after="0"/>
        <w:rPr>
          <w:szCs w:val="24"/>
        </w:rPr>
      </w:pPr>
      <w:r w:rsidRPr="00F35AF0">
        <w:rPr>
          <w:szCs w:val="24"/>
        </w:rPr>
        <w:t>Egyméretű, kétméretű és frontális axonometria.</w:t>
      </w:r>
    </w:p>
    <w:p w:rsidR="00935216" w:rsidRPr="00F35AF0" w:rsidRDefault="00935216" w:rsidP="000F540F">
      <w:pPr>
        <w:spacing w:after="0"/>
        <w:rPr>
          <w:szCs w:val="24"/>
        </w:rPr>
      </w:pPr>
      <w:r w:rsidRPr="00F35AF0">
        <w:rPr>
          <w:szCs w:val="24"/>
        </w:rPr>
        <w:t>Síklapú testek axonometrikus ábrázolása.</w:t>
      </w:r>
    </w:p>
    <w:p w:rsidR="00935216" w:rsidRPr="00F35AF0" w:rsidRDefault="00935216" w:rsidP="000F540F">
      <w:pPr>
        <w:spacing w:after="0"/>
        <w:rPr>
          <w:szCs w:val="24"/>
        </w:rPr>
      </w:pPr>
      <w:r w:rsidRPr="00F35AF0">
        <w:rPr>
          <w:szCs w:val="24"/>
        </w:rPr>
        <w:t>Csonkolt síklapú testek vetületei.</w:t>
      </w:r>
    </w:p>
    <w:p w:rsidR="00935216" w:rsidRPr="00F35AF0" w:rsidRDefault="00935216" w:rsidP="000F540F">
      <w:pPr>
        <w:spacing w:after="0"/>
        <w:rPr>
          <w:szCs w:val="24"/>
        </w:rPr>
      </w:pPr>
      <w:r w:rsidRPr="00F35AF0">
        <w:rPr>
          <w:szCs w:val="24"/>
        </w:rPr>
        <w:t>Csonkolt forgástestek vetületei.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Géprajzi alapismeretek</w:t>
      </w:r>
      <w:r w:rsidRPr="00F35AF0">
        <w:rPr>
          <w:b/>
          <w:i/>
        </w:rPr>
        <w:tab/>
        <w:t>12 óra/12 óra</w:t>
      </w:r>
    </w:p>
    <w:p w:rsidR="00935216" w:rsidRPr="00F35AF0" w:rsidRDefault="00935216" w:rsidP="004D021E">
      <w:pPr>
        <w:spacing w:after="0"/>
        <w:rPr>
          <w:szCs w:val="24"/>
        </w:rPr>
      </w:pPr>
      <w:r w:rsidRPr="00F35AF0">
        <w:rPr>
          <w:szCs w:val="24"/>
        </w:rPr>
        <w:t>A metszeti ábrázolás elve.</w:t>
      </w:r>
    </w:p>
    <w:p w:rsidR="00935216" w:rsidRPr="00F35AF0" w:rsidRDefault="00935216" w:rsidP="004D021E">
      <w:pPr>
        <w:spacing w:after="0"/>
        <w:rPr>
          <w:szCs w:val="24"/>
        </w:rPr>
      </w:pPr>
      <w:r w:rsidRPr="00F35AF0">
        <w:rPr>
          <w:szCs w:val="24"/>
        </w:rPr>
        <w:t>A metszeti ábrázolás jelölése.</w:t>
      </w:r>
    </w:p>
    <w:p w:rsidR="00935216" w:rsidRPr="00F35AF0" w:rsidRDefault="00935216" w:rsidP="004D021E">
      <w:pPr>
        <w:spacing w:after="0"/>
        <w:rPr>
          <w:szCs w:val="24"/>
        </w:rPr>
      </w:pPr>
      <w:r w:rsidRPr="00F35AF0">
        <w:rPr>
          <w:szCs w:val="24"/>
        </w:rPr>
        <w:t>Metszetek fajtái.</w:t>
      </w:r>
    </w:p>
    <w:p w:rsidR="00935216" w:rsidRPr="00F35AF0" w:rsidRDefault="00935216" w:rsidP="004D021E">
      <w:pPr>
        <w:spacing w:after="0"/>
        <w:rPr>
          <w:szCs w:val="24"/>
        </w:rPr>
      </w:pPr>
      <w:r w:rsidRPr="00F35AF0">
        <w:rPr>
          <w:szCs w:val="24"/>
        </w:rPr>
        <w:t>Egyszerű metszetek.</w:t>
      </w:r>
    </w:p>
    <w:p w:rsidR="00935216" w:rsidRPr="00F35AF0" w:rsidRDefault="00935216" w:rsidP="004D021E">
      <w:pPr>
        <w:spacing w:after="0"/>
        <w:rPr>
          <w:szCs w:val="24"/>
        </w:rPr>
      </w:pPr>
      <w:r w:rsidRPr="00F35AF0">
        <w:rPr>
          <w:szCs w:val="24"/>
        </w:rPr>
        <w:t>Összetett metszetek.</w:t>
      </w:r>
    </w:p>
    <w:p w:rsidR="00935216" w:rsidRPr="00F35AF0" w:rsidRDefault="00935216" w:rsidP="004D021E">
      <w:pPr>
        <w:spacing w:after="0"/>
        <w:rPr>
          <w:szCs w:val="24"/>
        </w:rPr>
      </w:pPr>
      <w:r w:rsidRPr="00F35AF0">
        <w:rPr>
          <w:szCs w:val="24"/>
        </w:rPr>
        <w:t xml:space="preserve">Szelvények rajzolása. </w:t>
      </w:r>
    </w:p>
    <w:p w:rsidR="00935216" w:rsidRPr="00F35AF0" w:rsidRDefault="00935216" w:rsidP="004D021E">
      <w:pPr>
        <w:spacing w:after="0"/>
        <w:rPr>
          <w:szCs w:val="24"/>
        </w:rPr>
      </w:pPr>
      <w:r w:rsidRPr="00F35AF0">
        <w:rPr>
          <w:szCs w:val="24"/>
        </w:rPr>
        <w:t>A metszeti ábrázolás szabályai.</w:t>
      </w:r>
    </w:p>
    <w:p w:rsidR="00935216" w:rsidRPr="00F35AF0" w:rsidRDefault="00935216" w:rsidP="004D021E">
      <w:pPr>
        <w:spacing w:after="0"/>
        <w:rPr>
          <w:szCs w:val="24"/>
        </w:rPr>
      </w:pPr>
      <w:r w:rsidRPr="00F35AF0">
        <w:rPr>
          <w:szCs w:val="24"/>
        </w:rPr>
        <w:t>Géprajzi egyszerűsítések.</w:t>
      </w:r>
    </w:p>
    <w:p w:rsidR="00935216" w:rsidRPr="00F35AF0" w:rsidRDefault="00935216" w:rsidP="004D021E">
      <w:pPr>
        <w:spacing w:after="0"/>
        <w:rPr>
          <w:szCs w:val="24"/>
        </w:rPr>
      </w:pPr>
      <w:r w:rsidRPr="00F35AF0">
        <w:rPr>
          <w:szCs w:val="24"/>
        </w:rPr>
        <w:t>Áthatások egyszerűsített ábrázolása.</w:t>
      </w:r>
    </w:p>
    <w:p w:rsidR="00935216" w:rsidRPr="00F35AF0" w:rsidRDefault="00935216" w:rsidP="004D021E">
      <w:pPr>
        <w:spacing w:after="0"/>
        <w:rPr>
          <w:szCs w:val="24"/>
        </w:rPr>
      </w:pPr>
      <w:r w:rsidRPr="00F35AF0">
        <w:rPr>
          <w:szCs w:val="24"/>
        </w:rPr>
        <w:t>Részvetületek alkalmazása.</w:t>
      </w:r>
    </w:p>
    <w:p w:rsidR="00935216" w:rsidRPr="00F35AF0" w:rsidRDefault="00935216" w:rsidP="004D021E">
      <w:pPr>
        <w:spacing w:after="0"/>
        <w:rPr>
          <w:szCs w:val="24"/>
        </w:rPr>
      </w:pPr>
      <w:proofErr w:type="spellStart"/>
      <w:r w:rsidRPr="00F35AF0">
        <w:rPr>
          <w:szCs w:val="24"/>
        </w:rPr>
        <w:t>Félvetület</w:t>
      </w:r>
      <w:proofErr w:type="spellEnd"/>
      <w:r w:rsidRPr="00F35AF0">
        <w:rPr>
          <w:szCs w:val="24"/>
        </w:rPr>
        <w:t>.</w:t>
      </w:r>
    </w:p>
    <w:p w:rsidR="00935216" w:rsidRPr="00F35AF0" w:rsidRDefault="00935216" w:rsidP="004D021E">
      <w:pPr>
        <w:spacing w:after="0"/>
        <w:rPr>
          <w:szCs w:val="24"/>
        </w:rPr>
      </w:pPr>
      <w:r w:rsidRPr="00F35AF0">
        <w:rPr>
          <w:szCs w:val="24"/>
        </w:rPr>
        <w:t>Törésvonallal megszakított ábrázolás.</w:t>
      </w:r>
    </w:p>
    <w:p w:rsidR="00935216" w:rsidRPr="00F35AF0" w:rsidRDefault="00935216" w:rsidP="004D021E">
      <w:pPr>
        <w:spacing w:after="0"/>
        <w:rPr>
          <w:szCs w:val="24"/>
        </w:rPr>
      </w:pPr>
      <w:r w:rsidRPr="00F35AF0">
        <w:rPr>
          <w:szCs w:val="24"/>
        </w:rPr>
        <w:t>Résznézet.</w:t>
      </w:r>
    </w:p>
    <w:p w:rsidR="00935216" w:rsidRPr="00F35AF0" w:rsidRDefault="00935216" w:rsidP="004D021E">
      <w:pPr>
        <w:spacing w:after="0"/>
        <w:rPr>
          <w:szCs w:val="24"/>
        </w:rPr>
      </w:pPr>
      <w:r w:rsidRPr="00F35AF0">
        <w:rPr>
          <w:szCs w:val="24"/>
        </w:rPr>
        <w:t>Helyi nézet.</w:t>
      </w:r>
    </w:p>
    <w:p w:rsidR="00935216" w:rsidRPr="00F35AF0" w:rsidRDefault="00935216" w:rsidP="004D021E">
      <w:pPr>
        <w:spacing w:after="0"/>
        <w:rPr>
          <w:szCs w:val="24"/>
        </w:rPr>
      </w:pPr>
      <w:r w:rsidRPr="00F35AF0">
        <w:rPr>
          <w:szCs w:val="24"/>
        </w:rPr>
        <w:t>Kiemelt részlet.</w:t>
      </w:r>
    </w:p>
    <w:p w:rsidR="00935216" w:rsidRPr="00F35AF0" w:rsidRDefault="00935216" w:rsidP="004D021E">
      <w:pPr>
        <w:spacing w:after="0"/>
        <w:rPr>
          <w:szCs w:val="24"/>
        </w:rPr>
      </w:pPr>
      <w:r w:rsidRPr="00F35AF0">
        <w:rPr>
          <w:szCs w:val="24"/>
        </w:rPr>
        <w:t>Ismétlődő alakzatok ábrázolása.</w:t>
      </w:r>
    </w:p>
    <w:p w:rsidR="00935216" w:rsidRPr="00F35AF0" w:rsidRDefault="00935216" w:rsidP="004D021E">
      <w:pPr>
        <w:spacing w:after="0"/>
        <w:rPr>
          <w:szCs w:val="24"/>
        </w:rPr>
      </w:pPr>
      <w:r w:rsidRPr="00F35AF0">
        <w:rPr>
          <w:szCs w:val="24"/>
        </w:rPr>
        <w:t>Különleges ábrázolási módok</w:t>
      </w:r>
    </w:p>
    <w:p w:rsidR="00935216" w:rsidRPr="00F35AF0" w:rsidRDefault="00935216" w:rsidP="004D021E">
      <w:pPr>
        <w:spacing w:after="0"/>
        <w:rPr>
          <w:szCs w:val="24"/>
        </w:rPr>
      </w:pPr>
      <w:r w:rsidRPr="00F35AF0">
        <w:rPr>
          <w:szCs w:val="24"/>
        </w:rPr>
        <w:t xml:space="preserve">Síkfelület jelölése átlókkal. </w:t>
      </w:r>
    </w:p>
    <w:p w:rsidR="00935216" w:rsidRPr="00F35AF0" w:rsidRDefault="00935216" w:rsidP="004D021E">
      <w:pPr>
        <w:spacing w:after="0"/>
        <w:rPr>
          <w:szCs w:val="24"/>
        </w:rPr>
      </w:pPr>
      <w:r w:rsidRPr="00F35AF0">
        <w:rPr>
          <w:szCs w:val="24"/>
        </w:rPr>
        <w:t>Csatlakozó alkatrészek jelölése.</w:t>
      </w:r>
    </w:p>
    <w:p w:rsidR="00935216" w:rsidRPr="00F35AF0" w:rsidRDefault="00935216" w:rsidP="004D021E">
      <w:pPr>
        <w:spacing w:after="0"/>
        <w:rPr>
          <w:szCs w:val="24"/>
        </w:rPr>
      </w:pPr>
      <w:r w:rsidRPr="00F35AF0">
        <w:rPr>
          <w:szCs w:val="24"/>
        </w:rPr>
        <w:t>Mozgó alkatrészek szélső helyzete.</w:t>
      </w:r>
    </w:p>
    <w:p w:rsidR="00935216" w:rsidRPr="00F35AF0" w:rsidRDefault="00935216" w:rsidP="004D021E">
      <w:pPr>
        <w:spacing w:after="0"/>
        <w:rPr>
          <w:szCs w:val="24"/>
        </w:rPr>
      </w:pPr>
      <w:r w:rsidRPr="00F35AF0">
        <w:rPr>
          <w:szCs w:val="24"/>
        </w:rPr>
        <w:t xml:space="preserve">Felvételi vázlat készítése a befoglaló formából kiindulva vagy elemekből. </w:t>
      </w:r>
    </w:p>
    <w:p w:rsidR="00935216" w:rsidRPr="00F35AF0" w:rsidRDefault="00935216" w:rsidP="004D021E">
      <w:pPr>
        <w:spacing w:after="0"/>
        <w:rPr>
          <w:szCs w:val="24"/>
        </w:rPr>
      </w:pPr>
      <w:r w:rsidRPr="00F35AF0">
        <w:rPr>
          <w:szCs w:val="24"/>
        </w:rPr>
        <w:t>A méretmegadás általános szabályai.</w:t>
      </w:r>
    </w:p>
    <w:p w:rsidR="00935216" w:rsidRPr="00F35AF0" w:rsidRDefault="00935216" w:rsidP="004D021E">
      <w:pPr>
        <w:spacing w:after="0"/>
        <w:rPr>
          <w:szCs w:val="24"/>
        </w:rPr>
      </w:pPr>
      <w:r w:rsidRPr="00F35AF0">
        <w:rPr>
          <w:szCs w:val="24"/>
        </w:rPr>
        <w:t>Különleges méretmegadások és egyszerűsítések.</w:t>
      </w:r>
    </w:p>
    <w:p w:rsidR="00935216" w:rsidRPr="00F35AF0" w:rsidRDefault="00935216" w:rsidP="004D021E">
      <w:pPr>
        <w:spacing w:after="0"/>
        <w:rPr>
          <w:szCs w:val="24"/>
        </w:rPr>
      </w:pPr>
      <w:r w:rsidRPr="00F35AF0">
        <w:rPr>
          <w:szCs w:val="24"/>
        </w:rPr>
        <w:t>A mérethálózat kialakítása.</w:t>
      </w:r>
    </w:p>
    <w:p w:rsidR="00935216" w:rsidRPr="00F35AF0" w:rsidRDefault="00935216" w:rsidP="004D021E">
      <w:pPr>
        <w:spacing w:after="0"/>
        <w:rPr>
          <w:szCs w:val="24"/>
        </w:rPr>
      </w:pPr>
      <w:r w:rsidRPr="00F35AF0">
        <w:rPr>
          <w:szCs w:val="24"/>
        </w:rPr>
        <w:t>Műszaki követelmények szöveges megadása.</w:t>
      </w:r>
    </w:p>
    <w:p w:rsidR="00935216" w:rsidRPr="00F35AF0" w:rsidRDefault="00935216" w:rsidP="004D021E">
      <w:pPr>
        <w:spacing w:after="0"/>
        <w:rPr>
          <w:szCs w:val="24"/>
        </w:rPr>
      </w:pPr>
      <w:r w:rsidRPr="00F35AF0">
        <w:rPr>
          <w:szCs w:val="24"/>
        </w:rPr>
        <w:t>Felületi érdesség jelölése.</w:t>
      </w:r>
    </w:p>
    <w:p w:rsidR="00935216" w:rsidRPr="00F35AF0" w:rsidRDefault="00935216" w:rsidP="004D021E">
      <w:pPr>
        <w:spacing w:after="0"/>
        <w:rPr>
          <w:szCs w:val="24"/>
        </w:rPr>
      </w:pPr>
      <w:r w:rsidRPr="00F35AF0">
        <w:rPr>
          <w:szCs w:val="24"/>
        </w:rPr>
        <w:t>Mérettűrés megadása rajzon.</w:t>
      </w:r>
    </w:p>
    <w:p w:rsidR="00935216" w:rsidRPr="00F35AF0" w:rsidRDefault="00935216" w:rsidP="004D021E">
      <w:pPr>
        <w:spacing w:after="0"/>
        <w:rPr>
          <w:szCs w:val="24"/>
        </w:rPr>
      </w:pPr>
      <w:r w:rsidRPr="00F35AF0">
        <w:rPr>
          <w:szCs w:val="24"/>
        </w:rPr>
        <w:t>Tűrésfokozatok és tűrésnagyságok.</w:t>
      </w:r>
    </w:p>
    <w:p w:rsidR="00935216" w:rsidRPr="00F35AF0" w:rsidRDefault="00935216" w:rsidP="004D021E">
      <w:pPr>
        <w:spacing w:after="0"/>
        <w:rPr>
          <w:szCs w:val="24"/>
        </w:rPr>
      </w:pPr>
      <w:r w:rsidRPr="00F35AF0">
        <w:rPr>
          <w:szCs w:val="24"/>
        </w:rPr>
        <w:t>Csavarmenetek és menetes alkatrészek ábrázolása.</w:t>
      </w:r>
    </w:p>
    <w:p w:rsidR="00935216" w:rsidRPr="00F35AF0" w:rsidRDefault="00935216" w:rsidP="004D021E">
      <w:pPr>
        <w:spacing w:after="0"/>
        <w:rPr>
          <w:szCs w:val="24"/>
        </w:rPr>
      </w:pPr>
      <w:r w:rsidRPr="00F35AF0">
        <w:rPr>
          <w:szCs w:val="24"/>
        </w:rPr>
        <w:t>Csavarmenetek méretmegadása.</w:t>
      </w:r>
    </w:p>
    <w:p w:rsidR="00935216" w:rsidRPr="00F35AF0" w:rsidRDefault="00935216" w:rsidP="004D021E">
      <w:pPr>
        <w:spacing w:after="0"/>
        <w:rPr>
          <w:szCs w:val="24"/>
        </w:rPr>
      </w:pPr>
      <w:r w:rsidRPr="00F35AF0">
        <w:rPr>
          <w:szCs w:val="24"/>
        </w:rPr>
        <w:t>Csavarkötések ábrázolása.</w:t>
      </w:r>
    </w:p>
    <w:p w:rsidR="00935216" w:rsidRPr="00F35AF0" w:rsidRDefault="00935216" w:rsidP="004D021E">
      <w:pPr>
        <w:spacing w:after="0"/>
        <w:rPr>
          <w:szCs w:val="24"/>
        </w:rPr>
      </w:pPr>
      <w:r w:rsidRPr="00F35AF0">
        <w:rPr>
          <w:szCs w:val="24"/>
        </w:rPr>
        <w:t>Ék, retesz és bordás kötés ábrázolása.</w:t>
      </w:r>
    </w:p>
    <w:p w:rsidR="00935216" w:rsidRPr="00F35AF0" w:rsidRDefault="00935216" w:rsidP="004D021E">
      <w:pPr>
        <w:spacing w:after="0"/>
        <w:rPr>
          <w:szCs w:val="24"/>
        </w:rPr>
      </w:pPr>
      <w:r w:rsidRPr="00F35AF0">
        <w:rPr>
          <w:szCs w:val="24"/>
        </w:rPr>
        <w:t>Szegek, csapszegek és rögzítő elemek ábrázolása.</w:t>
      </w:r>
    </w:p>
    <w:p w:rsidR="00935216" w:rsidRPr="00F35AF0" w:rsidRDefault="00935216" w:rsidP="004D021E">
      <w:pPr>
        <w:spacing w:after="0"/>
        <w:rPr>
          <w:szCs w:val="24"/>
        </w:rPr>
      </w:pPr>
      <w:r w:rsidRPr="00F35AF0">
        <w:rPr>
          <w:szCs w:val="24"/>
        </w:rPr>
        <w:t>Csapágyak ábrázolása.</w:t>
      </w:r>
    </w:p>
    <w:p w:rsidR="00935216" w:rsidRPr="00F35AF0" w:rsidRDefault="00935216" w:rsidP="004D021E">
      <w:pPr>
        <w:spacing w:after="0"/>
        <w:rPr>
          <w:szCs w:val="24"/>
        </w:rPr>
      </w:pPr>
      <w:r w:rsidRPr="00F35AF0">
        <w:rPr>
          <w:szCs w:val="24"/>
        </w:rPr>
        <w:t>Fogazott alkatrészek ábrázolása.</w:t>
      </w:r>
    </w:p>
    <w:p w:rsidR="00935216" w:rsidRPr="00F35AF0" w:rsidRDefault="00935216" w:rsidP="004D021E">
      <w:pPr>
        <w:spacing w:after="0"/>
        <w:rPr>
          <w:szCs w:val="24"/>
        </w:rPr>
      </w:pPr>
      <w:r w:rsidRPr="00F35AF0">
        <w:rPr>
          <w:szCs w:val="24"/>
        </w:rPr>
        <w:t>Nem oldható kötések ábrázolása.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rPr>
        <w:t>Villamosipari</w:t>
      </w:r>
      <w:proofErr w:type="spellEnd"/>
      <w:r w:rsidRPr="00F35AF0">
        <w:rPr>
          <w:b/>
          <w:i/>
        </w:rPr>
        <w:t xml:space="preserve"> szakrajz alapjai</w:t>
      </w:r>
      <w:r w:rsidRPr="00F35AF0">
        <w:rPr>
          <w:b/>
          <w:i/>
        </w:rPr>
        <w:tab/>
        <w:t>12 óra/12 óra</w:t>
      </w:r>
    </w:p>
    <w:p w:rsidR="00935216" w:rsidRPr="00F35AF0" w:rsidRDefault="00935216" w:rsidP="004D021E">
      <w:pPr>
        <w:spacing w:after="0"/>
        <w:rPr>
          <w:szCs w:val="24"/>
        </w:rPr>
      </w:pPr>
      <w:r w:rsidRPr="00F35AF0">
        <w:rPr>
          <w:szCs w:val="24"/>
        </w:rPr>
        <w:t>A villamos rajzok fajtái.</w:t>
      </w:r>
    </w:p>
    <w:p w:rsidR="00935216" w:rsidRPr="00F35AF0" w:rsidRDefault="00935216" w:rsidP="004D021E">
      <w:pPr>
        <w:spacing w:after="0"/>
        <w:rPr>
          <w:szCs w:val="24"/>
        </w:rPr>
      </w:pPr>
      <w:r w:rsidRPr="00F35AF0">
        <w:rPr>
          <w:szCs w:val="24"/>
        </w:rPr>
        <w:t>Egyvonalas kapcsolási rajz.</w:t>
      </w:r>
    </w:p>
    <w:p w:rsidR="00935216" w:rsidRPr="00F35AF0" w:rsidRDefault="00935216" w:rsidP="004D021E">
      <w:pPr>
        <w:spacing w:after="0"/>
        <w:rPr>
          <w:szCs w:val="24"/>
        </w:rPr>
      </w:pPr>
      <w:r w:rsidRPr="00F35AF0">
        <w:rPr>
          <w:szCs w:val="24"/>
        </w:rPr>
        <w:t>Tömbvázlat.</w:t>
      </w:r>
    </w:p>
    <w:p w:rsidR="00935216" w:rsidRPr="00F35AF0" w:rsidRDefault="00935216" w:rsidP="004D021E">
      <w:pPr>
        <w:spacing w:after="0"/>
        <w:rPr>
          <w:szCs w:val="24"/>
        </w:rPr>
      </w:pPr>
      <w:r w:rsidRPr="00F35AF0">
        <w:rPr>
          <w:szCs w:val="24"/>
        </w:rPr>
        <w:lastRenderedPageBreak/>
        <w:t>Elvi rajz.</w:t>
      </w:r>
    </w:p>
    <w:p w:rsidR="00935216" w:rsidRPr="00F35AF0" w:rsidRDefault="00935216" w:rsidP="004D021E">
      <w:pPr>
        <w:spacing w:after="0"/>
        <w:rPr>
          <w:szCs w:val="24"/>
        </w:rPr>
      </w:pPr>
      <w:r w:rsidRPr="00F35AF0">
        <w:rPr>
          <w:szCs w:val="24"/>
        </w:rPr>
        <w:t>Általános kapcsolási rajz.</w:t>
      </w:r>
    </w:p>
    <w:p w:rsidR="00935216" w:rsidRPr="00F35AF0" w:rsidRDefault="00935216" w:rsidP="004D021E">
      <w:pPr>
        <w:spacing w:after="0"/>
        <w:rPr>
          <w:szCs w:val="24"/>
        </w:rPr>
      </w:pPr>
      <w:proofErr w:type="spellStart"/>
      <w:r w:rsidRPr="00F35AF0">
        <w:rPr>
          <w:szCs w:val="24"/>
        </w:rPr>
        <w:t>Áramútrajz</w:t>
      </w:r>
      <w:proofErr w:type="spellEnd"/>
      <w:r w:rsidRPr="00F35AF0">
        <w:rPr>
          <w:szCs w:val="24"/>
        </w:rPr>
        <w:t>.</w:t>
      </w:r>
    </w:p>
    <w:p w:rsidR="00935216" w:rsidRPr="00F35AF0" w:rsidRDefault="00935216" w:rsidP="004D021E">
      <w:pPr>
        <w:spacing w:after="0"/>
        <w:rPr>
          <w:szCs w:val="24"/>
        </w:rPr>
      </w:pPr>
      <w:r w:rsidRPr="00F35AF0">
        <w:rPr>
          <w:szCs w:val="24"/>
        </w:rPr>
        <w:t>Méretezési részletrajz.</w:t>
      </w:r>
    </w:p>
    <w:p w:rsidR="00935216" w:rsidRPr="00F35AF0" w:rsidRDefault="00935216" w:rsidP="004D021E">
      <w:pPr>
        <w:spacing w:after="0"/>
        <w:rPr>
          <w:szCs w:val="24"/>
        </w:rPr>
      </w:pPr>
      <w:r w:rsidRPr="00F35AF0">
        <w:rPr>
          <w:szCs w:val="24"/>
        </w:rPr>
        <w:t>Elrendezési rajz.</w:t>
      </w:r>
    </w:p>
    <w:p w:rsidR="00935216" w:rsidRPr="00F35AF0" w:rsidRDefault="00935216" w:rsidP="004D021E">
      <w:pPr>
        <w:spacing w:after="0"/>
        <w:rPr>
          <w:szCs w:val="24"/>
        </w:rPr>
      </w:pPr>
      <w:r w:rsidRPr="00F35AF0">
        <w:rPr>
          <w:szCs w:val="24"/>
        </w:rPr>
        <w:t>Bekötési rajz.</w:t>
      </w:r>
    </w:p>
    <w:p w:rsidR="00935216" w:rsidRPr="00F35AF0" w:rsidRDefault="00935216" w:rsidP="004D021E">
      <w:pPr>
        <w:spacing w:after="0"/>
        <w:rPr>
          <w:szCs w:val="24"/>
        </w:rPr>
      </w:pPr>
      <w:r w:rsidRPr="00F35AF0">
        <w:rPr>
          <w:szCs w:val="24"/>
        </w:rPr>
        <w:t>Szerelési rajz.</w:t>
      </w:r>
    </w:p>
    <w:p w:rsidR="00935216" w:rsidRPr="00F35AF0" w:rsidRDefault="00935216" w:rsidP="004D021E">
      <w:pPr>
        <w:spacing w:after="0"/>
        <w:rPr>
          <w:szCs w:val="24"/>
        </w:rPr>
      </w:pPr>
      <w:r w:rsidRPr="00F35AF0">
        <w:rPr>
          <w:szCs w:val="24"/>
        </w:rPr>
        <w:t>Nyomtatott áramköri rajz.</w:t>
      </w:r>
    </w:p>
    <w:p w:rsidR="00935216" w:rsidRPr="00F35AF0" w:rsidRDefault="00935216" w:rsidP="004D021E">
      <w:pPr>
        <w:spacing w:after="0"/>
        <w:rPr>
          <w:szCs w:val="24"/>
        </w:rPr>
      </w:pPr>
      <w:r w:rsidRPr="00F35AF0">
        <w:rPr>
          <w:szCs w:val="24"/>
        </w:rPr>
        <w:t>Állapotdiagram, idődiagram.</w:t>
      </w:r>
    </w:p>
    <w:p w:rsidR="00935216" w:rsidRPr="00F35AF0" w:rsidRDefault="00935216" w:rsidP="004D021E">
      <w:pPr>
        <w:spacing w:after="0"/>
        <w:rPr>
          <w:szCs w:val="24"/>
        </w:rPr>
      </w:pPr>
      <w:r w:rsidRPr="00F35AF0">
        <w:rPr>
          <w:szCs w:val="24"/>
        </w:rPr>
        <w:t>Vezetékek rajzjelei és jelképes ábrázolása.</w:t>
      </w:r>
    </w:p>
    <w:p w:rsidR="00935216" w:rsidRPr="00F35AF0" w:rsidRDefault="00935216" w:rsidP="004D021E">
      <w:pPr>
        <w:spacing w:after="0"/>
        <w:rPr>
          <w:szCs w:val="24"/>
        </w:rPr>
      </w:pPr>
      <w:r w:rsidRPr="00F35AF0">
        <w:rPr>
          <w:szCs w:val="24"/>
        </w:rPr>
        <w:t>Áramforrások rajzjelei.</w:t>
      </w:r>
    </w:p>
    <w:p w:rsidR="00935216" w:rsidRPr="00F35AF0" w:rsidRDefault="00935216" w:rsidP="004D021E">
      <w:pPr>
        <w:spacing w:after="0"/>
        <w:rPr>
          <w:szCs w:val="24"/>
        </w:rPr>
      </w:pPr>
      <w:r w:rsidRPr="00F35AF0">
        <w:rPr>
          <w:szCs w:val="24"/>
        </w:rPr>
        <w:t>Feszültségrendszerek jelölése.</w:t>
      </w:r>
    </w:p>
    <w:p w:rsidR="00935216" w:rsidRPr="00F35AF0" w:rsidRDefault="00935216" w:rsidP="004D021E">
      <w:pPr>
        <w:spacing w:after="0"/>
        <w:rPr>
          <w:szCs w:val="24"/>
        </w:rPr>
      </w:pPr>
      <w:r w:rsidRPr="00F35AF0">
        <w:rPr>
          <w:szCs w:val="24"/>
        </w:rPr>
        <w:t>Villamos készülékek rajzjelei.</w:t>
      </w:r>
    </w:p>
    <w:p w:rsidR="00935216" w:rsidRPr="00F35AF0" w:rsidRDefault="00935216" w:rsidP="004D021E">
      <w:pPr>
        <w:spacing w:after="0"/>
        <w:rPr>
          <w:szCs w:val="24"/>
        </w:rPr>
      </w:pPr>
      <w:r w:rsidRPr="00F35AF0">
        <w:rPr>
          <w:szCs w:val="24"/>
        </w:rPr>
        <w:t>Kondenzátorok rajzjelei.</w:t>
      </w:r>
    </w:p>
    <w:p w:rsidR="00935216" w:rsidRPr="00F35AF0" w:rsidRDefault="00935216" w:rsidP="004D021E">
      <w:pPr>
        <w:spacing w:after="0"/>
        <w:rPr>
          <w:szCs w:val="24"/>
        </w:rPr>
      </w:pPr>
      <w:r w:rsidRPr="00F35AF0">
        <w:rPr>
          <w:szCs w:val="24"/>
        </w:rPr>
        <w:t>Tekercsek, transzformátorok rajzjelei.</w:t>
      </w:r>
    </w:p>
    <w:p w:rsidR="00935216" w:rsidRPr="00F35AF0" w:rsidRDefault="00935216" w:rsidP="004D021E">
      <w:pPr>
        <w:spacing w:after="0"/>
        <w:rPr>
          <w:szCs w:val="24"/>
        </w:rPr>
      </w:pPr>
      <w:proofErr w:type="spellStart"/>
      <w:r w:rsidRPr="00F35AF0">
        <w:rPr>
          <w:szCs w:val="24"/>
        </w:rPr>
        <w:t>Érintkezőfajták</w:t>
      </w:r>
      <w:proofErr w:type="spellEnd"/>
      <w:r w:rsidRPr="00F35AF0">
        <w:rPr>
          <w:szCs w:val="24"/>
        </w:rPr>
        <w:t xml:space="preserve"> és kapcsolók rajzjelei.</w:t>
      </w:r>
    </w:p>
    <w:p w:rsidR="00935216" w:rsidRPr="00F35AF0" w:rsidRDefault="00935216" w:rsidP="004D021E">
      <w:pPr>
        <w:spacing w:after="0"/>
        <w:rPr>
          <w:szCs w:val="24"/>
        </w:rPr>
      </w:pPr>
      <w:r w:rsidRPr="00F35AF0">
        <w:rPr>
          <w:szCs w:val="24"/>
        </w:rPr>
        <w:t>Félvezetők rajzjelei.</w:t>
      </w:r>
    </w:p>
    <w:p w:rsidR="00935216" w:rsidRPr="00F35AF0" w:rsidRDefault="00935216" w:rsidP="004D021E">
      <w:pPr>
        <w:spacing w:after="0"/>
        <w:rPr>
          <w:szCs w:val="24"/>
        </w:rPr>
      </w:pPr>
      <w:r w:rsidRPr="00F35AF0">
        <w:rPr>
          <w:szCs w:val="24"/>
        </w:rPr>
        <w:t>Különféle mérőműszerek jelölése.</w:t>
      </w:r>
    </w:p>
    <w:p w:rsidR="00935216" w:rsidRPr="00F35AF0" w:rsidRDefault="00935216" w:rsidP="004D021E">
      <w:pPr>
        <w:spacing w:after="0"/>
        <w:rPr>
          <w:szCs w:val="24"/>
        </w:rPr>
      </w:pPr>
      <w:r w:rsidRPr="00F35AF0">
        <w:rPr>
          <w:szCs w:val="24"/>
        </w:rPr>
        <w:t>Fényforrások.</w:t>
      </w:r>
    </w:p>
    <w:p w:rsidR="00935216" w:rsidRPr="00F35AF0" w:rsidRDefault="00935216" w:rsidP="004D021E">
      <w:pPr>
        <w:spacing w:after="0"/>
        <w:rPr>
          <w:szCs w:val="24"/>
        </w:rPr>
      </w:pPr>
      <w:r w:rsidRPr="00F35AF0">
        <w:rPr>
          <w:szCs w:val="24"/>
        </w:rPr>
        <w:t>Csatlakozások.</w:t>
      </w:r>
    </w:p>
    <w:p w:rsidR="00935216" w:rsidRPr="00F35AF0" w:rsidRDefault="00935216" w:rsidP="004D021E">
      <w:pPr>
        <w:spacing w:after="0"/>
        <w:rPr>
          <w:szCs w:val="24"/>
        </w:rPr>
      </w:pPr>
      <w:r w:rsidRPr="00F35AF0">
        <w:rPr>
          <w:szCs w:val="24"/>
        </w:rPr>
        <w:t>Olvadóbiztosítók.</w:t>
      </w:r>
    </w:p>
    <w:p w:rsidR="00935216" w:rsidRPr="00F35AF0" w:rsidRDefault="00935216" w:rsidP="004D021E">
      <w:pPr>
        <w:spacing w:after="0"/>
        <w:rPr>
          <w:szCs w:val="24"/>
        </w:rPr>
      </w:pPr>
      <w:r w:rsidRPr="00F35AF0">
        <w:rPr>
          <w:szCs w:val="24"/>
        </w:rPr>
        <w:t>Villamos gépek.</w:t>
      </w:r>
    </w:p>
    <w:p w:rsidR="00935216" w:rsidRPr="00F35AF0" w:rsidRDefault="00935216" w:rsidP="004D021E">
      <w:pPr>
        <w:spacing w:after="0"/>
        <w:rPr>
          <w:szCs w:val="24"/>
        </w:rPr>
      </w:pPr>
      <w:r w:rsidRPr="00F35AF0">
        <w:rPr>
          <w:szCs w:val="24"/>
        </w:rPr>
        <w:t>Generátorok jelölése.</w:t>
      </w:r>
    </w:p>
    <w:p w:rsidR="00935216" w:rsidRPr="00F35AF0" w:rsidRDefault="00935216" w:rsidP="004D021E">
      <w:pPr>
        <w:spacing w:after="0"/>
      </w:pPr>
      <w:r w:rsidRPr="00F35AF0">
        <w:rPr>
          <w:szCs w:val="24"/>
        </w:rPr>
        <w:t>Félvezetők rajzjelei.</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4D021E">
      <w:pPr>
        <w:spacing w:after="0"/>
      </w:pPr>
      <w:r w:rsidRPr="00F35AF0">
        <w:t>Szaktanterem/számítógépterem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2C4252">
        <w:trPr>
          <w:trHeight w:val="255"/>
          <w:jc w:val="center"/>
        </w:trPr>
        <w:tc>
          <w:tcPr>
            <w:tcW w:w="104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80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tevékenységforma</w:t>
            </w:r>
          </w:p>
        </w:tc>
        <w:tc>
          <w:tcPr>
            <w:tcW w:w="22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 szervezési kerete (differenciálási módok)</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E30FFE" w:rsidRDefault="00935216" w:rsidP="002C4252">
            <w:pPr>
              <w:spacing w:after="0"/>
              <w:jc w:val="left"/>
              <w:rPr>
                <w:color w:val="000000"/>
                <w:sz w:val="20"/>
                <w:szCs w:val="20"/>
                <w:lang w:eastAsia="hu-HU"/>
              </w:rPr>
            </w:pPr>
          </w:p>
        </w:tc>
        <w:tc>
          <w:tcPr>
            <w:tcW w:w="2800" w:type="dxa"/>
            <w:vMerge/>
            <w:vAlign w:val="center"/>
          </w:tcPr>
          <w:p w:rsidR="00935216" w:rsidRPr="00E30FFE" w:rsidRDefault="00935216" w:rsidP="002C4252">
            <w:pPr>
              <w:spacing w:after="0"/>
              <w:jc w:val="left"/>
              <w:rPr>
                <w:color w:val="000000"/>
                <w:sz w:val="20"/>
                <w:szCs w:val="20"/>
                <w:lang w:eastAsia="hu-HU"/>
              </w:rPr>
            </w:pP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csoport-bontás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osztály-keret</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önálló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önálló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feladattal vezetett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Írásos elemzések készítése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Leírás készítése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Tesztfeladat megoldása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értelmezése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készítése leírásból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3.3.</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készítés</w:t>
            </w:r>
            <w:proofErr w:type="gramEnd"/>
            <w:r w:rsidRPr="00E30FFE">
              <w:rPr>
                <w:color w:val="000000"/>
                <w:sz w:val="20"/>
                <w:szCs w:val="20"/>
                <w:lang w:eastAsia="hu-HU"/>
              </w:rPr>
              <w:t xml:space="preserve"> tárgyról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3.5.</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3.6.</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Műveletek gyakorlása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Üzemeltetési tevékenységek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Géprendszer megfigyelése adott szempontok alapján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Elektrotechnika tantárgy</w:t>
      </w:r>
      <w:r w:rsidRPr="00F35AF0">
        <w:rPr>
          <w:b/>
        </w:rPr>
        <w:tab/>
        <w:t>180 óra/180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4D021E">
      <w:pPr>
        <w:pStyle w:val="Listaszerbekezds"/>
        <w:numPr>
          <w:ilvl w:val="0"/>
          <w:numId w:val="8"/>
        </w:numPr>
        <w:spacing w:after="0"/>
        <w:ind w:left="426"/>
      </w:pPr>
      <w:r w:rsidRPr="00F35AF0">
        <w:rPr>
          <w:szCs w:val="24"/>
        </w:rPr>
        <w:t xml:space="preserve">A tantárgy tanításának célja, hogy segítse a tanulók áramköri szemléletének kialakulását és fejlesztését. Tegye képessé a tanulókat az elektronikai áramkörök alaptörvényeinek és alapösszefüggéseinek megértésére. A tanulók legyenek képesek alapvető elektrotechnikai </w:t>
      </w:r>
      <w:proofErr w:type="spellStart"/>
      <w:r w:rsidRPr="00F35AF0">
        <w:rPr>
          <w:szCs w:val="24"/>
        </w:rPr>
        <w:t>aszámítások</w:t>
      </w:r>
      <w:proofErr w:type="spellEnd"/>
      <w:r w:rsidRPr="00F35AF0">
        <w:rPr>
          <w:szCs w:val="24"/>
        </w:rPr>
        <w:t xml:space="preserve"> elvégzésére.</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lastRenderedPageBreak/>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Villamos áramkörök</w:t>
      </w:r>
      <w:r w:rsidRPr="00F35AF0">
        <w:rPr>
          <w:b/>
          <w:i/>
        </w:rPr>
        <w:tab/>
        <w:t>24 óra/24 óra</w:t>
      </w:r>
    </w:p>
    <w:p w:rsidR="00935216" w:rsidRPr="00F35AF0" w:rsidRDefault="00935216" w:rsidP="004D021E">
      <w:pPr>
        <w:spacing w:after="0"/>
        <w:rPr>
          <w:szCs w:val="24"/>
        </w:rPr>
      </w:pPr>
      <w:r w:rsidRPr="00F35AF0">
        <w:rPr>
          <w:szCs w:val="24"/>
        </w:rPr>
        <w:t>A villamos áramkör.</w:t>
      </w:r>
    </w:p>
    <w:p w:rsidR="00935216" w:rsidRPr="00F35AF0" w:rsidRDefault="00935216" w:rsidP="004D021E">
      <w:pPr>
        <w:spacing w:after="0"/>
        <w:rPr>
          <w:szCs w:val="24"/>
        </w:rPr>
      </w:pPr>
      <w:r w:rsidRPr="00F35AF0">
        <w:rPr>
          <w:szCs w:val="24"/>
        </w:rPr>
        <w:t>A villamos áramkör részei.</w:t>
      </w:r>
    </w:p>
    <w:p w:rsidR="00935216" w:rsidRPr="00F35AF0" w:rsidRDefault="00935216" w:rsidP="004D021E">
      <w:pPr>
        <w:spacing w:after="0"/>
        <w:rPr>
          <w:szCs w:val="24"/>
        </w:rPr>
      </w:pPr>
      <w:r w:rsidRPr="00F35AF0">
        <w:rPr>
          <w:szCs w:val="24"/>
        </w:rPr>
        <w:t>Ideális feszültségforrás.</w:t>
      </w:r>
    </w:p>
    <w:p w:rsidR="00935216" w:rsidRPr="00F35AF0" w:rsidRDefault="00935216" w:rsidP="004D021E">
      <w:pPr>
        <w:spacing w:after="0"/>
        <w:rPr>
          <w:szCs w:val="24"/>
        </w:rPr>
      </w:pPr>
      <w:r w:rsidRPr="00F35AF0">
        <w:rPr>
          <w:szCs w:val="24"/>
        </w:rPr>
        <w:t>Fogyasztó.</w:t>
      </w:r>
    </w:p>
    <w:p w:rsidR="00935216" w:rsidRPr="00F35AF0" w:rsidRDefault="00935216" w:rsidP="004D021E">
      <w:pPr>
        <w:spacing w:after="0"/>
        <w:rPr>
          <w:szCs w:val="24"/>
        </w:rPr>
      </w:pPr>
      <w:r w:rsidRPr="00F35AF0">
        <w:rPr>
          <w:szCs w:val="24"/>
        </w:rPr>
        <w:t>Vezeték.</w:t>
      </w:r>
    </w:p>
    <w:p w:rsidR="00935216" w:rsidRPr="00F35AF0" w:rsidRDefault="00935216" w:rsidP="004D021E">
      <w:pPr>
        <w:spacing w:after="0"/>
        <w:rPr>
          <w:szCs w:val="24"/>
        </w:rPr>
      </w:pPr>
      <w:r w:rsidRPr="00F35AF0">
        <w:rPr>
          <w:szCs w:val="24"/>
        </w:rPr>
        <w:t>Villamos ellenállás.</w:t>
      </w:r>
    </w:p>
    <w:p w:rsidR="00935216" w:rsidRPr="00F35AF0" w:rsidRDefault="00935216" w:rsidP="004D021E">
      <w:pPr>
        <w:spacing w:after="0"/>
        <w:rPr>
          <w:szCs w:val="24"/>
        </w:rPr>
      </w:pPr>
      <w:r w:rsidRPr="00F35AF0">
        <w:rPr>
          <w:szCs w:val="24"/>
        </w:rPr>
        <w:t>Ohm törvénye.</w:t>
      </w:r>
    </w:p>
    <w:p w:rsidR="00935216" w:rsidRPr="00F35AF0" w:rsidRDefault="00935216" w:rsidP="004D021E">
      <w:pPr>
        <w:spacing w:after="0"/>
        <w:rPr>
          <w:szCs w:val="24"/>
        </w:rPr>
      </w:pPr>
      <w:r w:rsidRPr="00F35AF0">
        <w:rPr>
          <w:szCs w:val="24"/>
        </w:rPr>
        <w:t>Részfeszültségek és feszültségesés.</w:t>
      </w:r>
    </w:p>
    <w:p w:rsidR="00935216" w:rsidRPr="00F35AF0" w:rsidRDefault="00935216" w:rsidP="004D021E">
      <w:pPr>
        <w:spacing w:after="0"/>
        <w:rPr>
          <w:szCs w:val="24"/>
        </w:rPr>
      </w:pPr>
      <w:r w:rsidRPr="00F35AF0">
        <w:rPr>
          <w:szCs w:val="24"/>
        </w:rPr>
        <w:t>Lineáris ellenállások, jelleggörbéjük.</w:t>
      </w:r>
    </w:p>
    <w:p w:rsidR="00935216" w:rsidRPr="00F35AF0" w:rsidRDefault="00935216" w:rsidP="004D021E">
      <w:pPr>
        <w:spacing w:after="0"/>
        <w:rPr>
          <w:szCs w:val="24"/>
        </w:rPr>
      </w:pPr>
      <w:r w:rsidRPr="00F35AF0">
        <w:rPr>
          <w:szCs w:val="24"/>
        </w:rPr>
        <w:t>Nem lineáris ellenállások, jelleggörbéjük.</w:t>
      </w:r>
    </w:p>
    <w:p w:rsidR="00935216" w:rsidRPr="00F35AF0" w:rsidRDefault="00935216" w:rsidP="004D021E">
      <w:pPr>
        <w:spacing w:after="0"/>
        <w:rPr>
          <w:szCs w:val="24"/>
        </w:rPr>
      </w:pPr>
      <w:r w:rsidRPr="00F35AF0">
        <w:rPr>
          <w:szCs w:val="24"/>
        </w:rPr>
        <w:t>Az anyagok ellenállása, fajlagos ellenállás.</w:t>
      </w:r>
    </w:p>
    <w:p w:rsidR="00935216" w:rsidRPr="00F35AF0" w:rsidRDefault="00935216" w:rsidP="004D021E">
      <w:pPr>
        <w:spacing w:after="0"/>
        <w:rPr>
          <w:szCs w:val="24"/>
        </w:rPr>
      </w:pPr>
      <w:r w:rsidRPr="00F35AF0">
        <w:rPr>
          <w:szCs w:val="24"/>
        </w:rPr>
        <w:t>Az ellenállás hőmérsékletfüggése.</w:t>
      </w:r>
    </w:p>
    <w:p w:rsidR="00935216" w:rsidRPr="00F35AF0" w:rsidRDefault="00935216" w:rsidP="004D021E">
      <w:pPr>
        <w:spacing w:after="0"/>
        <w:rPr>
          <w:szCs w:val="24"/>
        </w:rPr>
      </w:pPr>
      <w:r w:rsidRPr="00F35AF0">
        <w:rPr>
          <w:szCs w:val="24"/>
        </w:rPr>
        <w:tab/>
        <w:t>NTK ellenállások.</w:t>
      </w:r>
    </w:p>
    <w:p w:rsidR="00935216" w:rsidRPr="00F35AF0" w:rsidRDefault="00935216" w:rsidP="004D021E">
      <w:pPr>
        <w:spacing w:after="0"/>
        <w:rPr>
          <w:szCs w:val="24"/>
        </w:rPr>
      </w:pPr>
      <w:r w:rsidRPr="00F35AF0">
        <w:rPr>
          <w:szCs w:val="24"/>
        </w:rPr>
        <w:tab/>
        <w:t>PTK ellenállások.</w:t>
      </w:r>
    </w:p>
    <w:p w:rsidR="00935216" w:rsidRPr="00F35AF0" w:rsidRDefault="00935216" w:rsidP="004D021E">
      <w:pPr>
        <w:spacing w:after="0"/>
        <w:rPr>
          <w:szCs w:val="24"/>
        </w:rPr>
      </w:pPr>
      <w:r w:rsidRPr="00F35AF0">
        <w:rPr>
          <w:szCs w:val="24"/>
        </w:rPr>
        <w:t>Feszültségfüggő ellenállások (VDR).</w:t>
      </w:r>
    </w:p>
    <w:p w:rsidR="00935216" w:rsidRPr="00F35AF0" w:rsidRDefault="00935216" w:rsidP="004D021E">
      <w:pPr>
        <w:spacing w:after="0"/>
        <w:rPr>
          <w:szCs w:val="24"/>
        </w:rPr>
      </w:pPr>
      <w:r w:rsidRPr="00F35AF0">
        <w:rPr>
          <w:szCs w:val="24"/>
        </w:rPr>
        <w:t>Fényfüggő ellenállások (LDR).</w:t>
      </w:r>
    </w:p>
    <w:p w:rsidR="00935216" w:rsidRPr="00F35AF0" w:rsidRDefault="00935216" w:rsidP="004D021E">
      <w:pPr>
        <w:spacing w:after="0"/>
        <w:rPr>
          <w:szCs w:val="24"/>
        </w:rPr>
      </w:pPr>
      <w:r w:rsidRPr="00F35AF0">
        <w:rPr>
          <w:szCs w:val="24"/>
        </w:rPr>
        <w:t>Az ellenállások kialakítása.</w:t>
      </w:r>
    </w:p>
    <w:p w:rsidR="00935216" w:rsidRPr="00F35AF0" w:rsidRDefault="00935216" w:rsidP="004D021E">
      <w:pPr>
        <w:spacing w:after="0"/>
        <w:rPr>
          <w:szCs w:val="24"/>
        </w:rPr>
      </w:pPr>
      <w:r w:rsidRPr="00F35AF0">
        <w:rPr>
          <w:szCs w:val="24"/>
        </w:rPr>
        <w:tab/>
        <w:t>Huzalellenállások.</w:t>
      </w:r>
    </w:p>
    <w:p w:rsidR="00935216" w:rsidRPr="00F35AF0" w:rsidRDefault="00935216" w:rsidP="004D021E">
      <w:pPr>
        <w:spacing w:after="0"/>
        <w:rPr>
          <w:szCs w:val="24"/>
        </w:rPr>
      </w:pPr>
      <w:r w:rsidRPr="00F35AF0">
        <w:rPr>
          <w:szCs w:val="24"/>
        </w:rPr>
        <w:tab/>
        <w:t>Tömörellenállások.</w:t>
      </w:r>
    </w:p>
    <w:p w:rsidR="00935216" w:rsidRPr="00F35AF0" w:rsidRDefault="00935216" w:rsidP="004D021E">
      <w:pPr>
        <w:spacing w:after="0"/>
        <w:rPr>
          <w:szCs w:val="24"/>
        </w:rPr>
      </w:pPr>
      <w:r w:rsidRPr="00F35AF0">
        <w:rPr>
          <w:szCs w:val="24"/>
        </w:rPr>
        <w:tab/>
        <w:t>Rétegellenállások.</w:t>
      </w:r>
    </w:p>
    <w:p w:rsidR="00935216" w:rsidRPr="00F35AF0" w:rsidRDefault="00935216" w:rsidP="004D021E">
      <w:pPr>
        <w:spacing w:after="0"/>
        <w:rPr>
          <w:szCs w:val="24"/>
        </w:rPr>
      </w:pPr>
      <w:r w:rsidRPr="00F35AF0">
        <w:rPr>
          <w:szCs w:val="24"/>
        </w:rPr>
        <w:t>Az ellenállások jelölésmódja.</w:t>
      </w:r>
    </w:p>
    <w:p w:rsidR="00935216" w:rsidRPr="00F35AF0" w:rsidRDefault="00935216" w:rsidP="004D021E">
      <w:pPr>
        <w:spacing w:after="0"/>
        <w:rPr>
          <w:szCs w:val="24"/>
        </w:rPr>
      </w:pPr>
      <w:r w:rsidRPr="00F35AF0">
        <w:rPr>
          <w:szCs w:val="24"/>
        </w:rPr>
        <w:t>Az ellenállások terhelhetősége.</w:t>
      </w:r>
    </w:p>
    <w:p w:rsidR="00935216" w:rsidRPr="00F35AF0" w:rsidRDefault="00935216" w:rsidP="004D021E">
      <w:pPr>
        <w:spacing w:after="0"/>
        <w:rPr>
          <w:szCs w:val="24"/>
        </w:rPr>
      </w:pPr>
      <w:r w:rsidRPr="00F35AF0">
        <w:rPr>
          <w:szCs w:val="24"/>
        </w:rPr>
        <w:t>Villamos munka.</w:t>
      </w:r>
    </w:p>
    <w:p w:rsidR="00935216" w:rsidRPr="00F35AF0" w:rsidRDefault="00935216" w:rsidP="004D021E">
      <w:pPr>
        <w:spacing w:after="0"/>
        <w:rPr>
          <w:szCs w:val="24"/>
        </w:rPr>
      </w:pPr>
      <w:r w:rsidRPr="00F35AF0">
        <w:rPr>
          <w:szCs w:val="24"/>
        </w:rPr>
        <w:t>Villamos teljesítmény.</w:t>
      </w:r>
    </w:p>
    <w:p w:rsidR="00935216" w:rsidRPr="00F35AF0" w:rsidRDefault="00935216" w:rsidP="004D021E">
      <w:pPr>
        <w:spacing w:after="0"/>
        <w:rPr>
          <w:szCs w:val="24"/>
        </w:rPr>
      </w:pPr>
      <w:r w:rsidRPr="00F35AF0">
        <w:rPr>
          <w:szCs w:val="24"/>
        </w:rPr>
        <w:t>A teljesítmény mérése teljesítménymérővel.</w:t>
      </w:r>
    </w:p>
    <w:p w:rsidR="00935216" w:rsidRPr="00F35AF0" w:rsidRDefault="00935216" w:rsidP="004D021E">
      <w:pPr>
        <w:spacing w:after="0"/>
        <w:rPr>
          <w:szCs w:val="24"/>
        </w:rPr>
      </w:pPr>
      <w:r w:rsidRPr="00F35AF0">
        <w:rPr>
          <w:szCs w:val="24"/>
        </w:rPr>
        <w:t>A hatásfok.</w:t>
      </w:r>
    </w:p>
    <w:p w:rsidR="00935216" w:rsidRPr="00F35AF0" w:rsidRDefault="00935216" w:rsidP="004D021E">
      <w:pPr>
        <w:spacing w:after="0"/>
        <w:rPr>
          <w:szCs w:val="24"/>
        </w:rPr>
      </w:pPr>
      <w:r w:rsidRPr="00F35AF0">
        <w:rPr>
          <w:szCs w:val="24"/>
        </w:rPr>
        <w:t>A villamos hálózatok csoportosítása.</w:t>
      </w:r>
    </w:p>
    <w:p w:rsidR="00935216" w:rsidRPr="00F35AF0" w:rsidRDefault="00935216" w:rsidP="004D021E">
      <w:pPr>
        <w:spacing w:after="0"/>
        <w:rPr>
          <w:szCs w:val="24"/>
        </w:rPr>
      </w:pPr>
      <w:r w:rsidRPr="00F35AF0">
        <w:rPr>
          <w:szCs w:val="24"/>
        </w:rPr>
        <w:tab/>
        <w:t>Passzív villamos hálózatok.</w:t>
      </w:r>
    </w:p>
    <w:p w:rsidR="00935216" w:rsidRPr="00F35AF0" w:rsidRDefault="00935216" w:rsidP="004D021E">
      <w:pPr>
        <w:spacing w:after="0"/>
        <w:rPr>
          <w:szCs w:val="24"/>
        </w:rPr>
      </w:pPr>
      <w:r w:rsidRPr="00F35AF0">
        <w:rPr>
          <w:szCs w:val="24"/>
        </w:rPr>
        <w:tab/>
        <w:t>Aktív villamos hálózatok.</w:t>
      </w:r>
    </w:p>
    <w:p w:rsidR="00935216" w:rsidRPr="00F35AF0" w:rsidRDefault="00935216" w:rsidP="004D021E">
      <w:pPr>
        <w:spacing w:after="0"/>
        <w:rPr>
          <w:szCs w:val="24"/>
        </w:rPr>
      </w:pPr>
      <w:r w:rsidRPr="00F35AF0">
        <w:rPr>
          <w:szCs w:val="24"/>
        </w:rPr>
        <w:t>Kirchhoff I. törvénye, a csomóponti törvény.</w:t>
      </w:r>
    </w:p>
    <w:p w:rsidR="00935216" w:rsidRPr="00F35AF0" w:rsidRDefault="00935216" w:rsidP="004D021E">
      <w:pPr>
        <w:spacing w:after="0"/>
        <w:rPr>
          <w:szCs w:val="24"/>
        </w:rPr>
      </w:pPr>
      <w:r w:rsidRPr="00F35AF0">
        <w:rPr>
          <w:szCs w:val="24"/>
        </w:rPr>
        <w:t>Kirchhoff II. törvénye, a huroktörvény.</w:t>
      </w:r>
    </w:p>
    <w:p w:rsidR="00935216" w:rsidRPr="00F35AF0" w:rsidRDefault="00935216" w:rsidP="004D021E">
      <w:pPr>
        <w:spacing w:after="0"/>
        <w:rPr>
          <w:szCs w:val="24"/>
        </w:rPr>
      </w:pPr>
      <w:r w:rsidRPr="00F35AF0">
        <w:rPr>
          <w:szCs w:val="24"/>
        </w:rPr>
        <w:t>Passzív kétpólusú hálózatok eredő ellenállása.</w:t>
      </w:r>
    </w:p>
    <w:p w:rsidR="00935216" w:rsidRPr="00F35AF0" w:rsidRDefault="00935216" w:rsidP="004D021E">
      <w:pPr>
        <w:spacing w:after="0"/>
        <w:rPr>
          <w:szCs w:val="24"/>
        </w:rPr>
      </w:pPr>
      <w:r w:rsidRPr="00F35AF0">
        <w:rPr>
          <w:szCs w:val="24"/>
        </w:rPr>
        <w:tab/>
        <w:t>Sorosan kapcsolt ellenállások eredője.</w:t>
      </w:r>
    </w:p>
    <w:p w:rsidR="00935216" w:rsidRPr="00F35AF0" w:rsidRDefault="00935216" w:rsidP="004D021E">
      <w:pPr>
        <w:spacing w:after="0"/>
        <w:rPr>
          <w:szCs w:val="24"/>
        </w:rPr>
      </w:pPr>
      <w:r w:rsidRPr="00F35AF0">
        <w:rPr>
          <w:szCs w:val="24"/>
        </w:rPr>
        <w:tab/>
        <w:t>Párhuzamosan kapcsolt ellenállások eredője.</w:t>
      </w:r>
    </w:p>
    <w:p w:rsidR="00935216" w:rsidRPr="00F35AF0" w:rsidRDefault="00935216" w:rsidP="004D021E">
      <w:pPr>
        <w:spacing w:after="0"/>
        <w:rPr>
          <w:szCs w:val="24"/>
        </w:rPr>
      </w:pPr>
      <w:r w:rsidRPr="00F35AF0">
        <w:rPr>
          <w:szCs w:val="24"/>
        </w:rPr>
        <w:tab/>
        <w:t>Az ellenállások vegyes kapcsolása.</w:t>
      </w:r>
    </w:p>
    <w:p w:rsidR="00935216" w:rsidRPr="00F35AF0" w:rsidRDefault="00935216" w:rsidP="004D021E">
      <w:pPr>
        <w:spacing w:after="0"/>
        <w:rPr>
          <w:szCs w:val="24"/>
        </w:rPr>
      </w:pPr>
      <w:r w:rsidRPr="00F35AF0">
        <w:rPr>
          <w:szCs w:val="24"/>
        </w:rPr>
        <w:tab/>
        <w:t>Delta-csillag átalakítás.</w:t>
      </w:r>
    </w:p>
    <w:p w:rsidR="00935216" w:rsidRPr="00F35AF0" w:rsidRDefault="00935216" w:rsidP="004D021E">
      <w:pPr>
        <w:spacing w:after="0"/>
        <w:rPr>
          <w:szCs w:val="24"/>
        </w:rPr>
      </w:pPr>
      <w:r w:rsidRPr="00F35AF0">
        <w:rPr>
          <w:szCs w:val="24"/>
        </w:rPr>
        <w:tab/>
        <w:t>Csillag-delta átalakítás</w:t>
      </w:r>
    </w:p>
    <w:p w:rsidR="00935216" w:rsidRPr="00F35AF0" w:rsidRDefault="00935216" w:rsidP="00C53E01">
      <w:pPr>
        <w:tabs>
          <w:tab w:val="left" w:pos="1418"/>
          <w:tab w:val="right" w:pos="9072"/>
        </w:tabs>
        <w:spacing w:after="0"/>
        <w:ind w:left="851"/>
      </w:pPr>
      <w:r w:rsidRPr="00F35AF0">
        <w:rPr>
          <w:szCs w:val="24"/>
        </w:rPr>
        <w:tab/>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Passzív és aktív átalakítók</w:t>
      </w:r>
      <w:r w:rsidRPr="00F35AF0">
        <w:rPr>
          <w:b/>
          <w:i/>
        </w:rPr>
        <w:tab/>
        <w:t>36 óra/36 óra</w:t>
      </w:r>
    </w:p>
    <w:p w:rsidR="00935216" w:rsidRPr="00F35AF0" w:rsidRDefault="00935216" w:rsidP="0026021C">
      <w:pPr>
        <w:spacing w:after="0"/>
        <w:rPr>
          <w:szCs w:val="24"/>
        </w:rPr>
      </w:pPr>
      <w:r w:rsidRPr="00F35AF0">
        <w:rPr>
          <w:szCs w:val="24"/>
        </w:rPr>
        <w:t>Nevezetes passzív villamos hálózatok.</w:t>
      </w:r>
    </w:p>
    <w:p w:rsidR="00935216" w:rsidRPr="00F35AF0" w:rsidRDefault="00935216" w:rsidP="0026021C">
      <w:pPr>
        <w:spacing w:after="0"/>
        <w:rPr>
          <w:szCs w:val="24"/>
        </w:rPr>
      </w:pPr>
      <w:r w:rsidRPr="00F35AF0">
        <w:rPr>
          <w:szCs w:val="24"/>
        </w:rPr>
        <w:t>A feszültségosztás törvénye.</w:t>
      </w:r>
    </w:p>
    <w:p w:rsidR="00935216" w:rsidRPr="00F35AF0" w:rsidRDefault="00935216" w:rsidP="0026021C">
      <w:pPr>
        <w:spacing w:after="0"/>
        <w:rPr>
          <w:szCs w:val="24"/>
        </w:rPr>
      </w:pPr>
      <w:r w:rsidRPr="00F35AF0">
        <w:rPr>
          <w:szCs w:val="24"/>
        </w:rPr>
        <w:t>Terheletlen feszültségosztó.</w:t>
      </w:r>
    </w:p>
    <w:p w:rsidR="00935216" w:rsidRPr="00F35AF0" w:rsidRDefault="00935216" w:rsidP="0026021C">
      <w:pPr>
        <w:spacing w:after="0"/>
        <w:rPr>
          <w:szCs w:val="24"/>
        </w:rPr>
      </w:pPr>
      <w:r w:rsidRPr="00F35AF0">
        <w:rPr>
          <w:szCs w:val="24"/>
        </w:rPr>
        <w:t>Terhelt feszültségosztó.</w:t>
      </w:r>
    </w:p>
    <w:p w:rsidR="00935216" w:rsidRPr="00F35AF0" w:rsidRDefault="00935216" w:rsidP="0026021C">
      <w:pPr>
        <w:spacing w:after="0"/>
        <w:rPr>
          <w:szCs w:val="24"/>
        </w:rPr>
      </w:pPr>
      <w:r w:rsidRPr="00F35AF0">
        <w:rPr>
          <w:szCs w:val="24"/>
        </w:rPr>
        <w:t>Potenciométer.</w:t>
      </w:r>
    </w:p>
    <w:p w:rsidR="00935216" w:rsidRPr="00F35AF0" w:rsidRDefault="00935216" w:rsidP="0026021C">
      <w:pPr>
        <w:spacing w:after="0"/>
        <w:rPr>
          <w:szCs w:val="24"/>
        </w:rPr>
      </w:pPr>
      <w:r w:rsidRPr="00F35AF0">
        <w:rPr>
          <w:szCs w:val="24"/>
        </w:rPr>
        <w:t>A feszültségmérő méréshatárának kiterjesztése.</w:t>
      </w:r>
    </w:p>
    <w:p w:rsidR="00935216" w:rsidRPr="00F35AF0" w:rsidRDefault="00935216" w:rsidP="0026021C">
      <w:pPr>
        <w:spacing w:after="0"/>
        <w:rPr>
          <w:szCs w:val="24"/>
        </w:rPr>
      </w:pPr>
      <w:r w:rsidRPr="00F35AF0">
        <w:rPr>
          <w:szCs w:val="24"/>
        </w:rPr>
        <w:t>Az áramosztás törvénye.</w:t>
      </w:r>
    </w:p>
    <w:p w:rsidR="00935216" w:rsidRPr="00F35AF0" w:rsidRDefault="00935216" w:rsidP="0026021C">
      <w:pPr>
        <w:spacing w:after="0"/>
        <w:rPr>
          <w:szCs w:val="24"/>
        </w:rPr>
      </w:pPr>
      <w:r w:rsidRPr="00F35AF0">
        <w:rPr>
          <w:szCs w:val="24"/>
        </w:rPr>
        <w:t>Az áramosztó.</w:t>
      </w:r>
    </w:p>
    <w:p w:rsidR="00935216" w:rsidRPr="00F35AF0" w:rsidRDefault="00935216" w:rsidP="0026021C">
      <w:pPr>
        <w:spacing w:after="0"/>
        <w:rPr>
          <w:szCs w:val="24"/>
        </w:rPr>
      </w:pPr>
      <w:r w:rsidRPr="00F35AF0">
        <w:rPr>
          <w:szCs w:val="24"/>
        </w:rPr>
        <w:t>Az árammérő méréshatárának kiterjesztése.</w:t>
      </w:r>
    </w:p>
    <w:p w:rsidR="00935216" w:rsidRPr="00F35AF0" w:rsidRDefault="00935216" w:rsidP="0026021C">
      <w:pPr>
        <w:spacing w:after="0"/>
        <w:rPr>
          <w:szCs w:val="24"/>
        </w:rPr>
      </w:pPr>
      <w:proofErr w:type="spellStart"/>
      <w:r w:rsidRPr="00F35AF0">
        <w:rPr>
          <w:szCs w:val="24"/>
        </w:rPr>
        <w:lastRenderedPageBreak/>
        <w:t>Wheatstone-híd</w:t>
      </w:r>
      <w:proofErr w:type="spellEnd"/>
      <w:r w:rsidRPr="00F35AF0">
        <w:rPr>
          <w:szCs w:val="24"/>
        </w:rPr>
        <w:t>.</w:t>
      </w:r>
    </w:p>
    <w:p w:rsidR="00935216" w:rsidRPr="00F35AF0" w:rsidRDefault="00935216" w:rsidP="0026021C">
      <w:pPr>
        <w:spacing w:after="0"/>
        <w:rPr>
          <w:szCs w:val="24"/>
        </w:rPr>
      </w:pPr>
      <w:r w:rsidRPr="00F35AF0">
        <w:rPr>
          <w:szCs w:val="24"/>
        </w:rPr>
        <w:t xml:space="preserve">Ellenállás mérése </w:t>
      </w:r>
      <w:proofErr w:type="spellStart"/>
      <w:r w:rsidRPr="00F35AF0">
        <w:rPr>
          <w:szCs w:val="24"/>
        </w:rPr>
        <w:t>Wheatstone-híddal</w:t>
      </w:r>
      <w:proofErr w:type="spellEnd"/>
      <w:r w:rsidRPr="00F35AF0">
        <w:rPr>
          <w:szCs w:val="24"/>
        </w:rPr>
        <w:t>.</w:t>
      </w:r>
    </w:p>
    <w:p w:rsidR="00935216" w:rsidRPr="00F35AF0" w:rsidRDefault="00935216" w:rsidP="0026021C">
      <w:pPr>
        <w:spacing w:after="0"/>
        <w:rPr>
          <w:szCs w:val="24"/>
        </w:rPr>
      </w:pPr>
      <w:r w:rsidRPr="00F35AF0">
        <w:rPr>
          <w:szCs w:val="24"/>
        </w:rPr>
        <w:t>Aktív villamos hálózatok.</w:t>
      </w:r>
    </w:p>
    <w:p w:rsidR="00935216" w:rsidRPr="00F35AF0" w:rsidRDefault="00935216" w:rsidP="0026021C">
      <w:pPr>
        <w:spacing w:after="0"/>
        <w:rPr>
          <w:szCs w:val="24"/>
        </w:rPr>
      </w:pPr>
      <w:r w:rsidRPr="00F35AF0">
        <w:rPr>
          <w:szCs w:val="24"/>
        </w:rPr>
        <w:t>Az ideális feszültséggenerátor.</w:t>
      </w:r>
    </w:p>
    <w:p w:rsidR="00935216" w:rsidRPr="00F35AF0" w:rsidRDefault="00935216" w:rsidP="0026021C">
      <w:pPr>
        <w:spacing w:after="0"/>
        <w:rPr>
          <w:szCs w:val="24"/>
        </w:rPr>
      </w:pPr>
      <w:r w:rsidRPr="00F35AF0">
        <w:rPr>
          <w:szCs w:val="24"/>
        </w:rPr>
        <w:t>A valóságos feszültséggenerátor.</w:t>
      </w:r>
    </w:p>
    <w:p w:rsidR="00935216" w:rsidRPr="00F35AF0" w:rsidRDefault="00935216" w:rsidP="0026021C">
      <w:pPr>
        <w:spacing w:after="0"/>
        <w:rPr>
          <w:szCs w:val="24"/>
        </w:rPr>
      </w:pPr>
      <w:r w:rsidRPr="00F35AF0">
        <w:rPr>
          <w:szCs w:val="24"/>
        </w:rPr>
        <w:t>Az ideális áramgenerátor.</w:t>
      </w:r>
    </w:p>
    <w:p w:rsidR="00935216" w:rsidRPr="00F35AF0" w:rsidRDefault="00935216" w:rsidP="0026021C">
      <w:pPr>
        <w:spacing w:after="0"/>
        <w:rPr>
          <w:szCs w:val="24"/>
        </w:rPr>
      </w:pPr>
      <w:r w:rsidRPr="00F35AF0">
        <w:rPr>
          <w:szCs w:val="24"/>
        </w:rPr>
        <w:t>A valóságos áramgenerátor.</w:t>
      </w:r>
    </w:p>
    <w:p w:rsidR="00935216" w:rsidRPr="00F35AF0" w:rsidRDefault="00935216" w:rsidP="0026021C">
      <w:pPr>
        <w:spacing w:after="0"/>
        <w:rPr>
          <w:szCs w:val="24"/>
        </w:rPr>
      </w:pPr>
      <w:r w:rsidRPr="00F35AF0">
        <w:rPr>
          <w:szCs w:val="24"/>
        </w:rPr>
        <w:t>Feszültséggenerátorok üzemállapotai.</w:t>
      </w:r>
    </w:p>
    <w:p w:rsidR="00935216" w:rsidRPr="00F35AF0" w:rsidRDefault="00935216" w:rsidP="0026021C">
      <w:pPr>
        <w:spacing w:after="0"/>
        <w:rPr>
          <w:szCs w:val="24"/>
        </w:rPr>
      </w:pPr>
      <w:proofErr w:type="spellStart"/>
      <w:r w:rsidRPr="00F35AF0">
        <w:rPr>
          <w:szCs w:val="24"/>
        </w:rPr>
        <w:t>Üresjárás</w:t>
      </w:r>
      <w:proofErr w:type="spellEnd"/>
      <w:r w:rsidRPr="00F35AF0">
        <w:rPr>
          <w:szCs w:val="24"/>
        </w:rPr>
        <w:t>.</w:t>
      </w:r>
    </w:p>
    <w:p w:rsidR="00935216" w:rsidRPr="00F35AF0" w:rsidRDefault="00935216" w:rsidP="0026021C">
      <w:pPr>
        <w:spacing w:after="0"/>
        <w:rPr>
          <w:szCs w:val="24"/>
        </w:rPr>
      </w:pPr>
      <w:proofErr w:type="spellStart"/>
      <w:r w:rsidRPr="00F35AF0">
        <w:rPr>
          <w:szCs w:val="24"/>
        </w:rPr>
        <w:t>Rövidrezárás</w:t>
      </w:r>
      <w:proofErr w:type="spellEnd"/>
      <w:r w:rsidRPr="00F35AF0">
        <w:rPr>
          <w:szCs w:val="24"/>
        </w:rPr>
        <w:t>.</w:t>
      </w:r>
    </w:p>
    <w:p w:rsidR="00935216" w:rsidRPr="00F35AF0" w:rsidRDefault="00935216" w:rsidP="0026021C">
      <w:pPr>
        <w:spacing w:after="0"/>
        <w:rPr>
          <w:szCs w:val="24"/>
        </w:rPr>
      </w:pPr>
      <w:r w:rsidRPr="00F35AF0">
        <w:rPr>
          <w:szCs w:val="24"/>
        </w:rPr>
        <w:t>Terhelési állapot.</w:t>
      </w:r>
    </w:p>
    <w:p w:rsidR="00935216" w:rsidRPr="00F35AF0" w:rsidRDefault="00935216" w:rsidP="0026021C">
      <w:pPr>
        <w:spacing w:after="0"/>
        <w:rPr>
          <w:szCs w:val="24"/>
        </w:rPr>
      </w:pPr>
      <w:r w:rsidRPr="00F35AF0">
        <w:rPr>
          <w:szCs w:val="24"/>
        </w:rPr>
        <w:t xml:space="preserve">Generátorok belső ellenállásnak meghatározása. </w:t>
      </w:r>
    </w:p>
    <w:p w:rsidR="00935216" w:rsidRPr="00F35AF0" w:rsidRDefault="00935216" w:rsidP="0026021C">
      <w:pPr>
        <w:spacing w:after="0"/>
        <w:rPr>
          <w:szCs w:val="24"/>
        </w:rPr>
      </w:pPr>
      <w:r w:rsidRPr="00F35AF0">
        <w:rPr>
          <w:szCs w:val="24"/>
        </w:rPr>
        <w:t>A belső ellenállásnak meghatározása feszültség és áramerősség mérésével.</w:t>
      </w:r>
    </w:p>
    <w:p w:rsidR="00935216" w:rsidRPr="00F35AF0" w:rsidRDefault="00935216" w:rsidP="0026021C">
      <w:pPr>
        <w:spacing w:after="0"/>
        <w:rPr>
          <w:szCs w:val="24"/>
        </w:rPr>
      </w:pPr>
      <w:r w:rsidRPr="00F35AF0">
        <w:rPr>
          <w:szCs w:val="24"/>
        </w:rPr>
        <w:t>Belső ellenállás meghatározása ismert terhelő-ellenállás esetén.</w:t>
      </w:r>
    </w:p>
    <w:p w:rsidR="00935216" w:rsidRPr="00F35AF0" w:rsidRDefault="00935216" w:rsidP="0026021C">
      <w:pPr>
        <w:spacing w:after="0"/>
        <w:rPr>
          <w:szCs w:val="24"/>
        </w:rPr>
      </w:pPr>
      <w:r w:rsidRPr="00F35AF0">
        <w:rPr>
          <w:szCs w:val="24"/>
        </w:rPr>
        <w:t xml:space="preserve">Belső ellenállás meghatározása az </w:t>
      </w:r>
      <w:proofErr w:type="spellStart"/>
      <w:r w:rsidRPr="00F35AF0">
        <w:rPr>
          <w:szCs w:val="24"/>
        </w:rPr>
        <w:t>üresjárási</w:t>
      </w:r>
      <w:proofErr w:type="spellEnd"/>
      <w:r w:rsidRPr="00F35AF0">
        <w:rPr>
          <w:szCs w:val="24"/>
        </w:rPr>
        <w:t xml:space="preserve"> és a kapocsfeszültséggel.</w:t>
      </w:r>
    </w:p>
    <w:p w:rsidR="00935216" w:rsidRPr="00F35AF0" w:rsidRDefault="00935216" w:rsidP="0026021C">
      <w:pPr>
        <w:spacing w:after="0"/>
        <w:rPr>
          <w:szCs w:val="24"/>
        </w:rPr>
      </w:pPr>
      <w:r w:rsidRPr="00F35AF0">
        <w:rPr>
          <w:szCs w:val="24"/>
        </w:rPr>
        <w:t>Feszültséggenerátorok kapcsolásai.</w:t>
      </w:r>
    </w:p>
    <w:p w:rsidR="00935216" w:rsidRPr="00F35AF0" w:rsidRDefault="00935216" w:rsidP="0026021C">
      <w:pPr>
        <w:spacing w:after="0"/>
        <w:rPr>
          <w:szCs w:val="24"/>
        </w:rPr>
      </w:pPr>
      <w:r w:rsidRPr="00F35AF0">
        <w:rPr>
          <w:szCs w:val="24"/>
        </w:rPr>
        <w:t>Feszültséggenerátorok sorba kapcsolása.</w:t>
      </w:r>
    </w:p>
    <w:p w:rsidR="00935216" w:rsidRPr="00F35AF0" w:rsidRDefault="00935216" w:rsidP="0026021C">
      <w:pPr>
        <w:spacing w:after="0"/>
        <w:rPr>
          <w:szCs w:val="24"/>
        </w:rPr>
      </w:pPr>
      <w:r w:rsidRPr="00F35AF0">
        <w:rPr>
          <w:szCs w:val="24"/>
        </w:rPr>
        <w:t>Feszültséggenerátorok ellenkapcsolása.</w:t>
      </w:r>
    </w:p>
    <w:p w:rsidR="00935216" w:rsidRPr="00F35AF0" w:rsidRDefault="00935216" w:rsidP="0026021C">
      <w:pPr>
        <w:spacing w:after="0"/>
        <w:rPr>
          <w:szCs w:val="24"/>
        </w:rPr>
      </w:pPr>
      <w:r w:rsidRPr="00F35AF0">
        <w:rPr>
          <w:szCs w:val="24"/>
        </w:rPr>
        <w:t>Feszültséggenerátorok párhuzamos kapcsolása.</w:t>
      </w:r>
    </w:p>
    <w:p w:rsidR="00935216" w:rsidRPr="00F35AF0" w:rsidRDefault="00935216" w:rsidP="0026021C">
      <w:pPr>
        <w:spacing w:after="0"/>
        <w:rPr>
          <w:szCs w:val="24"/>
        </w:rPr>
      </w:pPr>
      <w:r w:rsidRPr="00F35AF0">
        <w:rPr>
          <w:szCs w:val="24"/>
        </w:rPr>
        <w:t>A kiegyenlítő áram meghatározása.</w:t>
      </w:r>
    </w:p>
    <w:p w:rsidR="00935216" w:rsidRPr="00F35AF0" w:rsidRDefault="00935216" w:rsidP="0026021C">
      <w:pPr>
        <w:spacing w:after="0"/>
        <w:rPr>
          <w:szCs w:val="24"/>
        </w:rPr>
      </w:pPr>
      <w:r w:rsidRPr="00F35AF0">
        <w:rPr>
          <w:szCs w:val="24"/>
        </w:rPr>
        <w:t>Feszültségforrások vegyes kapcsolása.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A villamos áram hatásai</w:t>
      </w:r>
      <w:r w:rsidRPr="00F35AF0">
        <w:rPr>
          <w:b/>
          <w:i/>
        </w:rPr>
        <w:tab/>
        <w:t>12 óra/12 óra</w:t>
      </w:r>
    </w:p>
    <w:p w:rsidR="00935216" w:rsidRPr="00F35AF0" w:rsidRDefault="00935216" w:rsidP="0026021C">
      <w:pPr>
        <w:spacing w:after="0"/>
        <w:rPr>
          <w:szCs w:val="24"/>
        </w:rPr>
      </w:pPr>
      <w:r w:rsidRPr="00F35AF0">
        <w:rPr>
          <w:szCs w:val="24"/>
        </w:rPr>
        <w:t>A villamos áram hatásai.</w:t>
      </w:r>
    </w:p>
    <w:p w:rsidR="00935216" w:rsidRPr="00F35AF0" w:rsidRDefault="00935216" w:rsidP="0026021C">
      <w:pPr>
        <w:spacing w:after="0"/>
        <w:rPr>
          <w:szCs w:val="24"/>
        </w:rPr>
      </w:pPr>
      <w:r w:rsidRPr="00F35AF0">
        <w:rPr>
          <w:szCs w:val="24"/>
        </w:rPr>
        <w:t xml:space="preserve">A villamos áram hőhatása. </w:t>
      </w:r>
    </w:p>
    <w:p w:rsidR="00935216" w:rsidRPr="00F35AF0" w:rsidRDefault="00935216" w:rsidP="0026021C">
      <w:pPr>
        <w:spacing w:after="0"/>
        <w:rPr>
          <w:szCs w:val="24"/>
        </w:rPr>
      </w:pPr>
      <w:r w:rsidRPr="00F35AF0">
        <w:rPr>
          <w:szCs w:val="24"/>
        </w:rPr>
        <w:t>Kapcsolat a villamos energia és a hőenergia között.</w:t>
      </w:r>
    </w:p>
    <w:p w:rsidR="00935216" w:rsidRPr="00F35AF0" w:rsidRDefault="00935216" w:rsidP="0026021C">
      <w:pPr>
        <w:spacing w:after="0"/>
        <w:rPr>
          <w:szCs w:val="24"/>
        </w:rPr>
      </w:pPr>
      <w:r w:rsidRPr="00F35AF0">
        <w:rPr>
          <w:szCs w:val="24"/>
        </w:rPr>
        <w:t>A villamos munka. Jele, mértékegysége.</w:t>
      </w:r>
    </w:p>
    <w:p w:rsidR="00935216" w:rsidRPr="00F35AF0" w:rsidRDefault="00935216" w:rsidP="0026021C">
      <w:pPr>
        <w:spacing w:after="0"/>
        <w:rPr>
          <w:szCs w:val="24"/>
        </w:rPr>
      </w:pPr>
      <w:r w:rsidRPr="00F35AF0">
        <w:rPr>
          <w:szCs w:val="24"/>
        </w:rPr>
        <w:t xml:space="preserve">Fajlagos </w:t>
      </w:r>
      <w:proofErr w:type="spellStart"/>
      <w:r w:rsidRPr="00F35AF0">
        <w:rPr>
          <w:szCs w:val="24"/>
        </w:rPr>
        <w:t>hőkapacitás</w:t>
      </w:r>
      <w:proofErr w:type="spellEnd"/>
      <w:r w:rsidRPr="00F35AF0">
        <w:rPr>
          <w:szCs w:val="24"/>
        </w:rPr>
        <w:t>, fajhő.</w:t>
      </w:r>
    </w:p>
    <w:p w:rsidR="00935216" w:rsidRPr="00F35AF0" w:rsidRDefault="00935216" w:rsidP="0026021C">
      <w:pPr>
        <w:spacing w:after="0"/>
        <w:rPr>
          <w:szCs w:val="24"/>
        </w:rPr>
      </w:pPr>
      <w:r w:rsidRPr="00F35AF0">
        <w:rPr>
          <w:szCs w:val="24"/>
        </w:rPr>
        <w:t>Testek melegedése.</w:t>
      </w:r>
    </w:p>
    <w:p w:rsidR="00935216" w:rsidRPr="00F35AF0" w:rsidRDefault="00935216" w:rsidP="0026021C">
      <w:pPr>
        <w:spacing w:after="0"/>
        <w:rPr>
          <w:szCs w:val="24"/>
        </w:rPr>
      </w:pPr>
      <w:r w:rsidRPr="00F35AF0">
        <w:rPr>
          <w:szCs w:val="24"/>
        </w:rPr>
        <w:t>A hő terjedése.</w:t>
      </w:r>
    </w:p>
    <w:p w:rsidR="00935216" w:rsidRPr="00F35AF0" w:rsidRDefault="00935216" w:rsidP="0026021C">
      <w:pPr>
        <w:spacing w:after="0"/>
        <w:rPr>
          <w:szCs w:val="24"/>
        </w:rPr>
      </w:pPr>
      <w:r w:rsidRPr="00F35AF0">
        <w:rPr>
          <w:szCs w:val="24"/>
        </w:rPr>
        <w:t xml:space="preserve">A </w:t>
      </w:r>
      <w:proofErr w:type="gramStart"/>
      <w:r w:rsidRPr="00F35AF0">
        <w:rPr>
          <w:szCs w:val="24"/>
        </w:rPr>
        <w:t>hőhatás jellemző</w:t>
      </w:r>
      <w:proofErr w:type="gramEnd"/>
      <w:r w:rsidRPr="00F35AF0">
        <w:rPr>
          <w:szCs w:val="24"/>
        </w:rPr>
        <w:t xml:space="preserve"> alkalmazásai. </w:t>
      </w:r>
    </w:p>
    <w:p w:rsidR="00935216" w:rsidRPr="00F35AF0" w:rsidRDefault="00935216" w:rsidP="0026021C">
      <w:pPr>
        <w:spacing w:after="0"/>
        <w:rPr>
          <w:szCs w:val="24"/>
        </w:rPr>
      </w:pPr>
      <w:r w:rsidRPr="00F35AF0">
        <w:rPr>
          <w:szCs w:val="24"/>
        </w:rPr>
        <w:t>Fűtés és melegítés.</w:t>
      </w:r>
    </w:p>
    <w:p w:rsidR="00935216" w:rsidRPr="00F35AF0" w:rsidRDefault="00935216" w:rsidP="0026021C">
      <w:pPr>
        <w:spacing w:after="0"/>
        <w:rPr>
          <w:szCs w:val="24"/>
        </w:rPr>
      </w:pPr>
      <w:r w:rsidRPr="00F35AF0">
        <w:rPr>
          <w:szCs w:val="24"/>
        </w:rPr>
        <w:t>Izzólámpa.</w:t>
      </w:r>
    </w:p>
    <w:p w:rsidR="00935216" w:rsidRPr="00F35AF0" w:rsidRDefault="00935216" w:rsidP="0026021C">
      <w:pPr>
        <w:spacing w:after="0"/>
        <w:rPr>
          <w:szCs w:val="24"/>
        </w:rPr>
      </w:pPr>
      <w:r w:rsidRPr="00F35AF0">
        <w:rPr>
          <w:szCs w:val="24"/>
        </w:rPr>
        <w:t>Olvadóbiztosító.</w:t>
      </w:r>
    </w:p>
    <w:p w:rsidR="00935216" w:rsidRPr="00F35AF0" w:rsidRDefault="00935216" w:rsidP="0026021C">
      <w:pPr>
        <w:spacing w:after="0"/>
        <w:rPr>
          <w:szCs w:val="24"/>
        </w:rPr>
      </w:pPr>
      <w:r w:rsidRPr="00F35AF0">
        <w:rPr>
          <w:szCs w:val="24"/>
        </w:rPr>
        <w:t>A vezeték méretezése feszültségesésre, melegedésre.</w:t>
      </w:r>
    </w:p>
    <w:p w:rsidR="00935216" w:rsidRPr="00F35AF0" w:rsidRDefault="00935216" w:rsidP="0026021C">
      <w:pPr>
        <w:spacing w:after="0"/>
        <w:rPr>
          <w:szCs w:val="24"/>
        </w:rPr>
      </w:pPr>
      <w:r w:rsidRPr="00F35AF0">
        <w:rPr>
          <w:szCs w:val="24"/>
        </w:rPr>
        <w:t>A villamos áram fényhatása.</w:t>
      </w:r>
    </w:p>
    <w:p w:rsidR="00935216" w:rsidRPr="00F35AF0" w:rsidRDefault="00935216" w:rsidP="0026021C">
      <w:pPr>
        <w:spacing w:after="0"/>
        <w:rPr>
          <w:szCs w:val="24"/>
        </w:rPr>
      </w:pPr>
      <w:r w:rsidRPr="00F35AF0">
        <w:rPr>
          <w:szCs w:val="24"/>
        </w:rPr>
        <w:t>Izzólámpa.</w:t>
      </w:r>
    </w:p>
    <w:p w:rsidR="00935216" w:rsidRPr="00F35AF0" w:rsidRDefault="00935216" w:rsidP="0026021C">
      <w:pPr>
        <w:spacing w:after="0"/>
        <w:rPr>
          <w:szCs w:val="24"/>
        </w:rPr>
      </w:pPr>
      <w:r w:rsidRPr="00F35AF0">
        <w:rPr>
          <w:szCs w:val="24"/>
        </w:rPr>
        <w:t>Fénycső.</w:t>
      </w:r>
    </w:p>
    <w:p w:rsidR="00935216" w:rsidRPr="00F35AF0" w:rsidRDefault="00935216" w:rsidP="0026021C">
      <w:pPr>
        <w:spacing w:after="0"/>
        <w:rPr>
          <w:szCs w:val="24"/>
        </w:rPr>
      </w:pPr>
      <w:r w:rsidRPr="00F35AF0">
        <w:rPr>
          <w:szCs w:val="24"/>
        </w:rPr>
        <w:t>A villamos áram vegyi hatása.</w:t>
      </w:r>
    </w:p>
    <w:p w:rsidR="00935216" w:rsidRPr="00F35AF0" w:rsidRDefault="00935216" w:rsidP="0026021C">
      <w:pPr>
        <w:spacing w:after="0"/>
        <w:rPr>
          <w:szCs w:val="24"/>
        </w:rPr>
      </w:pPr>
      <w:r w:rsidRPr="00F35AF0">
        <w:rPr>
          <w:szCs w:val="24"/>
        </w:rPr>
        <w:t>Folyadékok vezetése.</w:t>
      </w:r>
    </w:p>
    <w:p w:rsidR="00935216" w:rsidRPr="00F35AF0" w:rsidRDefault="00935216" w:rsidP="0026021C">
      <w:pPr>
        <w:spacing w:after="0"/>
        <w:rPr>
          <w:szCs w:val="24"/>
        </w:rPr>
      </w:pPr>
      <w:r w:rsidRPr="00F35AF0">
        <w:rPr>
          <w:szCs w:val="24"/>
        </w:rPr>
        <w:t>Faraday törvénye.</w:t>
      </w:r>
    </w:p>
    <w:p w:rsidR="00935216" w:rsidRPr="00F35AF0" w:rsidRDefault="00935216" w:rsidP="0026021C">
      <w:pPr>
        <w:spacing w:after="0"/>
        <w:rPr>
          <w:szCs w:val="24"/>
        </w:rPr>
      </w:pPr>
      <w:r w:rsidRPr="00F35AF0">
        <w:rPr>
          <w:szCs w:val="24"/>
        </w:rPr>
        <w:t xml:space="preserve">Az </w:t>
      </w:r>
      <w:proofErr w:type="gramStart"/>
      <w:r w:rsidRPr="00F35AF0">
        <w:rPr>
          <w:szCs w:val="24"/>
        </w:rPr>
        <w:t>elektrolízis jellemző</w:t>
      </w:r>
      <w:proofErr w:type="gramEnd"/>
      <w:r w:rsidRPr="00F35AF0">
        <w:rPr>
          <w:szCs w:val="24"/>
        </w:rPr>
        <w:t xml:space="preserve"> felhasználása.</w:t>
      </w:r>
    </w:p>
    <w:p w:rsidR="00935216" w:rsidRPr="00F35AF0" w:rsidRDefault="00935216" w:rsidP="0026021C">
      <w:pPr>
        <w:spacing w:after="0"/>
        <w:rPr>
          <w:szCs w:val="24"/>
        </w:rPr>
      </w:pPr>
      <w:r w:rsidRPr="00F35AF0">
        <w:rPr>
          <w:szCs w:val="24"/>
        </w:rPr>
        <w:t>Rézgyártás.</w:t>
      </w:r>
    </w:p>
    <w:p w:rsidR="00935216" w:rsidRPr="00F35AF0" w:rsidRDefault="00935216" w:rsidP="0026021C">
      <w:pPr>
        <w:spacing w:after="0"/>
        <w:rPr>
          <w:szCs w:val="24"/>
        </w:rPr>
      </w:pPr>
      <w:r w:rsidRPr="00F35AF0">
        <w:rPr>
          <w:szCs w:val="24"/>
        </w:rPr>
        <w:t>Alumíniumgyártás.</w:t>
      </w:r>
    </w:p>
    <w:p w:rsidR="00935216" w:rsidRPr="00F35AF0" w:rsidRDefault="00935216" w:rsidP="0026021C">
      <w:pPr>
        <w:spacing w:after="0"/>
        <w:rPr>
          <w:szCs w:val="24"/>
        </w:rPr>
      </w:pPr>
      <w:r w:rsidRPr="00F35AF0">
        <w:rPr>
          <w:szCs w:val="24"/>
        </w:rPr>
        <w:t>Eloxálás.</w:t>
      </w:r>
    </w:p>
    <w:p w:rsidR="00935216" w:rsidRPr="00F35AF0" w:rsidRDefault="00935216" w:rsidP="0026021C">
      <w:pPr>
        <w:spacing w:after="0"/>
        <w:rPr>
          <w:szCs w:val="24"/>
        </w:rPr>
      </w:pPr>
      <w:r w:rsidRPr="00F35AF0">
        <w:rPr>
          <w:szCs w:val="24"/>
        </w:rPr>
        <w:t>Galvanizálás.</w:t>
      </w:r>
    </w:p>
    <w:p w:rsidR="00935216" w:rsidRPr="00F35AF0" w:rsidRDefault="00935216" w:rsidP="0026021C">
      <w:pPr>
        <w:spacing w:after="0"/>
        <w:rPr>
          <w:szCs w:val="24"/>
        </w:rPr>
      </w:pPr>
      <w:r w:rsidRPr="00F35AF0">
        <w:rPr>
          <w:szCs w:val="24"/>
        </w:rPr>
        <w:t>Galvánelemek.</w:t>
      </w:r>
    </w:p>
    <w:p w:rsidR="00935216" w:rsidRPr="00F35AF0" w:rsidRDefault="00935216" w:rsidP="0026021C">
      <w:pPr>
        <w:spacing w:after="0"/>
        <w:rPr>
          <w:szCs w:val="24"/>
        </w:rPr>
      </w:pPr>
      <w:r w:rsidRPr="00F35AF0">
        <w:rPr>
          <w:szCs w:val="24"/>
        </w:rPr>
        <w:t>A galvánelem működési elve.</w:t>
      </w:r>
    </w:p>
    <w:p w:rsidR="00935216" w:rsidRPr="00F35AF0" w:rsidRDefault="00935216" w:rsidP="0026021C">
      <w:pPr>
        <w:spacing w:after="0"/>
        <w:rPr>
          <w:szCs w:val="24"/>
        </w:rPr>
      </w:pPr>
      <w:r w:rsidRPr="00F35AF0">
        <w:rPr>
          <w:szCs w:val="24"/>
        </w:rPr>
        <w:t>Szárazelem és más galvánelemek.</w:t>
      </w:r>
    </w:p>
    <w:p w:rsidR="00935216" w:rsidRPr="00F35AF0" w:rsidRDefault="00935216" w:rsidP="0026021C">
      <w:pPr>
        <w:spacing w:after="0"/>
        <w:rPr>
          <w:szCs w:val="24"/>
        </w:rPr>
      </w:pPr>
      <w:r w:rsidRPr="00F35AF0">
        <w:rPr>
          <w:szCs w:val="24"/>
        </w:rPr>
        <w:t>Akkumulátorok.</w:t>
      </w:r>
    </w:p>
    <w:p w:rsidR="00935216" w:rsidRPr="00F35AF0" w:rsidRDefault="00935216" w:rsidP="0026021C">
      <w:pPr>
        <w:spacing w:after="0"/>
        <w:rPr>
          <w:szCs w:val="24"/>
        </w:rPr>
      </w:pPr>
      <w:r w:rsidRPr="00F35AF0">
        <w:rPr>
          <w:szCs w:val="24"/>
        </w:rPr>
        <w:lastRenderedPageBreak/>
        <w:t>Az akkumulátorok működési elve.</w:t>
      </w:r>
    </w:p>
    <w:p w:rsidR="00935216" w:rsidRPr="00F35AF0" w:rsidRDefault="00935216" w:rsidP="0026021C">
      <w:pPr>
        <w:spacing w:after="0"/>
        <w:rPr>
          <w:szCs w:val="24"/>
        </w:rPr>
      </w:pPr>
      <w:r w:rsidRPr="00F35AF0">
        <w:rPr>
          <w:szCs w:val="24"/>
        </w:rPr>
        <w:t>Savas akkumulátorok.</w:t>
      </w:r>
    </w:p>
    <w:p w:rsidR="00935216" w:rsidRPr="00F35AF0" w:rsidRDefault="00935216" w:rsidP="0026021C">
      <w:pPr>
        <w:spacing w:after="0"/>
        <w:rPr>
          <w:szCs w:val="24"/>
        </w:rPr>
      </w:pPr>
      <w:r w:rsidRPr="00F35AF0">
        <w:rPr>
          <w:szCs w:val="24"/>
        </w:rPr>
        <w:t>Zselés akkumulátorok.</w:t>
      </w:r>
    </w:p>
    <w:p w:rsidR="00935216" w:rsidRPr="00F35AF0" w:rsidRDefault="00935216" w:rsidP="0026021C">
      <w:pPr>
        <w:spacing w:after="0"/>
        <w:rPr>
          <w:szCs w:val="24"/>
        </w:rPr>
      </w:pPr>
      <w:r w:rsidRPr="00F35AF0">
        <w:rPr>
          <w:szCs w:val="24"/>
        </w:rPr>
        <w:t>Lúgos akkumulátorok.</w:t>
      </w:r>
    </w:p>
    <w:p w:rsidR="00935216" w:rsidRPr="00F35AF0" w:rsidRDefault="00935216" w:rsidP="0026021C">
      <w:pPr>
        <w:spacing w:after="0"/>
        <w:rPr>
          <w:szCs w:val="24"/>
        </w:rPr>
      </w:pPr>
      <w:r w:rsidRPr="00F35AF0">
        <w:rPr>
          <w:szCs w:val="24"/>
        </w:rPr>
        <w:t>Akkumulátorok jellemzői.</w:t>
      </w:r>
    </w:p>
    <w:p w:rsidR="00935216" w:rsidRPr="00F35AF0" w:rsidRDefault="00935216" w:rsidP="0026021C">
      <w:pPr>
        <w:spacing w:after="0"/>
        <w:rPr>
          <w:szCs w:val="24"/>
        </w:rPr>
      </w:pPr>
      <w:r w:rsidRPr="00F35AF0">
        <w:rPr>
          <w:szCs w:val="24"/>
        </w:rPr>
        <w:t>Tüzelőanyag-cellák.</w:t>
      </w:r>
    </w:p>
    <w:p w:rsidR="00935216" w:rsidRPr="00F35AF0" w:rsidRDefault="00935216" w:rsidP="0026021C">
      <w:pPr>
        <w:spacing w:after="0"/>
        <w:rPr>
          <w:szCs w:val="24"/>
        </w:rPr>
      </w:pPr>
      <w:r w:rsidRPr="00F35AF0">
        <w:rPr>
          <w:szCs w:val="24"/>
        </w:rPr>
        <w:t>Korrózió.</w:t>
      </w:r>
    </w:p>
    <w:p w:rsidR="00935216" w:rsidRPr="00F35AF0" w:rsidRDefault="00935216" w:rsidP="0026021C">
      <w:pPr>
        <w:spacing w:after="0"/>
        <w:rPr>
          <w:szCs w:val="24"/>
        </w:rPr>
      </w:pPr>
      <w:r w:rsidRPr="00F35AF0">
        <w:rPr>
          <w:szCs w:val="24"/>
        </w:rPr>
        <w:tab/>
        <w:t>A villamos áram mágneses hatás.</w:t>
      </w:r>
    </w:p>
    <w:p w:rsidR="00935216" w:rsidRPr="00F35AF0" w:rsidRDefault="00935216" w:rsidP="0026021C">
      <w:pPr>
        <w:spacing w:after="0"/>
        <w:rPr>
          <w:szCs w:val="24"/>
        </w:rPr>
      </w:pPr>
      <w:r w:rsidRPr="00F35AF0">
        <w:rPr>
          <w:szCs w:val="24"/>
        </w:rPr>
        <w:tab/>
      </w:r>
      <w:r w:rsidRPr="00F35AF0">
        <w:rPr>
          <w:szCs w:val="24"/>
        </w:rPr>
        <w:tab/>
        <w:t>Elektromágnes.</w:t>
      </w:r>
    </w:p>
    <w:p w:rsidR="00935216" w:rsidRPr="00F35AF0" w:rsidRDefault="00935216" w:rsidP="0026021C">
      <w:pPr>
        <w:spacing w:after="0"/>
        <w:rPr>
          <w:szCs w:val="24"/>
        </w:rPr>
      </w:pPr>
      <w:r w:rsidRPr="00F35AF0">
        <w:rPr>
          <w:szCs w:val="24"/>
        </w:rPr>
        <w:t>Elektromágneses kapcsolókészülékek.</w:t>
      </w:r>
    </w:p>
    <w:p w:rsidR="00935216" w:rsidRPr="00F35AF0" w:rsidRDefault="00935216" w:rsidP="0026021C">
      <w:pPr>
        <w:spacing w:after="0"/>
        <w:rPr>
          <w:szCs w:val="24"/>
        </w:rPr>
      </w:pPr>
      <w:r w:rsidRPr="00F35AF0">
        <w:rPr>
          <w:szCs w:val="24"/>
        </w:rPr>
        <w:tab/>
      </w:r>
      <w:r w:rsidRPr="00F35AF0">
        <w:rPr>
          <w:szCs w:val="24"/>
        </w:rPr>
        <w:tab/>
        <w:t>Villamos gépek.</w:t>
      </w:r>
    </w:p>
    <w:p w:rsidR="00935216" w:rsidRPr="00F35AF0" w:rsidRDefault="00935216" w:rsidP="0026021C">
      <w:pPr>
        <w:spacing w:after="0"/>
        <w:rPr>
          <w:szCs w:val="24"/>
        </w:rPr>
      </w:pPr>
      <w:r w:rsidRPr="00F35AF0">
        <w:rPr>
          <w:szCs w:val="24"/>
        </w:rPr>
        <w:t>A villamos áram élettani hatása.</w:t>
      </w:r>
    </w:p>
    <w:p w:rsidR="00935216" w:rsidRPr="00F35AF0" w:rsidRDefault="00935216" w:rsidP="0026021C">
      <w:pPr>
        <w:spacing w:after="0"/>
        <w:rPr>
          <w:szCs w:val="24"/>
        </w:rPr>
      </w:pPr>
      <w:r w:rsidRPr="00F35AF0">
        <w:rPr>
          <w:szCs w:val="24"/>
        </w:rPr>
        <w:t>Az áram káros hatása az emberi szervezetre.</w:t>
      </w:r>
    </w:p>
    <w:p w:rsidR="00935216" w:rsidRPr="00F35AF0" w:rsidRDefault="00935216" w:rsidP="0026021C">
      <w:pPr>
        <w:spacing w:after="0"/>
        <w:rPr>
          <w:szCs w:val="24"/>
        </w:rPr>
      </w:pPr>
      <w:r w:rsidRPr="00F35AF0">
        <w:rPr>
          <w:szCs w:val="24"/>
        </w:rPr>
        <w:t>Az áram hasznos hatása az emberi szervezetre.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Aktív hálózatok. Villamos tér</w:t>
      </w:r>
      <w:r w:rsidRPr="00F35AF0">
        <w:rPr>
          <w:b/>
          <w:i/>
        </w:rPr>
        <w:tab/>
        <w:t>18 óra/18 óra</w:t>
      </w:r>
    </w:p>
    <w:p w:rsidR="00935216" w:rsidRPr="00F35AF0" w:rsidRDefault="00935216" w:rsidP="00F74820">
      <w:pPr>
        <w:spacing w:after="0"/>
        <w:rPr>
          <w:szCs w:val="24"/>
        </w:rPr>
      </w:pPr>
      <w:r w:rsidRPr="00F35AF0">
        <w:rPr>
          <w:szCs w:val="24"/>
        </w:rPr>
        <w:t>Generátorok helyettesítő képei.</w:t>
      </w:r>
    </w:p>
    <w:p w:rsidR="00935216" w:rsidRPr="00F35AF0" w:rsidRDefault="00935216" w:rsidP="00F74820">
      <w:pPr>
        <w:spacing w:after="0"/>
        <w:rPr>
          <w:szCs w:val="24"/>
        </w:rPr>
      </w:pPr>
      <w:proofErr w:type="spellStart"/>
      <w:r w:rsidRPr="00F35AF0">
        <w:rPr>
          <w:szCs w:val="24"/>
        </w:rPr>
        <w:t>Thevenin-helyettesítő</w:t>
      </w:r>
      <w:proofErr w:type="spellEnd"/>
      <w:r w:rsidRPr="00F35AF0">
        <w:rPr>
          <w:szCs w:val="24"/>
        </w:rPr>
        <w:t xml:space="preserve"> kép.</w:t>
      </w:r>
    </w:p>
    <w:p w:rsidR="00935216" w:rsidRPr="00F35AF0" w:rsidRDefault="00935216" w:rsidP="00F74820">
      <w:pPr>
        <w:spacing w:after="0"/>
        <w:rPr>
          <w:szCs w:val="24"/>
        </w:rPr>
      </w:pPr>
      <w:proofErr w:type="spellStart"/>
      <w:r w:rsidRPr="00F35AF0">
        <w:rPr>
          <w:szCs w:val="24"/>
        </w:rPr>
        <w:t>Thevenin-tétele</w:t>
      </w:r>
      <w:proofErr w:type="spellEnd"/>
      <w:r w:rsidRPr="00F35AF0">
        <w:rPr>
          <w:szCs w:val="24"/>
        </w:rPr>
        <w:t>.</w:t>
      </w:r>
    </w:p>
    <w:p w:rsidR="00935216" w:rsidRPr="00F35AF0" w:rsidRDefault="00935216" w:rsidP="00F74820">
      <w:pPr>
        <w:spacing w:after="0"/>
        <w:rPr>
          <w:szCs w:val="24"/>
        </w:rPr>
      </w:pPr>
      <w:r w:rsidRPr="00F35AF0">
        <w:rPr>
          <w:szCs w:val="24"/>
        </w:rPr>
        <w:t>Norton-helyettesítő kép.</w:t>
      </w:r>
    </w:p>
    <w:p w:rsidR="00935216" w:rsidRPr="00F35AF0" w:rsidRDefault="00935216" w:rsidP="00F74820">
      <w:pPr>
        <w:spacing w:after="0"/>
        <w:rPr>
          <w:szCs w:val="24"/>
        </w:rPr>
      </w:pPr>
      <w:r w:rsidRPr="00F35AF0">
        <w:rPr>
          <w:szCs w:val="24"/>
        </w:rPr>
        <w:t>Norton- tétele.</w:t>
      </w:r>
    </w:p>
    <w:p w:rsidR="00935216" w:rsidRPr="00F35AF0" w:rsidRDefault="00935216" w:rsidP="00F74820">
      <w:pPr>
        <w:spacing w:after="0"/>
        <w:rPr>
          <w:szCs w:val="24"/>
        </w:rPr>
      </w:pPr>
      <w:proofErr w:type="spellStart"/>
      <w:r w:rsidRPr="00F35AF0">
        <w:rPr>
          <w:szCs w:val="24"/>
        </w:rPr>
        <w:t>Thevenin-</w:t>
      </w:r>
      <w:proofErr w:type="spellEnd"/>
      <w:r w:rsidRPr="00F35AF0">
        <w:rPr>
          <w:szCs w:val="24"/>
        </w:rPr>
        <w:t xml:space="preserve"> és Norton helyettesítő képek kölcsönös átalakítása.</w:t>
      </w:r>
    </w:p>
    <w:p w:rsidR="00935216" w:rsidRPr="00F35AF0" w:rsidRDefault="00935216" w:rsidP="00F74820">
      <w:pPr>
        <w:spacing w:after="0"/>
        <w:rPr>
          <w:szCs w:val="24"/>
        </w:rPr>
      </w:pPr>
      <w:r w:rsidRPr="00F35AF0">
        <w:rPr>
          <w:szCs w:val="24"/>
        </w:rPr>
        <w:t>Generátorok teljesítménye.</w:t>
      </w:r>
    </w:p>
    <w:p w:rsidR="00935216" w:rsidRPr="00F35AF0" w:rsidRDefault="00935216" w:rsidP="00F74820">
      <w:pPr>
        <w:spacing w:after="0"/>
        <w:rPr>
          <w:szCs w:val="24"/>
        </w:rPr>
      </w:pPr>
      <w:r w:rsidRPr="00F35AF0">
        <w:rPr>
          <w:szCs w:val="24"/>
        </w:rPr>
        <w:t>Veszteségi teljesítmény.</w:t>
      </w:r>
    </w:p>
    <w:p w:rsidR="00935216" w:rsidRPr="00F35AF0" w:rsidRDefault="00935216" w:rsidP="00F74820">
      <w:pPr>
        <w:spacing w:after="0"/>
        <w:rPr>
          <w:szCs w:val="24"/>
        </w:rPr>
      </w:pPr>
      <w:r w:rsidRPr="00F35AF0">
        <w:rPr>
          <w:szCs w:val="24"/>
        </w:rPr>
        <w:t>A fogyasztóra jutó teljesítmény.</w:t>
      </w:r>
    </w:p>
    <w:p w:rsidR="00935216" w:rsidRPr="00F35AF0" w:rsidRDefault="00935216" w:rsidP="00F74820">
      <w:pPr>
        <w:spacing w:after="0"/>
        <w:rPr>
          <w:szCs w:val="24"/>
        </w:rPr>
      </w:pPr>
      <w:r w:rsidRPr="00F35AF0">
        <w:rPr>
          <w:szCs w:val="24"/>
        </w:rPr>
        <w:t>A generátorok hatásfoka.</w:t>
      </w:r>
    </w:p>
    <w:p w:rsidR="00935216" w:rsidRPr="00F35AF0" w:rsidRDefault="00935216" w:rsidP="00F74820">
      <w:pPr>
        <w:spacing w:after="0"/>
        <w:rPr>
          <w:szCs w:val="24"/>
        </w:rPr>
      </w:pPr>
      <w:r w:rsidRPr="00F35AF0">
        <w:rPr>
          <w:szCs w:val="24"/>
        </w:rPr>
        <w:t>A szuperpozíció tétele.</w:t>
      </w:r>
    </w:p>
    <w:p w:rsidR="00935216" w:rsidRPr="00F35AF0" w:rsidRDefault="00935216" w:rsidP="00F74820">
      <w:pPr>
        <w:spacing w:after="0"/>
        <w:rPr>
          <w:szCs w:val="24"/>
        </w:rPr>
      </w:pPr>
      <w:r w:rsidRPr="00F35AF0">
        <w:rPr>
          <w:szCs w:val="24"/>
        </w:rPr>
        <w:t>Villamos tér.</w:t>
      </w:r>
    </w:p>
    <w:p w:rsidR="00935216" w:rsidRPr="00F35AF0" w:rsidRDefault="00935216" w:rsidP="00F74820">
      <w:pPr>
        <w:spacing w:after="0"/>
        <w:rPr>
          <w:szCs w:val="24"/>
        </w:rPr>
      </w:pPr>
      <w:r w:rsidRPr="00F35AF0">
        <w:rPr>
          <w:szCs w:val="24"/>
        </w:rPr>
        <w:t>A villamos tér jelenségei.</w:t>
      </w:r>
    </w:p>
    <w:p w:rsidR="00935216" w:rsidRPr="00F35AF0" w:rsidRDefault="00935216" w:rsidP="00F74820">
      <w:pPr>
        <w:spacing w:after="0"/>
        <w:rPr>
          <w:szCs w:val="24"/>
        </w:rPr>
      </w:pPr>
      <w:r w:rsidRPr="00F35AF0">
        <w:rPr>
          <w:szCs w:val="24"/>
        </w:rPr>
        <w:t>Villamos térerősség.</w:t>
      </w:r>
    </w:p>
    <w:p w:rsidR="00935216" w:rsidRPr="00F35AF0" w:rsidRDefault="00935216" w:rsidP="00F74820">
      <w:pPr>
        <w:spacing w:after="0"/>
        <w:rPr>
          <w:szCs w:val="24"/>
        </w:rPr>
      </w:pPr>
      <w:r w:rsidRPr="00F35AF0">
        <w:rPr>
          <w:szCs w:val="24"/>
        </w:rPr>
        <w:t>Coulomb törvénye és a szuperpozíció elve.</w:t>
      </w:r>
    </w:p>
    <w:p w:rsidR="00935216" w:rsidRPr="00F35AF0" w:rsidRDefault="00935216" w:rsidP="00F74820">
      <w:pPr>
        <w:spacing w:after="0"/>
        <w:rPr>
          <w:szCs w:val="24"/>
        </w:rPr>
      </w:pPr>
      <w:r w:rsidRPr="00F35AF0">
        <w:rPr>
          <w:szCs w:val="24"/>
        </w:rPr>
        <w:t>Villamos tér és villamos eltolás.</w:t>
      </w:r>
    </w:p>
    <w:p w:rsidR="00935216" w:rsidRPr="00F35AF0" w:rsidRDefault="00935216" w:rsidP="00F74820">
      <w:pPr>
        <w:spacing w:after="0"/>
        <w:rPr>
          <w:szCs w:val="24"/>
        </w:rPr>
      </w:pPr>
      <w:r w:rsidRPr="00F35AF0">
        <w:rPr>
          <w:szCs w:val="24"/>
        </w:rPr>
        <w:t>Villamos feszültség és villamos potenciál.</w:t>
      </w:r>
    </w:p>
    <w:p w:rsidR="00935216" w:rsidRPr="00F35AF0" w:rsidRDefault="00935216" w:rsidP="00F74820">
      <w:pPr>
        <w:spacing w:after="0"/>
        <w:rPr>
          <w:szCs w:val="24"/>
        </w:rPr>
      </w:pPr>
      <w:r w:rsidRPr="00F35AF0">
        <w:rPr>
          <w:szCs w:val="24"/>
        </w:rPr>
        <w:t>A villamos tér szemléltetése.</w:t>
      </w:r>
    </w:p>
    <w:p w:rsidR="00935216" w:rsidRPr="00F35AF0" w:rsidRDefault="00935216" w:rsidP="00F74820">
      <w:pPr>
        <w:spacing w:after="0"/>
        <w:rPr>
          <w:szCs w:val="24"/>
        </w:rPr>
      </w:pPr>
      <w:r w:rsidRPr="00F35AF0">
        <w:rPr>
          <w:szCs w:val="24"/>
        </w:rPr>
        <w:t xml:space="preserve">Erővonalak és </w:t>
      </w:r>
      <w:proofErr w:type="spellStart"/>
      <w:r w:rsidRPr="00F35AF0">
        <w:rPr>
          <w:szCs w:val="24"/>
        </w:rPr>
        <w:t>ekvipotenciális</w:t>
      </w:r>
      <w:proofErr w:type="spellEnd"/>
      <w:r w:rsidRPr="00F35AF0">
        <w:rPr>
          <w:szCs w:val="24"/>
        </w:rPr>
        <w:t xml:space="preserve"> felületek.</w:t>
      </w:r>
    </w:p>
    <w:p w:rsidR="00935216" w:rsidRPr="00F35AF0" w:rsidRDefault="00935216" w:rsidP="00F74820">
      <w:pPr>
        <w:spacing w:after="0"/>
        <w:rPr>
          <w:szCs w:val="24"/>
        </w:rPr>
      </w:pPr>
      <w:r w:rsidRPr="00F35AF0">
        <w:rPr>
          <w:szCs w:val="24"/>
        </w:rPr>
        <w:t>A pontszerű töltés villamos erőtere.</w:t>
      </w:r>
    </w:p>
    <w:p w:rsidR="00935216" w:rsidRPr="00F35AF0" w:rsidRDefault="00935216" w:rsidP="00F74820">
      <w:pPr>
        <w:spacing w:after="0"/>
        <w:rPr>
          <w:szCs w:val="24"/>
        </w:rPr>
      </w:pPr>
      <w:r w:rsidRPr="00F35AF0">
        <w:rPr>
          <w:szCs w:val="24"/>
        </w:rPr>
        <w:t>Két töltés villamos erőtere.</w:t>
      </w:r>
    </w:p>
    <w:p w:rsidR="00935216" w:rsidRPr="00F35AF0" w:rsidRDefault="00935216" w:rsidP="00F74820">
      <w:pPr>
        <w:spacing w:after="0"/>
        <w:rPr>
          <w:szCs w:val="24"/>
        </w:rPr>
      </w:pPr>
      <w:r w:rsidRPr="00F35AF0">
        <w:rPr>
          <w:szCs w:val="24"/>
        </w:rPr>
        <w:t>Homogén villamos tér és kapacitás.</w:t>
      </w:r>
    </w:p>
    <w:p w:rsidR="00935216" w:rsidRPr="00F35AF0" w:rsidRDefault="00935216" w:rsidP="00F74820">
      <w:pPr>
        <w:spacing w:after="0"/>
        <w:rPr>
          <w:szCs w:val="24"/>
        </w:rPr>
      </w:pPr>
      <w:r w:rsidRPr="00F35AF0">
        <w:rPr>
          <w:szCs w:val="24"/>
        </w:rPr>
        <w:t>Jelenségek a villamos térben.</w:t>
      </w:r>
    </w:p>
    <w:p w:rsidR="00935216" w:rsidRPr="00F35AF0" w:rsidRDefault="00935216" w:rsidP="00F74820">
      <w:pPr>
        <w:spacing w:after="0"/>
        <w:rPr>
          <w:szCs w:val="24"/>
        </w:rPr>
      </w:pPr>
      <w:r w:rsidRPr="00F35AF0">
        <w:rPr>
          <w:szCs w:val="24"/>
        </w:rPr>
        <w:t>Töltött vezető test.</w:t>
      </w:r>
    </w:p>
    <w:p w:rsidR="00935216" w:rsidRPr="00F35AF0" w:rsidRDefault="00935216" w:rsidP="00F74820">
      <w:pPr>
        <w:spacing w:after="0"/>
        <w:rPr>
          <w:szCs w:val="24"/>
        </w:rPr>
      </w:pPr>
      <w:r w:rsidRPr="00F35AF0">
        <w:rPr>
          <w:szCs w:val="24"/>
        </w:rPr>
        <w:t>Csúcshatás.</w:t>
      </w:r>
    </w:p>
    <w:p w:rsidR="00935216" w:rsidRPr="00F35AF0" w:rsidRDefault="00935216" w:rsidP="00F74820">
      <w:pPr>
        <w:spacing w:after="0"/>
        <w:rPr>
          <w:szCs w:val="24"/>
        </w:rPr>
      </w:pPr>
      <w:r w:rsidRPr="00F35AF0">
        <w:rPr>
          <w:szCs w:val="24"/>
        </w:rPr>
        <w:t>Nagyfeszültségű átütések.</w:t>
      </w:r>
    </w:p>
    <w:p w:rsidR="00935216" w:rsidRPr="00F35AF0" w:rsidRDefault="00935216" w:rsidP="00F74820">
      <w:pPr>
        <w:spacing w:after="0"/>
        <w:rPr>
          <w:szCs w:val="24"/>
        </w:rPr>
      </w:pPr>
      <w:r w:rsidRPr="00F35AF0">
        <w:rPr>
          <w:szCs w:val="24"/>
        </w:rPr>
        <w:t>Villamos megosztás.</w:t>
      </w:r>
    </w:p>
    <w:p w:rsidR="00935216" w:rsidRPr="00F35AF0" w:rsidRDefault="00935216" w:rsidP="00F74820">
      <w:pPr>
        <w:spacing w:after="0"/>
        <w:rPr>
          <w:szCs w:val="24"/>
        </w:rPr>
      </w:pPr>
      <w:r w:rsidRPr="00F35AF0">
        <w:rPr>
          <w:szCs w:val="24"/>
        </w:rPr>
        <w:t>Villamos árnyékolás.</w:t>
      </w:r>
    </w:p>
    <w:p w:rsidR="00935216" w:rsidRPr="00F35AF0" w:rsidRDefault="00935216" w:rsidP="00F74820">
      <w:pPr>
        <w:spacing w:after="0"/>
        <w:rPr>
          <w:szCs w:val="24"/>
        </w:rPr>
      </w:pPr>
      <w:r w:rsidRPr="00F35AF0">
        <w:rPr>
          <w:szCs w:val="24"/>
        </w:rPr>
        <w:t>Villamos kisülés.</w:t>
      </w:r>
    </w:p>
    <w:p w:rsidR="00935216" w:rsidRPr="00F35AF0" w:rsidRDefault="00935216" w:rsidP="00F74820">
      <w:pPr>
        <w:spacing w:after="0"/>
        <w:rPr>
          <w:szCs w:val="24"/>
        </w:rPr>
      </w:pPr>
      <w:r w:rsidRPr="00F35AF0">
        <w:rPr>
          <w:szCs w:val="24"/>
        </w:rPr>
        <w:t>Légköri villamos jelenségek.</w:t>
      </w:r>
    </w:p>
    <w:p w:rsidR="00935216" w:rsidRPr="00F35AF0" w:rsidRDefault="00935216" w:rsidP="00F74820">
      <w:pPr>
        <w:spacing w:after="0"/>
        <w:rPr>
          <w:szCs w:val="24"/>
        </w:rPr>
      </w:pPr>
      <w:r w:rsidRPr="00F35AF0">
        <w:rPr>
          <w:szCs w:val="24"/>
        </w:rPr>
        <w:t>Anyagok viselkedése a villamos térben.</w:t>
      </w:r>
    </w:p>
    <w:p w:rsidR="00935216" w:rsidRPr="00F35AF0" w:rsidRDefault="00935216" w:rsidP="00F74820">
      <w:pPr>
        <w:spacing w:after="0"/>
        <w:rPr>
          <w:szCs w:val="24"/>
        </w:rPr>
      </w:pPr>
      <w:r w:rsidRPr="00F35AF0">
        <w:rPr>
          <w:szCs w:val="24"/>
        </w:rPr>
        <w:t>Kondenzátorok.</w:t>
      </w:r>
    </w:p>
    <w:p w:rsidR="00935216" w:rsidRPr="00F35AF0" w:rsidRDefault="00935216" w:rsidP="00F74820">
      <w:pPr>
        <w:spacing w:after="0"/>
        <w:rPr>
          <w:szCs w:val="24"/>
        </w:rPr>
      </w:pPr>
      <w:r w:rsidRPr="00F35AF0">
        <w:rPr>
          <w:szCs w:val="24"/>
        </w:rPr>
        <w:t>A kondenzátor energiája.</w:t>
      </w:r>
    </w:p>
    <w:p w:rsidR="00935216" w:rsidRPr="00F35AF0" w:rsidRDefault="00935216" w:rsidP="00F74820">
      <w:pPr>
        <w:spacing w:after="0"/>
        <w:rPr>
          <w:szCs w:val="24"/>
        </w:rPr>
      </w:pPr>
      <w:r w:rsidRPr="00F35AF0">
        <w:rPr>
          <w:szCs w:val="24"/>
        </w:rPr>
        <w:t>Kondenzátorok kapcsolása.</w:t>
      </w:r>
    </w:p>
    <w:p w:rsidR="00935216" w:rsidRPr="00F35AF0" w:rsidRDefault="00935216" w:rsidP="00F74820">
      <w:pPr>
        <w:spacing w:after="0"/>
        <w:rPr>
          <w:szCs w:val="24"/>
        </w:rPr>
      </w:pPr>
      <w:r w:rsidRPr="00F35AF0">
        <w:rPr>
          <w:szCs w:val="24"/>
        </w:rPr>
        <w:lastRenderedPageBreak/>
        <w:t>Kondenzátorok feltöltése és kisütése.</w:t>
      </w:r>
    </w:p>
    <w:p w:rsidR="00935216" w:rsidRPr="00F35AF0" w:rsidRDefault="00935216" w:rsidP="00F74820">
      <w:pPr>
        <w:spacing w:after="0"/>
        <w:rPr>
          <w:szCs w:val="24"/>
        </w:rPr>
      </w:pPr>
      <w:r w:rsidRPr="00F35AF0">
        <w:rPr>
          <w:szCs w:val="24"/>
        </w:rPr>
        <w:t>Az időállandó.</w:t>
      </w:r>
    </w:p>
    <w:p w:rsidR="00935216" w:rsidRPr="00F35AF0" w:rsidRDefault="00935216" w:rsidP="00F74820">
      <w:pPr>
        <w:spacing w:after="0"/>
        <w:rPr>
          <w:szCs w:val="24"/>
        </w:rPr>
      </w:pPr>
      <w:r w:rsidRPr="00F35AF0">
        <w:rPr>
          <w:szCs w:val="24"/>
        </w:rPr>
        <w:t>Kondenzátorok gyakorlati megoldásai.</w:t>
      </w:r>
    </w:p>
    <w:p w:rsidR="00935216" w:rsidRPr="00F35AF0" w:rsidRDefault="00935216" w:rsidP="00F74820">
      <w:pPr>
        <w:spacing w:after="0"/>
        <w:rPr>
          <w:szCs w:val="24"/>
        </w:rPr>
      </w:pPr>
      <w:r w:rsidRPr="00F35AF0">
        <w:rPr>
          <w:szCs w:val="24"/>
        </w:rPr>
        <w:t>Állandó kapacitású kondenzátorok.</w:t>
      </w:r>
    </w:p>
    <w:p w:rsidR="00935216" w:rsidRPr="00F35AF0" w:rsidRDefault="00935216" w:rsidP="00F74820">
      <w:pPr>
        <w:spacing w:after="0"/>
        <w:rPr>
          <w:szCs w:val="24"/>
        </w:rPr>
      </w:pPr>
      <w:r w:rsidRPr="00F35AF0">
        <w:rPr>
          <w:szCs w:val="24"/>
        </w:rPr>
        <w:t>Változtatható kapacitású kondenzátorok.</w:t>
      </w:r>
    </w:p>
    <w:p w:rsidR="00935216" w:rsidRPr="00F35AF0" w:rsidRDefault="00935216" w:rsidP="00F74820">
      <w:pPr>
        <w:spacing w:after="0"/>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Mágneses tér. Elektromágneses indukció</w:t>
      </w:r>
      <w:r w:rsidRPr="00F35AF0">
        <w:rPr>
          <w:b/>
          <w:i/>
        </w:rPr>
        <w:tab/>
        <w:t>18 óra/18 óra</w:t>
      </w:r>
    </w:p>
    <w:p w:rsidR="00935216" w:rsidRPr="00F35AF0" w:rsidRDefault="00935216" w:rsidP="00F74820">
      <w:pPr>
        <w:spacing w:after="0"/>
        <w:rPr>
          <w:szCs w:val="24"/>
        </w:rPr>
      </w:pPr>
      <w:r w:rsidRPr="00F35AF0">
        <w:rPr>
          <w:szCs w:val="24"/>
        </w:rPr>
        <w:t>Mágneses tér.</w:t>
      </w:r>
    </w:p>
    <w:p w:rsidR="00935216" w:rsidRPr="00F35AF0" w:rsidRDefault="00935216" w:rsidP="00F74820">
      <w:pPr>
        <w:spacing w:after="0"/>
        <w:rPr>
          <w:szCs w:val="24"/>
        </w:rPr>
      </w:pPr>
      <w:r w:rsidRPr="00F35AF0">
        <w:rPr>
          <w:szCs w:val="24"/>
        </w:rPr>
        <w:t>Árammal létrehozott terek, a jobbkéz-szabály.</w:t>
      </w:r>
    </w:p>
    <w:p w:rsidR="00935216" w:rsidRPr="00F35AF0" w:rsidRDefault="00935216" w:rsidP="00F74820">
      <w:pPr>
        <w:spacing w:after="0"/>
        <w:rPr>
          <w:szCs w:val="24"/>
        </w:rPr>
      </w:pPr>
      <w:r w:rsidRPr="00F35AF0">
        <w:rPr>
          <w:szCs w:val="24"/>
        </w:rPr>
        <w:t>A mágneses indukcióvonalak tulajdonságai.</w:t>
      </w:r>
    </w:p>
    <w:p w:rsidR="00935216" w:rsidRPr="00F35AF0" w:rsidRDefault="00935216" w:rsidP="00F74820">
      <w:pPr>
        <w:spacing w:after="0"/>
        <w:rPr>
          <w:szCs w:val="24"/>
        </w:rPr>
      </w:pPr>
      <w:r w:rsidRPr="00F35AF0">
        <w:rPr>
          <w:szCs w:val="24"/>
        </w:rPr>
        <w:t>Egyenes tekercs mágneses tere, homogén mágneses tér.</w:t>
      </w:r>
    </w:p>
    <w:p w:rsidR="00935216" w:rsidRPr="00F35AF0" w:rsidRDefault="00935216" w:rsidP="00F74820">
      <w:pPr>
        <w:spacing w:after="0"/>
        <w:rPr>
          <w:szCs w:val="24"/>
        </w:rPr>
      </w:pPr>
      <w:r w:rsidRPr="00F35AF0">
        <w:rPr>
          <w:szCs w:val="24"/>
        </w:rPr>
        <w:t>A mágneses teret jellemző mennyiségek.</w:t>
      </w:r>
    </w:p>
    <w:p w:rsidR="00935216" w:rsidRPr="00F35AF0" w:rsidRDefault="00935216" w:rsidP="00F74820">
      <w:pPr>
        <w:spacing w:after="0"/>
        <w:rPr>
          <w:szCs w:val="24"/>
        </w:rPr>
      </w:pPr>
      <w:r w:rsidRPr="00F35AF0">
        <w:rPr>
          <w:szCs w:val="24"/>
        </w:rPr>
        <w:t>Gerjesztés és mágneses térerősség.</w:t>
      </w:r>
    </w:p>
    <w:p w:rsidR="00935216" w:rsidRPr="00F35AF0" w:rsidRDefault="00935216" w:rsidP="00F74820">
      <w:pPr>
        <w:spacing w:after="0"/>
        <w:rPr>
          <w:szCs w:val="24"/>
        </w:rPr>
      </w:pPr>
      <w:r w:rsidRPr="00F35AF0">
        <w:rPr>
          <w:szCs w:val="24"/>
        </w:rPr>
        <w:t>Mágneses indukció.</w:t>
      </w:r>
    </w:p>
    <w:p w:rsidR="00935216" w:rsidRPr="00F35AF0" w:rsidRDefault="00935216" w:rsidP="00F74820">
      <w:pPr>
        <w:spacing w:after="0"/>
        <w:rPr>
          <w:szCs w:val="24"/>
        </w:rPr>
      </w:pPr>
      <w:r w:rsidRPr="00F35AF0">
        <w:rPr>
          <w:szCs w:val="24"/>
        </w:rPr>
        <w:t>Mágneses fluxus.</w:t>
      </w:r>
    </w:p>
    <w:p w:rsidR="00935216" w:rsidRPr="00F35AF0" w:rsidRDefault="00935216" w:rsidP="00F74820">
      <w:pPr>
        <w:spacing w:after="0"/>
        <w:rPr>
          <w:szCs w:val="24"/>
        </w:rPr>
      </w:pPr>
      <w:r w:rsidRPr="00F35AF0">
        <w:rPr>
          <w:szCs w:val="24"/>
        </w:rPr>
        <w:t>Erőhatások mágneses térben.</w:t>
      </w:r>
    </w:p>
    <w:p w:rsidR="00935216" w:rsidRPr="00F35AF0" w:rsidRDefault="00935216" w:rsidP="00F74820">
      <w:pPr>
        <w:spacing w:after="0"/>
        <w:rPr>
          <w:szCs w:val="24"/>
        </w:rPr>
      </w:pPr>
      <w:r w:rsidRPr="00F35AF0">
        <w:rPr>
          <w:szCs w:val="24"/>
        </w:rPr>
        <w:t>Állandó mágnes, a Föld mágneses tere.</w:t>
      </w:r>
    </w:p>
    <w:p w:rsidR="00935216" w:rsidRPr="00F35AF0" w:rsidRDefault="00935216" w:rsidP="00F74820">
      <w:pPr>
        <w:spacing w:after="0"/>
        <w:rPr>
          <w:szCs w:val="24"/>
        </w:rPr>
      </w:pPr>
      <w:r w:rsidRPr="00F35AF0">
        <w:rPr>
          <w:szCs w:val="24"/>
        </w:rPr>
        <w:t>Anyagok viselkedése mágneses térben.</w:t>
      </w:r>
    </w:p>
    <w:p w:rsidR="00935216" w:rsidRPr="00F35AF0" w:rsidRDefault="00935216" w:rsidP="00F74820">
      <w:pPr>
        <w:spacing w:after="0"/>
        <w:rPr>
          <w:szCs w:val="24"/>
        </w:rPr>
      </w:pPr>
      <w:r w:rsidRPr="00F35AF0">
        <w:rPr>
          <w:szCs w:val="24"/>
        </w:rPr>
        <w:t xml:space="preserve">Dia-, </w:t>
      </w:r>
      <w:proofErr w:type="spellStart"/>
      <w:r w:rsidRPr="00F35AF0">
        <w:rPr>
          <w:szCs w:val="24"/>
        </w:rPr>
        <w:t>para-</w:t>
      </w:r>
      <w:proofErr w:type="spellEnd"/>
      <w:r w:rsidRPr="00F35AF0">
        <w:rPr>
          <w:szCs w:val="24"/>
        </w:rPr>
        <w:t>, és ferromágneses anyagok.</w:t>
      </w:r>
    </w:p>
    <w:p w:rsidR="00935216" w:rsidRPr="00F35AF0" w:rsidRDefault="00935216" w:rsidP="00F74820">
      <w:pPr>
        <w:spacing w:after="0"/>
        <w:rPr>
          <w:szCs w:val="24"/>
        </w:rPr>
      </w:pPr>
      <w:r w:rsidRPr="00F35AF0">
        <w:rPr>
          <w:szCs w:val="24"/>
        </w:rPr>
        <w:t>Mágnesezés, mágnesezési görbe.</w:t>
      </w:r>
    </w:p>
    <w:p w:rsidR="00935216" w:rsidRPr="00F35AF0" w:rsidRDefault="00935216" w:rsidP="00F74820">
      <w:pPr>
        <w:spacing w:after="0"/>
        <w:rPr>
          <w:szCs w:val="24"/>
        </w:rPr>
      </w:pPr>
      <w:r w:rsidRPr="00F35AF0">
        <w:rPr>
          <w:szCs w:val="24"/>
        </w:rPr>
        <w:t xml:space="preserve">Mágneses </w:t>
      </w:r>
      <w:proofErr w:type="spellStart"/>
      <w:r w:rsidRPr="00F35AF0">
        <w:rPr>
          <w:szCs w:val="24"/>
        </w:rPr>
        <w:t>permeabilitás</w:t>
      </w:r>
      <w:proofErr w:type="spellEnd"/>
      <w:r w:rsidRPr="00F35AF0">
        <w:rPr>
          <w:szCs w:val="24"/>
        </w:rPr>
        <w:t>.</w:t>
      </w:r>
    </w:p>
    <w:p w:rsidR="00935216" w:rsidRPr="00F35AF0" w:rsidRDefault="00935216" w:rsidP="00F74820">
      <w:pPr>
        <w:spacing w:after="0"/>
        <w:rPr>
          <w:szCs w:val="24"/>
        </w:rPr>
      </w:pPr>
      <w:r w:rsidRPr="00F35AF0">
        <w:rPr>
          <w:szCs w:val="24"/>
        </w:rPr>
        <w:t xml:space="preserve">Kemény- és </w:t>
      </w:r>
      <w:proofErr w:type="spellStart"/>
      <w:r w:rsidRPr="00F35AF0">
        <w:rPr>
          <w:szCs w:val="24"/>
        </w:rPr>
        <w:t>lágymágneses</w:t>
      </w:r>
      <w:proofErr w:type="spellEnd"/>
      <w:r w:rsidRPr="00F35AF0">
        <w:rPr>
          <w:szCs w:val="24"/>
        </w:rPr>
        <w:t xml:space="preserve"> anyagok.</w:t>
      </w:r>
    </w:p>
    <w:p w:rsidR="00935216" w:rsidRPr="00F35AF0" w:rsidRDefault="00935216" w:rsidP="00F74820">
      <w:pPr>
        <w:spacing w:after="0"/>
        <w:rPr>
          <w:szCs w:val="24"/>
        </w:rPr>
      </w:pPr>
      <w:r w:rsidRPr="00F35AF0">
        <w:rPr>
          <w:szCs w:val="24"/>
        </w:rPr>
        <w:t>Mágneses kör.</w:t>
      </w:r>
    </w:p>
    <w:p w:rsidR="00935216" w:rsidRPr="00F35AF0" w:rsidRDefault="00935216" w:rsidP="00F74820">
      <w:pPr>
        <w:spacing w:after="0"/>
        <w:rPr>
          <w:szCs w:val="24"/>
        </w:rPr>
      </w:pPr>
      <w:r w:rsidRPr="00F35AF0">
        <w:rPr>
          <w:szCs w:val="24"/>
        </w:rPr>
        <w:t>A mágneses Ohm-törvény.</w:t>
      </w:r>
    </w:p>
    <w:p w:rsidR="00935216" w:rsidRPr="00F35AF0" w:rsidRDefault="00935216" w:rsidP="00F74820">
      <w:pPr>
        <w:spacing w:after="0"/>
        <w:rPr>
          <w:szCs w:val="24"/>
        </w:rPr>
      </w:pPr>
      <w:r w:rsidRPr="00F35AF0">
        <w:rPr>
          <w:szCs w:val="24"/>
        </w:rPr>
        <w:t>Mágneses körök számítása.</w:t>
      </w:r>
    </w:p>
    <w:p w:rsidR="00935216" w:rsidRPr="00F35AF0" w:rsidRDefault="00935216" w:rsidP="00F74820">
      <w:pPr>
        <w:spacing w:after="0"/>
        <w:rPr>
          <w:szCs w:val="24"/>
        </w:rPr>
      </w:pPr>
      <w:r w:rsidRPr="00F35AF0">
        <w:rPr>
          <w:szCs w:val="24"/>
        </w:rPr>
        <w:t>Elektromágneses indukció.</w:t>
      </w:r>
    </w:p>
    <w:p w:rsidR="00935216" w:rsidRPr="00F35AF0" w:rsidRDefault="00935216" w:rsidP="00F74820">
      <w:pPr>
        <w:spacing w:after="0"/>
        <w:rPr>
          <w:szCs w:val="24"/>
        </w:rPr>
      </w:pPr>
      <w:r w:rsidRPr="00F35AF0">
        <w:rPr>
          <w:szCs w:val="24"/>
        </w:rPr>
        <w:t>Indukciótörvény.</w:t>
      </w:r>
    </w:p>
    <w:p w:rsidR="00935216" w:rsidRPr="00F35AF0" w:rsidRDefault="00935216" w:rsidP="00F74820">
      <w:pPr>
        <w:spacing w:after="0"/>
        <w:rPr>
          <w:szCs w:val="24"/>
        </w:rPr>
      </w:pPr>
      <w:r w:rsidRPr="00F35AF0">
        <w:rPr>
          <w:szCs w:val="24"/>
        </w:rPr>
        <w:t>Lenz törvénye.</w:t>
      </w:r>
    </w:p>
    <w:p w:rsidR="00935216" w:rsidRPr="00F35AF0" w:rsidRDefault="00935216" w:rsidP="00F74820">
      <w:pPr>
        <w:spacing w:after="0"/>
        <w:rPr>
          <w:szCs w:val="24"/>
        </w:rPr>
      </w:pPr>
      <w:r w:rsidRPr="00F35AF0">
        <w:rPr>
          <w:szCs w:val="24"/>
        </w:rPr>
        <w:t>Nyugalmi és mozgási indukció.</w:t>
      </w:r>
    </w:p>
    <w:p w:rsidR="00935216" w:rsidRPr="00F35AF0" w:rsidRDefault="00935216" w:rsidP="00F74820">
      <w:pPr>
        <w:spacing w:after="0"/>
        <w:rPr>
          <w:szCs w:val="24"/>
        </w:rPr>
      </w:pPr>
      <w:r w:rsidRPr="00F35AF0">
        <w:rPr>
          <w:szCs w:val="24"/>
        </w:rPr>
        <w:t>Kölcsönös indukció.</w:t>
      </w:r>
    </w:p>
    <w:p w:rsidR="00935216" w:rsidRPr="00F35AF0" w:rsidRDefault="00935216" w:rsidP="00F74820">
      <w:pPr>
        <w:spacing w:after="0"/>
        <w:rPr>
          <w:szCs w:val="24"/>
        </w:rPr>
      </w:pPr>
      <w:r w:rsidRPr="00F35AF0">
        <w:rPr>
          <w:szCs w:val="24"/>
        </w:rPr>
        <w:t>Önindukció, induktivitás.</w:t>
      </w:r>
    </w:p>
    <w:p w:rsidR="00935216" w:rsidRPr="00F35AF0" w:rsidRDefault="00935216" w:rsidP="00F74820">
      <w:pPr>
        <w:spacing w:after="0"/>
        <w:rPr>
          <w:szCs w:val="24"/>
        </w:rPr>
      </w:pPr>
      <w:r w:rsidRPr="00F35AF0">
        <w:rPr>
          <w:szCs w:val="24"/>
        </w:rPr>
        <w:t>Tekercs és induktivitás.</w:t>
      </w:r>
    </w:p>
    <w:p w:rsidR="00935216" w:rsidRPr="00F35AF0" w:rsidRDefault="00935216" w:rsidP="00F74820">
      <w:pPr>
        <w:spacing w:after="0"/>
        <w:rPr>
          <w:szCs w:val="24"/>
        </w:rPr>
      </w:pPr>
      <w:r w:rsidRPr="00F35AF0">
        <w:rPr>
          <w:szCs w:val="24"/>
        </w:rPr>
        <w:t>A mágneses tér energiája.</w:t>
      </w:r>
    </w:p>
    <w:p w:rsidR="00935216" w:rsidRPr="00F35AF0" w:rsidRDefault="00935216" w:rsidP="00F74820">
      <w:pPr>
        <w:spacing w:after="0"/>
        <w:rPr>
          <w:szCs w:val="24"/>
        </w:rPr>
      </w:pPr>
      <w:r w:rsidRPr="00F35AF0">
        <w:rPr>
          <w:szCs w:val="24"/>
        </w:rPr>
        <w:t>Induktivitások összekapcsolása.</w:t>
      </w:r>
    </w:p>
    <w:p w:rsidR="00935216" w:rsidRPr="00F35AF0" w:rsidRDefault="00935216" w:rsidP="00F74820">
      <w:pPr>
        <w:spacing w:after="0"/>
        <w:rPr>
          <w:szCs w:val="24"/>
        </w:rPr>
      </w:pPr>
      <w:r w:rsidRPr="00F35AF0">
        <w:rPr>
          <w:szCs w:val="24"/>
        </w:rPr>
        <w:t>Az induktivitások soros kapcsolása.</w:t>
      </w:r>
    </w:p>
    <w:p w:rsidR="00935216" w:rsidRPr="00F35AF0" w:rsidRDefault="00935216" w:rsidP="00F74820">
      <w:pPr>
        <w:spacing w:after="0"/>
        <w:rPr>
          <w:szCs w:val="24"/>
        </w:rPr>
      </w:pPr>
      <w:r w:rsidRPr="00F35AF0">
        <w:rPr>
          <w:szCs w:val="24"/>
        </w:rPr>
        <w:t>Az induktivitások párhuzamos kapcsolása.</w:t>
      </w:r>
    </w:p>
    <w:p w:rsidR="00935216" w:rsidRPr="00F35AF0" w:rsidRDefault="00935216" w:rsidP="00F74820">
      <w:pPr>
        <w:spacing w:after="0"/>
        <w:rPr>
          <w:szCs w:val="24"/>
        </w:rPr>
      </w:pPr>
      <w:r w:rsidRPr="00F35AF0">
        <w:rPr>
          <w:szCs w:val="24"/>
        </w:rPr>
        <w:t>Az induktivitás viselkedése az áramkörben.</w:t>
      </w:r>
    </w:p>
    <w:p w:rsidR="00935216" w:rsidRPr="00F35AF0" w:rsidRDefault="00935216" w:rsidP="00F74820">
      <w:pPr>
        <w:spacing w:after="0"/>
        <w:rPr>
          <w:szCs w:val="24"/>
        </w:rPr>
      </w:pPr>
      <w:r w:rsidRPr="00F35AF0">
        <w:rPr>
          <w:szCs w:val="24"/>
        </w:rPr>
        <w:t>A bekapcsolás folyamata.</w:t>
      </w:r>
    </w:p>
    <w:p w:rsidR="00935216" w:rsidRPr="00F35AF0" w:rsidRDefault="00935216" w:rsidP="00F74820">
      <w:pPr>
        <w:spacing w:after="0"/>
        <w:rPr>
          <w:szCs w:val="24"/>
        </w:rPr>
      </w:pPr>
      <w:r w:rsidRPr="00F35AF0">
        <w:rPr>
          <w:szCs w:val="24"/>
        </w:rPr>
        <w:t>A kikapcsolás folyamata.</w:t>
      </w:r>
    </w:p>
    <w:p w:rsidR="00935216" w:rsidRPr="00F35AF0" w:rsidRDefault="00935216" w:rsidP="00F74820">
      <w:pPr>
        <w:spacing w:after="0"/>
        <w:rPr>
          <w:szCs w:val="24"/>
        </w:rPr>
      </w:pPr>
      <w:r w:rsidRPr="00F35AF0">
        <w:rPr>
          <w:szCs w:val="24"/>
        </w:rPr>
        <w:t>Az időállandó.</w:t>
      </w:r>
    </w:p>
    <w:p w:rsidR="00935216" w:rsidRPr="00F35AF0" w:rsidRDefault="00935216" w:rsidP="00F74820">
      <w:pPr>
        <w:spacing w:after="0"/>
        <w:rPr>
          <w:szCs w:val="24"/>
        </w:rPr>
      </w:pPr>
      <w:r w:rsidRPr="00F35AF0">
        <w:rPr>
          <w:szCs w:val="24"/>
        </w:rPr>
        <w:t>Védekezés az önindukciós feszültséglökés ellen.</w:t>
      </w:r>
    </w:p>
    <w:p w:rsidR="00935216" w:rsidRPr="00F35AF0" w:rsidRDefault="00935216" w:rsidP="00F74820">
      <w:pPr>
        <w:spacing w:after="0"/>
        <w:rPr>
          <w:szCs w:val="24"/>
        </w:rPr>
      </w:pPr>
      <w:r w:rsidRPr="00F35AF0">
        <w:rPr>
          <w:szCs w:val="24"/>
        </w:rPr>
        <w:t>Az indukciós jelenség jellemző felhasználása.</w:t>
      </w:r>
    </w:p>
    <w:p w:rsidR="00935216" w:rsidRPr="00F35AF0" w:rsidRDefault="00935216" w:rsidP="00F74820">
      <w:pPr>
        <w:spacing w:after="0"/>
        <w:rPr>
          <w:szCs w:val="24"/>
        </w:rPr>
      </w:pPr>
      <w:r w:rsidRPr="00F35AF0">
        <w:rPr>
          <w:szCs w:val="24"/>
        </w:rPr>
        <w:t>Generátorelv, villamos gépek.</w:t>
      </w:r>
    </w:p>
    <w:p w:rsidR="00935216" w:rsidRPr="00F35AF0" w:rsidRDefault="00935216" w:rsidP="00F74820">
      <w:pPr>
        <w:spacing w:after="0"/>
        <w:rPr>
          <w:szCs w:val="24"/>
        </w:rPr>
      </w:pPr>
      <w:r w:rsidRPr="00F35AF0">
        <w:rPr>
          <w:szCs w:val="24"/>
        </w:rPr>
        <w:t>Elektromechanikus átalakítók.</w:t>
      </w:r>
    </w:p>
    <w:p w:rsidR="00935216" w:rsidRPr="00F35AF0" w:rsidRDefault="00935216" w:rsidP="00F74820">
      <w:pPr>
        <w:spacing w:after="0"/>
        <w:rPr>
          <w:szCs w:val="24"/>
        </w:rPr>
      </w:pPr>
      <w:r w:rsidRPr="00F35AF0">
        <w:rPr>
          <w:szCs w:val="24"/>
        </w:rPr>
        <w:t>Elektrodinamikus átalakítók.</w:t>
      </w:r>
    </w:p>
    <w:p w:rsidR="00935216" w:rsidRPr="00F35AF0" w:rsidRDefault="00935216" w:rsidP="00F74820">
      <w:pPr>
        <w:spacing w:after="0"/>
        <w:rPr>
          <w:szCs w:val="24"/>
        </w:rPr>
      </w:pPr>
      <w:r w:rsidRPr="00F35AF0">
        <w:rPr>
          <w:szCs w:val="24"/>
        </w:rPr>
        <w:t>Elektromágneses átalakítók.</w:t>
      </w:r>
    </w:p>
    <w:p w:rsidR="00935216" w:rsidRPr="00F35AF0" w:rsidRDefault="00935216" w:rsidP="00F74820">
      <w:pPr>
        <w:spacing w:after="0"/>
        <w:rPr>
          <w:szCs w:val="24"/>
        </w:rPr>
      </w:pPr>
      <w:r w:rsidRPr="00F35AF0">
        <w:rPr>
          <w:szCs w:val="24"/>
        </w:rPr>
        <w:t>Elektromágnes</w:t>
      </w:r>
    </w:p>
    <w:p w:rsidR="00935216" w:rsidRPr="00F35AF0" w:rsidRDefault="00935216" w:rsidP="00F74820">
      <w:pPr>
        <w:spacing w:after="0"/>
        <w:rPr>
          <w:szCs w:val="24"/>
        </w:rPr>
      </w:pPr>
      <w:r w:rsidRPr="00F35AF0">
        <w:rPr>
          <w:szCs w:val="24"/>
        </w:rPr>
        <w:t>Erőhatás elektromágnes és ferromágneses anyag között.</w:t>
      </w:r>
    </w:p>
    <w:p w:rsidR="00935216" w:rsidRPr="00F35AF0" w:rsidRDefault="00935216" w:rsidP="00F74820">
      <w:pPr>
        <w:spacing w:after="0"/>
        <w:rPr>
          <w:szCs w:val="24"/>
        </w:rPr>
      </w:pPr>
      <w:r w:rsidRPr="00F35AF0">
        <w:rPr>
          <w:szCs w:val="24"/>
        </w:rPr>
        <w:t>Örvényáramok.</w:t>
      </w: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Váltakozó áramú hálózatok</w:t>
      </w:r>
      <w:r w:rsidRPr="00F35AF0">
        <w:rPr>
          <w:b/>
          <w:i/>
        </w:rPr>
        <w:tab/>
        <w:t>72 óra/72 óra</w:t>
      </w:r>
    </w:p>
    <w:p w:rsidR="00935216" w:rsidRPr="00F35AF0" w:rsidRDefault="00935216" w:rsidP="00F74820">
      <w:pPr>
        <w:spacing w:after="0"/>
        <w:rPr>
          <w:szCs w:val="24"/>
        </w:rPr>
      </w:pPr>
      <w:r w:rsidRPr="00F35AF0">
        <w:rPr>
          <w:szCs w:val="24"/>
        </w:rPr>
        <w:t>Szinuszos mennyiségek jellemzői.</w:t>
      </w:r>
    </w:p>
    <w:p w:rsidR="00935216" w:rsidRPr="00F35AF0" w:rsidRDefault="00935216" w:rsidP="00F74820">
      <w:pPr>
        <w:spacing w:after="0"/>
        <w:rPr>
          <w:szCs w:val="24"/>
        </w:rPr>
      </w:pPr>
      <w:r w:rsidRPr="00F35AF0">
        <w:rPr>
          <w:szCs w:val="24"/>
        </w:rPr>
        <w:t>A váltakozó feszültség és áram fogalma.</w:t>
      </w:r>
    </w:p>
    <w:p w:rsidR="00935216" w:rsidRPr="00F35AF0" w:rsidRDefault="00935216" w:rsidP="00F74820">
      <w:pPr>
        <w:spacing w:after="0"/>
        <w:rPr>
          <w:szCs w:val="24"/>
        </w:rPr>
      </w:pPr>
      <w:r w:rsidRPr="00F35AF0">
        <w:rPr>
          <w:szCs w:val="24"/>
        </w:rPr>
        <w:t>Váltakozó mennyiségek ábrázolása.</w:t>
      </w:r>
    </w:p>
    <w:p w:rsidR="00935216" w:rsidRPr="00F35AF0" w:rsidRDefault="00935216" w:rsidP="00F74820">
      <w:pPr>
        <w:spacing w:after="0"/>
        <w:rPr>
          <w:szCs w:val="24"/>
        </w:rPr>
      </w:pPr>
      <w:r w:rsidRPr="00F35AF0">
        <w:rPr>
          <w:szCs w:val="24"/>
        </w:rPr>
        <w:t>Váltakozó mennyiségek jellemzői.</w:t>
      </w:r>
    </w:p>
    <w:p w:rsidR="00935216" w:rsidRPr="00F35AF0" w:rsidRDefault="00935216" w:rsidP="00F74820">
      <w:pPr>
        <w:spacing w:after="0"/>
        <w:rPr>
          <w:szCs w:val="24"/>
        </w:rPr>
      </w:pPr>
      <w:r w:rsidRPr="00F35AF0">
        <w:rPr>
          <w:szCs w:val="24"/>
        </w:rPr>
        <w:t>Váltakozó mennyiségek középértékei.</w:t>
      </w:r>
    </w:p>
    <w:p w:rsidR="00935216" w:rsidRPr="00F35AF0" w:rsidRDefault="00935216" w:rsidP="00F74820">
      <w:pPr>
        <w:spacing w:after="0"/>
        <w:rPr>
          <w:szCs w:val="24"/>
        </w:rPr>
      </w:pPr>
      <w:r w:rsidRPr="00F35AF0">
        <w:rPr>
          <w:szCs w:val="24"/>
        </w:rPr>
        <w:t>Váltakozó mennyiségek összegzése.</w:t>
      </w:r>
    </w:p>
    <w:p w:rsidR="00935216" w:rsidRPr="00F35AF0" w:rsidRDefault="00935216" w:rsidP="00F74820">
      <w:pPr>
        <w:spacing w:after="0"/>
        <w:rPr>
          <w:szCs w:val="24"/>
        </w:rPr>
      </w:pPr>
      <w:r w:rsidRPr="00F35AF0">
        <w:rPr>
          <w:szCs w:val="24"/>
        </w:rPr>
        <w:t>Egyszerű váltakozó áramú körök.</w:t>
      </w:r>
    </w:p>
    <w:p w:rsidR="00935216" w:rsidRPr="00F35AF0" w:rsidRDefault="00935216" w:rsidP="00F74820">
      <w:pPr>
        <w:spacing w:after="0"/>
        <w:rPr>
          <w:szCs w:val="24"/>
        </w:rPr>
      </w:pPr>
      <w:r w:rsidRPr="00F35AF0">
        <w:rPr>
          <w:szCs w:val="24"/>
        </w:rPr>
        <w:t>Ellenállás a váltakozó áramú körben.</w:t>
      </w:r>
    </w:p>
    <w:p w:rsidR="00935216" w:rsidRPr="00F35AF0" w:rsidRDefault="00935216" w:rsidP="00F74820">
      <w:pPr>
        <w:spacing w:after="0"/>
        <w:rPr>
          <w:szCs w:val="24"/>
        </w:rPr>
      </w:pPr>
      <w:r w:rsidRPr="00F35AF0">
        <w:rPr>
          <w:szCs w:val="24"/>
        </w:rPr>
        <w:t>Induktivitás a váltakozó áramú körben.</w:t>
      </w:r>
    </w:p>
    <w:p w:rsidR="00935216" w:rsidRPr="00F35AF0" w:rsidRDefault="00935216" w:rsidP="00F74820">
      <w:pPr>
        <w:spacing w:after="0"/>
        <w:rPr>
          <w:szCs w:val="24"/>
        </w:rPr>
      </w:pPr>
      <w:r w:rsidRPr="00F35AF0">
        <w:rPr>
          <w:szCs w:val="24"/>
        </w:rPr>
        <w:t xml:space="preserve">Impedancia és </w:t>
      </w:r>
      <w:proofErr w:type="spellStart"/>
      <w:r w:rsidRPr="00F35AF0">
        <w:rPr>
          <w:szCs w:val="24"/>
        </w:rPr>
        <w:t>admittancia</w:t>
      </w:r>
      <w:proofErr w:type="spellEnd"/>
      <w:r w:rsidRPr="00F35AF0">
        <w:rPr>
          <w:szCs w:val="24"/>
        </w:rPr>
        <w:t>.</w:t>
      </w:r>
    </w:p>
    <w:p w:rsidR="00935216" w:rsidRPr="00F35AF0" w:rsidRDefault="00935216" w:rsidP="00F74820">
      <w:pPr>
        <w:spacing w:after="0"/>
        <w:rPr>
          <w:szCs w:val="24"/>
        </w:rPr>
      </w:pPr>
      <w:r w:rsidRPr="00F35AF0">
        <w:rPr>
          <w:szCs w:val="24"/>
        </w:rPr>
        <w:t>Kondenzátor a váltakozó áramú körben.</w:t>
      </w:r>
    </w:p>
    <w:p w:rsidR="00935216" w:rsidRPr="00F35AF0" w:rsidRDefault="00935216" w:rsidP="00F74820">
      <w:pPr>
        <w:spacing w:after="0"/>
        <w:rPr>
          <w:szCs w:val="24"/>
        </w:rPr>
      </w:pPr>
      <w:r w:rsidRPr="00F35AF0">
        <w:rPr>
          <w:szCs w:val="24"/>
        </w:rPr>
        <w:t>Összetett váltakozó áramú körök.</w:t>
      </w:r>
    </w:p>
    <w:p w:rsidR="00935216" w:rsidRPr="00F35AF0" w:rsidRDefault="00935216" w:rsidP="00F74820">
      <w:pPr>
        <w:spacing w:after="0"/>
        <w:rPr>
          <w:szCs w:val="24"/>
        </w:rPr>
      </w:pPr>
      <w:r w:rsidRPr="00F35AF0">
        <w:rPr>
          <w:szCs w:val="24"/>
        </w:rPr>
        <w:t xml:space="preserve">Soros </w:t>
      </w:r>
      <w:proofErr w:type="spellStart"/>
      <w:r w:rsidRPr="00F35AF0">
        <w:rPr>
          <w:szCs w:val="24"/>
        </w:rPr>
        <w:t>RL-kapcsolás</w:t>
      </w:r>
      <w:proofErr w:type="spellEnd"/>
      <w:r w:rsidRPr="00F35AF0">
        <w:rPr>
          <w:szCs w:val="24"/>
        </w:rPr>
        <w:t>.</w:t>
      </w:r>
    </w:p>
    <w:p w:rsidR="00935216" w:rsidRPr="00F35AF0" w:rsidRDefault="00935216" w:rsidP="00F74820">
      <w:pPr>
        <w:spacing w:after="0"/>
        <w:rPr>
          <w:szCs w:val="24"/>
        </w:rPr>
      </w:pPr>
      <w:r w:rsidRPr="00F35AF0">
        <w:rPr>
          <w:szCs w:val="24"/>
        </w:rPr>
        <w:t xml:space="preserve">Párhuzamos </w:t>
      </w:r>
      <w:proofErr w:type="spellStart"/>
      <w:r w:rsidRPr="00F35AF0">
        <w:rPr>
          <w:szCs w:val="24"/>
        </w:rPr>
        <w:t>RL-kapcsolás</w:t>
      </w:r>
      <w:proofErr w:type="spellEnd"/>
      <w:r w:rsidRPr="00F35AF0">
        <w:rPr>
          <w:szCs w:val="24"/>
        </w:rPr>
        <w:t>.</w:t>
      </w:r>
    </w:p>
    <w:p w:rsidR="00935216" w:rsidRPr="00F35AF0" w:rsidRDefault="00935216" w:rsidP="00F74820">
      <w:pPr>
        <w:spacing w:after="0"/>
        <w:rPr>
          <w:szCs w:val="24"/>
        </w:rPr>
      </w:pPr>
      <w:r w:rsidRPr="00F35AF0">
        <w:rPr>
          <w:szCs w:val="24"/>
        </w:rPr>
        <w:t xml:space="preserve">Valódi </w:t>
      </w:r>
      <w:proofErr w:type="gramStart"/>
      <w:r w:rsidRPr="00F35AF0">
        <w:rPr>
          <w:szCs w:val="24"/>
        </w:rPr>
        <w:t>tekercs</w:t>
      </w:r>
      <w:proofErr w:type="gramEnd"/>
      <w:r w:rsidRPr="00F35AF0">
        <w:rPr>
          <w:szCs w:val="24"/>
        </w:rPr>
        <w:t xml:space="preserve"> mint </w:t>
      </w:r>
      <w:proofErr w:type="spellStart"/>
      <w:r w:rsidRPr="00F35AF0">
        <w:rPr>
          <w:szCs w:val="24"/>
        </w:rPr>
        <w:t>RL-kapcsolás</w:t>
      </w:r>
      <w:proofErr w:type="spellEnd"/>
      <w:r w:rsidRPr="00F35AF0">
        <w:rPr>
          <w:szCs w:val="24"/>
        </w:rPr>
        <w:t>.</w:t>
      </w:r>
    </w:p>
    <w:p w:rsidR="00935216" w:rsidRPr="00F35AF0" w:rsidRDefault="00935216" w:rsidP="00F74820">
      <w:pPr>
        <w:spacing w:after="0"/>
        <w:rPr>
          <w:szCs w:val="24"/>
        </w:rPr>
      </w:pPr>
      <w:r w:rsidRPr="00F35AF0">
        <w:rPr>
          <w:szCs w:val="24"/>
        </w:rPr>
        <w:t xml:space="preserve">Soros </w:t>
      </w:r>
      <w:proofErr w:type="spellStart"/>
      <w:r w:rsidRPr="00F35AF0">
        <w:rPr>
          <w:szCs w:val="24"/>
        </w:rPr>
        <w:t>RC-kapcsolás</w:t>
      </w:r>
      <w:proofErr w:type="spellEnd"/>
      <w:r w:rsidRPr="00F35AF0">
        <w:rPr>
          <w:szCs w:val="24"/>
        </w:rPr>
        <w:t>.</w:t>
      </w:r>
    </w:p>
    <w:p w:rsidR="00935216" w:rsidRPr="00F35AF0" w:rsidRDefault="00935216" w:rsidP="00F74820">
      <w:pPr>
        <w:spacing w:after="0"/>
        <w:rPr>
          <w:szCs w:val="24"/>
        </w:rPr>
      </w:pPr>
      <w:r w:rsidRPr="00F35AF0">
        <w:rPr>
          <w:szCs w:val="24"/>
        </w:rPr>
        <w:t xml:space="preserve">Párhuzamos </w:t>
      </w:r>
      <w:proofErr w:type="spellStart"/>
      <w:r w:rsidRPr="00F35AF0">
        <w:rPr>
          <w:szCs w:val="24"/>
        </w:rPr>
        <w:t>RC-kapcsolás</w:t>
      </w:r>
      <w:proofErr w:type="spellEnd"/>
      <w:r w:rsidRPr="00F35AF0">
        <w:rPr>
          <w:szCs w:val="24"/>
        </w:rPr>
        <w:t>.</w:t>
      </w:r>
    </w:p>
    <w:p w:rsidR="00935216" w:rsidRPr="00F35AF0" w:rsidRDefault="00935216" w:rsidP="00F74820">
      <w:pPr>
        <w:spacing w:after="0"/>
        <w:rPr>
          <w:szCs w:val="24"/>
        </w:rPr>
      </w:pPr>
      <w:r w:rsidRPr="00F35AF0">
        <w:rPr>
          <w:szCs w:val="24"/>
        </w:rPr>
        <w:t xml:space="preserve">Valódi </w:t>
      </w:r>
      <w:proofErr w:type="gramStart"/>
      <w:r w:rsidRPr="00F35AF0">
        <w:rPr>
          <w:szCs w:val="24"/>
        </w:rPr>
        <w:t>kondenzátor</w:t>
      </w:r>
      <w:proofErr w:type="gramEnd"/>
      <w:r w:rsidRPr="00F35AF0">
        <w:rPr>
          <w:szCs w:val="24"/>
        </w:rPr>
        <w:t xml:space="preserve"> mint </w:t>
      </w:r>
      <w:proofErr w:type="spellStart"/>
      <w:r w:rsidRPr="00F35AF0">
        <w:rPr>
          <w:szCs w:val="24"/>
        </w:rPr>
        <w:t>RC-kapcsolás</w:t>
      </w:r>
      <w:proofErr w:type="spellEnd"/>
      <w:r w:rsidRPr="00F35AF0">
        <w:rPr>
          <w:szCs w:val="24"/>
        </w:rPr>
        <w:t>.</w:t>
      </w:r>
    </w:p>
    <w:p w:rsidR="00935216" w:rsidRPr="00F35AF0" w:rsidRDefault="00935216" w:rsidP="00F74820">
      <w:pPr>
        <w:spacing w:after="0"/>
        <w:rPr>
          <w:szCs w:val="24"/>
        </w:rPr>
      </w:pPr>
      <w:r w:rsidRPr="00F35AF0">
        <w:rPr>
          <w:szCs w:val="24"/>
        </w:rPr>
        <w:t xml:space="preserve">Soros </w:t>
      </w:r>
      <w:proofErr w:type="spellStart"/>
      <w:r w:rsidRPr="00F35AF0">
        <w:rPr>
          <w:szCs w:val="24"/>
        </w:rPr>
        <w:t>RLC-kapcsolás</w:t>
      </w:r>
      <w:proofErr w:type="spellEnd"/>
      <w:r w:rsidRPr="00F35AF0">
        <w:rPr>
          <w:szCs w:val="24"/>
        </w:rPr>
        <w:t>.</w:t>
      </w:r>
    </w:p>
    <w:p w:rsidR="00935216" w:rsidRPr="00F35AF0" w:rsidRDefault="00935216" w:rsidP="00F74820">
      <w:pPr>
        <w:spacing w:after="0"/>
        <w:rPr>
          <w:szCs w:val="24"/>
        </w:rPr>
      </w:pPr>
      <w:r w:rsidRPr="00F35AF0">
        <w:rPr>
          <w:szCs w:val="24"/>
        </w:rPr>
        <w:t>Rezonanciafrekvencia.</w:t>
      </w:r>
    </w:p>
    <w:p w:rsidR="00935216" w:rsidRPr="00F35AF0" w:rsidRDefault="00935216" w:rsidP="00F74820">
      <w:pPr>
        <w:spacing w:after="0"/>
        <w:rPr>
          <w:szCs w:val="24"/>
        </w:rPr>
      </w:pPr>
      <w:r w:rsidRPr="00F35AF0">
        <w:rPr>
          <w:szCs w:val="24"/>
        </w:rPr>
        <w:t>Feszültségrezonancia.</w:t>
      </w:r>
    </w:p>
    <w:p w:rsidR="00935216" w:rsidRPr="00F35AF0" w:rsidRDefault="00935216" w:rsidP="00F74820">
      <w:pPr>
        <w:spacing w:after="0"/>
        <w:rPr>
          <w:szCs w:val="24"/>
        </w:rPr>
      </w:pPr>
      <w:r w:rsidRPr="00F35AF0">
        <w:rPr>
          <w:szCs w:val="24"/>
        </w:rPr>
        <w:t>A soros rezgőkör.</w:t>
      </w:r>
    </w:p>
    <w:p w:rsidR="00935216" w:rsidRPr="00F35AF0" w:rsidRDefault="00935216" w:rsidP="00F74820">
      <w:pPr>
        <w:spacing w:after="0"/>
        <w:rPr>
          <w:szCs w:val="24"/>
        </w:rPr>
      </w:pPr>
      <w:r w:rsidRPr="00F35AF0">
        <w:rPr>
          <w:szCs w:val="24"/>
        </w:rPr>
        <w:t xml:space="preserve">Párhuzamos </w:t>
      </w:r>
      <w:proofErr w:type="spellStart"/>
      <w:r w:rsidRPr="00F35AF0">
        <w:rPr>
          <w:szCs w:val="24"/>
        </w:rPr>
        <w:t>RLC-kapcsolás</w:t>
      </w:r>
      <w:proofErr w:type="spellEnd"/>
      <w:r w:rsidRPr="00F35AF0">
        <w:rPr>
          <w:szCs w:val="24"/>
        </w:rPr>
        <w:t>.</w:t>
      </w:r>
    </w:p>
    <w:p w:rsidR="00935216" w:rsidRPr="00F35AF0" w:rsidRDefault="00935216" w:rsidP="00F74820">
      <w:pPr>
        <w:spacing w:after="0"/>
        <w:rPr>
          <w:szCs w:val="24"/>
        </w:rPr>
      </w:pPr>
      <w:r w:rsidRPr="00F35AF0">
        <w:rPr>
          <w:szCs w:val="24"/>
        </w:rPr>
        <w:t>Áramrezonancia.</w:t>
      </w:r>
    </w:p>
    <w:p w:rsidR="00935216" w:rsidRPr="00F35AF0" w:rsidRDefault="00935216" w:rsidP="00F74820">
      <w:pPr>
        <w:spacing w:after="0"/>
        <w:rPr>
          <w:szCs w:val="24"/>
        </w:rPr>
      </w:pPr>
      <w:r w:rsidRPr="00F35AF0">
        <w:rPr>
          <w:szCs w:val="24"/>
        </w:rPr>
        <w:t>A párhuzamos rezgőkör.</w:t>
      </w:r>
    </w:p>
    <w:p w:rsidR="00935216" w:rsidRPr="00F35AF0" w:rsidRDefault="00935216" w:rsidP="00F74820">
      <w:pPr>
        <w:spacing w:after="0"/>
        <w:rPr>
          <w:szCs w:val="24"/>
        </w:rPr>
      </w:pPr>
      <w:r w:rsidRPr="00F35AF0">
        <w:rPr>
          <w:szCs w:val="24"/>
        </w:rPr>
        <w:t>Frekvencia kiválasztás.</w:t>
      </w:r>
    </w:p>
    <w:p w:rsidR="00935216" w:rsidRPr="00F35AF0" w:rsidRDefault="00935216" w:rsidP="00F74820">
      <w:pPr>
        <w:spacing w:after="0"/>
        <w:rPr>
          <w:szCs w:val="24"/>
        </w:rPr>
      </w:pPr>
      <w:proofErr w:type="gramStart"/>
      <w:r w:rsidRPr="00F35AF0">
        <w:rPr>
          <w:szCs w:val="24"/>
        </w:rPr>
        <w:t>Frekvencia szűrés</w:t>
      </w:r>
      <w:proofErr w:type="gramEnd"/>
      <w:r w:rsidRPr="00F35AF0">
        <w:rPr>
          <w:szCs w:val="24"/>
        </w:rPr>
        <w:t>.</w:t>
      </w:r>
    </w:p>
    <w:p w:rsidR="00935216" w:rsidRPr="00F35AF0" w:rsidRDefault="00935216" w:rsidP="00F74820">
      <w:pPr>
        <w:spacing w:after="0"/>
        <w:rPr>
          <w:szCs w:val="24"/>
        </w:rPr>
      </w:pPr>
      <w:r w:rsidRPr="00F35AF0">
        <w:rPr>
          <w:szCs w:val="24"/>
        </w:rPr>
        <w:t>A rezgőkör szabad rezgései.</w:t>
      </w:r>
    </w:p>
    <w:p w:rsidR="00935216" w:rsidRPr="00F35AF0" w:rsidRDefault="00935216" w:rsidP="00F74820">
      <w:pPr>
        <w:spacing w:after="0"/>
        <w:rPr>
          <w:szCs w:val="24"/>
        </w:rPr>
      </w:pPr>
      <w:r w:rsidRPr="00F35AF0">
        <w:rPr>
          <w:szCs w:val="24"/>
        </w:rPr>
        <w:t>Csillapodó rezgés.</w:t>
      </w:r>
    </w:p>
    <w:p w:rsidR="00935216" w:rsidRPr="00F35AF0" w:rsidRDefault="00935216" w:rsidP="00F74820">
      <w:pPr>
        <w:spacing w:after="0"/>
        <w:rPr>
          <w:szCs w:val="24"/>
        </w:rPr>
      </w:pPr>
      <w:r w:rsidRPr="00F35AF0">
        <w:rPr>
          <w:szCs w:val="24"/>
        </w:rPr>
        <w:t>Szűrőkörök (</w:t>
      </w:r>
      <w:proofErr w:type="spellStart"/>
      <w:r w:rsidRPr="00F35AF0">
        <w:rPr>
          <w:szCs w:val="24"/>
        </w:rPr>
        <w:t>aluláteresztő</w:t>
      </w:r>
      <w:proofErr w:type="spellEnd"/>
      <w:r w:rsidRPr="00F35AF0">
        <w:rPr>
          <w:szCs w:val="24"/>
        </w:rPr>
        <w:t xml:space="preserve"> szűrő, </w:t>
      </w:r>
      <w:proofErr w:type="spellStart"/>
      <w:r w:rsidRPr="00F35AF0">
        <w:rPr>
          <w:szCs w:val="24"/>
        </w:rPr>
        <w:t>felüláteresztő</w:t>
      </w:r>
      <w:proofErr w:type="spellEnd"/>
      <w:r w:rsidRPr="00F35AF0">
        <w:rPr>
          <w:szCs w:val="24"/>
        </w:rPr>
        <w:t xml:space="preserve"> szűrő, sávszűrő)</w:t>
      </w:r>
    </w:p>
    <w:p w:rsidR="00935216" w:rsidRPr="00F35AF0" w:rsidRDefault="00935216" w:rsidP="00F74820">
      <w:pPr>
        <w:spacing w:after="0"/>
        <w:rPr>
          <w:szCs w:val="24"/>
        </w:rPr>
      </w:pPr>
      <w:r w:rsidRPr="00F35AF0">
        <w:rPr>
          <w:szCs w:val="24"/>
        </w:rPr>
        <w:t>Teljesítmények a váltakozó áramú körben.</w:t>
      </w:r>
    </w:p>
    <w:p w:rsidR="00935216" w:rsidRPr="00F35AF0" w:rsidRDefault="00935216" w:rsidP="00F74820">
      <w:pPr>
        <w:spacing w:after="0"/>
        <w:rPr>
          <w:szCs w:val="24"/>
        </w:rPr>
      </w:pPr>
      <w:r w:rsidRPr="00F35AF0">
        <w:rPr>
          <w:szCs w:val="24"/>
        </w:rPr>
        <w:t>Teljesítménymérés egyfázisú áramkörökben.</w:t>
      </w:r>
    </w:p>
    <w:p w:rsidR="00935216" w:rsidRPr="00F35AF0" w:rsidRDefault="00935216" w:rsidP="00F74820">
      <w:pPr>
        <w:spacing w:after="0"/>
        <w:rPr>
          <w:szCs w:val="24"/>
        </w:rPr>
      </w:pPr>
      <w:r w:rsidRPr="00F35AF0">
        <w:rPr>
          <w:szCs w:val="24"/>
        </w:rPr>
        <w:t>Meddőteljesítmény mérése egyfázisú áramkörökben.</w:t>
      </w:r>
    </w:p>
    <w:p w:rsidR="00935216" w:rsidRPr="00F35AF0" w:rsidRDefault="00935216" w:rsidP="00F74820">
      <w:pPr>
        <w:spacing w:after="0"/>
        <w:rPr>
          <w:szCs w:val="24"/>
        </w:rPr>
      </w:pPr>
      <w:r w:rsidRPr="00F35AF0">
        <w:rPr>
          <w:szCs w:val="24"/>
        </w:rPr>
        <w:t>Teljesítménytényező.</w:t>
      </w:r>
    </w:p>
    <w:p w:rsidR="00935216" w:rsidRPr="00F35AF0" w:rsidRDefault="00935216" w:rsidP="00F74820">
      <w:pPr>
        <w:spacing w:after="0"/>
        <w:rPr>
          <w:szCs w:val="24"/>
        </w:rPr>
      </w:pPr>
      <w:r w:rsidRPr="00F35AF0">
        <w:rPr>
          <w:szCs w:val="24"/>
        </w:rPr>
        <w:t>Fázisjavítás.</w:t>
      </w:r>
    </w:p>
    <w:p w:rsidR="00935216" w:rsidRPr="00F35AF0" w:rsidRDefault="00935216" w:rsidP="00F74820">
      <w:pPr>
        <w:spacing w:after="0"/>
        <w:rPr>
          <w:szCs w:val="24"/>
        </w:rPr>
      </w:pPr>
      <w:r w:rsidRPr="00F35AF0">
        <w:rPr>
          <w:szCs w:val="24"/>
        </w:rPr>
        <w:t>Többfázisú hálózatok.</w:t>
      </w:r>
    </w:p>
    <w:p w:rsidR="00935216" w:rsidRPr="00F35AF0" w:rsidRDefault="00935216" w:rsidP="00F74820">
      <w:pPr>
        <w:spacing w:after="0"/>
        <w:rPr>
          <w:szCs w:val="24"/>
        </w:rPr>
      </w:pPr>
      <w:r w:rsidRPr="00F35AF0">
        <w:rPr>
          <w:szCs w:val="24"/>
        </w:rPr>
        <w:t>A háromfázisú rendszer.</w:t>
      </w:r>
    </w:p>
    <w:p w:rsidR="00935216" w:rsidRPr="00F35AF0" w:rsidRDefault="00935216" w:rsidP="00F74820">
      <w:pPr>
        <w:spacing w:after="0"/>
        <w:rPr>
          <w:szCs w:val="24"/>
        </w:rPr>
      </w:pPr>
      <w:r w:rsidRPr="00F35AF0">
        <w:rPr>
          <w:szCs w:val="24"/>
        </w:rPr>
        <w:t>Háromszögkapcsolás.</w:t>
      </w:r>
    </w:p>
    <w:p w:rsidR="00935216" w:rsidRPr="00F35AF0" w:rsidRDefault="00935216" w:rsidP="00F74820">
      <w:pPr>
        <w:spacing w:after="0"/>
        <w:rPr>
          <w:szCs w:val="24"/>
        </w:rPr>
      </w:pPr>
      <w:r w:rsidRPr="00F35AF0">
        <w:rPr>
          <w:szCs w:val="24"/>
        </w:rPr>
        <w:t>Csillagkapcsolás.</w:t>
      </w:r>
    </w:p>
    <w:p w:rsidR="00935216" w:rsidRPr="00F35AF0" w:rsidRDefault="00935216" w:rsidP="00F74820">
      <w:pPr>
        <w:spacing w:after="0"/>
        <w:rPr>
          <w:szCs w:val="24"/>
        </w:rPr>
      </w:pPr>
      <w:r w:rsidRPr="00F35AF0">
        <w:rPr>
          <w:szCs w:val="24"/>
        </w:rPr>
        <w:t>A háromfázisú rendszer teljesítménye.</w:t>
      </w:r>
    </w:p>
    <w:p w:rsidR="00935216" w:rsidRPr="00F35AF0" w:rsidRDefault="00935216" w:rsidP="00F74820">
      <w:pPr>
        <w:spacing w:after="0"/>
        <w:rPr>
          <w:szCs w:val="24"/>
        </w:rPr>
      </w:pPr>
      <w:r w:rsidRPr="00F35AF0">
        <w:rPr>
          <w:szCs w:val="24"/>
        </w:rPr>
        <w:t>Teljesítménymérés háromfázisú áramkörökben.</w:t>
      </w:r>
    </w:p>
    <w:p w:rsidR="00935216" w:rsidRPr="00F35AF0" w:rsidRDefault="00935216" w:rsidP="00F74820">
      <w:pPr>
        <w:spacing w:after="0"/>
        <w:rPr>
          <w:szCs w:val="24"/>
        </w:rPr>
      </w:pPr>
      <w:r w:rsidRPr="00F35AF0">
        <w:rPr>
          <w:szCs w:val="24"/>
        </w:rPr>
        <w:t>Meddőteljesítmény mérése háromfázisú áramkörökben.</w:t>
      </w:r>
    </w:p>
    <w:p w:rsidR="00935216" w:rsidRPr="00F35AF0" w:rsidRDefault="00935216" w:rsidP="00F74820">
      <w:pPr>
        <w:spacing w:after="0"/>
        <w:rPr>
          <w:szCs w:val="24"/>
        </w:rPr>
      </w:pPr>
      <w:r w:rsidRPr="00F35AF0">
        <w:rPr>
          <w:szCs w:val="24"/>
        </w:rPr>
        <w:t>Aszimmetrikus terhelés.</w:t>
      </w:r>
    </w:p>
    <w:p w:rsidR="00935216" w:rsidRPr="00F35AF0" w:rsidRDefault="00935216" w:rsidP="00F74820">
      <w:pPr>
        <w:spacing w:after="0"/>
        <w:rPr>
          <w:szCs w:val="24"/>
        </w:rPr>
      </w:pPr>
      <w:r w:rsidRPr="00F35AF0">
        <w:rPr>
          <w:szCs w:val="24"/>
        </w:rPr>
        <w:t>Forgó mágneses tér.</w:t>
      </w:r>
    </w:p>
    <w:p w:rsidR="00935216" w:rsidRPr="00F35AF0" w:rsidRDefault="00935216" w:rsidP="00F74820">
      <w:pPr>
        <w:spacing w:after="0"/>
        <w:rPr>
          <w:szCs w:val="24"/>
        </w:rPr>
      </w:pPr>
      <w:r w:rsidRPr="00F35AF0">
        <w:rPr>
          <w:szCs w:val="24"/>
        </w:rPr>
        <w:t>A villamos energia szállítása és elosztása.</w:t>
      </w:r>
    </w:p>
    <w:p w:rsidR="00935216" w:rsidRPr="00F35AF0" w:rsidRDefault="00935216" w:rsidP="00F74820">
      <w:pPr>
        <w:spacing w:after="0"/>
        <w:rPr>
          <w:szCs w:val="24"/>
        </w:rPr>
      </w:pPr>
      <w:r w:rsidRPr="00F35AF0">
        <w:rPr>
          <w:szCs w:val="24"/>
        </w:rPr>
        <w:t>A villamos gépek elméletének alapjai.</w:t>
      </w:r>
    </w:p>
    <w:p w:rsidR="00935216" w:rsidRPr="00F35AF0" w:rsidRDefault="00935216" w:rsidP="00F74820">
      <w:pPr>
        <w:spacing w:after="0"/>
        <w:rPr>
          <w:szCs w:val="24"/>
        </w:rPr>
      </w:pPr>
      <w:r w:rsidRPr="00F35AF0">
        <w:rPr>
          <w:szCs w:val="24"/>
        </w:rPr>
        <w:t>A transzformátor felépítése, működése.</w:t>
      </w:r>
    </w:p>
    <w:p w:rsidR="00935216" w:rsidRPr="00F35AF0" w:rsidRDefault="00935216" w:rsidP="00F74820">
      <w:pPr>
        <w:spacing w:after="0"/>
        <w:rPr>
          <w:szCs w:val="24"/>
        </w:rPr>
      </w:pPr>
      <w:r w:rsidRPr="00F35AF0">
        <w:rPr>
          <w:szCs w:val="24"/>
        </w:rPr>
        <w:lastRenderedPageBreak/>
        <w:t>Villamos forgógépek.</w:t>
      </w:r>
    </w:p>
    <w:p w:rsidR="00935216" w:rsidRPr="00F35AF0" w:rsidRDefault="00935216" w:rsidP="00F74820">
      <w:pPr>
        <w:spacing w:after="0"/>
        <w:rPr>
          <w:szCs w:val="24"/>
        </w:rPr>
      </w:pPr>
      <w:r w:rsidRPr="00F35AF0">
        <w:rPr>
          <w:szCs w:val="24"/>
        </w:rPr>
        <w:t>Szinkrongépek.</w:t>
      </w:r>
    </w:p>
    <w:p w:rsidR="00935216" w:rsidRPr="00F35AF0" w:rsidRDefault="00935216" w:rsidP="00F74820">
      <w:pPr>
        <w:spacing w:after="0"/>
        <w:rPr>
          <w:szCs w:val="24"/>
        </w:rPr>
      </w:pPr>
      <w:r w:rsidRPr="00F35AF0">
        <w:rPr>
          <w:szCs w:val="24"/>
        </w:rPr>
        <w:t>Aszinkrongépek.</w:t>
      </w:r>
    </w:p>
    <w:p w:rsidR="00935216" w:rsidRPr="00F35AF0" w:rsidRDefault="00935216" w:rsidP="00F74820">
      <w:pPr>
        <w:spacing w:after="0"/>
        <w:rPr>
          <w:szCs w:val="24"/>
        </w:rPr>
      </w:pPr>
      <w:r w:rsidRPr="00F35AF0">
        <w:rPr>
          <w:szCs w:val="24"/>
        </w:rPr>
        <w:t>Egyenáramú gépek.</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Szaktanterem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22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Alkalmazott oktatási módszer neve</w:t>
            </w:r>
          </w:p>
        </w:tc>
        <w:tc>
          <w:tcPr>
            <w:tcW w:w="28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 tanulói tevékenység szervezeti kerete</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vAlign w:val="center"/>
          </w:tcPr>
          <w:p w:rsidR="00935216" w:rsidRPr="00E30FFE" w:rsidRDefault="00935216" w:rsidP="002C4252">
            <w:pPr>
              <w:spacing w:after="0"/>
              <w:jc w:val="left"/>
              <w:rPr>
                <w:color w:val="000000"/>
                <w:sz w:val="20"/>
                <w:szCs w:val="20"/>
                <w:lang w:eastAsia="hu-HU"/>
              </w:rPr>
            </w:pPr>
          </w:p>
        </w:tc>
        <w:tc>
          <w:tcPr>
            <w:tcW w:w="2220" w:type="dxa"/>
            <w:vMerge/>
            <w:vAlign w:val="center"/>
          </w:tcPr>
          <w:p w:rsidR="00935216" w:rsidRPr="00E30FFE" w:rsidRDefault="00935216" w:rsidP="002C4252">
            <w:pPr>
              <w:spacing w:after="0"/>
              <w:jc w:val="left"/>
              <w:rPr>
                <w:color w:val="000000"/>
                <w:sz w:val="20"/>
                <w:szCs w:val="20"/>
                <w:lang w:eastAsia="hu-HU"/>
              </w:rPr>
            </w:pP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magyarázat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megbeszélés</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szemléltetés</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szimuláció</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házi feladat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2C4252">
        <w:trPr>
          <w:trHeight w:val="255"/>
          <w:jc w:val="center"/>
        </w:trPr>
        <w:tc>
          <w:tcPr>
            <w:tcW w:w="104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80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tevékenységforma</w:t>
            </w:r>
          </w:p>
        </w:tc>
        <w:tc>
          <w:tcPr>
            <w:tcW w:w="22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 szervezési kerete (differenciálási módok)</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E30FFE" w:rsidRDefault="00935216" w:rsidP="002C4252">
            <w:pPr>
              <w:spacing w:after="0"/>
              <w:jc w:val="left"/>
              <w:rPr>
                <w:color w:val="000000"/>
                <w:sz w:val="20"/>
                <w:szCs w:val="20"/>
                <w:lang w:eastAsia="hu-HU"/>
              </w:rPr>
            </w:pPr>
          </w:p>
        </w:tc>
        <w:tc>
          <w:tcPr>
            <w:tcW w:w="2800" w:type="dxa"/>
            <w:vMerge/>
            <w:vAlign w:val="center"/>
          </w:tcPr>
          <w:p w:rsidR="00935216" w:rsidRPr="00E30FFE" w:rsidRDefault="00935216" w:rsidP="002C4252">
            <w:pPr>
              <w:spacing w:after="0"/>
              <w:jc w:val="left"/>
              <w:rPr>
                <w:color w:val="000000"/>
                <w:sz w:val="20"/>
                <w:szCs w:val="20"/>
                <w:lang w:eastAsia="hu-HU"/>
              </w:rPr>
            </w:pP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csoport-bontás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osztály-keret</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önálló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önálló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feladattal vezetett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Írásos elemzések készítése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Leírás készítése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Válaszolás írásban mondatszintű kérdésekre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lastRenderedPageBreak/>
              <w:t>2.4.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Tesztfeladat megoldása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Szöveges előadás egyéni felkészüléssel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utólagos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helyszíni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értelmezése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készítése leírásból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3.3.</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készítés</w:t>
            </w:r>
            <w:proofErr w:type="gramEnd"/>
            <w:r w:rsidRPr="00E30FFE">
              <w:rPr>
                <w:color w:val="000000"/>
                <w:sz w:val="20"/>
                <w:szCs w:val="20"/>
                <w:lang w:eastAsia="hu-HU"/>
              </w:rPr>
              <w:t xml:space="preserve"> tárgyról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3.5.</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rendszerrajz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Komplex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Utólagos szóbeli beszámoló</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Csoportos munkaformák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Feladattal vezetett kiscsoportos szövegfeldolgozás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Pr="00F35AF0" w:rsidRDefault="00935216" w:rsidP="002C4252">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Elektrotechnika gyakorlat tantárgy</w:t>
      </w:r>
      <w:r w:rsidRPr="00F35AF0">
        <w:rPr>
          <w:b/>
        </w:rPr>
        <w:tab/>
      </w:r>
      <w:proofErr w:type="gramStart"/>
      <w:r w:rsidRPr="00F35AF0">
        <w:rPr>
          <w:b/>
        </w:rPr>
        <w:t>180  óra</w:t>
      </w:r>
      <w:proofErr w:type="gramEnd"/>
      <w:r w:rsidRPr="00F35AF0">
        <w:rPr>
          <w:b/>
        </w:rPr>
        <w:t>/180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rPr>
          <w:szCs w:val="24"/>
        </w:rPr>
        <w:t>A tantárgy tanításának célja, hogy elmélyítse és kiegészítse a tantárgy tanulása során megismert elméleti alapokat. Gyakorlati példákon keresztül járuljon hozzá a tanulók elektrotechnikai szemléletének kialakulásához.</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Forrasztási gyakorlat</w:t>
      </w:r>
      <w:r w:rsidRPr="00F35AF0">
        <w:rPr>
          <w:b/>
          <w:i/>
        </w:rPr>
        <w:tab/>
        <w:t>36 óra/</w:t>
      </w:r>
      <w:proofErr w:type="gramStart"/>
      <w:r w:rsidRPr="00F35AF0">
        <w:rPr>
          <w:b/>
          <w:i/>
        </w:rPr>
        <w:t>36  óra</w:t>
      </w:r>
      <w:proofErr w:type="gramEnd"/>
    </w:p>
    <w:p w:rsidR="00935216" w:rsidRPr="00F35AF0" w:rsidRDefault="00935216" w:rsidP="006C2609">
      <w:pPr>
        <w:widowControl w:val="0"/>
        <w:suppressAutoHyphens/>
        <w:spacing w:after="0"/>
        <w:jc w:val="left"/>
        <w:rPr>
          <w:kern w:val="2"/>
          <w:szCs w:val="24"/>
          <w:lang w:eastAsia="hi-IN" w:bidi="hi-IN"/>
        </w:rPr>
      </w:pPr>
      <w:proofErr w:type="gramStart"/>
      <w:r w:rsidRPr="00F35AF0">
        <w:rPr>
          <w:kern w:val="2"/>
          <w:szCs w:val="24"/>
          <w:lang w:eastAsia="hi-IN" w:bidi="hi-IN"/>
        </w:rPr>
        <w:t>Forrasztott  kötés</w:t>
      </w:r>
      <w:proofErr w:type="gramEnd"/>
      <w:r w:rsidRPr="00F35AF0">
        <w:rPr>
          <w:kern w:val="2"/>
          <w:szCs w:val="24"/>
          <w:lang w:eastAsia="hi-IN" w:bidi="hi-IN"/>
        </w:rPr>
        <w:t xml:space="preserve"> típusai. </w:t>
      </w:r>
      <w:r w:rsidRPr="00F35AF0">
        <w:rPr>
          <w:kern w:val="2"/>
          <w:szCs w:val="24"/>
          <w:lang w:eastAsia="hi-IN" w:bidi="hi-IN"/>
        </w:rPr>
        <w:br/>
        <w:t xml:space="preserve">      Keményforrasztás. </w:t>
      </w:r>
      <w:r w:rsidRPr="00F35AF0">
        <w:rPr>
          <w:kern w:val="2"/>
          <w:szCs w:val="24"/>
          <w:lang w:eastAsia="hi-IN" w:bidi="hi-IN"/>
        </w:rPr>
        <w:br/>
        <w:t xml:space="preserve">      Lágyforrasztás.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Lágyforrasztás kivitelezése. </w:t>
      </w:r>
      <w:r w:rsidRPr="00F35AF0">
        <w:rPr>
          <w:kern w:val="2"/>
          <w:szCs w:val="24"/>
          <w:lang w:eastAsia="hi-IN" w:bidi="hi-IN"/>
        </w:rPr>
        <w:br/>
        <w:t xml:space="preserve">A forrasztás, mint elektromos és mechanikai kötés előkészítése.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A forrasztás anyagai, segédanyagai és eszközei. </w:t>
      </w:r>
      <w:r w:rsidRPr="00F35AF0">
        <w:rPr>
          <w:kern w:val="2"/>
          <w:szCs w:val="24"/>
          <w:lang w:eastAsia="hi-IN" w:bidi="hi-IN"/>
        </w:rPr>
        <w:br/>
        <w:t xml:space="preserve">A forrasztás művelete.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Forrasztási gyakorlat.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Vezetékek, kábelek, huzalozás. </w:t>
      </w:r>
      <w:r w:rsidRPr="00F35AF0">
        <w:rPr>
          <w:kern w:val="2"/>
          <w:szCs w:val="24"/>
          <w:lang w:eastAsia="hi-IN" w:bidi="hi-IN"/>
        </w:rPr>
        <w:br/>
        <w:t xml:space="preserve">Villamos vezetékek és vezetékanyagok, jellemzőik. </w:t>
      </w:r>
      <w:r w:rsidRPr="00F35AF0">
        <w:rPr>
          <w:kern w:val="2"/>
          <w:szCs w:val="24"/>
          <w:lang w:eastAsia="hi-IN" w:bidi="hi-IN"/>
        </w:rPr>
        <w:br/>
        <w:t xml:space="preserve">Huzal-előkészítés, szigetelés eltávolítása. </w:t>
      </w:r>
      <w:r w:rsidRPr="00F35AF0">
        <w:rPr>
          <w:kern w:val="2"/>
          <w:szCs w:val="24"/>
          <w:lang w:eastAsia="hi-IN" w:bidi="hi-IN"/>
        </w:rPr>
        <w:br/>
        <w:t xml:space="preserve">A huzalozás szerszámai, vágás, csupaszítás, préselés szerszámai. </w:t>
      </w:r>
      <w:r w:rsidRPr="00F35AF0">
        <w:rPr>
          <w:kern w:val="2"/>
          <w:szCs w:val="24"/>
          <w:lang w:eastAsia="hi-IN" w:bidi="hi-IN"/>
        </w:rPr>
        <w:br/>
      </w:r>
      <w:r w:rsidRPr="00F35AF0">
        <w:rPr>
          <w:kern w:val="2"/>
          <w:szCs w:val="24"/>
          <w:lang w:eastAsia="hi-IN" w:bidi="hi-IN"/>
        </w:rPr>
        <w:lastRenderedPageBreak/>
        <w:t xml:space="preserve">Huzalozás kábelformákkal; kábeltörzs készítés, kábelformák rögzítése.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Elektromechanikus csatlakozók. </w:t>
      </w:r>
      <w:r w:rsidRPr="00F35AF0">
        <w:rPr>
          <w:kern w:val="2"/>
          <w:szCs w:val="24"/>
          <w:lang w:eastAsia="hi-IN" w:bidi="hi-IN"/>
        </w:rPr>
        <w:br/>
        <w:t xml:space="preserve">Csatlakozók csoportosítása, kiválasztásuk szempontjai. </w:t>
      </w:r>
      <w:r w:rsidRPr="00F35AF0">
        <w:rPr>
          <w:kern w:val="2"/>
          <w:szCs w:val="24"/>
          <w:lang w:eastAsia="hi-IN" w:bidi="hi-IN"/>
        </w:rPr>
        <w:br/>
        <w:t xml:space="preserve">Csatlakozók kialakítása. </w:t>
      </w:r>
      <w:r w:rsidRPr="00F35AF0">
        <w:rPr>
          <w:kern w:val="2"/>
          <w:szCs w:val="24"/>
          <w:lang w:eastAsia="hi-IN" w:bidi="hi-IN"/>
        </w:rPr>
        <w:br/>
        <w:t xml:space="preserve">Csatlakozó kábelek készítése, ellenőrzése.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Nyomtatott áramkörök gyártása, előkészítése. </w:t>
      </w:r>
    </w:p>
    <w:p w:rsidR="00935216" w:rsidRPr="00F35AF0" w:rsidRDefault="00935216" w:rsidP="006C2609">
      <w:pPr>
        <w:spacing w:after="0"/>
        <w:jc w:val="left"/>
        <w:rPr>
          <w:kern w:val="2"/>
          <w:szCs w:val="24"/>
          <w:lang w:eastAsia="hi-IN" w:bidi="hi-IN"/>
        </w:rPr>
      </w:pPr>
      <w:proofErr w:type="spellStart"/>
      <w:r w:rsidRPr="00F35AF0">
        <w:rPr>
          <w:kern w:val="2"/>
          <w:szCs w:val="24"/>
          <w:lang w:eastAsia="hi-IN" w:bidi="hi-IN"/>
        </w:rPr>
        <w:t>Folírozott</w:t>
      </w:r>
      <w:proofErr w:type="spellEnd"/>
      <w:r w:rsidRPr="00F35AF0">
        <w:rPr>
          <w:kern w:val="2"/>
          <w:szCs w:val="24"/>
          <w:lang w:eastAsia="hi-IN" w:bidi="hi-IN"/>
        </w:rPr>
        <w:t xml:space="preserve"> lemezek jellemzői, előkészítésük. </w:t>
      </w:r>
      <w:r w:rsidRPr="00F35AF0">
        <w:rPr>
          <w:kern w:val="2"/>
          <w:szCs w:val="24"/>
          <w:lang w:eastAsia="hi-IN" w:bidi="hi-IN"/>
        </w:rPr>
        <w:br/>
        <w:t xml:space="preserve">A fóliamintázat kialakítása. </w:t>
      </w:r>
      <w:r w:rsidRPr="00F35AF0">
        <w:rPr>
          <w:kern w:val="2"/>
          <w:szCs w:val="24"/>
          <w:lang w:eastAsia="hi-IN" w:bidi="hi-IN"/>
        </w:rPr>
        <w:br/>
        <w:t xml:space="preserve">A szitanyomás technológiája. </w:t>
      </w:r>
      <w:r w:rsidRPr="00F35AF0">
        <w:rPr>
          <w:kern w:val="2"/>
          <w:szCs w:val="24"/>
          <w:lang w:eastAsia="hi-IN" w:bidi="hi-IN"/>
        </w:rPr>
        <w:br/>
        <w:t xml:space="preserve">Eszközök, segédanyagok. </w:t>
      </w:r>
      <w:r w:rsidRPr="00F35AF0">
        <w:rPr>
          <w:kern w:val="2"/>
          <w:szCs w:val="24"/>
          <w:lang w:eastAsia="hi-IN" w:bidi="hi-IN"/>
        </w:rPr>
        <w:br/>
        <w:t xml:space="preserve">Nyomtatott áramkörök maratása. </w:t>
      </w:r>
      <w:r w:rsidRPr="00F35AF0">
        <w:rPr>
          <w:kern w:val="2"/>
          <w:szCs w:val="24"/>
          <w:lang w:eastAsia="hi-IN" w:bidi="hi-IN"/>
        </w:rPr>
        <w:br/>
        <w:t xml:space="preserve">Forrasztandó felületek előkészítése. </w:t>
      </w:r>
      <w:r w:rsidRPr="00F35AF0">
        <w:rPr>
          <w:kern w:val="2"/>
          <w:szCs w:val="24"/>
          <w:lang w:eastAsia="hi-IN" w:bidi="hi-IN"/>
        </w:rPr>
        <w:br/>
        <w:t xml:space="preserve">Tisztítás, </w:t>
      </w:r>
      <w:proofErr w:type="spellStart"/>
      <w:r w:rsidRPr="00F35AF0">
        <w:rPr>
          <w:kern w:val="2"/>
          <w:szCs w:val="24"/>
          <w:lang w:eastAsia="hi-IN" w:bidi="hi-IN"/>
        </w:rPr>
        <w:t>folyasztószer</w:t>
      </w:r>
      <w:proofErr w:type="spellEnd"/>
      <w:r w:rsidRPr="00F35AF0">
        <w:rPr>
          <w:kern w:val="2"/>
          <w:szCs w:val="24"/>
          <w:lang w:eastAsia="hi-IN" w:bidi="hi-IN"/>
        </w:rPr>
        <w:t xml:space="preserve">, védő bevonat. </w:t>
      </w:r>
      <w:r w:rsidRPr="00F35AF0">
        <w:rPr>
          <w:kern w:val="2"/>
          <w:szCs w:val="24"/>
          <w:lang w:eastAsia="hi-IN" w:bidi="hi-IN"/>
        </w:rPr>
        <w:br/>
        <w:t xml:space="preserve">Nyomtatott áramkörök megmunkálása, illesztése, rögzítése. </w:t>
      </w:r>
      <w:r w:rsidRPr="00F35AF0">
        <w:rPr>
          <w:kern w:val="2"/>
          <w:szCs w:val="24"/>
          <w:lang w:eastAsia="hi-IN" w:bidi="hi-IN"/>
        </w:rPr>
        <w:br/>
        <w:t xml:space="preserve">Kivezetések előkészítése, szerelési magasság, olvashatóság, szerelési sorrend, polaritás, alkatrész beültetés, alkatrészlábak lecsípése. </w:t>
      </w:r>
      <w:r w:rsidRPr="00F35AF0">
        <w:rPr>
          <w:kern w:val="2"/>
          <w:szCs w:val="24"/>
          <w:lang w:eastAsia="hi-IN" w:bidi="hi-IN"/>
        </w:rPr>
        <w:br/>
        <w:t xml:space="preserve">Kezelőszervek, csatlakozók, kijelzők, kábelezések. </w:t>
      </w:r>
      <w:r w:rsidRPr="00F35AF0">
        <w:rPr>
          <w:kern w:val="2"/>
          <w:szCs w:val="24"/>
          <w:lang w:eastAsia="hi-IN" w:bidi="hi-IN"/>
        </w:rPr>
        <w:br/>
        <w:t xml:space="preserve">Alkatrészválasztás szempontjai. </w:t>
      </w:r>
    </w:p>
    <w:p w:rsidR="00935216" w:rsidRPr="00F35AF0" w:rsidRDefault="00935216" w:rsidP="006C2609">
      <w:pPr>
        <w:spacing w:after="0"/>
        <w:jc w:val="left"/>
        <w:rPr>
          <w:kern w:val="2"/>
          <w:szCs w:val="24"/>
          <w:lang w:eastAsia="hi-IN" w:bidi="hi-IN"/>
        </w:rPr>
      </w:pPr>
      <w:r w:rsidRPr="00F35AF0">
        <w:rPr>
          <w:kern w:val="2"/>
          <w:szCs w:val="24"/>
          <w:lang w:eastAsia="hi-IN" w:bidi="hi-IN"/>
        </w:rPr>
        <w:t xml:space="preserve">Névleges érték, tűrés, terhelhetőség. </w:t>
      </w:r>
    </w:p>
    <w:p w:rsidR="00935216" w:rsidRPr="00F35AF0" w:rsidRDefault="00935216" w:rsidP="006C2609">
      <w:pPr>
        <w:spacing w:after="0"/>
        <w:jc w:val="left"/>
        <w:rPr>
          <w:kern w:val="2"/>
          <w:szCs w:val="24"/>
          <w:lang w:eastAsia="hi-IN" w:bidi="hi-IN"/>
        </w:rPr>
      </w:pPr>
      <w:r w:rsidRPr="00F35AF0">
        <w:rPr>
          <w:kern w:val="2"/>
          <w:szCs w:val="24"/>
          <w:lang w:eastAsia="hi-IN" w:bidi="hi-IN"/>
        </w:rPr>
        <w:t xml:space="preserve">Alkatrészek jelölése.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Villamos mérőműszerek</w:t>
      </w:r>
      <w:r w:rsidRPr="00F35AF0">
        <w:rPr>
          <w:b/>
          <w:i/>
        </w:rPr>
        <w:tab/>
        <w:t>36 óra/36 óra</w:t>
      </w:r>
    </w:p>
    <w:p w:rsidR="00935216" w:rsidRPr="00F35AF0" w:rsidRDefault="00935216" w:rsidP="006C2609">
      <w:pPr>
        <w:spacing w:after="0"/>
        <w:rPr>
          <w:szCs w:val="24"/>
        </w:rPr>
      </w:pPr>
      <w:r w:rsidRPr="00F35AF0">
        <w:rPr>
          <w:szCs w:val="24"/>
        </w:rPr>
        <w:t xml:space="preserve">A villamos mérőműszerek csoportosítása felépítésük, mérési elv és pontosságuk szerint. </w:t>
      </w:r>
    </w:p>
    <w:p w:rsidR="00935216" w:rsidRPr="00F35AF0" w:rsidRDefault="00935216" w:rsidP="006C2609">
      <w:pPr>
        <w:spacing w:after="0"/>
        <w:rPr>
          <w:szCs w:val="24"/>
        </w:rPr>
      </w:pPr>
      <w:r w:rsidRPr="00F35AF0">
        <w:rPr>
          <w:szCs w:val="24"/>
        </w:rPr>
        <w:t xml:space="preserve">Analóg műszerek. </w:t>
      </w:r>
    </w:p>
    <w:p w:rsidR="00935216" w:rsidRPr="00F35AF0" w:rsidRDefault="00935216" w:rsidP="006C2609">
      <w:pPr>
        <w:spacing w:after="0"/>
        <w:rPr>
          <w:szCs w:val="24"/>
        </w:rPr>
      </w:pPr>
      <w:r w:rsidRPr="00F35AF0">
        <w:rPr>
          <w:szCs w:val="24"/>
        </w:rPr>
        <w:t xml:space="preserve">Elektromechanikus műszerek közös szerkezeti elemei. </w:t>
      </w:r>
    </w:p>
    <w:p w:rsidR="00935216" w:rsidRPr="00F35AF0" w:rsidRDefault="00935216" w:rsidP="006C2609">
      <w:pPr>
        <w:spacing w:after="0"/>
        <w:rPr>
          <w:szCs w:val="24"/>
        </w:rPr>
      </w:pPr>
      <w:r w:rsidRPr="00F35AF0">
        <w:rPr>
          <w:szCs w:val="24"/>
        </w:rPr>
        <w:t xml:space="preserve">Elektromechanikus műszerek beállítási viszonyai. </w:t>
      </w:r>
    </w:p>
    <w:p w:rsidR="00935216" w:rsidRPr="00F35AF0" w:rsidRDefault="00935216" w:rsidP="006C2609">
      <w:pPr>
        <w:spacing w:after="0"/>
        <w:rPr>
          <w:szCs w:val="24"/>
        </w:rPr>
      </w:pPr>
      <w:r w:rsidRPr="00F35AF0">
        <w:rPr>
          <w:szCs w:val="24"/>
        </w:rPr>
        <w:t xml:space="preserve">Elektromechanikus műszerek hibaforrásai. </w:t>
      </w:r>
    </w:p>
    <w:p w:rsidR="00935216" w:rsidRPr="00F35AF0" w:rsidRDefault="00935216" w:rsidP="006C2609">
      <w:pPr>
        <w:spacing w:after="0"/>
        <w:rPr>
          <w:szCs w:val="24"/>
        </w:rPr>
      </w:pPr>
      <w:r w:rsidRPr="00F35AF0">
        <w:rPr>
          <w:szCs w:val="24"/>
        </w:rPr>
        <w:t xml:space="preserve">Elektromechanikus műszerek jellemzői. </w:t>
      </w:r>
    </w:p>
    <w:p w:rsidR="00935216" w:rsidRPr="00F35AF0" w:rsidRDefault="00935216" w:rsidP="006C2609">
      <w:pPr>
        <w:spacing w:after="0"/>
        <w:rPr>
          <w:szCs w:val="24"/>
        </w:rPr>
      </w:pPr>
      <w:r w:rsidRPr="00F35AF0">
        <w:rPr>
          <w:szCs w:val="24"/>
        </w:rPr>
        <w:t xml:space="preserve">Méréshatár. </w:t>
      </w:r>
    </w:p>
    <w:p w:rsidR="00935216" w:rsidRPr="00F35AF0" w:rsidRDefault="00935216" w:rsidP="006C2609">
      <w:pPr>
        <w:spacing w:after="0"/>
        <w:rPr>
          <w:szCs w:val="24"/>
        </w:rPr>
      </w:pPr>
      <w:r w:rsidRPr="00F35AF0">
        <w:rPr>
          <w:szCs w:val="24"/>
        </w:rPr>
        <w:t xml:space="preserve">Érzékenység. </w:t>
      </w:r>
    </w:p>
    <w:p w:rsidR="00935216" w:rsidRPr="00F35AF0" w:rsidRDefault="00935216" w:rsidP="006C2609">
      <w:pPr>
        <w:spacing w:after="0"/>
        <w:rPr>
          <w:kern w:val="2"/>
          <w:szCs w:val="24"/>
          <w:lang w:eastAsia="hi-IN" w:bidi="hi-IN"/>
        </w:rPr>
      </w:pPr>
      <w:r w:rsidRPr="00F35AF0">
        <w:rPr>
          <w:szCs w:val="24"/>
        </w:rPr>
        <w:t>Műszerállandó.</w:t>
      </w:r>
      <w:r w:rsidRPr="00F35AF0">
        <w:rPr>
          <w:kern w:val="2"/>
          <w:szCs w:val="24"/>
          <w:lang w:eastAsia="hi-IN" w:bidi="hi-IN"/>
        </w:rPr>
        <w:t xml:space="preserve"> </w:t>
      </w:r>
    </w:p>
    <w:p w:rsidR="00935216" w:rsidRPr="00F35AF0" w:rsidRDefault="00935216" w:rsidP="006C2609">
      <w:pPr>
        <w:spacing w:after="0"/>
        <w:rPr>
          <w:szCs w:val="24"/>
        </w:rPr>
      </w:pPr>
      <w:r w:rsidRPr="00F35AF0">
        <w:rPr>
          <w:szCs w:val="24"/>
        </w:rPr>
        <w:t xml:space="preserve">Pontosság. </w:t>
      </w:r>
    </w:p>
    <w:p w:rsidR="00935216" w:rsidRPr="00F35AF0" w:rsidRDefault="00935216" w:rsidP="006C2609">
      <w:pPr>
        <w:spacing w:after="0"/>
        <w:rPr>
          <w:szCs w:val="24"/>
        </w:rPr>
      </w:pPr>
      <w:r w:rsidRPr="00F35AF0">
        <w:rPr>
          <w:szCs w:val="24"/>
        </w:rPr>
        <w:t xml:space="preserve">Fogyasztás. </w:t>
      </w:r>
    </w:p>
    <w:p w:rsidR="00935216" w:rsidRPr="00F35AF0" w:rsidRDefault="00935216" w:rsidP="006C2609">
      <w:pPr>
        <w:spacing w:after="0"/>
        <w:rPr>
          <w:szCs w:val="24"/>
        </w:rPr>
      </w:pPr>
      <w:r w:rsidRPr="00F35AF0">
        <w:rPr>
          <w:szCs w:val="24"/>
        </w:rPr>
        <w:t xml:space="preserve">Állandó mágnesű műszerek. </w:t>
      </w:r>
    </w:p>
    <w:p w:rsidR="00935216" w:rsidRPr="00F35AF0" w:rsidRDefault="00935216" w:rsidP="006C2609">
      <w:pPr>
        <w:spacing w:after="0"/>
        <w:rPr>
          <w:szCs w:val="24"/>
        </w:rPr>
      </w:pPr>
      <w:r w:rsidRPr="00F35AF0">
        <w:rPr>
          <w:szCs w:val="24"/>
        </w:rPr>
        <w:t xml:space="preserve">Állandó mágnesű ampermérők. </w:t>
      </w:r>
    </w:p>
    <w:p w:rsidR="00935216" w:rsidRPr="00F35AF0" w:rsidRDefault="00935216" w:rsidP="006C2609">
      <w:pPr>
        <w:spacing w:after="0"/>
        <w:rPr>
          <w:szCs w:val="24"/>
        </w:rPr>
      </w:pPr>
      <w:r w:rsidRPr="00F35AF0">
        <w:rPr>
          <w:szCs w:val="24"/>
        </w:rPr>
        <w:t xml:space="preserve">Állandó mágnesű voltmérők. </w:t>
      </w:r>
    </w:p>
    <w:p w:rsidR="00935216" w:rsidRPr="00F35AF0" w:rsidRDefault="00935216" w:rsidP="006C2609">
      <w:pPr>
        <w:spacing w:after="0"/>
        <w:rPr>
          <w:szCs w:val="24"/>
        </w:rPr>
      </w:pPr>
      <w:proofErr w:type="spellStart"/>
      <w:r w:rsidRPr="00F35AF0">
        <w:rPr>
          <w:szCs w:val="24"/>
        </w:rPr>
        <w:t>Deprez-műszerek</w:t>
      </w:r>
      <w:proofErr w:type="spellEnd"/>
      <w:r w:rsidRPr="00F35AF0">
        <w:rPr>
          <w:szCs w:val="24"/>
        </w:rPr>
        <w:t xml:space="preserve"> alkalmazása. </w:t>
      </w:r>
    </w:p>
    <w:p w:rsidR="00935216" w:rsidRPr="00F35AF0" w:rsidRDefault="00935216" w:rsidP="006C2609">
      <w:pPr>
        <w:spacing w:after="0"/>
        <w:rPr>
          <w:szCs w:val="24"/>
        </w:rPr>
      </w:pPr>
      <w:r w:rsidRPr="00F35AF0">
        <w:rPr>
          <w:szCs w:val="24"/>
        </w:rPr>
        <w:t xml:space="preserve">Galvanométerek. </w:t>
      </w:r>
    </w:p>
    <w:p w:rsidR="00935216" w:rsidRPr="00F35AF0" w:rsidRDefault="00935216" w:rsidP="006C2609">
      <w:pPr>
        <w:spacing w:after="0"/>
        <w:rPr>
          <w:szCs w:val="24"/>
        </w:rPr>
      </w:pPr>
      <w:r w:rsidRPr="00F35AF0">
        <w:rPr>
          <w:szCs w:val="24"/>
        </w:rPr>
        <w:t xml:space="preserve">Egyenirányítós műszerek. </w:t>
      </w:r>
    </w:p>
    <w:p w:rsidR="00935216" w:rsidRPr="00F35AF0" w:rsidRDefault="00935216" w:rsidP="006C2609">
      <w:pPr>
        <w:spacing w:after="0"/>
        <w:rPr>
          <w:szCs w:val="24"/>
        </w:rPr>
      </w:pPr>
      <w:r w:rsidRPr="00F35AF0">
        <w:rPr>
          <w:szCs w:val="24"/>
        </w:rPr>
        <w:t xml:space="preserve">Elektrodinamikus műszerek. </w:t>
      </w:r>
    </w:p>
    <w:p w:rsidR="00935216" w:rsidRPr="00F35AF0" w:rsidRDefault="00935216" w:rsidP="006C2609">
      <w:pPr>
        <w:spacing w:after="0"/>
        <w:rPr>
          <w:szCs w:val="24"/>
        </w:rPr>
      </w:pPr>
      <w:r w:rsidRPr="00F35AF0">
        <w:rPr>
          <w:szCs w:val="24"/>
        </w:rPr>
        <w:t xml:space="preserve">Elektrodinamikus műszerek alkalmazása. </w:t>
      </w:r>
    </w:p>
    <w:p w:rsidR="00935216" w:rsidRPr="00F35AF0" w:rsidRDefault="00935216" w:rsidP="006C2609">
      <w:pPr>
        <w:spacing w:after="0"/>
        <w:rPr>
          <w:szCs w:val="24"/>
        </w:rPr>
      </w:pPr>
      <w:r w:rsidRPr="00F35AF0">
        <w:rPr>
          <w:szCs w:val="24"/>
        </w:rPr>
        <w:t xml:space="preserve">Lágyvasas műszerek. </w:t>
      </w:r>
    </w:p>
    <w:p w:rsidR="00935216" w:rsidRPr="00F35AF0" w:rsidRDefault="00935216" w:rsidP="006C2609">
      <w:pPr>
        <w:spacing w:after="0"/>
        <w:rPr>
          <w:szCs w:val="24"/>
        </w:rPr>
      </w:pPr>
      <w:r w:rsidRPr="00F35AF0">
        <w:rPr>
          <w:szCs w:val="24"/>
        </w:rPr>
        <w:t xml:space="preserve">Lágyvasas műszerek alkalmazása. </w:t>
      </w:r>
    </w:p>
    <w:p w:rsidR="00935216" w:rsidRPr="00F35AF0" w:rsidRDefault="00935216" w:rsidP="006C2609">
      <w:pPr>
        <w:spacing w:after="0"/>
        <w:rPr>
          <w:szCs w:val="24"/>
        </w:rPr>
      </w:pPr>
      <w:proofErr w:type="spellStart"/>
      <w:r w:rsidRPr="00F35AF0">
        <w:rPr>
          <w:szCs w:val="24"/>
        </w:rPr>
        <w:t>Hányadosmérők</w:t>
      </w:r>
      <w:proofErr w:type="spellEnd"/>
      <w:r w:rsidRPr="00F35AF0">
        <w:rPr>
          <w:szCs w:val="24"/>
        </w:rPr>
        <w:t xml:space="preserve">. </w:t>
      </w:r>
    </w:p>
    <w:p w:rsidR="00935216" w:rsidRPr="00F35AF0" w:rsidRDefault="00935216" w:rsidP="006C2609">
      <w:pPr>
        <w:spacing w:after="0"/>
        <w:rPr>
          <w:szCs w:val="24"/>
        </w:rPr>
      </w:pPr>
      <w:r w:rsidRPr="00F35AF0">
        <w:rPr>
          <w:szCs w:val="24"/>
        </w:rPr>
        <w:t xml:space="preserve">A kereszttekercses műszer alkalmazása. </w:t>
      </w:r>
    </w:p>
    <w:p w:rsidR="00935216" w:rsidRPr="00F35AF0" w:rsidRDefault="00935216" w:rsidP="006C2609">
      <w:pPr>
        <w:spacing w:after="0"/>
        <w:rPr>
          <w:szCs w:val="24"/>
        </w:rPr>
      </w:pPr>
      <w:r w:rsidRPr="00F35AF0">
        <w:rPr>
          <w:szCs w:val="24"/>
        </w:rPr>
        <w:t>Indukciós műszerek</w:t>
      </w:r>
    </w:p>
    <w:p w:rsidR="00935216" w:rsidRPr="00F35AF0" w:rsidRDefault="00935216" w:rsidP="006C2609">
      <w:pPr>
        <w:spacing w:after="0"/>
        <w:rPr>
          <w:szCs w:val="24"/>
        </w:rPr>
      </w:pPr>
      <w:r w:rsidRPr="00F35AF0">
        <w:rPr>
          <w:szCs w:val="24"/>
        </w:rPr>
        <w:t xml:space="preserve">Indukciós műszerek alkalmazása. </w:t>
      </w:r>
    </w:p>
    <w:p w:rsidR="00935216" w:rsidRPr="00F35AF0" w:rsidRDefault="00935216" w:rsidP="006C2609">
      <w:pPr>
        <w:spacing w:after="0"/>
        <w:rPr>
          <w:szCs w:val="24"/>
        </w:rPr>
      </w:pPr>
      <w:r w:rsidRPr="00F35AF0">
        <w:rPr>
          <w:szCs w:val="24"/>
        </w:rPr>
        <w:t xml:space="preserve">Regisztráló műszerek. </w:t>
      </w:r>
    </w:p>
    <w:p w:rsidR="00935216" w:rsidRPr="00F35AF0" w:rsidRDefault="00935216" w:rsidP="006C2609">
      <w:pPr>
        <w:spacing w:after="0"/>
        <w:rPr>
          <w:szCs w:val="24"/>
        </w:rPr>
      </w:pPr>
      <w:r w:rsidRPr="00F35AF0">
        <w:rPr>
          <w:szCs w:val="24"/>
        </w:rPr>
        <w:t xml:space="preserve">Digitális műszerek. </w:t>
      </w:r>
    </w:p>
    <w:p w:rsidR="00935216" w:rsidRPr="00F35AF0" w:rsidRDefault="00935216" w:rsidP="006C2609">
      <w:pPr>
        <w:spacing w:after="0"/>
        <w:rPr>
          <w:szCs w:val="24"/>
        </w:rPr>
      </w:pPr>
      <w:r w:rsidRPr="00F35AF0">
        <w:rPr>
          <w:szCs w:val="24"/>
        </w:rPr>
        <w:t xml:space="preserve">Digitális műszerek felépítése. </w:t>
      </w:r>
    </w:p>
    <w:p w:rsidR="00935216" w:rsidRPr="00F35AF0" w:rsidRDefault="00935216" w:rsidP="006C2609">
      <w:pPr>
        <w:spacing w:after="0"/>
        <w:rPr>
          <w:szCs w:val="24"/>
        </w:rPr>
      </w:pPr>
      <w:r w:rsidRPr="00F35AF0">
        <w:rPr>
          <w:szCs w:val="24"/>
        </w:rPr>
        <w:lastRenderedPageBreak/>
        <w:t>Digitális frekvencia- és időmérők.</w:t>
      </w:r>
    </w:p>
    <w:p w:rsidR="00935216" w:rsidRPr="00F35AF0" w:rsidRDefault="00935216" w:rsidP="006C2609">
      <w:pPr>
        <w:spacing w:after="0"/>
        <w:rPr>
          <w:szCs w:val="24"/>
        </w:rPr>
      </w:pPr>
      <w:r w:rsidRPr="00F35AF0">
        <w:rPr>
          <w:szCs w:val="24"/>
        </w:rPr>
        <w:t xml:space="preserve">Digitális egyenfeszültség-mérők. </w:t>
      </w:r>
    </w:p>
    <w:p w:rsidR="00935216" w:rsidRPr="00F35AF0" w:rsidRDefault="00935216" w:rsidP="006C2609">
      <w:pPr>
        <w:spacing w:after="0"/>
        <w:rPr>
          <w:szCs w:val="24"/>
        </w:rPr>
      </w:pPr>
      <w:r w:rsidRPr="00F35AF0">
        <w:rPr>
          <w:szCs w:val="24"/>
        </w:rPr>
        <w:t xml:space="preserve">Digitális multiméterek. </w:t>
      </w:r>
    </w:p>
    <w:p w:rsidR="00935216" w:rsidRPr="00F35AF0" w:rsidRDefault="00935216" w:rsidP="006C2609">
      <w:pPr>
        <w:spacing w:after="0"/>
        <w:rPr>
          <w:szCs w:val="24"/>
        </w:rPr>
      </w:pPr>
      <w:r w:rsidRPr="00F35AF0">
        <w:rPr>
          <w:szCs w:val="24"/>
        </w:rPr>
        <w:t xml:space="preserve">Digitális műszerek jellemzői. </w:t>
      </w:r>
    </w:p>
    <w:p w:rsidR="00935216" w:rsidRPr="00F35AF0" w:rsidRDefault="00935216" w:rsidP="006C2609">
      <w:pPr>
        <w:spacing w:after="0"/>
        <w:rPr>
          <w:szCs w:val="24"/>
        </w:rPr>
      </w:pPr>
      <w:r w:rsidRPr="00F35AF0">
        <w:rPr>
          <w:szCs w:val="24"/>
        </w:rPr>
        <w:t>Megjeleníthető számjegyek száma.</w:t>
      </w:r>
      <w:r w:rsidRPr="00F35AF0">
        <w:rPr>
          <w:kern w:val="2"/>
          <w:szCs w:val="24"/>
          <w:lang w:eastAsia="hi-IN" w:bidi="hi-IN"/>
        </w:rPr>
        <w:t xml:space="preserve"> </w:t>
      </w:r>
    </w:p>
    <w:p w:rsidR="00935216" w:rsidRPr="00F35AF0" w:rsidRDefault="00935216" w:rsidP="006C2609">
      <w:pPr>
        <w:spacing w:after="0"/>
        <w:rPr>
          <w:szCs w:val="24"/>
        </w:rPr>
      </w:pPr>
      <w:r w:rsidRPr="00F35AF0">
        <w:rPr>
          <w:szCs w:val="24"/>
        </w:rPr>
        <w:t xml:space="preserve">Mérési tartományok. </w:t>
      </w:r>
    </w:p>
    <w:p w:rsidR="00935216" w:rsidRPr="00F35AF0" w:rsidRDefault="00935216" w:rsidP="006C2609">
      <w:pPr>
        <w:spacing w:after="0"/>
        <w:rPr>
          <w:szCs w:val="24"/>
        </w:rPr>
      </w:pPr>
      <w:r w:rsidRPr="00F35AF0">
        <w:rPr>
          <w:szCs w:val="24"/>
        </w:rPr>
        <w:t xml:space="preserve">Felbontás. </w:t>
      </w:r>
    </w:p>
    <w:p w:rsidR="00935216" w:rsidRPr="00F35AF0" w:rsidRDefault="00935216" w:rsidP="006C2609">
      <w:pPr>
        <w:spacing w:after="0"/>
        <w:rPr>
          <w:szCs w:val="24"/>
        </w:rPr>
      </w:pPr>
      <w:r w:rsidRPr="00F35AF0">
        <w:rPr>
          <w:szCs w:val="24"/>
        </w:rPr>
        <w:t xml:space="preserve">Pontosság. </w:t>
      </w:r>
    </w:p>
    <w:p w:rsidR="00935216" w:rsidRPr="00F35AF0" w:rsidRDefault="00935216" w:rsidP="006C2609">
      <w:pPr>
        <w:spacing w:after="0"/>
        <w:rPr>
          <w:szCs w:val="24"/>
        </w:rPr>
      </w:pPr>
      <w:r w:rsidRPr="00F35AF0">
        <w:rPr>
          <w:szCs w:val="24"/>
        </w:rPr>
        <w:t xml:space="preserve">Bemeneti impedancia. </w:t>
      </w: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Egyenáramú mérések</w:t>
      </w:r>
      <w:r w:rsidRPr="00F35AF0">
        <w:rPr>
          <w:b/>
          <w:i/>
        </w:rPr>
        <w:tab/>
        <w:t>36 óra/36 óra</w:t>
      </w:r>
    </w:p>
    <w:p w:rsidR="00935216" w:rsidRPr="00F35AF0" w:rsidRDefault="00935216" w:rsidP="007815DA">
      <w:pPr>
        <w:spacing w:after="0"/>
        <w:rPr>
          <w:szCs w:val="24"/>
        </w:rPr>
      </w:pPr>
      <w:r w:rsidRPr="00F35AF0">
        <w:rPr>
          <w:szCs w:val="24"/>
        </w:rPr>
        <w:t xml:space="preserve">Egyenáram és egyenfeszültség mérése elektromechanikus műszerrel. </w:t>
      </w:r>
    </w:p>
    <w:p w:rsidR="00935216" w:rsidRPr="00F35AF0" w:rsidRDefault="00935216" w:rsidP="007815DA">
      <w:pPr>
        <w:spacing w:after="0"/>
        <w:rPr>
          <w:szCs w:val="24"/>
        </w:rPr>
      </w:pPr>
      <w:r w:rsidRPr="00F35AF0">
        <w:rPr>
          <w:szCs w:val="24"/>
        </w:rPr>
        <w:t xml:space="preserve">Egyenfeszültség mérése kompenzációs módszerrel. </w:t>
      </w:r>
    </w:p>
    <w:p w:rsidR="00935216" w:rsidRPr="00F35AF0" w:rsidRDefault="00935216" w:rsidP="007815DA">
      <w:pPr>
        <w:spacing w:after="0"/>
        <w:rPr>
          <w:szCs w:val="24"/>
        </w:rPr>
      </w:pPr>
      <w:r w:rsidRPr="00F35AF0">
        <w:rPr>
          <w:szCs w:val="24"/>
        </w:rPr>
        <w:t xml:space="preserve">Egyenfeszültség mérése analóg elektronikus és digitális műszerekkel. </w:t>
      </w:r>
    </w:p>
    <w:p w:rsidR="00935216" w:rsidRPr="00F35AF0" w:rsidRDefault="00935216" w:rsidP="007815DA">
      <w:pPr>
        <w:spacing w:after="0"/>
        <w:rPr>
          <w:szCs w:val="24"/>
        </w:rPr>
      </w:pPr>
      <w:r w:rsidRPr="00F35AF0">
        <w:rPr>
          <w:szCs w:val="24"/>
        </w:rPr>
        <w:t xml:space="preserve">Egyenáram mérése analóg elektronikus és digitális műszerekkel. </w:t>
      </w:r>
    </w:p>
    <w:p w:rsidR="00935216" w:rsidRPr="00F35AF0" w:rsidRDefault="00935216" w:rsidP="007815DA">
      <w:pPr>
        <w:spacing w:after="0"/>
        <w:rPr>
          <w:kern w:val="2"/>
          <w:szCs w:val="24"/>
          <w:lang w:eastAsia="hi-IN" w:bidi="hi-IN"/>
        </w:rPr>
      </w:pPr>
      <w:r w:rsidRPr="00F35AF0">
        <w:rPr>
          <w:kern w:val="2"/>
          <w:szCs w:val="24"/>
          <w:lang w:eastAsia="hi-IN" w:bidi="hi-IN"/>
        </w:rPr>
        <w:t xml:space="preserve">Ellenállásmérés.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Kis értékű ellenállás mérése Ohm törvénye alapján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Nagy értékű ellenállás mérése Ohm törvénye alapján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mérése feszültségesések összehasonlításával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mérése áramerősségek összehasonlításával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mérése </w:t>
      </w:r>
      <w:proofErr w:type="spellStart"/>
      <w:r w:rsidRPr="00F35AF0">
        <w:rPr>
          <w:kern w:val="2"/>
          <w:szCs w:val="24"/>
          <w:lang w:eastAsia="hi-IN" w:bidi="hi-IN"/>
        </w:rPr>
        <w:t>Wheatstone-híddal</w:t>
      </w:r>
      <w:proofErr w:type="spellEnd"/>
      <w:r w:rsidRPr="00F35AF0">
        <w:rPr>
          <w:kern w:val="2"/>
          <w:szCs w:val="24"/>
          <w:lang w:eastAsia="hi-IN" w:bidi="hi-IN"/>
        </w:rPr>
        <w:t xml:space="preserv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Ellenállások hőmérsékletfüggésének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Feszültségfüggő ellenállás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Ellenállások soros kapcsolásának vizsgálata. Kirchhoff huroktörvényének igazolása.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Ellenállások </w:t>
      </w:r>
      <w:proofErr w:type="gramStart"/>
      <w:r w:rsidRPr="00F35AF0">
        <w:rPr>
          <w:kern w:val="2"/>
          <w:szCs w:val="24"/>
          <w:lang w:eastAsia="hi-IN" w:bidi="hi-IN"/>
        </w:rPr>
        <w:t>párhuzamos  kapcsolásának</w:t>
      </w:r>
      <w:proofErr w:type="gramEnd"/>
      <w:r w:rsidRPr="00F35AF0">
        <w:rPr>
          <w:kern w:val="2"/>
          <w:szCs w:val="24"/>
          <w:lang w:eastAsia="hi-IN" w:bidi="hi-IN"/>
        </w:rPr>
        <w:t xml:space="preserve"> vizsgálata. Kirchhoff csomóponti törvényének igazolása.</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Ellenállások vegyes kapcsolásának vizsgálata.</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Nem </w:t>
      </w:r>
      <w:proofErr w:type="spellStart"/>
      <w:r w:rsidRPr="00F35AF0">
        <w:rPr>
          <w:kern w:val="2"/>
          <w:szCs w:val="24"/>
          <w:lang w:eastAsia="hi-IN" w:bidi="hi-IN"/>
        </w:rPr>
        <w:t>líneáris</w:t>
      </w:r>
      <w:proofErr w:type="spellEnd"/>
      <w:r w:rsidRPr="00F35AF0">
        <w:rPr>
          <w:kern w:val="2"/>
          <w:szCs w:val="24"/>
          <w:lang w:eastAsia="hi-IN" w:bidi="hi-IN"/>
        </w:rPr>
        <w:t xml:space="preserve"> ellenállások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Feszültségosztók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Potenciométerek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Elektromechanikus mérőműszerek jellemzőinek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Feszültségmérő belső ellenállásának meghatározása és méréshatárának kiterjesztése.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Feszültségmérő hitelesítése.</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Árammérő belső ellenállásának meghatározása és méréshatárának kiterjesztése.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Ampermérő hitelesítése.</w:t>
      </w:r>
    </w:p>
    <w:p w:rsidR="00935216" w:rsidRPr="00F35AF0" w:rsidRDefault="00935216" w:rsidP="007815DA">
      <w:pPr>
        <w:spacing w:after="0"/>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Váltakozó áramú mérések</w:t>
      </w:r>
      <w:r w:rsidRPr="00F35AF0">
        <w:rPr>
          <w:b/>
          <w:i/>
        </w:rPr>
        <w:tab/>
        <w:t>72 óra/72 óra</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Váltakozó áramú hálózatok jellemzőinek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ab/>
        <w:t xml:space="preserve">Induktivitás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ab/>
        <w:t xml:space="preserve">Kondenzátor kapacitásának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ab/>
        <w:t xml:space="preserve">Kondenzátor töltés és kisütés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Tekercs induktivitásának és kondenzátor kapacitásának mérése három feszültség mérésével.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Induktivitások soros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Induktivitások párhuzamos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Kondenzátorok soros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Kondenzátorok párhuzamos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és kondenzátor soros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és induktivitás soros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lastRenderedPageBreak/>
        <w:t xml:space="preserve">Ellenállás és kondenzátor párhuzamos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és induktivitás párhuzamos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Egyfázisú váltakozó áramú teljesítmény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Teljesítménymérések egy-és háromfázisú rendszerekben.</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Fogyasztásmérés alapjai.</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Villamos laboratórium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2C4252">
        <w:trPr>
          <w:trHeight w:val="255"/>
          <w:jc w:val="center"/>
        </w:trPr>
        <w:tc>
          <w:tcPr>
            <w:tcW w:w="104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80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tevékenységforma</w:t>
            </w:r>
          </w:p>
        </w:tc>
        <w:tc>
          <w:tcPr>
            <w:tcW w:w="22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 szervezési kerete (differenciálási módok)</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E30FFE" w:rsidRDefault="00935216" w:rsidP="002C4252">
            <w:pPr>
              <w:spacing w:after="0"/>
              <w:jc w:val="left"/>
              <w:rPr>
                <w:color w:val="000000"/>
                <w:sz w:val="20"/>
                <w:szCs w:val="20"/>
                <w:lang w:eastAsia="hu-HU"/>
              </w:rPr>
            </w:pPr>
          </w:p>
        </w:tc>
        <w:tc>
          <w:tcPr>
            <w:tcW w:w="2800" w:type="dxa"/>
            <w:vMerge/>
            <w:vAlign w:val="center"/>
          </w:tcPr>
          <w:p w:rsidR="00935216" w:rsidRPr="00E30FFE" w:rsidRDefault="00935216" w:rsidP="002C4252">
            <w:pPr>
              <w:spacing w:after="0"/>
              <w:jc w:val="left"/>
              <w:rPr>
                <w:color w:val="000000"/>
                <w:sz w:val="20"/>
                <w:szCs w:val="20"/>
                <w:lang w:eastAsia="hu-HU"/>
              </w:rPr>
            </w:pP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csoport-bontás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osztály-keret</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önálló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önálló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feladattal vezetett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Tesztfeladat megoldása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utólagos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lastRenderedPageBreak/>
              <w:t>2.3.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helyszíni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értelmezése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készítése leírásból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3.3.</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készítés</w:t>
            </w:r>
            <w:proofErr w:type="gramEnd"/>
            <w:r w:rsidRPr="00E30FFE">
              <w:rPr>
                <w:color w:val="000000"/>
                <w:sz w:val="20"/>
                <w:szCs w:val="20"/>
                <w:lang w:eastAsia="hu-HU"/>
              </w:rPr>
              <w:t xml:space="preserve"> tárgyról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3.5.</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rendszerrajz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3.7.</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Műveletek gyakorlása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Üzemeltetési tevékenységek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Üzemelési hibák szimulálása és megfigyelése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6.</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Szolgáltatási tevékenységek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6.1.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Önálló szakmai munkavégzés felügyelet mellett</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6.2.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Önálló szakmai munkavégzés közvetlen irányítással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Pr="00F35AF0" w:rsidRDefault="00935216" w:rsidP="002C4252">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Elektronika tantárgy</w:t>
      </w:r>
      <w:r w:rsidRPr="00F35AF0">
        <w:rPr>
          <w:b/>
        </w:rPr>
        <w:tab/>
        <w:t>175 óra/175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3362DC">
      <w:r w:rsidRPr="00F35AF0">
        <w:t>Az elektronika tantárgy tanításának célja, hogy segítse a tanulók áramköri szemléletének kialakulását és fejlesztését. Tegye képessé a tanulókat az elektronikai áramkörök alaptörvényeinek és alapösszefüggéseinek megértésére, elektronikai kapcsolások méretezésére.</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Villamos áramköri alapismeretek</w:t>
      </w:r>
      <w:r w:rsidRPr="00F35AF0">
        <w:rPr>
          <w:b/>
          <w:i/>
        </w:rPr>
        <w:tab/>
        <w:t>18 óra/18 óra</w:t>
      </w:r>
    </w:p>
    <w:p w:rsidR="00935216" w:rsidRPr="00F35AF0" w:rsidRDefault="00935216" w:rsidP="009F4574">
      <w:pPr>
        <w:spacing w:after="0"/>
        <w:rPr>
          <w:szCs w:val="24"/>
        </w:rPr>
      </w:pPr>
      <w:r w:rsidRPr="00F35AF0">
        <w:rPr>
          <w:szCs w:val="24"/>
        </w:rPr>
        <w:t>Aktív áramköri elemek.</w:t>
      </w:r>
    </w:p>
    <w:p w:rsidR="00935216" w:rsidRPr="00F35AF0" w:rsidRDefault="00935216" w:rsidP="009F4574">
      <w:pPr>
        <w:spacing w:after="0"/>
        <w:rPr>
          <w:szCs w:val="24"/>
        </w:rPr>
      </w:pPr>
      <w:r w:rsidRPr="00F35AF0">
        <w:rPr>
          <w:szCs w:val="24"/>
        </w:rPr>
        <w:t>Passzív áramköri elemek.</w:t>
      </w:r>
    </w:p>
    <w:p w:rsidR="00935216" w:rsidRPr="00F35AF0" w:rsidRDefault="00935216" w:rsidP="009F4574">
      <w:pPr>
        <w:spacing w:after="0"/>
        <w:rPr>
          <w:szCs w:val="24"/>
        </w:rPr>
      </w:pPr>
      <w:r w:rsidRPr="00F35AF0">
        <w:rPr>
          <w:szCs w:val="24"/>
        </w:rPr>
        <w:t>Lineáris áramköri elemek.</w:t>
      </w:r>
    </w:p>
    <w:p w:rsidR="00935216" w:rsidRPr="00F35AF0" w:rsidRDefault="00935216" w:rsidP="009F4574">
      <w:pPr>
        <w:spacing w:after="0"/>
        <w:rPr>
          <w:szCs w:val="24"/>
        </w:rPr>
      </w:pPr>
      <w:r w:rsidRPr="00F35AF0">
        <w:rPr>
          <w:szCs w:val="24"/>
        </w:rPr>
        <w:t>Nemlineáris áramköri elemek.</w:t>
      </w:r>
    </w:p>
    <w:p w:rsidR="00935216" w:rsidRPr="00F35AF0" w:rsidRDefault="00935216" w:rsidP="009F4574">
      <w:pPr>
        <w:spacing w:after="0"/>
        <w:rPr>
          <w:szCs w:val="24"/>
        </w:rPr>
      </w:pPr>
      <w:r w:rsidRPr="00F35AF0">
        <w:rPr>
          <w:szCs w:val="24"/>
        </w:rPr>
        <w:t xml:space="preserve">Aktív áramkör. </w:t>
      </w:r>
    </w:p>
    <w:p w:rsidR="00935216" w:rsidRPr="00F35AF0" w:rsidRDefault="00935216" w:rsidP="009F4574">
      <w:pPr>
        <w:spacing w:after="0"/>
        <w:rPr>
          <w:szCs w:val="24"/>
        </w:rPr>
      </w:pPr>
      <w:r w:rsidRPr="00F35AF0">
        <w:rPr>
          <w:szCs w:val="24"/>
        </w:rPr>
        <w:t xml:space="preserve">Passzív áramkör. </w:t>
      </w:r>
    </w:p>
    <w:p w:rsidR="00935216" w:rsidRPr="00F35AF0" w:rsidRDefault="00935216" w:rsidP="009F4574">
      <w:pPr>
        <w:spacing w:after="0"/>
        <w:rPr>
          <w:szCs w:val="24"/>
        </w:rPr>
      </w:pPr>
      <w:r w:rsidRPr="00F35AF0">
        <w:rPr>
          <w:szCs w:val="24"/>
        </w:rPr>
        <w:t xml:space="preserve">Lineáris áramkör. </w:t>
      </w:r>
    </w:p>
    <w:p w:rsidR="00935216" w:rsidRPr="00F35AF0" w:rsidRDefault="00935216" w:rsidP="009F4574">
      <w:pPr>
        <w:spacing w:after="0"/>
        <w:rPr>
          <w:szCs w:val="24"/>
        </w:rPr>
      </w:pPr>
      <w:r w:rsidRPr="00F35AF0">
        <w:rPr>
          <w:szCs w:val="24"/>
        </w:rPr>
        <w:t xml:space="preserve">Nemlineáris áramkör.  </w:t>
      </w:r>
    </w:p>
    <w:p w:rsidR="00935216" w:rsidRPr="00F35AF0" w:rsidRDefault="00935216" w:rsidP="009F4574">
      <w:pPr>
        <w:spacing w:after="0"/>
        <w:rPr>
          <w:szCs w:val="24"/>
        </w:rPr>
      </w:pPr>
      <w:proofErr w:type="spellStart"/>
      <w:r w:rsidRPr="00F35AF0">
        <w:rPr>
          <w:szCs w:val="24"/>
        </w:rPr>
        <w:t>Kétpólusok</w:t>
      </w:r>
      <w:proofErr w:type="spellEnd"/>
      <w:r w:rsidRPr="00F35AF0">
        <w:rPr>
          <w:szCs w:val="24"/>
        </w:rPr>
        <w:t>.</w:t>
      </w:r>
    </w:p>
    <w:p w:rsidR="00935216" w:rsidRPr="00F35AF0" w:rsidRDefault="00935216" w:rsidP="009F4574">
      <w:pPr>
        <w:spacing w:after="0"/>
        <w:rPr>
          <w:szCs w:val="24"/>
        </w:rPr>
      </w:pPr>
      <w:r w:rsidRPr="00F35AF0">
        <w:rPr>
          <w:szCs w:val="24"/>
        </w:rPr>
        <w:lastRenderedPageBreak/>
        <w:t xml:space="preserve">Aktív </w:t>
      </w:r>
      <w:proofErr w:type="spellStart"/>
      <w:r w:rsidRPr="00F35AF0">
        <w:rPr>
          <w:szCs w:val="24"/>
        </w:rPr>
        <w:t>kétpólus</w:t>
      </w:r>
      <w:proofErr w:type="spellEnd"/>
      <w:r w:rsidRPr="00F35AF0">
        <w:rPr>
          <w:szCs w:val="24"/>
        </w:rPr>
        <w:t>.</w:t>
      </w:r>
      <w:r w:rsidRPr="00F35AF0">
        <w:rPr>
          <w:szCs w:val="24"/>
        </w:rPr>
        <w:tab/>
      </w:r>
    </w:p>
    <w:p w:rsidR="00935216" w:rsidRPr="00F35AF0" w:rsidRDefault="00935216" w:rsidP="009F4574">
      <w:pPr>
        <w:spacing w:after="0"/>
        <w:rPr>
          <w:szCs w:val="24"/>
        </w:rPr>
      </w:pPr>
      <w:r w:rsidRPr="00F35AF0">
        <w:rPr>
          <w:szCs w:val="24"/>
        </w:rPr>
        <w:t>Ideális feszültséggenerátorok.</w:t>
      </w:r>
    </w:p>
    <w:p w:rsidR="00935216" w:rsidRPr="00F35AF0" w:rsidRDefault="00935216" w:rsidP="009F4574">
      <w:pPr>
        <w:spacing w:after="0"/>
        <w:rPr>
          <w:szCs w:val="24"/>
        </w:rPr>
      </w:pPr>
      <w:r w:rsidRPr="00F35AF0">
        <w:rPr>
          <w:szCs w:val="24"/>
        </w:rPr>
        <w:t>Valóságos feszültséggenerátorok.</w:t>
      </w:r>
    </w:p>
    <w:p w:rsidR="00935216" w:rsidRPr="00F35AF0" w:rsidRDefault="00935216" w:rsidP="009F4574">
      <w:pPr>
        <w:spacing w:after="0"/>
        <w:rPr>
          <w:szCs w:val="24"/>
        </w:rPr>
      </w:pPr>
      <w:proofErr w:type="spellStart"/>
      <w:r w:rsidRPr="00F35AF0">
        <w:rPr>
          <w:szCs w:val="24"/>
        </w:rPr>
        <w:t>Üresjárási</w:t>
      </w:r>
      <w:proofErr w:type="spellEnd"/>
      <w:r w:rsidRPr="00F35AF0">
        <w:rPr>
          <w:szCs w:val="24"/>
        </w:rPr>
        <w:t xml:space="preserve"> feszültség.</w:t>
      </w:r>
    </w:p>
    <w:p w:rsidR="00935216" w:rsidRPr="00F35AF0" w:rsidRDefault="00935216" w:rsidP="009F4574">
      <w:pPr>
        <w:spacing w:after="0"/>
        <w:rPr>
          <w:szCs w:val="24"/>
        </w:rPr>
      </w:pPr>
      <w:r w:rsidRPr="00F35AF0">
        <w:rPr>
          <w:szCs w:val="24"/>
        </w:rPr>
        <w:t>Rövidzárási áram.</w:t>
      </w:r>
    </w:p>
    <w:p w:rsidR="00935216" w:rsidRPr="00F35AF0" w:rsidRDefault="00935216" w:rsidP="009F4574">
      <w:pPr>
        <w:spacing w:after="0"/>
        <w:rPr>
          <w:szCs w:val="24"/>
        </w:rPr>
      </w:pPr>
      <w:r w:rsidRPr="00F35AF0">
        <w:rPr>
          <w:szCs w:val="24"/>
        </w:rPr>
        <w:t>Belső ellenállás.</w:t>
      </w:r>
    </w:p>
    <w:p w:rsidR="00935216" w:rsidRPr="00F35AF0" w:rsidRDefault="00935216" w:rsidP="009F4574">
      <w:pPr>
        <w:spacing w:after="0"/>
        <w:rPr>
          <w:szCs w:val="24"/>
        </w:rPr>
      </w:pPr>
      <w:r w:rsidRPr="00F35AF0">
        <w:rPr>
          <w:szCs w:val="24"/>
        </w:rPr>
        <w:t>Ideális áramgenerátorok.</w:t>
      </w:r>
    </w:p>
    <w:p w:rsidR="00935216" w:rsidRPr="00F35AF0" w:rsidRDefault="00935216" w:rsidP="009F4574">
      <w:pPr>
        <w:spacing w:after="0"/>
        <w:rPr>
          <w:szCs w:val="24"/>
        </w:rPr>
      </w:pPr>
      <w:r w:rsidRPr="00F35AF0">
        <w:rPr>
          <w:szCs w:val="24"/>
        </w:rPr>
        <w:t>Valóságos áramgenerátorok.</w:t>
      </w:r>
    </w:p>
    <w:p w:rsidR="00935216" w:rsidRPr="00F35AF0" w:rsidRDefault="00935216" w:rsidP="009F4574">
      <w:pPr>
        <w:spacing w:after="0"/>
        <w:rPr>
          <w:szCs w:val="24"/>
        </w:rPr>
      </w:pPr>
      <w:proofErr w:type="spellStart"/>
      <w:r w:rsidRPr="00F35AF0">
        <w:rPr>
          <w:szCs w:val="24"/>
        </w:rPr>
        <w:t>Üresjárási</w:t>
      </w:r>
      <w:proofErr w:type="spellEnd"/>
      <w:r w:rsidRPr="00F35AF0">
        <w:rPr>
          <w:szCs w:val="24"/>
        </w:rPr>
        <w:t xml:space="preserve"> feszültség.</w:t>
      </w:r>
    </w:p>
    <w:p w:rsidR="00935216" w:rsidRPr="00F35AF0" w:rsidRDefault="00935216" w:rsidP="009F4574">
      <w:pPr>
        <w:spacing w:after="0"/>
        <w:rPr>
          <w:szCs w:val="24"/>
        </w:rPr>
      </w:pPr>
      <w:r w:rsidRPr="00F35AF0">
        <w:rPr>
          <w:szCs w:val="24"/>
        </w:rPr>
        <w:t>Rövidzárási áram.</w:t>
      </w:r>
    </w:p>
    <w:p w:rsidR="00935216" w:rsidRPr="00F35AF0" w:rsidRDefault="00935216" w:rsidP="009F4574">
      <w:pPr>
        <w:spacing w:after="0"/>
        <w:rPr>
          <w:szCs w:val="24"/>
        </w:rPr>
      </w:pPr>
      <w:r w:rsidRPr="00F35AF0">
        <w:rPr>
          <w:szCs w:val="24"/>
        </w:rPr>
        <w:t>Belső ellenállás.</w:t>
      </w:r>
    </w:p>
    <w:p w:rsidR="00935216" w:rsidRPr="00F35AF0" w:rsidRDefault="00935216" w:rsidP="009F4574">
      <w:pPr>
        <w:spacing w:after="0"/>
        <w:rPr>
          <w:szCs w:val="24"/>
        </w:rPr>
      </w:pPr>
      <w:r w:rsidRPr="00F35AF0">
        <w:rPr>
          <w:szCs w:val="24"/>
        </w:rPr>
        <w:t xml:space="preserve">Feszültség és áramgenerátort együttesen tartalmazó kombinált aktív </w:t>
      </w:r>
      <w:proofErr w:type="spellStart"/>
      <w:r w:rsidRPr="00F35AF0">
        <w:rPr>
          <w:szCs w:val="24"/>
        </w:rPr>
        <w:t>kétpólusok</w:t>
      </w:r>
      <w:proofErr w:type="spellEnd"/>
      <w:r w:rsidRPr="00F35AF0">
        <w:rPr>
          <w:szCs w:val="24"/>
        </w:rPr>
        <w:t>.</w:t>
      </w:r>
    </w:p>
    <w:p w:rsidR="00935216" w:rsidRPr="00F35AF0" w:rsidRDefault="00935216" w:rsidP="009F4574">
      <w:pPr>
        <w:spacing w:after="0"/>
        <w:rPr>
          <w:szCs w:val="24"/>
        </w:rPr>
      </w:pPr>
      <w:r w:rsidRPr="00F35AF0">
        <w:rPr>
          <w:szCs w:val="24"/>
        </w:rPr>
        <w:t xml:space="preserve">Passzív </w:t>
      </w:r>
      <w:proofErr w:type="spellStart"/>
      <w:r w:rsidRPr="00F35AF0">
        <w:rPr>
          <w:szCs w:val="24"/>
        </w:rPr>
        <w:t>kétpólusok</w:t>
      </w:r>
      <w:proofErr w:type="spellEnd"/>
      <w:r w:rsidRPr="00F35AF0">
        <w:rPr>
          <w:szCs w:val="24"/>
        </w:rPr>
        <w:t>.</w:t>
      </w:r>
    </w:p>
    <w:p w:rsidR="00935216" w:rsidRPr="00F35AF0" w:rsidRDefault="00935216" w:rsidP="009F4574">
      <w:pPr>
        <w:spacing w:after="0"/>
        <w:rPr>
          <w:szCs w:val="24"/>
        </w:rPr>
      </w:pPr>
      <w:r w:rsidRPr="00F35AF0">
        <w:rPr>
          <w:szCs w:val="24"/>
        </w:rPr>
        <w:t>Felépítése: Ellenállás, induktivitás, kapacitás vagy ezek kombinációja.</w:t>
      </w:r>
    </w:p>
    <w:p w:rsidR="00935216" w:rsidRPr="00F35AF0" w:rsidRDefault="00935216" w:rsidP="009F4574">
      <w:pPr>
        <w:spacing w:after="0"/>
        <w:rPr>
          <w:szCs w:val="24"/>
        </w:rPr>
      </w:pPr>
      <w:r w:rsidRPr="00F35AF0">
        <w:rPr>
          <w:szCs w:val="24"/>
        </w:rPr>
        <w:t>Helyettesítő képe.</w:t>
      </w:r>
    </w:p>
    <w:p w:rsidR="00935216" w:rsidRPr="00F35AF0" w:rsidRDefault="00935216" w:rsidP="009F4574">
      <w:pPr>
        <w:spacing w:after="0"/>
        <w:rPr>
          <w:szCs w:val="24"/>
        </w:rPr>
      </w:pPr>
      <w:r w:rsidRPr="00F35AF0">
        <w:rPr>
          <w:szCs w:val="24"/>
        </w:rPr>
        <w:t xml:space="preserve">Aktív </w:t>
      </w:r>
      <w:proofErr w:type="spellStart"/>
      <w:r w:rsidRPr="00F35AF0">
        <w:rPr>
          <w:szCs w:val="24"/>
        </w:rPr>
        <w:t>kétpólusok</w:t>
      </w:r>
      <w:proofErr w:type="spellEnd"/>
      <w:r w:rsidRPr="00F35AF0">
        <w:rPr>
          <w:szCs w:val="24"/>
        </w:rPr>
        <w:t xml:space="preserve"> helyettesítő képe.</w:t>
      </w:r>
    </w:p>
    <w:p w:rsidR="00935216" w:rsidRPr="00F35AF0" w:rsidRDefault="00935216" w:rsidP="009F4574">
      <w:pPr>
        <w:spacing w:after="0"/>
        <w:rPr>
          <w:szCs w:val="24"/>
        </w:rPr>
      </w:pPr>
      <w:proofErr w:type="spellStart"/>
      <w:r w:rsidRPr="00F35AF0">
        <w:rPr>
          <w:szCs w:val="24"/>
        </w:rPr>
        <w:t>Thevenin</w:t>
      </w:r>
      <w:proofErr w:type="spellEnd"/>
      <w:r w:rsidRPr="00F35AF0">
        <w:rPr>
          <w:szCs w:val="24"/>
        </w:rPr>
        <w:t xml:space="preserve"> tétel.</w:t>
      </w:r>
    </w:p>
    <w:p w:rsidR="00935216" w:rsidRPr="00F35AF0" w:rsidRDefault="00935216" w:rsidP="009F4574">
      <w:pPr>
        <w:spacing w:after="0"/>
        <w:rPr>
          <w:szCs w:val="24"/>
        </w:rPr>
      </w:pPr>
      <w:r w:rsidRPr="00F35AF0">
        <w:rPr>
          <w:szCs w:val="24"/>
        </w:rPr>
        <w:t>Norton tétel.</w:t>
      </w:r>
    </w:p>
    <w:p w:rsidR="00935216" w:rsidRPr="00F35AF0" w:rsidRDefault="00935216" w:rsidP="009F4574">
      <w:pPr>
        <w:spacing w:after="0"/>
      </w:pPr>
      <w:r w:rsidRPr="00F35AF0">
        <w:t xml:space="preserve"> A témakör részletes kifejtése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rPr>
        <w:t>Négypólusok</w:t>
      </w:r>
      <w:proofErr w:type="spellEnd"/>
      <w:r w:rsidRPr="00F35AF0">
        <w:rPr>
          <w:b/>
          <w:i/>
        </w:rPr>
        <w:tab/>
        <w:t>18 óra/18 óra</w:t>
      </w:r>
    </w:p>
    <w:p w:rsidR="00935216" w:rsidRPr="00F35AF0" w:rsidRDefault="00935216" w:rsidP="009F4574">
      <w:pPr>
        <w:spacing w:after="0"/>
        <w:rPr>
          <w:szCs w:val="24"/>
        </w:rPr>
      </w:pPr>
      <w:r w:rsidRPr="00F35AF0">
        <w:rPr>
          <w:szCs w:val="24"/>
        </w:rPr>
        <w:t>Definíció, rajzjel.</w:t>
      </w:r>
    </w:p>
    <w:p w:rsidR="00935216" w:rsidRPr="00F35AF0" w:rsidRDefault="00935216" w:rsidP="009F4574">
      <w:pPr>
        <w:spacing w:after="0"/>
        <w:rPr>
          <w:szCs w:val="24"/>
        </w:rPr>
      </w:pPr>
      <w:r w:rsidRPr="00F35AF0">
        <w:rPr>
          <w:szCs w:val="24"/>
        </w:rPr>
        <w:t xml:space="preserve">Aktív </w:t>
      </w:r>
      <w:proofErr w:type="spellStart"/>
      <w:r w:rsidRPr="00F35AF0">
        <w:rPr>
          <w:szCs w:val="24"/>
        </w:rPr>
        <w:t>négypólusok</w:t>
      </w:r>
      <w:proofErr w:type="spellEnd"/>
      <w:r w:rsidRPr="00F35AF0">
        <w:rPr>
          <w:szCs w:val="24"/>
        </w:rPr>
        <w:t>.</w:t>
      </w:r>
    </w:p>
    <w:p w:rsidR="00935216" w:rsidRPr="00F35AF0" w:rsidRDefault="00935216" w:rsidP="009F4574">
      <w:pPr>
        <w:spacing w:after="0"/>
        <w:rPr>
          <w:szCs w:val="24"/>
        </w:rPr>
      </w:pPr>
      <w:r w:rsidRPr="00F35AF0">
        <w:rPr>
          <w:szCs w:val="24"/>
        </w:rPr>
        <w:t xml:space="preserve">Passzív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 xml:space="preserve">Lineáris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 xml:space="preserve">Nemlineáris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 xml:space="preserve">Szimmetrikus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Ábrázolásuk.</w:t>
      </w:r>
    </w:p>
    <w:p w:rsidR="00935216" w:rsidRPr="00F35AF0" w:rsidRDefault="00935216" w:rsidP="009F4574">
      <w:pPr>
        <w:spacing w:after="0"/>
        <w:rPr>
          <w:szCs w:val="24"/>
        </w:rPr>
      </w:pPr>
      <w:r w:rsidRPr="00F35AF0">
        <w:rPr>
          <w:szCs w:val="24"/>
        </w:rPr>
        <w:t xml:space="preserve">Földszimmetrikus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Ábrázolásuk.</w:t>
      </w:r>
    </w:p>
    <w:p w:rsidR="00935216" w:rsidRPr="00F35AF0" w:rsidRDefault="00935216" w:rsidP="009F4574">
      <w:pPr>
        <w:spacing w:after="0"/>
        <w:rPr>
          <w:szCs w:val="24"/>
        </w:rPr>
      </w:pPr>
      <w:proofErr w:type="spellStart"/>
      <w:r w:rsidRPr="00F35AF0">
        <w:rPr>
          <w:szCs w:val="24"/>
        </w:rPr>
        <w:t>Négypólusok</w:t>
      </w:r>
      <w:proofErr w:type="spellEnd"/>
      <w:r w:rsidRPr="00F35AF0">
        <w:rPr>
          <w:szCs w:val="24"/>
        </w:rPr>
        <w:t xml:space="preserve"> paraméterei.</w:t>
      </w:r>
    </w:p>
    <w:p w:rsidR="00935216" w:rsidRPr="00F35AF0" w:rsidRDefault="00935216" w:rsidP="009F4574">
      <w:pPr>
        <w:spacing w:after="0"/>
        <w:rPr>
          <w:szCs w:val="24"/>
        </w:rPr>
      </w:pPr>
      <w:r w:rsidRPr="00F35AF0">
        <w:rPr>
          <w:szCs w:val="24"/>
        </w:rPr>
        <w:t>Impedancia paraméterek.</w:t>
      </w:r>
    </w:p>
    <w:p w:rsidR="00935216" w:rsidRPr="00F35AF0" w:rsidRDefault="00935216" w:rsidP="009F4574">
      <w:pPr>
        <w:spacing w:after="0"/>
        <w:rPr>
          <w:szCs w:val="24"/>
        </w:rPr>
      </w:pPr>
      <w:r w:rsidRPr="00F35AF0">
        <w:rPr>
          <w:szCs w:val="24"/>
        </w:rPr>
        <w:t>Bemeneti impedancia.</w:t>
      </w:r>
    </w:p>
    <w:p w:rsidR="00935216" w:rsidRPr="00F35AF0" w:rsidRDefault="00935216" w:rsidP="009F4574">
      <w:pPr>
        <w:spacing w:after="0"/>
        <w:rPr>
          <w:szCs w:val="24"/>
        </w:rPr>
      </w:pPr>
      <w:r w:rsidRPr="00F35AF0">
        <w:rPr>
          <w:szCs w:val="24"/>
        </w:rPr>
        <w:t>Átviteli impedancia nyitott bemenetnél.</w:t>
      </w:r>
    </w:p>
    <w:p w:rsidR="00935216" w:rsidRPr="00F35AF0" w:rsidRDefault="00935216" w:rsidP="009F4574">
      <w:pPr>
        <w:spacing w:after="0"/>
        <w:rPr>
          <w:szCs w:val="24"/>
        </w:rPr>
      </w:pPr>
      <w:r w:rsidRPr="00F35AF0">
        <w:rPr>
          <w:szCs w:val="24"/>
        </w:rPr>
        <w:t>Átviteli impedancia nyitott kimenetnél.</w:t>
      </w:r>
    </w:p>
    <w:p w:rsidR="00935216" w:rsidRPr="00F35AF0" w:rsidRDefault="00935216" w:rsidP="009F4574">
      <w:pPr>
        <w:spacing w:after="0"/>
        <w:rPr>
          <w:szCs w:val="24"/>
        </w:rPr>
      </w:pPr>
      <w:r w:rsidRPr="00F35AF0">
        <w:rPr>
          <w:szCs w:val="24"/>
        </w:rPr>
        <w:t>Kimeneti impedancia.</w:t>
      </w:r>
    </w:p>
    <w:p w:rsidR="00935216" w:rsidRPr="00F35AF0" w:rsidRDefault="00935216" w:rsidP="009F4574">
      <w:pPr>
        <w:spacing w:after="0"/>
        <w:rPr>
          <w:szCs w:val="24"/>
        </w:rPr>
      </w:pPr>
      <w:proofErr w:type="spellStart"/>
      <w:r w:rsidRPr="00F35AF0">
        <w:rPr>
          <w:szCs w:val="24"/>
        </w:rPr>
        <w:t>Admittancia</w:t>
      </w:r>
      <w:proofErr w:type="spellEnd"/>
      <w:r w:rsidRPr="00F35AF0">
        <w:rPr>
          <w:szCs w:val="24"/>
        </w:rPr>
        <w:t xml:space="preserve"> paraméterek.</w:t>
      </w:r>
    </w:p>
    <w:p w:rsidR="00935216" w:rsidRPr="00F35AF0" w:rsidRDefault="00935216" w:rsidP="009F4574">
      <w:pPr>
        <w:spacing w:after="0"/>
        <w:rPr>
          <w:szCs w:val="24"/>
        </w:rPr>
      </w:pPr>
      <w:r w:rsidRPr="00F35AF0">
        <w:rPr>
          <w:szCs w:val="24"/>
        </w:rPr>
        <w:t xml:space="preserve">Bemeneti </w:t>
      </w:r>
      <w:proofErr w:type="spellStart"/>
      <w:r w:rsidRPr="00F35AF0">
        <w:rPr>
          <w:szCs w:val="24"/>
        </w:rPr>
        <w:t>admittancia</w:t>
      </w:r>
      <w:proofErr w:type="spellEnd"/>
      <w:r w:rsidRPr="00F35AF0">
        <w:rPr>
          <w:szCs w:val="24"/>
        </w:rPr>
        <w:t>.</w:t>
      </w:r>
    </w:p>
    <w:p w:rsidR="00935216" w:rsidRPr="00F35AF0" w:rsidRDefault="00935216" w:rsidP="009F4574">
      <w:pPr>
        <w:spacing w:after="0"/>
        <w:rPr>
          <w:szCs w:val="24"/>
        </w:rPr>
      </w:pPr>
      <w:r w:rsidRPr="00F35AF0">
        <w:rPr>
          <w:szCs w:val="24"/>
        </w:rPr>
        <w:t xml:space="preserve">Átviteli </w:t>
      </w:r>
      <w:proofErr w:type="spellStart"/>
      <w:r w:rsidRPr="00F35AF0">
        <w:rPr>
          <w:szCs w:val="24"/>
        </w:rPr>
        <w:t>admittancia</w:t>
      </w:r>
      <w:proofErr w:type="spellEnd"/>
      <w:r w:rsidRPr="00F35AF0">
        <w:rPr>
          <w:szCs w:val="24"/>
        </w:rPr>
        <w:t xml:space="preserve"> </w:t>
      </w:r>
      <w:proofErr w:type="spellStart"/>
      <w:r w:rsidRPr="00F35AF0">
        <w:rPr>
          <w:szCs w:val="24"/>
        </w:rPr>
        <w:t>rövidrezárt</w:t>
      </w:r>
      <w:proofErr w:type="spellEnd"/>
      <w:r w:rsidRPr="00F35AF0">
        <w:rPr>
          <w:szCs w:val="24"/>
        </w:rPr>
        <w:t xml:space="preserve"> bemenetnél.</w:t>
      </w:r>
    </w:p>
    <w:p w:rsidR="00935216" w:rsidRPr="00F35AF0" w:rsidRDefault="00935216" w:rsidP="009F4574">
      <w:pPr>
        <w:spacing w:after="0"/>
        <w:rPr>
          <w:szCs w:val="24"/>
        </w:rPr>
      </w:pPr>
      <w:r w:rsidRPr="00F35AF0">
        <w:rPr>
          <w:szCs w:val="24"/>
        </w:rPr>
        <w:t xml:space="preserve">Átviteli </w:t>
      </w:r>
      <w:proofErr w:type="spellStart"/>
      <w:r w:rsidRPr="00F35AF0">
        <w:rPr>
          <w:szCs w:val="24"/>
        </w:rPr>
        <w:t>admittancia</w:t>
      </w:r>
      <w:proofErr w:type="spellEnd"/>
      <w:r w:rsidRPr="00F35AF0">
        <w:rPr>
          <w:szCs w:val="24"/>
        </w:rPr>
        <w:t xml:space="preserve"> </w:t>
      </w:r>
      <w:proofErr w:type="spellStart"/>
      <w:r w:rsidRPr="00F35AF0">
        <w:rPr>
          <w:szCs w:val="24"/>
        </w:rPr>
        <w:t>rövidrezárt</w:t>
      </w:r>
      <w:proofErr w:type="spellEnd"/>
      <w:r w:rsidRPr="00F35AF0">
        <w:rPr>
          <w:szCs w:val="24"/>
        </w:rPr>
        <w:t xml:space="preserve"> kimenet esetén.</w:t>
      </w:r>
    </w:p>
    <w:p w:rsidR="00935216" w:rsidRPr="00F35AF0" w:rsidRDefault="00935216" w:rsidP="009F4574">
      <w:pPr>
        <w:spacing w:after="0"/>
        <w:rPr>
          <w:szCs w:val="24"/>
        </w:rPr>
      </w:pPr>
      <w:r w:rsidRPr="00F35AF0">
        <w:rPr>
          <w:szCs w:val="24"/>
        </w:rPr>
        <w:t xml:space="preserve">Kimeneti </w:t>
      </w:r>
      <w:proofErr w:type="spellStart"/>
      <w:r w:rsidRPr="00F35AF0">
        <w:rPr>
          <w:szCs w:val="24"/>
        </w:rPr>
        <w:t>admittancia</w:t>
      </w:r>
      <w:proofErr w:type="spellEnd"/>
      <w:r w:rsidRPr="00F35AF0">
        <w:rPr>
          <w:szCs w:val="24"/>
        </w:rPr>
        <w:t>.</w:t>
      </w:r>
    </w:p>
    <w:p w:rsidR="00935216" w:rsidRPr="00F35AF0" w:rsidRDefault="00935216" w:rsidP="009F4574">
      <w:pPr>
        <w:spacing w:after="0"/>
        <w:rPr>
          <w:szCs w:val="24"/>
        </w:rPr>
      </w:pPr>
      <w:r w:rsidRPr="00F35AF0">
        <w:rPr>
          <w:szCs w:val="24"/>
        </w:rPr>
        <w:t>Hibrid paraméterek.</w:t>
      </w:r>
    </w:p>
    <w:p w:rsidR="00935216" w:rsidRPr="00F35AF0" w:rsidRDefault="00935216" w:rsidP="009F4574">
      <w:pPr>
        <w:spacing w:after="0"/>
        <w:rPr>
          <w:szCs w:val="24"/>
        </w:rPr>
      </w:pPr>
      <w:r w:rsidRPr="00F35AF0">
        <w:rPr>
          <w:szCs w:val="24"/>
        </w:rPr>
        <w:t>Bemeneti impedancia.</w:t>
      </w:r>
    </w:p>
    <w:p w:rsidR="00935216" w:rsidRPr="00F35AF0" w:rsidRDefault="00935216" w:rsidP="009F4574">
      <w:pPr>
        <w:spacing w:after="0"/>
        <w:rPr>
          <w:szCs w:val="24"/>
        </w:rPr>
      </w:pPr>
      <w:proofErr w:type="spellStart"/>
      <w:r w:rsidRPr="00F35AF0">
        <w:rPr>
          <w:szCs w:val="24"/>
        </w:rPr>
        <w:t>Feszültségvisszahatás</w:t>
      </w:r>
      <w:proofErr w:type="spellEnd"/>
      <w:r w:rsidRPr="00F35AF0">
        <w:rPr>
          <w:szCs w:val="24"/>
        </w:rPr>
        <w:t xml:space="preserve"> nyitott bemenet esetén.</w:t>
      </w:r>
    </w:p>
    <w:p w:rsidR="00935216" w:rsidRPr="00F35AF0" w:rsidRDefault="00935216" w:rsidP="009F4574">
      <w:pPr>
        <w:spacing w:after="0"/>
        <w:rPr>
          <w:szCs w:val="24"/>
        </w:rPr>
      </w:pPr>
      <w:r w:rsidRPr="00F35AF0">
        <w:rPr>
          <w:szCs w:val="24"/>
        </w:rPr>
        <w:t xml:space="preserve">Áramerősítési tényező </w:t>
      </w:r>
      <w:proofErr w:type="spellStart"/>
      <w:r w:rsidRPr="00F35AF0">
        <w:rPr>
          <w:szCs w:val="24"/>
        </w:rPr>
        <w:t>rövidrezárt</w:t>
      </w:r>
      <w:proofErr w:type="spellEnd"/>
      <w:r w:rsidRPr="00F35AF0">
        <w:rPr>
          <w:szCs w:val="24"/>
        </w:rPr>
        <w:t xml:space="preserve"> kimenet esetén.</w:t>
      </w:r>
    </w:p>
    <w:p w:rsidR="00935216" w:rsidRPr="00F35AF0" w:rsidRDefault="00935216" w:rsidP="009F4574">
      <w:pPr>
        <w:spacing w:after="0"/>
        <w:rPr>
          <w:szCs w:val="24"/>
        </w:rPr>
      </w:pPr>
      <w:r w:rsidRPr="00F35AF0">
        <w:rPr>
          <w:szCs w:val="24"/>
        </w:rPr>
        <w:t xml:space="preserve">Kimeneti </w:t>
      </w:r>
      <w:proofErr w:type="spellStart"/>
      <w:r w:rsidRPr="00F35AF0">
        <w:rPr>
          <w:szCs w:val="24"/>
        </w:rPr>
        <w:t>admittancia</w:t>
      </w:r>
      <w:proofErr w:type="spellEnd"/>
      <w:r w:rsidRPr="00F35AF0">
        <w:rPr>
          <w:szCs w:val="24"/>
        </w:rPr>
        <w:t xml:space="preserve"> nyitott bemenet esetén.</w:t>
      </w:r>
    </w:p>
    <w:p w:rsidR="00935216" w:rsidRPr="00F35AF0" w:rsidRDefault="00935216" w:rsidP="009F4574">
      <w:pPr>
        <w:spacing w:after="0"/>
        <w:rPr>
          <w:szCs w:val="24"/>
        </w:rPr>
      </w:pPr>
      <w:r w:rsidRPr="00F35AF0">
        <w:rPr>
          <w:szCs w:val="24"/>
        </w:rPr>
        <w:t>Inverz hibrid paraméterek.</w:t>
      </w:r>
    </w:p>
    <w:p w:rsidR="00935216" w:rsidRPr="00F35AF0" w:rsidRDefault="00935216" w:rsidP="009F4574">
      <w:pPr>
        <w:spacing w:after="0"/>
        <w:rPr>
          <w:szCs w:val="24"/>
        </w:rPr>
      </w:pPr>
      <w:proofErr w:type="spellStart"/>
      <w:r w:rsidRPr="00F35AF0">
        <w:rPr>
          <w:szCs w:val="24"/>
        </w:rPr>
        <w:t>Üresjárási</w:t>
      </w:r>
      <w:proofErr w:type="spellEnd"/>
      <w:r w:rsidRPr="00F35AF0">
        <w:rPr>
          <w:szCs w:val="24"/>
        </w:rPr>
        <w:t xml:space="preserve"> bemeneti vezetőképesség.</w:t>
      </w:r>
    </w:p>
    <w:p w:rsidR="00935216" w:rsidRPr="00F35AF0" w:rsidRDefault="00935216" w:rsidP="009F4574">
      <w:pPr>
        <w:spacing w:after="0"/>
        <w:rPr>
          <w:szCs w:val="24"/>
        </w:rPr>
      </w:pPr>
      <w:r w:rsidRPr="00F35AF0">
        <w:rPr>
          <w:szCs w:val="24"/>
        </w:rPr>
        <w:t>Rövidzárási áramvisszahatás.</w:t>
      </w:r>
    </w:p>
    <w:p w:rsidR="00935216" w:rsidRPr="00F35AF0" w:rsidRDefault="00935216" w:rsidP="009F4574">
      <w:pPr>
        <w:spacing w:after="0"/>
        <w:rPr>
          <w:szCs w:val="24"/>
        </w:rPr>
      </w:pPr>
      <w:proofErr w:type="spellStart"/>
      <w:r w:rsidRPr="00F35AF0">
        <w:rPr>
          <w:szCs w:val="24"/>
        </w:rPr>
        <w:t>Üresjárási</w:t>
      </w:r>
      <w:proofErr w:type="spellEnd"/>
      <w:r w:rsidRPr="00F35AF0">
        <w:rPr>
          <w:szCs w:val="24"/>
        </w:rPr>
        <w:t xml:space="preserve"> feszültségerősítési tényező.</w:t>
      </w:r>
    </w:p>
    <w:p w:rsidR="00935216" w:rsidRPr="00F35AF0" w:rsidRDefault="00935216" w:rsidP="009F4574">
      <w:pPr>
        <w:spacing w:after="0"/>
        <w:rPr>
          <w:szCs w:val="24"/>
        </w:rPr>
      </w:pPr>
      <w:r w:rsidRPr="00F35AF0">
        <w:rPr>
          <w:szCs w:val="24"/>
        </w:rPr>
        <w:lastRenderedPageBreak/>
        <w:t>Rövidzárási kimeneti ellenállás.</w:t>
      </w:r>
    </w:p>
    <w:p w:rsidR="00935216" w:rsidRPr="00F35AF0" w:rsidRDefault="00935216" w:rsidP="009F4574">
      <w:pPr>
        <w:spacing w:after="0"/>
        <w:rPr>
          <w:szCs w:val="24"/>
        </w:rPr>
      </w:pPr>
      <w:proofErr w:type="spellStart"/>
      <w:r w:rsidRPr="00F35AF0">
        <w:rPr>
          <w:szCs w:val="24"/>
        </w:rPr>
        <w:t>Négypólusok</w:t>
      </w:r>
      <w:proofErr w:type="spellEnd"/>
      <w:r w:rsidRPr="00F35AF0">
        <w:rPr>
          <w:szCs w:val="24"/>
        </w:rPr>
        <w:t xml:space="preserve"> feszültségátvitele.</w:t>
      </w:r>
    </w:p>
    <w:p w:rsidR="00935216" w:rsidRPr="00F35AF0" w:rsidRDefault="00935216" w:rsidP="009F4574">
      <w:pPr>
        <w:spacing w:after="0"/>
        <w:rPr>
          <w:szCs w:val="24"/>
        </w:rPr>
      </w:pPr>
      <w:r w:rsidRPr="00F35AF0">
        <w:rPr>
          <w:szCs w:val="24"/>
        </w:rPr>
        <w:t xml:space="preserve">A </w:t>
      </w:r>
      <w:proofErr w:type="spellStart"/>
      <w:r w:rsidRPr="00F35AF0">
        <w:rPr>
          <w:szCs w:val="24"/>
        </w:rPr>
        <w:t>négypólusok</w:t>
      </w:r>
      <w:proofErr w:type="spellEnd"/>
      <w:r w:rsidRPr="00F35AF0">
        <w:rPr>
          <w:szCs w:val="24"/>
        </w:rPr>
        <w:t xml:space="preserve"> jellemzőinek frekvenciafüggősége.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Félvezetők</w:t>
      </w:r>
      <w:r w:rsidRPr="00F35AF0">
        <w:rPr>
          <w:b/>
          <w:i/>
        </w:rPr>
        <w:tab/>
        <w:t>36 óra/36 óra</w:t>
      </w:r>
    </w:p>
    <w:p w:rsidR="00935216" w:rsidRPr="00F35AF0" w:rsidRDefault="00935216" w:rsidP="009F4574">
      <w:pPr>
        <w:spacing w:after="0"/>
        <w:rPr>
          <w:szCs w:val="24"/>
        </w:rPr>
      </w:pPr>
      <w:r w:rsidRPr="00F35AF0">
        <w:rPr>
          <w:szCs w:val="24"/>
        </w:rPr>
        <w:t>Félvezető diódák.</w:t>
      </w:r>
    </w:p>
    <w:p w:rsidR="00935216" w:rsidRPr="00F35AF0" w:rsidRDefault="00935216" w:rsidP="009F4574">
      <w:pPr>
        <w:spacing w:after="0"/>
        <w:rPr>
          <w:szCs w:val="24"/>
        </w:rPr>
      </w:pPr>
      <w:r w:rsidRPr="00F35AF0">
        <w:rPr>
          <w:szCs w:val="24"/>
        </w:rPr>
        <w:t>A PN átmenet felépítése és működése.</w:t>
      </w:r>
    </w:p>
    <w:p w:rsidR="00935216" w:rsidRPr="00F35AF0" w:rsidRDefault="00935216" w:rsidP="009F4574">
      <w:pPr>
        <w:spacing w:after="0"/>
        <w:rPr>
          <w:szCs w:val="24"/>
        </w:rPr>
      </w:pPr>
      <w:r w:rsidRPr="00F35AF0">
        <w:rPr>
          <w:szCs w:val="24"/>
        </w:rPr>
        <w:t>A határréteg kialakulása.</w:t>
      </w:r>
    </w:p>
    <w:p w:rsidR="00935216" w:rsidRPr="00F35AF0" w:rsidRDefault="00935216" w:rsidP="009F4574">
      <w:pPr>
        <w:spacing w:after="0"/>
        <w:rPr>
          <w:szCs w:val="24"/>
        </w:rPr>
      </w:pPr>
      <w:r w:rsidRPr="00F35AF0">
        <w:rPr>
          <w:szCs w:val="24"/>
        </w:rPr>
        <w:t>A félvezető dióda felépítése és működése.</w:t>
      </w:r>
    </w:p>
    <w:p w:rsidR="00935216" w:rsidRPr="00F35AF0" w:rsidRDefault="00935216" w:rsidP="009F4574">
      <w:pPr>
        <w:spacing w:after="0"/>
        <w:rPr>
          <w:szCs w:val="24"/>
        </w:rPr>
      </w:pPr>
      <w:r w:rsidRPr="00F35AF0">
        <w:rPr>
          <w:szCs w:val="24"/>
        </w:rPr>
        <w:t>A félvezető dióda nyitóirányú előfeszítése.</w:t>
      </w:r>
    </w:p>
    <w:p w:rsidR="00935216" w:rsidRPr="00F35AF0" w:rsidRDefault="00935216" w:rsidP="009F4574">
      <w:pPr>
        <w:spacing w:after="0"/>
        <w:rPr>
          <w:szCs w:val="24"/>
        </w:rPr>
      </w:pPr>
      <w:r w:rsidRPr="00F35AF0">
        <w:rPr>
          <w:szCs w:val="24"/>
        </w:rPr>
        <w:t xml:space="preserve">A félvezető dióda </w:t>
      </w:r>
      <w:proofErr w:type="spellStart"/>
      <w:r w:rsidRPr="00F35AF0">
        <w:rPr>
          <w:szCs w:val="24"/>
        </w:rPr>
        <w:t>záróirányú</w:t>
      </w:r>
      <w:proofErr w:type="spellEnd"/>
      <w:r w:rsidRPr="00F35AF0">
        <w:rPr>
          <w:szCs w:val="24"/>
        </w:rPr>
        <w:t xml:space="preserve"> előfeszítése.</w:t>
      </w:r>
    </w:p>
    <w:p w:rsidR="00935216" w:rsidRPr="00F35AF0" w:rsidRDefault="00935216" w:rsidP="009F4574">
      <w:pPr>
        <w:spacing w:after="0"/>
        <w:rPr>
          <w:szCs w:val="24"/>
        </w:rPr>
      </w:pPr>
      <w:r w:rsidRPr="00F35AF0">
        <w:rPr>
          <w:szCs w:val="24"/>
        </w:rPr>
        <w:t>A dióda karakterisztikája, jellemző adatai.</w:t>
      </w:r>
    </w:p>
    <w:p w:rsidR="00935216" w:rsidRPr="00F35AF0" w:rsidRDefault="00935216" w:rsidP="009F4574">
      <w:pPr>
        <w:spacing w:after="0"/>
        <w:rPr>
          <w:szCs w:val="24"/>
        </w:rPr>
      </w:pPr>
      <w:r w:rsidRPr="00F35AF0">
        <w:rPr>
          <w:szCs w:val="24"/>
        </w:rPr>
        <w:t>A félvezető diódák típusai.</w:t>
      </w:r>
    </w:p>
    <w:p w:rsidR="00935216" w:rsidRPr="00F35AF0" w:rsidRDefault="00935216" w:rsidP="009F4574">
      <w:pPr>
        <w:spacing w:after="0"/>
        <w:rPr>
          <w:szCs w:val="24"/>
        </w:rPr>
      </w:pPr>
      <w:r w:rsidRPr="00F35AF0">
        <w:rPr>
          <w:szCs w:val="24"/>
        </w:rPr>
        <w:t>Egyenirányító diódák.</w:t>
      </w:r>
    </w:p>
    <w:p w:rsidR="00935216" w:rsidRPr="00F35AF0" w:rsidRDefault="00935216" w:rsidP="009F4574">
      <w:pPr>
        <w:spacing w:after="0"/>
        <w:rPr>
          <w:szCs w:val="24"/>
        </w:rPr>
      </w:pPr>
      <w:proofErr w:type="spellStart"/>
      <w:r w:rsidRPr="00F35AF0">
        <w:rPr>
          <w:szCs w:val="24"/>
        </w:rPr>
        <w:t>Zener-diódák</w:t>
      </w:r>
      <w:proofErr w:type="spellEnd"/>
      <w:r w:rsidRPr="00F35AF0">
        <w:rPr>
          <w:szCs w:val="24"/>
        </w:rPr>
        <w:t>.</w:t>
      </w:r>
    </w:p>
    <w:p w:rsidR="00935216" w:rsidRPr="00F35AF0" w:rsidRDefault="00935216" w:rsidP="009F4574">
      <w:pPr>
        <w:spacing w:after="0"/>
        <w:rPr>
          <w:szCs w:val="24"/>
        </w:rPr>
      </w:pPr>
      <w:proofErr w:type="spellStart"/>
      <w:r w:rsidRPr="00F35AF0">
        <w:rPr>
          <w:szCs w:val="24"/>
        </w:rPr>
        <w:t>Tűsdiódák</w:t>
      </w:r>
      <w:proofErr w:type="spellEnd"/>
      <w:r w:rsidRPr="00F35AF0">
        <w:rPr>
          <w:szCs w:val="24"/>
        </w:rPr>
        <w:t>.</w:t>
      </w:r>
    </w:p>
    <w:p w:rsidR="00935216" w:rsidRPr="00F35AF0" w:rsidRDefault="00935216" w:rsidP="009F4574">
      <w:pPr>
        <w:spacing w:after="0"/>
        <w:rPr>
          <w:szCs w:val="24"/>
        </w:rPr>
      </w:pPr>
      <w:r w:rsidRPr="00F35AF0">
        <w:rPr>
          <w:szCs w:val="24"/>
        </w:rPr>
        <w:t>Kapacitásdiódák.</w:t>
      </w:r>
    </w:p>
    <w:p w:rsidR="00935216" w:rsidRPr="00F35AF0" w:rsidRDefault="00935216" w:rsidP="009F4574">
      <w:pPr>
        <w:spacing w:after="0"/>
        <w:rPr>
          <w:szCs w:val="24"/>
        </w:rPr>
      </w:pPr>
      <w:r w:rsidRPr="00F35AF0">
        <w:rPr>
          <w:szCs w:val="24"/>
        </w:rPr>
        <w:t>Alagútdiódák.</w:t>
      </w:r>
    </w:p>
    <w:p w:rsidR="00935216" w:rsidRPr="00F35AF0" w:rsidRDefault="00935216" w:rsidP="009F4574">
      <w:pPr>
        <w:spacing w:after="0"/>
        <w:rPr>
          <w:szCs w:val="24"/>
        </w:rPr>
      </w:pPr>
      <w:proofErr w:type="spellStart"/>
      <w:r w:rsidRPr="00F35AF0">
        <w:rPr>
          <w:szCs w:val="24"/>
        </w:rPr>
        <w:t>Schottky</w:t>
      </w:r>
      <w:proofErr w:type="spellEnd"/>
      <w:r w:rsidRPr="00F35AF0">
        <w:rPr>
          <w:szCs w:val="24"/>
        </w:rPr>
        <w:t xml:space="preserve"> diódák.</w:t>
      </w:r>
    </w:p>
    <w:p w:rsidR="00935216" w:rsidRPr="00F35AF0" w:rsidRDefault="00935216" w:rsidP="009F4574">
      <w:pPr>
        <w:spacing w:after="0"/>
        <w:rPr>
          <w:szCs w:val="24"/>
        </w:rPr>
      </w:pPr>
      <w:r w:rsidRPr="00F35AF0">
        <w:rPr>
          <w:szCs w:val="24"/>
        </w:rPr>
        <w:t>Tranzisztorok.</w:t>
      </w:r>
    </w:p>
    <w:p w:rsidR="00935216" w:rsidRPr="00F35AF0" w:rsidRDefault="00935216" w:rsidP="009F4574">
      <w:pPr>
        <w:spacing w:after="0"/>
        <w:rPr>
          <w:szCs w:val="24"/>
        </w:rPr>
      </w:pPr>
      <w:r w:rsidRPr="00F35AF0">
        <w:rPr>
          <w:szCs w:val="24"/>
        </w:rPr>
        <w:t>Bipoláris tranzisztorok.</w:t>
      </w:r>
    </w:p>
    <w:p w:rsidR="00935216" w:rsidRPr="00F35AF0" w:rsidRDefault="00935216" w:rsidP="009F4574">
      <w:pPr>
        <w:spacing w:after="0"/>
        <w:rPr>
          <w:szCs w:val="24"/>
        </w:rPr>
      </w:pPr>
      <w:r w:rsidRPr="00F35AF0">
        <w:rPr>
          <w:szCs w:val="24"/>
        </w:rPr>
        <w:t>Bipoláris tranzisztorok felépítése.</w:t>
      </w:r>
    </w:p>
    <w:p w:rsidR="00935216" w:rsidRPr="00F35AF0" w:rsidRDefault="00935216" w:rsidP="009F4574">
      <w:pPr>
        <w:spacing w:after="0"/>
        <w:rPr>
          <w:szCs w:val="24"/>
        </w:rPr>
      </w:pPr>
      <w:r w:rsidRPr="00F35AF0">
        <w:rPr>
          <w:szCs w:val="24"/>
        </w:rPr>
        <w:t>A bipoláris tranzisztor működése.</w:t>
      </w:r>
    </w:p>
    <w:p w:rsidR="00935216" w:rsidRPr="00F35AF0" w:rsidRDefault="00935216" w:rsidP="009F4574">
      <w:pPr>
        <w:spacing w:after="0"/>
        <w:rPr>
          <w:szCs w:val="24"/>
        </w:rPr>
      </w:pPr>
      <w:r w:rsidRPr="00F35AF0">
        <w:rPr>
          <w:szCs w:val="24"/>
        </w:rPr>
        <w:t>A bipoláris tranzisztor alapegyenletei.</w:t>
      </w:r>
    </w:p>
    <w:p w:rsidR="00935216" w:rsidRPr="00F35AF0" w:rsidRDefault="00935216" w:rsidP="009F4574">
      <w:pPr>
        <w:spacing w:after="0"/>
        <w:rPr>
          <w:szCs w:val="24"/>
        </w:rPr>
      </w:pPr>
      <w:r w:rsidRPr="00F35AF0">
        <w:rPr>
          <w:szCs w:val="24"/>
        </w:rPr>
        <w:t>A bipoláris tranzisztor alapkapcsolásai.</w:t>
      </w:r>
    </w:p>
    <w:p w:rsidR="00935216" w:rsidRPr="00F35AF0" w:rsidRDefault="00935216" w:rsidP="009F4574">
      <w:pPr>
        <w:spacing w:after="0"/>
        <w:rPr>
          <w:szCs w:val="24"/>
        </w:rPr>
      </w:pPr>
      <w:r w:rsidRPr="00F35AF0">
        <w:rPr>
          <w:szCs w:val="24"/>
        </w:rPr>
        <w:t>A bipoláris tranzisztor jelleggörbéi.</w:t>
      </w:r>
    </w:p>
    <w:p w:rsidR="00935216" w:rsidRPr="00F35AF0" w:rsidRDefault="00935216" w:rsidP="009F4574">
      <w:pPr>
        <w:spacing w:after="0"/>
        <w:rPr>
          <w:szCs w:val="24"/>
        </w:rPr>
      </w:pPr>
      <w:r w:rsidRPr="00F35AF0">
        <w:rPr>
          <w:szCs w:val="24"/>
        </w:rPr>
        <w:t>A bipoláris tranzisztor műszaki adatai.</w:t>
      </w:r>
    </w:p>
    <w:p w:rsidR="00935216" w:rsidRPr="00F35AF0" w:rsidRDefault="00935216" w:rsidP="009F4574">
      <w:pPr>
        <w:spacing w:after="0"/>
        <w:rPr>
          <w:szCs w:val="24"/>
        </w:rPr>
      </w:pPr>
      <w:r w:rsidRPr="00F35AF0">
        <w:rPr>
          <w:szCs w:val="24"/>
        </w:rPr>
        <w:t>A bipoláris tranzisztor határértékei.</w:t>
      </w:r>
    </w:p>
    <w:p w:rsidR="00935216" w:rsidRPr="00F35AF0" w:rsidRDefault="00935216" w:rsidP="009F4574">
      <w:pPr>
        <w:spacing w:after="0"/>
        <w:rPr>
          <w:szCs w:val="24"/>
        </w:rPr>
      </w:pPr>
      <w:r w:rsidRPr="00F35AF0">
        <w:rPr>
          <w:szCs w:val="24"/>
        </w:rPr>
        <w:t>A hőmérséklet hatása a tranzisztor működésére.</w:t>
      </w:r>
    </w:p>
    <w:p w:rsidR="00935216" w:rsidRPr="00F35AF0" w:rsidRDefault="00935216" w:rsidP="009F4574">
      <w:pPr>
        <w:spacing w:after="0"/>
        <w:rPr>
          <w:szCs w:val="24"/>
        </w:rPr>
      </w:pPr>
      <w:r w:rsidRPr="00F35AF0">
        <w:rPr>
          <w:szCs w:val="24"/>
        </w:rPr>
        <w:t>Unipoláris tranzisztorok.</w:t>
      </w:r>
    </w:p>
    <w:p w:rsidR="00935216" w:rsidRPr="00F35AF0" w:rsidRDefault="00935216" w:rsidP="009F4574">
      <w:pPr>
        <w:spacing w:after="0"/>
        <w:rPr>
          <w:szCs w:val="24"/>
        </w:rPr>
      </w:pPr>
      <w:proofErr w:type="spellStart"/>
      <w:r w:rsidRPr="00F35AF0">
        <w:rPr>
          <w:szCs w:val="24"/>
        </w:rPr>
        <w:t>Záróréteges</w:t>
      </w:r>
      <w:proofErr w:type="spellEnd"/>
      <w:r w:rsidRPr="00F35AF0">
        <w:rPr>
          <w:szCs w:val="24"/>
        </w:rPr>
        <w:t xml:space="preserve"> térvezérlésű tranzisztorok.</w:t>
      </w:r>
    </w:p>
    <w:p w:rsidR="00935216" w:rsidRPr="00F35AF0" w:rsidRDefault="00935216" w:rsidP="009F4574">
      <w:pPr>
        <w:spacing w:after="0"/>
        <w:rPr>
          <w:szCs w:val="24"/>
        </w:rPr>
      </w:pPr>
      <w:r w:rsidRPr="00F35AF0">
        <w:rPr>
          <w:szCs w:val="24"/>
        </w:rPr>
        <w:t>Felépítés és fizikai működés.</w:t>
      </w:r>
    </w:p>
    <w:p w:rsidR="00935216" w:rsidRPr="00F35AF0" w:rsidRDefault="00935216" w:rsidP="009F4574">
      <w:pPr>
        <w:spacing w:after="0"/>
        <w:rPr>
          <w:szCs w:val="24"/>
        </w:rPr>
      </w:pPr>
      <w:r w:rsidRPr="00F35AF0">
        <w:rPr>
          <w:szCs w:val="24"/>
        </w:rPr>
        <w:t>Jelleggörbék, adatok, határadatok.</w:t>
      </w:r>
    </w:p>
    <w:p w:rsidR="00935216" w:rsidRPr="00F35AF0" w:rsidRDefault="00935216" w:rsidP="009F4574">
      <w:pPr>
        <w:spacing w:after="0"/>
        <w:rPr>
          <w:szCs w:val="24"/>
        </w:rPr>
      </w:pPr>
      <w:proofErr w:type="spellStart"/>
      <w:r w:rsidRPr="00F35AF0">
        <w:rPr>
          <w:szCs w:val="24"/>
        </w:rPr>
        <w:t>MOSFET-ek</w:t>
      </w:r>
      <w:proofErr w:type="spellEnd"/>
      <w:r w:rsidRPr="00F35AF0">
        <w:rPr>
          <w:szCs w:val="24"/>
        </w:rPr>
        <w:t>.</w:t>
      </w:r>
    </w:p>
    <w:p w:rsidR="00935216" w:rsidRPr="00F35AF0" w:rsidRDefault="00935216" w:rsidP="009F4574">
      <w:pPr>
        <w:spacing w:after="0"/>
        <w:rPr>
          <w:szCs w:val="24"/>
        </w:rPr>
      </w:pPr>
      <w:r w:rsidRPr="00F35AF0">
        <w:rPr>
          <w:szCs w:val="24"/>
        </w:rPr>
        <w:t>Felépítés és fizikai működés.</w:t>
      </w:r>
    </w:p>
    <w:p w:rsidR="00935216" w:rsidRPr="00F35AF0" w:rsidRDefault="00935216" w:rsidP="009F4574">
      <w:pPr>
        <w:spacing w:after="0"/>
        <w:rPr>
          <w:szCs w:val="24"/>
        </w:rPr>
      </w:pPr>
      <w:r w:rsidRPr="00F35AF0">
        <w:rPr>
          <w:szCs w:val="24"/>
        </w:rPr>
        <w:t>Jelleggörbék, adatok, határadatok.</w:t>
      </w:r>
    </w:p>
    <w:p w:rsidR="00935216" w:rsidRPr="00F35AF0" w:rsidRDefault="00935216" w:rsidP="009F4574">
      <w:pPr>
        <w:spacing w:after="0"/>
        <w:rPr>
          <w:szCs w:val="24"/>
        </w:rPr>
      </w:pPr>
      <w:r w:rsidRPr="00F35AF0">
        <w:rPr>
          <w:szCs w:val="24"/>
        </w:rPr>
        <w:t>Térvezérlésű tranzisztorok alapkapcsolásai.</w:t>
      </w:r>
    </w:p>
    <w:p w:rsidR="00935216" w:rsidRPr="00F35AF0" w:rsidRDefault="00935216" w:rsidP="009F4574">
      <w:pPr>
        <w:spacing w:after="0"/>
        <w:rPr>
          <w:szCs w:val="24"/>
        </w:rPr>
      </w:pPr>
      <w:r w:rsidRPr="00F35AF0">
        <w:rPr>
          <w:szCs w:val="24"/>
        </w:rPr>
        <w:t>Erősáramú félvezető eszközök.</w:t>
      </w:r>
    </w:p>
    <w:p w:rsidR="00935216" w:rsidRPr="00F35AF0" w:rsidRDefault="00935216" w:rsidP="009F4574">
      <w:pPr>
        <w:spacing w:after="0"/>
        <w:rPr>
          <w:szCs w:val="24"/>
        </w:rPr>
      </w:pPr>
      <w:r w:rsidRPr="00F35AF0">
        <w:rPr>
          <w:szCs w:val="24"/>
        </w:rPr>
        <w:t>Négyrétegű diódák.</w:t>
      </w:r>
    </w:p>
    <w:p w:rsidR="00935216" w:rsidRPr="00F35AF0" w:rsidRDefault="00935216" w:rsidP="009F4574">
      <w:pPr>
        <w:spacing w:after="0"/>
        <w:rPr>
          <w:szCs w:val="24"/>
        </w:rPr>
      </w:pPr>
      <w:r w:rsidRPr="00F35AF0">
        <w:rPr>
          <w:szCs w:val="24"/>
        </w:rPr>
        <w:t>Tirisztorok.</w:t>
      </w:r>
    </w:p>
    <w:p w:rsidR="00935216" w:rsidRPr="00F35AF0" w:rsidRDefault="00935216" w:rsidP="009F4574">
      <w:pPr>
        <w:spacing w:after="0"/>
        <w:rPr>
          <w:szCs w:val="24"/>
        </w:rPr>
      </w:pPr>
      <w:r w:rsidRPr="00F35AF0">
        <w:rPr>
          <w:szCs w:val="24"/>
        </w:rPr>
        <w:t xml:space="preserve">Vezérlő </w:t>
      </w:r>
      <w:proofErr w:type="spellStart"/>
      <w:r w:rsidRPr="00F35AF0">
        <w:rPr>
          <w:szCs w:val="24"/>
        </w:rPr>
        <w:t>elektódával</w:t>
      </w:r>
      <w:proofErr w:type="spellEnd"/>
      <w:r w:rsidRPr="00F35AF0">
        <w:rPr>
          <w:szCs w:val="24"/>
        </w:rPr>
        <w:t xml:space="preserve"> kikapcsolható tirisztor.</w:t>
      </w:r>
    </w:p>
    <w:p w:rsidR="00935216" w:rsidRPr="00F35AF0" w:rsidRDefault="00935216" w:rsidP="009F4574">
      <w:pPr>
        <w:spacing w:after="0"/>
        <w:rPr>
          <w:szCs w:val="24"/>
        </w:rPr>
      </w:pPr>
      <w:proofErr w:type="spellStart"/>
      <w:r w:rsidRPr="00F35AF0">
        <w:rPr>
          <w:szCs w:val="24"/>
        </w:rPr>
        <w:t>Tirisztortetródák</w:t>
      </w:r>
      <w:proofErr w:type="spellEnd"/>
      <w:r w:rsidRPr="00F35AF0">
        <w:rPr>
          <w:szCs w:val="24"/>
        </w:rPr>
        <w:t>.</w:t>
      </w:r>
    </w:p>
    <w:p w:rsidR="00935216" w:rsidRPr="00F35AF0" w:rsidRDefault="00935216" w:rsidP="009F4574">
      <w:pPr>
        <w:spacing w:after="0"/>
        <w:rPr>
          <w:szCs w:val="24"/>
        </w:rPr>
      </w:pPr>
      <w:r w:rsidRPr="00F35AF0">
        <w:rPr>
          <w:szCs w:val="24"/>
        </w:rPr>
        <w:t>Változtatható áramú kapcsolódióda (DIAC).</w:t>
      </w:r>
    </w:p>
    <w:p w:rsidR="00935216" w:rsidRPr="00F35AF0" w:rsidRDefault="00935216" w:rsidP="009F4574">
      <w:pPr>
        <w:spacing w:after="0"/>
        <w:rPr>
          <w:szCs w:val="24"/>
        </w:rPr>
      </w:pPr>
      <w:r w:rsidRPr="00F35AF0">
        <w:rPr>
          <w:szCs w:val="24"/>
        </w:rPr>
        <w:t>Kétirányú tirisztor trióda (TRIAC).</w:t>
      </w:r>
    </w:p>
    <w:p w:rsidR="00935216" w:rsidRPr="00F35AF0" w:rsidRDefault="00935216" w:rsidP="009F4574">
      <w:pPr>
        <w:spacing w:after="0"/>
        <w:rPr>
          <w:szCs w:val="24"/>
        </w:rPr>
      </w:pPr>
      <w:proofErr w:type="spellStart"/>
      <w:r w:rsidRPr="00F35AF0">
        <w:rPr>
          <w:szCs w:val="24"/>
        </w:rPr>
        <w:t>Egyátmenetű</w:t>
      </w:r>
      <w:proofErr w:type="spellEnd"/>
      <w:r w:rsidRPr="00F35AF0">
        <w:rPr>
          <w:szCs w:val="24"/>
        </w:rPr>
        <w:t xml:space="preserve"> </w:t>
      </w:r>
      <w:proofErr w:type="gramStart"/>
      <w:r w:rsidRPr="00F35AF0">
        <w:rPr>
          <w:szCs w:val="24"/>
        </w:rPr>
        <w:t>tranzisztor  (</w:t>
      </w:r>
      <w:proofErr w:type="gramEnd"/>
      <w:r w:rsidRPr="00F35AF0">
        <w:rPr>
          <w:szCs w:val="24"/>
        </w:rPr>
        <w:t>UJT).</w:t>
      </w:r>
    </w:p>
    <w:p w:rsidR="00935216" w:rsidRPr="00F35AF0" w:rsidRDefault="00935216" w:rsidP="009F4574">
      <w:pPr>
        <w:spacing w:after="0"/>
        <w:rPr>
          <w:szCs w:val="24"/>
        </w:rPr>
      </w:pPr>
      <w:proofErr w:type="spellStart"/>
      <w:r w:rsidRPr="00F35AF0">
        <w:rPr>
          <w:szCs w:val="24"/>
        </w:rPr>
        <w:t>Optoelektronikai</w:t>
      </w:r>
      <w:proofErr w:type="spellEnd"/>
      <w:r w:rsidRPr="00F35AF0">
        <w:rPr>
          <w:szCs w:val="24"/>
        </w:rPr>
        <w:t xml:space="preserve"> alkatrészek.</w:t>
      </w:r>
    </w:p>
    <w:p w:rsidR="00935216" w:rsidRPr="00F35AF0" w:rsidRDefault="00935216" w:rsidP="009F4574">
      <w:pPr>
        <w:spacing w:after="0"/>
        <w:rPr>
          <w:szCs w:val="24"/>
        </w:rPr>
      </w:pPr>
      <w:proofErr w:type="spellStart"/>
      <w:r w:rsidRPr="00F35AF0">
        <w:rPr>
          <w:szCs w:val="24"/>
        </w:rPr>
        <w:t>Fotoellenállás</w:t>
      </w:r>
      <w:proofErr w:type="spellEnd"/>
      <w:r w:rsidRPr="00F35AF0">
        <w:rPr>
          <w:szCs w:val="24"/>
        </w:rPr>
        <w:t>.</w:t>
      </w:r>
    </w:p>
    <w:p w:rsidR="00935216" w:rsidRPr="00F35AF0" w:rsidRDefault="00935216" w:rsidP="009F4574">
      <w:pPr>
        <w:spacing w:after="0"/>
        <w:rPr>
          <w:szCs w:val="24"/>
        </w:rPr>
      </w:pPr>
      <w:r w:rsidRPr="00F35AF0">
        <w:rPr>
          <w:szCs w:val="24"/>
        </w:rPr>
        <w:t>Fotodióda.</w:t>
      </w:r>
    </w:p>
    <w:p w:rsidR="00935216" w:rsidRPr="00F35AF0" w:rsidRDefault="00935216" w:rsidP="009F4574">
      <w:pPr>
        <w:spacing w:after="0"/>
        <w:rPr>
          <w:szCs w:val="24"/>
        </w:rPr>
      </w:pPr>
      <w:proofErr w:type="spellStart"/>
      <w:r w:rsidRPr="00F35AF0">
        <w:rPr>
          <w:szCs w:val="24"/>
        </w:rPr>
        <w:t>Fotoelemek</w:t>
      </w:r>
      <w:proofErr w:type="spellEnd"/>
      <w:r w:rsidRPr="00F35AF0">
        <w:rPr>
          <w:szCs w:val="24"/>
        </w:rPr>
        <w:t>.</w:t>
      </w:r>
    </w:p>
    <w:p w:rsidR="00935216" w:rsidRPr="00F35AF0" w:rsidRDefault="00935216" w:rsidP="009F4574">
      <w:pPr>
        <w:spacing w:after="0"/>
        <w:rPr>
          <w:szCs w:val="24"/>
        </w:rPr>
      </w:pPr>
      <w:proofErr w:type="spellStart"/>
      <w:r w:rsidRPr="00F35AF0">
        <w:rPr>
          <w:szCs w:val="24"/>
        </w:rPr>
        <w:t>Fototranzisztorok</w:t>
      </w:r>
      <w:proofErr w:type="spellEnd"/>
      <w:r w:rsidRPr="00F35AF0">
        <w:rPr>
          <w:szCs w:val="24"/>
        </w:rPr>
        <w:t>.</w:t>
      </w:r>
    </w:p>
    <w:p w:rsidR="00935216" w:rsidRPr="00F35AF0" w:rsidRDefault="00935216" w:rsidP="009F4574">
      <w:pPr>
        <w:spacing w:after="0"/>
        <w:rPr>
          <w:szCs w:val="24"/>
        </w:rPr>
      </w:pPr>
      <w:r w:rsidRPr="00F35AF0">
        <w:rPr>
          <w:szCs w:val="24"/>
        </w:rPr>
        <w:lastRenderedPageBreak/>
        <w:t>Fényt kibocsátó dióda (LED).</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Erősítők</w:t>
      </w:r>
      <w:r w:rsidRPr="00F35AF0">
        <w:rPr>
          <w:b/>
          <w:i/>
        </w:rPr>
        <w:tab/>
        <w:t>36 óra/36 óra</w:t>
      </w:r>
    </w:p>
    <w:p w:rsidR="00935216" w:rsidRPr="00F35AF0" w:rsidRDefault="00935216" w:rsidP="00D27379">
      <w:pPr>
        <w:spacing w:after="0"/>
        <w:rPr>
          <w:szCs w:val="24"/>
        </w:rPr>
      </w:pPr>
      <w:r w:rsidRPr="00F35AF0">
        <w:rPr>
          <w:szCs w:val="24"/>
        </w:rPr>
        <w:t>Alapfogalmak.</w:t>
      </w:r>
      <w:r w:rsidRPr="00F35AF0">
        <w:rPr>
          <w:szCs w:val="24"/>
        </w:rPr>
        <w:tab/>
      </w:r>
      <w:r w:rsidRPr="00F35AF0">
        <w:rPr>
          <w:szCs w:val="24"/>
        </w:rPr>
        <w:tab/>
      </w:r>
    </w:p>
    <w:p w:rsidR="00935216" w:rsidRPr="00F35AF0" w:rsidRDefault="00935216" w:rsidP="00D27379">
      <w:pPr>
        <w:spacing w:after="0"/>
        <w:rPr>
          <w:szCs w:val="24"/>
        </w:rPr>
      </w:pPr>
      <w:r w:rsidRPr="00F35AF0">
        <w:rPr>
          <w:szCs w:val="24"/>
        </w:rPr>
        <w:t>Tranzisztoros erősítők munkapont beállítása.</w:t>
      </w:r>
    </w:p>
    <w:p w:rsidR="00935216" w:rsidRPr="00F35AF0" w:rsidRDefault="00935216" w:rsidP="00D27379">
      <w:pPr>
        <w:spacing w:after="0"/>
        <w:rPr>
          <w:szCs w:val="24"/>
        </w:rPr>
      </w:pPr>
      <w:r w:rsidRPr="00F35AF0">
        <w:rPr>
          <w:szCs w:val="24"/>
        </w:rPr>
        <w:t>Bipoláris tranzisztoros erősítők munkapont-beállítása.</w:t>
      </w:r>
    </w:p>
    <w:p w:rsidR="00935216" w:rsidRPr="00F35AF0" w:rsidRDefault="00935216" w:rsidP="00D27379">
      <w:pPr>
        <w:spacing w:after="0"/>
        <w:rPr>
          <w:szCs w:val="24"/>
        </w:rPr>
      </w:pPr>
      <w:r w:rsidRPr="00F35AF0">
        <w:rPr>
          <w:szCs w:val="24"/>
        </w:rPr>
        <w:t>Unipoláris tranzisztoros erősítők munkapont-beállítása.</w:t>
      </w:r>
    </w:p>
    <w:p w:rsidR="00935216" w:rsidRPr="00F35AF0" w:rsidRDefault="00935216" w:rsidP="00D27379">
      <w:pPr>
        <w:spacing w:after="0"/>
        <w:rPr>
          <w:szCs w:val="24"/>
        </w:rPr>
      </w:pPr>
      <w:r w:rsidRPr="00F35AF0">
        <w:rPr>
          <w:szCs w:val="24"/>
        </w:rPr>
        <w:t>Tranzisztoros erősítők kisfrekvenciás helyettesítő képe.</w:t>
      </w:r>
    </w:p>
    <w:p w:rsidR="00935216" w:rsidRPr="00F35AF0" w:rsidRDefault="00935216" w:rsidP="00D27379">
      <w:pPr>
        <w:spacing w:after="0"/>
        <w:rPr>
          <w:szCs w:val="24"/>
        </w:rPr>
      </w:pPr>
      <w:r w:rsidRPr="00F35AF0">
        <w:rPr>
          <w:szCs w:val="24"/>
        </w:rPr>
        <w:t>Bipoláris tranzisztoros erősítők helyettesítő képe.</w:t>
      </w:r>
    </w:p>
    <w:p w:rsidR="00935216" w:rsidRPr="00F35AF0" w:rsidRDefault="00935216" w:rsidP="00D27379">
      <w:pPr>
        <w:spacing w:after="0"/>
        <w:rPr>
          <w:szCs w:val="24"/>
        </w:rPr>
      </w:pPr>
      <w:r w:rsidRPr="00F35AF0">
        <w:rPr>
          <w:szCs w:val="24"/>
        </w:rPr>
        <w:t>Unipoláris tranzisztoros erősítők helyettesítő képe.</w:t>
      </w:r>
    </w:p>
    <w:p w:rsidR="00935216" w:rsidRPr="00F35AF0" w:rsidRDefault="00935216" w:rsidP="00D27379">
      <w:pPr>
        <w:spacing w:after="0"/>
        <w:rPr>
          <w:szCs w:val="24"/>
        </w:rPr>
      </w:pPr>
      <w:r w:rsidRPr="00F35AF0">
        <w:rPr>
          <w:szCs w:val="24"/>
        </w:rPr>
        <w:t>Erősítő áramkörök.</w:t>
      </w:r>
    </w:p>
    <w:p w:rsidR="00935216" w:rsidRPr="00F35AF0" w:rsidRDefault="00935216" w:rsidP="00D27379">
      <w:pPr>
        <w:spacing w:after="0"/>
        <w:rPr>
          <w:szCs w:val="24"/>
        </w:rPr>
      </w:pPr>
      <w:r w:rsidRPr="00F35AF0">
        <w:rPr>
          <w:szCs w:val="24"/>
        </w:rPr>
        <w:t>Erősítők jellemzői.</w:t>
      </w:r>
    </w:p>
    <w:p w:rsidR="00935216" w:rsidRPr="00F35AF0" w:rsidRDefault="00935216" w:rsidP="00D27379">
      <w:pPr>
        <w:spacing w:after="0"/>
        <w:rPr>
          <w:szCs w:val="24"/>
        </w:rPr>
      </w:pPr>
      <w:r w:rsidRPr="00F35AF0">
        <w:rPr>
          <w:szCs w:val="24"/>
        </w:rPr>
        <w:t>Erősítő alapkapcsolások bipoláris tranzisztorral.</w:t>
      </w:r>
    </w:p>
    <w:p w:rsidR="00935216" w:rsidRPr="00F35AF0" w:rsidRDefault="00935216" w:rsidP="00D27379">
      <w:pPr>
        <w:spacing w:after="0"/>
        <w:rPr>
          <w:szCs w:val="24"/>
        </w:rPr>
      </w:pPr>
      <w:proofErr w:type="spellStart"/>
      <w:r w:rsidRPr="00F35AF0">
        <w:rPr>
          <w:szCs w:val="24"/>
        </w:rPr>
        <w:t>Emitterkapcsolású</w:t>
      </w:r>
      <w:proofErr w:type="spellEnd"/>
      <w:r w:rsidRPr="00F35AF0">
        <w:rPr>
          <w:szCs w:val="24"/>
        </w:rPr>
        <w:t xml:space="preserve"> erősítőfokozat.</w:t>
      </w:r>
    </w:p>
    <w:p w:rsidR="00935216" w:rsidRPr="00F35AF0" w:rsidRDefault="00935216" w:rsidP="00D27379">
      <w:pPr>
        <w:spacing w:after="0"/>
        <w:rPr>
          <w:szCs w:val="24"/>
        </w:rPr>
      </w:pPr>
      <w:proofErr w:type="spellStart"/>
      <w:r w:rsidRPr="00F35AF0">
        <w:rPr>
          <w:szCs w:val="24"/>
        </w:rPr>
        <w:t>Kollektorkapcsolású</w:t>
      </w:r>
      <w:proofErr w:type="spellEnd"/>
      <w:r w:rsidRPr="00F35AF0">
        <w:rPr>
          <w:szCs w:val="24"/>
        </w:rPr>
        <w:t xml:space="preserve"> erősítőfokozat.</w:t>
      </w:r>
    </w:p>
    <w:p w:rsidR="00935216" w:rsidRPr="00F35AF0" w:rsidRDefault="00935216" w:rsidP="00D27379">
      <w:pPr>
        <w:spacing w:after="0"/>
        <w:rPr>
          <w:szCs w:val="24"/>
        </w:rPr>
      </w:pPr>
      <w:r w:rsidRPr="00F35AF0">
        <w:rPr>
          <w:szCs w:val="24"/>
        </w:rPr>
        <w:t>Báziskapcsolású erősítőfokozat.</w:t>
      </w:r>
    </w:p>
    <w:p w:rsidR="00935216" w:rsidRPr="00F35AF0" w:rsidRDefault="00935216" w:rsidP="00D27379">
      <w:pPr>
        <w:spacing w:after="0"/>
        <w:rPr>
          <w:szCs w:val="24"/>
        </w:rPr>
      </w:pPr>
      <w:r w:rsidRPr="00F35AF0">
        <w:rPr>
          <w:szCs w:val="24"/>
        </w:rPr>
        <w:t>Erősítő alapkapcsolások jellemzőinek összehasonlítása.</w:t>
      </w:r>
    </w:p>
    <w:p w:rsidR="00935216" w:rsidRPr="00F35AF0" w:rsidRDefault="00935216" w:rsidP="00D27379">
      <w:pPr>
        <w:spacing w:after="0"/>
        <w:rPr>
          <w:szCs w:val="24"/>
        </w:rPr>
      </w:pPr>
      <w:r w:rsidRPr="00F35AF0">
        <w:rPr>
          <w:szCs w:val="24"/>
        </w:rPr>
        <w:t>Erősítő alapkapcsolások unipoláris tranzisztorral.</w:t>
      </w:r>
    </w:p>
    <w:p w:rsidR="00935216" w:rsidRPr="00F35AF0" w:rsidRDefault="00935216" w:rsidP="00D27379">
      <w:pPr>
        <w:spacing w:after="0"/>
        <w:rPr>
          <w:szCs w:val="24"/>
        </w:rPr>
      </w:pPr>
      <w:proofErr w:type="spellStart"/>
      <w:r w:rsidRPr="00F35AF0">
        <w:rPr>
          <w:szCs w:val="24"/>
        </w:rPr>
        <w:t>Source-kapcsolású</w:t>
      </w:r>
      <w:proofErr w:type="spellEnd"/>
      <w:r w:rsidRPr="00F35AF0">
        <w:rPr>
          <w:szCs w:val="24"/>
        </w:rPr>
        <w:t xml:space="preserve"> erősítőfokozat.</w:t>
      </w:r>
    </w:p>
    <w:p w:rsidR="00935216" w:rsidRPr="00F35AF0" w:rsidRDefault="00935216" w:rsidP="00D27379">
      <w:pPr>
        <w:spacing w:after="0"/>
        <w:rPr>
          <w:szCs w:val="24"/>
        </w:rPr>
      </w:pPr>
      <w:proofErr w:type="spellStart"/>
      <w:r w:rsidRPr="00F35AF0">
        <w:rPr>
          <w:szCs w:val="24"/>
        </w:rPr>
        <w:t>Drain-kapcsolású</w:t>
      </w:r>
      <w:proofErr w:type="spellEnd"/>
      <w:r w:rsidRPr="00F35AF0">
        <w:rPr>
          <w:szCs w:val="24"/>
        </w:rPr>
        <w:t xml:space="preserve"> erősítőfokozat.</w:t>
      </w:r>
    </w:p>
    <w:p w:rsidR="00935216" w:rsidRPr="00F35AF0" w:rsidRDefault="00935216" w:rsidP="00D27379">
      <w:pPr>
        <w:spacing w:after="0"/>
        <w:rPr>
          <w:szCs w:val="24"/>
        </w:rPr>
      </w:pPr>
      <w:r w:rsidRPr="00F35AF0">
        <w:rPr>
          <w:szCs w:val="24"/>
        </w:rPr>
        <w:t>Gate-kapcsolású erősítőfokozat.</w:t>
      </w:r>
    </w:p>
    <w:p w:rsidR="00935216" w:rsidRPr="00F35AF0" w:rsidRDefault="00935216" w:rsidP="00D27379">
      <w:pPr>
        <w:spacing w:after="0"/>
        <w:rPr>
          <w:szCs w:val="24"/>
        </w:rPr>
      </w:pPr>
      <w:r w:rsidRPr="00F35AF0">
        <w:rPr>
          <w:szCs w:val="24"/>
        </w:rPr>
        <w:t>Erősítő alapkapcsolások jellemzőinek összehasonlítása.</w:t>
      </w:r>
    </w:p>
    <w:p w:rsidR="00935216" w:rsidRPr="00F35AF0" w:rsidRDefault="00935216" w:rsidP="00D27379">
      <w:pPr>
        <w:spacing w:after="0"/>
        <w:rPr>
          <w:szCs w:val="24"/>
        </w:rPr>
      </w:pPr>
      <w:r w:rsidRPr="00F35AF0">
        <w:rPr>
          <w:szCs w:val="24"/>
        </w:rPr>
        <w:t>Zajviszonyok az erősítőkben.</w:t>
      </w:r>
    </w:p>
    <w:p w:rsidR="00935216" w:rsidRPr="00F35AF0" w:rsidRDefault="00935216" w:rsidP="00D27379">
      <w:pPr>
        <w:spacing w:after="0"/>
        <w:rPr>
          <w:szCs w:val="24"/>
        </w:rPr>
      </w:pPr>
      <w:r w:rsidRPr="00F35AF0">
        <w:rPr>
          <w:szCs w:val="24"/>
        </w:rPr>
        <w:t>Az erősítőkben keletkező zajok forrása.</w:t>
      </w:r>
    </w:p>
    <w:p w:rsidR="00935216" w:rsidRPr="00F35AF0" w:rsidRDefault="00935216" w:rsidP="00D27379">
      <w:pPr>
        <w:spacing w:after="0"/>
        <w:rPr>
          <w:szCs w:val="24"/>
        </w:rPr>
      </w:pPr>
      <w:r w:rsidRPr="00F35AF0">
        <w:rPr>
          <w:szCs w:val="24"/>
        </w:rPr>
        <w:t>Az erősítőkben keletkező zajok típusai.</w:t>
      </w:r>
    </w:p>
    <w:p w:rsidR="00935216" w:rsidRPr="00F35AF0" w:rsidRDefault="00935216" w:rsidP="00D27379">
      <w:pPr>
        <w:spacing w:after="0"/>
        <w:rPr>
          <w:szCs w:val="24"/>
        </w:rPr>
      </w:pPr>
      <w:r w:rsidRPr="00F35AF0">
        <w:rPr>
          <w:szCs w:val="24"/>
        </w:rPr>
        <w:t>Az erősítők zajtényezője.</w:t>
      </w:r>
    </w:p>
    <w:p w:rsidR="00935216" w:rsidRPr="00F35AF0" w:rsidRDefault="00935216" w:rsidP="00D27379">
      <w:pPr>
        <w:spacing w:after="0"/>
        <w:rPr>
          <w:szCs w:val="24"/>
        </w:rPr>
      </w:pPr>
      <w:r w:rsidRPr="00F35AF0">
        <w:rPr>
          <w:szCs w:val="24"/>
        </w:rPr>
        <w:t>Torzítások az erősítőkben.</w:t>
      </w:r>
    </w:p>
    <w:p w:rsidR="00935216" w:rsidRPr="00F35AF0" w:rsidRDefault="00935216" w:rsidP="00D27379">
      <w:pPr>
        <w:spacing w:after="0"/>
        <w:rPr>
          <w:szCs w:val="24"/>
        </w:rPr>
      </w:pPr>
      <w:r w:rsidRPr="00F35AF0">
        <w:rPr>
          <w:szCs w:val="24"/>
        </w:rPr>
        <w:t>Lineáris torzítások.</w:t>
      </w:r>
    </w:p>
    <w:p w:rsidR="00935216" w:rsidRPr="00F35AF0" w:rsidRDefault="00935216" w:rsidP="00D27379">
      <w:pPr>
        <w:spacing w:after="0"/>
        <w:rPr>
          <w:szCs w:val="24"/>
        </w:rPr>
      </w:pPr>
      <w:r w:rsidRPr="00F35AF0">
        <w:rPr>
          <w:szCs w:val="24"/>
        </w:rPr>
        <w:t>Nemlineáris torzítások.</w:t>
      </w:r>
    </w:p>
    <w:p w:rsidR="00935216" w:rsidRPr="00F35AF0" w:rsidRDefault="00935216" w:rsidP="00D27379">
      <w:pPr>
        <w:spacing w:after="0"/>
        <w:rPr>
          <w:szCs w:val="24"/>
        </w:rPr>
      </w:pPr>
      <w:r w:rsidRPr="00F35AF0">
        <w:rPr>
          <w:szCs w:val="24"/>
        </w:rPr>
        <w:t>Visszacsatolás.</w:t>
      </w:r>
    </w:p>
    <w:p w:rsidR="00935216" w:rsidRPr="00F35AF0" w:rsidRDefault="00935216" w:rsidP="00D27379">
      <w:pPr>
        <w:spacing w:after="0"/>
        <w:rPr>
          <w:szCs w:val="24"/>
        </w:rPr>
      </w:pPr>
      <w:r w:rsidRPr="00F35AF0">
        <w:rPr>
          <w:szCs w:val="24"/>
        </w:rPr>
        <w:t>Visszacsatolás elve.</w:t>
      </w:r>
    </w:p>
    <w:p w:rsidR="00935216" w:rsidRPr="00F35AF0" w:rsidRDefault="00935216" w:rsidP="00D27379">
      <w:pPr>
        <w:spacing w:after="0"/>
        <w:rPr>
          <w:szCs w:val="24"/>
        </w:rPr>
      </w:pPr>
      <w:r w:rsidRPr="00F35AF0">
        <w:rPr>
          <w:szCs w:val="24"/>
        </w:rPr>
        <w:t>A visszacsatolás hatása az erősítő jellemzőire.</w:t>
      </w:r>
    </w:p>
    <w:p w:rsidR="00935216" w:rsidRPr="00F35AF0" w:rsidRDefault="00935216" w:rsidP="00D27379">
      <w:pPr>
        <w:spacing w:after="0"/>
        <w:rPr>
          <w:szCs w:val="24"/>
        </w:rPr>
      </w:pPr>
      <w:r w:rsidRPr="00F35AF0">
        <w:rPr>
          <w:szCs w:val="24"/>
        </w:rPr>
        <w:t>A negatív visszacsatolás gyakorlati megvalósítása.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Műveleti erősítők</w:t>
      </w:r>
      <w:r w:rsidRPr="00F35AF0">
        <w:rPr>
          <w:b/>
          <w:i/>
        </w:rPr>
        <w:tab/>
        <w:t>18 óra/18 óra</w:t>
      </w:r>
    </w:p>
    <w:p w:rsidR="00935216" w:rsidRPr="00F35AF0" w:rsidRDefault="00935216" w:rsidP="00D27379">
      <w:pPr>
        <w:spacing w:after="0"/>
        <w:rPr>
          <w:szCs w:val="24"/>
        </w:rPr>
      </w:pPr>
      <w:r w:rsidRPr="00F35AF0">
        <w:rPr>
          <w:szCs w:val="24"/>
        </w:rPr>
        <w:t>Egyenáramú erősítők</w:t>
      </w:r>
    </w:p>
    <w:p w:rsidR="00935216" w:rsidRPr="00F35AF0" w:rsidRDefault="00935216" w:rsidP="00D27379">
      <w:pPr>
        <w:spacing w:after="0"/>
        <w:rPr>
          <w:szCs w:val="24"/>
        </w:rPr>
      </w:pPr>
      <w:r w:rsidRPr="00F35AF0">
        <w:rPr>
          <w:szCs w:val="24"/>
        </w:rPr>
        <w:t>Differenciálerősítők.</w:t>
      </w:r>
    </w:p>
    <w:p w:rsidR="00935216" w:rsidRPr="00F35AF0" w:rsidRDefault="00935216" w:rsidP="00D27379">
      <w:pPr>
        <w:spacing w:after="0"/>
        <w:rPr>
          <w:szCs w:val="24"/>
        </w:rPr>
      </w:pPr>
      <w:r w:rsidRPr="00F35AF0">
        <w:rPr>
          <w:szCs w:val="24"/>
        </w:rPr>
        <w:t>Fázisösszegző áramkör.</w:t>
      </w:r>
    </w:p>
    <w:p w:rsidR="00935216" w:rsidRPr="00F35AF0" w:rsidRDefault="00935216" w:rsidP="00D27379">
      <w:pPr>
        <w:spacing w:after="0"/>
        <w:rPr>
          <w:szCs w:val="24"/>
        </w:rPr>
      </w:pPr>
      <w:proofErr w:type="spellStart"/>
      <w:r w:rsidRPr="00F35AF0">
        <w:rPr>
          <w:szCs w:val="24"/>
        </w:rPr>
        <w:t>Darlington-kapcsolás</w:t>
      </w:r>
      <w:proofErr w:type="spellEnd"/>
      <w:r w:rsidRPr="00F35AF0">
        <w:rPr>
          <w:szCs w:val="24"/>
        </w:rPr>
        <w:t>.</w:t>
      </w:r>
    </w:p>
    <w:p w:rsidR="00935216" w:rsidRPr="00F35AF0" w:rsidRDefault="00935216" w:rsidP="00D27379">
      <w:pPr>
        <w:spacing w:after="0"/>
        <w:rPr>
          <w:szCs w:val="24"/>
        </w:rPr>
      </w:pPr>
      <w:r w:rsidRPr="00F35AF0">
        <w:rPr>
          <w:szCs w:val="24"/>
        </w:rPr>
        <w:t>Tranzisztoros áramgenerátorok.</w:t>
      </w:r>
    </w:p>
    <w:p w:rsidR="00935216" w:rsidRPr="00F35AF0" w:rsidRDefault="00935216" w:rsidP="00D27379">
      <w:pPr>
        <w:spacing w:after="0"/>
        <w:rPr>
          <w:szCs w:val="24"/>
        </w:rPr>
      </w:pPr>
      <w:r w:rsidRPr="00F35AF0">
        <w:rPr>
          <w:szCs w:val="24"/>
        </w:rPr>
        <w:t>Műveleti erősítő kimeneti fokozatai.</w:t>
      </w:r>
    </w:p>
    <w:p w:rsidR="00935216" w:rsidRPr="00F35AF0" w:rsidRDefault="00935216" w:rsidP="00D27379">
      <w:pPr>
        <w:spacing w:after="0"/>
        <w:rPr>
          <w:szCs w:val="24"/>
        </w:rPr>
      </w:pPr>
      <w:r w:rsidRPr="00F35AF0">
        <w:rPr>
          <w:szCs w:val="24"/>
        </w:rPr>
        <w:t>Integrált műveleti erősítők.</w:t>
      </w:r>
    </w:p>
    <w:p w:rsidR="00935216" w:rsidRPr="00F35AF0" w:rsidRDefault="00935216" w:rsidP="00D27379">
      <w:pPr>
        <w:spacing w:after="0"/>
        <w:rPr>
          <w:szCs w:val="24"/>
        </w:rPr>
      </w:pPr>
      <w:r w:rsidRPr="00F35AF0">
        <w:rPr>
          <w:szCs w:val="24"/>
        </w:rPr>
        <w:t>Integrált műveleti erősítő tulajdonságai.</w:t>
      </w:r>
    </w:p>
    <w:p w:rsidR="00935216" w:rsidRPr="00F35AF0" w:rsidRDefault="00935216" w:rsidP="00D27379">
      <w:pPr>
        <w:spacing w:after="0"/>
        <w:rPr>
          <w:szCs w:val="24"/>
        </w:rPr>
      </w:pPr>
      <w:r w:rsidRPr="00F35AF0">
        <w:rPr>
          <w:szCs w:val="24"/>
        </w:rPr>
        <w:t>Az ideális műveleti erősítő.</w:t>
      </w:r>
    </w:p>
    <w:p w:rsidR="00935216" w:rsidRPr="00F35AF0" w:rsidRDefault="00935216" w:rsidP="00D27379">
      <w:pPr>
        <w:spacing w:after="0"/>
        <w:rPr>
          <w:szCs w:val="24"/>
        </w:rPr>
      </w:pPr>
      <w:r w:rsidRPr="00F35AF0">
        <w:rPr>
          <w:szCs w:val="24"/>
        </w:rPr>
        <w:t>A valóságos műveleti erősítő.</w:t>
      </w:r>
    </w:p>
    <w:p w:rsidR="00935216" w:rsidRPr="00F35AF0" w:rsidRDefault="00935216" w:rsidP="00D27379">
      <w:pPr>
        <w:spacing w:after="0"/>
        <w:rPr>
          <w:szCs w:val="24"/>
        </w:rPr>
      </w:pPr>
      <w:r w:rsidRPr="00F35AF0">
        <w:rPr>
          <w:szCs w:val="24"/>
        </w:rPr>
        <w:t>Visszacsatolás alkalmazása műveleti erősítő esetén.</w:t>
      </w:r>
    </w:p>
    <w:p w:rsidR="00935216" w:rsidRPr="00F35AF0" w:rsidRDefault="00935216" w:rsidP="00D27379">
      <w:pPr>
        <w:spacing w:after="0"/>
        <w:rPr>
          <w:szCs w:val="24"/>
        </w:rPr>
      </w:pPr>
      <w:r w:rsidRPr="00F35AF0">
        <w:rPr>
          <w:szCs w:val="24"/>
        </w:rPr>
        <w:t>Lineáris alapkapcsolások műveleti erősítővel.</w:t>
      </w:r>
    </w:p>
    <w:p w:rsidR="00935216" w:rsidRPr="00F35AF0" w:rsidRDefault="00935216" w:rsidP="00D27379">
      <w:pPr>
        <w:spacing w:after="0"/>
        <w:rPr>
          <w:szCs w:val="24"/>
        </w:rPr>
      </w:pPr>
      <w:r w:rsidRPr="00F35AF0">
        <w:rPr>
          <w:szCs w:val="24"/>
        </w:rPr>
        <w:t>Nem invertáló alapkapcsolás.</w:t>
      </w:r>
    </w:p>
    <w:p w:rsidR="00935216" w:rsidRPr="00F35AF0" w:rsidRDefault="00935216" w:rsidP="00D27379">
      <w:pPr>
        <w:spacing w:after="0"/>
        <w:rPr>
          <w:szCs w:val="24"/>
        </w:rPr>
      </w:pPr>
      <w:r w:rsidRPr="00F35AF0">
        <w:rPr>
          <w:szCs w:val="24"/>
        </w:rPr>
        <w:t>Erősítőjellemzők:</w:t>
      </w:r>
    </w:p>
    <w:p w:rsidR="00935216" w:rsidRPr="00F35AF0" w:rsidRDefault="00935216" w:rsidP="00D27379">
      <w:pPr>
        <w:spacing w:after="0"/>
        <w:rPr>
          <w:szCs w:val="24"/>
        </w:rPr>
      </w:pPr>
      <w:r w:rsidRPr="00F35AF0">
        <w:rPr>
          <w:szCs w:val="24"/>
        </w:rPr>
        <w:t>Visszacsatoló hálózat átvitele.</w:t>
      </w:r>
    </w:p>
    <w:p w:rsidR="00935216" w:rsidRPr="00F35AF0" w:rsidRDefault="00935216" w:rsidP="00D27379">
      <w:pPr>
        <w:spacing w:after="0"/>
        <w:rPr>
          <w:szCs w:val="24"/>
        </w:rPr>
      </w:pPr>
      <w:r w:rsidRPr="00F35AF0">
        <w:rPr>
          <w:szCs w:val="24"/>
        </w:rPr>
        <w:lastRenderedPageBreak/>
        <w:t>Visszacsatolt erősítés.</w:t>
      </w:r>
    </w:p>
    <w:p w:rsidR="00935216" w:rsidRPr="00F35AF0" w:rsidRDefault="00935216" w:rsidP="00D27379">
      <w:pPr>
        <w:spacing w:after="0"/>
        <w:rPr>
          <w:szCs w:val="24"/>
        </w:rPr>
      </w:pPr>
      <w:r w:rsidRPr="00F35AF0">
        <w:rPr>
          <w:szCs w:val="24"/>
        </w:rPr>
        <w:t>Bemeneti ellenállás.</w:t>
      </w:r>
    </w:p>
    <w:p w:rsidR="00935216" w:rsidRPr="00F35AF0" w:rsidRDefault="00935216" w:rsidP="00D27379">
      <w:pPr>
        <w:spacing w:after="0"/>
        <w:rPr>
          <w:szCs w:val="24"/>
        </w:rPr>
      </w:pPr>
      <w:r w:rsidRPr="00F35AF0">
        <w:rPr>
          <w:szCs w:val="24"/>
        </w:rPr>
        <w:t>Kimeneti ellenállás.</w:t>
      </w:r>
    </w:p>
    <w:p w:rsidR="00935216" w:rsidRPr="00F35AF0" w:rsidRDefault="00935216" w:rsidP="00D27379">
      <w:pPr>
        <w:spacing w:after="0"/>
        <w:rPr>
          <w:szCs w:val="24"/>
        </w:rPr>
      </w:pPr>
      <w:r w:rsidRPr="00F35AF0">
        <w:rPr>
          <w:szCs w:val="24"/>
        </w:rPr>
        <w:t>Invertáló alapkapcsolás.</w:t>
      </w:r>
    </w:p>
    <w:p w:rsidR="00935216" w:rsidRPr="00F35AF0" w:rsidRDefault="00935216" w:rsidP="00D27379">
      <w:pPr>
        <w:spacing w:after="0"/>
        <w:rPr>
          <w:szCs w:val="24"/>
        </w:rPr>
      </w:pPr>
      <w:r w:rsidRPr="00F35AF0">
        <w:rPr>
          <w:szCs w:val="24"/>
        </w:rPr>
        <w:t>Erősítőjellemzők.</w:t>
      </w:r>
    </w:p>
    <w:p w:rsidR="00935216" w:rsidRPr="00F35AF0" w:rsidRDefault="00935216" w:rsidP="00D27379">
      <w:pPr>
        <w:spacing w:after="0"/>
        <w:rPr>
          <w:szCs w:val="24"/>
        </w:rPr>
      </w:pPr>
      <w:r w:rsidRPr="00F35AF0">
        <w:rPr>
          <w:szCs w:val="24"/>
        </w:rPr>
        <w:t>Visszacsatoló hálózat átvitele.</w:t>
      </w:r>
    </w:p>
    <w:p w:rsidR="00935216" w:rsidRPr="00F35AF0" w:rsidRDefault="00935216" w:rsidP="00D27379">
      <w:pPr>
        <w:spacing w:after="0"/>
        <w:rPr>
          <w:szCs w:val="24"/>
        </w:rPr>
      </w:pPr>
      <w:r w:rsidRPr="00F35AF0">
        <w:rPr>
          <w:szCs w:val="24"/>
        </w:rPr>
        <w:t>Visszacsatolt erősítés.</w:t>
      </w:r>
    </w:p>
    <w:p w:rsidR="00935216" w:rsidRPr="00F35AF0" w:rsidRDefault="00935216" w:rsidP="00D27379">
      <w:pPr>
        <w:spacing w:after="0"/>
        <w:rPr>
          <w:szCs w:val="24"/>
        </w:rPr>
      </w:pPr>
      <w:r w:rsidRPr="00F35AF0">
        <w:rPr>
          <w:szCs w:val="24"/>
        </w:rPr>
        <w:t>Bemeneti ellenállás.</w:t>
      </w:r>
    </w:p>
    <w:p w:rsidR="00935216" w:rsidRPr="00F35AF0" w:rsidRDefault="00935216" w:rsidP="00D27379">
      <w:pPr>
        <w:spacing w:after="0"/>
        <w:rPr>
          <w:szCs w:val="24"/>
        </w:rPr>
      </w:pPr>
      <w:r w:rsidRPr="00F35AF0">
        <w:rPr>
          <w:szCs w:val="24"/>
        </w:rPr>
        <w:t>Kimeneti ellenállás.</w:t>
      </w:r>
    </w:p>
    <w:p w:rsidR="00935216" w:rsidRPr="00F35AF0" w:rsidRDefault="00935216" w:rsidP="00D27379">
      <w:pPr>
        <w:spacing w:after="0"/>
        <w:rPr>
          <w:szCs w:val="24"/>
        </w:rPr>
      </w:pPr>
      <w:r w:rsidRPr="00F35AF0">
        <w:rPr>
          <w:szCs w:val="24"/>
        </w:rPr>
        <w:t>Különbségképző áramkör.</w:t>
      </w:r>
    </w:p>
    <w:p w:rsidR="00935216" w:rsidRPr="00F35AF0" w:rsidRDefault="00935216" w:rsidP="00D27379">
      <w:pPr>
        <w:spacing w:after="0"/>
        <w:rPr>
          <w:szCs w:val="24"/>
        </w:rPr>
      </w:pPr>
      <w:r w:rsidRPr="00F35AF0">
        <w:rPr>
          <w:szCs w:val="24"/>
        </w:rPr>
        <w:t>Előjelfordító feszültségösszegző áramkör.</w:t>
      </w:r>
    </w:p>
    <w:p w:rsidR="00935216" w:rsidRPr="00F35AF0" w:rsidRDefault="00935216" w:rsidP="00D27379">
      <w:pPr>
        <w:spacing w:after="0"/>
        <w:rPr>
          <w:szCs w:val="24"/>
        </w:rPr>
      </w:pPr>
      <w:r w:rsidRPr="00F35AF0">
        <w:rPr>
          <w:szCs w:val="24"/>
        </w:rPr>
        <w:t>Műveleti erősítők munkapont beállítása.</w:t>
      </w:r>
    </w:p>
    <w:p w:rsidR="00935216" w:rsidRPr="00F35AF0" w:rsidRDefault="00935216" w:rsidP="00D27379">
      <w:pPr>
        <w:spacing w:after="0"/>
        <w:rPr>
          <w:szCs w:val="24"/>
        </w:rPr>
      </w:pPr>
      <w:r w:rsidRPr="00F35AF0">
        <w:rPr>
          <w:szCs w:val="24"/>
        </w:rPr>
        <w:t>A bemeneti nyugalmi áram biztosítása.</w:t>
      </w:r>
    </w:p>
    <w:p w:rsidR="00935216" w:rsidRPr="00F35AF0" w:rsidRDefault="00935216" w:rsidP="00D27379">
      <w:pPr>
        <w:spacing w:after="0"/>
        <w:rPr>
          <w:szCs w:val="24"/>
        </w:rPr>
      </w:pPr>
      <w:r w:rsidRPr="00F35AF0">
        <w:rPr>
          <w:szCs w:val="24"/>
        </w:rPr>
        <w:t>Ofszet feszültség kompenzálása.</w:t>
      </w:r>
    </w:p>
    <w:p w:rsidR="00935216" w:rsidRPr="00F35AF0" w:rsidRDefault="00935216" w:rsidP="00D27379">
      <w:pPr>
        <w:spacing w:after="0"/>
        <w:rPr>
          <w:szCs w:val="24"/>
        </w:rPr>
      </w:pPr>
      <w:r w:rsidRPr="00F35AF0">
        <w:rPr>
          <w:szCs w:val="24"/>
        </w:rPr>
        <w:t>Ofszet áram kompenzálása.</w:t>
      </w:r>
    </w:p>
    <w:p w:rsidR="00935216" w:rsidRPr="00F35AF0" w:rsidRDefault="00935216" w:rsidP="00D27379">
      <w:pPr>
        <w:spacing w:after="0"/>
        <w:rPr>
          <w:szCs w:val="24"/>
        </w:rPr>
      </w:pPr>
      <w:r w:rsidRPr="00F35AF0">
        <w:rPr>
          <w:szCs w:val="24"/>
        </w:rPr>
        <w:t>Műveleti erősítők frekvenciakompenzálása.</w:t>
      </w:r>
    </w:p>
    <w:p w:rsidR="00935216" w:rsidRPr="00F35AF0" w:rsidRDefault="00935216" w:rsidP="00D27379">
      <w:pPr>
        <w:spacing w:after="0"/>
        <w:rPr>
          <w:szCs w:val="24"/>
        </w:rPr>
      </w:pPr>
      <w:r w:rsidRPr="00F35AF0">
        <w:rPr>
          <w:szCs w:val="24"/>
        </w:rPr>
        <w:t>Műveleti erősítők alkalmazásai.</w:t>
      </w:r>
    </w:p>
    <w:p w:rsidR="00935216" w:rsidRPr="00F35AF0" w:rsidRDefault="00935216" w:rsidP="00D27379">
      <w:pPr>
        <w:spacing w:after="0"/>
        <w:rPr>
          <w:szCs w:val="24"/>
        </w:rPr>
      </w:pPr>
      <w:r w:rsidRPr="00F35AF0">
        <w:rPr>
          <w:szCs w:val="24"/>
        </w:rPr>
        <w:t>Váltakozó feszültségű erősítők.</w:t>
      </w:r>
    </w:p>
    <w:p w:rsidR="00935216" w:rsidRPr="00F35AF0" w:rsidRDefault="00935216" w:rsidP="00D27379">
      <w:pPr>
        <w:spacing w:after="0"/>
        <w:rPr>
          <w:szCs w:val="24"/>
        </w:rPr>
      </w:pPr>
      <w:r w:rsidRPr="00F35AF0">
        <w:rPr>
          <w:szCs w:val="24"/>
        </w:rPr>
        <w:t>Aktív szűrőkapcsolások.</w:t>
      </w:r>
    </w:p>
    <w:p w:rsidR="00935216" w:rsidRPr="00F35AF0" w:rsidRDefault="00935216" w:rsidP="00D27379">
      <w:pPr>
        <w:spacing w:after="0"/>
        <w:rPr>
          <w:szCs w:val="24"/>
        </w:rPr>
      </w:pPr>
      <w:r w:rsidRPr="00F35AF0">
        <w:rPr>
          <w:szCs w:val="24"/>
        </w:rPr>
        <w:t>Műveleti erősítők alkalmazása a méréstechnikában.</w:t>
      </w:r>
    </w:p>
    <w:p w:rsidR="00935216" w:rsidRPr="00F35AF0" w:rsidRDefault="00935216" w:rsidP="00D27379">
      <w:pPr>
        <w:spacing w:after="0"/>
        <w:rPr>
          <w:szCs w:val="24"/>
        </w:rPr>
      </w:pPr>
      <w:r w:rsidRPr="00F35AF0">
        <w:rPr>
          <w:szCs w:val="24"/>
        </w:rPr>
        <w:t>Integráló műveleti erősítős kapcsolás.</w:t>
      </w:r>
    </w:p>
    <w:p w:rsidR="00935216" w:rsidRPr="00F35AF0" w:rsidRDefault="00935216" w:rsidP="00D27379">
      <w:pPr>
        <w:spacing w:after="0"/>
      </w:pPr>
      <w:r w:rsidRPr="00F35AF0">
        <w:rPr>
          <w:szCs w:val="24"/>
        </w:rPr>
        <w:t>Differenciáló műveleti erősítős kapcsolása.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Impulzustechnika</w:t>
      </w:r>
      <w:r w:rsidRPr="00F35AF0">
        <w:rPr>
          <w:b/>
          <w:i/>
        </w:rPr>
        <w:tab/>
        <w:t>18 óra/18 óra</w:t>
      </w:r>
    </w:p>
    <w:p w:rsidR="00935216" w:rsidRPr="00F35AF0" w:rsidRDefault="00935216" w:rsidP="00D27379">
      <w:pPr>
        <w:spacing w:after="0"/>
        <w:rPr>
          <w:szCs w:val="24"/>
        </w:rPr>
      </w:pPr>
      <w:proofErr w:type="gramStart"/>
      <w:r w:rsidRPr="00F35AF0">
        <w:rPr>
          <w:szCs w:val="24"/>
        </w:rPr>
        <w:t>Impulzus jellemzők</w:t>
      </w:r>
      <w:proofErr w:type="gramEnd"/>
      <w:r w:rsidRPr="00F35AF0">
        <w:rPr>
          <w:szCs w:val="24"/>
        </w:rPr>
        <w:t>.</w:t>
      </w:r>
    </w:p>
    <w:p w:rsidR="00935216" w:rsidRPr="00F35AF0" w:rsidRDefault="00935216" w:rsidP="00D27379">
      <w:pPr>
        <w:spacing w:after="0"/>
        <w:rPr>
          <w:szCs w:val="24"/>
        </w:rPr>
      </w:pPr>
      <w:r w:rsidRPr="00F35AF0">
        <w:rPr>
          <w:szCs w:val="24"/>
        </w:rPr>
        <w:t>Felfutási idő.</w:t>
      </w:r>
    </w:p>
    <w:p w:rsidR="00935216" w:rsidRPr="00F35AF0" w:rsidRDefault="00935216" w:rsidP="00D27379">
      <w:pPr>
        <w:spacing w:after="0"/>
        <w:rPr>
          <w:szCs w:val="24"/>
        </w:rPr>
      </w:pPr>
      <w:r w:rsidRPr="00F35AF0">
        <w:rPr>
          <w:szCs w:val="24"/>
        </w:rPr>
        <w:t>Lefutási Idő.</w:t>
      </w:r>
    </w:p>
    <w:p w:rsidR="00935216" w:rsidRPr="00F35AF0" w:rsidRDefault="00935216" w:rsidP="00D27379">
      <w:pPr>
        <w:spacing w:after="0"/>
        <w:rPr>
          <w:szCs w:val="24"/>
        </w:rPr>
      </w:pPr>
      <w:r w:rsidRPr="00F35AF0">
        <w:rPr>
          <w:szCs w:val="24"/>
        </w:rPr>
        <w:t>Túllövés.</w:t>
      </w:r>
    </w:p>
    <w:p w:rsidR="00935216" w:rsidRPr="00F35AF0" w:rsidRDefault="00935216" w:rsidP="00D27379">
      <w:pPr>
        <w:spacing w:after="0"/>
        <w:rPr>
          <w:szCs w:val="24"/>
        </w:rPr>
      </w:pPr>
      <w:r w:rsidRPr="00F35AF0">
        <w:rPr>
          <w:szCs w:val="24"/>
        </w:rPr>
        <w:t>Tetőesés.</w:t>
      </w:r>
    </w:p>
    <w:p w:rsidR="00935216" w:rsidRPr="00F35AF0" w:rsidRDefault="00935216" w:rsidP="00D27379">
      <w:pPr>
        <w:spacing w:after="0"/>
        <w:rPr>
          <w:szCs w:val="24"/>
        </w:rPr>
      </w:pPr>
      <w:r w:rsidRPr="00F35AF0">
        <w:rPr>
          <w:szCs w:val="24"/>
        </w:rPr>
        <w:t>Impulzus idő.</w:t>
      </w:r>
    </w:p>
    <w:p w:rsidR="00935216" w:rsidRPr="00F35AF0" w:rsidRDefault="00935216" w:rsidP="00D27379">
      <w:pPr>
        <w:spacing w:after="0"/>
        <w:rPr>
          <w:szCs w:val="24"/>
        </w:rPr>
      </w:pPr>
      <w:r w:rsidRPr="00F35AF0">
        <w:rPr>
          <w:szCs w:val="24"/>
        </w:rPr>
        <w:t>Periódus idő.</w:t>
      </w:r>
    </w:p>
    <w:p w:rsidR="00935216" w:rsidRPr="00F35AF0" w:rsidRDefault="00935216" w:rsidP="00D27379">
      <w:pPr>
        <w:spacing w:after="0"/>
        <w:rPr>
          <w:szCs w:val="24"/>
        </w:rPr>
      </w:pPr>
      <w:proofErr w:type="gramStart"/>
      <w:r w:rsidRPr="00F35AF0">
        <w:rPr>
          <w:szCs w:val="24"/>
        </w:rPr>
        <w:t>Impulzus ismétlődési</w:t>
      </w:r>
      <w:proofErr w:type="gramEnd"/>
      <w:r w:rsidRPr="00F35AF0">
        <w:rPr>
          <w:szCs w:val="24"/>
        </w:rPr>
        <w:t xml:space="preserve"> frekvencia.</w:t>
      </w:r>
    </w:p>
    <w:p w:rsidR="00935216" w:rsidRPr="00F35AF0" w:rsidRDefault="00935216" w:rsidP="00D27379">
      <w:pPr>
        <w:spacing w:after="0"/>
        <w:rPr>
          <w:szCs w:val="24"/>
        </w:rPr>
      </w:pPr>
      <w:r w:rsidRPr="00F35AF0">
        <w:rPr>
          <w:szCs w:val="24"/>
        </w:rPr>
        <w:t>Kitöltési tényező.</w:t>
      </w:r>
    </w:p>
    <w:p w:rsidR="00935216" w:rsidRPr="00F35AF0" w:rsidRDefault="00935216" w:rsidP="00D27379">
      <w:pPr>
        <w:spacing w:after="0"/>
        <w:rPr>
          <w:szCs w:val="24"/>
        </w:rPr>
      </w:pPr>
      <w:r w:rsidRPr="00F35AF0">
        <w:rPr>
          <w:szCs w:val="24"/>
        </w:rPr>
        <w:t>Aktív és passzív jelformáló áramkörök.</w:t>
      </w:r>
    </w:p>
    <w:p w:rsidR="00935216" w:rsidRPr="00F35AF0" w:rsidRDefault="00935216" w:rsidP="00D27379">
      <w:pPr>
        <w:spacing w:after="0"/>
        <w:rPr>
          <w:szCs w:val="24"/>
        </w:rPr>
      </w:pPr>
      <w:r w:rsidRPr="00F35AF0">
        <w:rPr>
          <w:szCs w:val="24"/>
        </w:rPr>
        <w:t>Lineáris jelformáló áramkörök.</w:t>
      </w:r>
    </w:p>
    <w:p w:rsidR="00935216" w:rsidRPr="00F35AF0" w:rsidRDefault="00935216" w:rsidP="00D27379">
      <w:pPr>
        <w:spacing w:after="0"/>
        <w:rPr>
          <w:szCs w:val="24"/>
        </w:rPr>
      </w:pPr>
      <w:r w:rsidRPr="00F35AF0">
        <w:rPr>
          <w:szCs w:val="24"/>
        </w:rPr>
        <w:t>Differenciáló áramkör.</w:t>
      </w:r>
    </w:p>
    <w:p w:rsidR="00935216" w:rsidRPr="00F35AF0" w:rsidRDefault="00935216" w:rsidP="00D27379">
      <w:pPr>
        <w:spacing w:after="0"/>
        <w:rPr>
          <w:szCs w:val="24"/>
        </w:rPr>
      </w:pPr>
      <w:r w:rsidRPr="00F35AF0">
        <w:rPr>
          <w:szCs w:val="24"/>
        </w:rPr>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r w:rsidRPr="00F35AF0">
        <w:rPr>
          <w:szCs w:val="24"/>
        </w:rPr>
        <w:t>Integráló áramkör.</w:t>
      </w:r>
    </w:p>
    <w:p w:rsidR="00935216" w:rsidRPr="00F35AF0" w:rsidRDefault="00935216" w:rsidP="00D27379">
      <w:pPr>
        <w:spacing w:after="0"/>
        <w:rPr>
          <w:szCs w:val="24"/>
        </w:rPr>
      </w:pPr>
      <w:r w:rsidRPr="00F35AF0">
        <w:rPr>
          <w:szCs w:val="24"/>
        </w:rPr>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r w:rsidRPr="00F35AF0">
        <w:rPr>
          <w:szCs w:val="24"/>
        </w:rPr>
        <w:t>Nemlineáris jelformáló áramkörök.</w:t>
      </w:r>
    </w:p>
    <w:p w:rsidR="00935216" w:rsidRPr="00F35AF0" w:rsidRDefault="00935216" w:rsidP="00D27379">
      <w:pPr>
        <w:spacing w:after="0"/>
        <w:rPr>
          <w:szCs w:val="24"/>
        </w:rPr>
      </w:pPr>
      <w:r w:rsidRPr="00F35AF0">
        <w:rPr>
          <w:szCs w:val="24"/>
        </w:rPr>
        <w:t>Félvezető dióda kapcsolóüzemben.</w:t>
      </w:r>
    </w:p>
    <w:p w:rsidR="00935216" w:rsidRPr="00F35AF0" w:rsidRDefault="00935216" w:rsidP="00D27379">
      <w:pPr>
        <w:spacing w:after="0"/>
        <w:rPr>
          <w:szCs w:val="24"/>
        </w:rPr>
      </w:pPr>
      <w:r w:rsidRPr="00F35AF0">
        <w:rPr>
          <w:szCs w:val="24"/>
        </w:rPr>
        <w:t>Sorsos diódás vágókapcsolás.</w:t>
      </w:r>
    </w:p>
    <w:p w:rsidR="00935216" w:rsidRPr="00F35AF0" w:rsidRDefault="00935216" w:rsidP="00D27379">
      <w:pPr>
        <w:spacing w:after="0"/>
        <w:rPr>
          <w:szCs w:val="24"/>
        </w:rPr>
      </w:pPr>
      <w:r w:rsidRPr="00F35AF0">
        <w:rPr>
          <w:szCs w:val="24"/>
        </w:rPr>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r w:rsidRPr="00F35AF0">
        <w:rPr>
          <w:szCs w:val="24"/>
        </w:rPr>
        <w:t>Párhuzamos diódás vágókapcsolás.</w:t>
      </w:r>
    </w:p>
    <w:p w:rsidR="00935216" w:rsidRPr="00F35AF0" w:rsidRDefault="00935216" w:rsidP="00D27379">
      <w:pPr>
        <w:spacing w:after="0"/>
        <w:rPr>
          <w:szCs w:val="24"/>
        </w:rPr>
      </w:pPr>
      <w:r w:rsidRPr="00F35AF0">
        <w:rPr>
          <w:szCs w:val="24"/>
        </w:rPr>
        <w:lastRenderedPageBreak/>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r w:rsidRPr="00F35AF0">
        <w:rPr>
          <w:szCs w:val="24"/>
        </w:rPr>
        <w:t>Kettős vágókapcsolás.</w:t>
      </w:r>
    </w:p>
    <w:p w:rsidR="00935216" w:rsidRPr="00F35AF0" w:rsidRDefault="00935216" w:rsidP="00D27379">
      <w:pPr>
        <w:spacing w:after="0"/>
        <w:rPr>
          <w:szCs w:val="24"/>
        </w:rPr>
      </w:pPr>
      <w:r w:rsidRPr="00F35AF0">
        <w:rPr>
          <w:szCs w:val="24"/>
        </w:rPr>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r w:rsidRPr="00F35AF0">
        <w:rPr>
          <w:szCs w:val="24"/>
        </w:rPr>
        <w:t>Multivibrátorok.</w:t>
      </w:r>
    </w:p>
    <w:p w:rsidR="00935216" w:rsidRPr="00F35AF0" w:rsidRDefault="00935216" w:rsidP="00D27379">
      <w:pPr>
        <w:spacing w:after="0"/>
        <w:rPr>
          <w:szCs w:val="24"/>
        </w:rPr>
      </w:pPr>
      <w:r w:rsidRPr="00F35AF0">
        <w:rPr>
          <w:szCs w:val="24"/>
        </w:rPr>
        <w:t>Tranzisztor kapcsolóüzemben.</w:t>
      </w:r>
    </w:p>
    <w:p w:rsidR="00935216" w:rsidRPr="00F35AF0" w:rsidRDefault="00935216" w:rsidP="00D27379">
      <w:pPr>
        <w:spacing w:after="0"/>
        <w:rPr>
          <w:szCs w:val="24"/>
        </w:rPr>
      </w:pPr>
      <w:proofErr w:type="spellStart"/>
      <w:r w:rsidRPr="00F35AF0">
        <w:rPr>
          <w:szCs w:val="24"/>
        </w:rPr>
        <w:t>Astabil</w:t>
      </w:r>
      <w:proofErr w:type="spellEnd"/>
      <w:r w:rsidRPr="00F35AF0">
        <w:rPr>
          <w:szCs w:val="24"/>
        </w:rPr>
        <w:t xml:space="preserve"> multivibrátor.</w:t>
      </w:r>
    </w:p>
    <w:p w:rsidR="00935216" w:rsidRPr="00F35AF0" w:rsidRDefault="00935216" w:rsidP="00D27379">
      <w:pPr>
        <w:spacing w:after="0"/>
        <w:rPr>
          <w:szCs w:val="24"/>
        </w:rPr>
      </w:pPr>
      <w:r w:rsidRPr="00F35AF0">
        <w:rPr>
          <w:szCs w:val="24"/>
        </w:rPr>
        <w:t xml:space="preserve">Felépítés. </w:t>
      </w:r>
    </w:p>
    <w:p w:rsidR="00935216" w:rsidRPr="00F35AF0" w:rsidRDefault="00935216" w:rsidP="00D27379">
      <w:pPr>
        <w:spacing w:after="0"/>
        <w:rPr>
          <w:szCs w:val="24"/>
        </w:rPr>
      </w:pPr>
      <w:r w:rsidRPr="00F35AF0">
        <w:rPr>
          <w:szCs w:val="24"/>
        </w:rPr>
        <w:t>Működés.</w:t>
      </w:r>
      <w:r w:rsidRPr="00F35AF0">
        <w:rPr>
          <w:szCs w:val="24"/>
        </w:rPr>
        <w:tab/>
      </w:r>
    </w:p>
    <w:p w:rsidR="00935216" w:rsidRPr="00F35AF0" w:rsidRDefault="00935216" w:rsidP="00D27379">
      <w:pPr>
        <w:spacing w:after="0"/>
        <w:rPr>
          <w:szCs w:val="24"/>
        </w:rPr>
      </w:pPr>
      <w:r w:rsidRPr="00F35AF0">
        <w:rPr>
          <w:szCs w:val="24"/>
        </w:rPr>
        <w:t>Munkaponti adatok.</w:t>
      </w:r>
    </w:p>
    <w:p w:rsidR="00935216" w:rsidRPr="00F35AF0" w:rsidRDefault="00935216" w:rsidP="00D27379">
      <w:pPr>
        <w:spacing w:after="0"/>
        <w:rPr>
          <w:szCs w:val="24"/>
        </w:rPr>
      </w:pPr>
      <w:r w:rsidRPr="00F35AF0">
        <w:rPr>
          <w:szCs w:val="24"/>
        </w:rPr>
        <w:t>Impulzus fel- és lefutási idő.</w:t>
      </w:r>
    </w:p>
    <w:p w:rsidR="00935216" w:rsidRPr="00F35AF0" w:rsidRDefault="00935216" w:rsidP="00D27379">
      <w:pPr>
        <w:spacing w:after="0"/>
        <w:rPr>
          <w:szCs w:val="24"/>
        </w:rPr>
      </w:pPr>
      <w:proofErr w:type="spellStart"/>
      <w:r w:rsidRPr="00F35AF0">
        <w:rPr>
          <w:szCs w:val="24"/>
        </w:rPr>
        <w:t>Impulzuskitöltési</w:t>
      </w:r>
      <w:proofErr w:type="spellEnd"/>
      <w:r w:rsidRPr="00F35AF0">
        <w:rPr>
          <w:szCs w:val="24"/>
        </w:rPr>
        <w:t xml:space="preserve"> tényező.</w:t>
      </w:r>
      <w:r w:rsidRPr="00F35AF0">
        <w:rPr>
          <w:szCs w:val="24"/>
        </w:rPr>
        <w:tab/>
      </w:r>
    </w:p>
    <w:p w:rsidR="00935216" w:rsidRPr="00F35AF0" w:rsidRDefault="00935216" w:rsidP="00D27379">
      <w:pPr>
        <w:spacing w:after="0"/>
        <w:rPr>
          <w:szCs w:val="24"/>
        </w:rPr>
      </w:pPr>
      <w:r w:rsidRPr="00F35AF0">
        <w:rPr>
          <w:szCs w:val="24"/>
        </w:rPr>
        <w:t>Ismétlődési frekvencia.</w:t>
      </w:r>
    </w:p>
    <w:p w:rsidR="00935216" w:rsidRPr="00F35AF0" w:rsidRDefault="00935216" w:rsidP="00D27379">
      <w:pPr>
        <w:spacing w:after="0"/>
        <w:rPr>
          <w:szCs w:val="24"/>
        </w:rPr>
      </w:pPr>
      <w:r w:rsidRPr="00F35AF0">
        <w:rPr>
          <w:szCs w:val="24"/>
        </w:rPr>
        <w:t>Kimeneti amplitúdó.</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proofErr w:type="spellStart"/>
      <w:r w:rsidRPr="00F35AF0">
        <w:rPr>
          <w:szCs w:val="24"/>
        </w:rPr>
        <w:t>Monostabil</w:t>
      </w:r>
      <w:proofErr w:type="spellEnd"/>
      <w:r w:rsidRPr="00F35AF0">
        <w:rPr>
          <w:szCs w:val="24"/>
        </w:rPr>
        <w:t xml:space="preserve"> multivibrátor.</w:t>
      </w:r>
    </w:p>
    <w:p w:rsidR="00935216" w:rsidRPr="00F35AF0" w:rsidRDefault="00935216" w:rsidP="00D27379">
      <w:pPr>
        <w:spacing w:after="0"/>
        <w:rPr>
          <w:szCs w:val="24"/>
        </w:rPr>
      </w:pPr>
      <w:r w:rsidRPr="00F35AF0">
        <w:rPr>
          <w:szCs w:val="24"/>
        </w:rPr>
        <w:t xml:space="preserve">Felépítés. </w:t>
      </w:r>
    </w:p>
    <w:p w:rsidR="00935216" w:rsidRPr="00F35AF0" w:rsidRDefault="00935216" w:rsidP="00D27379">
      <w:pPr>
        <w:spacing w:after="0"/>
        <w:rPr>
          <w:szCs w:val="24"/>
        </w:rPr>
      </w:pPr>
      <w:r w:rsidRPr="00F35AF0">
        <w:rPr>
          <w:szCs w:val="24"/>
        </w:rPr>
        <w:t>Működés.</w:t>
      </w:r>
      <w:r w:rsidRPr="00F35AF0">
        <w:rPr>
          <w:szCs w:val="24"/>
        </w:rPr>
        <w:tab/>
      </w:r>
    </w:p>
    <w:p w:rsidR="00935216" w:rsidRPr="00F35AF0" w:rsidRDefault="00935216" w:rsidP="00D27379">
      <w:pPr>
        <w:spacing w:after="0"/>
        <w:rPr>
          <w:szCs w:val="24"/>
        </w:rPr>
      </w:pPr>
      <w:r w:rsidRPr="00F35AF0">
        <w:rPr>
          <w:szCs w:val="24"/>
        </w:rPr>
        <w:t>Munkaponti adatok.</w:t>
      </w:r>
    </w:p>
    <w:p w:rsidR="00935216" w:rsidRPr="00F35AF0" w:rsidRDefault="00935216" w:rsidP="00D27379">
      <w:pPr>
        <w:spacing w:after="0"/>
        <w:rPr>
          <w:szCs w:val="24"/>
        </w:rPr>
      </w:pPr>
      <w:r w:rsidRPr="00F35AF0">
        <w:rPr>
          <w:szCs w:val="24"/>
        </w:rPr>
        <w:t>Impulzus fel- és lefutási idő.</w:t>
      </w:r>
    </w:p>
    <w:p w:rsidR="00935216" w:rsidRPr="00F35AF0" w:rsidRDefault="00935216" w:rsidP="00D27379">
      <w:pPr>
        <w:spacing w:after="0"/>
        <w:rPr>
          <w:szCs w:val="24"/>
        </w:rPr>
      </w:pPr>
      <w:proofErr w:type="spellStart"/>
      <w:r w:rsidRPr="00F35AF0">
        <w:rPr>
          <w:szCs w:val="24"/>
        </w:rPr>
        <w:t>Impulzuskitöltési</w:t>
      </w:r>
      <w:proofErr w:type="spellEnd"/>
      <w:r w:rsidRPr="00F35AF0">
        <w:rPr>
          <w:szCs w:val="24"/>
        </w:rPr>
        <w:t xml:space="preserve"> tényező.</w:t>
      </w:r>
      <w:r w:rsidRPr="00F35AF0">
        <w:rPr>
          <w:szCs w:val="24"/>
        </w:rPr>
        <w:tab/>
      </w:r>
    </w:p>
    <w:p w:rsidR="00935216" w:rsidRPr="00F35AF0" w:rsidRDefault="00935216" w:rsidP="00D27379">
      <w:pPr>
        <w:spacing w:after="0"/>
        <w:rPr>
          <w:szCs w:val="24"/>
        </w:rPr>
      </w:pPr>
      <w:r w:rsidRPr="00F35AF0">
        <w:rPr>
          <w:szCs w:val="24"/>
        </w:rPr>
        <w:t>Ismétlődési frekvencia.</w:t>
      </w:r>
    </w:p>
    <w:p w:rsidR="00935216" w:rsidRPr="00F35AF0" w:rsidRDefault="00935216" w:rsidP="00D27379">
      <w:pPr>
        <w:spacing w:after="0"/>
        <w:rPr>
          <w:szCs w:val="24"/>
        </w:rPr>
      </w:pPr>
      <w:r w:rsidRPr="00F35AF0">
        <w:rPr>
          <w:szCs w:val="24"/>
        </w:rPr>
        <w:t>Kimeneti amplitúdó.</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proofErr w:type="spellStart"/>
      <w:r w:rsidRPr="00F35AF0">
        <w:rPr>
          <w:szCs w:val="24"/>
        </w:rPr>
        <w:t>Bistabil</w:t>
      </w:r>
      <w:proofErr w:type="spellEnd"/>
      <w:r w:rsidRPr="00F35AF0">
        <w:rPr>
          <w:szCs w:val="24"/>
        </w:rPr>
        <w:t xml:space="preserve"> multivibrátor.</w:t>
      </w:r>
    </w:p>
    <w:p w:rsidR="00935216" w:rsidRPr="00F35AF0" w:rsidRDefault="00935216" w:rsidP="00D27379">
      <w:pPr>
        <w:spacing w:after="0"/>
        <w:rPr>
          <w:szCs w:val="24"/>
        </w:rPr>
      </w:pPr>
      <w:r w:rsidRPr="00F35AF0">
        <w:rPr>
          <w:szCs w:val="24"/>
        </w:rPr>
        <w:t xml:space="preserve">Felépítés. </w:t>
      </w:r>
    </w:p>
    <w:p w:rsidR="00935216" w:rsidRPr="00F35AF0" w:rsidRDefault="00935216" w:rsidP="00D27379">
      <w:pPr>
        <w:spacing w:after="0"/>
        <w:rPr>
          <w:szCs w:val="24"/>
        </w:rPr>
      </w:pPr>
      <w:r w:rsidRPr="00F35AF0">
        <w:rPr>
          <w:szCs w:val="24"/>
        </w:rPr>
        <w:t>Működés.</w:t>
      </w:r>
      <w:r w:rsidRPr="00F35AF0">
        <w:rPr>
          <w:szCs w:val="24"/>
        </w:rPr>
        <w:tab/>
      </w:r>
    </w:p>
    <w:p w:rsidR="00935216" w:rsidRPr="00F35AF0" w:rsidRDefault="00935216" w:rsidP="00D27379">
      <w:pPr>
        <w:spacing w:after="0"/>
        <w:rPr>
          <w:szCs w:val="24"/>
        </w:rPr>
      </w:pPr>
      <w:r w:rsidRPr="00F35AF0">
        <w:rPr>
          <w:szCs w:val="24"/>
        </w:rPr>
        <w:t>Munkaponti adatok.</w:t>
      </w:r>
    </w:p>
    <w:p w:rsidR="00935216" w:rsidRPr="00F35AF0" w:rsidRDefault="00935216" w:rsidP="00D27379">
      <w:pPr>
        <w:spacing w:after="0"/>
        <w:rPr>
          <w:szCs w:val="24"/>
        </w:rPr>
      </w:pPr>
      <w:r w:rsidRPr="00F35AF0">
        <w:rPr>
          <w:szCs w:val="24"/>
        </w:rPr>
        <w:t>Impulzus fel-és lefutási idő.</w:t>
      </w:r>
    </w:p>
    <w:p w:rsidR="00935216" w:rsidRPr="00F35AF0" w:rsidRDefault="00935216" w:rsidP="00D27379">
      <w:pPr>
        <w:spacing w:after="0"/>
        <w:rPr>
          <w:szCs w:val="24"/>
        </w:rPr>
      </w:pPr>
      <w:r w:rsidRPr="00F35AF0">
        <w:rPr>
          <w:szCs w:val="24"/>
        </w:rPr>
        <w:t>Impulzus kitöltési tényező.</w:t>
      </w:r>
    </w:p>
    <w:p w:rsidR="00935216" w:rsidRPr="00F35AF0" w:rsidRDefault="00935216" w:rsidP="00D27379">
      <w:pPr>
        <w:spacing w:after="0"/>
        <w:rPr>
          <w:szCs w:val="24"/>
        </w:rPr>
      </w:pPr>
      <w:r w:rsidRPr="00F35AF0">
        <w:rPr>
          <w:szCs w:val="24"/>
        </w:rPr>
        <w:t>Ismétlődési frekvencia.</w:t>
      </w:r>
    </w:p>
    <w:p w:rsidR="00935216" w:rsidRPr="00F35AF0" w:rsidRDefault="00935216" w:rsidP="00D27379">
      <w:pPr>
        <w:spacing w:after="0"/>
        <w:rPr>
          <w:szCs w:val="24"/>
        </w:rPr>
      </w:pPr>
      <w:r w:rsidRPr="00F35AF0">
        <w:rPr>
          <w:szCs w:val="24"/>
        </w:rPr>
        <w:t>Kimeneti amplitúdó.</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proofErr w:type="spellStart"/>
      <w:r w:rsidRPr="00F35AF0">
        <w:rPr>
          <w:szCs w:val="24"/>
        </w:rPr>
        <w:t>Schmitt-trigger</w:t>
      </w:r>
      <w:proofErr w:type="spellEnd"/>
      <w:r w:rsidRPr="00F35AF0">
        <w:rPr>
          <w:szCs w:val="24"/>
        </w:rPr>
        <w:t>.</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Digitális technika alapjai</w:t>
      </w:r>
      <w:r w:rsidRPr="00F35AF0">
        <w:rPr>
          <w:b/>
          <w:i/>
        </w:rPr>
        <w:tab/>
        <w:t>31 óra/31 óra</w:t>
      </w:r>
    </w:p>
    <w:p w:rsidR="00935216" w:rsidRPr="00F35AF0" w:rsidRDefault="00935216" w:rsidP="00D27379">
      <w:pPr>
        <w:spacing w:after="0"/>
        <w:rPr>
          <w:szCs w:val="24"/>
        </w:rPr>
      </w:pPr>
      <w:r w:rsidRPr="00F35AF0">
        <w:rPr>
          <w:szCs w:val="24"/>
        </w:rPr>
        <w:t>Az analóg és digitális jelfeldolgozás lényege és összehasonlításuk.</w:t>
      </w:r>
    </w:p>
    <w:p w:rsidR="00935216" w:rsidRPr="00F35AF0" w:rsidRDefault="00935216" w:rsidP="00D27379">
      <w:pPr>
        <w:spacing w:after="0"/>
        <w:rPr>
          <w:szCs w:val="24"/>
        </w:rPr>
      </w:pPr>
      <w:r w:rsidRPr="00F35AF0">
        <w:rPr>
          <w:szCs w:val="24"/>
        </w:rPr>
        <w:t>A logikai rendszer, mint a digitális eszközök elvi absztrakciója.</w:t>
      </w:r>
    </w:p>
    <w:p w:rsidR="00935216" w:rsidRPr="00F35AF0" w:rsidRDefault="00935216" w:rsidP="00D27379">
      <w:pPr>
        <w:spacing w:after="0"/>
        <w:rPr>
          <w:szCs w:val="24"/>
        </w:rPr>
      </w:pPr>
      <w:r w:rsidRPr="00F35AF0">
        <w:rPr>
          <w:szCs w:val="24"/>
        </w:rPr>
        <w:t>Számábrázolási módok és az aritmetikai műveletekre gyakorolt hatásuk.</w:t>
      </w:r>
    </w:p>
    <w:p w:rsidR="00935216" w:rsidRPr="00F35AF0" w:rsidRDefault="00935216" w:rsidP="00D27379">
      <w:pPr>
        <w:spacing w:after="0"/>
        <w:rPr>
          <w:szCs w:val="24"/>
        </w:rPr>
      </w:pPr>
      <w:r w:rsidRPr="00F35AF0">
        <w:rPr>
          <w:szCs w:val="24"/>
        </w:rPr>
        <w:t>Kódok:</w:t>
      </w:r>
    </w:p>
    <w:p w:rsidR="00935216" w:rsidRPr="00F35AF0" w:rsidRDefault="00935216" w:rsidP="00D27379">
      <w:pPr>
        <w:spacing w:after="0"/>
        <w:rPr>
          <w:szCs w:val="24"/>
        </w:rPr>
      </w:pPr>
      <w:r w:rsidRPr="00F35AF0">
        <w:rPr>
          <w:szCs w:val="24"/>
        </w:rPr>
        <w:tab/>
      </w:r>
      <w:r w:rsidRPr="00F35AF0">
        <w:rPr>
          <w:szCs w:val="24"/>
        </w:rPr>
        <w:tab/>
        <w:t>Bináris, BCD, Excess-3, Hamming.</w:t>
      </w:r>
    </w:p>
    <w:p w:rsidR="00935216" w:rsidRPr="00F35AF0" w:rsidRDefault="00935216" w:rsidP="00D27379">
      <w:pPr>
        <w:spacing w:after="0"/>
        <w:rPr>
          <w:szCs w:val="24"/>
        </w:rPr>
      </w:pPr>
      <w:r w:rsidRPr="00F35AF0">
        <w:rPr>
          <w:szCs w:val="24"/>
        </w:rPr>
        <w:tab/>
      </w:r>
      <w:r w:rsidRPr="00F35AF0">
        <w:rPr>
          <w:szCs w:val="24"/>
        </w:rPr>
        <w:tab/>
        <w:t>Egylépéses kódok: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Johnson, Gray.</w:t>
      </w:r>
    </w:p>
    <w:p w:rsidR="00935216" w:rsidRPr="00F35AF0" w:rsidRDefault="00935216" w:rsidP="00D27379">
      <w:pPr>
        <w:spacing w:after="0"/>
        <w:rPr>
          <w:szCs w:val="24"/>
        </w:rPr>
      </w:pPr>
      <w:r w:rsidRPr="00F35AF0">
        <w:rPr>
          <w:szCs w:val="24"/>
        </w:rPr>
        <w:t>A logikai hálózatok alaptörvényei.</w:t>
      </w:r>
    </w:p>
    <w:p w:rsidR="00935216" w:rsidRPr="00F35AF0" w:rsidRDefault="00935216" w:rsidP="00D27379">
      <w:pPr>
        <w:spacing w:after="0"/>
        <w:rPr>
          <w:szCs w:val="24"/>
        </w:rPr>
      </w:pPr>
      <w:r w:rsidRPr="00F35AF0">
        <w:rPr>
          <w:szCs w:val="24"/>
        </w:rPr>
        <w:tab/>
      </w:r>
      <w:r w:rsidRPr="00F35AF0">
        <w:rPr>
          <w:szCs w:val="24"/>
        </w:rPr>
        <w:tab/>
        <w:t>A Boole-algebra alkalmazása a működés leírására.</w:t>
      </w:r>
    </w:p>
    <w:p w:rsidR="00935216" w:rsidRPr="00F35AF0" w:rsidRDefault="00935216" w:rsidP="00D27379">
      <w:pPr>
        <w:spacing w:after="0"/>
        <w:rPr>
          <w:szCs w:val="24"/>
        </w:rPr>
      </w:pPr>
      <w:r w:rsidRPr="00F35AF0">
        <w:rPr>
          <w:szCs w:val="24"/>
        </w:rPr>
        <w:t>Logikai alapműveletek.</w:t>
      </w:r>
    </w:p>
    <w:p w:rsidR="00935216" w:rsidRPr="00F35AF0" w:rsidRDefault="00935216" w:rsidP="00D27379">
      <w:pPr>
        <w:spacing w:after="0"/>
        <w:rPr>
          <w:szCs w:val="24"/>
        </w:rPr>
      </w:pPr>
      <w:r w:rsidRPr="00F35AF0">
        <w:rPr>
          <w:szCs w:val="24"/>
        </w:rPr>
        <w:t>Negáció (</w:t>
      </w:r>
      <w:proofErr w:type="spellStart"/>
      <w:r w:rsidRPr="00F35AF0">
        <w:rPr>
          <w:szCs w:val="24"/>
        </w:rPr>
        <w:t>invertálás</w:t>
      </w:r>
      <w:proofErr w:type="spellEnd"/>
      <w:r w:rsidRPr="00F35AF0">
        <w:rPr>
          <w:szCs w:val="24"/>
        </w:rPr>
        <w:t>).</w:t>
      </w:r>
    </w:p>
    <w:p w:rsidR="00935216" w:rsidRPr="00F35AF0" w:rsidRDefault="00935216" w:rsidP="00D27379">
      <w:pPr>
        <w:spacing w:after="0"/>
        <w:rPr>
          <w:szCs w:val="24"/>
        </w:rPr>
      </w:pPr>
      <w:r w:rsidRPr="00F35AF0">
        <w:rPr>
          <w:szCs w:val="24"/>
        </w:rPr>
        <w:lastRenderedPageBreak/>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r w:rsidRPr="00F35AF0">
        <w:rPr>
          <w:szCs w:val="24"/>
        </w:rPr>
        <w:t>VAGY (OR) kapcsolat.</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r w:rsidRPr="00F35AF0">
        <w:rPr>
          <w:szCs w:val="24"/>
        </w:rPr>
        <w:t>ÉS (AND) kapcsolat.</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proofErr w:type="spellStart"/>
      <w:r w:rsidRPr="00F35AF0">
        <w:rPr>
          <w:szCs w:val="24"/>
        </w:rPr>
        <w:t>Nem-VAGY</w:t>
      </w:r>
      <w:proofErr w:type="spellEnd"/>
      <w:r w:rsidRPr="00F35AF0">
        <w:rPr>
          <w:szCs w:val="24"/>
        </w:rPr>
        <w:t xml:space="preserve"> (NOR) kapcsolat.</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proofErr w:type="spellStart"/>
      <w:r w:rsidRPr="00F35AF0">
        <w:rPr>
          <w:szCs w:val="24"/>
        </w:rPr>
        <w:t>Nem-ÉS</w:t>
      </w:r>
      <w:proofErr w:type="spellEnd"/>
      <w:r w:rsidRPr="00F35AF0">
        <w:rPr>
          <w:szCs w:val="24"/>
        </w:rPr>
        <w:t xml:space="preserve"> (NAND) kapcsolat.</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proofErr w:type="spellStart"/>
      <w:r w:rsidRPr="00F35AF0">
        <w:rPr>
          <w:szCs w:val="24"/>
        </w:rPr>
        <w:t>Kizáró-VAGY</w:t>
      </w:r>
      <w:proofErr w:type="spellEnd"/>
      <w:r w:rsidRPr="00F35AF0">
        <w:rPr>
          <w:szCs w:val="24"/>
        </w:rPr>
        <w:t xml:space="preserve"> (XOR).</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r w:rsidRPr="00F35AF0">
        <w:rPr>
          <w:szCs w:val="24"/>
        </w:rPr>
        <w:t>Logikai függvények megadási módjai.</w:t>
      </w:r>
    </w:p>
    <w:p w:rsidR="00935216" w:rsidRPr="00F35AF0" w:rsidRDefault="00935216" w:rsidP="00D27379">
      <w:pPr>
        <w:spacing w:after="0"/>
        <w:rPr>
          <w:szCs w:val="24"/>
        </w:rPr>
      </w:pPr>
      <w:r w:rsidRPr="00F35AF0">
        <w:rPr>
          <w:szCs w:val="24"/>
        </w:rPr>
        <w:t>Szöveges függvény megadás.</w:t>
      </w:r>
    </w:p>
    <w:p w:rsidR="00935216" w:rsidRPr="00F35AF0" w:rsidRDefault="00935216" w:rsidP="00D27379">
      <w:pPr>
        <w:spacing w:after="0"/>
        <w:rPr>
          <w:szCs w:val="24"/>
        </w:rPr>
      </w:pPr>
      <w:r w:rsidRPr="00F35AF0">
        <w:rPr>
          <w:szCs w:val="24"/>
        </w:rPr>
        <w:t>Algebrai függvény megadás.</w:t>
      </w:r>
    </w:p>
    <w:p w:rsidR="00935216" w:rsidRPr="00F35AF0" w:rsidRDefault="00935216" w:rsidP="00D27379">
      <w:pPr>
        <w:spacing w:after="0"/>
        <w:rPr>
          <w:szCs w:val="24"/>
        </w:rPr>
      </w:pPr>
      <w:r w:rsidRPr="00F35AF0">
        <w:rPr>
          <w:szCs w:val="24"/>
        </w:rPr>
        <w:t>Grafikus függvény megadás.</w:t>
      </w:r>
    </w:p>
    <w:p w:rsidR="00935216" w:rsidRPr="00F35AF0" w:rsidRDefault="00935216" w:rsidP="00D27379">
      <w:pPr>
        <w:spacing w:after="0"/>
        <w:rPr>
          <w:szCs w:val="24"/>
        </w:rPr>
      </w:pPr>
      <w:proofErr w:type="spellStart"/>
      <w:r w:rsidRPr="00F35AF0">
        <w:rPr>
          <w:szCs w:val="24"/>
        </w:rPr>
        <w:t>Idődiagrammos</w:t>
      </w:r>
      <w:proofErr w:type="spellEnd"/>
      <w:r w:rsidRPr="00F35AF0">
        <w:rPr>
          <w:szCs w:val="24"/>
        </w:rPr>
        <w:t xml:space="preserve"> függvény megadás.</w:t>
      </w:r>
    </w:p>
    <w:p w:rsidR="00935216" w:rsidRPr="00F35AF0" w:rsidRDefault="00935216" w:rsidP="00D27379">
      <w:pPr>
        <w:spacing w:after="0"/>
        <w:rPr>
          <w:szCs w:val="24"/>
        </w:rPr>
      </w:pPr>
      <w:r w:rsidRPr="00F35AF0">
        <w:rPr>
          <w:szCs w:val="24"/>
        </w:rPr>
        <w:t>Kapcsolási rajz.</w:t>
      </w:r>
    </w:p>
    <w:p w:rsidR="00935216" w:rsidRPr="00F35AF0" w:rsidRDefault="00935216" w:rsidP="00D27379">
      <w:pPr>
        <w:spacing w:after="0"/>
        <w:rPr>
          <w:szCs w:val="24"/>
        </w:rPr>
      </w:pPr>
      <w:r w:rsidRPr="00F35AF0">
        <w:rPr>
          <w:szCs w:val="24"/>
        </w:rPr>
        <w:t>Kombinációs hálózatok.</w:t>
      </w:r>
    </w:p>
    <w:p w:rsidR="00935216" w:rsidRPr="00F35AF0" w:rsidRDefault="00935216" w:rsidP="00D27379">
      <w:pPr>
        <w:spacing w:after="0"/>
        <w:rPr>
          <w:szCs w:val="24"/>
        </w:rPr>
      </w:pPr>
      <w:r w:rsidRPr="00F35AF0">
        <w:rPr>
          <w:szCs w:val="24"/>
        </w:rPr>
        <w:t>Kapuáramkörök jelölése, felépítése és működése.</w:t>
      </w:r>
    </w:p>
    <w:p w:rsidR="00935216" w:rsidRPr="00F35AF0" w:rsidRDefault="00935216" w:rsidP="00D27379">
      <w:pPr>
        <w:spacing w:after="0"/>
        <w:rPr>
          <w:szCs w:val="24"/>
        </w:rPr>
      </w:pPr>
      <w:r w:rsidRPr="00F35AF0">
        <w:rPr>
          <w:szCs w:val="24"/>
        </w:rPr>
        <w:t>Logikai hálózatok tervezése.</w:t>
      </w:r>
    </w:p>
    <w:p w:rsidR="00935216" w:rsidRPr="00F35AF0" w:rsidRDefault="00935216" w:rsidP="00D27379">
      <w:pPr>
        <w:spacing w:after="0"/>
        <w:rPr>
          <w:szCs w:val="24"/>
        </w:rPr>
      </w:pPr>
      <w:r w:rsidRPr="00F35AF0">
        <w:rPr>
          <w:szCs w:val="24"/>
        </w:rPr>
        <w:t>Algebrai egyszerűsítés.</w:t>
      </w:r>
    </w:p>
    <w:p w:rsidR="00935216" w:rsidRPr="00F35AF0" w:rsidRDefault="00935216" w:rsidP="00D27379">
      <w:pPr>
        <w:spacing w:after="0"/>
        <w:rPr>
          <w:szCs w:val="24"/>
        </w:rPr>
      </w:pPr>
      <w:r w:rsidRPr="00F35AF0">
        <w:rPr>
          <w:szCs w:val="24"/>
        </w:rPr>
        <w:t>Boole-algebra szabályai.</w:t>
      </w:r>
    </w:p>
    <w:p w:rsidR="00935216" w:rsidRPr="00F35AF0" w:rsidRDefault="00935216" w:rsidP="00D27379">
      <w:pPr>
        <w:spacing w:after="0"/>
        <w:rPr>
          <w:szCs w:val="24"/>
        </w:rPr>
      </w:pPr>
      <w:r w:rsidRPr="00F35AF0">
        <w:rPr>
          <w:szCs w:val="24"/>
        </w:rPr>
        <w:t>A kombinációs rendszerek leírása igazságtáblával.</w:t>
      </w:r>
    </w:p>
    <w:p w:rsidR="00935216" w:rsidRPr="00F35AF0" w:rsidRDefault="00935216" w:rsidP="00D27379">
      <w:pPr>
        <w:spacing w:after="0"/>
        <w:rPr>
          <w:szCs w:val="24"/>
        </w:rPr>
      </w:pPr>
      <w:proofErr w:type="spellStart"/>
      <w:r w:rsidRPr="00F35AF0">
        <w:rPr>
          <w:szCs w:val="24"/>
        </w:rPr>
        <w:t>Diszjunktív</w:t>
      </w:r>
      <w:proofErr w:type="spellEnd"/>
      <w:r w:rsidRPr="00F35AF0">
        <w:rPr>
          <w:szCs w:val="24"/>
        </w:rPr>
        <w:t xml:space="preserve"> és </w:t>
      </w:r>
      <w:proofErr w:type="spellStart"/>
      <w:r w:rsidRPr="00F35AF0">
        <w:rPr>
          <w:szCs w:val="24"/>
        </w:rPr>
        <w:t>konjuktív</w:t>
      </w:r>
      <w:proofErr w:type="spellEnd"/>
      <w:r w:rsidRPr="00F35AF0">
        <w:rPr>
          <w:szCs w:val="24"/>
        </w:rPr>
        <w:t xml:space="preserve"> normálalakok felírása.</w:t>
      </w:r>
    </w:p>
    <w:p w:rsidR="00935216" w:rsidRPr="00F35AF0" w:rsidRDefault="00935216" w:rsidP="00D27379">
      <w:pPr>
        <w:spacing w:after="0"/>
        <w:rPr>
          <w:szCs w:val="24"/>
        </w:rPr>
      </w:pPr>
      <w:r w:rsidRPr="00F35AF0">
        <w:rPr>
          <w:szCs w:val="24"/>
        </w:rPr>
        <w:t>Grafikus egyszerűsítés.</w:t>
      </w:r>
    </w:p>
    <w:p w:rsidR="00935216" w:rsidRPr="00F35AF0" w:rsidRDefault="00935216" w:rsidP="00D27379">
      <w:pPr>
        <w:spacing w:after="0"/>
        <w:rPr>
          <w:szCs w:val="24"/>
        </w:rPr>
      </w:pPr>
      <w:r w:rsidRPr="00F35AF0">
        <w:rPr>
          <w:szCs w:val="24"/>
        </w:rPr>
        <w:t>V-K tábla.</w:t>
      </w:r>
    </w:p>
    <w:p w:rsidR="00935216" w:rsidRPr="00F35AF0" w:rsidRDefault="00935216" w:rsidP="00D27379">
      <w:pPr>
        <w:spacing w:after="0"/>
        <w:rPr>
          <w:szCs w:val="24"/>
        </w:rPr>
      </w:pPr>
      <w:r w:rsidRPr="00F35AF0">
        <w:rPr>
          <w:szCs w:val="24"/>
        </w:rPr>
        <w:t>Logikai hálózatok megvalósítása NÉV, NAND és NOR kapuáramkörök segítségével.</w:t>
      </w:r>
    </w:p>
    <w:p w:rsidR="00935216" w:rsidRPr="00F35AF0" w:rsidRDefault="00935216" w:rsidP="00D27379">
      <w:pPr>
        <w:spacing w:after="0"/>
        <w:rPr>
          <w:szCs w:val="24"/>
        </w:rPr>
      </w:pPr>
      <w:r w:rsidRPr="00F35AF0">
        <w:rPr>
          <w:szCs w:val="24"/>
        </w:rPr>
        <w:t>A kombinációs áramkörök hazárdjelenségének okai, megszüntetésük módja.</w:t>
      </w:r>
    </w:p>
    <w:p w:rsidR="00935216" w:rsidRPr="00F35AF0" w:rsidRDefault="00935216" w:rsidP="00D27379">
      <w:pPr>
        <w:spacing w:after="0"/>
        <w:rPr>
          <w:szCs w:val="24"/>
        </w:rPr>
      </w:pPr>
      <w:r w:rsidRPr="00F35AF0">
        <w:rPr>
          <w:szCs w:val="24"/>
        </w:rPr>
        <w:t>Két- és többszintű hálózatok.</w:t>
      </w:r>
    </w:p>
    <w:p w:rsidR="00935216" w:rsidRPr="00F35AF0" w:rsidRDefault="00935216" w:rsidP="00D27379">
      <w:pPr>
        <w:spacing w:after="0"/>
        <w:rPr>
          <w:szCs w:val="24"/>
        </w:rPr>
      </w:pPr>
      <w:r w:rsidRPr="00F35AF0">
        <w:rPr>
          <w:szCs w:val="24"/>
        </w:rPr>
        <w:t>Logikai alapáramkörök.</w:t>
      </w:r>
    </w:p>
    <w:p w:rsidR="00935216" w:rsidRPr="00F35AF0" w:rsidRDefault="00935216" w:rsidP="00D27379">
      <w:pPr>
        <w:spacing w:after="0"/>
        <w:rPr>
          <w:szCs w:val="24"/>
        </w:rPr>
      </w:pPr>
      <w:r w:rsidRPr="00F35AF0">
        <w:rPr>
          <w:szCs w:val="24"/>
        </w:rPr>
        <w:tab/>
      </w:r>
      <w:r w:rsidRPr="00F35AF0">
        <w:rPr>
          <w:szCs w:val="24"/>
        </w:rPr>
        <w:tab/>
        <w:t>Logikai változók fizikai megjelenítése.</w:t>
      </w:r>
    </w:p>
    <w:p w:rsidR="00935216" w:rsidRPr="00F35AF0" w:rsidRDefault="00935216" w:rsidP="00D27379">
      <w:pPr>
        <w:spacing w:after="0"/>
        <w:rPr>
          <w:szCs w:val="24"/>
        </w:rPr>
      </w:pPr>
      <w:r w:rsidRPr="00F35AF0">
        <w:rPr>
          <w:szCs w:val="24"/>
        </w:rPr>
        <w:tab/>
      </w:r>
      <w:r w:rsidRPr="00F35AF0">
        <w:rPr>
          <w:szCs w:val="24"/>
        </w:rPr>
        <w:tab/>
        <w:t>Logikai áramkörök jellemző adatai.</w:t>
      </w:r>
    </w:p>
    <w:p w:rsidR="00935216" w:rsidRPr="00F35AF0" w:rsidRDefault="00935216" w:rsidP="00D27379">
      <w:pPr>
        <w:spacing w:after="0"/>
        <w:rPr>
          <w:szCs w:val="24"/>
        </w:rPr>
      </w:pPr>
      <w:r w:rsidRPr="00F35AF0">
        <w:rPr>
          <w:szCs w:val="24"/>
        </w:rPr>
        <w:lastRenderedPageBreak/>
        <w:tab/>
      </w:r>
      <w:r w:rsidRPr="00F35AF0">
        <w:rPr>
          <w:szCs w:val="24"/>
        </w:rPr>
        <w:tab/>
      </w:r>
      <w:r w:rsidRPr="00F35AF0">
        <w:rPr>
          <w:szCs w:val="24"/>
        </w:rPr>
        <w:tab/>
        <w:t>Tápfeszültség.</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Logikai szintek.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Zajtartalék.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Bemeneti terhelhetőség.</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Kimeneti terhelhetőség.</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Teljesítményfelvétel.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Jelterjedési idő.</w:t>
      </w:r>
    </w:p>
    <w:p w:rsidR="00935216" w:rsidRPr="00F35AF0" w:rsidRDefault="00935216" w:rsidP="00D27379">
      <w:pPr>
        <w:spacing w:after="0"/>
        <w:rPr>
          <w:szCs w:val="24"/>
        </w:rPr>
      </w:pPr>
      <w:r w:rsidRPr="00F35AF0">
        <w:rPr>
          <w:szCs w:val="24"/>
        </w:rPr>
        <w:tab/>
      </w:r>
      <w:r w:rsidRPr="00F35AF0">
        <w:rPr>
          <w:szCs w:val="24"/>
        </w:rPr>
        <w:tab/>
        <w:t>Diódás kapuáramkörök.</w:t>
      </w:r>
    </w:p>
    <w:p w:rsidR="00935216" w:rsidRPr="00F35AF0" w:rsidRDefault="00935216" w:rsidP="00D27379">
      <w:pPr>
        <w:spacing w:after="0"/>
        <w:rPr>
          <w:szCs w:val="24"/>
        </w:rPr>
      </w:pPr>
      <w:r w:rsidRPr="00F35AF0">
        <w:rPr>
          <w:szCs w:val="24"/>
        </w:rPr>
        <w:tab/>
      </w:r>
      <w:r w:rsidRPr="00F35AF0">
        <w:rPr>
          <w:szCs w:val="24"/>
        </w:rPr>
        <w:tab/>
      </w:r>
      <w:proofErr w:type="spellStart"/>
      <w:r w:rsidRPr="00F35AF0">
        <w:rPr>
          <w:szCs w:val="24"/>
        </w:rPr>
        <w:t>Inverterek</w:t>
      </w:r>
      <w:proofErr w:type="spellEnd"/>
      <w:r w:rsidRPr="00F35AF0">
        <w:rPr>
          <w:szCs w:val="24"/>
        </w:rPr>
        <w:t>.</w:t>
      </w:r>
    </w:p>
    <w:p w:rsidR="00935216" w:rsidRPr="00F35AF0" w:rsidRDefault="00935216" w:rsidP="00D27379">
      <w:pPr>
        <w:spacing w:after="0"/>
        <w:rPr>
          <w:szCs w:val="24"/>
        </w:rPr>
      </w:pPr>
      <w:r w:rsidRPr="00F35AF0">
        <w:rPr>
          <w:szCs w:val="24"/>
        </w:rPr>
        <w:tab/>
      </w:r>
      <w:r w:rsidRPr="00F35AF0">
        <w:rPr>
          <w:szCs w:val="24"/>
        </w:rPr>
        <w:tab/>
        <w:t>Logikai áramköri rendszerek.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Bipoláris és MOS logikai integrált áramkörök.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Bipoláris logikai áramkör családok.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Ellenállás-tranzisztor logika (RTL).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Dióda-tranzisztor logika (DTL).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Tranzisztor-tranzisztor logika (TTL).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r>
      <w:r w:rsidRPr="00F35AF0">
        <w:rPr>
          <w:szCs w:val="24"/>
        </w:rPr>
        <w:tab/>
      </w:r>
      <w:proofErr w:type="spellStart"/>
      <w:r w:rsidRPr="00F35AF0">
        <w:rPr>
          <w:szCs w:val="24"/>
        </w:rPr>
        <w:t>Totempole</w:t>
      </w:r>
      <w:proofErr w:type="spellEnd"/>
      <w:r w:rsidRPr="00F35AF0">
        <w:rPr>
          <w:szCs w:val="24"/>
        </w:rPr>
        <w:t xml:space="preserve"> kimenet.</w:t>
      </w:r>
    </w:p>
    <w:p w:rsidR="00935216" w:rsidRPr="00F35AF0" w:rsidRDefault="00935216" w:rsidP="00D27379">
      <w:pPr>
        <w:spacing w:after="0"/>
        <w:rPr>
          <w:szCs w:val="24"/>
        </w:rPr>
      </w:pPr>
      <w:r w:rsidRPr="00F35AF0">
        <w:rPr>
          <w:szCs w:val="24"/>
        </w:rPr>
        <w:t>Open-collektoros kimenet.</w:t>
      </w:r>
    </w:p>
    <w:p w:rsidR="00935216" w:rsidRPr="00F35AF0" w:rsidRDefault="00935216" w:rsidP="00D27379">
      <w:pPr>
        <w:spacing w:after="0"/>
        <w:rPr>
          <w:szCs w:val="24"/>
        </w:rPr>
      </w:pPr>
      <w:proofErr w:type="spellStart"/>
      <w:r w:rsidRPr="00F35AF0">
        <w:rPr>
          <w:szCs w:val="24"/>
        </w:rPr>
        <w:t>Tree-state</w:t>
      </w:r>
      <w:proofErr w:type="spellEnd"/>
      <w:r w:rsidRPr="00F35AF0">
        <w:rPr>
          <w:szCs w:val="24"/>
        </w:rPr>
        <w:t xml:space="preserve"> kimenet.</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r>
      <w:proofErr w:type="spellStart"/>
      <w:r w:rsidRPr="00F35AF0">
        <w:rPr>
          <w:szCs w:val="24"/>
        </w:rPr>
        <w:t>Emittercsatolású</w:t>
      </w:r>
      <w:proofErr w:type="spellEnd"/>
      <w:r w:rsidRPr="00F35AF0">
        <w:rPr>
          <w:szCs w:val="24"/>
        </w:rPr>
        <w:t xml:space="preserve"> logika (ECL).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 xml:space="preserve">Integrált injekciós </w:t>
      </w:r>
      <w:proofErr w:type="gramStart"/>
      <w:r w:rsidRPr="00F35AF0">
        <w:rPr>
          <w:szCs w:val="24"/>
        </w:rPr>
        <w:t>logika( IIL</w:t>
      </w:r>
      <w:proofErr w:type="gramEnd"/>
      <w:r w:rsidRPr="00F35AF0">
        <w:rPr>
          <w:szCs w:val="24"/>
        </w:rPr>
        <w:t>).</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MOS logikai áramkörcsaládok.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N-MOS logikai áramkörök.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CMOS (</w:t>
      </w:r>
      <w:proofErr w:type="spellStart"/>
      <w:r w:rsidRPr="00F35AF0">
        <w:rPr>
          <w:szCs w:val="24"/>
        </w:rPr>
        <w:t>Komplementer-MOS</w:t>
      </w:r>
      <w:proofErr w:type="spellEnd"/>
      <w:r w:rsidRPr="00F35AF0">
        <w:rPr>
          <w:szCs w:val="24"/>
        </w:rPr>
        <w:t>) áramkörök.</w:t>
      </w:r>
    </w:p>
    <w:p w:rsidR="00935216" w:rsidRPr="00F35AF0" w:rsidRDefault="00935216" w:rsidP="00D27379">
      <w:pPr>
        <w:spacing w:after="0"/>
        <w:rPr>
          <w:szCs w:val="24"/>
        </w:rPr>
      </w:pPr>
      <w:r w:rsidRPr="00F35AF0">
        <w:rPr>
          <w:szCs w:val="24"/>
        </w:rPr>
        <w:tab/>
      </w:r>
      <w:r w:rsidRPr="00F35AF0">
        <w:rPr>
          <w:szCs w:val="24"/>
        </w:rPr>
        <w:tab/>
        <w:t>Különböző áramkörcsaládok illesztése.</w:t>
      </w:r>
    </w:p>
    <w:p w:rsidR="00935216" w:rsidRPr="00F35AF0" w:rsidRDefault="00935216" w:rsidP="00D27379">
      <w:pPr>
        <w:spacing w:after="0"/>
        <w:rPr>
          <w:szCs w:val="24"/>
        </w:rPr>
      </w:pPr>
      <w:r w:rsidRPr="00F35AF0">
        <w:rPr>
          <w:szCs w:val="24"/>
        </w:rPr>
        <w:t>Sorrendi hálózatok.</w:t>
      </w:r>
    </w:p>
    <w:p w:rsidR="00935216" w:rsidRPr="00F35AF0" w:rsidRDefault="00935216" w:rsidP="00D27379">
      <w:pPr>
        <w:spacing w:after="0"/>
        <w:rPr>
          <w:szCs w:val="24"/>
        </w:rPr>
      </w:pPr>
      <w:r w:rsidRPr="00F35AF0">
        <w:rPr>
          <w:szCs w:val="24"/>
        </w:rPr>
        <w:tab/>
      </w:r>
      <w:r w:rsidRPr="00F35AF0">
        <w:rPr>
          <w:szCs w:val="24"/>
        </w:rPr>
        <w:tab/>
        <w:t>A sorrendi hálózatok csoportosítása és működésük leírása.</w:t>
      </w:r>
    </w:p>
    <w:p w:rsidR="00935216" w:rsidRPr="00F35AF0" w:rsidRDefault="00935216" w:rsidP="00D27379">
      <w:pPr>
        <w:spacing w:after="0"/>
        <w:rPr>
          <w:szCs w:val="24"/>
        </w:rPr>
      </w:pPr>
      <w:r w:rsidRPr="00F35AF0">
        <w:rPr>
          <w:szCs w:val="24"/>
        </w:rPr>
        <w:tab/>
      </w:r>
      <w:r w:rsidRPr="00F35AF0">
        <w:rPr>
          <w:szCs w:val="24"/>
        </w:rPr>
        <w:tab/>
        <w:t>Elemi sorrendi áramkörök.</w:t>
      </w:r>
    </w:p>
    <w:p w:rsidR="00935216" w:rsidRPr="00F35AF0" w:rsidRDefault="00935216" w:rsidP="00D27379">
      <w:pPr>
        <w:spacing w:after="0"/>
        <w:rPr>
          <w:szCs w:val="24"/>
        </w:rPr>
      </w:pPr>
      <w:r w:rsidRPr="00F35AF0">
        <w:rPr>
          <w:szCs w:val="24"/>
        </w:rPr>
        <w:tab/>
      </w:r>
      <w:r w:rsidRPr="00F35AF0">
        <w:rPr>
          <w:szCs w:val="24"/>
        </w:rPr>
        <w:tab/>
        <w:t>Aszinkron hálózatok tervezése.</w:t>
      </w:r>
    </w:p>
    <w:p w:rsidR="00935216" w:rsidRPr="00F35AF0" w:rsidRDefault="00935216" w:rsidP="00D27379">
      <w:pPr>
        <w:spacing w:after="0"/>
      </w:pPr>
      <w:r w:rsidRPr="00F35AF0">
        <w:rPr>
          <w:szCs w:val="24"/>
        </w:rPr>
        <w:tab/>
      </w:r>
      <w:r w:rsidRPr="00F35AF0">
        <w:rPr>
          <w:szCs w:val="24"/>
        </w:rPr>
        <w:tab/>
        <w:t>Szinkron hálózatok tervezése</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Szaktanterem/elektronika laboratórium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22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Alkalmazott oktatási módszer neve</w:t>
            </w:r>
          </w:p>
        </w:tc>
        <w:tc>
          <w:tcPr>
            <w:tcW w:w="28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 tanulói tevékenység szervezeti kerete</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362"/>
          <w:jc w:val="center"/>
        </w:trPr>
        <w:tc>
          <w:tcPr>
            <w:tcW w:w="960" w:type="dxa"/>
            <w:vMerge/>
            <w:vAlign w:val="center"/>
          </w:tcPr>
          <w:p w:rsidR="00935216" w:rsidRPr="00E30FFE" w:rsidRDefault="00935216" w:rsidP="002C4252">
            <w:pPr>
              <w:spacing w:after="0"/>
              <w:jc w:val="left"/>
              <w:rPr>
                <w:color w:val="000000"/>
                <w:sz w:val="20"/>
                <w:szCs w:val="20"/>
                <w:lang w:eastAsia="hu-HU"/>
              </w:rPr>
            </w:pPr>
          </w:p>
        </w:tc>
        <w:tc>
          <w:tcPr>
            <w:tcW w:w="2220" w:type="dxa"/>
            <w:vMerge/>
            <w:vAlign w:val="center"/>
          </w:tcPr>
          <w:p w:rsidR="00935216" w:rsidRPr="00E30FFE" w:rsidRDefault="00935216" w:rsidP="002C4252">
            <w:pPr>
              <w:spacing w:after="0"/>
              <w:jc w:val="left"/>
              <w:rPr>
                <w:color w:val="000000"/>
                <w:sz w:val="20"/>
                <w:szCs w:val="20"/>
                <w:lang w:eastAsia="hu-HU"/>
              </w:rPr>
            </w:pP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magyarázat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megbeszélés</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szemléltetés</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szimuláció</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házi feladat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lastRenderedPageBreak/>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2C4252">
        <w:trPr>
          <w:trHeight w:val="255"/>
          <w:jc w:val="center"/>
        </w:trPr>
        <w:tc>
          <w:tcPr>
            <w:tcW w:w="104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80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tevékenységforma</w:t>
            </w:r>
          </w:p>
        </w:tc>
        <w:tc>
          <w:tcPr>
            <w:tcW w:w="22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 szervezési kerete (differenciálási módok)</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E30FFE" w:rsidRDefault="00935216" w:rsidP="002C4252">
            <w:pPr>
              <w:spacing w:after="0"/>
              <w:jc w:val="left"/>
              <w:rPr>
                <w:color w:val="000000"/>
                <w:sz w:val="20"/>
                <w:szCs w:val="20"/>
                <w:lang w:eastAsia="hu-HU"/>
              </w:rPr>
            </w:pPr>
          </w:p>
        </w:tc>
        <w:tc>
          <w:tcPr>
            <w:tcW w:w="2800" w:type="dxa"/>
            <w:vMerge/>
            <w:vAlign w:val="center"/>
          </w:tcPr>
          <w:p w:rsidR="00935216" w:rsidRPr="00E30FFE" w:rsidRDefault="00935216" w:rsidP="002C4252">
            <w:pPr>
              <w:spacing w:after="0"/>
              <w:jc w:val="left"/>
              <w:rPr>
                <w:color w:val="000000"/>
                <w:sz w:val="20"/>
                <w:szCs w:val="20"/>
                <w:lang w:eastAsia="hu-HU"/>
              </w:rPr>
            </w:pP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csoport-bontás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osztály-keret</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önálló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önálló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feladattal vezetett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Ismeretalkalmazási gyakorló tevékenységek, feladatok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Válaszolás írásban mondatszintű kérdésekre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Tesztfeladat megoldása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Szöveges előadás egyéni felkészüléssel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utólagos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helyszíni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értelmezése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készítése leírásból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3.3.</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készítés</w:t>
            </w:r>
            <w:proofErr w:type="gramEnd"/>
            <w:r w:rsidRPr="00E30FFE">
              <w:rPr>
                <w:color w:val="000000"/>
                <w:sz w:val="20"/>
                <w:szCs w:val="20"/>
                <w:lang w:eastAsia="hu-HU"/>
              </w:rPr>
              <w:t xml:space="preserve"> tárgyról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3.5.</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Komplex információk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Jegyzetkészítés eseményről kérdéssor alapján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Szolgáltatási tevékenységek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Önálló szakmai munkavégzés felügyelet mellett</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Önálló szakmai munkavégzés közvetlen irányítással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pStyle w:val="Listaszerbekezds"/>
        <w:numPr>
          <w:ilvl w:val="0"/>
          <w:numId w:val="8"/>
        </w:numPr>
        <w:tabs>
          <w:tab w:val="right" w:pos="9072"/>
        </w:tabs>
        <w:spacing w:after="0"/>
        <w:rPr>
          <w:b/>
        </w:rPr>
      </w:pPr>
      <w:r w:rsidRPr="00F35AF0">
        <w:rPr>
          <w:b/>
        </w:rPr>
        <w:lastRenderedPageBreak/>
        <w:t>Elektronika gyakorlat tantárgy</w:t>
      </w:r>
      <w:r w:rsidRPr="00F35AF0">
        <w:rPr>
          <w:b/>
        </w:rPr>
        <w:tab/>
        <w:t>229 óra/229…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6E015D">
      <w:pPr>
        <w:tabs>
          <w:tab w:val="left" w:pos="3855"/>
        </w:tabs>
        <w:rPr>
          <w:szCs w:val="24"/>
        </w:rPr>
      </w:pPr>
      <w:r w:rsidRPr="00F35AF0">
        <w:rPr>
          <w:szCs w:val="24"/>
        </w:rPr>
        <w:t>Az</w:t>
      </w:r>
      <w:r w:rsidRPr="00F35AF0">
        <w:rPr>
          <w:b/>
          <w:bCs/>
          <w:szCs w:val="24"/>
        </w:rPr>
        <w:t xml:space="preserve"> </w:t>
      </w:r>
      <w:r w:rsidRPr="00F35AF0">
        <w:rPr>
          <w:szCs w:val="24"/>
        </w:rPr>
        <w:t>elektronika gyakorlat tantárgy tanításának célja, hogy bővítse, rendszerezze a tantárgy tanulása során megismert elméleti alapokat. Formálja a tanulók elektronikus gondolkodásmódját. Igazolja az elméleti órákon tanult összefüggéseket és alapismereteket.</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rPr>
        <w:t>Váltakozóáramú</w:t>
      </w:r>
      <w:proofErr w:type="spellEnd"/>
      <w:r w:rsidRPr="00F35AF0">
        <w:rPr>
          <w:b/>
          <w:i/>
        </w:rPr>
        <w:t xml:space="preserve"> alapmérések</w:t>
      </w:r>
      <w:r w:rsidRPr="00F35AF0">
        <w:rPr>
          <w:b/>
          <w:i/>
        </w:rPr>
        <w:tab/>
        <w:t>36 óra/36 óra</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Ellenállás, tekercs és kondenzátor soros kapcsolásának (soros rezgőkör) vizsgálata.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Ellenállás, tekercs és kondenzátor párhuzamos kapcsolásának (párhuzamos rezgőkör) vizsgálata.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Meddőteljesítmény mérése.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Hangfrekvenciás generátorok vizsgálata.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Kezelőszervek.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Beállítási lehetőségek.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Oszcilloszkóp kezelési gyakorlat.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Kezelőszervek.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Beállítási lehetőségek.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Mérések oszcilloszkóppal.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Amplitúdó mérése.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Periódus idő mérése.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Tárolós oszcilloszkópok.</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Mérési gyakorlatok tárolós oszcilloszkóppal.</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Adatrögzítés és feldolgozás.</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Mérések virtuális műszerekkel.</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Frekvenciamérési módszerek.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Fázisszög mérési módszerek.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RC feszültségosztó vizsgálata. </w:t>
      </w:r>
    </w:p>
    <w:p w:rsidR="00935216" w:rsidRPr="00F35AF0" w:rsidRDefault="00935216" w:rsidP="006E015D">
      <w:pPr>
        <w:spacing w:after="0"/>
      </w:pPr>
      <w:r w:rsidRPr="00F35AF0">
        <w:rPr>
          <w:kern w:val="2"/>
          <w:szCs w:val="24"/>
          <w:lang w:eastAsia="hi-IN" w:bidi="hi-IN"/>
        </w:rPr>
        <w:t>Wien-osztó vizsgálat</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Elektronikai eszközök mérése</w:t>
      </w:r>
      <w:r w:rsidRPr="00F35AF0">
        <w:rPr>
          <w:b/>
          <w:i/>
        </w:rPr>
        <w:tab/>
        <w:t>36 óra/36 óra</w:t>
      </w:r>
    </w:p>
    <w:p w:rsidR="00935216" w:rsidRPr="00F35AF0" w:rsidRDefault="00935216" w:rsidP="006E015D">
      <w:pPr>
        <w:spacing w:after="0"/>
        <w:rPr>
          <w:szCs w:val="24"/>
        </w:rPr>
      </w:pPr>
      <w:r w:rsidRPr="00F35AF0">
        <w:rPr>
          <w:szCs w:val="24"/>
        </w:rPr>
        <w:t xml:space="preserve">Félvezető diódák vizsgálata. </w:t>
      </w:r>
    </w:p>
    <w:p w:rsidR="00935216" w:rsidRPr="00F35AF0" w:rsidRDefault="00935216" w:rsidP="006E015D">
      <w:pPr>
        <w:spacing w:after="0"/>
        <w:rPr>
          <w:szCs w:val="24"/>
        </w:rPr>
      </w:pPr>
      <w:r w:rsidRPr="00F35AF0">
        <w:rPr>
          <w:szCs w:val="24"/>
        </w:rPr>
        <w:t xml:space="preserve">Szilícium és germánium diódák jellemzőinek felvétele. </w:t>
      </w:r>
    </w:p>
    <w:p w:rsidR="00935216" w:rsidRPr="00F35AF0" w:rsidRDefault="00935216" w:rsidP="006E015D">
      <w:pPr>
        <w:spacing w:after="0"/>
        <w:rPr>
          <w:szCs w:val="24"/>
        </w:rPr>
      </w:pPr>
      <w:proofErr w:type="spellStart"/>
      <w:r w:rsidRPr="00F35AF0">
        <w:rPr>
          <w:szCs w:val="24"/>
        </w:rPr>
        <w:t>Zener</w:t>
      </w:r>
      <w:proofErr w:type="spellEnd"/>
      <w:r w:rsidRPr="00F35AF0">
        <w:rPr>
          <w:szCs w:val="24"/>
        </w:rPr>
        <w:t xml:space="preserve">–dióda jelleggörbéjének felvétele. </w:t>
      </w:r>
    </w:p>
    <w:p w:rsidR="00935216" w:rsidRPr="00F35AF0" w:rsidRDefault="00935216" w:rsidP="006E015D">
      <w:pPr>
        <w:spacing w:after="0"/>
        <w:rPr>
          <w:szCs w:val="24"/>
        </w:rPr>
      </w:pPr>
      <w:proofErr w:type="spellStart"/>
      <w:r w:rsidRPr="00F35AF0">
        <w:rPr>
          <w:szCs w:val="24"/>
        </w:rPr>
        <w:t>Négypólusok</w:t>
      </w:r>
      <w:proofErr w:type="spellEnd"/>
      <w:r w:rsidRPr="00F35AF0">
        <w:rPr>
          <w:szCs w:val="24"/>
        </w:rPr>
        <w:t xml:space="preserve"> jellemzőinek meghatározása. </w:t>
      </w:r>
    </w:p>
    <w:p w:rsidR="00935216" w:rsidRPr="00F35AF0" w:rsidRDefault="00935216" w:rsidP="006E015D">
      <w:pPr>
        <w:spacing w:after="0"/>
        <w:rPr>
          <w:szCs w:val="24"/>
        </w:rPr>
      </w:pPr>
      <w:r w:rsidRPr="00F35AF0">
        <w:rPr>
          <w:szCs w:val="24"/>
        </w:rPr>
        <w:t xml:space="preserve">Bipoláris és unipoláris tranzisztorok jellemzőinek mérése. </w:t>
      </w:r>
    </w:p>
    <w:p w:rsidR="00935216" w:rsidRPr="00F35AF0" w:rsidRDefault="00935216" w:rsidP="006E015D">
      <w:pPr>
        <w:spacing w:after="0"/>
        <w:rPr>
          <w:szCs w:val="24"/>
        </w:rPr>
      </w:pPr>
      <w:r w:rsidRPr="00F35AF0">
        <w:rPr>
          <w:szCs w:val="24"/>
          <w:highlight w:val="lightGray"/>
        </w:rPr>
        <w:tab/>
      </w:r>
      <w:r w:rsidRPr="00F35AF0">
        <w:rPr>
          <w:szCs w:val="24"/>
        </w:rPr>
        <w:tab/>
        <w:t xml:space="preserve">Bipoláris tranzisztor jelleggörbéjének felvétele. </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 xml:space="preserve">Bemeneti jelleggörbe meghatározása. </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 xml:space="preserve">Transzfer jelleggörbe meghatározása. </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 xml:space="preserve">Kimeneti jelleggörbe meghatározása. </w:t>
      </w:r>
    </w:p>
    <w:p w:rsidR="00935216" w:rsidRPr="00F35AF0" w:rsidRDefault="00935216" w:rsidP="006E015D">
      <w:pPr>
        <w:spacing w:after="0"/>
        <w:rPr>
          <w:szCs w:val="24"/>
        </w:rPr>
      </w:pPr>
      <w:r w:rsidRPr="00F35AF0">
        <w:rPr>
          <w:szCs w:val="24"/>
        </w:rPr>
        <w:tab/>
      </w:r>
      <w:r w:rsidRPr="00F35AF0">
        <w:rPr>
          <w:szCs w:val="24"/>
        </w:rPr>
        <w:tab/>
        <w:t xml:space="preserve">Unipoláris tranzisztor jelleggörbéinek felvétele. </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 xml:space="preserve">Transzfer jelleggörbe meghatározása. </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 xml:space="preserve">Kimeneti jelleggörbe meghatározása. </w:t>
      </w:r>
    </w:p>
    <w:p w:rsidR="00935216" w:rsidRPr="00F35AF0" w:rsidRDefault="00935216" w:rsidP="006E015D">
      <w:pPr>
        <w:spacing w:after="0"/>
        <w:rPr>
          <w:szCs w:val="24"/>
        </w:rPr>
      </w:pPr>
      <w:r w:rsidRPr="00F35AF0">
        <w:rPr>
          <w:szCs w:val="24"/>
        </w:rPr>
        <w:t xml:space="preserve">Félvezetők jellemzőinek geometriai értelmezése és szerkesztéses meghatározása. </w:t>
      </w:r>
    </w:p>
    <w:p w:rsidR="00935216" w:rsidRPr="00F35AF0" w:rsidRDefault="00935216" w:rsidP="006E015D">
      <w:pPr>
        <w:spacing w:after="0"/>
        <w:rPr>
          <w:szCs w:val="24"/>
        </w:rPr>
      </w:pPr>
      <w:r w:rsidRPr="00F35AF0">
        <w:rPr>
          <w:szCs w:val="24"/>
        </w:rPr>
        <w:lastRenderedPageBreak/>
        <w:tab/>
      </w:r>
      <w:r w:rsidRPr="00F35AF0">
        <w:rPr>
          <w:szCs w:val="24"/>
        </w:rPr>
        <w:tab/>
        <w:t xml:space="preserve">Dióda paramétereinek meghatározása szerkesztéssel. </w:t>
      </w:r>
    </w:p>
    <w:p w:rsidR="00935216" w:rsidRPr="00F35AF0" w:rsidRDefault="00935216" w:rsidP="006E015D">
      <w:pPr>
        <w:spacing w:after="0"/>
        <w:rPr>
          <w:szCs w:val="24"/>
        </w:rPr>
      </w:pPr>
      <w:r w:rsidRPr="00F35AF0">
        <w:rPr>
          <w:szCs w:val="24"/>
        </w:rPr>
        <w:tab/>
      </w:r>
      <w:r w:rsidRPr="00F35AF0">
        <w:rPr>
          <w:szCs w:val="24"/>
        </w:rPr>
        <w:tab/>
        <w:t xml:space="preserve">Tranzisztor paramétereinek meghatározása szerkesztéssel. </w:t>
      </w:r>
    </w:p>
    <w:p w:rsidR="00935216" w:rsidRPr="00F35AF0" w:rsidRDefault="00935216" w:rsidP="006E015D">
      <w:pPr>
        <w:spacing w:after="0"/>
        <w:rPr>
          <w:szCs w:val="24"/>
        </w:rPr>
      </w:pPr>
      <w:r w:rsidRPr="00F35AF0">
        <w:rPr>
          <w:szCs w:val="24"/>
        </w:rPr>
        <w:t xml:space="preserve">Dinamikus jellemzők meghatározása. </w:t>
      </w:r>
    </w:p>
    <w:p w:rsidR="00935216" w:rsidRPr="00F35AF0" w:rsidRDefault="00935216" w:rsidP="006E015D">
      <w:pPr>
        <w:spacing w:after="0"/>
        <w:rPr>
          <w:szCs w:val="24"/>
        </w:rPr>
      </w:pPr>
      <w:r w:rsidRPr="00F35AF0">
        <w:rPr>
          <w:szCs w:val="24"/>
        </w:rPr>
        <w:t xml:space="preserve">Dióda dinamikus jellemzőinek meghatározása váltakozó áramú módszerrel. </w:t>
      </w:r>
    </w:p>
    <w:p w:rsidR="00935216" w:rsidRPr="00F35AF0" w:rsidRDefault="00935216" w:rsidP="006E015D">
      <w:pPr>
        <w:spacing w:after="0"/>
        <w:rPr>
          <w:szCs w:val="24"/>
        </w:rPr>
      </w:pPr>
      <w:r w:rsidRPr="00F35AF0">
        <w:rPr>
          <w:szCs w:val="24"/>
        </w:rPr>
        <w:tab/>
        <w:t xml:space="preserve">Speciális félvezetők és alkalmazásaik.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Zener-diódás</w:t>
      </w:r>
      <w:proofErr w:type="spellEnd"/>
      <w:r w:rsidRPr="00F35AF0">
        <w:rPr>
          <w:szCs w:val="24"/>
        </w:rPr>
        <w:t xml:space="preserve"> elemi stabilizátor. </w:t>
      </w:r>
    </w:p>
    <w:p w:rsidR="00935216" w:rsidRPr="00F35AF0" w:rsidRDefault="00935216" w:rsidP="006E015D">
      <w:pPr>
        <w:spacing w:after="0"/>
        <w:rPr>
          <w:szCs w:val="24"/>
        </w:rPr>
      </w:pPr>
      <w:r w:rsidRPr="00F35AF0">
        <w:rPr>
          <w:szCs w:val="24"/>
        </w:rPr>
        <w:tab/>
      </w:r>
      <w:r w:rsidRPr="00F35AF0">
        <w:rPr>
          <w:szCs w:val="24"/>
        </w:rPr>
        <w:tab/>
        <w:t xml:space="preserve">Alagútdióda vizsgálata.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Optoelektronikai</w:t>
      </w:r>
      <w:proofErr w:type="spellEnd"/>
      <w:r w:rsidRPr="00F35AF0">
        <w:rPr>
          <w:szCs w:val="24"/>
        </w:rPr>
        <w:t xml:space="preserve"> alkatrészek vizsgálata. </w:t>
      </w:r>
    </w:p>
    <w:p w:rsidR="00935216" w:rsidRPr="00F35AF0" w:rsidRDefault="00935216" w:rsidP="006E015D">
      <w:pPr>
        <w:spacing w:after="0"/>
        <w:rPr>
          <w:szCs w:val="24"/>
        </w:rPr>
      </w:pPr>
      <w:r w:rsidRPr="00F35AF0">
        <w:rPr>
          <w:szCs w:val="24"/>
        </w:rPr>
        <w:tab/>
        <w:t xml:space="preserve">Egyszerű egyenirányítók vizsgálata.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Egyutas</w:t>
      </w:r>
      <w:proofErr w:type="spellEnd"/>
      <w:r w:rsidRPr="00F35AF0">
        <w:rPr>
          <w:szCs w:val="24"/>
        </w:rPr>
        <w:t xml:space="preserve"> egyenirányító vizsgálata.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Graetz-hidas</w:t>
      </w:r>
      <w:proofErr w:type="spellEnd"/>
      <w:r w:rsidRPr="00F35AF0">
        <w:rPr>
          <w:szCs w:val="24"/>
        </w:rPr>
        <w:t xml:space="preserve"> egyenirányító vizsgálata. </w:t>
      </w:r>
    </w:p>
    <w:p w:rsidR="00935216" w:rsidRPr="00F35AF0" w:rsidRDefault="00935216" w:rsidP="006E015D">
      <w:pPr>
        <w:spacing w:after="0"/>
        <w:rPr>
          <w:szCs w:val="24"/>
        </w:rPr>
      </w:pPr>
      <w:r w:rsidRPr="00F35AF0">
        <w:rPr>
          <w:szCs w:val="24"/>
        </w:rPr>
        <w:tab/>
        <w:t xml:space="preserve">Tirisztor és </w:t>
      </w:r>
      <w:proofErr w:type="spellStart"/>
      <w:r w:rsidRPr="00F35AF0">
        <w:rPr>
          <w:szCs w:val="24"/>
        </w:rPr>
        <w:t>triak</w:t>
      </w:r>
      <w:proofErr w:type="spellEnd"/>
      <w:r w:rsidRPr="00F35AF0">
        <w:rPr>
          <w:szCs w:val="24"/>
        </w:rPr>
        <w:t xml:space="preserve"> jellemzőinek meghatározása. </w:t>
      </w:r>
    </w:p>
    <w:p w:rsidR="00935216" w:rsidRPr="00F35AF0" w:rsidRDefault="00935216" w:rsidP="006E015D">
      <w:pPr>
        <w:spacing w:after="0"/>
        <w:rPr>
          <w:szCs w:val="24"/>
        </w:rPr>
      </w:pPr>
      <w:r w:rsidRPr="00F35AF0">
        <w:rPr>
          <w:szCs w:val="24"/>
        </w:rPr>
        <w:tab/>
      </w:r>
      <w:r w:rsidRPr="00F35AF0">
        <w:rPr>
          <w:szCs w:val="24"/>
        </w:rPr>
        <w:tab/>
        <w:t xml:space="preserve">Tirisztor jellemzőinek mérése.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Triak</w:t>
      </w:r>
      <w:proofErr w:type="spellEnd"/>
      <w:r w:rsidRPr="00F35AF0">
        <w:rPr>
          <w:szCs w:val="24"/>
        </w:rPr>
        <w:t xml:space="preserve"> jellemzőinek mérése. </w:t>
      </w:r>
    </w:p>
    <w:p w:rsidR="00935216" w:rsidRPr="00F35AF0" w:rsidRDefault="00935216" w:rsidP="006E015D">
      <w:pPr>
        <w:spacing w:after="0"/>
        <w:rPr>
          <w:szCs w:val="24"/>
        </w:rPr>
      </w:pPr>
      <w:r w:rsidRPr="00F35AF0">
        <w:rPr>
          <w:szCs w:val="24"/>
        </w:rPr>
        <w:tab/>
        <w:t xml:space="preserve">Teljesítményszabályozó áramkörök mérése. </w:t>
      </w:r>
    </w:p>
    <w:p w:rsidR="00935216" w:rsidRPr="00F35AF0" w:rsidRDefault="00935216" w:rsidP="006E015D">
      <w:pPr>
        <w:spacing w:after="0"/>
        <w:rPr>
          <w:szCs w:val="24"/>
        </w:rPr>
      </w:pPr>
      <w:r w:rsidRPr="00F35AF0">
        <w:rPr>
          <w:szCs w:val="24"/>
        </w:rPr>
        <w:tab/>
      </w:r>
      <w:r w:rsidRPr="00F35AF0">
        <w:rPr>
          <w:szCs w:val="24"/>
        </w:rPr>
        <w:tab/>
        <w:t xml:space="preserve">Tirisztoros teljesítményszabályozó vizsgálata. </w:t>
      </w:r>
    </w:p>
    <w:p w:rsidR="00935216" w:rsidRPr="00F35AF0" w:rsidRDefault="00935216" w:rsidP="006E015D">
      <w:pPr>
        <w:tabs>
          <w:tab w:val="left" w:pos="1418"/>
          <w:tab w:val="right" w:pos="9072"/>
        </w:tabs>
        <w:spacing w:after="0"/>
        <w:rPr>
          <w:szCs w:val="24"/>
        </w:rPr>
      </w:pPr>
      <w:r w:rsidRPr="00F35AF0">
        <w:rPr>
          <w:szCs w:val="24"/>
        </w:rPr>
        <w:tab/>
      </w:r>
      <w:proofErr w:type="spellStart"/>
      <w:r w:rsidRPr="00F35AF0">
        <w:rPr>
          <w:szCs w:val="24"/>
        </w:rPr>
        <w:t>Triakos</w:t>
      </w:r>
      <w:proofErr w:type="spellEnd"/>
      <w:r w:rsidRPr="00F35AF0">
        <w:rPr>
          <w:szCs w:val="24"/>
        </w:rPr>
        <w:t xml:space="preserve"> teljesítményszabályozó vizsgálata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Áramkörök építése, vizsgálata</w:t>
      </w:r>
      <w:r w:rsidRPr="00F35AF0">
        <w:rPr>
          <w:b/>
          <w:i/>
        </w:rPr>
        <w:tab/>
        <w:t>36 óra/36 óra</w:t>
      </w:r>
    </w:p>
    <w:p w:rsidR="00935216" w:rsidRPr="00F35AF0" w:rsidRDefault="00935216" w:rsidP="006E015D">
      <w:pPr>
        <w:spacing w:after="0"/>
        <w:jc w:val="left"/>
        <w:rPr>
          <w:szCs w:val="24"/>
        </w:rPr>
      </w:pPr>
      <w:r w:rsidRPr="00F35AF0">
        <w:rPr>
          <w:szCs w:val="24"/>
        </w:rPr>
        <w:t xml:space="preserve">Nyomtatott áramkörök gyártása, előkészítése. </w:t>
      </w:r>
    </w:p>
    <w:p w:rsidR="00935216" w:rsidRPr="00F35AF0" w:rsidRDefault="00935216" w:rsidP="006E015D">
      <w:pPr>
        <w:spacing w:after="0"/>
        <w:jc w:val="left"/>
        <w:rPr>
          <w:szCs w:val="24"/>
        </w:rPr>
      </w:pPr>
      <w:proofErr w:type="spellStart"/>
      <w:r w:rsidRPr="00F35AF0">
        <w:rPr>
          <w:szCs w:val="24"/>
        </w:rPr>
        <w:t>Folírozott</w:t>
      </w:r>
      <w:proofErr w:type="spellEnd"/>
      <w:r w:rsidRPr="00F35AF0">
        <w:rPr>
          <w:szCs w:val="24"/>
        </w:rPr>
        <w:t xml:space="preserve"> lemezek jellemzői, előkészítésük. </w:t>
      </w:r>
      <w:r w:rsidRPr="00F35AF0">
        <w:rPr>
          <w:szCs w:val="24"/>
        </w:rPr>
        <w:br/>
        <w:t xml:space="preserve">A fóliamintázat kialakítása. </w:t>
      </w:r>
      <w:r w:rsidRPr="00F35AF0">
        <w:rPr>
          <w:szCs w:val="24"/>
        </w:rPr>
        <w:br/>
        <w:t xml:space="preserve">A szitanyomás technológiája. </w:t>
      </w:r>
      <w:r w:rsidRPr="00F35AF0">
        <w:rPr>
          <w:szCs w:val="24"/>
        </w:rPr>
        <w:br/>
        <w:t xml:space="preserve">Eszközök, segédanyagok. </w:t>
      </w:r>
      <w:r w:rsidRPr="00F35AF0">
        <w:rPr>
          <w:szCs w:val="24"/>
        </w:rPr>
        <w:br/>
        <w:t xml:space="preserve">Nyomtatott áramkörök maratása. </w:t>
      </w:r>
      <w:r w:rsidRPr="00F35AF0">
        <w:rPr>
          <w:szCs w:val="24"/>
        </w:rPr>
        <w:br/>
        <w:t xml:space="preserve">Forrasztandó felületek előkészítése. </w:t>
      </w:r>
      <w:r w:rsidRPr="00F35AF0">
        <w:rPr>
          <w:szCs w:val="24"/>
        </w:rPr>
        <w:br/>
        <w:t xml:space="preserve">Tisztítás, </w:t>
      </w:r>
      <w:proofErr w:type="spellStart"/>
      <w:r w:rsidRPr="00F35AF0">
        <w:rPr>
          <w:szCs w:val="24"/>
        </w:rPr>
        <w:t>folyasztószer</w:t>
      </w:r>
      <w:proofErr w:type="spellEnd"/>
      <w:r w:rsidRPr="00F35AF0">
        <w:rPr>
          <w:szCs w:val="24"/>
        </w:rPr>
        <w:t xml:space="preserve">, védő bevonat. </w:t>
      </w:r>
      <w:r w:rsidRPr="00F35AF0">
        <w:rPr>
          <w:szCs w:val="24"/>
        </w:rPr>
        <w:br/>
        <w:t xml:space="preserve">Nyomtatott áramkörök megmunkálása, illesztése, rögzítése. </w:t>
      </w:r>
      <w:r w:rsidRPr="00F35AF0">
        <w:rPr>
          <w:szCs w:val="24"/>
        </w:rPr>
        <w:br/>
        <w:t xml:space="preserve">Kivezetések előkészítése, szerelési magasság, olvashatóság, szerelési sorrend, polaritás, alkatrész beültetés, alkatrészlábak lecsípése. </w:t>
      </w:r>
      <w:r w:rsidRPr="00F35AF0">
        <w:rPr>
          <w:szCs w:val="24"/>
        </w:rPr>
        <w:br/>
        <w:t xml:space="preserve">Kezelőszervek, csatlakozók, kijelzők, kábelezések. </w:t>
      </w:r>
      <w:r w:rsidRPr="00F35AF0">
        <w:rPr>
          <w:szCs w:val="24"/>
        </w:rPr>
        <w:br/>
        <w:t xml:space="preserve">Alkatrészválasztás szempontjai. </w:t>
      </w:r>
    </w:p>
    <w:p w:rsidR="00935216" w:rsidRPr="00F35AF0" w:rsidRDefault="00935216" w:rsidP="006E015D">
      <w:pPr>
        <w:spacing w:after="0"/>
        <w:jc w:val="left"/>
        <w:rPr>
          <w:kern w:val="2"/>
          <w:szCs w:val="24"/>
          <w:lang w:eastAsia="hi-IN" w:bidi="hi-IN"/>
        </w:rPr>
      </w:pPr>
      <w:r w:rsidRPr="00F35AF0">
        <w:rPr>
          <w:szCs w:val="24"/>
        </w:rPr>
        <w:t xml:space="preserve">Névleges érték, tűrés, terhelhetőség, alkatrészek jelölése. </w:t>
      </w:r>
    </w:p>
    <w:p w:rsidR="00935216" w:rsidRPr="00F35AF0" w:rsidRDefault="00935216" w:rsidP="006E015D">
      <w:pPr>
        <w:widowControl w:val="0"/>
        <w:suppressAutoHyphens/>
        <w:spacing w:after="0"/>
        <w:jc w:val="left"/>
        <w:rPr>
          <w:color w:val="000000"/>
          <w:szCs w:val="24"/>
        </w:rPr>
      </w:pPr>
      <w:r w:rsidRPr="00F35AF0">
        <w:rPr>
          <w:color w:val="000000"/>
          <w:szCs w:val="24"/>
        </w:rPr>
        <w:t xml:space="preserve">Készre szerelt nyomtatott áramkör ellenőrzése (vizuálisan). </w:t>
      </w:r>
      <w:r w:rsidRPr="00F35AF0">
        <w:rPr>
          <w:color w:val="000000"/>
          <w:szCs w:val="24"/>
        </w:rPr>
        <w:br/>
        <w:t>Készre szerelt nyomtatott áramkör feszültség alá helyezése (nyugalmi áramfelvétel mérése).</w:t>
      </w:r>
      <w:r w:rsidRPr="00F35AF0">
        <w:rPr>
          <w:color w:val="000000"/>
          <w:szCs w:val="24"/>
        </w:rPr>
        <w:br/>
        <w:t xml:space="preserve">Az áramkör funkcionális vizsgálata. </w:t>
      </w:r>
    </w:p>
    <w:p w:rsidR="00935216" w:rsidRPr="00F35AF0" w:rsidRDefault="00935216" w:rsidP="006E015D">
      <w:pPr>
        <w:widowControl w:val="0"/>
        <w:suppressAutoHyphens/>
        <w:spacing w:after="0"/>
        <w:jc w:val="left"/>
        <w:rPr>
          <w:szCs w:val="24"/>
        </w:rPr>
      </w:pPr>
      <w:r w:rsidRPr="00F35AF0">
        <w:rPr>
          <w:color w:val="000000"/>
          <w:szCs w:val="24"/>
        </w:rPr>
        <w:t xml:space="preserve">Bemeneti jellemzők (vizsgáló jelek) kiválasztása, meghatározása és beállítása. </w:t>
      </w:r>
      <w:r w:rsidRPr="00F35AF0">
        <w:rPr>
          <w:color w:val="000000"/>
          <w:szCs w:val="24"/>
        </w:rPr>
        <w:br/>
        <w:t xml:space="preserve">Kimeneti jellemzők (válaszjelek) mérése. </w:t>
      </w:r>
      <w:r w:rsidRPr="00F35AF0">
        <w:rPr>
          <w:color w:val="000000"/>
          <w:szCs w:val="24"/>
        </w:rPr>
        <w:br/>
        <w:t xml:space="preserve">A mérési eredmények kiértékelése. </w:t>
      </w:r>
    </w:p>
    <w:p w:rsidR="00935216" w:rsidRPr="00F35AF0" w:rsidRDefault="00935216" w:rsidP="006E015D">
      <w:pPr>
        <w:widowControl w:val="0"/>
        <w:suppressAutoHyphens/>
        <w:spacing w:after="0"/>
        <w:jc w:val="left"/>
        <w:rPr>
          <w:kern w:val="2"/>
          <w:szCs w:val="24"/>
          <w:lang w:eastAsia="hi-IN" w:bidi="hi-IN"/>
        </w:rPr>
      </w:pPr>
      <w:r w:rsidRPr="00F35AF0">
        <w:rPr>
          <w:kern w:val="2"/>
          <w:szCs w:val="24"/>
          <w:lang w:eastAsia="hi-IN" w:bidi="hi-IN"/>
        </w:rPr>
        <w:t xml:space="preserve">Hibakeresés. </w:t>
      </w:r>
    </w:p>
    <w:p w:rsidR="00935216" w:rsidRPr="00F35AF0" w:rsidRDefault="00935216" w:rsidP="006E015D">
      <w:pPr>
        <w:widowControl w:val="0"/>
        <w:spacing w:after="0"/>
        <w:jc w:val="left"/>
        <w:rPr>
          <w:color w:val="000000"/>
          <w:szCs w:val="24"/>
        </w:rPr>
      </w:pPr>
      <w:r w:rsidRPr="00F35AF0">
        <w:rPr>
          <w:color w:val="000000"/>
          <w:szCs w:val="24"/>
        </w:rPr>
        <w:t xml:space="preserve">Kapcsolási rajz alapján történő hibakeresés. </w:t>
      </w:r>
      <w:r w:rsidRPr="00F35AF0">
        <w:rPr>
          <w:color w:val="000000"/>
          <w:szCs w:val="24"/>
        </w:rPr>
        <w:br/>
        <w:t>Hibás javítási egység meghatározása.</w:t>
      </w:r>
      <w:r w:rsidRPr="00F35AF0">
        <w:rPr>
          <w:kern w:val="2"/>
          <w:szCs w:val="24"/>
          <w:lang w:eastAsia="hi-IN" w:bidi="hi-IN"/>
        </w:rPr>
        <w:t xml:space="preserve"> </w:t>
      </w:r>
      <w:r w:rsidRPr="00F35AF0">
        <w:rPr>
          <w:color w:val="000000"/>
          <w:szCs w:val="24"/>
        </w:rPr>
        <w:br/>
        <w:t xml:space="preserve">A megállapított hibahely javítása az előírt technológiának megfelelően. </w:t>
      </w:r>
      <w:r w:rsidRPr="00F35AF0">
        <w:rPr>
          <w:color w:val="000000"/>
          <w:szCs w:val="24"/>
        </w:rPr>
        <w:br/>
        <w:t xml:space="preserve">A javított áramkör beüzemelése. </w:t>
      </w:r>
      <w:r w:rsidRPr="00F35AF0">
        <w:rPr>
          <w:color w:val="000000"/>
          <w:szCs w:val="24"/>
        </w:rPr>
        <w:br/>
        <w:t xml:space="preserve">Funkcionális ellenőrző mérések elvégzése. </w:t>
      </w:r>
      <w:r w:rsidRPr="00F35AF0">
        <w:rPr>
          <w:color w:val="000000"/>
          <w:szCs w:val="24"/>
        </w:rPr>
        <w:br/>
        <w:t xml:space="preserve">A javítási művelet dokumentálása.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Erősítők építése és mérése4</w:t>
      </w:r>
      <w:r w:rsidRPr="00F35AF0">
        <w:rPr>
          <w:b/>
          <w:i/>
        </w:rPr>
        <w:tab/>
        <w:t>54 óra/54 óra</w:t>
      </w:r>
    </w:p>
    <w:p w:rsidR="00935216" w:rsidRPr="00F35AF0" w:rsidRDefault="00935216" w:rsidP="006E015D">
      <w:pPr>
        <w:spacing w:after="0"/>
        <w:rPr>
          <w:szCs w:val="24"/>
        </w:rPr>
      </w:pPr>
      <w:r w:rsidRPr="00F35AF0">
        <w:rPr>
          <w:szCs w:val="24"/>
        </w:rPr>
        <w:t>Mérési elvek.</w:t>
      </w:r>
    </w:p>
    <w:p w:rsidR="00935216" w:rsidRPr="00F35AF0" w:rsidRDefault="00935216" w:rsidP="006E015D">
      <w:pPr>
        <w:spacing w:after="0"/>
        <w:rPr>
          <w:szCs w:val="24"/>
        </w:rPr>
      </w:pPr>
      <w:r w:rsidRPr="00F35AF0">
        <w:rPr>
          <w:szCs w:val="24"/>
        </w:rPr>
        <w:tab/>
        <w:t>Egyenáramú jellemzők mérése.</w:t>
      </w:r>
    </w:p>
    <w:p w:rsidR="00935216" w:rsidRPr="00F35AF0" w:rsidRDefault="00935216" w:rsidP="006E015D">
      <w:pPr>
        <w:spacing w:after="0"/>
        <w:rPr>
          <w:szCs w:val="24"/>
        </w:rPr>
      </w:pPr>
      <w:r w:rsidRPr="00F35AF0">
        <w:rPr>
          <w:szCs w:val="24"/>
        </w:rPr>
        <w:lastRenderedPageBreak/>
        <w:tab/>
      </w:r>
      <w:r w:rsidRPr="00F35AF0">
        <w:rPr>
          <w:szCs w:val="24"/>
        </w:rPr>
        <w:tab/>
        <w:t>Tápfeszültség.</w:t>
      </w:r>
    </w:p>
    <w:p w:rsidR="00935216" w:rsidRPr="00F35AF0" w:rsidRDefault="00935216" w:rsidP="006E015D">
      <w:pPr>
        <w:spacing w:after="0"/>
        <w:rPr>
          <w:szCs w:val="24"/>
        </w:rPr>
      </w:pPr>
      <w:r w:rsidRPr="00F35AF0">
        <w:rPr>
          <w:szCs w:val="24"/>
        </w:rPr>
        <w:tab/>
      </w:r>
      <w:r w:rsidRPr="00F35AF0">
        <w:rPr>
          <w:szCs w:val="24"/>
        </w:rPr>
        <w:tab/>
        <w:t>Nyugalmi áramfelvétel.</w:t>
      </w:r>
    </w:p>
    <w:p w:rsidR="00935216" w:rsidRPr="00F35AF0" w:rsidRDefault="00935216" w:rsidP="006E015D">
      <w:pPr>
        <w:spacing w:after="0"/>
        <w:rPr>
          <w:szCs w:val="24"/>
        </w:rPr>
      </w:pPr>
      <w:r w:rsidRPr="00F35AF0">
        <w:rPr>
          <w:szCs w:val="24"/>
        </w:rPr>
        <w:tab/>
      </w:r>
      <w:r w:rsidRPr="00F35AF0">
        <w:rPr>
          <w:szCs w:val="24"/>
        </w:rPr>
        <w:tab/>
        <w:t>Munkaponti adatok.</w:t>
      </w:r>
    </w:p>
    <w:p w:rsidR="00935216" w:rsidRPr="00F35AF0" w:rsidRDefault="00935216" w:rsidP="006E015D">
      <w:pPr>
        <w:spacing w:after="0"/>
        <w:rPr>
          <w:szCs w:val="24"/>
        </w:rPr>
      </w:pPr>
      <w:r w:rsidRPr="00F35AF0">
        <w:rPr>
          <w:szCs w:val="24"/>
        </w:rPr>
        <w:tab/>
      </w:r>
      <w:r w:rsidRPr="00F35AF0">
        <w:rPr>
          <w:szCs w:val="24"/>
        </w:rPr>
        <w:tab/>
        <w:t>Stabilitás.</w:t>
      </w:r>
    </w:p>
    <w:p w:rsidR="00935216" w:rsidRPr="00F35AF0" w:rsidRDefault="00935216" w:rsidP="006E015D">
      <w:pPr>
        <w:spacing w:after="0"/>
        <w:rPr>
          <w:szCs w:val="24"/>
        </w:rPr>
      </w:pPr>
      <w:r w:rsidRPr="00F35AF0">
        <w:rPr>
          <w:szCs w:val="24"/>
        </w:rPr>
        <w:tab/>
        <w:t>Váltakozó áramú jellemzők.</w:t>
      </w:r>
    </w:p>
    <w:p w:rsidR="00935216" w:rsidRPr="00F35AF0" w:rsidRDefault="00935216" w:rsidP="006E015D">
      <w:pPr>
        <w:spacing w:after="0"/>
        <w:rPr>
          <w:szCs w:val="24"/>
        </w:rPr>
      </w:pPr>
      <w:r w:rsidRPr="00F35AF0">
        <w:rPr>
          <w:szCs w:val="24"/>
        </w:rPr>
        <w:tab/>
      </w:r>
      <w:r w:rsidRPr="00F35AF0">
        <w:rPr>
          <w:szCs w:val="24"/>
        </w:rPr>
        <w:tab/>
        <w:t>Feszültségerősítés.</w:t>
      </w:r>
    </w:p>
    <w:p w:rsidR="00935216" w:rsidRPr="00F35AF0" w:rsidRDefault="00935216" w:rsidP="006E015D">
      <w:pPr>
        <w:spacing w:after="0"/>
        <w:rPr>
          <w:szCs w:val="24"/>
        </w:rPr>
      </w:pPr>
      <w:r w:rsidRPr="00F35AF0">
        <w:rPr>
          <w:szCs w:val="24"/>
        </w:rPr>
        <w:tab/>
      </w:r>
      <w:r w:rsidRPr="00F35AF0">
        <w:rPr>
          <w:szCs w:val="24"/>
        </w:rPr>
        <w:tab/>
        <w:t>Áramerősítés.</w:t>
      </w:r>
    </w:p>
    <w:p w:rsidR="00935216" w:rsidRPr="00F35AF0" w:rsidRDefault="00935216" w:rsidP="006E015D">
      <w:pPr>
        <w:spacing w:after="0"/>
        <w:rPr>
          <w:szCs w:val="24"/>
        </w:rPr>
      </w:pPr>
      <w:r w:rsidRPr="00F35AF0">
        <w:rPr>
          <w:szCs w:val="24"/>
        </w:rPr>
        <w:tab/>
      </w:r>
      <w:r w:rsidRPr="00F35AF0">
        <w:rPr>
          <w:szCs w:val="24"/>
        </w:rPr>
        <w:tab/>
        <w:t>Teljesítményerősítés sávközépi frekvencián.</w:t>
      </w:r>
    </w:p>
    <w:p w:rsidR="00935216" w:rsidRPr="00F35AF0" w:rsidRDefault="00935216" w:rsidP="006E015D">
      <w:pPr>
        <w:spacing w:after="0"/>
        <w:rPr>
          <w:szCs w:val="24"/>
        </w:rPr>
      </w:pPr>
      <w:r w:rsidRPr="00F35AF0">
        <w:rPr>
          <w:szCs w:val="24"/>
        </w:rPr>
        <w:tab/>
      </w:r>
      <w:r w:rsidRPr="00F35AF0">
        <w:rPr>
          <w:szCs w:val="24"/>
        </w:rPr>
        <w:tab/>
        <w:t>Az erősítés frekvenciamenete.</w:t>
      </w:r>
    </w:p>
    <w:p w:rsidR="00935216" w:rsidRPr="00F35AF0" w:rsidRDefault="00935216" w:rsidP="006E015D">
      <w:pPr>
        <w:spacing w:after="0"/>
        <w:rPr>
          <w:szCs w:val="24"/>
        </w:rPr>
      </w:pPr>
      <w:r w:rsidRPr="00F35AF0">
        <w:rPr>
          <w:szCs w:val="24"/>
        </w:rPr>
        <w:tab/>
      </w:r>
      <w:r w:rsidRPr="00F35AF0">
        <w:rPr>
          <w:szCs w:val="24"/>
        </w:rPr>
        <w:tab/>
        <w:t>Alsó és felső határfrekvencia.</w:t>
      </w:r>
    </w:p>
    <w:p w:rsidR="00935216" w:rsidRPr="00F35AF0" w:rsidRDefault="00935216" w:rsidP="006E015D">
      <w:pPr>
        <w:spacing w:after="0"/>
        <w:rPr>
          <w:szCs w:val="24"/>
        </w:rPr>
      </w:pPr>
      <w:r w:rsidRPr="00F35AF0">
        <w:rPr>
          <w:szCs w:val="24"/>
        </w:rPr>
        <w:tab/>
      </w:r>
      <w:r w:rsidRPr="00F35AF0">
        <w:rPr>
          <w:szCs w:val="24"/>
        </w:rPr>
        <w:tab/>
        <w:t>Fázismenet.</w:t>
      </w:r>
    </w:p>
    <w:p w:rsidR="00935216" w:rsidRPr="00F35AF0" w:rsidRDefault="00935216" w:rsidP="006E015D">
      <w:pPr>
        <w:spacing w:after="0"/>
        <w:rPr>
          <w:szCs w:val="24"/>
        </w:rPr>
      </w:pPr>
      <w:r w:rsidRPr="00F35AF0">
        <w:rPr>
          <w:szCs w:val="24"/>
        </w:rPr>
        <w:tab/>
      </w:r>
      <w:r w:rsidRPr="00F35AF0">
        <w:rPr>
          <w:szCs w:val="24"/>
        </w:rPr>
        <w:tab/>
        <w:t>Bemeneti ellenállás.</w:t>
      </w:r>
    </w:p>
    <w:p w:rsidR="00935216" w:rsidRPr="00F35AF0" w:rsidRDefault="00935216" w:rsidP="006E015D">
      <w:pPr>
        <w:spacing w:after="0"/>
        <w:rPr>
          <w:szCs w:val="24"/>
        </w:rPr>
      </w:pPr>
      <w:r w:rsidRPr="00F35AF0">
        <w:rPr>
          <w:szCs w:val="24"/>
        </w:rPr>
        <w:tab/>
      </w:r>
      <w:r w:rsidRPr="00F35AF0">
        <w:rPr>
          <w:szCs w:val="24"/>
        </w:rPr>
        <w:tab/>
        <w:t>Kimeneti ellenállás.</w:t>
      </w:r>
    </w:p>
    <w:p w:rsidR="00935216" w:rsidRPr="00F35AF0" w:rsidRDefault="00935216" w:rsidP="006E015D">
      <w:pPr>
        <w:spacing w:after="0"/>
        <w:rPr>
          <w:szCs w:val="24"/>
        </w:rPr>
      </w:pPr>
      <w:r w:rsidRPr="00F35AF0">
        <w:rPr>
          <w:szCs w:val="24"/>
        </w:rPr>
        <w:tab/>
      </w:r>
      <w:r w:rsidRPr="00F35AF0">
        <w:rPr>
          <w:szCs w:val="24"/>
        </w:rPr>
        <w:tab/>
        <w:t>Az erősítő érzékenysége.</w:t>
      </w:r>
    </w:p>
    <w:p w:rsidR="00935216" w:rsidRPr="00F35AF0" w:rsidRDefault="00935216" w:rsidP="006E015D">
      <w:pPr>
        <w:spacing w:after="0"/>
        <w:rPr>
          <w:szCs w:val="24"/>
        </w:rPr>
      </w:pPr>
      <w:r w:rsidRPr="00F35AF0">
        <w:rPr>
          <w:szCs w:val="24"/>
        </w:rPr>
        <w:tab/>
      </w:r>
      <w:r w:rsidRPr="00F35AF0">
        <w:rPr>
          <w:szCs w:val="24"/>
        </w:rPr>
        <w:tab/>
        <w:t>Kivezérelhetőség.</w:t>
      </w:r>
    </w:p>
    <w:p w:rsidR="00935216" w:rsidRPr="00F35AF0" w:rsidRDefault="00935216" w:rsidP="006E015D">
      <w:pPr>
        <w:spacing w:after="0"/>
        <w:rPr>
          <w:szCs w:val="24"/>
        </w:rPr>
      </w:pPr>
      <w:r w:rsidRPr="00F35AF0">
        <w:rPr>
          <w:szCs w:val="24"/>
        </w:rPr>
        <w:tab/>
      </w:r>
      <w:r w:rsidRPr="00F35AF0">
        <w:rPr>
          <w:szCs w:val="24"/>
        </w:rPr>
        <w:tab/>
        <w:t>Torzítás.</w:t>
      </w:r>
    </w:p>
    <w:p w:rsidR="00935216" w:rsidRPr="00F35AF0" w:rsidRDefault="00935216" w:rsidP="006E015D">
      <w:pPr>
        <w:spacing w:after="0"/>
        <w:rPr>
          <w:szCs w:val="24"/>
        </w:rPr>
      </w:pPr>
      <w:r w:rsidRPr="00F35AF0">
        <w:rPr>
          <w:szCs w:val="24"/>
        </w:rPr>
        <w:tab/>
      </w:r>
      <w:r w:rsidRPr="00F35AF0">
        <w:rPr>
          <w:szCs w:val="24"/>
        </w:rPr>
        <w:tab/>
        <w:t>Zajtényező.</w:t>
      </w:r>
    </w:p>
    <w:p w:rsidR="00935216" w:rsidRPr="00F35AF0" w:rsidRDefault="00935216" w:rsidP="006E015D">
      <w:pPr>
        <w:spacing w:after="0"/>
        <w:rPr>
          <w:szCs w:val="24"/>
        </w:rPr>
      </w:pPr>
      <w:r w:rsidRPr="00F35AF0">
        <w:rPr>
          <w:szCs w:val="24"/>
        </w:rPr>
        <w:t>Az alapkapcsolások vizsgálata.</w:t>
      </w:r>
    </w:p>
    <w:p w:rsidR="00935216" w:rsidRPr="00F35AF0" w:rsidRDefault="00935216" w:rsidP="006E015D">
      <w:pPr>
        <w:spacing w:after="0"/>
        <w:rPr>
          <w:szCs w:val="24"/>
        </w:rPr>
      </w:pPr>
      <w:r w:rsidRPr="00F35AF0">
        <w:rPr>
          <w:szCs w:val="24"/>
        </w:rPr>
        <w:t>Erősítőosztályok vizsgálata.</w:t>
      </w:r>
    </w:p>
    <w:p w:rsidR="00935216" w:rsidRPr="00F35AF0" w:rsidRDefault="00935216" w:rsidP="006E015D">
      <w:pPr>
        <w:spacing w:after="0"/>
        <w:rPr>
          <w:szCs w:val="24"/>
        </w:rPr>
      </w:pPr>
      <w:r w:rsidRPr="00F35AF0">
        <w:rPr>
          <w:szCs w:val="24"/>
        </w:rPr>
        <w:t>Bipoláris alapkapcsolások jellemzőinek mérése.</w:t>
      </w:r>
    </w:p>
    <w:p w:rsidR="00935216" w:rsidRPr="00F35AF0" w:rsidRDefault="00935216" w:rsidP="006E015D">
      <w:pPr>
        <w:spacing w:after="0"/>
        <w:rPr>
          <w:szCs w:val="24"/>
        </w:rPr>
      </w:pPr>
      <w:r w:rsidRPr="00F35AF0">
        <w:rPr>
          <w:szCs w:val="24"/>
        </w:rPr>
        <w:tab/>
      </w:r>
      <w:r w:rsidRPr="00F35AF0">
        <w:rPr>
          <w:szCs w:val="24"/>
        </w:rPr>
        <w:tab/>
        <w:t xml:space="preserve">Közös </w:t>
      </w:r>
      <w:proofErr w:type="spellStart"/>
      <w:r w:rsidRPr="00F35AF0">
        <w:rPr>
          <w:szCs w:val="24"/>
        </w:rPr>
        <w:t>emitteres</w:t>
      </w:r>
      <w:proofErr w:type="spellEnd"/>
      <w:r w:rsidRPr="00F35AF0">
        <w:rPr>
          <w:szCs w:val="24"/>
        </w:rPr>
        <w:t xml:space="preserve"> alapkapcsolás mérése.</w:t>
      </w:r>
    </w:p>
    <w:p w:rsidR="00935216" w:rsidRPr="00F35AF0" w:rsidRDefault="00935216" w:rsidP="006E015D">
      <w:pPr>
        <w:spacing w:after="0"/>
        <w:rPr>
          <w:szCs w:val="24"/>
        </w:rPr>
      </w:pPr>
      <w:r w:rsidRPr="00F35AF0">
        <w:rPr>
          <w:szCs w:val="24"/>
        </w:rPr>
        <w:tab/>
      </w:r>
      <w:r w:rsidRPr="00F35AF0">
        <w:rPr>
          <w:szCs w:val="24"/>
        </w:rPr>
        <w:tab/>
        <w:t>Közös kollektoros alapkapcsolás mérése.</w:t>
      </w:r>
    </w:p>
    <w:p w:rsidR="00935216" w:rsidRPr="00F35AF0" w:rsidRDefault="00935216" w:rsidP="006E015D">
      <w:pPr>
        <w:spacing w:after="0"/>
        <w:rPr>
          <w:szCs w:val="24"/>
        </w:rPr>
      </w:pPr>
      <w:r w:rsidRPr="00F35AF0">
        <w:rPr>
          <w:szCs w:val="24"/>
        </w:rPr>
        <w:t>Unipoláris alapkapcsolások jellemzőinek mérése.</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Source-kapcsolású</w:t>
      </w:r>
      <w:proofErr w:type="spellEnd"/>
      <w:r w:rsidRPr="00F35AF0">
        <w:rPr>
          <w:szCs w:val="24"/>
        </w:rPr>
        <w:t xml:space="preserve"> erősítőfokozat mérése.</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Drain-kapcsolású</w:t>
      </w:r>
      <w:proofErr w:type="spellEnd"/>
      <w:r w:rsidRPr="00F35AF0">
        <w:rPr>
          <w:szCs w:val="24"/>
        </w:rPr>
        <w:t xml:space="preserve"> erősítőfokozat mérése.</w:t>
      </w:r>
    </w:p>
    <w:p w:rsidR="00935216" w:rsidRPr="00F35AF0" w:rsidRDefault="00935216" w:rsidP="006E015D">
      <w:pPr>
        <w:spacing w:after="0"/>
        <w:rPr>
          <w:szCs w:val="24"/>
        </w:rPr>
      </w:pPr>
      <w:r w:rsidRPr="00F35AF0">
        <w:rPr>
          <w:szCs w:val="24"/>
        </w:rPr>
        <w:t>Műveleti erősítős kapcsolások vizsgálata.</w:t>
      </w:r>
    </w:p>
    <w:p w:rsidR="00935216" w:rsidRPr="00F35AF0" w:rsidRDefault="00935216" w:rsidP="006E015D">
      <w:pPr>
        <w:spacing w:after="0"/>
        <w:rPr>
          <w:szCs w:val="24"/>
        </w:rPr>
      </w:pPr>
      <w:r w:rsidRPr="00F35AF0">
        <w:rPr>
          <w:szCs w:val="24"/>
        </w:rPr>
        <w:t>Az erősítő alapáramkör néhány jellemzőjének mérése.</w:t>
      </w:r>
    </w:p>
    <w:p w:rsidR="00935216" w:rsidRPr="00F35AF0" w:rsidRDefault="00935216" w:rsidP="006E015D">
      <w:pPr>
        <w:spacing w:after="0"/>
        <w:rPr>
          <w:szCs w:val="24"/>
        </w:rPr>
      </w:pPr>
      <w:r w:rsidRPr="00F35AF0">
        <w:rPr>
          <w:szCs w:val="24"/>
        </w:rPr>
        <w:t>Műveleti erősítős invertáló alapkapcsolás vizsgálata.</w:t>
      </w:r>
    </w:p>
    <w:p w:rsidR="00935216" w:rsidRPr="00F35AF0" w:rsidRDefault="00935216" w:rsidP="006E015D">
      <w:pPr>
        <w:spacing w:after="0"/>
        <w:rPr>
          <w:szCs w:val="24"/>
        </w:rPr>
      </w:pPr>
      <w:r w:rsidRPr="00F35AF0">
        <w:rPr>
          <w:szCs w:val="24"/>
        </w:rPr>
        <w:t>Műveleti erősítős követő alapkapcsolás vizsgálata.</w:t>
      </w:r>
    </w:p>
    <w:p w:rsidR="00935216" w:rsidRPr="00F35AF0" w:rsidRDefault="00935216" w:rsidP="006E015D">
      <w:pPr>
        <w:spacing w:after="0"/>
        <w:rPr>
          <w:szCs w:val="24"/>
        </w:rPr>
      </w:pPr>
      <w:r w:rsidRPr="00F35AF0">
        <w:rPr>
          <w:szCs w:val="24"/>
        </w:rPr>
        <w:t>Műveleti erősítővel kialakított impulzustechnikai áramkörök építése és mérése.</w:t>
      </w:r>
    </w:p>
    <w:p w:rsidR="00935216" w:rsidRPr="00F35AF0" w:rsidRDefault="00935216" w:rsidP="006E015D">
      <w:pPr>
        <w:spacing w:after="0"/>
        <w:rPr>
          <w:szCs w:val="24"/>
        </w:rPr>
      </w:pPr>
      <w:r w:rsidRPr="00F35AF0">
        <w:rPr>
          <w:szCs w:val="24"/>
        </w:rPr>
        <w:tab/>
        <w:t>Műveleti erősítők alkalmazásai.</w:t>
      </w:r>
    </w:p>
    <w:p w:rsidR="00935216" w:rsidRPr="00F35AF0" w:rsidRDefault="00935216" w:rsidP="006E015D">
      <w:pPr>
        <w:spacing w:after="0"/>
        <w:rPr>
          <w:szCs w:val="24"/>
        </w:rPr>
      </w:pPr>
      <w:r w:rsidRPr="00F35AF0">
        <w:rPr>
          <w:szCs w:val="24"/>
        </w:rPr>
        <w:tab/>
      </w:r>
      <w:r w:rsidRPr="00F35AF0">
        <w:rPr>
          <w:szCs w:val="24"/>
        </w:rPr>
        <w:tab/>
        <w:t>Aktív szűrők vizsgálata.</w:t>
      </w:r>
    </w:p>
    <w:p w:rsidR="00935216" w:rsidRPr="00F35AF0" w:rsidRDefault="00935216" w:rsidP="006E015D">
      <w:pPr>
        <w:spacing w:after="0"/>
        <w:rPr>
          <w:szCs w:val="24"/>
        </w:rPr>
      </w:pPr>
      <w:r w:rsidRPr="00F35AF0">
        <w:rPr>
          <w:szCs w:val="24"/>
        </w:rPr>
        <w:t>Műveleti erősítős összegző áramkör vizsgálata.</w:t>
      </w:r>
    </w:p>
    <w:p w:rsidR="00935216" w:rsidRPr="00F35AF0" w:rsidRDefault="00935216" w:rsidP="006E015D">
      <w:pPr>
        <w:spacing w:after="0"/>
        <w:rPr>
          <w:szCs w:val="24"/>
        </w:rPr>
      </w:pPr>
      <w:r w:rsidRPr="00F35AF0">
        <w:rPr>
          <w:szCs w:val="24"/>
        </w:rPr>
        <w:t>Műveleti erősítős komparátorok vizsgálata.</w:t>
      </w:r>
    </w:p>
    <w:p w:rsidR="00935216" w:rsidRPr="00F35AF0" w:rsidRDefault="00935216" w:rsidP="006E015D">
      <w:pPr>
        <w:spacing w:after="0"/>
        <w:rPr>
          <w:szCs w:val="24"/>
        </w:rPr>
      </w:pPr>
      <w:r w:rsidRPr="00F35AF0">
        <w:rPr>
          <w:szCs w:val="24"/>
        </w:rPr>
        <w:t>Egyenirányító megépítése és vizsgálata.</w:t>
      </w:r>
    </w:p>
    <w:p w:rsidR="00935216" w:rsidRPr="00F35AF0" w:rsidRDefault="00935216" w:rsidP="006E015D">
      <w:pPr>
        <w:spacing w:after="0"/>
        <w:rPr>
          <w:szCs w:val="24"/>
        </w:rPr>
      </w:pPr>
      <w:r w:rsidRPr="00F35AF0">
        <w:rPr>
          <w:szCs w:val="24"/>
        </w:rPr>
        <w:t>Erősítő alapkapcsolás építése, bemérése és javítása.</w:t>
      </w:r>
    </w:p>
    <w:p w:rsidR="00935216" w:rsidRPr="00F35AF0" w:rsidRDefault="00935216" w:rsidP="006E015D">
      <w:pPr>
        <w:spacing w:after="0"/>
        <w:rPr>
          <w:szCs w:val="24"/>
        </w:rPr>
      </w:pPr>
      <w:r w:rsidRPr="00F35AF0">
        <w:rPr>
          <w:szCs w:val="24"/>
        </w:rPr>
        <w:t>Munkaponti jellemzők ellenőrzése.</w:t>
      </w:r>
    </w:p>
    <w:p w:rsidR="00935216" w:rsidRPr="00F35AF0" w:rsidRDefault="00935216" w:rsidP="006E015D">
      <w:pPr>
        <w:spacing w:after="0"/>
        <w:rPr>
          <w:szCs w:val="24"/>
        </w:rPr>
      </w:pPr>
      <w:r w:rsidRPr="00F35AF0">
        <w:rPr>
          <w:szCs w:val="24"/>
        </w:rPr>
        <w:t>Erősítőjellemzők beállítása és mérése.</w:t>
      </w:r>
    </w:p>
    <w:p w:rsidR="00935216" w:rsidRPr="00F35AF0" w:rsidRDefault="00935216" w:rsidP="006E015D">
      <w:pPr>
        <w:spacing w:after="0"/>
        <w:rPr>
          <w:szCs w:val="24"/>
        </w:rPr>
      </w:pPr>
      <w:r w:rsidRPr="00F35AF0">
        <w:rPr>
          <w:szCs w:val="24"/>
        </w:rPr>
        <w:t>Lehetséges hibák felismerése és javítása.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Impulzustechnikai mérések</w:t>
      </w:r>
      <w:r w:rsidRPr="00F35AF0">
        <w:rPr>
          <w:b/>
          <w:i/>
        </w:rPr>
        <w:tab/>
        <w:t>36 óra/36 óra</w:t>
      </w:r>
    </w:p>
    <w:p w:rsidR="00935216" w:rsidRPr="00F35AF0" w:rsidRDefault="00935216" w:rsidP="006E015D">
      <w:pPr>
        <w:spacing w:after="0"/>
        <w:rPr>
          <w:szCs w:val="24"/>
        </w:rPr>
      </w:pPr>
      <w:proofErr w:type="gramStart"/>
      <w:r w:rsidRPr="00F35AF0">
        <w:rPr>
          <w:szCs w:val="24"/>
        </w:rPr>
        <w:t>Impulzus jellemzők</w:t>
      </w:r>
      <w:proofErr w:type="gramEnd"/>
      <w:r w:rsidRPr="00F35AF0">
        <w:rPr>
          <w:szCs w:val="24"/>
        </w:rPr>
        <w:t xml:space="preserve"> mérése.</w:t>
      </w:r>
    </w:p>
    <w:p w:rsidR="00935216" w:rsidRPr="00F35AF0" w:rsidRDefault="00935216" w:rsidP="006E015D">
      <w:pPr>
        <w:spacing w:after="0"/>
        <w:rPr>
          <w:szCs w:val="24"/>
        </w:rPr>
      </w:pPr>
      <w:r w:rsidRPr="00F35AF0">
        <w:rPr>
          <w:szCs w:val="24"/>
        </w:rPr>
        <w:tab/>
        <w:t>Felfutási idő.</w:t>
      </w:r>
    </w:p>
    <w:p w:rsidR="00935216" w:rsidRPr="00F35AF0" w:rsidRDefault="00935216" w:rsidP="006E015D">
      <w:pPr>
        <w:spacing w:after="0"/>
        <w:rPr>
          <w:szCs w:val="24"/>
        </w:rPr>
      </w:pPr>
      <w:r w:rsidRPr="00F35AF0">
        <w:rPr>
          <w:szCs w:val="24"/>
        </w:rPr>
        <w:tab/>
        <w:t>Lefutási Idő.</w:t>
      </w:r>
    </w:p>
    <w:p w:rsidR="00935216" w:rsidRPr="00F35AF0" w:rsidRDefault="00935216" w:rsidP="006E015D">
      <w:pPr>
        <w:spacing w:after="0"/>
        <w:rPr>
          <w:szCs w:val="24"/>
        </w:rPr>
      </w:pPr>
      <w:r w:rsidRPr="00F35AF0">
        <w:rPr>
          <w:szCs w:val="24"/>
        </w:rPr>
        <w:tab/>
        <w:t>Túllövés.</w:t>
      </w:r>
    </w:p>
    <w:p w:rsidR="00935216" w:rsidRPr="00F35AF0" w:rsidRDefault="00935216" w:rsidP="006E015D">
      <w:pPr>
        <w:spacing w:after="0"/>
        <w:rPr>
          <w:szCs w:val="24"/>
        </w:rPr>
      </w:pPr>
      <w:r w:rsidRPr="00F35AF0">
        <w:rPr>
          <w:szCs w:val="24"/>
        </w:rPr>
        <w:tab/>
        <w:t>Tetőesés.</w:t>
      </w:r>
    </w:p>
    <w:p w:rsidR="00935216" w:rsidRPr="00F35AF0" w:rsidRDefault="00935216" w:rsidP="006E015D">
      <w:pPr>
        <w:spacing w:after="0"/>
        <w:rPr>
          <w:szCs w:val="24"/>
        </w:rPr>
      </w:pPr>
      <w:r w:rsidRPr="00F35AF0">
        <w:rPr>
          <w:szCs w:val="24"/>
        </w:rPr>
        <w:tab/>
        <w:t>Impulzus idő.</w:t>
      </w:r>
    </w:p>
    <w:p w:rsidR="00935216" w:rsidRPr="00F35AF0" w:rsidRDefault="00935216" w:rsidP="006E015D">
      <w:pPr>
        <w:spacing w:after="0"/>
        <w:rPr>
          <w:szCs w:val="24"/>
        </w:rPr>
      </w:pPr>
      <w:r w:rsidRPr="00F35AF0">
        <w:rPr>
          <w:szCs w:val="24"/>
        </w:rPr>
        <w:tab/>
        <w:t>Periódus idő.</w:t>
      </w:r>
    </w:p>
    <w:p w:rsidR="00935216" w:rsidRPr="00F35AF0" w:rsidRDefault="00935216" w:rsidP="006E015D">
      <w:pPr>
        <w:spacing w:after="0"/>
        <w:rPr>
          <w:szCs w:val="24"/>
        </w:rPr>
      </w:pPr>
      <w:r w:rsidRPr="00F35AF0">
        <w:rPr>
          <w:szCs w:val="24"/>
        </w:rPr>
        <w:tab/>
      </w:r>
      <w:proofErr w:type="gramStart"/>
      <w:r w:rsidRPr="00F35AF0">
        <w:rPr>
          <w:szCs w:val="24"/>
        </w:rPr>
        <w:t>Impulzus ismétlődési</w:t>
      </w:r>
      <w:proofErr w:type="gramEnd"/>
      <w:r w:rsidRPr="00F35AF0">
        <w:rPr>
          <w:szCs w:val="24"/>
        </w:rPr>
        <w:t xml:space="preserve"> frekvencia.</w:t>
      </w:r>
    </w:p>
    <w:p w:rsidR="00935216" w:rsidRPr="00F35AF0" w:rsidRDefault="00935216" w:rsidP="006E015D">
      <w:pPr>
        <w:spacing w:after="0"/>
        <w:rPr>
          <w:szCs w:val="24"/>
        </w:rPr>
      </w:pPr>
      <w:r w:rsidRPr="00F35AF0">
        <w:rPr>
          <w:szCs w:val="24"/>
        </w:rPr>
        <w:tab/>
        <w:t>Kitöltési tényező.</w:t>
      </w:r>
    </w:p>
    <w:p w:rsidR="00935216" w:rsidRPr="00F35AF0" w:rsidRDefault="00935216" w:rsidP="006E015D">
      <w:pPr>
        <w:spacing w:after="0"/>
        <w:rPr>
          <w:szCs w:val="24"/>
        </w:rPr>
      </w:pPr>
      <w:r w:rsidRPr="00F35AF0">
        <w:rPr>
          <w:szCs w:val="24"/>
        </w:rPr>
        <w:lastRenderedPageBreak/>
        <w:t>Aktív és passzív jelformáló áramkörök vizsgálata.</w:t>
      </w:r>
    </w:p>
    <w:p w:rsidR="00935216" w:rsidRPr="00F35AF0" w:rsidRDefault="00935216" w:rsidP="006E015D">
      <w:pPr>
        <w:spacing w:after="0"/>
        <w:rPr>
          <w:szCs w:val="24"/>
        </w:rPr>
      </w:pPr>
      <w:r w:rsidRPr="00F35AF0">
        <w:rPr>
          <w:szCs w:val="24"/>
        </w:rPr>
        <w:t>Lineáris jelformáló áramkörök vizsgálata.</w:t>
      </w:r>
    </w:p>
    <w:p w:rsidR="00935216" w:rsidRPr="00F35AF0" w:rsidRDefault="00935216" w:rsidP="006E015D">
      <w:pPr>
        <w:spacing w:after="0"/>
        <w:rPr>
          <w:szCs w:val="24"/>
        </w:rPr>
      </w:pPr>
      <w:r w:rsidRPr="00F35AF0">
        <w:rPr>
          <w:szCs w:val="24"/>
        </w:rPr>
        <w:t>Differenciáló áramkör mérése.</w:t>
      </w:r>
      <w:r w:rsidRPr="00F35AF0">
        <w:rPr>
          <w:szCs w:val="24"/>
        </w:rPr>
        <w:tab/>
      </w:r>
    </w:p>
    <w:p w:rsidR="00935216" w:rsidRPr="00F35AF0" w:rsidRDefault="00935216" w:rsidP="006E015D">
      <w:pPr>
        <w:spacing w:after="0"/>
        <w:rPr>
          <w:szCs w:val="24"/>
        </w:rPr>
      </w:pPr>
      <w:r w:rsidRPr="00F35AF0">
        <w:rPr>
          <w:szCs w:val="24"/>
        </w:rPr>
        <w:t>Integráló áramkör mérése.</w:t>
      </w:r>
      <w:r w:rsidRPr="00F35AF0">
        <w:rPr>
          <w:szCs w:val="24"/>
        </w:rPr>
        <w:tab/>
      </w:r>
    </w:p>
    <w:p w:rsidR="00935216" w:rsidRPr="00F35AF0" w:rsidRDefault="00935216" w:rsidP="006E015D">
      <w:pPr>
        <w:spacing w:after="0"/>
        <w:rPr>
          <w:szCs w:val="24"/>
        </w:rPr>
      </w:pPr>
      <w:r w:rsidRPr="00F35AF0">
        <w:rPr>
          <w:szCs w:val="24"/>
        </w:rPr>
        <w:t>Nemlineáris jelformáló áramkörök vizsgálata.</w:t>
      </w:r>
    </w:p>
    <w:p w:rsidR="00935216" w:rsidRPr="00F35AF0" w:rsidRDefault="00935216" w:rsidP="006E015D">
      <w:pPr>
        <w:spacing w:after="0"/>
        <w:rPr>
          <w:szCs w:val="24"/>
        </w:rPr>
      </w:pPr>
      <w:r w:rsidRPr="00F35AF0">
        <w:rPr>
          <w:szCs w:val="24"/>
        </w:rPr>
        <w:t>Félvezető dióda kapcsolóüzemben.</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t>Sorsos diódás vágókapcsolás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Jelalak.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Vágási szint meghatározás.</w:t>
      </w:r>
    </w:p>
    <w:p w:rsidR="00935216" w:rsidRPr="00F35AF0" w:rsidRDefault="00935216" w:rsidP="006E015D">
      <w:pPr>
        <w:spacing w:after="0"/>
        <w:rPr>
          <w:szCs w:val="24"/>
        </w:rPr>
      </w:pPr>
      <w:r w:rsidRPr="00F35AF0">
        <w:rPr>
          <w:szCs w:val="24"/>
        </w:rPr>
        <w:tab/>
      </w:r>
      <w:r w:rsidRPr="00F35AF0">
        <w:rPr>
          <w:szCs w:val="24"/>
        </w:rPr>
        <w:tab/>
        <w:t>Párhuzamos diódás vágókapcsolás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Jelalak.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Vágási szint meghatározás.</w:t>
      </w:r>
      <w:r w:rsidRPr="00F35AF0">
        <w:rPr>
          <w:szCs w:val="24"/>
        </w:rPr>
        <w:tab/>
      </w:r>
      <w:r w:rsidRPr="00F35AF0">
        <w:rPr>
          <w:szCs w:val="24"/>
        </w:rPr>
        <w:tab/>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t>Kettős vágókapcsolás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Jelalak.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Vágási szint meghatározás.</w:t>
      </w:r>
    </w:p>
    <w:p w:rsidR="00935216" w:rsidRPr="00F35AF0" w:rsidRDefault="00935216" w:rsidP="006E015D">
      <w:pPr>
        <w:spacing w:after="0"/>
        <w:rPr>
          <w:szCs w:val="24"/>
        </w:rPr>
      </w:pPr>
      <w:r w:rsidRPr="00F35AF0">
        <w:rPr>
          <w:szCs w:val="24"/>
        </w:rPr>
        <w:t>Multivibrátorok vizsgálata.</w:t>
      </w:r>
    </w:p>
    <w:p w:rsidR="00935216" w:rsidRPr="00F35AF0" w:rsidRDefault="00935216" w:rsidP="006E015D">
      <w:pPr>
        <w:spacing w:after="0"/>
        <w:rPr>
          <w:szCs w:val="24"/>
        </w:rPr>
      </w:pPr>
      <w:r w:rsidRPr="00F35AF0">
        <w:rPr>
          <w:szCs w:val="24"/>
        </w:rPr>
        <w:tab/>
      </w:r>
      <w:r w:rsidRPr="00F35AF0">
        <w:rPr>
          <w:szCs w:val="24"/>
        </w:rPr>
        <w:tab/>
        <w:t>Tranzisztor kapcsolóüzemben.</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Astabil</w:t>
      </w:r>
      <w:proofErr w:type="spellEnd"/>
      <w:r w:rsidRPr="00F35AF0">
        <w:rPr>
          <w:szCs w:val="24"/>
        </w:rPr>
        <w:t xml:space="preserve"> multivibrátor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Működés vizsgálata.</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Munkaponti adatok.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Impulzus fel-és lefutási idő.</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r>
      <w:proofErr w:type="spellStart"/>
      <w:r w:rsidRPr="00F35AF0">
        <w:rPr>
          <w:szCs w:val="24"/>
        </w:rPr>
        <w:t>Impulzuskitöltési</w:t>
      </w:r>
      <w:proofErr w:type="spellEnd"/>
      <w:r w:rsidRPr="00F35AF0">
        <w:rPr>
          <w:szCs w:val="24"/>
        </w:rPr>
        <w:t xml:space="preserve"> tényező.</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Ismétlődési frekvencia.</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Kimeneti amplitúdó.</w:t>
      </w:r>
    </w:p>
    <w:p w:rsidR="00935216" w:rsidRPr="00F35AF0" w:rsidRDefault="00935216" w:rsidP="006E015D">
      <w:pPr>
        <w:spacing w:after="0"/>
        <w:rPr>
          <w:szCs w:val="24"/>
        </w:rPr>
      </w:pPr>
      <w:r w:rsidRPr="00F35AF0">
        <w:rPr>
          <w:szCs w:val="24"/>
        </w:rPr>
        <w:t>Jelalak.</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Monostabil</w:t>
      </w:r>
      <w:proofErr w:type="spellEnd"/>
      <w:r w:rsidRPr="00F35AF0">
        <w:rPr>
          <w:szCs w:val="24"/>
        </w:rPr>
        <w:t xml:space="preserve"> multivibrátor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Működés vizsgálata.</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Munkaponti adatok.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Impulzus fel-és lefutási idő.</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r>
      <w:proofErr w:type="spellStart"/>
      <w:r w:rsidRPr="00F35AF0">
        <w:rPr>
          <w:szCs w:val="24"/>
        </w:rPr>
        <w:t>Impulzuskitöltési</w:t>
      </w:r>
      <w:proofErr w:type="spellEnd"/>
      <w:r w:rsidRPr="00F35AF0">
        <w:rPr>
          <w:szCs w:val="24"/>
        </w:rPr>
        <w:t xml:space="preserve"> tényező.</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Ismétlődési frekvencia.</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Kimeneti amplitúdó.</w:t>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t>Jelalak.</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Bistabil</w:t>
      </w:r>
      <w:proofErr w:type="spellEnd"/>
      <w:r w:rsidRPr="00F35AF0">
        <w:rPr>
          <w:szCs w:val="24"/>
        </w:rPr>
        <w:t xml:space="preserve"> multivibrátor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Működés vizsgálata.</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Munkaponti adatok.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Impulzus fel-és lefutási idő.</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r>
      <w:proofErr w:type="spellStart"/>
      <w:r w:rsidRPr="00F35AF0">
        <w:rPr>
          <w:szCs w:val="24"/>
        </w:rPr>
        <w:t>Impulzuskitöltési</w:t>
      </w:r>
      <w:proofErr w:type="spellEnd"/>
      <w:r w:rsidRPr="00F35AF0">
        <w:rPr>
          <w:szCs w:val="24"/>
        </w:rPr>
        <w:t xml:space="preserve"> tényező.</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Ismétlődési frekvencia.</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Kimeneti amplitúdó.</w:t>
      </w:r>
    </w:p>
    <w:p w:rsidR="00935216" w:rsidRPr="00F35AF0" w:rsidRDefault="00935216" w:rsidP="006E015D">
      <w:pPr>
        <w:spacing w:after="0"/>
        <w:rPr>
          <w:szCs w:val="24"/>
        </w:rPr>
      </w:pPr>
      <w:r w:rsidRPr="00F35AF0">
        <w:rPr>
          <w:szCs w:val="24"/>
        </w:rPr>
        <w:t>Jelalak.</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Schmitt-trigger</w:t>
      </w:r>
      <w:proofErr w:type="spellEnd"/>
      <w:r w:rsidRPr="00F35AF0">
        <w:rPr>
          <w:szCs w:val="24"/>
        </w:rPr>
        <w:t xml:space="preserve"> vizsgálata.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Digitális áramkörök vizsgálata</w:t>
      </w:r>
      <w:r w:rsidRPr="00F35AF0">
        <w:rPr>
          <w:b/>
          <w:i/>
        </w:rPr>
        <w:tab/>
        <w:t>31 óra/31 óra</w:t>
      </w:r>
    </w:p>
    <w:p w:rsidR="00935216" w:rsidRPr="00F35AF0" w:rsidRDefault="00935216" w:rsidP="006E015D">
      <w:pPr>
        <w:spacing w:after="0"/>
        <w:rPr>
          <w:szCs w:val="24"/>
        </w:rPr>
      </w:pPr>
      <w:r w:rsidRPr="00F35AF0">
        <w:rPr>
          <w:szCs w:val="24"/>
        </w:rPr>
        <w:t>Digitális áramkörök jellemzőinek mérése.</w:t>
      </w:r>
    </w:p>
    <w:p w:rsidR="00935216" w:rsidRPr="00F35AF0" w:rsidRDefault="00935216" w:rsidP="006E015D">
      <w:pPr>
        <w:spacing w:after="0"/>
        <w:rPr>
          <w:szCs w:val="24"/>
        </w:rPr>
      </w:pPr>
      <w:r w:rsidRPr="00F35AF0">
        <w:rPr>
          <w:szCs w:val="24"/>
        </w:rPr>
        <w:tab/>
        <w:t>Késleltetési idő mérése műkapcsolás segítségével.</w:t>
      </w:r>
    </w:p>
    <w:p w:rsidR="00935216" w:rsidRPr="00F35AF0" w:rsidRDefault="00935216" w:rsidP="006E015D">
      <w:pPr>
        <w:spacing w:after="0"/>
        <w:rPr>
          <w:szCs w:val="24"/>
        </w:rPr>
      </w:pPr>
      <w:r w:rsidRPr="00F35AF0">
        <w:rPr>
          <w:szCs w:val="24"/>
        </w:rPr>
        <w:tab/>
        <w:t>Logikai szintek ellenőrzése különböző áramkörcsaládoknál.</w:t>
      </w:r>
    </w:p>
    <w:p w:rsidR="00935216" w:rsidRPr="00F35AF0" w:rsidRDefault="00935216" w:rsidP="006E015D">
      <w:pPr>
        <w:spacing w:after="0"/>
        <w:rPr>
          <w:szCs w:val="24"/>
        </w:rPr>
      </w:pPr>
      <w:r w:rsidRPr="00F35AF0">
        <w:rPr>
          <w:szCs w:val="24"/>
        </w:rPr>
        <w:tab/>
        <w:t>Áramfelvétel, meghajtó képesség vizsgálata.</w:t>
      </w:r>
    </w:p>
    <w:p w:rsidR="00935216" w:rsidRPr="00F35AF0" w:rsidRDefault="00935216" w:rsidP="006E015D">
      <w:pPr>
        <w:spacing w:after="0"/>
        <w:rPr>
          <w:szCs w:val="24"/>
        </w:rPr>
      </w:pPr>
      <w:r w:rsidRPr="00F35AF0">
        <w:rPr>
          <w:szCs w:val="24"/>
        </w:rPr>
        <w:tab/>
        <w:t>Funkcionális működés ellenőrzése igazságtáblázattal.</w:t>
      </w:r>
    </w:p>
    <w:p w:rsidR="00935216" w:rsidRPr="00F35AF0" w:rsidRDefault="00935216" w:rsidP="006E015D">
      <w:pPr>
        <w:spacing w:after="0"/>
        <w:rPr>
          <w:szCs w:val="24"/>
        </w:rPr>
      </w:pPr>
      <w:r w:rsidRPr="00F35AF0">
        <w:rPr>
          <w:szCs w:val="24"/>
        </w:rPr>
        <w:t>Digitális áramkörök lehetséges hibáinak felismerése és javítása.</w:t>
      </w:r>
    </w:p>
    <w:p w:rsidR="00935216" w:rsidRPr="00F35AF0" w:rsidRDefault="00935216" w:rsidP="006E015D">
      <w:pPr>
        <w:spacing w:after="0"/>
        <w:rPr>
          <w:szCs w:val="24"/>
        </w:rPr>
      </w:pPr>
      <w:r w:rsidRPr="00F35AF0">
        <w:rPr>
          <w:szCs w:val="24"/>
        </w:rPr>
        <w:lastRenderedPageBreak/>
        <w:tab/>
      </w:r>
      <w:r w:rsidRPr="00F35AF0">
        <w:rPr>
          <w:szCs w:val="24"/>
        </w:rPr>
        <w:tab/>
        <w:t>Digitális áramköri hibák típusai.</w:t>
      </w:r>
    </w:p>
    <w:p w:rsidR="00935216" w:rsidRPr="00F35AF0" w:rsidRDefault="00935216" w:rsidP="006E015D">
      <w:pPr>
        <w:spacing w:after="0"/>
        <w:rPr>
          <w:szCs w:val="24"/>
        </w:rPr>
      </w:pPr>
      <w:r w:rsidRPr="00F35AF0">
        <w:rPr>
          <w:szCs w:val="24"/>
        </w:rPr>
        <w:t>A hibakeresés módszerei kombinációs hálózatokban (visszafelé lépegető és nyomvonal módszer, logikai diagnosztika).</w:t>
      </w:r>
    </w:p>
    <w:p w:rsidR="00935216" w:rsidRPr="00F35AF0" w:rsidRDefault="00935216" w:rsidP="006E015D">
      <w:pPr>
        <w:spacing w:after="0"/>
        <w:rPr>
          <w:szCs w:val="24"/>
        </w:rPr>
      </w:pPr>
      <w:r w:rsidRPr="00F35AF0">
        <w:rPr>
          <w:szCs w:val="24"/>
        </w:rPr>
        <w:t xml:space="preserve">Logikai kapuk működésének elemzése. </w:t>
      </w:r>
    </w:p>
    <w:p w:rsidR="00935216" w:rsidRPr="00F35AF0" w:rsidRDefault="00935216" w:rsidP="006E015D">
      <w:pPr>
        <w:spacing w:after="0"/>
        <w:rPr>
          <w:szCs w:val="24"/>
        </w:rPr>
      </w:pPr>
      <w:proofErr w:type="spellStart"/>
      <w:r w:rsidRPr="00F35AF0">
        <w:rPr>
          <w:szCs w:val="24"/>
        </w:rPr>
        <w:t>TTL-rendszerű</w:t>
      </w:r>
      <w:proofErr w:type="spellEnd"/>
      <w:r w:rsidRPr="00F35AF0">
        <w:rPr>
          <w:szCs w:val="24"/>
        </w:rPr>
        <w:t xml:space="preserve"> integrált áramkörök </w:t>
      </w:r>
      <w:proofErr w:type="gramStart"/>
      <w:r w:rsidRPr="00F35AF0">
        <w:rPr>
          <w:szCs w:val="24"/>
        </w:rPr>
        <w:t>legfontosabb  villamos</w:t>
      </w:r>
      <w:proofErr w:type="gramEnd"/>
      <w:r w:rsidRPr="00F35AF0">
        <w:rPr>
          <w:szCs w:val="24"/>
        </w:rPr>
        <w:t xml:space="preserve"> jellemzői.</w:t>
      </w:r>
    </w:p>
    <w:p w:rsidR="00935216" w:rsidRPr="00F35AF0" w:rsidRDefault="00935216" w:rsidP="006E015D">
      <w:pPr>
        <w:spacing w:after="0"/>
        <w:rPr>
          <w:szCs w:val="24"/>
        </w:rPr>
      </w:pPr>
      <w:r w:rsidRPr="00F35AF0">
        <w:rPr>
          <w:szCs w:val="24"/>
        </w:rPr>
        <w:t xml:space="preserve">CMOS-rendszerű integrált áramkörök </w:t>
      </w:r>
      <w:proofErr w:type="gramStart"/>
      <w:r w:rsidRPr="00F35AF0">
        <w:rPr>
          <w:szCs w:val="24"/>
        </w:rPr>
        <w:t>legfontosabb  villamos</w:t>
      </w:r>
      <w:proofErr w:type="gramEnd"/>
      <w:r w:rsidRPr="00F35AF0">
        <w:rPr>
          <w:szCs w:val="24"/>
        </w:rPr>
        <w:t xml:space="preserve"> jellemzői.</w:t>
      </w:r>
    </w:p>
    <w:p w:rsidR="00935216" w:rsidRPr="00F35AF0" w:rsidRDefault="00935216" w:rsidP="006E015D">
      <w:pPr>
        <w:spacing w:after="0"/>
        <w:rPr>
          <w:szCs w:val="24"/>
        </w:rPr>
      </w:pPr>
      <w:r w:rsidRPr="00F35AF0">
        <w:rPr>
          <w:szCs w:val="24"/>
        </w:rPr>
        <w:tab/>
        <w:t>Logikai kapuk összekötése.</w:t>
      </w:r>
    </w:p>
    <w:p w:rsidR="00935216" w:rsidRPr="00F35AF0" w:rsidRDefault="00935216" w:rsidP="006E015D">
      <w:pPr>
        <w:spacing w:after="0"/>
        <w:rPr>
          <w:szCs w:val="24"/>
        </w:rPr>
      </w:pPr>
      <w:r w:rsidRPr="00F35AF0">
        <w:rPr>
          <w:szCs w:val="24"/>
        </w:rPr>
        <w:tab/>
        <w:t>Univerzális logikai kapuk (NAND, NOR) használata.</w:t>
      </w:r>
    </w:p>
    <w:p w:rsidR="00935216" w:rsidRPr="00F35AF0" w:rsidRDefault="00935216" w:rsidP="006E015D">
      <w:pPr>
        <w:spacing w:after="0"/>
        <w:rPr>
          <w:szCs w:val="24"/>
        </w:rPr>
      </w:pPr>
      <w:r w:rsidRPr="00F35AF0">
        <w:rPr>
          <w:szCs w:val="24"/>
        </w:rPr>
        <w:t>Kombinációs logikai áramkörök vizsgálata.</w:t>
      </w:r>
    </w:p>
    <w:p w:rsidR="00935216" w:rsidRPr="00F35AF0" w:rsidRDefault="00935216" w:rsidP="006E015D">
      <w:pPr>
        <w:spacing w:after="0"/>
        <w:rPr>
          <w:szCs w:val="24"/>
        </w:rPr>
      </w:pPr>
      <w:r w:rsidRPr="00F35AF0">
        <w:rPr>
          <w:szCs w:val="24"/>
        </w:rPr>
        <w:t>Kombinációs hálózat kimeneti feszültségszintjeinek mérése különböző bemeneti kombinációk esetén.</w:t>
      </w:r>
    </w:p>
    <w:p w:rsidR="00935216" w:rsidRPr="00F35AF0" w:rsidRDefault="00935216" w:rsidP="006E015D">
      <w:pPr>
        <w:spacing w:after="0"/>
        <w:rPr>
          <w:szCs w:val="24"/>
        </w:rPr>
      </w:pPr>
      <w:r w:rsidRPr="00F35AF0">
        <w:rPr>
          <w:szCs w:val="24"/>
        </w:rPr>
        <w:t>Igazság tábla felvétele.</w:t>
      </w:r>
    </w:p>
    <w:p w:rsidR="00935216" w:rsidRPr="00F35AF0" w:rsidRDefault="00935216" w:rsidP="006E015D">
      <w:pPr>
        <w:spacing w:after="0"/>
        <w:rPr>
          <w:szCs w:val="24"/>
        </w:rPr>
      </w:pPr>
      <w:r w:rsidRPr="00F35AF0">
        <w:rPr>
          <w:szCs w:val="24"/>
        </w:rPr>
        <w:t>Időfüggvény felvétele, logikai függvény meghatározása.</w:t>
      </w:r>
    </w:p>
    <w:p w:rsidR="00935216" w:rsidRPr="00F35AF0" w:rsidRDefault="00935216" w:rsidP="006E015D">
      <w:pPr>
        <w:spacing w:after="0"/>
        <w:rPr>
          <w:szCs w:val="24"/>
        </w:rPr>
      </w:pPr>
      <w:r w:rsidRPr="00F35AF0">
        <w:rPr>
          <w:szCs w:val="24"/>
        </w:rPr>
        <w:t>Statikus hazárd vizsgálata.</w:t>
      </w:r>
    </w:p>
    <w:p w:rsidR="00935216" w:rsidRPr="00F35AF0" w:rsidRDefault="00935216" w:rsidP="006E015D">
      <w:pPr>
        <w:spacing w:after="0"/>
        <w:rPr>
          <w:szCs w:val="24"/>
        </w:rPr>
      </w:pPr>
      <w:r w:rsidRPr="00F35AF0">
        <w:rPr>
          <w:szCs w:val="24"/>
        </w:rPr>
        <w:t>Funkcionális kombinációs áramkörök vizsgálata.</w:t>
      </w:r>
    </w:p>
    <w:p w:rsidR="00935216" w:rsidRPr="00F35AF0" w:rsidRDefault="00935216" w:rsidP="006E015D">
      <w:pPr>
        <w:spacing w:after="0"/>
        <w:rPr>
          <w:szCs w:val="24"/>
        </w:rPr>
      </w:pPr>
      <w:r w:rsidRPr="00F35AF0">
        <w:rPr>
          <w:szCs w:val="24"/>
        </w:rPr>
        <w:tab/>
        <w:t>Kódoló áramkör vizsgálata.</w:t>
      </w:r>
    </w:p>
    <w:p w:rsidR="00935216" w:rsidRPr="00F35AF0" w:rsidRDefault="00935216" w:rsidP="006E015D">
      <w:pPr>
        <w:spacing w:after="0"/>
        <w:rPr>
          <w:szCs w:val="24"/>
        </w:rPr>
      </w:pPr>
      <w:r w:rsidRPr="00F35AF0">
        <w:rPr>
          <w:szCs w:val="24"/>
        </w:rPr>
        <w:tab/>
      </w:r>
      <w:r w:rsidRPr="00F35AF0">
        <w:rPr>
          <w:szCs w:val="24"/>
        </w:rPr>
        <w:tab/>
        <w:t>Működés vizsgálata.</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A0153F">
      <w:pPr>
        <w:spacing w:after="0"/>
      </w:pPr>
      <w:r w:rsidRPr="00F35AF0">
        <w:t>Elektronika laboratórium/tanműhely</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Sorszám</w:t>
            </w:r>
          </w:p>
        </w:tc>
        <w:tc>
          <w:tcPr>
            <w:tcW w:w="222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Alkalmazott oktatási módszer neve</w:t>
            </w:r>
          </w:p>
        </w:tc>
        <w:tc>
          <w:tcPr>
            <w:tcW w:w="2880" w:type="dxa"/>
            <w:gridSpan w:val="3"/>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A tanulói tevékenység szervezeti kerete</w:t>
            </w:r>
          </w:p>
        </w:tc>
        <w:tc>
          <w:tcPr>
            <w:tcW w:w="238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vAlign w:val="center"/>
          </w:tcPr>
          <w:p w:rsidR="00935216" w:rsidRPr="00F7037A" w:rsidRDefault="00935216" w:rsidP="002C4252">
            <w:pPr>
              <w:spacing w:after="0"/>
              <w:jc w:val="left"/>
              <w:rPr>
                <w:color w:val="000000"/>
                <w:sz w:val="20"/>
                <w:szCs w:val="20"/>
                <w:lang w:eastAsia="hu-HU"/>
              </w:rPr>
            </w:pPr>
          </w:p>
        </w:tc>
        <w:tc>
          <w:tcPr>
            <w:tcW w:w="2220" w:type="dxa"/>
            <w:vMerge/>
            <w:vAlign w:val="center"/>
          </w:tcPr>
          <w:p w:rsidR="00935216" w:rsidRPr="00F7037A" w:rsidRDefault="00935216" w:rsidP="002C4252">
            <w:pPr>
              <w:spacing w:after="0"/>
              <w:jc w:val="left"/>
              <w:rPr>
                <w:color w:val="000000"/>
                <w:sz w:val="20"/>
                <w:szCs w:val="20"/>
                <w:lang w:eastAsia="hu-HU"/>
              </w:rPr>
            </w:pP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egyéni</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csoport</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osztály</w:t>
            </w:r>
          </w:p>
        </w:tc>
        <w:tc>
          <w:tcPr>
            <w:tcW w:w="2380" w:type="dxa"/>
            <w:vMerge/>
            <w:vAlign w:val="center"/>
          </w:tcPr>
          <w:p w:rsidR="00935216" w:rsidRPr="00F7037A"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w:t>
            </w:r>
          </w:p>
        </w:tc>
        <w:tc>
          <w:tcPr>
            <w:tcW w:w="222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magyarázat</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w:t>
            </w:r>
          </w:p>
        </w:tc>
        <w:tc>
          <w:tcPr>
            <w:tcW w:w="222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szemléltetés</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w:t>
            </w:r>
          </w:p>
        </w:tc>
        <w:tc>
          <w:tcPr>
            <w:tcW w:w="222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szimuláció</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w:t>
            </w:r>
          </w:p>
        </w:tc>
        <w:tc>
          <w:tcPr>
            <w:tcW w:w="222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házi feladat</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2C4252">
        <w:trPr>
          <w:trHeight w:val="255"/>
          <w:jc w:val="center"/>
        </w:trPr>
        <w:tc>
          <w:tcPr>
            <w:tcW w:w="104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Sorszám</w:t>
            </w:r>
          </w:p>
        </w:tc>
        <w:tc>
          <w:tcPr>
            <w:tcW w:w="280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Tanulói tevékenységforma</w:t>
            </w:r>
          </w:p>
        </w:tc>
        <w:tc>
          <w:tcPr>
            <w:tcW w:w="2280" w:type="dxa"/>
            <w:gridSpan w:val="3"/>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Tanulói tevékenység szervezési kerete (differenciálási módok)</w:t>
            </w:r>
          </w:p>
        </w:tc>
        <w:tc>
          <w:tcPr>
            <w:tcW w:w="238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F7037A" w:rsidRDefault="00935216" w:rsidP="002C4252">
            <w:pPr>
              <w:spacing w:after="0"/>
              <w:jc w:val="left"/>
              <w:rPr>
                <w:color w:val="000000"/>
                <w:sz w:val="20"/>
                <w:szCs w:val="20"/>
                <w:lang w:eastAsia="hu-HU"/>
              </w:rPr>
            </w:pPr>
          </w:p>
        </w:tc>
        <w:tc>
          <w:tcPr>
            <w:tcW w:w="2800" w:type="dxa"/>
            <w:vMerge/>
            <w:vAlign w:val="center"/>
          </w:tcPr>
          <w:p w:rsidR="00935216" w:rsidRPr="00F7037A" w:rsidRDefault="00935216" w:rsidP="002C4252">
            <w:pPr>
              <w:spacing w:after="0"/>
              <w:jc w:val="left"/>
              <w:rPr>
                <w:color w:val="000000"/>
                <w:sz w:val="20"/>
                <w:szCs w:val="20"/>
                <w:lang w:eastAsia="hu-HU"/>
              </w:rPr>
            </w:pP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egyéni</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csoport-bontás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osztály-keret</w:t>
            </w:r>
          </w:p>
        </w:tc>
        <w:tc>
          <w:tcPr>
            <w:tcW w:w="2380" w:type="dxa"/>
            <w:vMerge/>
            <w:vAlign w:val="center"/>
          </w:tcPr>
          <w:p w:rsidR="00935216" w:rsidRPr="00F7037A"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Olvasott szöveg önálló feldolgozása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Olvasott szöveg feladattal vezetett feldolgozása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lastRenderedPageBreak/>
              <w:t>1.3.</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Olvasott szöveg feldolgozása jegyzeteléssel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1.4.</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Hallott szöveg feldolgozása jegyzeteléssel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1.5.</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Hallott szöveg feladattal vezetett feldolgozása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1.6.</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Információk önálló rendszerezése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1.7.</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Információk feladattal vezetett rendszerezése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Leírás készítése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Válaszolás írásban mondatszintű kérdésekre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2.3.</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Tesztfeladat megoldása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2.4.</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Szöveges előadás egyéni felkészüléssel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2.5.</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Tapasztalatok utólagos ismertetése szóban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2.6.</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Tapasztalatok helyszíni ismertetése szóban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rajz értelmezése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rajz készítése leírásból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3.3.</w:t>
            </w:r>
          </w:p>
        </w:tc>
        <w:tc>
          <w:tcPr>
            <w:tcW w:w="2800" w:type="dxa"/>
            <w:vAlign w:val="center"/>
          </w:tcPr>
          <w:p w:rsidR="00935216" w:rsidRPr="00F7037A" w:rsidRDefault="00935216" w:rsidP="002C4252">
            <w:pPr>
              <w:spacing w:after="0"/>
              <w:jc w:val="left"/>
              <w:rPr>
                <w:color w:val="000000"/>
                <w:sz w:val="20"/>
                <w:szCs w:val="20"/>
                <w:lang w:eastAsia="hu-HU"/>
              </w:rPr>
            </w:pPr>
            <w:proofErr w:type="gramStart"/>
            <w:r w:rsidRPr="00F7037A">
              <w:rPr>
                <w:color w:val="000000"/>
                <w:sz w:val="20"/>
                <w:szCs w:val="20"/>
                <w:lang w:eastAsia="hu-HU"/>
              </w:rPr>
              <w:t>rajz készítés</w:t>
            </w:r>
            <w:proofErr w:type="gramEnd"/>
            <w:r w:rsidRPr="00F7037A">
              <w:rPr>
                <w:color w:val="000000"/>
                <w:sz w:val="20"/>
                <w:szCs w:val="20"/>
                <w:lang w:eastAsia="hu-HU"/>
              </w:rPr>
              <w:t xml:space="preserve"> tárgyról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3.4.</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rajz kiegészítés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3.5.</w:t>
            </w:r>
          </w:p>
        </w:tc>
        <w:tc>
          <w:tcPr>
            <w:tcW w:w="2800" w:type="dxa"/>
            <w:vAlign w:val="center"/>
          </w:tcPr>
          <w:p w:rsidR="00935216" w:rsidRPr="00F7037A" w:rsidRDefault="00935216" w:rsidP="002C4252">
            <w:pPr>
              <w:spacing w:after="0"/>
              <w:jc w:val="left"/>
              <w:rPr>
                <w:color w:val="000000"/>
                <w:sz w:val="20"/>
                <w:szCs w:val="20"/>
                <w:lang w:eastAsia="hu-HU"/>
              </w:rPr>
            </w:pPr>
            <w:proofErr w:type="gramStart"/>
            <w:r w:rsidRPr="00F7037A">
              <w:rPr>
                <w:color w:val="000000"/>
                <w:sz w:val="20"/>
                <w:szCs w:val="20"/>
                <w:lang w:eastAsia="hu-HU"/>
              </w:rPr>
              <w:t>rajz elemzés</w:t>
            </w:r>
            <w:proofErr w:type="gramEnd"/>
            <w:r w:rsidRPr="00F7037A">
              <w:rPr>
                <w:color w:val="000000"/>
                <w:sz w:val="20"/>
                <w:szCs w:val="20"/>
                <w:lang w:eastAsia="hu-HU"/>
              </w:rPr>
              <w:t>, hibakeresés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3.6.</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xml:space="preserve">rajz készítése </w:t>
            </w:r>
            <w:proofErr w:type="spellStart"/>
            <w:r w:rsidRPr="00F7037A">
              <w:rPr>
                <w:color w:val="000000"/>
                <w:sz w:val="20"/>
                <w:szCs w:val="20"/>
                <w:lang w:eastAsia="hu-HU"/>
              </w:rPr>
              <w:t>Z-rendszerről</w:t>
            </w:r>
            <w:proofErr w:type="spellEnd"/>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3.7.</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rendszerrajz kiegészítés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3.8.</w:t>
            </w:r>
          </w:p>
        </w:tc>
        <w:tc>
          <w:tcPr>
            <w:tcW w:w="2800" w:type="dxa"/>
            <w:vAlign w:val="center"/>
          </w:tcPr>
          <w:p w:rsidR="00935216" w:rsidRPr="00F7037A" w:rsidRDefault="00935216" w:rsidP="002C4252">
            <w:pPr>
              <w:spacing w:after="0"/>
              <w:jc w:val="left"/>
              <w:rPr>
                <w:color w:val="000000"/>
                <w:sz w:val="20"/>
                <w:szCs w:val="20"/>
                <w:lang w:eastAsia="hu-HU"/>
              </w:rPr>
            </w:pPr>
            <w:proofErr w:type="gramStart"/>
            <w:r w:rsidRPr="00F7037A">
              <w:rPr>
                <w:color w:val="000000"/>
                <w:sz w:val="20"/>
                <w:szCs w:val="20"/>
                <w:lang w:eastAsia="hu-HU"/>
              </w:rPr>
              <w:t>rajz elemzés</w:t>
            </w:r>
            <w:proofErr w:type="gramEnd"/>
            <w:r w:rsidRPr="00F7037A">
              <w:rPr>
                <w:color w:val="000000"/>
                <w:sz w:val="20"/>
                <w:szCs w:val="20"/>
                <w:lang w:eastAsia="hu-HU"/>
              </w:rPr>
              <w:t>, hibakeresés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Komplex információk körében</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Elemzés készítése tapasztalatokról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Jegyzetkészítés eseményről kérdéssor alapján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4.3.</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Esemény helyszíni értékelése szóban felkészülés után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4.4.</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Utólagos szóbeli beszámoló</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5.</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Csoportos munkaformák körében</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5.1.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Feladattal vezetett kiscsoportos szövegfeldolgozás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5.2.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Kiscsoportos szakmai munkavégzés irányítással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6.</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6.1.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Műveletek gyakorlása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6.2.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Munkamegfigyelés adott szempontok alapján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7.</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Szolgáltatási tevékenységek körében</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7.1.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Önálló szakmai munkavégzés felügyelet mellett</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7.2.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Önálló szakmai munkavégzés közvetlen irányítással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DA3C8C">
        <w:rPr>
          <w:b/>
          <w:sz w:val="36"/>
        </w:rPr>
        <w:t>10003-16</w:t>
      </w:r>
      <w:r w:rsidRPr="00F35AF0">
        <w:rPr>
          <w:b/>
          <w:sz w:val="36"/>
        </w:rPr>
        <w:t xml:space="preserve"> azonosító számú</w:t>
      </w:r>
    </w:p>
    <w:p w:rsidR="00935216" w:rsidRPr="00F35AF0" w:rsidRDefault="00935216" w:rsidP="00C53E01">
      <w:pPr>
        <w:jc w:val="center"/>
        <w:rPr>
          <w:b/>
          <w:sz w:val="36"/>
        </w:rPr>
      </w:pPr>
      <w:r w:rsidRPr="00F35AF0">
        <w:rPr>
          <w:b/>
          <w:sz w:val="36"/>
        </w:rPr>
        <w:t>Irányítástechnikai alapok</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DA3C8C" w:rsidP="00C53E01">
      <w:r>
        <w:lastRenderedPageBreak/>
        <w:t>A 10003-16</w:t>
      </w:r>
      <w:r w:rsidR="00935216" w:rsidRPr="00F35AF0">
        <w:t xml:space="preserve"> azonosító </w:t>
      </w:r>
      <w:r>
        <w:t>számú Irányítástechnikai alapok</w:t>
      </w:r>
      <w:r w:rsidR="00935216" w:rsidRPr="00F35AF0">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0A0" w:firstRow="1" w:lastRow="0" w:firstColumn="1" w:lastColumn="0" w:noHBand="0" w:noVBand="0"/>
      </w:tblPr>
      <w:tblGrid>
        <w:gridCol w:w="3980"/>
        <w:gridCol w:w="700"/>
        <w:gridCol w:w="700"/>
      </w:tblGrid>
      <w:tr w:rsidR="00935216" w:rsidRPr="001937B8" w:rsidTr="002C4252">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Irányítástechnika</w:t>
            </w:r>
          </w:p>
        </w:tc>
        <w:tc>
          <w:tcPr>
            <w:tcW w:w="700" w:type="dxa"/>
            <w:tcBorders>
              <w:top w:val="single" w:sz="4" w:space="0" w:color="auto"/>
              <w:left w:val="nil"/>
              <w:bottom w:val="single" w:sz="4" w:space="0" w:color="auto"/>
              <w:right w:val="single" w:sz="4" w:space="0" w:color="auto"/>
            </w:tcBorders>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Irányítástechnikai gyakorlatok</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FELADATOK</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Elektromechanikus vezérléseket valósít meg, működésüket ellenőrzi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Felszereli/összeszereli a vezérlések készülékeit</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Felszereli/összeszereli a szabályozások készülékeit</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102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Motorvezérléseket (motorvédő, indító, forgásirány váltó, fordulatszám-változtató kapcsolásokat)</w:t>
            </w:r>
            <w:r w:rsidRPr="00722C6E">
              <w:rPr>
                <w:color w:val="000000"/>
                <w:sz w:val="20"/>
                <w:szCs w:val="20"/>
                <w:lang w:eastAsia="hu-HU"/>
              </w:rPr>
              <w:br/>
              <w:t>valósít meg, telepít, beüzemel</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Alkalmazza a gyakoribb nem villamos mennyiség mérésére szolgáló átalakítókat</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Ellenőrzi az átalakítók működését</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SZAKMAI ISMERETEK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Irányítástechnikai ismeretek</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Irányítástechnikai jelölések, ábrázolási módok</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Vezérlések működése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Szabályozások működése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Egyszerű szabályozási körök</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érzékelők felépítése, működése és jellemzői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távadók felépítése, működése és jellemzői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Jelátalakítók, jelformálók felépítése, működése és jellemzői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gépek alapjai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76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kapcsolókészülékek felépítése, működése és jellemzői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SZAKMAI KÉSZSÉGEK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Szakmai számolási készség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kapcsolási rajzok olvasása, értelmezése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Szakmai nyelvű szöveg megértése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SZEMÉLYES KOMPETENCIÁK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Pontosság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Türelmesség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TÁRSAS KOMPETENCIÁK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Prezentációs képesség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lastRenderedPageBreak/>
              <w:t>MÓDSZERKOMPETENCIÁK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Rendszerező képesség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Figyelem-összpontosítás</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bl>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Irányítástechnika tantárgy</w:t>
      </w:r>
      <w:r w:rsidRPr="00F35AF0">
        <w:rPr>
          <w:b/>
        </w:rPr>
        <w:tab/>
        <w:t>98 óra/98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695CBA">
      <w:pPr>
        <w:pStyle w:val="Listaszerbekezds"/>
        <w:numPr>
          <w:ilvl w:val="0"/>
          <w:numId w:val="8"/>
        </w:numPr>
        <w:spacing w:after="0"/>
        <w:rPr>
          <w:b/>
          <w:szCs w:val="24"/>
        </w:rPr>
      </w:pPr>
      <w:r w:rsidRPr="00F35AF0">
        <w:rPr>
          <w:szCs w:val="24"/>
        </w:rPr>
        <w:t>Az</w:t>
      </w:r>
      <w:r w:rsidRPr="00F35AF0">
        <w:rPr>
          <w:b/>
          <w:szCs w:val="24"/>
        </w:rPr>
        <w:t xml:space="preserve"> </w:t>
      </w:r>
      <w:r w:rsidRPr="00F35AF0">
        <w:rPr>
          <w:szCs w:val="24"/>
        </w:rPr>
        <w:t xml:space="preserve">Irányítástechnika tantárgy tanításának alapvető célja, hogy megismertesse a tanulókkal az irányítástechnika alapfogalmait, a vezérlés és a szabályozás működési elvét, valamint ábrázolási módjait. Ismerjék meg a leggyakoribb érzékelők, villamos távadók, jelképzők, jelátalakítók, jelformálók, beavatkozó- és végrehajtó szervek működését. Képesek legyenek egyszerű villamos vezérlések </w:t>
      </w:r>
      <w:proofErr w:type="spellStart"/>
      <w:r w:rsidRPr="00F35AF0">
        <w:rPr>
          <w:szCs w:val="24"/>
        </w:rPr>
        <w:t>áramutas</w:t>
      </w:r>
      <w:proofErr w:type="spellEnd"/>
      <w:r w:rsidRPr="00F35AF0">
        <w:rPr>
          <w:szCs w:val="24"/>
        </w:rPr>
        <w:t xml:space="preserve"> rajzát elkészíteni</w:t>
      </w:r>
      <w:r w:rsidRPr="00F35AF0">
        <w:t>.</w:t>
      </w:r>
      <w:r w:rsidRPr="00F35AF0">
        <w:rPr>
          <w:b/>
          <w:szCs w:val="24"/>
        </w:rPr>
        <w:t xml:space="preserve"> </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Irányítástechnikai alapismeretek</w:t>
      </w:r>
      <w:r w:rsidRPr="00F35AF0">
        <w:rPr>
          <w:b/>
          <w:i/>
        </w:rPr>
        <w:tab/>
        <w:t>36 óra/36 óra</w:t>
      </w:r>
    </w:p>
    <w:p w:rsidR="00935216" w:rsidRPr="00F35AF0" w:rsidRDefault="00935216" w:rsidP="001C69DE">
      <w:pPr>
        <w:spacing w:after="0"/>
        <w:rPr>
          <w:szCs w:val="24"/>
        </w:rPr>
      </w:pPr>
      <w:r w:rsidRPr="00F35AF0">
        <w:rPr>
          <w:szCs w:val="24"/>
        </w:rPr>
        <w:t>Az irányítás fogalma.</w:t>
      </w:r>
    </w:p>
    <w:p w:rsidR="00935216" w:rsidRPr="00F35AF0" w:rsidRDefault="00935216" w:rsidP="001C69DE">
      <w:pPr>
        <w:spacing w:after="0"/>
        <w:rPr>
          <w:szCs w:val="24"/>
        </w:rPr>
      </w:pPr>
      <w:r w:rsidRPr="00F35AF0">
        <w:rPr>
          <w:szCs w:val="24"/>
        </w:rPr>
        <w:t>Irányítási példák.</w:t>
      </w:r>
    </w:p>
    <w:p w:rsidR="00935216" w:rsidRPr="00F35AF0" w:rsidRDefault="00935216" w:rsidP="001C69DE">
      <w:pPr>
        <w:spacing w:after="0"/>
        <w:rPr>
          <w:szCs w:val="24"/>
        </w:rPr>
      </w:pPr>
      <w:r w:rsidRPr="00F35AF0">
        <w:rPr>
          <w:szCs w:val="24"/>
        </w:rPr>
        <w:t>Az irányítás részműveletei:</w:t>
      </w:r>
    </w:p>
    <w:p w:rsidR="00935216" w:rsidRPr="00F35AF0" w:rsidRDefault="00935216" w:rsidP="001C69DE">
      <w:pPr>
        <w:spacing w:after="0"/>
        <w:rPr>
          <w:szCs w:val="24"/>
        </w:rPr>
      </w:pPr>
      <w:r w:rsidRPr="00F35AF0">
        <w:rPr>
          <w:szCs w:val="24"/>
        </w:rPr>
        <w:t>Érzékelés (információszerzés).</w:t>
      </w:r>
    </w:p>
    <w:p w:rsidR="00935216" w:rsidRPr="00F35AF0" w:rsidRDefault="00935216" w:rsidP="001C69DE">
      <w:pPr>
        <w:spacing w:after="0"/>
        <w:rPr>
          <w:szCs w:val="24"/>
        </w:rPr>
      </w:pPr>
      <w:r w:rsidRPr="00F35AF0">
        <w:rPr>
          <w:szCs w:val="24"/>
        </w:rPr>
        <w:t>Ítéletalkotás (az megszerzett információ feldolgozása alapján).</w:t>
      </w:r>
    </w:p>
    <w:p w:rsidR="00935216" w:rsidRPr="00F35AF0" w:rsidRDefault="00935216" w:rsidP="001C69DE">
      <w:pPr>
        <w:spacing w:after="0"/>
        <w:rPr>
          <w:szCs w:val="24"/>
        </w:rPr>
      </w:pPr>
      <w:r w:rsidRPr="00F35AF0">
        <w:rPr>
          <w:szCs w:val="24"/>
        </w:rPr>
        <w:t>Rendelkezés.</w:t>
      </w:r>
    </w:p>
    <w:p w:rsidR="00935216" w:rsidRPr="00F35AF0" w:rsidRDefault="00935216" w:rsidP="001C69DE">
      <w:pPr>
        <w:spacing w:after="0"/>
        <w:rPr>
          <w:szCs w:val="24"/>
        </w:rPr>
      </w:pPr>
      <w:r w:rsidRPr="00F35AF0">
        <w:rPr>
          <w:szCs w:val="24"/>
        </w:rPr>
        <w:t>Beavatkozás.</w:t>
      </w:r>
    </w:p>
    <w:p w:rsidR="00935216" w:rsidRPr="00F35AF0" w:rsidRDefault="00935216" w:rsidP="001C69DE">
      <w:pPr>
        <w:spacing w:after="0"/>
        <w:rPr>
          <w:szCs w:val="24"/>
        </w:rPr>
      </w:pPr>
      <w:r w:rsidRPr="00F35AF0">
        <w:rPr>
          <w:szCs w:val="24"/>
        </w:rPr>
        <w:t>Az irányítási rendszer felépítése.</w:t>
      </w:r>
    </w:p>
    <w:p w:rsidR="00935216" w:rsidRPr="00F35AF0" w:rsidRDefault="00935216" w:rsidP="001C69DE">
      <w:pPr>
        <w:spacing w:after="0"/>
        <w:rPr>
          <w:szCs w:val="24"/>
        </w:rPr>
      </w:pPr>
      <w:r w:rsidRPr="00F35AF0">
        <w:rPr>
          <w:szCs w:val="24"/>
        </w:rPr>
        <w:tab/>
      </w:r>
      <w:r w:rsidRPr="00F35AF0">
        <w:rPr>
          <w:szCs w:val="24"/>
        </w:rPr>
        <w:tab/>
        <w:t>A jelhordozó és a jel fogalma.</w:t>
      </w:r>
    </w:p>
    <w:p w:rsidR="00935216" w:rsidRPr="00F35AF0" w:rsidRDefault="00935216" w:rsidP="001C69DE">
      <w:pPr>
        <w:spacing w:after="0"/>
        <w:rPr>
          <w:szCs w:val="24"/>
        </w:rPr>
      </w:pPr>
      <w:r w:rsidRPr="00F35AF0">
        <w:rPr>
          <w:szCs w:val="24"/>
        </w:rPr>
        <w:tab/>
      </w:r>
      <w:r w:rsidRPr="00F35AF0">
        <w:rPr>
          <w:szCs w:val="24"/>
        </w:rPr>
        <w:tab/>
        <w:t>Az analóg és a digitális jel.</w:t>
      </w:r>
    </w:p>
    <w:p w:rsidR="00935216" w:rsidRPr="00F35AF0" w:rsidRDefault="00935216" w:rsidP="001C69DE">
      <w:pPr>
        <w:spacing w:after="0"/>
        <w:rPr>
          <w:szCs w:val="24"/>
        </w:rPr>
      </w:pPr>
      <w:r w:rsidRPr="00F35AF0">
        <w:rPr>
          <w:szCs w:val="24"/>
        </w:rPr>
        <w:tab/>
      </w:r>
      <w:r w:rsidRPr="00F35AF0">
        <w:rPr>
          <w:szCs w:val="24"/>
        </w:rPr>
        <w:tab/>
        <w:t>Az irányítási rendszer fő részei:</w:t>
      </w:r>
    </w:p>
    <w:p w:rsidR="00935216" w:rsidRPr="00F35AF0" w:rsidRDefault="00935216" w:rsidP="001C69DE">
      <w:pPr>
        <w:spacing w:after="0"/>
        <w:ind w:left="1418" w:firstLine="709"/>
        <w:rPr>
          <w:szCs w:val="24"/>
        </w:rPr>
      </w:pPr>
      <w:proofErr w:type="gramStart"/>
      <w:r w:rsidRPr="00F35AF0">
        <w:rPr>
          <w:szCs w:val="24"/>
        </w:rPr>
        <w:t>irányító</w:t>
      </w:r>
      <w:proofErr w:type="gramEnd"/>
      <w:r w:rsidRPr="00F35AF0">
        <w:rPr>
          <w:szCs w:val="24"/>
        </w:rPr>
        <w:t xml:space="preserve"> berendezés.</w:t>
      </w:r>
    </w:p>
    <w:p w:rsidR="00935216" w:rsidRPr="00F35AF0" w:rsidRDefault="00935216" w:rsidP="001C69DE">
      <w:pPr>
        <w:spacing w:after="0"/>
        <w:ind w:left="1418" w:firstLine="709"/>
        <w:rPr>
          <w:szCs w:val="24"/>
        </w:rPr>
      </w:pPr>
      <w:proofErr w:type="gramStart"/>
      <w:r w:rsidRPr="00F35AF0">
        <w:rPr>
          <w:szCs w:val="24"/>
        </w:rPr>
        <w:t>irányított</w:t>
      </w:r>
      <w:proofErr w:type="gramEnd"/>
      <w:r w:rsidRPr="00F35AF0">
        <w:rPr>
          <w:szCs w:val="24"/>
        </w:rPr>
        <w:t xml:space="preserve"> berendezés.</w:t>
      </w:r>
    </w:p>
    <w:p w:rsidR="00935216" w:rsidRPr="00F35AF0" w:rsidRDefault="00935216" w:rsidP="001C69DE">
      <w:pPr>
        <w:spacing w:after="0"/>
        <w:ind w:firstLine="709"/>
        <w:rPr>
          <w:szCs w:val="24"/>
        </w:rPr>
      </w:pPr>
      <w:r w:rsidRPr="00F35AF0">
        <w:rPr>
          <w:szCs w:val="24"/>
        </w:rPr>
        <w:t>Az irányítási rendszer szerkezeti részei:</w:t>
      </w:r>
    </w:p>
    <w:p w:rsidR="00935216" w:rsidRPr="00F35AF0" w:rsidRDefault="00935216" w:rsidP="001C69DE">
      <w:pPr>
        <w:spacing w:after="0"/>
        <w:ind w:left="1418" w:firstLine="709"/>
        <w:rPr>
          <w:szCs w:val="24"/>
        </w:rPr>
      </w:pPr>
      <w:proofErr w:type="gramStart"/>
      <w:r w:rsidRPr="00F35AF0">
        <w:rPr>
          <w:szCs w:val="24"/>
        </w:rPr>
        <w:t>az</w:t>
      </w:r>
      <w:proofErr w:type="gramEnd"/>
      <w:r w:rsidRPr="00F35AF0">
        <w:rPr>
          <w:szCs w:val="24"/>
        </w:rPr>
        <w:t xml:space="preserve"> elem.</w:t>
      </w:r>
    </w:p>
    <w:p w:rsidR="00935216" w:rsidRPr="00F35AF0" w:rsidRDefault="00935216" w:rsidP="001C69DE">
      <w:pPr>
        <w:spacing w:after="0"/>
        <w:ind w:left="1418" w:firstLine="709"/>
        <w:rPr>
          <w:szCs w:val="24"/>
        </w:rPr>
      </w:pPr>
      <w:proofErr w:type="gramStart"/>
      <w:r w:rsidRPr="00F35AF0">
        <w:rPr>
          <w:szCs w:val="24"/>
        </w:rPr>
        <w:t>a</w:t>
      </w:r>
      <w:proofErr w:type="gramEnd"/>
      <w:r w:rsidRPr="00F35AF0">
        <w:rPr>
          <w:szCs w:val="24"/>
        </w:rPr>
        <w:t xml:space="preserve"> szerv.</w:t>
      </w:r>
    </w:p>
    <w:p w:rsidR="00935216" w:rsidRPr="00F35AF0" w:rsidRDefault="00935216" w:rsidP="001C69DE">
      <w:pPr>
        <w:spacing w:after="0"/>
        <w:ind w:left="1418" w:firstLine="709"/>
        <w:rPr>
          <w:szCs w:val="24"/>
        </w:rPr>
      </w:pPr>
      <w:proofErr w:type="gramStart"/>
      <w:r w:rsidRPr="00F35AF0">
        <w:rPr>
          <w:szCs w:val="24"/>
        </w:rPr>
        <w:t>a</w:t>
      </w:r>
      <w:proofErr w:type="gramEnd"/>
      <w:r w:rsidRPr="00F35AF0">
        <w:rPr>
          <w:szCs w:val="24"/>
        </w:rPr>
        <w:t xml:space="preserve"> jelvivő vezeték.</w:t>
      </w:r>
    </w:p>
    <w:p w:rsidR="00935216" w:rsidRPr="00F35AF0" w:rsidRDefault="00935216" w:rsidP="001C69DE">
      <w:pPr>
        <w:spacing w:after="0"/>
        <w:rPr>
          <w:szCs w:val="24"/>
        </w:rPr>
      </w:pPr>
      <w:r w:rsidRPr="00F35AF0">
        <w:rPr>
          <w:szCs w:val="24"/>
        </w:rPr>
        <w:t>Az irányítás fajtái:</w:t>
      </w:r>
    </w:p>
    <w:p w:rsidR="00935216" w:rsidRPr="00F35AF0" w:rsidRDefault="00935216" w:rsidP="001C69DE">
      <w:pPr>
        <w:spacing w:after="0"/>
        <w:ind w:firstLine="709"/>
        <w:rPr>
          <w:szCs w:val="24"/>
        </w:rPr>
      </w:pPr>
      <w:proofErr w:type="gramStart"/>
      <w:r w:rsidRPr="00F35AF0">
        <w:rPr>
          <w:szCs w:val="24"/>
        </w:rPr>
        <w:t>a</w:t>
      </w:r>
      <w:proofErr w:type="gramEnd"/>
      <w:r w:rsidRPr="00F35AF0">
        <w:rPr>
          <w:szCs w:val="24"/>
        </w:rPr>
        <w:t xml:space="preserve"> rendelkezés létrejötte szerint:</w:t>
      </w:r>
    </w:p>
    <w:p w:rsidR="00935216" w:rsidRPr="00F35AF0" w:rsidRDefault="00935216" w:rsidP="001C69DE">
      <w:pPr>
        <w:spacing w:after="0"/>
        <w:ind w:left="1418" w:firstLine="709"/>
        <w:rPr>
          <w:szCs w:val="24"/>
        </w:rPr>
      </w:pPr>
      <w:proofErr w:type="gramStart"/>
      <w:r w:rsidRPr="00F35AF0">
        <w:rPr>
          <w:szCs w:val="24"/>
        </w:rPr>
        <w:t>kézi</w:t>
      </w:r>
      <w:proofErr w:type="gramEnd"/>
      <w:r w:rsidRPr="00F35AF0">
        <w:rPr>
          <w:szCs w:val="24"/>
        </w:rPr>
        <w:t>.</w:t>
      </w:r>
    </w:p>
    <w:p w:rsidR="00935216" w:rsidRPr="00F35AF0" w:rsidRDefault="00935216" w:rsidP="001C69DE">
      <w:pPr>
        <w:spacing w:after="0"/>
        <w:ind w:left="1418" w:firstLine="709"/>
        <w:rPr>
          <w:szCs w:val="24"/>
        </w:rPr>
      </w:pPr>
      <w:proofErr w:type="gramStart"/>
      <w:r w:rsidRPr="00F35AF0">
        <w:rPr>
          <w:szCs w:val="24"/>
        </w:rPr>
        <w:t>önműködő</w:t>
      </w:r>
      <w:proofErr w:type="gramEnd"/>
      <w:r w:rsidRPr="00F35AF0">
        <w:rPr>
          <w:szCs w:val="24"/>
        </w:rPr>
        <w:t>.</w:t>
      </w:r>
    </w:p>
    <w:p w:rsidR="00935216" w:rsidRPr="00F35AF0" w:rsidRDefault="00935216" w:rsidP="001C69DE">
      <w:pPr>
        <w:spacing w:after="0"/>
        <w:rPr>
          <w:szCs w:val="24"/>
        </w:rPr>
      </w:pPr>
      <w:r w:rsidRPr="00F35AF0">
        <w:rPr>
          <w:szCs w:val="24"/>
        </w:rPr>
        <w:tab/>
      </w:r>
      <w:proofErr w:type="gramStart"/>
      <w:r w:rsidRPr="00F35AF0">
        <w:rPr>
          <w:szCs w:val="24"/>
        </w:rPr>
        <w:t>a</w:t>
      </w:r>
      <w:proofErr w:type="gramEnd"/>
      <w:r w:rsidRPr="00F35AF0">
        <w:rPr>
          <w:szCs w:val="24"/>
        </w:rPr>
        <w:t xml:space="preserve"> hatáslánc szerint:</w:t>
      </w:r>
    </w:p>
    <w:p w:rsidR="00935216" w:rsidRPr="00F35AF0" w:rsidRDefault="00935216" w:rsidP="001C69DE">
      <w:pPr>
        <w:spacing w:after="0"/>
        <w:ind w:left="1418" w:firstLine="709"/>
        <w:rPr>
          <w:szCs w:val="24"/>
        </w:rPr>
      </w:pPr>
      <w:proofErr w:type="gramStart"/>
      <w:r w:rsidRPr="00F35AF0">
        <w:rPr>
          <w:szCs w:val="24"/>
        </w:rPr>
        <w:t>vezérlés</w:t>
      </w:r>
      <w:proofErr w:type="gramEnd"/>
      <w:r w:rsidRPr="00F35AF0">
        <w:rPr>
          <w:szCs w:val="24"/>
        </w:rPr>
        <w:t>, mint nyílt hatásláncú irányítás.</w:t>
      </w:r>
    </w:p>
    <w:p w:rsidR="00935216" w:rsidRPr="00F35AF0" w:rsidRDefault="00935216" w:rsidP="001C69DE">
      <w:pPr>
        <w:spacing w:after="0"/>
        <w:ind w:left="1418" w:firstLine="709"/>
        <w:rPr>
          <w:szCs w:val="24"/>
        </w:rPr>
      </w:pPr>
      <w:proofErr w:type="gramStart"/>
      <w:r w:rsidRPr="00F35AF0">
        <w:rPr>
          <w:szCs w:val="24"/>
        </w:rPr>
        <w:t>szabályozás</w:t>
      </w:r>
      <w:proofErr w:type="gramEnd"/>
      <w:r w:rsidRPr="00F35AF0">
        <w:rPr>
          <w:szCs w:val="24"/>
        </w:rPr>
        <w:t>, mint zárt hatásláncú irányítás.</w:t>
      </w:r>
    </w:p>
    <w:p w:rsidR="00935216" w:rsidRPr="00F35AF0" w:rsidRDefault="00935216" w:rsidP="001C69DE">
      <w:pPr>
        <w:spacing w:after="0"/>
        <w:rPr>
          <w:szCs w:val="24"/>
        </w:rPr>
      </w:pPr>
      <w:r w:rsidRPr="00F35AF0">
        <w:rPr>
          <w:szCs w:val="24"/>
        </w:rPr>
        <w:t>Az irányítási rendszer jelképes ábrázolása:</w:t>
      </w:r>
    </w:p>
    <w:p w:rsidR="00935216" w:rsidRPr="00F35AF0" w:rsidRDefault="00935216" w:rsidP="001C69DE">
      <w:pPr>
        <w:spacing w:after="0"/>
        <w:ind w:left="1418" w:firstLine="709"/>
        <w:rPr>
          <w:szCs w:val="24"/>
        </w:rPr>
      </w:pPr>
      <w:proofErr w:type="gramStart"/>
      <w:r w:rsidRPr="00F35AF0">
        <w:rPr>
          <w:szCs w:val="24"/>
        </w:rPr>
        <w:t>szerkezeti</w:t>
      </w:r>
      <w:proofErr w:type="gramEnd"/>
      <w:r w:rsidRPr="00F35AF0">
        <w:rPr>
          <w:szCs w:val="24"/>
        </w:rPr>
        <w:t xml:space="preserve"> vázlat.</w:t>
      </w:r>
    </w:p>
    <w:p w:rsidR="00935216" w:rsidRPr="00F35AF0" w:rsidRDefault="00935216" w:rsidP="001C69DE">
      <w:pPr>
        <w:spacing w:after="0"/>
        <w:ind w:left="1418" w:firstLine="709"/>
        <w:rPr>
          <w:szCs w:val="24"/>
        </w:rPr>
      </w:pPr>
      <w:proofErr w:type="gramStart"/>
      <w:r w:rsidRPr="00F35AF0">
        <w:rPr>
          <w:szCs w:val="24"/>
        </w:rPr>
        <w:t>működési</w:t>
      </w:r>
      <w:proofErr w:type="gramEnd"/>
      <w:r w:rsidRPr="00F35AF0">
        <w:rPr>
          <w:szCs w:val="24"/>
        </w:rPr>
        <w:t xml:space="preserve"> vázlat.</w:t>
      </w:r>
    </w:p>
    <w:p w:rsidR="00935216" w:rsidRPr="00F35AF0" w:rsidRDefault="00935216" w:rsidP="001C69DE">
      <w:pPr>
        <w:spacing w:after="0"/>
        <w:ind w:left="1418" w:firstLine="709"/>
        <w:rPr>
          <w:szCs w:val="24"/>
        </w:rPr>
      </w:pPr>
      <w:proofErr w:type="gramStart"/>
      <w:r w:rsidRPr="00F35AF0">
        <w:rPr>
          <w:szCs w:val="24"/>
        </w:rPr>
        <w:t>hatásvázlat</w:t>
      </w:r>
      <w:proofErr w:type="gramEnd"/>
      <w:r w:rsidRPr="00F35AF0">
        <w:rPr>
          <w:szCs w:val="24"/>
        </w:rPr>
        <w:t>.</w:t>
      </w:r>
    </w:p>
    <w:p w:rsidR="00935216" w:rsidRPr="00F35AF0" w:rsidRDefault="00935216" w:rsidP="001C69DE">
      <w:pPr>
        <w:spacing w:after="0"/>
        <w:rPr>
          <w:szCs w:val="24"/>
        </w:rPr>
      </w:pPr>
      <w:r w:rsidRPr="00F35AF0">
        <w:rPr>
          <w:szCs w:val="24"/>
        </w:rPr>
        <w:t>Az irányításban használt segédenergiák. Jellemzők, előnyök, hátrányok.</w:t>
      </w:r>
    </w:p>
    <w:p w:rsidR="00935216" w:rsidRPr="00F35AF0" w:rsidRDefault="00935216" w:rsidP="001C69DE">
      <w:pPr>
        <w:spacing w:after="0"/>
        <w:ind w:firstLine="709"/>
        <w:rPr>
          <w:szCs w:val="24"/>
        </w:rPr>
      </w:pPr>
      <w:proofErr w:type="gramStart"/>
      <w:r w:rsidRPr="00F35AF0">
        <w:rPr>
          <w:szCs w:val="24"/>
        </w:rPr>
        <w:t>villamos</w:t>
      </w:r>
      <w:proofErr w:type="gramEnd"/>
      <w:r w:rsidRPr="00F35AF0">
        <w:rPr>
          <w:szCs w:val="24"/>
        </w:rPr>
        <w:t>.</w:t>
      </w:r>
    </w:p>
    <w:p w:rsidR="00935216" w:rsidRPr="00F35AF0" w:rsidRDefault="00935216" w:rsidP="001C69DE">
      <w:pPr>
        <w:spacing w:after="0"/>
        <w:ind w:firstLine="709"/>
        <w:rPr>
          <w:szCs w:val="24"/>
        </w:rPr>
      </w:pPr>
      <w:proofErr w:type="gramStart"/>
      <w:r w:rsidRPr="00F35AF0">
        <w:rPr>
          <w:szCs w:val="24"/>
        </w:rPr>
        <w:t>pneumatikus</w:t>
      </w:r>
      <w:proofErr w:type="gramEnd"/>
      <w:r w:rsidRPr="00F35AF0">
        <w:rPr>
          <w:szCs w:val="24"/>
        </w:rPr>
        <w:t>.</w:t>
      </w:r>
    </w:p>
    <w:p w:rsidR="00935216" w:rsidRPr="00F35AF0" w:rsidRDefault="00935216" w:rsidP="001C69DE">
      <w:pPr>
        <w:spacing w:after="0"/>
        <w:ind w:firstLine="709"/>
        <w:rPr>
          <w:szCs w:val="24"/>
        </w:rPr>
      </w:pPr>
      <w:proofErr w:type="gramStart"/>
      <w:r w:rsidRPr="00F35AF0">
        <w:rPr>
          <w:szCs w:val="24"/>
        </w:rPr>
        <w:t>hidraulikus</w:t>
      </w:r>
      <w:proofErr w:type="gramEnd"/>
      <w:r w:rsidRPr="00F35AF0">
        <w:rPr>
          <w:szCs w:val="24"/>
        </w:rPr>
        <w:t>.</w:t>
      </w:r>
    </w:p>
    <w:p w:rsidR="00935216" w:rsidRPr="00F35AF0" w:rsidRDefault="00935216" w:rsidP="001C69DE">
      <w:pPr>
        <w:spacing w:after="0"/>
        <w:ind w:firstLine="709"/>
        <w:rPr>
          <w:szCs w:val="24"/>
        </w:rPr>
      </w:pPr>
      <w:proofErr w:type="gramStart"/>
      <w:r w:rsidRPr="00F35AF0">
        <w:rPr>
          <w:szCs w:val="24"/>
        </w:rPr>
        <w:t>vegyes</w:t>
      </w:r>
      <w:proofErr w:type="gramEnd"/>
      <w:r w:rsidRPr="00F35AF0">
        <w:rPr>
          <w:szCs w:val="24"/>
        </w:rPr>
        <w:t>.</w:t>
      </w:r>
    </w:p>
    <w:p w:rsidR="00935216" w:rsidRPr="00F35AF0" w:rsidRDefault="00935216" w:rsidP="001C69DE">
      <w:pPr>
        <w:spacing w:after="0"/>
        <w:rPr>
          <w:szCs w:val="24"/>
        </w:rPr>
      </w:pPr>
      <w:r w:rsidRPr="00F35AF0">
        <w:rPr>
          <w:szCs w:val="24"/>
        </w:rPr>
        <w:lastRenderedPageBreak/>
        <w:t>Nem villamos mennyiségek átalakítása villamos jellé.</w:t>
      </w:r>
    </w:p>
    <w:p w:rsidR="00935216" w:rsidRPr="00F35AF0" w:rsidRDefault="00935216" w:rsidP="001C69DE">
      <w:pPr>
        <w:spacing w:after="0"/>
        <w:rPr>
          <w:szCs w:val="24"/>
        </w:rPr>
      </w:pPr>
      <w:r w:rsidRPr="00F35AF0">
        <w:rPr>
          <w:szCs w:val="24"/>
        </w:rPr>
        <w:tab/>
      </w:r>
      <w:r w:rsidRPr="00F35AF0">
        <w:rPr>
          <w:szCs w:val="24"/>
        </w:rPr>
        <w:tab/>
        <w:t>Passzív mérő-átalakítók.</w:t>
      </w:r>
      <w:r w:rsidRPr="00F35AF0">
        <w:rPr>
          <w:szCs w:val="24"/>
        </w:rPr>
        <w:tab/>
      </w:r>
      <w:r w:rsidRPr="00F35AF0">
        <w:rPr>
          <w:szCs w:val="24"/>
        </w:rPr>
        <w:tab/>
      </w:r>
    </w:p>
    <w:p w:rsidR="00935216" w:rsidRPr="00F35AF0" w:rsidRDefault="00935216" w:rsidP="001C69DE">
      <w:pPr>
        <w:spacing w:after="0"/>
        <w:rPr>
          <w:szCs w:val="24"/>
        </w:rPr>
      </w:pPr>
      <w:r w:rsidRPr="00F35AF0">
        <w:rPr>
          <w:szCs w:val="24"/>
        </w:rPr>
        <w:t>Ellenállás-alapú átalakítók.</w:t>
      </w:r>
    </w:p>
    <w:p w:rsidR="00935216" w:rsidRPr="00F35AF0" w:rsidRDefault="00935216" w:rsidP="001C69DE">
      <w:pPr>
        <w:spacing w:after="0"/>
        <w:rPr>
          <w:szCs w:val="24"/>
        </w:rPr>
      </w:pPr>
      <w:r w:rsidRPr="00F35AF0">
        <w:rPr>
          <w:szCs w:val="24"/>
        </w:rPr>
        <w:t>Huzalos mérő-átalakítók.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t>Hőmérséklet-érzékelő ellenállások.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t>Fényérzékelő ellenállások.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t>Kapacitív átalakítók.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t>Induktív átalakítók.</w:t>
      </w:r>
    </w:p>
    <w:p w:rsidR="00935216" w:rsidRPr="00F35AF0" w:rsidRDefault="00935216" w:rsidP="001C69DE">
      <w:pPr>
        <w:spacing w:after="0"/>
        <w:rPr>
          <w:szCs w:val="24"/>
        </w:rPr>
      </w:pPr>
      <w:r w:rsidRPr="00F35AF0">
        <w:rPr>
          <w:szCs w:val="24"/>
        </w:rPr>
        <w:t>Villamos irányított berendezések, villamos gépek.</w:t>
      </w:r>
    </w:p>
    <w:p w:rsidR="00935216" w:rsidRPr="00F35AF0" w:rsidRDefault="00935216" w:rsidP="001C69DE">
      <w:pPr>
        <w:spacing w:after="0"/>
        <w:rPr>
          <w:szCs w:val="24"/>
        </w:rPr>
      </w:pPr>
      <w:r w:rsidRPr="00F35AF0">
        <w:rPr>
          <w:szCs w:val="24"/>
        </w:rPr>
        <w:tab/>
        <w:t>Aszinkrongépek.</w:t>
      </w:r>
    </w:p>
    <w:p w:rsidR="00935216" w:rsidRPr="00F35AF0" w:rsidRDefault="00935216" w:rsidP="001C69DE">
      <w:pPr>
        <w:spacing w:after="0"/>
        <w:rPr>
          <w:szCs w:val="24"/>
        </w:rPr>
      </w:pPr>
      <w:r w:rsidRPr="00F35AF0">
        <w:rPr>
          <w:szCs w:val="24"/>
        </w:rPr>
        <w:tab/>
        <w:t>Szinkrongépek.</w:t>
      </w:r>
    </w:p>
    <w:p w:rsidR="00935216" w:rsidRPr="00F35AF0" w:rsidRDefault="00935216" w:rsidP="001C69DE">
      <w:pPr>
        <w:spacing w:after="0"/>
        <w:rPr>
          <w:szCs w:val="24"/>
        </w:rPr>
      </w:pPr>
      <w:r w:rsidRPr="00F35AF0">
        <w:rPr>
          <w:szCs w:val="24"/>
        </w:rPr>
        <w:tab/>
        <w:t>Egyenáramú gépek.</w:t>
      </w:r>
    </w:p>
    <w:p w:rsidR="00935216" w:rsidRPr="00F35AF0" w:rsidRDefault="00935216" w:rsidP="001C69DE">
      <w:pPr>
        <w:spacing w:after="0"/>
        <w:rPr>
          <w:szCs w:val="24"/>
        </w:rPr>
      </w:pPr>
      <w:r w:rsidRPr="00F35AF0">
        <w:rPr>
          <w:szCs w:val="24"/>
        </w:rPr>
        <w:tab/>
        <w:t>Törpemotorok.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Vezérlés</w:t>
      </w:r>
      <w:r w:rsidRPr="00F35AF0">
        <w:rPr>
          <w:b/>
          <w:i/>
        </w:rPr>
        <w:tab/>
        <w:t>40 óra/40 óra</w:t>
      </w:r>
    </w:p>
    <w:p w:rsidR="00935216" w:rsidRPr="00F35AF0" w:rsidRDefault="00935216" w:rsidP="001C69DE">
      <w:pPr>
        <w:spacing w:after="0"/>
        <w:rPr>
          <w:szCs w:val="24"/>
        </w:rPr>
      </w:pPr>
      <w:r w:rsidRPr="00F35AF0">
        <w:rPr>
          <w:szCs w:val="24"/>
        </w:rPr>
        <w:t>A vezérlési vonal.</w:t>
      </w:r>
    </w:p>
    <w:p w:rsidR="00935216" w:rsidRPr="00F35AF0" w:rsidRDefault="00935216" w:rsidP="001C69DE">
      <w:pPr>
        <w:spacing w:after="0"/>
        <w:rPr>
          <w:szCs w:val="24"/>
        </w:rPr>
      </w:pPr>
      <w:r w:rsidRPr="00F35AF0">
        <w:rPr>
          <w:szCs w:val="24"/>
        </w:rPr>
        <w:t>A vezérlési vonal részei.</w:t>
      </w:r>
    </w:p>
    <w:p w:rsidR="00935216" w:rsidRPr="00F35AF0" w:rsidRDefault="00935216" w:rsidP="001C69DE">
      <w:pPr>
        <w:spacing w:after="0"/>
        <w:rPr>
          <w:color w:val="333333"/>
          <w:szCs w:val="24"/>
          <w:shd w:val="clear" w:color="auto" w:fill="FFFFFF"/>
        </w:rPr>
      </w:pPr>
      <w:r w:rsidRPr="00F35AF0">
        <w:rPr>
          <w:szCs w:val="24"/>
        </w:rPr>
        <w:t>A vezérlési vonal jelei.</w:t>
      </w:r>
    </w:p>
    <w:p w:rsidR="00935216" w:rsidRPr="00F35AF0" w:rsidRDefault="00935216" w:rsidP="001C69DE">
      <w:pPr>
        <w:spacing w:after="0"/>
        <w:rPr>
          <w:szCs w:val="24"/>
        </w:rPr>
      </w:pPr>
      <w:r w:rsidRPr="00F35AF0">
        <w:rPr>
          <w:szCs w:val="24"/>
        </w:rPr>
        <w:t>A vezérlési vonal jellemzői.</w:t>
      </w:r>
    </w:p>
    <w:p w:rsidR="00935216" w:rsidRPr="00F35AF0" w:rsidRDefault="00935216" w:rsidP="001C69DE">
      <w:pPr>
        <w:spacing w:after="0"/>
        <w:rPr>
          <w:szCs w:val="24"/>
        </w:rPr>
      </w:pPr>
      <w:r w:rsidRPr="00F35AF0">
        <w:rPr>
          <w:szCs w:val="24"/>
        </w:rPr>
        <w:t>A vezérlések fajtái.</w:t>
      </w:r>
    </w:p>
    <w:p w:rsidR="00935216" w:rsidRPr="00F35AF0" w:rsidRDefault="00935216" w:rsidP="001C69DE">
      <w:pPr>
        <w:spacing w:after="0"/>
        <w:rPr>
          <w:szCs w:val="24"/>
        </w:rPr>
      </w:pPr>
      <w:r w:rsidRPr="00F35AF0">
        <w:rPr>
          <w:szCs w:val="24"/>
        </w:rPr>
        <w:t>A vezérlőberendezések építőelemei és készülékei:</w:t>
      </w:r>
    </w:p>
    <w:p w:rsidR="00935216" w:rsidRPr="00F35AF0" w:rsidRDefault="00935216" w:rsidP="001C69DE">
      <w:pPr>
        <w:spacing w:after="0"/>
        <w:rPr>
          <w:szCs w:val="24"/>
        </w:rPr>
      </w:pPr>
      <w:r w:rsidRPr="00F35AF0">
        <w:rPr>
          <w:szCs w:val="24"/>
        </w:rPr>
        <w:t>Érzékelő szervek.</w:t>
      </w:r>
    </w:p>
    <w:p w:rsidR="00935216" w:rsidRPr="00F35AF0" w:rsidRDefault="00935216" w:rsidP="001C69DE">
      <w:pPr>
        <w:spacing w:after="0"/>
        <w:rPr>
          <w:szCs w:val="24"/>
        </w:rPr>
      </w:pPr>
      <w:r w:rsidRPr="00F35AF0">
        <w:rPr>
          <w:szCs w:val="24"/>
        </w:rPr>
        <w:t>Kapcsolókészülékek.</w:t>
      </w:r>
    </w:p>
    <w:p w:rsidR="00935216" w:rsidRPr="00F35AF0" w:rsidRDefault="00935216" w:rsidP="001C69DE">
      <w:pPr>
        <w:spacing w:after="0"/>
        <w:rPr>
          <w:szCs w:val="24"/>
        </w:rPr>
      </w:pPr>
      <w:r w:rsidRPr="00F35AF0">
        <w:rPr>
          <w:szCs w:val="24"/>
        </w:rPr>
        <w:tab/>
        <w:t>Kézi kapcsolók.</w:t>
      </w:r>
    </w:p>
    <w:p w:rsidR="00935216" w:rsidRPr="00F35AF0" w:rsidRDefault="00935216" w:rsidP="001C69DE">
      <w:pPr>
        <w:spacing w:after="0"/>
        <w:rPr>
          <w:szCs w:val="24"/>
        </w:rPr>
      </w:pPr>
      <w:r w:rsidRPr="00F35AF0">
        <w:rPr>
          <w:szCs w:val="24"/>
        </w:rPr>
        <w:tab/>
        <w:t>Nyomógombok.</w:t>
      </w:r>
    </w:p>
    <w:p w:rsidR="00935216" w:rsidRPr="00F35AF0" w:rsidRDefault="00935216" w:rsidP="001C69DE">
      <w:pPr>
        <w:spacing w:after="0"/>
        <w:rPr>
          <w:szCs w:val="24"/>
        </w:rPr>
      </w:pPr>
      <w:r w:rsidRPr="00F35AF0">
        <w:rPr>
          <w:szCs w:val="24"/>
        </w:rPr>
        <w:tab/>
        <w:t>Reed-kontaktus.</w:t>
      </w:r>
    </w:p>
    <w:p w:rsidR="00935216" w:rsidRPr="00F35AF0" w:rsidRDefault="00935216" w:rsidP="001C69DE">
      <w:pPr>
        <w:spacing w:after="0"/>
        <w:rPr>
          <w:szCs w:val="24"/>
        </w:rPr>
      </w:pPr>
      <w:r w:rsidRPr="00F35AF0">
        <w:rPr>
          <w:szCs w:val="24"/>
        </w:rPr>
        <w:tab/>
        <w:t>Mikrokapcsolók.</w:t>
      </w:r>
    </w:p>
    <w:p w:rsidR="00935216" w:rsidRPr="00F35AF0" w:rsidRDefault="00935216" w:rsidP="001C69DE">
      <w:pPr>
        <w:spacing w:after="0"/>
        <w:rPr>
          <w:szCs w:val="24"/>
        </w:rPr>
      </w:pPr>
      <w:r w:rsidRPr="00F35AF0">
        <w:rPr>
          <w:szCs w:val="24"/>
        </w:rPr>
        <w:tab/>
        <w:t xml:space="preserve">Érintkező </w:t>
      </w:r>
      <w:proofErr w:type="gramStart"/>
      <w:r w:rsidRPr="00F35AF0">
        <w:rPr>
          <w:szCs w:val="24"/>
        </w:rPr>
        <w:t>mentes</w:t>
      </w:r>
      <w:proofErr w:type="gramEnd"/>
      <w:r w:rsidRPr="00F35AF0">
        <w:rPr>
          <w:szCs w:val="24"/>
        </w:rPr>
        <w:t>, elektronikus kapcsolók.</w:t>
      </w:r>
    </w:p>
    <w:p w:rsidR="00935216" w:rsidRPr="00F35AF0" w:rsidRDefault="00935216" w:rsidP="001C69DE">
      <w:pPr>
        <w:spacing w:after="0"/>
        <w:rPr>
          <w:szCs w:val="24"/>
        </w:rPr>
      </w:pPr>
      <w:r w:rsidRPr="00F35AF0">
        <w:rPr>
          <w:szCs w:val="24"/>
        </w:rPr>
        <w:t>Beavatkozó szervek.</w:t>
      </w:r>
    </w:p>
    <w:p w:rsidR="00935216" w:rsidRPr="00F35AF0" w:rsidRDefault="00935216" w:rsidP="001C69DE">
      <w:pPr>
        <w:spacing w:after="0"/>
        <w:rPr>
          <w:szCs w:val="24"/>
        </w:rPr>
      </w:pPr>
      <w:r w:rsidRPr="00F35AF0">
        <w:rPr>
          <w:szCs w:val="24"/>
        </w:rPr>
        <w:tab/>
      </w:r>
      <w:proofErr w:type="spellStart"/>
      <w:r w:rsidRPr="00F35AF0">
        <w:rPr>
          <w:szCs w:val="24"/>
        </w:rPr>
        <w:t>Mágneskapcsolók</w:t>
      </w:r>
      <w:proofErr w:type="spellEnd"/>
      <w:r w:rsidRPr="00F35AF0">
        <w:rPr>
          <w:szCs w:val="24"/>
        </w:rPr>
        <w:t>.</w:t>
      </w:r>
    </w:p>
    <w:p w:rsidR="00935216" w:rsidRPr="00F35AF0" w:rsidRDefault="00935216" w:rsidP="001C69DE">
      <w:pPr>
        <w:spacing w:after="0"/>
        <w:rPr>
          <w:szCs w:val="24"/>
        </w:rPr>
      </w:pPr>
      <w:r w:rsidRPr="00F35AF0">
        <w:rPr>
          <w:szCs w:val="24"/>
        </w:rPr>
        <w:t>Reed-relé.</w:t>
      </w:r>
    </w:p>
    <w:p w:rsidR="00935216" w:rsidRPr="00F35AF0" w:rsidRDefault="00935216" w:rsidP="001C69DE">
      <w:pPr>
        <w:spacing w:after="0"/>
        <w:rPr>
          <w:szCs w:val="24"/>
        </w:rPr>
      </w:pPr>
      <w:r w:rsidRPr="00F35AF0">
        <w:rPr>
          <w:szCs w:val="24"/>
        </w:rPr>
        <w:tab/>
      </w:r>
      <w:proofErr w:type="spellStart"/>
      <w:r w:rsidRPr="00F35AF0">
        <w:rPr>
          <w:szCs w:val="24"/>
        </w:rPr>
        <w:t>Mágnesszelepek</w:t>
      </w:r>
      <w:proofErr w:type="spellEnd"/>
      <w:r w:rsidRPr="00F35AF0">
        <w:rPr>
          <w:szCs w:val="24"/>
        </w:rPr>
        <w:t>.</w:t>
      </w:r>
    </w:p>
    <w:p w:rsidR="00935216" w:rsidRPr="00F35AF0" w:rsidRDefault="00935216" w:rsidP="001C69DE">
      <w:pPr>
        <w:spacing w:after="0"/>
        <w:rPr>
          <w:szCs w:val="24"/>
        </w:rPr>
      </w:pPr>
      <w:r w:rsidRPr="00F35AF0">
        <w:rPr>
          <w:szCs w:val="24"/>
        </w:rPr>
        <w:tab/>
        <w:t>Villamos szervomotorok.</w:t>
      </w:r>
    </w:p>
    <w:p w:rsidR="00935216" w:rsidRPr="00F35AF0" w:rsidRDefault="00935216" w:rsidP="001C69DE">
      <w:pPr>
        <w:spacing w:after="0"/>
        <w:rPr>
          <w:szCs w:val="24"/>
        </w:rPr>
      </w:pPr>
      <w:r w:rsidRPr="00F35AF0">
        <w:rPr>
          <w:szCs w:val="24"/>
        </w:rPr>
        <w:tab/>
        <w:t>Membránmotoros szelep.</w:t>
      </w:r>
    </w:p>
    <w:p w:rsidR="00935216" w:rsidRPr="00F35AF0" w:rsidRDefault="00935216" w:rsidP="001C69DE">
      <w:pPr>
        <w:spacing w:after="0"/>
        <w:rPr>
          <w:szCs w:val="24"/>
        </w:rPr>
      </w:pPr>
      <w:r w:rsidRPr="00F35AF0">
        <w:rPr>
          <w:szCs w:val="24"/>
        </w:rPr>
        <w:tab/>
        <w:t>Különféle relék.</w:t>
      </w:r>
    </w:p>
    <w:p w:rsidR="00935216" w:rsidRPr="00F35AF0" w:rsidRDefault="00935216" w:rsidP="001C69DE">
      <w:pPr>
        <w:spacing w:after="0"/>
        <w:rPr>
          <w:szCs w:val="24"/>
        </w:rPr>
      </w:pPr>
      <w:r w:rsidRPr="00F35AF0">
        <w:rPr>
          <w:szCs w:val="24"/>
        </w:rPr>
        <w:tab/>
      </w:r>
    </w:p>
    <w:p w:rsidR="00935216" w:rsidRPr="00F35AF0" w:rsidRDefault="00935216" w:rsidP="001C69DE">
      <w:pPr>
        <w:spacing w:after="0"/>
        <w:rPr>
          <w:szCs w:val="24"/>
        </w:rPr>
      </w:pPr>
      <w:r w:rsidRPr="00F35AF0">
        <w:rPr>
          <w:szCs w:val="24"/>
        </w:rPr>
        <w:tab/>
      </w:r>
      <w:r w:rsidRPr="00F35AF0">
        <w:rPr>
          <w:szCs w:val="24"/>
        </w:rPr>
        <w:tab/>
        <w:t>Időrelék.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r>
      <w:proofErr w:type="gramStart"/>
      <w:r w:rsidRPr="00F35AF0">
        <w:rPr>
          <w:szCs w:val="24"/>
        </w:rPr>
        <w:t>késleltetve</w:t>
      </w:r>
      <w:proofErr w:type="gramEnd"/>
      <w:r w:rsidRPr="00F35AF0">
        <w:rPr>
          <w:szCs w:val="24"/>
        </w:rPr>
        <w:t xml:space="preserve"> meghúzó.</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r>
      <w:proofErr w:type="gramStart"/>
      <w:r w:rsidRPr="00F35AF0">
        <w:rPr>
          <w:szCs w:val="24"/>
        </w:rPr>
        <w:t>késleltetve</w:t>
      </w:r>
      <w:proofErr w:type="gramEnd"/>
      <w:r w:rsidRPr="00F35AF0">
        <w:rPr>
          <w:szCs w:val="24"/>
        </w:rPr>
        <w:t xml:space="preserve"> elengedő.</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r>
      <w:proofErr w:type="gramStart"/>
      <w:r w:rsidRPr="00F35AF0">
        <w:rPr>
          <w:szCs w:val="24"/>
        </w:rPr>
        <w:t>késleltetve</w:t>
      </w:r>
      <w:proofErr w:type="gramEnd"/>
      <w:r w:rsidRPr="00F35AF0">
        <w:rPr>
          <w:szCs w:val="24"/>
        </w:rPr>
        <w:t xml:space="preserve"> meghúzó és elengedő.</w:t>
      </w:r>
    </w:p>
    <w:p w:rsidR="00935216" w:rsidRPr="00F35AF0" w:rsidRDefault="00935216" w:rsidP="001C69DE">
      <w:pPr>
        <w:spacing w:after="0"/>
        <w:rPr>
          <w:szCs w:val="24"/>
        </w:rPr>
      </w:pPr>
      <w:r w:rsidRPr="00F35AF0">
        <w:rPr>
          <w:szCs w:val="24"/>
        </w:rPr>
        <w:tab/>
      </w:r>
      <w:r w:rsidRPr="00F35AF0">
        <w:rPr>
          <w:szCs w:val="24"/>
        </w:rPr>
        <w:tab/>
        <w:t>Hőrelék.</w:t>
      </w:r>
    </w:p>
    <w:p w:rsidR="00935216" w:rsidRPr="00F35AF0" w:rsidRDefault="00935216" w:rsidP="001C69DE">
      <w:pPr>
        <w:spacing w:after="0"/>
        <w:rPr>
          <w:szCs w:val="24"/>
        </w:rPr>
      </w:pPr>
      <w:r w:rsidRPr="00F35AF0">
        <w:rPr>
          <w:szCs w:val="24"/>
        </w:rPr>
        <w:tab/>
        <w:t>Időzítő- és ütemező készülékek.</w:t>
      </w:r>
    </w:p>
    <w:p w:rsidR="00935216" w:rsidRPr="00F35AF0" w:rsidRDefault="00935216" w:rsidP="001C69DE">
      <w:pPr>
        <w:spacing w:after="0"/>
        <w:rPr>
          <w:szCs w:val="24"/>
        </w:rPr>
      </w:pPr>
      <w:r w:rsidRPr="00F35AF0">
        <w:rPr>
          <w:szCs w:val="24"/>
        </w:rPr>
        <w:t>Az áramút rajz.</w:t>
      </w:r>
    </w:p>
    <w:p w:rsidR="00935216" w:rsidRPr="00F35AF0" w:rsidRDefault="00935216" w:rsidP="001C69DE">
      <w:pPr>
        <w:spacing w:after="0"/>
        <w:rPr>
          <w:szCs w:val="24"/>
        </w:rPr>
      </w:pPr>
      <w:r w:rsidRPr="00F35AF0">
        <w:rPr>
          <w:szCs w:val="24"/>
        </w:rPr>
        <w:t>Rajzjelek.</w:t>
      </w:r>
    </w:p>
    <w:p w:rsidR="00935216" w:rsidRPr="00F35AF0" w:rsidRDefault="00935216" w:rsidP="001C69DE">
      <w:pPr>
        <w:spacing w:after="0"/>
        <w:rPr>
          <w:szCs w:val="24"/>
        </w:rPr>
      </w:pPr>
      <w:r w:rsidRPr="00F35AF0">
        <w:rPr>
          <w:szCs w:val="24"/>
        </w:rPr>
        <w:tab/>
        <w:t>Tervjelek.</w:t>
      </w:r>
    </w:p>
    <w:p w:rsidR="00935216" w:rsidRPr="00F35AF0" w:rsidRDefault="00935216" w:rsidP="001C69DE">
      <w:pPr>
        <w:spacing w:after="0"/>
        <w:rPr>
          <w:szCs w:val="24"/>
        </w:rPr>
      </w:pPr>
      <w:r w:rsidRPr="00F35AF0">
        <w:rPr>
          <w:szCs w:val="24"/>
        </w:rPr>
        <w:t>Alapvető villamos relés kapcsolások:</w:t>
      </w:r>
    </w:p>
    <w:p w:rsidR="00935216" w:rsidRPr="00F35AF0" w:rsidRDefault="00935216" w:rsidP="001C69DE">
      <w:pPr>
        <w:spacing w:after="0"/>
        <w:rPr>
          <w:szCs w:val="24"/>
        </w:rPr>
      </w:pPr>
      <w:r w:rsidRPr="00F35AF0">
        <w:rPr>
          <w:szCs w:val="24"/>
        </w:rPr>
        <w:tab/>
        <w:t>Meghúzatás.</w:t>
      </w:r>
    </w:p>
    <w:p w:rsidR="00935216" w:rsidRPr="00F35AF0" w:rsidRDefault="00935216" w:rsidP="001C69DE">
      <w:pPr>
        <w:spacing w:after="0"/>
        <w:rPr>
          <w:szCs w:val="24"/>
        </w:rPr>
      </w:pPr>
      <w:r w:rsidRPr="00F35AF0">
        <w:rPr>
          <w:szCs w:val="24"/>
        </w:rPr>
        <w:tab/>
        <w:t>Öntartás.</w:t>
      </w:r>
    </w:p>
    <w:p w:rsidR="00935216" w:rsidRPr="00F35AF0" w:rsidRDefault="00935216" w:rsidP="001C69DE">
      <w:pPr>
        <w:spacing w:after="0"/>
        <w:rPr>
          <w:szCs w:val="24"/>
        </w:rPr>
      </w:pPr>
      <w:r w:rsidRPr="00F35AF0">
        <w:rPr>
          <w:szCs w:val="24"/>
        </w:rPr>
        <w:tab/>
        <w:t>A relé ejtése.</w:t>
      </w:r>
    </w:p>
    <w:p w:rsidR="00935216" w:rsidRPr="00F35AF0" w:rsidRDefault="00935216" w:rsidP="001C69DE">
      <w:pPr>
        <w:spacing w:after="0"/>
        <w:rPr>
          <w:szCs w:val="24"/>
        </w:rPr>
      </w:pPr>
      <w:r w:rsidRPr="00F35AF0">
        <w:rPr>
          <w:szCs w:val="24"/>
        </w:rPr>
        <w:tab/>
        <w:t>Reteszelés.</w:t>
      </w:r>
    </w:p>
    <w:p w:rsidR="00935216" w:rsidRPr="00F35AF0" w:rsidRDefault="00935216" w:rsidP="001C69DE">
      <w:pPr>
        <w:spacing w:after="0"/>
        <w:rPr>
          <w:szCs w:val="24"/>
        </w:rPr>
      </w:pPr>
      <w:r w:rsidRPr="00F35AF0">
        <w:rPr>
          <w:szCs w:val="24"/>
        </w:rPr>
        <w:lastRenderedPageBreak/>
        <w:tab/>
        <w:t>Nyomógombos keresztreteszelés.</w:t>
      </w:r>
    </w:p>
    <w:p w:rsidR="00935216" w:rsidRPr="00F35AF0" w:rsidRDefault="00935216" w:rsidP="001C69DE">
      <w:pPr>
        <w:spacing w:after="0"/>
        <w:rPr>
          <w:szCs w:val="24"/>
        </w:rPr>
      </w:pPr>
      <w:r w:rsidRPr="00F35AF0">
        <w:rPr>
          <w:szCs w:val="24"/>
        </w:rPr>
        <w:t>Elemi relés vezérlések:</w:t>
      </w:r>
    </w:p>
    <w:p w:rsidR="00935216" w:rsidRPr="00F35AF0" w:rsidRDefault="00935216" w:rsidP="001C69DE">
      <w:pPr>
        <w:spacing w:after="0"/>
        <w:rPr>
          <w:szCs w:val="24"/>
        </w:rPr>
      </w:pPr>
      <w:r w:rsidRPr="00F35AF0">
        <w:rPr>
          <w:szCs w:val="24"/>
        </w:rPr>
        <w:tab/>
        <w:t>Távvezérlés.</w:t>
      </w:r>
    </w:p>
    <w:p w:rsidR="00935216" w:rsidRPr="00F35AF0" w:rsidRDefault="00935216" w:rsidP="001C69DE">
      <w:pPr>
        <w:spacing w:after="0"/>
        <w:rPr>
          <w:szCs w:val="24"/>
        </w:rPr>
      </w:pPr>
      <w:r w:rsidRPr="00F35AF0">
        <w:rPr>
          <w:szCs w:val="24"/>
        </w:rPr>
        <w:t>Indítás több helyről.</w:t>
      </w:r>
    </w:p>
    <w:p w:rsidR="00935216" w:rsidRPr="00F35AF0" w:rsidRDefault="00935216" w:rsidP="001C69DE">
      <w:pPr>
        <w:spacing w:after="0"/>
        <w:rPr>
          <w:szCs w:val="24"/>
        </w:rPr>
      </w:pPr>
      <w:r w:rsidRPr="00F35AF0">
        <w:rPr>
          <w:szCs w:val="24"/>
        </w:rPr>
        <w:t>Leállítás több helyről.</w:t>
      </w:r>
    </w:p>
    <w:p w:rsidR="00935216" w:rsidRPr="00F35AF0" w:rsidRDefault="00935216" w:rsidP="001C69DE">
      <w:pPr>
        <w:spacing w:after="0"/>
        <w:rPr>
          <w:szCs w:val="24"/>
        </w:rPr>
      </w:pPr>
      <w:r w:rsidRPr="00F35AF0">
        <w:rPr>
          <w:szCs w:val="24"/>
        </w:rPr>
        <w:tab/>
        <w:t>Villamos motor indításának vezérlése.</w:t>
      </w:r>
    </w:p>
    <w:p w:rsidR="00935216" w:rsidRPr="00F35AF0" w:rsidRDefault="00935216" w:rsidP="001C69DE">
      <w:pPr>
        <w:spacing w:after="0"/>
        <w:rPr>
          <w:szCs w:val="24"/>
        </w:rPr>
      </w:pPr>
      <w:r w:rsidRPr="00F35AF0">
        <w:rPr>
          <w:szCs w:val="24"/>
        </w:rPr>
        <w:tab/>
        <w:t>Villamos motorok fékezésének vezérlése.</w:t>
      </w:r>
    </w:p>
    <w:p w:rsidR="00935216" w:rsidRPr="00F35AF0" w:rsidRDefault="00935216" w:rsidP="001C69DE">
      <w:pPr>
        <w:spacing w:after="0"/>
        <w:rPr>
          <w:szCs w:val="24"/>
        </w:rPr>
      </w:pPr>
      <w:r w:rsidRPr="00F35AF0">
        <w:rPr>
          <w:szCs w:val="24"/>
        </w:rPr>
        <w:tab/>
        <w:t>Forgásirányváltás.</w:t>
      </w:r>
    </w:p>
    <w:p w:rsidR="00935216" w:rsidRPr="00F35AF0" w:rsidRDefault="00935216" w:rsidP="001C69DE">
      <w:pPr>
        <w:spacing w:after="0"/>
        <w:rPr>
          <w:szCs w:val="24"/>
        </w:rPr>
      </w:pPr>
      <w:r w:rsidRPr="00F35AF0">
        <w:rPr>
          <w:szCs w:val="24"/>
        </w:rPr>
        <w:t>Fordulatszám-változtatás.</w:t>
      </w:r>
    </w:p>
    <w:p w:rsidR="00935216" w:rsidRPr="00F35AF0" w:rsidRDefault="00935216" w:rsidP="001C69DE">
      <w:pPr>
        <w:spacing w:after="0"/>
        <w:rPr>
          <w:szCs w:val="24"/>
        </w:rPr>
      </w:pPr>
      <w:r w:rsidRPr="00F35AF0">
        <w:rPr>
          <w:szCs w:val="24"/>
        </w:rPr>
        <w:t>Összetett relés vezérlések:</w:t>
      </w:r>
    </w:p>
    <w:p w:rsidR="00935216" w:rsidRPr="00F35AF0" w:rsidRDefault="00935216" w:rsidP="00C53E01">
      <w:pPr>
        <w:tabs>
          <w:tab w:val="left" w:pos="1418"/>
          <w:tab w:val="right" w:pos="9072"/>
        </w:tabs>
        <w:spacing w:after="0"/>
        <w:ind w:left="851"/>
        <w:rPr>
          <w:szCs w:val="24"/>
        </w:rPr>
      </w:pPr>
      <w:r w:rsidRPr="00F35AF0">
        <w:rPr>
          <w:szCs w:val="24"/>
        </w:rPr>
        <w:t>Áramút rajzok analizálása.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Szabályozás</w:t>
      </w:r>
      <w:r w:rsidRPr="00F35AF0">
        <w:rPr>
          <w:b/>
          <w:i/>
        </w:rPr>
        <w:tab/>
        <w:t>22 óra/22 óra</w:t>
      </w:r>
    </w:p>
    <w:p w:rsidR="00935216" w:rsidRPr="00F35AF0" w:rsidRDefault="00935216" w:rsidP="001C69DE">
      <w:pPr>
        <w:spacing w:after="0"/>
        <w:rPr>
          <w:szCs w:val="24"/>
        </w:rPr>
      </w:pPr>
      <w:r w:rsidRPr="00F35AF0">
        <w:rPr>
          <w:szCs w:val="24"/>
        </w:rPr>
        <w:t>A szabályozási kör.</w:t>
      </w:r>
    </w:p>
    <w:p w:rsidR="00935216" w:rsidRPr="00F35AF0" w:rsidRDefault="00935216" w:rsidP="001C69DE">
      <w:pPr>
        <w:spacing w:after="0"/>
        <w:ind w:firstLine="709"/>
        <w:rPr>
          <w:szCs w:val="24"/>
        </w:rPr>
      </w:pPr>
      <w:r w:rsidRPr="00F35AF0">
        <w:rPr>
          <w:szCs w:val="24"/>
        </w:rPr>
        <w:t>A szabályozási kör jellegzetességei.</w:t>
      </w:r>
    </w:p>
    <w:p w:rsidR="00935216" w:rsidRPr="00F35AF0" w:rsidRDefault="00935216" w:rsidP="001C69DE">
      <w:pPr>
        <w:spacing w:after="0"/>
        <w:ind w:firstLine="709"/>
        <w:rPr>
          <w:szCs w:val="24"/>
        </w:rPr>
      </w:pPr>
      <w:r w:rsidRPr="00F35AF0">
        <w:rPr>
          <w:szCs w:val="24"/>
        </w:rPr>
        <w:t>A szabályozási kör részei.</w:t>
      </w:r>
    </w:p>
    <w:p w:rsidR="00935216" w:rsidRPr="00F35AF0" w:rsidRDefault="00935216" w:rsidP="001C69DE">
      <w:pPr>
        <w:spacing w:after="0"/>
        <w:ind w:firstLine="709"/>
        <w:rPr>
          <w:szCs w:val="24"/>
        </w:rPr>
      </w:pPr>
      <w:r w:rsidRPr="00F35AF0">
        <w:rPr>
          <w:szCs w:val="24"/>
        </w:rPr>
        <w:t>A szabályozási kör jelei.</w:t>
      </w:r>
    </w:p>
    <w:p w:rsidR="00935216" w:rsidRPr="00F35AF0" w:rsidRDefault="00935216" w:rsidP="001C69DE">
      <w:pPr>
        <w:spacing w:after="0"/>
        <w:ind w:firstLine="709"/>
        <w:rPr>
          <w:szCs w:val="24"/>
        </w:rPr>
      </w:pPr>
      <w:r w:rsidRPr="00F35AF0">
        <w:rPr>
          <w:szCs w:val="24"/>
        </w:rPr>
        <w:t>A szabályozási kör jellemzői.</w:t>
      </w:r>
    </w:p>
    <w:p w:rsidR="00935216" w:rsidRPr="00F35AF0" w:rsidRDefault="00935216" w:rsidP="001C69DE">
      <w:pPr>
        <w:spacing w:after="0"/>
        <w:rPr>
          <w:szCs w:val="24"/>
        </w:rPr>
      </w:pPr>
      <w:r w:rsidRPr="00F35AF0">
        <w:rPr>
          <w:szCs w:val="24"/>
        </w:rPr>
        <w:t>A szabályozási kör szervei.</w:t>
      </w:r>
    </w:p>
    <w:p w:rsidR="00935216" w:rsidRPr="00F35AF0" w:rsidRDefault="00935216" w:rsidP="001C69DE">
      <w:pPr>
        <w:spacing w:after="0"/>
        <w:ind w:firstLine="709"/>
        <w:rPr>
          <w:szCs w:val="24"/>
        </w:rPr>
      </w:pPr>
      <w:r w:rsidRPr="00F35AF0">
        <w:rPr>
          <w:szCs w:val="24"/>
        </w:rPr>
        <w:t>Érzékelő szervek.</w:t>
      </w:r>
    </w:p>
    <w:p w:rsidR="00935216" w:rsidRPr="00F35AF0" w:rsidRDefault="00935216" w:rsidP="001C69DE">
      <w:pPr>
        <w:spacing w:after="0"/>
        <w:ind w:firstLine="709"/>
        <w:rPr>
          <w:szCs w:val="24"/>
        </w:rPr>
      </w:pPr>
      <w:r w:rsidRPr="00F35AF0">
        <w:rPr>
          <w:szCs w:val="24"/>
        </w:rPr>
        <w:t>Alapjel képző szervek.</w:t>
      </w:r>
    </w:p>
    <w:p w:rsidR="00935216" w:rsidRPr="00F35AF0" w:rsidRDefault="00935216" w:rsidP="001C69DE">
      <w:pPr>
        <w:spacing w:after="0"/>
        <w:ind w:firstLine="709"/>
        <w:rPr>
          <w:szCs w:val="24"/>
        </w:rPr>
      </w:pPr>
      <w:r w:rsidRPr="00F35AF0">
        <w:rPr>
          <w:szCs w:val="24"/>
        </w:rPr>
        <w:t>Különbségképző szervek.</w:t>
      </w:r>
    </w:p>
    <w:p w:rsidR="00935216" w:rsidRPr="00F35AF0" w:rsidRDefault="00935216" w:rsidP="001C69DE">
      <w:pPr>
        <w:spacing w:after="0"/>
        <w:ind w:firstLine="709"/>
        <w:rPr>
          <w:szCs w:val="24"/>
        </w:rPr>
      </w:pPr>
      <w:r w:rsidRPr="00F35AF0">
        <w:rPr>
          <w:szCs w:val="24"/>
        </w:rPr>
        <w:t>Jelformáló szervek.</w:t>
      </w:r>
    </w:p>
    <w:p w:rsidR="00935216" w:rsidRPr="00F35AF0" w:rsidRDefault="00935216" w:rsidP="001C69DE">
      <w:pPr>
        <w:spacing w:after="0"/>
        <w:ind w:firstLine="709"/>
        <w:rPr>
          <w:szCs w:val="24"/>
        </w:rPr>
      </w:pPr>
      <w:r w:rsidRPr="00F35AF0">
        <w:rPr>
          <w:szCs w:val="24"/>
        </w:rPr>
        <w:t>Erősítők.</w:t>
      </w:r>
    </w:p>
    <w:p w:rsidR="00935216" w:rsidRPr="00F35AF0" w:rsidRDefault="00935216" w:rsidP="001C69DE">
      <w:pPr>
        <w:spacing w:after="0"/>
        <w:ind w:firstLine="709"/>
        <w:rPr>
          <w:szCs w:val="24"/>
        </w:rPr>
      </w:pPr>
      <w:r w:rsidRPr="00F35AF0">
        <w:rPr>
          <w:szCs w:val="24"/>
        </w:rPr>
        <w:t>Végrehajtó szervek.</w:t>
      </w:r>
    </w:p>
    <w:p w:rsidR="00935216" w:rsidRPr="00F35AF0" w:rsidRDefault="00935216" w:rsidP="001C69DE">
      <w:pPr>
        <w:spacing w:after="0"/>
        <w:ind w:firstLine="709"/>
        <w:rPr>
          <w:szCs w:val="24"/>
        </w:rPr>
      </w:pPr>
      <w:r w:rsidRPr="00F35AF0">
        <w:rPr>
          <w:szCs w:val="24"/>
        </w:rPr>
        <w:t>Beavatkozó szervek.</w:t>
      </w:r>
    </w:p>
    <w:p w:rsidR="00935216" w:rsidRPr="00F35AF0" w:rsidRDefault="00935216" w:rsidP="001C69DE">
      <w:pPr>
        <w:spacing w:after="0"/>
        <w:rPr>
          <w:szCs w:val="24"/>
        </w:rPr>
      </w:pPr>
      <w:r w:rsidRPr="00F35AF0">
        <w:rPr>
          <w:szCs w:val="24"/>
        </w:rPr>
        <w:t>Egységes szabályozórendszerek.</w:t>
      </w:r>
    </w:p>
    <w:p w:rsidR="00935216" w:rsidRPr="00F35AF0" w:rsidRDefault="00935216" w:rsidP="001C69DE">
      <w:pPr>
        <w:spacing w:after="0"/>
        <w:rPr>
          <w:szCs w:val="24"/>
        </w:rPr>
      </w:pPr>
      <w:r w:rsidRPr="00F35AF0">
        <w:rPr>
          <w:szCs w:val="24"/>
        </w:rPr>
        <w:t>Egységes jelek.</w:t>
      </w:r>
    </w:p>
    <w:p w:rsidR="00935216" w:rsidRPr="00F35AF0" w:rsidRDefault="00935216" w:rsidP="001C69DE">
      <w:pPr>
        <w:spacing w:after="0"/>
        <w:rPr>
          <w:szCs w:val="24"/>
        </w:rPr>
      </w:pPr>
      <w:r w:rsidRPr="00F35AF0">
        <w:rPr>
          <w:szCs w:val="24"/>
        </w:rPr>
        <w:t xml:space="preserve">Villamos távadók. </w:t>
      </w:r>
    </w:p>
    <w:p w:rsidR="00935216" w:rsidRPr="00F35AF0" w:rsidRDefault="00935216" w:rsidP="001C69DE">
      <w:pPr>
        <w:spacing w:after="0"/>
        <w:rPr>
          <w:szCs w:val="24"/>
        </w:rPr>
      </w:pPr>
      <w:r w:rsidRPr="00F35AF0">
        <w:rPr>
          <w:szCs w:val="24"/>
        </w:rPr>
        <w:t xml:space="preserve">Élő nullapontú </w:t>
      </w:r>
      <w:proofErr w:type="gramStart"/>
      <w:r w:rsidRPr="00F35AF0">
        <w:rPr>
          <w:szCs w:val="24"/>
        </w:rPr>
        <w:t>rendszerek</w:t>
      </w:r>
      <w:r w:rsidRPr="00F35AF0">
        <w:rPr>
          <w:szCs w:val="24"/>
        </w:rPr>
        <w:tab/>
        <w:t>.</w:t>
      </w:r>
      <w:proofErr w:type="gramEnd"/>
    </w:p>
    <w:p w:rsidR="00935216" w:rsidRPr="00F35AF0" w:rsidRDefault="00935216" w:rsidP="001C69DE">
      <w:pPr>
        <w:spacing w:after="0"/>
        <w:rPr>
          <w:szCs w:val="24"/>
        </w:rPr>
      </w:pPr>
      <w:r w:rsidRPr="00F35AF0">
        <w:rPr>
          <w:szCs w:val="24"/>
        </w:rPr>
        <w:t>A szabályozások felosztása.</w:t>
      </w:r>
    </w:p>
    <w:p w:rsidR="00935216" w:rsidRPr="00F35AF0" w:rsidRDefault="00935216" w:rsidP="001C69DE">
      <w:pPr>
        <w:spacing w:after="0"/>
        <w:ind w:firstLine="709"/>
        <w:rPr>
          <w:szCs w:val="24"/>
        </w:rPr>
      </w:pPr>
      <w:r w:rsidRPr="00F35AF0">
        <w:rPr>
          <w:szCs w:val="24"/>
        </w:rPr>
        <w:t>Az alapjel időbeli lefolyása szerint.</w:t>
      </w:r>
    </w:p>
    <w:p w:rsidR="00935216" w:rsidRPr="00F35AF0" w:rsidRDefault="00935216" w:rsidP="001C69DE">
      <w:pPr>
        <w:spacing w:after="0"/>
        <w:ind w:firstLine="709"/>
        <w:rPr>
          <w:szCs w:val="24"/>
        </w:rPr>
      </w:pPr>
      <w:r w:rsidRPr="00F35AF0">
        <w:rPr>
          <w:szCs w:val="24"/>
        </w:rPr>
        <w:t>A hatáslánc jeleinek folytonossága szerint.</w:t>
      </w:r>
    </w:p>
    <w:p w:rsidR="00935216" w:rsidRPr="00F35AF0" w:rsidRDefault="00935216" w:rsidP="001C69DE">
      <w:pPr>
        <w:spacing w:after="0"/>
        <w:ind w:firstLine="709"/>
        <w:rPr>
          <w:szCs w:val="24"/>
        </w:rPr>
      </w:pPr>
      <w:r w:rsidRPr="00F35AF0">
        <w:rPr>
          <w:szCs w:val="24"/>
        </w:rPr>
        <w:t>A szabályozás folyamatossága szerint.</w:t>
      </w:r>
    </w:p>
    <w:p w:rsidR="00935216" w:rsidRPr="00F35AF0" w:rsidRDefault="00935216" w:rsidP="001C69DE">
      <w:pPr>
        <w:spacing w:after="0"/>
        <w:ind w:firstLine="709"/>
        <w:rPr>
          <w:szCs w:val="24"/>
        </w:rPr>
      </w:pPr>
      <w:r w:rsidRPr="00F35AF0">
        <w:rPr>
          <w:szCs w:val="24"/>
        </w:rPr>
        <w:t>A rendszer szerkezete szerint.</w:t>
      </w:r>
    </w:p>
    <w:p w:rsidR="00935216" w:rsidRPr="00F35AF0" w:rsidRDefault="00935216" w:rsidP="001C69DE">
      <w:pPr>
        <w:spacing w:after="0"/>
        <w:rPr>
          <w:szCs w:val="24"/>
        </w:rPr>
      </w:pPr>
      <w:r w:rsidRPr="00F35AF0">
        <w:rPr>
          <w:szCs w:val="24"/>
        </w:rPr>
        <w:t>A szabályozások ábrázolási módjai.</w:t>
      </w:r>
    </w:p>
    <w:p w:rsidR="00935216" w:rsidRPr="00F35AF0" w:rsidRDefault="00935216" w:rsidP="001C69DE">
      <w:pPr>
        <w:spacing w:after="0"/>
        <w:rPr>
          <w:szCs w:val="24"/>
        </w:rPr>
      </w:pPr>
      <w:r w:rsidRPr="00F35AF0">
        <w:rPr>
          <w:szCs w:val="24"/>
        </w:rPr>
        <w:t>A tag fogalma és értelmezése.</w:t>
      </w:r>
    </w:p>
    <w:p w:rsidR="00935216" w:rsidRPr="00F35AF0" w:rsidRDefault="00935216" w:rsidP="001C69DE">
      <w:pPr>
        <w:spacing w:after="0"/>
        <w:rPr>
          <w:szCs w:val="24"/>
        </w:rPr>
      </w:pPr>
      <w:r w:rsidRPr="00F35AF0">
        <w:rPr>
          <w:szCs w:val="24"/>
        </w:rPr>
        <w:t>Az átviteli tényező.</w:t>
      </w:r>
    </w:p>
    <w:p w:rsidR="00935216" w:rsidRPr="00F35AF0" w:rsidRDefault="00935216" w:rsidP="001C69DE">
      <w:pPr>
        <w:spacing w:after="0"/>
        <w:rPr>
          <w:szCs w:val="24"/>
        </w:rPr>
      </w:pPr>
      <w:r w:rsidRPr="00F35AF0">
        <w:rPr>
          <w:szCs w:val="24"/>
        </w:rPr>
        <w:t>A tagok csoportosítása jelátvitel szerint.</w:t>
      </w:r>
    </w:p>
    <w:p w:rsidR="00935216" w:rsidRPr="00F35AF0" w:rsidRDefault="00935216" w:rsidP="001C69DE">
      <w:pPr>
        <w:spacing w:after="0"/>
        <w:ind w:firstLine="709"/>
        <w:rPr>
          <w:szCs w:val="24"/>
        </w:rPr>
      </w:pPr>
      <w:r w:rsidRPr="00F35AF0">
        <w:rPr>
          <w:szCs w:val="24"/>
        </w:rPr>
        <w:t>Arányos tag.</w:t>
      </w:r>
    </w:p>
    <w:p w:rsidR="00935216" w:rsidRPr="00F35AF0" w:rsidRDefault="00935216" w:rsidP="001C69DE">
      <w:pPr>
        <w:spacing w:after="0"/>
        <w:ind w:firstLine="709"/>
        <w:rPr>
          <w:szCs w:val="24"/>
        </w:rPr>
      </w:pPr>
      <w:r w:rsidRPr="00F35AF0">
        <w:rPr>
          <w:szCs w:val="24"/>
        </w:rPr>
        <w:t>Integráló tag.</w:t>
      </w:r>
    </w:p>
    <w:p w:rsidR="00935216" w:rsidRPr="00F35AF0" w:rsidRDefault="00935216" w:rsidP="001C69DE">
      <w:pPr>
        <w:spacing w:after="0"/>
        <w:ind w:firstLine="709"/>
        <w:rPr>
          <w:szCs w:val="24"/>
        </w:rPr>
      </w:pPr>
      <w:r w:rsidRPr="00F35AF0">
        <w:rPr>
          <w:szCs w:val="24"/>
        </w:rPr>
        <w:t>Differenciáló tag.</w:t>
      </w:r>
    </w:p>
    <w:p w:rsidR="00935216" w:rsidRPr="00F35AF0" w:rsidRDefault="00935216" w:rsidP="001C69DE">
      <w:pPr>
        <w:spacing w:after="0"/>
        <w:ind w:firstLine="709"/>
        <w:rPr>
          <w:szCs w:val="24"/>
        </w:rPr>
      </w:pPr>
      <w:r w:rsidRPr="00F35AF0">
        <w:rPr>
          <w:szCs w:val="24"/>
        </w:rPr>
        <w:t>Holtidős tag.</w:t>
      </w:r>
    </w:p>
    <w:p w:rsidR="00935216" w:rsidRPr="00F35AF0" w:rsidRDefault="00935216" w:rsidP="001C69DE">
      <w:pPr>
        <w:spacing w:after="0"/>
        <w:rPr>
          <w:szCs w:val="24"/>
        </w:rPr>
      </w:pPr>
      <w:r w:rsidRPr="00F35AF0">
        <w:rPr>
          <w:szCs w:val="24"/>
        </w:rPr>
        <w:t>Energiatárolók.</w:t>
      </w:r>
    </w:p>
    <w:p w:rsidR="00935216" w:rsidRPr="00F35AF0" w:rsidRDefault="00935216" w:rsidP="001C69DE">
      <w:pPr>
        <w:spacing w:after="0"/>
        <w:rPr>
          <w:szCs w:val="24"/>
        </w:rPr>
      </w:pPr>
      <w:r w:rsidRPr="00F35AF0">
        <w:rPr>
          <w:szCs w:val="24"/>
        </w:rPr>
        <w:t>Stabilitás.</w:t>
      </w:r>
    </w:p>
    <w:p w:rsidR="00935216" w:rsidRPr="00F35AF0" w:rsidRDefault="00935216" w:rsidP="001C69DE">
      <w:pPr>
        <w:spacing w:after="0"/>
        <w:rPr>
          <w:szCs w:val="24"/>
        </w:rPr>
      </w:pPr>
      <w:r w:rsidRPr="00F35AF0">
        <w:rPr>
          <w:szCs w:val="24"/>
        </w:rPr>
        <w:t>A jelátvivő tagok dinamikus tulajdonságai.</w:t>
      </w:r>
    </w:p>
    <w:p w:rsidR="00935216" w:rsidRPr="00F35AF0" w:rsidRDefault="00935216" w:rsidP="001C69DE">
      <w:pPr>
        <w:spacing w:after="0"/>
        <w:rPr>
          <w:szCs w:val="24"/>
        </w:rPr>
      </w:pPr>
      <w:r w:rsidRPr="00F35AF0">
        <w:rPr>
          <w:szCs w:val="24"/>
        </w:rPr>
        <w:t>A vizsgáló jel.</w:t>
      </w:r>
    </w:p>
    <w:p w:rsidR="00935216" w:rsidRPr="00F35AF0" w:rsidRDefault="00935216" w:rsidP="001C69DE">
      <w:pPr>
        <w:spacing w:after="0"/>
        <w:rPr>
          <w:szCs w:val="24"/>
        </w:rPr>
      </w:pPr>
      <w:r w:rsidRPr="00F35AF0">
        <w:rPr>
          <w:szCs w:val="24"/>
        </w:rPr>
        <w:t>Az átmeneti függvény.</w:t>
      </w:r>
    </w:p>
    <w:p w:rsidR="00935216" w:rsidRPr="00F35AF0" w:rsidRDefault="00935216" w:rsidP="001C69DE">
      <w:pPr>
        <w:spacing w:after="0"/>
        <w:rPr>
          <w:szCs w:val="24"/>
        </w:rPr>
      </w:pPr>
      <w:r w:rsidRPr="00F35AF0">
        <w:rPr>
          <w:szCs w:val="24"/>
        </w:rPr>
        <w:t>Az arányos szabályozás és hatásvázlata.</w:t>
      </w:r>
    </w:p>
    <w:p w:rsidR="00935216" w:rsidRPr="00F35AF0" w:rsidRDefault="00935216" w:rsidP="001C69DE">
      <w:pPr>
        <w:spacing w:after="0"/>
        <w:rPr>
          <w:szCs w:val="24"/>
        </w:rPr>
      </w:pPr>
      <w:r w:rsidRPr="00F35AF0">
        <w:rPr>
          <w:szCs w:val="24"/>
        </w:rPr>
        <w:t>Az integrálszabályozás és hatásvázlata.</w:t>
      </w:r>
    </w:p>
    <w:p w:rsidR="00935216" w:rsidRPr="00F35AF0" w:rsidRDefault="00935216" w:rsidP="001C69DE">
      <w:pPr>
        <w:spacing w:after="0"/>
        <w:rPr>
          <w:szCs w:val="24"/>
        </w:rPr>
      </w:pPr>
      <w:r w:rsidRPr="00F35AF0">
        <w:rPr>
          <w:szCs w:val="24"/>
        </w:rPr>
        <w:lastRenderedPageBreak/>
        <w:t>A PI szabályozó.</w:t>
      </w:r>
    </w:p>
    <w:p w:rsidR="00935216" w:rsidRPr="00F35AF0" w:rsidRDefault="00935216" w:rsidP="001C69DE">
      <w:pPr>
        <w:spacing w:after="0"/>
        <w:rPr>
          <w:szCs w:val="24"/>
        </w:rPr>
      </w:pPr>
      <w:r w:rsidRPr="00F35AF0">
        <w:rPr>
          <w:szCs w:val="24"/>
        </w:rPr>
        <w:t>D hatással kiegészített szabályozó.</w:t>
      </w:r>
    </w:p>
    <w:p w:rsidR="00935216" w:rsidRPr="00F35AF0" w:rsidRDefault="00935216" w:rsidP="001C69DE">
      <w:pPr>
        <w:spacing w:after="0"/>
        <w:rPr>
          <w:szCs w:val="24"/>
        </w:rPr>
      </w:pPr>
      <w:r w:rsidRPr="00F35AF0">
        <w:rPr>
          <w:szCs w:val="24"/>
        </w:rPr>
        <w:t>A PD szabályozó.</w:t>
      </w:r>
    </w:p>
    <w:p w:rsidR="00935216" w:rsidRPr="00F35AF0" w:rsidRDefault="00935216" w:rsidP="001C69DE">
      <w:pPr>
        <w:spacing w:after="0"/>
        <w:rPr>
          <w:szCs w:val="24"/>
        </w:rPr>
      </w:pPr>
      <w:r w:rsidRPr="00F35AF0">
        <w:rPr>
          <w:szCs w:val="24"/>
        </w:rPr>
        <w:t>PID szabályozó.</w:t>
      </w:r>
    </w:p>
    <w:p w:rsidR="00935216" w:rsidRPr="00F35AF0" w:rsidRDefault="00935216" w:rsidP="001C69DE">
      <w:pPr>
        <w:spacing w:after="0"/>
        <w:rPr>
          <w:szCs w:val="24"/>
        </w:rPr>
      </w:pPr>
      <w:r w:rsidRPr="00F35AF0">
        <w:rPr>
          <w:szCs w:val="24"/>
        </w:rPr>
        <w:t>Hangolás.</w:t>
      </w:r>
    </w:p>
    <w:p w:rsidR="00935216" w:rsidRPr="00F35AF0" w:rsidRDefault="00935216" w:rsidP="001C69DE">
      <w:pPr>
        <w:spacing w:after="0"/>
        <w:rPr>
          <w:sz w:val="22"/>
        </w:rPr>
      </w:pPr>
      <w:r w:rsidRPr="00F35AF0">
        <w:rPr>
          <w:szCs w:val="24"/>
        </w:rPr>
        <w:t>Egységrendszerű szabályozók.</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szemléltető eszközök</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szemléltető eszközök</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proofErr w:type="spellStart"/>
            <w:r w:rsidRPr="00722C6E">
              <w:rPr>
                <w:color w:val="000000"/>
                <w:sz w:val="20"/>
                <w:szCs w:val="20"/>
                <w:lang w:eastAsia="hu-HU"/>
              </w:rPr>
              <w:t>szofteverek</w:t>
            </w:r>
            <w:proofErr w:type="spellEnd"/>
          </w:p>
        </w:tc>
      </w:tr>
      <w:tr w:rsidR="00935216" w:rsidRPr="001937B8" w:rsidTr="002C4252">
        <w:trPr>
          <w:trHeight w:val="510"/>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2C4252">
        <w:trPr>
          <w:trHeight w:val="255"/>
          <w:jc w:val="center"/>
        </w:trPr>
        <w:tc>
          <w:tcPr>
            <w:tcW w:w="104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Sorszám</w:t>
            </w:r>
          </w:p>
        </w:tc>
        <w:tc>
          <w:tcPr>
            <w:tcW w:w="280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Tanulói tevékenységforma</w:t>
            </w:r>
          </w:p>
        </w:tc>
        <w:tc>
          <w:tcPr>
            <w:tcW w:w="2280" w:type="dxa"/>
            <w:gridSpan w:val="3"/>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Tanulói tevékenység szervezési kerete (differenciálási módok)</w:t>
            </w:r>
          </w:p>
        </w:tc>
        <w:tc>
          <w:tcPr>
            <w:tcW w:w="238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722C6E" w:rsidRDefault="00935216" w:rsidP="002C4252">
            <w:pPr>
              <w:spacing w:after="0"/>
              <w:jc w:val="left"/>
              <w:rPr>
                <w:color w:val="000000"/>
                <w:sz w:val="20"/>
                <w:szCs w:val="20"/>
                <w:lang w:eastAsia="hu-HU"/>
              </w:rPr>
            </w:pPr>
          </w:p>
        </w:tc>
        <w:tc>
          <w:tcPr>
            <w:tcW w:w="2800" w:type="dxa"/>
            <w:vMerge/>
            <w:vAlign w:val="center"/>
          </w:tcPr>
          <w:p w:rsidR="00935216" w:rsidRPr="00722C6E" w:rsidRDefault="00935216" w:rsidP="002C4252">
            <w:pPr>
              <w:spacing w:after="0"/>
              <w:jc w:val="left"/>
              <w:rPr>
                <w:color w:val="000000"/>
                <w:sz w:val="20"/>
                <w:szCs w:val="20"/>
                <w:lang w:eastAsia="hu-HU"/>
              </w:rPr>
            </w:pP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egyéni</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csoport-bontás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osztály-keret</w:t>
            </w:r>
          </w:p>
        </w:tc>
        <w:tc>
          <w:tcPr>
            <w:tcW w:w="2380" w:type="dxa"/>
            <w:vMerge/>
            <w:vAlign w:val="center"/>
          </w:tcPr>
          <w:p w:rsidR="00935216" w:rsidRPr="00722C6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önálló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feladattal vezetett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feldolgozása jegyzeteléssel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Hallott szöveg feldolgozása jegyzeteléssel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1.5.</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Hallott szöveg feladattal vezetett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Információk önálló rendszerezése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Információk feladattal vezetett rendszerezése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Írásos elemzések készítése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lastRenderedPageBreak/>
              <w:t>2.2.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Leírás készítése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Válaszolás írásban mondatszintű kérdésekre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Tesztfeladat megoldása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2.5.</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Szöveges előadás egyéni felkészüléssel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Tapasztalatok utólagos ismertetése szóban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Tapasztalatok helyszíni ismertetése szóban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értelmezése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készítése leírásból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3.3.</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készítés</w:t>
            </w:r>
            <w:proofErr w:type="gramEnd"/>
            <w:r w:rsidRPr="00722C6E">
              <w:rPr>
                <w:color w:val="000000"/>
                <w:sz w:val="20"/>
                <w:szCs w:val="20"/>
                <w:lang w:eastAsia="hu-HU"/>
              </w:rPr>
              <w:t xml:space="preserve"> tárgyról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kiegészítés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3.5.</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elemzés</w:t>
            </w:r>
            <w:proofErr w:type="gramEnd"/>
            <w:r w:rsidRPr="00722C6E">
              <w:rPr>
                <w:color w:val="000000"/>
                <w:sz w:val="20"/>
                <w:szCs w:val="20"/>
                <w:lang w:eastAsia="hu-HU"/>
              </w:rPr>
              <w:t>, hibakeresés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xml:space="preserve">rajz készítése </w:t>
            </w:r>
            <w:proofErr w:type="spellStart"/>
            <w:r w:rsidRPr="00722C6E">
              <w:rPr>
                <w:color w:val="000000"/>
                <w:sz w:val="20"/>
                <w:szCs w:val="20"/>
                <w:lang w:eastAsia="hu-HU"/>
              </w:rPr>
              <w:t>Z-rendszerről</w:t>
            </w:r>
            <w:proofErr w:type="spellEnd"/>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rendszerrajz kiegészítés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3.8.</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elemzés</w:t>
            </w:r>
            <w:proofErr w:type="gramEnd"/>
            <w:r w:rsidRPr="00722C6E">
              <w:rPr>
                <w:color w:val="000000"/>
                <w:sz w:val="20"/>
                <w:szCs w:val="20"/>
                <w:lang w:eastAsia="hu-HU"/>
              </w:rPr>
              <w:t>, hibakeresés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Műveletek gyakorlása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Munkamegfigyelés adott szempontok alapján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Üzemeltetési tevékenységek körében</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Géprendszer megfigyelése adott szempontok alapján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Üzemelési hibák szimulálása és megfigyelése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Irányítástechnikai gyakorlatok tantárgy</w:t>
      </w:r>
      <w:r w:rsidRPr="00F35AF0">
        <w:rPr>
          <w:b/>
        </w:rPr>
        <w:tab/>
        <w:t>129 óra/129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rPr>
          <w:szCs w:val="24"/>
        </w:rPr>
        <w:t>Az Irányítástechnika gyakorlat tantárgy tanításának alapvető célja, hogy a tanulók tudják az egyszerű villamos vezérlések és szabályozások működési, szerkezeti és hatásvázlatait értelmezni, egyszerű villamos vezérlések kapcsolási (</w:t>
      </w:r>
      <w:proofErr w:type="spellStart"/>
      <w:r w:rsidRPr="00F35AF0">
        <w:rPr>
          <w:szCs w:val="24"/>
        </w:rPr>
        <w:t>áramutas</w:t>
      </w:r>
      <w:proofErr w:type="spellEnd"/>
      <w:r w:rsidRPr="00F35AF0">
        <w:rPr>
          <w:szCs w:val="24"/>
        </w:rPr>
        <w:t>) rajzát megtervezni. Képesek legyenek összeszerelni a vezérlések és a szabályozások készülékeit, kapcsolási rajz alapján összeállítani a villamos vezérlési vonal és szabályozási kör kapcsolásait. Villamos mennyiségeket mérni, hibát keresni és elhárítani villamos vezérlésekben és szabályozásokban</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lastRenderedPageBreak/>
        <w:t>Villamos irányítások építőelemei és készülékei</w:t>
      </w:r>
      <w:r w:rsidRPr="00F35AF0">
        <w:rPr>
          <w:b/>
          <w:i/>
        </w:rPr>
        <w:tab/>
        <w:t>36 óra/36 óra</w:t>
      </w:r>
    </w:p>
    <w:p w:rsidR="00935216" w:rsidRPr="00F35AF0" w:rsidRDefault="00935216" w:rsidP="00C26F9B">
      <w:pPr>
        <w:spacing w:after="0"/>
        <w:rPr>
          <w:szCs w:val="24"/>
        </w:rPr>
      </w:pPr>
      <w:r w:rsidRPr="00F35AF0">
        <w:rPr>
          <w:szCs w:val="24"/>
        </w:rPr>
        <w:t>Nem villamos mennyiségek átalakítása villamos jellé.</w:t>
      </w:r>
    </w:p>
    <w:p w:rsidR="00935216" w:rsidRPr="00F35AF0" w:rsidRDefault="00935216" w:rsidP="00C26F9B">
      <w:pPr>
        <w:spacing w:after="0"/>
        <w:rPr>
          <w:szCs w:val="24"/>
        </w:rPr>
      </w:pPr>
      <w:r w:rsidRPr="00F35AF0">
        <w:rPr>
          <w:szCs w:val="24"/>
        </w:rPr>
        <w:t>Passzív mérő-átalakítók.</w:t>
      </w:r>
      <w:r w:rsidRPr="00F35AF0">
        <w:rPr>
          <w:szCs w:val="24"/>
        </w:rPr>
        <w:tab/>
      </w:r>
      <w:r w:rsidRPr="00F35AF0">
        <w:rPr>
          <w:szCs w:val="24"/>
        </w:rPr>
        <w:tab/>
      </w:r>
    </w:p>
    <w:p w:rsidR="00935216" w:rsidRPr="00F35AF0" w:rsidRDefault="00935216" w:rsidP="00C26F9B">
      <w:pPr>
        <w:spacing w:after="0"/>
        <w:rPr>
          <w:szCs w:val="24"/>
        </w:rPr>
      </w:pPr>
      <w:r w:rsidRPr="00F35AF0">
        <w:rPr>
          <w:szCs w:val="24"/>
        </w:rPr>
        <w:t>Ellenállás-alapú átalakítók mérése.</w:t>
      </w:r>
    </w:p>
    <w:p w:rsidR="00935216" w:rsidRPr="00F35AF0" w:rsidRDefault="00935216" w:rsidP="00C26F9B">
      <w:pPr>
        <w:spacing w:after="0"/>
        <w:rPr>
          <w:szCs w:val="24"/>
        </w:rPr>
      </w:pPr>
      <w:r w:rsidRPr="00F35AF0">
        <w:rPr>
          <w:szCs w:val="24"/>
        </w:rPr>
        <w:t>Huzalos mérő-átalakítók mérése.</w:t>
      </w:r>
    </w:p>
    <w:p w:rsidR="00935216" w:rsidRPr="00F35AF0" w:rsidRDefault="00935216" w:rsidP="00C26F9B">
      <w:pPr>
        <w:spacing w:after="0"/>
        <w:rPr>
          <w:szCs w:val="24"/>
        </w:rPr>
      </w:pPr>
      <w:r w:rsidRPr="00F35AF0">
        <w:rPr>
          <w:szCs w:val="24"/>
        </w:rPr>
        <w:t>Hőmérséklet-érzékelő ellenállások mérése.</w:t>
      </w:r>
    </w:p>
    <w:p w:rsidR="00935216" w:rsidRPr="00F35AF0" w:rsidRDefault="00935216" w:rsidP="00C26F9B">
      <w:pPr>
        <w:spacing w:after="0"/>
        <w:rPr>
          <w:szCs w:val="24"/>
        </w:rPr>
      </w:pPr>
      <w:r w:rsidRPr="00F35AF0">
        <w:rPr>
          <w:szCs w:val="24"/>
        </w:rPr>
        <w:t>Fényérzékelő ellenállások mérése.</w:t>
      </w:r>
    </w:p>
    <w:p w:rsidR="00935216" w:rsidRPr="00F35AF0" w:rsidRDefault="00935216" w:rsidP="00C26F9B">
      <w:pPr>
        <w:spacing w:after="0"/>
        <w:rPr>
          <w:szCs w:val="24"/>
        </w:rPr>
      </w:pPr>
      <w:r w:rsidRPr="00F35AF0">
        <w:rPr>
          <w:szCs w:val="24"/>
        </w:rPr>
        <w:t>Kapacitív átalakítók mérése.</w:t>
      </w:r>
    </w:p>
    <w:p w:rsidR="00935216" w:rsidRPr="00F35AF0" w:rsidRDefault="00935216" w:rsidP="00C26F9B">
      <w:pPr>
        <w:spacing w:after="0"/>
        <w:rPr>
          <w:szCs w:val="24"/>
        </w:rPr>
      </w:pPr>
      <w:r w:rsidRPr="00F35AF0">
        <w:rPr>
          <w:szCs w:val="24"/>
        </w:rPr>
        <w:t>Induktív átalakítók mérése.</w:t>
      </w:r>
    </w:p>
    <w:p w:rsidR="00935216" w:rsidRPr="00F35AF0" w:rsidRDefault="00935216" w:rsidP="00C26F9B">
      <w:pPr>
        <w:spacing w:after="0"/>
        <w:rPr>
          <w:szCs w:val="24"/>
        </w:rPr>
      </w:pPr>
      <w:r w:rsidRPr="00F35AF0">
        <w:rPr>
          <w:szCs w:val="24"/>
        </w:rPr>
        <w:t xml:space="preserve">Villamos készülékek felépítése, bekötése. </w:t>
      </w:r>
    </w:p>
    <w:p w:rsidR="00935216" w:rsidRPr="00F35AF0" w:rsidRDefault="00935216" w:rsidP="00C26F9B">
      <w:pPr>
        <w:spacing w:after="0"/>
        <w:rPr>
          <w:szCs w:val="24"/>
        </w:rPr>
      </w:pPr>
      <w:r w:rsidRPr="00F35AF0">
        <w:rPr>
          <w:szCs w:val="24"/>
        </w:rPr>
        <w:t xml:space="preserve">Kapcsolókészülékek. </w:t>
      </w:r>
    </w:p>
    <w:p w:rsidR="00935216" w:rsidRPr="00F35AF0" w:rsidRDefault="00935216" w:rsidP="00C26F9B">
      <w:pPr>
        <w:spacing w:after="0"/>
        <w:rPr>
          <w:szCs w:val="24"/>
        </w:rPr>
      </w:pPr>
      <w:r w:rsidRPr="00F35AF0">
        <w:rPr>
          <w:szCs w:val="24"/>
        </w:rPr>
        <w:tab/>
      </w:r>
      <w:r w:rsidRPr="00F35AF0">
        <w:rPr>
          <w:szCs w:val="24"/>
        </w:rPr>
        <w:tab/>
        <w:t xml:space="preserve">Kézi kapcsolók. </w:t>
      </w:r>
    </w:p>
    <w:p w:rsidR="00935216" w:rsidRPr="00F35AF0" w:rsidRDefault="00935216" w:rsidP="00C26F9B">
      <w:pPr>
        <w:spacing w:after="0"/>
        <w:rPr>
          <w:szCs w:val="24"/>
        </w:rPr>
      </w:pPr>
      <w:r w:rsidRPr="00F35AF0">
        <w:rPr>
          <w:szCs w:val="24"/>
        </w:rPr>
        <w:tab/>
      </w:r>
      <w:r w:rsidRPr="00F35AF0">
        <w:rPr>
          <w:szCs w:val="24"/>
        </w:rPr>
        <w:tab/>
        <w:t>Nyomógombok.</w:t>
      </w:r>
    </w:p>
    <w:p w:rsidR="00935216" w:rsidRPr="00F35AF0" w:rsidRDefault="00935216" w:rsidP="00C26F9B">
      <w:pPr>
        <w:spacing w:after="0"/>
        <w:rPr>
          <w:szCs w:val="24"/>
        </w:rPr>
      </w:pPr>
      <w:r w:rsidRPr="00F35AF0">
        <w:rPr>
          <w:szCs w:val="24"/>
        </w:rPr>
        <w:tab/>
      </w:r>
      <w:r w:rsidRPr="00F35AF0">
        <w:rPr>
          <w:szCs w:val="24"/>
        </w:rPr>
        <w:tab/>
        <w:t xml:space="preserve">Mechanikus végállás érzékelők. </w:t>
      </w:r>
    </w:p>
    <w:p w:rsidR="00935216" w:rsidRPr="00F35AF0" w:rsidRDefault="00935216" w:rsidP="00C26F9B">
      <w:pPr>
        <w:spacing w:after="0"/>
        <w:rPr>
          <w:szCs w:val="24"/>
        </w:rPr>
      </w:pPr>
      <w:proofErr w:type="spellStart"/>
      <w:r w:rsidRPr="00F35AF0">
        <w:rPr>
          <w:szCs w:val="24"/>
        </w:rPr>
        <w:t>Mágneskapcsoló</w:t>
      </w:r>
      <w:proofErr w:type="spellEnd"/>
      <w:r w:rsidRPr="00F35AF0">
        <w:rPr>
          <w:szCs w:val="24"/>
        </w:rPr>
        <w:t xml:space="preserve">. </w:t>
      </w:r>
    </w:p>
    <w:p w:rsidR="00935216" w:rsidRPr="00F35AF0" w:rsidRDefault="00935216" w:rsidP="00C26F9B">
      <w:pPr>
        <w:spacing w:after="0"/>
        <w:rPr>
          <w:szCs w:val="24"/>
        </w:rPr>
      </w:pPr>
      <w:r w:rsidRPr="00F35AF0">
        <w:rPr>
          <w:szCs w:val="24"/>
        </w:rPr>
        <w:t xml:space="preserve">Relé. </w:t>
      </w:r>
    </w:p>
    <w:p w:rsidR="00935216" w:rsidRPr="00F35AF0" w:rsidRDefault="00935216" w:rsidP="00C26F9B">
      <w:pPr>
        <w:spacing w:after="0"/>
        <w:rPr>
          <w:szCs w:val="24"/>
        </w:rPr>
      </w:pPr>
      <w:r w:rsidRPr="00F35AF0">
        <w:rPr>
          <w:szCs w:val="24"/>
        </w:rPr>
        <w:t>Villamos készülékek jellemzőinek mérése.</w:t>
      </w:r>
    </w:p>
    <w:p w:rsidR="00935216" w:rsidRPr="00F35AF0" w:rsidRDefault="00935216" w:rsidP="00C26F9B">
      <w:pPr>
        <w:spacing w:after="0"/>
        <w:rPr>
          <w:szCs w:val="24"/>
        </w:rPr>
      </w:pPr>
      <w:r w:rsidRPr="00F35AF0">
        <w:rPr>
          <w:szCs w:val="24"/>
        </w:rPr>
        <w:tab/>
        <w:t>Villamos érintkezők.</w:t>
      </w:r>
    </w:p>
    <w:p w:rsidR="00935216" w:rsidRPr="00F35AF0" w:rsidRDefault="00935216" w:rsidP="00C26F9B">
      <w:pPr>
        <w:spacing w:after="0"/>
        <w:rPr>
          <w:szCs w:val="24"/>
        </w:rPr>
      </w:pPr>
      <w:r w:rsidRPr="00F35AF0">
        <w:rPr>
          <w:szCs w:val="24"/>
        </w:rPr>
        <w:tab/>
        <w:t>Az érintkezők átmeneti ellenállásának vizsgálata.</w:t>
      </w:r>
    </w:p>
    <w:p w:rsidR="00935216" w:rsidRPr="00F35AF0" w:rsidRDefault="00935216" w:rsidP="00C26F9B">
      <w:pPr>
        <w:spacing w:after="0"/>
        <w:rPr>
          <w:szCs w:val="24"/>
        </w:rPr>
      </w:pPr>
      <w:proofErr w:type="spellStart"/>
      <w:r w:rsidRPr="00F35AF0">
        <w:rPr>
          <w:szCs w:val="24"/>
        </w:rPr>
        <w:t>Mágneskapcsoló</w:t>
      </w:r>
      <w:proofErr w:type="spellEnd"/>
      <w:r w:rsidRPr="00F35AF0">
        <w:rPr>
          <w:szCs w:val="24"/>
        </w:rPr>
        <w:t xml:space="preserve"> felépítése, vizsgálata.</w:t>
      </w:r>
    </w:p>
    <w:p w:rsidR="00935216" w:rsidRPr="00F35AF0" w:rsidRDefault="00935216" w:rsidP="00C26F9B">
      <w:pPr>
        <w:spacing w:after="0"/>
        <w:rPr>
          <w:szCs w:val="24"/>
        </w:rPr>
      </w:pPr>
      <w:r w:rsidRPr="00F35AF0">
        <w:rPr>
          <w:szCs w:val="24"/>
        </w:rPr>
        <w:t>Elektromechanikus relék felépítése.</w:t>
      </w:r>
    </w:p>
    <w:p w:rsidR="00935216" w:rsidRPr="00F35AF0" w:rsidRDefault="00935216" w:rsidP="00C26F9B">
      <w:pPr>
        <w:spacing w:after="0"/>
        <w:rPr>
          <w:szCs w:val="24"/>
        </w:rPr>
      </w:pPr>
      <w:r w:rsidRPr="00F35AF0">
        <w:rPr>
          <w:szCs w:val="24"/>
        </w:rPr>
        <w:t>Elektromechanikus relék vizsgálata.</w:t>
      </w:r>
    </w:p>
    <w:p w:rsidR="00935216" w:rsidRPr="00F35AF0" w:rsidRDefault="00935216" w:rsidP="00C26F9B">
      <w:pPr>
        <w:spacing w:after="0"/>
        <w:rPr>
          <w:szCs w:val="24"/>
        </w:rPr>
      </w:pPr>
      <w:r w:rsidRPr="00F35AF0">
        <w:rPr>
          <w:szCs w:val="24"/>
        </w:rPr>
        <w:tab/>
        <w:t>Relé meghúzása.</w:t>
      </w:r>
    </w:p>
    <w:p w:rsidR="00935216" w:rsidRPr="00F35AF0" w:rsidRDefault="00935216" w:rsidP="00C26F9B">
      <w:pPr>
        <w:spacing w:after="0"/>
        <w:rPr>
          <w:szCs w:val="24"/>
        </w:rPr>
      </w:pPr>
      <w:r w:rsidRPr="00F35AF0">
        <w:rPr>
          <w:szCs w:val="24"/>
        </w:rPr>
        <w:tab/>
        <w:t>Relé elengedés.</w:t>
      </w:r>
    </w:p>
    <w:p w:rsidR="00935216" w:rsidRPr="00F35AF0" w:rsidRDefault="00935216" w:rsidP="00C26F9B">
      <w:pPr>
        <w:spacing w:after="0"/>
        <w:rPr>
          <w:szCs w:val="24"/>
        </w:rPr>
      </w:pPr>
      <w:r w:rsidRPr="00F35AF0">
        <w:rPr>
          <w:szCs w:val="24"/>
        </w:rPr>
        <w:t>Időrelék felépítése.</w:t>
      </w:r>
    </w:p>
    <w:p w:rsidR="00935216" w:rsidRPr="00F35AF0" w:rsidRDefault="00935216" w:rsidP="00C26F9B">
      <w:pPr>
        <w:spacing w:after="0"/>
        <w:rPr>
          <w:szCs w:val="24"/>
        </w:rPr>
      </w:pPr>
      <w:r w:rsidRPr="00F35AF0">
        <w:rPr>
          <w:szCs w:val="24"/>
        </w:rPr>
        <w:t>Időrelék vizsgálata.</w:t>
      </w:r>
    </w:p>
    <w:p w:rsidR="00935216" w:rsidRPr="00F35AF0" w:rsidRDefault="00935216" w:rsidP="00C26F9B">
      <w:pPr>
        <w:spacing w:after="0"/>
        <w:rPr>
          <w:szCs w:val="24"/>
        </w:rPr>
      </w:pPr>
      <w:r w:rsidRPr="00F35AF0">
        <w:rPr>
          <w:szCs w:val="24"/>
        </w:rPr>
        <w:tab/>
      </w:r>
      <w:r w:rsidRPr="00F35AF0">
        <w:rPr>
          <w:szCs w:val="24"/>
        </w:rPr>
        <w:tab/>
      </w:r>
      <w:proofErr w:type="gramStart"/>
      <w:r w:rsidRPr="00F35AF0">
        <w:rPr>
          <w:szCs w:val="24"/>
        </w:rPr>
        <w:t>késleltetve</w:t>
      </w:r>
      <w:proofErr w:type="gramEnd"/>
      <w:r w:rsidRPr="00F35AF0">
        <w:rPr>
          <w:szCs w:val="24"/>
        </w:rPr>
        <w:t xml:space="preserve"> meghúzó időrelé vizsgálata.</w:t>
      </w:r>
    </w:p>
    <w:p w:rsidR="00935216" w:rsidRPr="00F35AF0" w:rsidRDefault="00935216" w:rsidP="00C26F9B">
      <w:pPr>
        <w:spacing w:after="0"/>
        <w:rPr>
          <w:szCs w:val="24"/>
        </w:rPr>
      </w:pPr>
      <w:r w:rsidRPr="00F35AF0">
        <w:rPr>
          <w:szCs w:val="24"/>
        </w:rPr>
        <w:tab/>
      </w:r>
      <w:r w:rsidRPr="00F35AF0">
        <w:rPr>
          <w:szCs w:val="24"/>
        </w:rPr>
        <w:tab/>
      </w:r>
      <w:proofErr w:type="gramStart"/>
      <w:r w:rsidRPr="00F35AF0">
        <w:rPr>
          <w:szCs w:val="24"/>
        </w:rPr>
        <w:t>késleltetve</w:t>
      </w:r>
      <w:proofErr w:type="gramEnd"/>
      <w:r w:rsidRPr="00F35AF0">
        <w:rPr>
          <w:szCs w:val="24"/>
        </w:rPr>
        <w:t xml:space="preserve"> elengedő időrelé vizsgálata.</w:t>
      </w:r>
    </w:p>
    <w:p w:rsidR="00935216" w:rsidRPr="00F35AF0" w:rsidRDefault="00935216" w:rsidP="00C26F9B">
      <w:pPr>
        <w:spacing w:after="0"/>
        <w:rPr>
          <w:szCs w:val="24"/>
        </w:rPr>
      </w:pPr>
      <w:r w:rsidRPr="00F35AF0">
        <w:rPr>
          <w:szCs w:val="24"/>
        </w:rPr>
        <w:tab/>
      </w:r>
      <w:r w:rsidRPr="00F35AF0">
        <w:rPr>
          <w:szCs w:val="24"/>
        </w:rPr>
        <w:tab/>
      </w:r>
      <w:proofErr w:type="gramStart"/>
      <w:r w:rsidRPr="00F35AF0">
        <w:rPr>
          <w:szCs w:val="24"/>
        </w:rPr>
        <w:t>késleltetve</w:t>
      </w:r>
      <w:proofErr w:type="gramEnd"/>
      <w:r w:rsidRPr="00F35AF0">
        <w:rPr>
          <w:szCs w:val="24"/>
        </w:rPr>
        <w:t xml:space="preserve"> meghúzó és elengedő időrelé vizsgálata.</w:t>
      </w:r>
    </w:p>
    <w:p w:rsidR="00935216" w:rsidRPr="00F35AF0" w:rsidRDefault="00935216" w:rsidP="00C26F9B">
      <w:pPr>
        <w:spacing w:after="0"/>
        <w:rPr>
          <w:szCs w:val="24"/>
        </w:rPr>
      </w:pPr>
      <w:r w:rsidRPr="00F35AF0">
        <w:rPr>
          <w:szCs w:val="24"/>
        </w:rPr>
        <w:t>Elektronikus relék felépítése, vizsgálata.</w:t>
      </w:r>
    </w:p>
    <w:p w:rsidR="00935216" w:rsidRPr="00F35AF0" w:rsidRDefault="00935216" w:rsidP="00C26F9B">
      <w:pPr>
        <w:spacing w:after="0"/>
        <w:rPr>
          <w:szCs w:val="24"/>
        </w:rPr>
      </w:pPr>
      <w:r w:rsidRPr="00F35AF0">
        <w:rPr>
          <w:szCs w:val="24"/>
        </w:rPr>
        <w:t>Logikai feltételek realizálása relék segítségével.</w:t>
      </w:r>
    </w:p>
    <w:p w:rsidR="00935216" w:rsidRPr="00F35AF0" w:rsidRDefault="00935216" w:rsidP="00C26F9B">
      <w:pPr>
        <w:spacing w:after="0"/>
        <w:rPr>
          <w:szCs w:val="24"/>
        </w:rPr>
      </w:pPr>
      <w:r w:rsidRPr="00F35AF0">
        <w:rPr>
          <w:szCs w:val="24"/>
        </w:rPr>
        <w:t xml:space="preserve">Tagadás, </w:t>
      </w:r>
      <w:proofErr w:type="gramStart"/>
      <w:r w:rsidRPr="00F35AF0">
        <w:rPr>
          <w:szCs w:val="24"/>
        </w:rPr>
        <w:t>ÉS</w:t>
      </w:r>
      <w:proofErr w:type="gramEnd"/>
      <w:r w:rsidRPr="00F35AF0">
        <w:rPr>
          <w:szCs w:val="24"/>
        </w:rPr>
        <w:t xml:space="preserve"> kapcsolat, VAGY kapcsolat megvalósítása relékkel.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Vezérlési feladatok</w:t>
      </w:r>
      <w:r w:rsidRPr="00F35AF0">
        <w:rPr>
          <w:b/>
          <w:i/>
        </w:rPr>
        <w:tab/>
        <w:t>48 óra/48 óra</w:t>
      </w:r>
    </w:p>
    <w:p w:rsidR="00935216" w:rsidRPr="00F35AF0" w:rsidRDefault="00935216" w:rsidP="00C26F9B">
      <w:pPr>
        <w:spacing w:after="0"/>
        <w:rPr>
          <w:szCs w:val="24"/>
        </w:rPr>
      </w:pPr>
      <w:r w:rsidRPr="00F35AF0">
        <w:rPr>
          <w:szCs w:val="24"/>
        </w:rPr>
        <w:t xml:space="preserve">Egyszerű vezérlési feladatok: </w:t>
      </w:r>
    </w:p>
    <w:p w:rsidR="00935216" w:rsidRPr="00F35AF0" w:rsidRDefault="00935216" w:rsidP="00C26F9B">
      <w:pPr>
        <w:spacing w:after="0"/>
        <w:rPr>
          <w:szCs w:val="24"/>
        </w:rPr>
      </w:pPr>
      <w:r w:rsidRPr="00F35AF0">
        <w:rPr>
          <w:szCs w:val="24"/>
        </w:rPr>
        <w:t xml:space="preserve">Vezérelt berendezés be-, és kikapcsolása. </w:t>
      </w:r>
    </w:p>
    <w:p w:rsidR="00935216" w:rsidRPr="00F35AF0" w:rsidRDefault="00935216" w:rsidP="00C26F9B">
      <w:pPr>
        <w:spacing w:after="0"/>
        <w:rPr>
          <w:szCs w:val="24"/>
        </w:rPr>
      </w:pPr>
      <w:r w:rsidRPr="00F35AF0">
        <w:rPr>
          <w:szCs w:val="24"/>
        </w:rPr>
        <w:t xml:space="preserve">Öntartás: </w:t>
      </w:r>
    </w:p>
    <w:p w:rsidR="00935216" w:rsidRPr="00F35AF0" w:rsidRDefault="00935216" w:rsidP="00C26F9B">
      <w:pPr>
        <w:spacing w:after="0"/>
        <w:rPr>
          <w:szCs w:val="24"/>
        </w:rPr>
      </w:pPr>
      <w:r w:rsidRPr="00F35AF0">
        <w:rPr>
          <w:szCs w:val="24"/>
        </w:rPr>
        <w:t>Elengedésre kitüntetett (dominánsan törlő).</w:t>
      </w:r>
      <w:r w:rsidRPr="00F35AF0">
        <w:rPr>
          <w:szCs w:val="24"/>
        </w:rPr>
        <w:tab/>
      </w:r>
    </w:p>
    <w:p w:rsidR="00935216" w:rsidRPr="00F35AF0" w:rsidRDefault="00935216" w:rsidP="00C26F9B">
      <w:pPr>
        <w:spacing w:after="0"/>
        <w:rPr>
          <w:szCs w:val="24"/>
        </w:rPr>
      </w:pPr>
      <w:r w:rsidRPr="00F35AF0">
        <w:rPr>
          <w:szCs w:val="24"/>
        </w:rPr>
        <w:t>Meghúzásra kitüntetett (dominánsan beíró).</w:t>
      </w:r>
      <w:r w:rsidRPr="00F35AF0">
        <w:rPr>
          <w:szCs w:val="24"/>
        </w:rPr>
        <w:tab/>
      </w:r>
    </w:p>
    <w:p w:rsidR="00935216" w:rsidRPr="00F35AF0" w:rsidRDefault="00935216" w:rsidP="00C26F9B">
      <w:pPr>
        <w:spacing w:after="0"/>
        <w:rPr>
          <w:szCs w:val="24"/>
        </w:rPr>
      </w:pPr>
      <w:r w:rsidRPr="00F35AF0">
        <w:rPr>
          <w:szCs w:val="24"/>
        </w:rPr>
        <w:t xml:space="preserve">Vezérelt berendezés be-, és kikapcsolása távvezérléssel több helyről. </w:t>
      </w:r>
    </w:p>
    <w:p w:rsidR="00935216" w:rsidRPr="00F35AF0" w:rsidRDefault="00935216" w:rsidP="00C26F9B">
      <w:pPr>
        <w:spacing w:after="0"/>
        <w:rPr>
          <w:szCs w:val="24"/>
        </w:rPr>
      </w:pPr>
      <w:r w:rsidRPr="00F35AF0">
        <w:rPr>
          <w:szCs w:val="24"/>
        </w:rPr>
        <w:t xml:space="preserve">Direkt-, indirekt vezérlés. </w:t>
      </w:r>
    </w:p>
    <w:p w:rsidR="00935216" w:rsidRPr="00F35AF0" w:rsidRDefault="00935216" w:rsidP="00C26F9B">
      <w:pPr>
        <w:spacing w:after="0"/>
        <w:rPr>
          <w:szCs w:val="24"/>
        </w:rPr>
      </w:pPr>
      <w:r w:rsidRPr="00F35AF0">
        <w:rPr>
          <w:szCs w:val="24"/>
        </w:rPr>
        <w:t xml:space="preserve">A villamos reteszelés elve. </w:t>
      </w:r>
    </w:p>
    <w:p w:rsidR="00935216" w:rsidRPr="00F35AF0" w:rsidRDefault="00935216" w:rsidP="00C26F9B">
      <w:pPr>
        <w:spacing w:after="0"/>
        <w:rPr>
          <w:szCs w:val="24"/>
        </w:rPr>
      </w:pPr>
      <w:r w:rsidRPr="00F35AF0">
        <w:rPr>
          <w:szCs w:val="24"/>
        </w:rPr>
        <w:tab/>
        <w:t xml:space="preserve">Egyszerű nyomógombos reteszelő kapcsolás. </w:t>
      </w:r>
    </w:p>
    <w:p w:rsidR="00935216" w:rsidRPr="00F35AF0" w:rsidRDefault="00935216" w:rsidP="00C26F9B">
      <w:pPr>
        <w:spacing w:after="0"/>
        <w:rPr>
          <w:szCs w:val="24"/>
        </w:rPr>
      </w:pPr>
      <w:r w:rsidRPr="00F35AF0">
        <w:rPr>
          <w:szCs w:val="24"/>
        </w:rPr>
        <w:tab/>
        <w:t xml:space="preserve">Nyomógombos keresztreteszelés. </w:t>
      </w:r>
    </w:p>
    <w:p w:rsidR="00935216" w:rsidRPr="00F35AF0" w:rsidRDefault="00935216" w:rsidP="00C26F9B">
      <w:pPr>
        <w:spacing w:after="0"/>
        <w:rPr>
          <w:szCs w:val="24"/>
        </w:rPr>
      </w:pPr>
      <w:proofErr w:type="spellStart"/>
      <w:r w:rsidRPr="00F35AF0">
        <w:rPr>
          <w:szCs w:val="24"/>
        </w:rPr>
        <w:t>Időfüggetlen</w:t>
      </w:r>
      <w:proofErr w:type="spellEnd"/>
      <w:r w:rsidRPr="00F35AF0">
        <w:rPr>
          <w:szCs w:val="24"/>
        </w:rPr>
        <w:t xml:space="preserve"> logikai feladatok tervezése megépítése relékkel.</w:t>
      </w:r>
    </w:p>
    <w:p w:rsidR="00935216" w:rsidRPr="00F35AF0" w:rsidRDefault="00935216" w:rsidP="00C26F9B">
      <w:pPr>
        <w:spacing w:after="0"/>
        <w:rPr>
          <w:szCs w:val="24"/>
        </w:rPr>
      </w:pPr>
      <w:r w:rsidRPr="00F35AF0">
        <w:rPr>
          <w:szCs w:val="24"/>
        </w:rPr>
        <w:t>Időrelék gyakorlati alkalmazása:</w:t>
      </w:r>
    </w:p>
    <w:p w:rsidR="00935216" w:rsidRPr="00F35AF0" w:rsidRDefault="00935216" w:rsidP="00C26F9B">
      <w:pPr>
        <w:spacing w:after="0"/>
        <w:rPr>
          <w:szCs w:val="24"/>
        </w:rPr>
      </w:pPr>
      <w:r w:rsidRPr="00F35AF0">
        <w:rPr>
          <w:szCs w:val="24"/>
        </w:rPr>
        <w:tab/>
      </w:r>
      <w:proofErr w:type="gramStart"/>
      <w:r w:rsidRPr="00F35AF0">
        <w:rPr>
          <w:szCs w:val="24"/>
        </w:rPr>
        <w:t>késleltetve</w:t>
      </w:r>
      <w:proofErr w:type="gramEnd"/>
      <w:r w:rsidRPr="00F35AF0">
        <w:rPr>
          <w:szCs w:val="24"/>
        </w:rPr>
        <w:t xml:space="preserve"> meghúzó.</w:t>
      </w:r>
    </w:p>
    <w:p w:rsidR="00935216" w:rsidRPr="00F35AF0" w:rsidRDefault="00935216" w:rsidP="00C26F9B">
      <w:pPr>
        <w:spacing w:after="0"/>
        <w:rPr>
          <w:szCs w:val="24"/>
        </w:rPr>
      </w:pPr>
      <w:r w:rsidRPr="00F35AF0">
        <w:rPr>
          <w:szCs w:val="24"/>
        </w:rPr>
        <w:tab/>
      </w:r>
      <w:proofErr w:type="gramStart"/>
      <w:r w:rsidRPr="00F35AF0">
        <w:rPr>
          <w:szCs w:val="24"/>
        </w:rPr>
        <w:t>késleltetve</w:t>
      </w:r>
      <w:proofErr w:type="gramEnd"/>
      <w:r w:rsidRPr="00F35AF0">
        <w:rPr>
          <w:szCs w:val="24"/>
        </w:rPr>
        <w:t xml:space="preserve"> elengedő.</w:t>
      </w:r>
    </w:p>
    <w:p w:rsidR="00935216" w:rsidRPr="00F35AF0" w:rsidRDefault="00935216" w:rsidP="00C26F9B">
      <w:pPr>
        <w:spacing w:after="0"/>
        <w:rPr>
          <w:szCs w:val="24"/>
        </w:rPr>
      </w:pPr>
      <w:r w:rsidRPr="00F35AF0">
        <w:rPr>
          <w:szCs w:val="24"/>
        </w:rPr>
        <w:tab/>
      </w:r>
      <w:proofErr w:type="gramStart"/>
      <w:r w:rsidRPr="00F35AF0">
        <w:rPr>
          <w:szCs w:val="24"/>
        </w:rPr>
        <w:t>késleltetve</w:t>
      </w:r>
      <w:proofErr w:type="gramEnd"/>
      <w:r w:rsidRPr="00F35AF0">
        <w:rPr>
          <w:szCs w:val="24"/>
        </w:rPr>
        <w:t xml:space="preserve"> meghúzó és elengedő.</w:t>
      </w:r>
    </w:p>
    <w:p w:rsidR="00935216" w:rsidRPr="00F35AF0" w:rsidRDefault="00935216" w:rsidP="00C26F9B">
      <w:pPr>
        <w:spacing w:after="0"/>
        <w:rPr>
          <w:szCs w:val="24"/>
        </w:rPr>
      </w:pPr>
      <w:r w:rsidRPr="00F35AF0">
        <w:rPr>
          <w:szCs w:val="24"/>
        </w:rPr>
        <w:t>Összetett vezérlések tervezése, megvalósítása.</w:t>
      </w:r>
    </w:p>
    <w:p w:rsidR="00935216" w:rsidRPr="00F35AF0" w:rsidRDefault="00935216" w:rsidP="00C26F9B">
      <w:pPr>
        <w:spacing w:after="0"/>
        <w:rPr>
          <w:szCs w:val="24"/>
        </w:rPr>
      </w:pPr>
      <w:r w:rsidRPr="00F35AF0">
        <w:rPr>
          <w:szCs w:val="24"/>
        </w:rPr>
        <w:lastRenderedPageBreak/>
        <w:tab/>
        <w:t>Sorrendi vezérlések tervezése, megvalósítása.</w:t>
      </w:r>
    </w:p>
    <w:p w:rsidR="00935216" w:rsidRPr="00F35AF0" w:rsidRDefault="00935216" w:rsidP="00C26F9B">
      <w:pPr>
        <w:spacing w:after="0"/>
        <w:rPr>
          <w:szCs w:val="24"/>
        </w:rPr>
      </w:pPr>
      <w:r w:rsidRPr="00F35AF0">
        <w:rPr>
          <w:szCs w:val="24"/>
        </w:rPr>
        <w:t>Lefutó vezérlések tervezése, megvalósítása.</w:t>
      </w:r>
    </w:p>
    <w:p w:rsidR="00935216" w:rsidRPr="00F35AF0" w:rsidRDefault="00935216" w:rsidP="00C26F9B">
      <w:pPr>
        <w:spacing w:after="0"/>
        <w:rPr>
          <w:szCs w:val="24"/>
        </w:rPr>
      </w:pPr>
      <w:r w:rsidRPr="00F35AF0">
        <w:rPr>
          <w:szCs w:val="24"/>
        </w:rPr>
        <w:t xml:space="preserve">Villamos motorok indításának vezérlése. </w:t>
      </w:r>
    </w:p>
    <w:p w:rsidR="00935216" w:rsidRPr="00F35AF0" w:rsidRDefault="00935216" w:rsidP="00C26F9B">
      <w:pPr>
        <w:spacing w:after="0"/>
        <w:rPr>
          <w:szCs w:val="24"/>
        </w:rPr>
      </w:pPr>
      <w:r w:rsidRPr="00F35AF0">
        <w:rPr>
          <w:szCs w:val="24"/>
        </w:rPr>
        <w:tab/>
        <w:t xml:space="preserve">Nyomógombos közvetlen vezérlés. </w:t>
      </w:r>
    </w:p>
    <w:p w:rsidR="00935216" w:rsidRPr="00F35AF0" w:rsidRDefault="00935216" w:rsidP="00C26F9B">
      <w:pPr>
        <w:spacing w:after="0"/>
        <w:rPr>
          <w:szCs w:val="24"/>
        </w:rPr>
      </w:pPr>
      <w:r w:rsidRPr="00F35AF0">
        <w:rPr>
          <w:szCs w:val="24"/>
        </w:rPr>
        <w:t xml:space="preserve">Forgásirányváltás. </w:t>
      </w:r>
    </w:p>
    <w:p w:rsidR="00935216" w:rsidRPr="00F35AF0" w:rsidRDefault="00935216" w:rsidP="00C26F9B">
      <w:pPr>
        <w:spacing w:after="0"/>
        <w:rPr>
          <w:szCs w:val="24"/>
        </w:rPr>
      </w:pPr>
      <w:r w:rsidRPr="00F35AF0">
        <w:rPr>
          <w:szCs w:val="24"/>
        </w:rPr>
        <w:tab/>
      </w:r>
      <w:r w:rsidRPr="00F35AF0">
        <w:rPr>
          <w:szCs w:val="24"/>
        </w:rPr>
        <w:tab/>
        <w:t xml:space="preserve">A háromfázisú aszinkronmotor forgásirányváltása. </w:t>
      </w:r>
    </w:p>
    <w:p w:rsidR="00935216" w:rsidRPr="00F35AF0" w:rsidRDefault="00935216" w:rsidP="00C26F9B">
      <w:pPr>
        <w:spacing w:after="0"/>
        <w:rPr>
          <w:szCs w:val="24"/>
        </w:rPr>
      </w:pPr>
      <w:r w:rsidRPr="00F35AF0">
        <w:rPr>
          <w:szCs w:val="24"/>
        </w:rPr>
        <w:t xml:space="preserve">Az egyenáramú motorok forgásirányváltása.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Szabályozási feladatok</w:t>
      </w:r>
      <w:r w:rsidRPr="00F35AF0">
        <w:rPr>
          <w:b/>
          <w:i/>
        </w:rPr>
        <w:tab/>
        <w:t>45 óra/45 óra</w:t>
      </w:r>
    </w:p>
    <w:p w:rsidR="00935216" w:rsidRPr="00F35AF0" w:rsidRDefault="00935216" w:rsidP="00C26F9B">
      <w:pPr>
        <w:spacing w:after="0"/>
        <w:rPr>
          <w:szCs w:val="24"/>
        </w:rPr>
      </w:pPr>
      <w:r w:rsidRPr="00F35AF0">
        <w:rPr>
          <w:szCs w:val="24"/>
        </w:rPr>
        <w:t>Távadók.</w:t>
      </w:r>
    </w:p>
    <w:p w:rsidR="00935216" w:rsidRPr="00F35AF0" w:rsidRDefault="00935216" w:rsidP="00C26F9B">
      <w:pPr>
        <w:spacing w:after="0"/>
        <w:rPr>
          <w:szCs w:val="24"/>
        </w:rPr>
      </w:pPr>
      <w:r w:rsidRPr="00F35AF0">
        <w:rPr>
          <w:szCs w:val="24"/>
        </w:rPr>
        <w:t>Nyílt hatásláncú távadó vizsgálata.</w:t>
      </w:r>
    </w:p>
    <w:p w:rsidR="00935216" w:rsidRPr="00F35AF0" w:rsidRDefault="00935216" w:rsidP="00C26F9B">
      <w:pPr>
        <w:spacing w:after="0"/>
        <w:rPr>
          <w:szCs w:val="24"/>
        </w:rPr>
      </w:pPr>
      <w:r w:rsidRPr="00F35AF0">
        <w:rPr>
          <w:szCs w:val="24"/>
        </w:rPr>
        <w:t>Zárt hatásláncú távadó vizsgálata.</w:t>
      </w:r>
    </w:p>
    <w:p w:rsidR="00935216" w:rsidRPr="00F35AF0" w:rsidRDefault="00935216" w:rsidP="00C26F9B">
      <w:pPr>
        <w:spacing w:after="0"/>
        <w:rPr>
          <w:szCs w:val="24"/>
        </w:rPr>
      </w:pPr>
      <w:r w:rsidRPr="00F35AF0">
        <w:rPr>
          <w:szCs w:val="24"/>
        </w:rPr>
        <w:t>Példák analóg villamos kimenetű távadóra.</w:t>
      </w:r>
    </w:p>
    <w:p w:rsidR="00935216" w:rsidRPr="00F35AF0" w:rsidRDefault="00935216" w:rsidP="00C26F9B">
      <w:pPr>
        <w:spacing w:after="0"/>
        <w:rPr>
          <w:szCs w:val="24"/>
        </w:rPr>
      </w:pPr>
      <w:proofErr w:type="spellStart"/>
      <w:r w:rsidRPr="00F35AF0">
        <w:rPr>
          <w:szCs w:val="24"/>
        </w:rPr>
        <w:t>Áramtávadók</w:t>
      </w:r>
      <w:proofErr w:type="spellEnd"/>
      <w:r w:rsidRPr="00F35AF0">
        <w:rPr>
          <w:szCs w:val="24"/>
        </w:rPr>
        <w:t>.</w:t>
      </w:r>
    </w:p>
    <w:p w:rsidR="00935216" w:rsidRPr="00F35AF0" w:rsidRDefault="00935216" w:rsidP="00C26F9B">
      <w:pPr>
        <w:spacing w:after="0"/>
        <w:rPr>
          <w:szCs w:val="24"/>
        </w:rPr>
      </w:pPr>
      <w:proofErr w:type="spellStart"/>
      <w:r w:rsidRPr="00F35AF0">
        <w:rPr>
          <w:szCs w:val="24"/>
        </w:rPr>
        <w:t>Alapjelképzők</w:t>
      </w:r>
      <w:proofErr w:type="spellEnd"/>
      <w:r w:rsidRPr="00F35AF0">
        <w:rPr>
          <w:szCs w:val="24"/>
        </w:rPr>
        <w:t>.</w:t>
      </w:r>
    </w:p>
    <w:p w:rsidR="00935216" w:rsidRPr="00F35AF0" w:rsidRDefault="00935216" w:rsidP="00C26F9B">
      <w:pPr>
        <w:spacing w:after="0"/>
        <w:rPr>
          <w:szCs w:val="24"/>
        </w:rPr>
      </w:pPr>
      <w:r w:rsidRPr="00F35AF0">
        <w:rPr>
          <w:szCs w:val="24"/>
        </w:rPr>
        <w:tab/>
      </w:r>
      <w:r w:rsidRPr="00F35AF0">
        <w:rPr>
          <w:szCs w:val="24"/>
        </w:rPr>
        <w:tab/>
      </w:r>
      <w:proofErr w:type="spellStart"/>
      <w:r w:rsidRPr="00F35AF0">
        <w:rPr>
          <w:szCs w:val="24"/>
        </w:rPr>
        <w:t>Feszültségstabilizátorok</w:t>
      </w:r>
      <w:proofErr w:type="spellEnd"/>
      <w:r w:rsidRPr="00F35AF0">
        <w:rPr>
          <w:szCs w:val="24"/>
        </w:rPr>
        <w:t>.</w:t>
      </w:r>
    </w:p>
    <w:p w:rsidR="00935216" w:rsidRPr="00F35AF0" w:rsidRDefault="00935216" w:rsidP="00C26F9B">
      <w:pPr>
        <w:spacing w:after="0"/>
        <w:rPr>
          <w:szCs w:val="24"/>
        </w:rPr>
      </w:pPr>
      <w:r w:rsidRPr="00F35AF0">
        <w:rPr>
          <w:szCs w:val="24"/>
        </w:rPr>
        <w:tab/>
      </w:r>
      <w:r w:rsidRPr="00F35AF0">
        <w:rPr>
          <w:szCs w:val="24"/>
        </w:rPr>
        <w:tab/>
        <w:t>Egyenáram-stabilizátorok.</w:t>
      </w:r>
    </w:p>
    <w:p w:rsidR="00935216" w:rsidRPr="00F35AF0" w:rsidRDefault="00935216" w:rsidP="00C26F9B">
      <w:pPr>
        <w:spacing w:after="0"/>
        <w:rPr>
          <w:szCs w:val="24"/>
        </w:rPr>
      </w:pPr>
      <w:r w:rsidRPr="00F35AF0">
        <w:rPr>
          <w:szCs w:val="24"/>
        </w:rPr>
        <w:t>Különbségképzők.</w:t>
      </w:r>
    </w:p>
    <w:p w:rsidR="00935216" w:rsidRPr="00F35AF0" w:rsidRDefault="00935216" w:rsidP="00C26F9B">
      <w:pPr>
        <w:spacing w:after="0"/>
        <w:rPr>
          <w:szCs w:val="24"/>
        </w:rPr>
      </w:pPr>
      <w:r w:rsidRPr="00F35AF0">
        <w:rPr>
          <w:szCs w:val="24"/>
        </w:rPr>
        <w:tab/>
      </w:r>
      <w:r w:rsidRPr="00F35AF0">
        <w:rPr>
          <w:szCs w:val="24"/>
        </w:rPr>
        <w:tab/>
        <w:t>Különbségképző differenciálerősítő.</w:t>
      </w:r>
    </w:p>
    <w:p w:rsidR="00935216" w:rsidRPr="00F35AF0" w:rsidRDefault="00935216" w:rsidP="00C26F9B">
      <w:pPr>
        <w:spacing w:after="0"/>
        <w:rPr>
          <w:szCs w:val="24"/>
        </w:rPr>
      </w:pPr>
      <w:r w:rsidRPr="00F35AF0">
        <w:rPr>
          <w:szCs w:val="24"/>
        </w:rPr>
        <w:t>Jelerősítők és jelformálók.</w:t>
      </w:r>
    </w:p>
    <w:p w:rsidR="00935216" w:rsidRPr="00F35AF0" w:rsidRDefault="00935216" w:rsidP="00C26F9B">
      <w:pPr>
        <w:spacing w:after="0"/>
        <w:rPr>
          <w:szCs w:val="24"/>
        </w:rPr>
      </w:pPr>
      <w:r w:rsidRPr="00F35AF0">
        <w:rPr>
          <w:szCs w:val="24"/>
        </w:rPr>
        <w:tab/>
      </w:r>
      <w:r w:rsidRPr="00F35AF0">
        <w:rPr>
          <w:szCs w:val="24"/>
        </w:rPr>
        <w:tab/>
        <w:t>Jelerősítő kapcsolás műveleti erősítővel.</w:t>
      </w:r>
    </w:p>
    <w:p w:rsidR="00935216" w:rsidRPr="00F35AF0" w:rsidRDefault="00935216" w:rsidP="00C26F9B">
      <w:pPr>
        <w:spacing w:after="0"/>
        <w:rPr>
          <w:szCs w:val="24"/>
        </w:rPr>
      </w:pPr>
      <w:r w:rsidRPr="00F35AF0">
        <w:rPr>
          <w:szCs w:val="24"/>
        </w:rPr>
        <w:tab/>
      </w:r>
      <w:r w:rsidRPr="00F35AF0">
        <w:rPr>
          <w:szCs w:val="24"/>
        </w:rPr>
        <w:tab/>
        <w:t>Arányos jelformáló tag műveleti erősítővel.</w:t>
      </w:r>
    </w:p>
    <w:p w:rsidR="00935216" w:rsidRPr="00F35AF0" w:rsidRDefault="00935216" w:rsidP="00C26F9B">
      <w:pPr>
        <w:spacing w:after="0"/>
        <w:rPr>
          <w:szCs w:val="24"/>
        </w:rPr>
      </w:pPr>
      <w:r w:rsidRPr="00F35AF0">
        <w:rPr>
          <w:szCs w:val="24"/>
        </w:rPr>
        <w:tab/>
      </w:r>
      <w:r w:rsidRPr="00F35AF0">
        <w:rPr>
          <w:szCs w:val="24"/>
        </w:rPr>
        <w:tab/>
        <w:t>Határoló invertálóerősítő műveleti erősítővel.</w:t>
      </w:r>
    </w:p>
    <w:p w:rsidR="00935216" w:rsidRPr="00F35AF0" w:rsidRDefault="00935216" w:rsidP="00C26F9B">
      <w:pPr>
        <w:spacing w:after="0"/>
        <w:rPr>
          <w:szCs w:val="24"/>
        </w:rPr>
      </w:pPr>
      <w:r w:rsidRPr="00F35AF0">
        <w:rPr>
          <w:szCs w:val="24"/>
        </w:rPr>
        <w:t>Az átviteli tagok típusai, vizsgálata.</w:t>
      </w:r>
    </w:p>
    <w:p w:rsidR="00935216" w:rsidRPr="00F35AF0" w:rsidRDefault="00935216" w:rsidP="00C26F9B">
      <w:pPr>
        <w:spacing w:after="0"/>
        <w:rPr>
          <w:szCs w:val="24"/>
        </w:rPr>
      </w:pPr>
      <w:r w:rsidRPr="00F35AF0">
        <w:rPr>
          <w:szCs w:val="24"/>
        </w:rPr>
        <w:t>Időkésés nélküli arányos tag villamos kapcsolása.</w:t>
      </w:r>
    </w:p>
    <w:p w:rsidR="00935216" w:rsidRPr="00F35AF0" w:rsidRDefault="00935216" w:rsidP="00C26F9B">
      <w:pPr>
        <w:spacing w:after="0"/>
        <w:rPr>
          <w:szCs w:val="24"/>
        </w:rPr>
      </w:pPr>
      <w:r w:rsidRPr="00F35AF0">
        <w:rPr>
          <w:szCs w:val="24"/>
        </w:rPr>
        <w:t>Csak ohmos ellenállást, potenciométert tartalmazó villamos áramkör.</w:t>
      </w:r>
    </w:p>
    <w:p w:rsidR="00935216" w:rsidRPr="00F35AF0" w:rsidRDefault="00935216" w:rsidP="00C26F9B">
      <w:pPr>
        <w:spacing w:after="0"/>
        <w:rPr>
          <w:szCs w:val="24"/>
        </w:rPr>
      </w:pPr>
      <w:r w:rsidRPr="00F35AF0">
        <w:rPr>
          <w:szCs w:val="24"/>
        </w:rPr>
        <w:t>Invertáló műveleti erősítő kapcsolás.</w:t>
      </w:r>
    </w:p>
    <w:p w:rsidR="00935216" w:rsidRPr="00F35AF0" w:rsidRDefault="00935216" w:rsidP="00C26F9B">
      <w:pPr>
        <w:spacing w:after="0"/>
        <w:rPr>
          <w:szCs w:val="24"/>
        </w:rPr>
      </w:pPr>
      <w:proofErr w:type="spellStart"/>
      <w:r w:rsidRPr="00F35AF0">
        <w:rPr>
          <w:szCs w:val="24"/>
        </w:rPr>
        <w:t>Egytárolós</w:t>
      </w:r>
      <w:proofErr w:type="spellEnd"/>
      <w:r w:rsidRPr="00F35AF0">
        <w:rPr>
          <w:szCs w:val="24"/>
        </w:rPr>
        <w:t xml:space="preserve"> arányos tag.</w:t>
      </w:r>
    </w:p>
    <w:p w:rsidR="00935216" w:rsidRPr="00F35AF0" w:rsidRDefault="00935216" w:rsidP="00C26F9B">
      <w:pPr>
        <w:spacing w:after="0"/>
        <w:rPr>
          <w:szCs w:val="24"/>
        </w:rPr>
      </w:pPr>
      <w:r w:rsidRPr="00F35AF0">
        <w:rPr>
          <w:szCs w:val="24"/>
        </w:rPr>
        <w:tab/>
        <w:t>RC tag, RL tag.</w:t>
      </w:r>
    </w:p>
    <w:p w:rsidR="00935216" w:rsidRPr="00F35AF0" w:rsidRDefault="00935216" w:rsidP="00C26F9B">
      <w:pPr>
        <w:spacing w:after="0"/>
        <w:rPr>
          <w:szCs w:val="24"/>
        </w:rPr>
      </w:pPr>
      <w:r w:rsidRPr="00F35AF0">
        <w:rPr>
          <w:szCs w:val="24"/>
        </w:rPr>
        <w:t>Integráló tagok.</w:t>
      </w:r>
    </w:p>
    <w:p w:rsidR="00935216" w:rsidRPr="00F35AF0" w:rsidRDefault="00935216" w:rsidP="00C26F9B">
      <w:pPr>
        <w:spacing w:after="0"/>
        <w:rPr>
          <w:szCs w:val="24"/>
        </w:rPr>
      </w:pPr>
      <w:r w:rsidRPr="00F35AF0">
        <w:rPr>
          <w:szCs w:val="24"/>
        </w:rPr>
        <w:t>Visszacsatolt műveleti erősítős integráló tag.</w:t>
      </w:r>
    </w:p>
    <w:p w:rsidR="00935216" w:rsidRPr="00F35AF0" w:rsidRDefault="00935216" w:rsidP="00C26F9B">
      <w:pPr>
        <w:spacing w:after="0"/>
        <w:rPr>
          <w:szCs w:val="24"/>
        </w:rPr>
      </w:pPr>
      <w:r w:rsidRPr="00F35AF0">
        <w:rPr>
          <w:szCs w:val="24"/>
        </w:rPr>
        <w:t>Differenciáló tag vizsgálata.</w:t>
      </w:r>
    </w:p>
    <w:p w:rsidR="00935216" w:rsidRPr="00F35AF0" w:rsidRDefault="00935216" w:rsidP="00C26F9B">
      <w:pPr>
        <w:spacing w:after="0"/>
        <w:rPr>
          <w:szCs w:val="24"/>
        </w:rPr>
      </w:pPr>
      <w:r w:rsidRPr="00F35AF0">
        <w:rPr>
          <w:szCs w:val="24"/>
        </w:rPr>
        <w:t>Passzív PI szabályozó vizsgálata.</w:t>
      </w:r>
    </w:p>
    <w:p w:rsidR="00935216" w:rsidRPr="00F35AF0" w:rsidRDefault="00935216" w:rsidP="00C26F9B">
      <w:pPr>
        <w:spacing w:after="0"/>
        <w:rPr>
          <w:szCs w:val="24"/>
        </w:rPr>
      </w:pPr>
      <w:r w:rsidRPr="00F35AF0">
        <w:rPr>
          <w:szCs w:val="24"/>
        </w:rPr>
        <w:t>Aktív PI szabályozó vizsgálata.</w:t>
      </w:r>
    </w:p>
    <w:p w:rsidR="00935216" w:rsidRPr="00F35AF0" w:rsidRDefault="00935216" w:rsidP="00C26F9B">
      <w:pPr>
        <w:spacing w:after="0"/>
        <w:rPr>
          <w:szCs w:val="24"/>
        </w:rPr>
      </w:pPr>
      <w:r w:rsidRPr="00F35AF0">
        <w:rPr>
          <w:szCs w:val="24"/>
        </w:rPr>
        <w:t>PD szabályozó vizsgálata.</w:t>
      </w:r>
    </w:p>
    <w:p w:rsidR="00935216" w:rsidRPr="00F35AF0" w:rsidRDefault="00935216" w:rsidP="00C26F9B">
      <w:pPr>
        <w:spacing w:after="0"/>
        <w:rPr>
          <w:szCs w:val="24"/>
        </w:rPr>
      </w:pPr>
      <w:r w:rsidRPr="00F35AF0">
        <w:rPr>
          <w:szCs w:val="24"/>
        </w:rPr>
        <w:t>PID szabályozó vizsgálata.</w:t>
      </w:r>
    </w:p>
    <w:p w:rsidR="00935216" w:rsidRPr="00F35AF0" w:rsidRDefault="00935216" w:rsidP="00C26F9B">
      <w:pPr>
        <w:spacing w:after="0"/>
        <w:rPr>
          <w:szCs w:val="24"/>
        </w:rPr>
      </w:pPr>
      <w:r w:rsidRPr="00F35AF0">
        <w:rPr>
          <w:szCs w:val="24"/>
        </w:rPr>
        <w:t xml:space="preserve">Szabályozási feladatok. </w:t>
      </w:r>
    </w:p>
    <w:p w:rsidR="00935216" w:rsidRPr="00F35AF0" w:rsidRDefault="00935216" w:rsidP="00C26F9B">
      <w:pPr>
        <w:spacing w:after="0"/>
        <w:rPr>
          <w:szCs w:val="24"/>
        </w:rPr>
      </w:pPr>
      <w:r w:rsidRPr="00F35AF0">
        <w:rPr>
          <w:szCs w:val="24"/>
        </w:rPr>
        <w:tab/>
        <w:t xml:space="preserve">Hőmérséklet szabályozás megvalósítása, vizsgálata. </w:t>
      </w:r>
    </w:p>
    <w:p w:rsidR="00935216" w:rsidRPr="00F35AF0" w:rsidRDefault="00935216" w:rsidP="00C26F9B">
      <w:pPr>
        <w:spacing w:after="0"/>
        <w:rPr>
          <w:szCs w:val="24"/>
        </w:rPr>
      </w:pPr>
      <w:r w:rsidRPr="00F35AF0">
        <w:rPr>
          <w:szCs w:val="24"/>
        </w:rPr>
        <w:tab/>
        <w:t xml:space="preserve">Tirisztoros teljesítményszabályozás megvalósítása, vizsgálata. </w:t>
      </w:r>
    </w:p>
    <w:p w:rsidR="00935216" w:rsidRPr="00F35AF0" w:rsidRDefault="00935216" w:rsidP="00C26F9B">
      <w:pPr>
        <w:spacing w:after="0"/>
        <w:ind w:firstLine="709"/>
      </w:pPr>
      <w:proofErr w:type="spellStart"/>
      <w:r w:rsidRPr="00F35AF0">
        <w:t>Folyadékszintszabályozás</w:t>
      </w:r>
      <w:proofErr w:type="spellEnd"/>
      <w:r w:rsidRPr="00F35AF0">
        <w:t xml:space="preserve"> vizsgálata.</w:t>
      </w:r>
    </w:p>
    <w:p w:rsidR="00935216" w:rsidRPr="00F35AF0" w:rsidRDefault="00935216" w:rsidP="00C26F9B">
      <w:pPr>
        <w:spacing w:after="0"/>
        <w:ind w:firstLine="709"/>
      </w:pPr>
      <w:proofErr w:type="spellStart"/>
      <w:r w:rsidRPr="00F35AF0">
        <w:t>Fordulatszámszabályozás</w:t>
      </w:r>
      <w:proofErr w:type="spellEnd"/>
      <w:r w:rsidRPr="00F35AF0">
        <w:t xml:space="preserve"> aszinkron motorok esetében.</w:t>
      </w:r>
    </w:p>
    <w:p w:rsidR="00935216" w:rsidRPr="00F35AF0" w:rsidRDefault="00935216" w:rsidP="00C26F9B">
      <w:pPr>
        <w:tabs>
          <w:tab w:val="left" w:pos="1418"/>
          <w:tab w:val="right" w:pos="9072"/>
        </w:tabs>
        <w:spacing w:after="0"/>
      </w:pPr>
      <w:r w:rsidRPr="00F35AF0">
        <w:t xml:space="preserve">            Egyenáramú motorok fordulatszám szabályozása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Laboratórium/tanműhely</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lastRenderedPageBreak/>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Sorszám</w:t>
            </w:r>
          </w:p>
        </w:tc>
        <w:tc>
          <w:tcPr>
            <w:tcW w:w="222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Alkalmazott oktatási módszer neve</w:t>
            </w:r>
          </w:p>
        </w:tc>
        <w:tc>
          <w:tcPr>
            <w:tcW w:w="2880" w:type="dxa"/>
            <w:gridSpan w:val="3"/>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A tanulói tevékenység szervezeti kerete</w:t>
            </w:r>
          </w:p>
        </w:tc>
        <w:tc>
          <w:tcPr>
            <w:tcW w:w="238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vAlign w:val="center"/>
          </w:tcPr>
          <w:p w:rsidR="00935216" w:rsidRPr="00722C6E" w:rsidRDefault="00935216" w:rsidP="002C4252">
            <w:pPr>
              <w:spacing w:after="0"/>
              <w:jc w:val="center"/>
              <w:rPr>
                <w:color w:val="000000"/>
                <w:sz w:val="20"/>
                <w:szCs w:val="20"/>
                <w:lang w:eastAsia="hu-HU"/>
              </w:rPr>
            </w:pPr>
          </w:p>
        </w:tc>
        <w:tc>
          <w:tcPr>
            <w:tcW w:w="2220" w:type="dxa"/>
            <w:vMerge/>
            <w:vAlign w:val="center"/>
          </w:tcPr>
          <w:p w:rsidR="00935216" w:rsidRPr="00722C6E" w:rsidRDefault="00935216" w:rsidP="002C4252">
            <w:pPr>
              <w:spacing w:after="0"/>
              <w:jc w:val="left"/>
              <w:rPr>
                <w:color w:val="000000"/>
                <w:sz w:val="20"/>
                <w:szCs w:val="20"/>
                <w:lang w:eastAsia="hu-HU"/>
              </w:rPr>
            </w:pP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egyéni</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csoport</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osztály</w:t>
            </w:r>
          </w:p>
        </w:tc>
        <w:tc>
          <w:tcPr>
            <w:tcW w:w="2380" w:type="dxa"/>
            <w:vMerge/>
            <w:vAlign w:val="center"/>
          </w:tcPr>
          <w:p w:rsidR="00935216" w:rsidRPr="00722C6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magyarázat</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megbeszélés</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proofErr w:type="spellStart"/>
            <w:r w:rsidRPr="00722C6E">
              <w:rPr>
                <w:color w:val="000000"/>
                <w:sz w:val="20"/>
                <w:szCs w:val="20"/>
                <w:lang w:eastAsia="hu-HU"/>
              </w:rPr>
              <w:t>szemléltő</w:t>
            </w:r>
            <w:proofErr w:type="spellEnd"/>
            <w:r w:rsidRPr="00722C6E">
              <w:rPr>
                <w:color w:val="000000"/>
                <w:sz w:val="20"/>
                <w:szCs w:val="20"/>
                <w:lang w:eastAsia="hu-HU"/>
              </w:rPr>
              <w:t xml:space="preserve"> eszközök</w:t>
            </w: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szemléltetés</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szimuláció</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szoftver</w:t>
            </w: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házi feladat</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2C4252">
        <w:trPr>
          <w:trHeight w:val="255"/>
          <w:jc w:val="center"/>
        </w:trPr>
        <w:tc>
          <w:tcPr>
            <w:tcW w:w="104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Sorszám</w:t>
            </w:r>
          </w:p>
        </w:tc>
        <w:tc>
          <w:tcPr>
            <w:tcW w:w="280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Tanulói tevékenységforma</w:t>
            </w:r>
          </w:p>
        </w:tc>
        <w:tc>
          <w:tcPr>
            <w:tcW w:w="2280" w:type="dxa"/>
            <w:gridSpan w:val="3"/>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Tanulói tevékenység szervezési kerete (differenciálási módok)</w:t>
            </w:r>
          </w:p>
        </w:tc>
        <w:tc>
          <w:tcPr>
            <w:tcW w:w="238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722C6E" w:rsidRDefault="00935216" w:rsidP="002C4252">
            <w:pPr>
              <w:spacing w:after="0"/>
              <w:jc w:val="left"/>
              <w:rPr>
                <w:color w:val="000000"/>
                <w:sz w:val="20"/>
                <w:szCs w:val="20"/>
                <w:lang w:eastAsia="hu-HU"/>
              </w:rPr>
            </w:pPr>
          </w:p>
        </w:tc>
        <w:tc>
          <w:tcPr>
            <w:tcW w:w="2800" w:type="dxa"/>
            <w:vMerge/>
            <w:vAlign w:val="center"/>
          </w:tcPr>
          <w:p w:rsidR="00935216" w:rsidRPr="00722C6E" w:rsidRDefault="00935216" w:rsidP="002C4252">
            <w:pPr>
              <w:spacing w:after="0"/>
              <w:jc w:val="left"/>
              <w:rPr>
                <w:color w:val="000000"/>
                <w:sz w:val="20"/>
                <w:szCs w:val="20"/>
                <w:lang w:eastAsia="hu-HU"/>
              </w:rPr>
            </w:pP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egyéni</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csoport-bontás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osztály-keret</w:t>
            </w:r>
          </w:p>
        </w:tc>
        <w:tc>
          <w:tcPr>
            <w:tcW w:w="2380" w:type="dxa"/>
            <w:vMerge/>
            <w:vAlign w:val="center"/>
          </w:tcPr>
          <w:p w:rsidR="00935216" w:rsidRPr="00722C6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önálló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feladattal vezetett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feldolgozása jegyzeteléssel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Hallott szöveg feldolgozása jegyzeteléssel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1.5.</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Hallott szöveg feladattal vezetett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Információk önálló rendszerezése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Információk feladattal vezetett rendszerezése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Leírás készítése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Válaszolás írásban mondatszintű kérdésekre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2.5.</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Szöveges előadás egyéni felkészüléssel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Tapasztalatok utólagos ismertetése szóban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Tapasztalatok helyszíni ismertetése szóban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értelmezése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készítése leírásból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3.3.</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készítés</w:t>
            </w:r>
            <w:proofErr w:type="gramEnd"/>
            <w:r w:rsidRPr="00722C6E">
              <w:rPr>
                <w:color w:val="000000"/>
                <w:sz w:val="20"/>
                <w:szCs w:val="20"/>
                <w:lang w:eastAsia="hu-HU"/>
              </w:rPr>
              <w:t xml:space="preserve"> tárgyról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kiegészítés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3.5.</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elemzés</w:t>
            </w:r>
            <w:proofErr w:type="gramEnd"/>
            <w:r w:rsidRPr="00722C6E">
              <w:rPr>
                <w:color w:val="000000"/>
                <w:sz w:val="20"/>
                <w:szCs w:val="20"/>
                <w:lang w:eastAsia="hu-HU"/>
              </w:rPr>
              <w:t>, hibakeresés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rendszerrajz kiegészítés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3.8.</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elemzés</w:t>
            </w:r>
            <w:proofErr w:type="gramEnd"/>
            <w:r w:rsidRPr="00722C6E">
              <w:rPr>
                <w:color w:val="000000"/>
                <w:sz w:val="20"/>
                <w:szCs w:val="20"/>
                <w:lang w:eastAsia="hu-HU"/>
              </w:rPr>
              <w:t>, hibakeresés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Csoportos munkaformák körében</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lastRenderedPageBreak/>
              <w:t>4.1.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Feladattal vezetett kiscsoportos szövegfeldolgozás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Műveletek gyakorlása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Munkamegfigyelés adott szempontok alapján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6.</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Üzemeltetési tevékenységek körében</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6.1.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Géprendszer megfigyelése adott szempontok alapján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6.2.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Üzemelési hibák szimulálása és megfigyelése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6.3.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Adatgyűjtés géprendszer üzemeléséről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7.</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Vizsgálati tevékenységek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7.1.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Technológiai próbák végzése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DA3C8C">
        <w:rPr>
          <w:b/>
          <w:sz w:val="36"/>
        </w:rPr>
        <w:t>10013-16</w:t>
      </w:r>
      <w:r w:rsidRPr="00F35AF0">
        <w:rPr>
          <w:b/>
          <w:sz w:val="36"/>
        </w:rPr>
        <w:t xml:space="preserve"> azonosító számú</w:t>
      </w:r>
    </w:p>
    <w:p w:rsidR="00935216" w:rsidRPr="00F35AF0" w:rsidRDefault="00935216" w:rsidP="00C53E01">
      <w:pPr>
        <w:jc w:val="center"/>
        <w:rPr>
          <w:b/>
          <w:sz w:val="36"/>
        </w:rPr>
      </w:pPr>
      <w:r w:rsidRPr="00F35AF0">
        <w:rPr>
          <w:b/>
          <w:sz w:val="36"/>
        </w:rPr>
        <w:t>Áramkörök építése, üzemeltetése</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Default="00935216" w:rsidP="00C53E01">
      <w:r w:rsidRPr="00F35AF0">
        <w:lastRenderedPageBreak/>
        <w:t>A 10013-16 azonosító számú Áramkörök építése, üzemeltetése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280"/>
        <w:gridCol w:w="550"/>
        <w:gridCol w:w="550"/>
      </w:tblGrid>
      <w:tr w:rsidR="00935216" w:rsidRPr="001937B8" w:rsidTr="002C4252">
        <w:trPr>
          <w:trHeight w:val="1755"/>
          <w:jc w:val="center"/>
        </w:trPr>
        <w:tc>
          <w:tcPr>
            <w:tcW w:w="428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textDirection w:val="btLr"/>
            <w:vAlign w:val="bottom"/>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Elektronikai áramkörök</w:t>
            </w:r>
          </w:p>
        </w:tc>
        <w:tc>
          <w:tcPr>
            <w:tcW w:w="550" w:type="dxa"/>
            <w:textDirection w:val="btLr"/>
            <w:vAlign w:val="bottom"/>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Elektronikai áramkörök gyakorlat</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FELADATOK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Elektronikai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Analóg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Digitális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Teljesítményelektronikai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Irányítástechnikai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NYÁK lemezt készít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Beszereli a mechanikai alkatrészeket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Elvégzi a leírásban előírt bekötéseket, huzalozásokat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Készre szereli az áramkört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Berendezésbe szereli az elkészült áramkört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Beülteti az elektronikai alkatrészeket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4280" w:type="dxa"/>
            <w:noWrap/>
            <w:vAlign w:val="bottom"/>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Beforrasztja az alkatrészeket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Elektronikai áramköröket üzembe helyez</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Előírás szerint beállítja a tápfeszültség feszültségértékét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Előírás szerinti feszültségre kapcsolja az áramkört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Feszültség alá helyezi az áramkört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76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xml:space="preserve">Elektronikai </w:t>
            </w:r>
            <w:proofErr w:type="gramStart"/>
            <w:r w:rsidRPr="002C4252">
              <w:rPr>
                <w:color w:val="000000"/>
                <w:sz w:val="20"/>
                <w:szCs w:val="20"/>
                <w:lang w:eastAsia="hu-HU"/>
              </w:rPr>
              <w:t>áramkör készítést</w:t>
            </w:r>
            <w:proofErr w:type="gramEnd"/>
            <w:r w:rsidRPr="002C4252">
              <w:rPr>
                <w:color w:val="000000"/>
                <w:sz w:val="20"/>
                <w:szCs w:val="20"/>
                <w:lang w:eastAsia="hu-HU"/>
              </w:rPr>
              <w:t>, gyártást irányít</w:t>
            </w:r>
            <w:r w:rsidRPr="002C4252">
              <w:rPr>
                <w:color w:val="000000"/>
                <w:sz w:val="20"/>
                <w:szCs w:val="20"/>
                <w:lang w:eastAsia="hu-HU"/>
              </w:rPr>
              <w:br/>
              <w:t>Gyártórendszert, gépeket kezel és működtet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Ipari gyártórendszereket üzemeltet, karbantart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Műszeres bemérést végez és irányít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Dokumentáció alapján összeállítja a mérőrendszert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Teszteli az elektronikai áramkör működösét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Méréssel ellenőrzi az előírt paraméterek meglétét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Előírás alapján elvégzi a szükséges beállításokat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Jegyzőkönyvet készít a mérési eredményekről</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Behatárolja a hibás alkatrészt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Műszeres hibakeresést végez és irányít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Kijavított áramkör működését méréssel ellenőrzi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SZAKMAI ISMERETEK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Elektrotechnikai ismeretek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Irányítástechnikai ismeretek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Erősítők fajtái (szélessávú, hangolt, nagyjelű erősítők)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r>
      <w:tr w:rsidR="00935216" w:rsidRPr="001937B8" w:rsidTr="002C4252">
        <w:trPr>
          <w:trHeight w:val="300"/>
          <w:jc w:val="center"/>
        </w:trPr>
        <w:tc>
          <w:tcPr>
            <w:tcW w:w="4280" w:type="dxa"/>
            <w:noWrap/>
            <w:vAlign w:val="bottom"/>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 xml:space="preserve">Műveleti erősítők alapkapcsolásai, </w:t>
            </w:r>
            <w:r w:rsidRPr="002C4252">
              <w:rPr>
                <w:rFonts w:ascii="Palatino Linotype" w:hAnsi="Palatino Linotype"/>
                <w:color w:val="000000"/>
                <w:sz w:val="20"/>
                <w:szCs w:val="20"/>
                <w:lang w:eastAsia="hu-HU"/>
              </w:rPr>
              <w:lastRenderedPageBreak/>
              <w:t>alkalmazásai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lastRenderedPageBreak/>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765"/>
          <w:jc w:val="center"/>
        </w:trPr>
        <w:tc>
          <w:tcPr>
            <w:tcW w:w="4280" w:type="dxa"/>
            <w:vAlign w:val="center"/>
          </w:tcPr>
          <w:p w:rsidR="00935216" w:rsidRPr="002C4252" w:rsidRDefault="00935216" w:rsidP="002C4252">
            <w:pPr>
              <w:spacing w:after="0"/>
              <w:jc w:val="left"/>
              <w:rPr>
                <w:color w:val="000000"/>
                <w:sz w:val="20"/>
                <w:szCs w:val="20"/>
                <w:lang w:eastAsia="hu-HU"/>
              </w:rPr>
            </w:pPr>
            <w:proofErr w:type="spellStart"/>
            <w:r w:rsidRPr="002C4252">
              <w:rPr>
                <w:color w:val="000000"/>
                <w:sz w:val="20"/>
                <w:szCs w:val="20"/>
                <w:lang w:eastAsia="hu-HU"/>
              </w:rPr>
              <w:lastRenderedPageBreak/>
              <w:t>Optoelektronika</w:t>
            </w:r>
            <w:proofErr w:type="spellEnd"/>
            <w:r w:rsidRPr="002C4252">
              <w:rPr>
                <w:color w:val="000000"/>
                <w:sz w:val="20"/>
                <w:szCs w:val="20"/>
                <w:lang w:eastAsia="hu-HU"/>
              </w:rPr>
              <w:t xml:space="preserve"> (</w:t>
            </w:r>
            <w:proofErr w:type="spellStart"/>
            <w:r w:rsidRPr="002C4252">
              <w:rPr>
                <w:color w:val="000000"/>
                <w:sz w:val="20"/>
                <w:szCs w:val="20"/>
                <w:lang w:eastAsia="hu-HU"/>
              </w:rPr>
              <w:t>fotoellenállás</w:t>
            </w:r>
            <w:proofErr w:type="spellEnd"/>
            <w:r w:rsidRPr="002C4252">
              <w:rPr>
                <w:color w:val="000000"/>
                <w:sz w:val="20"/>
                <w:szCs w:val="20"/>
                <w:lang w:eastAsia="hu-HU"/>
              </w:rPr>
              <w:t xml:space="preserve">, fotódióda, napelem, </w:t>
            </w:r>
            <w:proofErr w:type="spellStart"/>
            <w:r w:rsidRPr="002C4252">
              <w:rPr>
                <w:color w:val="000000"/>
                <w:sz w:val="20"/>
                <w:szCs w:val="20"/>
                <w:lang w:eastAsia="hu-HU"/>
              </w:rPr>
              <w:t>fototranzisztor</w:t>
            </w:r>
            <w:proofErr w:type="spellEnd"/>
            <w:r w:rsidRPr="002C4252">
              <w:rPr>
                <w:color w:val="000000"/>
                <w:sz w:val="20"/>
                <w:szCs w:val="20"/>
                <w:lang w:eastAsia="hu-HU"/>
              </w:rPr>
              <w:t xml:space="preserve">, LED, lézerdióda, </w:t>
            </w:r>
            <w:proofErr w:type="spellStart"/>
            <w:r w:rsidRPr="002C4252">
              <w:rPr>
                <w:color w:val="000000"/>
                <w:sz w:val="20"/>
                <w:szCs w:val="20"/>
                <w:lang w:eastAsia="hu-HU"/>
              </w:rPr>
              <w:t>optocsatoló</w:t>
            </w:r>
            <w:proofErr w:type="spellEnd"/>
            <w:r w:rsidRPr="002C4252">
              <w:rPr>
                <w:color w:val="000000"/>
                <w:sz w:val="20"/>
                <w:szCs w:val="20"/>
                <w:lang w:eastAsia="hu-HU"/>
              </w:rPr>
              <w:t>, optikai kijelzők)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Tápegységek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Impulzustechnikai áramkörök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xml:space="preserve">Műszeres méréstechnika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Mérőműszerek méréstechnikai jellemzői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Mérési jegyzőkönyv</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xml:space="preserve">Villamos mérések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Villamos gépek biztonságtechnikája</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A villamos áram hatásai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Alkatrészek szabványos jelölései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Az alkatrészek csoportosítása, alkalmazási területei és jellemzői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Bekötési, huzalozási rajzok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Kapcsolási rajzok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Szabványos jelölések, mértékegységek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Szerelési rajzok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SZAKMAI KÉSZSÉGEK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Villamos kéziszerszámok kezelése, használata</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Áramkörépítés, össze-és szétszerelés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Huzalozás, kábelezés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Mérés, hitelesítés, beállítás, jegyzőkönyvkészítés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Hibás áramkörök, készülékek javítása</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SZEMÉLYES KOMPETENCIÁK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Pontosság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Türelmesség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Kézügyesség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TÁRSAS KOMPETENCIÁK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Irányítási készség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Motiváló készség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MÓDSZERKOMPETENCIÁK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Gyakorlatias feladatértelmezés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Problémamegoldás, hibaelhárítás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Logikus gondolkodás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bl>
    <w:p w:rsidR="00935216" w:rsidRPr="00F35AF0" w:rsidRDefault="00935216" w:rsidP="00C53E01"/>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Elektronikai áramkörök tantárgy</w:t>
      </w:r>
      <w:r w:rsidRPr="00F35AF0">
        <w:rPr>
          <w:b/>
        </w:rPr>
        <w:tab/>
        <w:t>155 óra/</w:t>
      </w:r>
      <w:proofErr w:type="gramStart"/>
      <w:r w:rsidRPr="00F35AF0">
        <w:rPr>
          <w:b/>
        </w:rPr>
        <w:t>155  óra</w:t>
      </w:r>
      <w:proofErr w:type="gram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2D6325">
      <w:pPr>
        <w:autoSpaceDE w:val="0"/>
        <w:autoSpaceDN w:val="0"/>
        <w:adjustRightInd w:val="0"/>
        <w:spacing w:after="0"/>
        <w:ind w:left="284"/>
        <w:rPr>
          <w:szCs w:val="24"/>
        </w:rPr>
      </w:pPr>
      <w:r w:rsidRPr="00F35AF0">
        <w:t xml:space="preserve"> </w:t>
      </w:r>
      <w:r w:rsidRPr="00F35AF0">
        <w:rPr>
          <w:szCs w:val="24"/>
        </w:rPr>
        <w:t>A tantárgy tanításának célja, hogy segítse a tanulók áramköri szemléletének kialakulását és fejlesztését. Tegye képessé a tanulókat az elektronikai áramkörök jellemzőinek és működésének megértésére.</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2D6325">
      <w:pPr>
        <w:autoSpaceDE w:val="0"/>
        <w:autoSpaceDN w:val="0"/>
        <w:adjustRightInd w:val="0"/>
        <w:spacing w:after="0"/>
        <w:ind w:left="360"/>
        <w:rPr>
          <w:kern w:val="1"/>
          <w:szCs w:val="24"/>
          <w:lang w:eastAsia="hi-IN" w:bidi="hi-IN"/>
        </w:rPr>
      </w:pPr>
      <w:r w:rsidRPr="00F35AF0">
        <w:t xml:space="preserve"> </w:t>
      </w:r>
      <w:r w:rsidRPr="00F35AF0">
        <w:rPr>
          <w:szCs w:val="24"/>
        </w:rPr>
        <w:t>A tantárgy az adott évfolyamba lépés feltételeiként megjelölt közismereti és szakmai tartalmakra épül.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Erősítők alkalmazása</w:t>
      </w:r>
      <w:r w:rsidRPr="00F35AF0">
        <w:rPr>
          <w:b/>
          <w:i/>
        </w:rPr>
        <w:tab/>
        <w:t>31 óra/31 óra</w:t>
      </w:r>
    </w:p>
    <w:p w:rsidR="00935216" w:rsidRPr="00F35AF0" w:rsidRDefault="00935216" w:rsidP="002D6325">
      <w:pPr>
        <w:autoSpaceDE w:val="0"/>
        <w:autoSpaceDN w:val="0"/>
        <w:adjustRightInd w:val="0"/>
        <w:spacing w:after="0"/>
        <w:ind w:left="360"/>
        <w:rPr>
          <w:szCs w:val="24"/>
        </w:rPr>
      </w:pPr>
      <w:r w:rsidRPr="00F35AF0">
        <w:t xml:space="preserve"> </w:t>
      </w:r>
      <w:r w:rsidRPr="00F35AF0">
        <w:rPr>
          <w:szCs w:val="24"/>
        </w:rPr>
        <w:t>Többfokozatú erősítők</w:t>
      </w:r>
      <w:r w:rsidRPr="00F35AF0">
        <w:rPr>
          <w:szCs w:val="24"/>
        </w:rPr>
        <w:tab/>
      </w:r>
    </w:p>
    <w:p w:rsidR="00935216" w:rsidRPr="00F35AF0" w:rsidRDefault="00935216" w:rsidP="002D6325">
      <w:pPr>
        <w:autoSpaceDE w:val="0"/>
        <w:autoSpaceDN w:val="0"/>
        <w:adjustRightInd w:val="0"/>
        <w:spacing w:after="0"/>
        <w:ind w:left="360"/>
        <w:rPr>
          <w:szCs w:val="24"/>
        </w:rPr>
      </w:pPr>
      <w:r w:rsidRPr="00F35AF0">
        <w:rPr>
          <w:szCs w:val="24"/>
        </w:rPr>
        <w:t>Többfokozatú erősítők felépítése.</w:t>
      </w:r>
    </w:p>
    <w:p w:rsidR="00935216" w:rsidRPr="00F35AF0" w:rsidRDefault="00935216" w:rsidP="002D6325">
      <w:pPr>
        <w:autoSpaceDE w:val="0"/>
        <w:autoSpaceDN w:val="0"/>
        <w:adjustRightInd w:val="0"/>
        <w:spacing w:after="0"/>
        <w:ind w:left="360"/>
        <w:rPr>
          <w:szCs w:val="24"/>
        </w:rPr>
      </w:pPr>
      <w:r w:rsidRPr="00F35AF0">
        <w:rPr>
          <w:szCs w:val="24"/>
        </w:rPr>
        <w:t>Erősítőfokozatok csatolása.</w:t>
      </w:r>
    </w:p>
    <w:p w:rsidR="00935216" w:rsidRPr="00F35AF0" w:rsidRDefault="00935216" w:rsidP="002D6325">
      <w:pPr>
        <w:autoSpaceDE w:val="0"/>
        <w:autoSpaceDN w:val="0"/>
        <w:adjustRightInd w:val="0"/>
        <w:spacing w:after="0"/>
        <w:ind w:left="360"/>
        <w:rPr>
          <w:szCs w:val="24"/>
        </w:rPr>
      </w:pPr>
      <w:r w:rsidRPr="00F35AF0">
        <w:rPr>
          <w:szCs w:val="24"/>
        </w:rPr>
        <w:tab/>
        <w:t>Galvanikus csatolás</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Jellemzői</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2D6325">
      <w:pPr>
        <w:autoSpaceDE w:val="0"/>
        <w:autoSpaceDN w:val="0"/>
        <w:adjustRightInd w:val="0"/>
        <w:spacing w:after="0"/>
        <w:ind w:left="360"/>
        <w:rPr>
          <w:szCs w:val="24"/>
        </w:rPr>
      </w:pPr>
      <w:r w:rsidRPr="00F35AF0">
        <w:rPr>
          <w:szCs w:val="24"/>
        </w:rPr>
        <w:tab/>
        <w:t>RC csatolás</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Jellemzői</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2D6325">
      <w:pPr>
        <w:autoSpaceDE w:val="0"/>
        <w:autoSpaceDN w:val="0"/>
        <w:adjustRightInd w:val="0"/>
        <w:spacing w:after="0"/>
        <w:ind w:left="360"/>
        <w:rPr>
          <w:szCs w:val="24"/>
        </w:rPr>
      </w:pPr>
      <w:r w:rsidRPr="00F35AF0">
        <w:rPr>
          <w:szCs w:val="24"/>
        </w:rPr>
        <w:tab/>
        <w:t>Transzformátoros csatolás</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Jellemzői</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2D6325">
      <w:pPr>
        <w:autoSpaceDE w:val="0"/>
        <w:autoSpaceDN w:val="0"/>
        <w:adjustRightInd w:val="0"/>
        <w:spacing w:after="0"/>
        <w:ind w:left="360"/>
        <w:rPr>
          <w:szCs w:val="24"/>
        </w:rPr>
      </w:pPr>
    </w:p>
    <w:p w:rsidR="00935216" w:rsidRPr="00F35AF0" w:rsidRDefault="00935216" w:rsidP="002D6325">
      <w:pPr>
        <w:autoSpaceDE w:val="0"/>
        <w:autoSpaceDN w:val="0"/>
        <w:adjustRightInd w:val="0"/>
        <w:spacing w:after="0"/>
        <w:ind w:left="360"/>
        <w:rPr>
          <w:szCs w:val="24"/>
        </w:rPr>
      </w:pPr>
      <w:r w:rsidRPr="00F35AF0">
        <w:rPr>
          <w:szCs w:val="24"/>
        </w:rPr>
        <w:t>Szélessávú erősítők</w:t>
      </w:r>
      <w:r w:rsidRPr="00F35AF0">
        <w:rPr>
          <w:szCs w:val="24"/>
        </w:rPr>
        <w:tab/>
      </w:r>
    </w:p>
    <w:p w:rsidR="00935216" w:rsidRPr="00F35AF0" w:rsidRDefault="00935216" w:rsidP="002D6325">
      <w:pPr>
        <w:autoSpaceDE w:val="0"/>
        <w:autoSpaceDN w:val="0"/>
        <w:adjustRightInd w:val="0"/>
        <w:spacing w:after="0"/>
        <w:ind w:left="360" w:firstLine="349"/>
        <w:rPr>
          <w:szCs w:val="24"/>
        </w:rPr>
      </w:pPr>
      <w:r w:rsidRPr="00F35AF0">
        <w:rPr>
          <w:szCs w:val="24"/>
        </w:rPr>
        <w:t>Az áramerősítési tényező frekvenciafüggése</w:t>
      </w:r>
    </w:p>
    <w:p w:rsidR="00935216" w:rsidRPr="00F35AF0" w:rsidRDefault="00935216" w:rsidP="002D6325">
      <w:pPr>
        <w:autoSpaceDE w:val="0"/>
        <w:autoSpaceDN w:val="0"/>
        <w:adjustRightInd w:val="0"/>
        <w:spacing w:after="0"/>
        <w:ind w:left="360" w:firstLine="349"/>
        <w:rPr>
          <w:szCs w:val="24"/>
        </w:rPr>
      </w:pPr>
      <w:r w:rsidRPr="00F35AF0">
        <w:rPr>
          <w:szCs w:val="24"/>
        </w:rPr>
        <w:t>Tranzisztor és szórt kapacitások</w:t>
      </w:r>
    </w:p>
    <w:p w:rsidR="00935216" w:rsidRPr="00F35AF0" w:rsidRDefault="00935216" w:rsidP="002D6325">
      <w:pPr>
        <w:autoSpaceDE w:val="0"/>
        <w:autoSpaceDN w:val="0"/>
        <w:adjustRightInd w:val="0"/>
        <w:spacing w:after="0"/>
        <w:ind w:left="360" w:firstLine="349"/>
        <w:rPr>
          <w:szCs w:val="24"/>
        </w:rPr>
      </w:pPr>
      <w:proofErr w:type="gramStart"/>
      <w:r w:rsidRPr="00F35AF0">
        <w:rPr>
          <w:szCs w:val="24"/>
        </w:rPr>
        <w:t>Kaszkád kapcsolás</w:t>
      </w:r>
      <w:proofErr w:type="gramEnd"/>
    </w:p>
    <w:p w:rsidR="00935216" w:rsidRPr="00F35AF0" w:rsidRDefault="00935216" w:rsidP="002D6325">
      <w:pPr>
        <w:autoSpaceDE w:val="0"/>
        <w:autoSpaceDN w:val="0"/>
        <w:adjustRightInd w:val="0"/>
        <w:spacing w:after="0"/>
        <w:ind w:left="360"/>
        <w:rPr>
          <w:szCs w:val="24"/>
        </w:rPr>
      </w:pPr>
      <w:r w:rsidRPr="00F35AF0">
        <w:rPr>
          <w:szCs w:val="24"/>
        </w:rPr>
        <w:t>Differenciálerősítő alkalmazása szélessávú fokozatként</w:t>
      </w:r>
    </w:p>
    <w:p w:rsidR="00935216" w:rsidRPr="00F35AF0" w:rsidRDefault="00935216" w:rsidP="002D6325">
      <w:pPr>
        <w:autoSpaceDE w:val="0"/>
        <w:autoSpaceDN w:val="0"/>
        <w:adjustRightInd w:val="0"/>
        <w:spacing w:after="0"/>
        <w:ind w:left="360"/>
        <w:rPr>
          <w:szCs w:val="24"/>
        </w:rPr>
      </w:pPr>
      <w:r w:rsidRPr="00F35AF0">
        <w:rPr>
          <w:szCs w:val="24"/>
        </w:rPr>
        <w:t>Szimmetrikus szélessávú erősítők</w:t>
      </w:r>
    </w:p>
    <w:p w:rsidR="00935216" w:rsidRPr="00F35AF0" w:rsidRDefault="00935216" w:rsidP="002D6325">
      <w:pPr>
        <w:autoSpaceDE w:val="0"/>
        <w:autoSpaceDN w:val="0"/>
        <w:adjustRightInd w:val="0"/>
        <w:spacing w:after="0"/>
        <w:ind w:left="360"/>
        <w:rPr>
          <w:szCs w:val="24"/>
        </w:rPr>
      </w:pPr>
      <w:r w:rsidRPr="00F35AF0">
        <w:rPr>
          <w:szCs w:val="24"/>
        </w:rPr>
        <w:tab/>
      </w:r>
      <w:proofErr w:type="gramStart"/>
      <w:r w:rsidRPr="00F35AF0">
        <w:rPr>
          <w:szCs w:val="24"/>
        </w:rPr>
        <w:t>Kaszkád kapcsolású</w:t>
      </w:r>
      <w:proofErr w:type="gramEnd"/>
      <w:r w:rsidRPr="00F35AF0">
        <w:rPr>
          <w:szCs w:val="24"/>
        </w:rPr>
        <w:t xml:space="preserve"> differenciálerősítő</w:t>
      </w:r>
    </w:p>
    <w:p w:rsidR="00935216" w:rsidRPr="00F35AF0" w:rsidRDefault="00935216" w:rsidP="002D6325">
      <w:pPr>
        <w:autoSpaceDE w:val="0"/>
        <w:autoSpaceDN w:val="0"/>
        <w:adjustRightInd w:val="0"/>
        <w:spacing w:after="0"/>
        <w:ind w:left="360"/>
        <w:rPr>
          <w:szCs w:val="24"/>
        </w:rPr>
      </w:pPr>
      <w:r w:rsidRPr="00F35AF0">
        <w:rPr>
          <w:szCs w:val="24"/>
        </w:rPr>
        <w:tab/>
        <w:t>Fázisfordító erősítős differenciálerősítő</w:t>
      </w:r>
    </w:p>
    <w:p w:rsidR="00935216" w:rsidRPr="00F35AF0" w:rsidRDefault="00935216" w:rsidP="002D6325">
      <w:pPr>
        <w:autoSpaceDE w:val="0"/>
        <w:autoSpaceDN w:val="0"/>
        <w:adjustRightInd w:val="0"/>
        <w:spacing w:after="0"/>
        <w:ind w:left="360"/>
        <w:rPr>
          <w:szCs w:val="24"/>
        </w:rPr>
      </w:pPr>
      <w:r w:rsidRPr="00F35AF0">
        <w:rPr>
          <w:szCs w:val="24"/>
        </w:rPr>
        <w:tab/>
        <w:t xml:space="preserve">Komplementer </w:t>
      </w:r>
      <w:proofErr w:type="gramStart"/>
      <w:r w:rsidRPr="00F35AF0">
        <w:rPr>
          <w:szCs w:val="24"/>
        </w:rPr>
        <w:t>kaszkád kapcsolású</w:t>
      </w:r>
      <w:proofErr w:type="gramEnd"/>
      <w:r w:rsidRPr="00F35AF0">
        <w:rPr>
          <w:szCs w:val="24"/>
        </w:rPr>
        <w:t xml:space="preserve"> differenciálerősítő</w:t>
      </w:r>
    </w:p>
    <w:p w:rsidR="00935216" w:rsidRPr="00F35AF0" w:rsidRDefault="00935216" w:rsidP="002D6325">
      <w:pPr>
        <w:autoSpaceDE w:val="0"/>
        <w:autoSpaceDN w:val="0"/>
        <w:adjustRightInd w:val="0"/>
        <w:spacing w:after="0"/>
        <w:ind w:left="360"/>
        <w:rPr>
          <w:szCs w:val="24"/>
        </w:rPr>
      </w:pPr>
      <w:r w:rsidRPr="00F35AF0">
        <w:rPr>
          <w:szCs w:val="24"/>
        </w:rPr>
        <w:tab/>
        <w:t>Ellenütemű differenciálerősítő</w:t>
      </w:r>
    </w:p>
    <w:p w:rsidR="00935216" w:rsidRPr="00F35AF0" w:rsidRDefault="00935216" w:rsidP="002D6325">
      <w:pPr>
        <w:autoSpaceDE w:val="0"/>
        <w:autoSpaceDN w:val="0"/>
        <w:adjustRightInd w:val="0"/>
        <w:spacing w:after="0"/>
        <w:ind w:left="360"/>
        <w:rPr>
          <w:szCs w:val="24"/>
        </w:rPr>
      </w:pPr>
      <w:r w:rsidRPr="00F35AF0">
        <w:rPr>
          <w:szCs w:val="24"/>
        </w:rPr>
        <w:t>Szélessávú feszültségkövető</w:t>
      </w:r>
    </w:p>
    <w:p w:rsidR="00935216" w:rsidRPr="00F35AF0" w:rsidRDefault="00935216" w:rsidP="002D6325">
      <w:pPr>
        <w:autoSpaceDE w:val="0"/>
        <w:autoSpaceDN w:val="0"/>
        <w:adjustRightInd w:val="0"/>
        <w:spacing w:after="0"/>
        <w:ind w:left="360"/>
        <w:rPr>
          <w:szCs w:val="24"/>
        </w:rPr>
      </w:pPr>
      <w:r w:rsidRPr="00F35AF0">
        <w:rPr>
          <w:szCs w:val="24"/>
        </w:rPr>
        <w:tab/>
        <w:t>Ellenütemű feszültségkövető</w:t>
      </w:r>
    </w:p>
    <w:p w:rsidR="00935216" w:rsidRPr="00F35AF0" w:rsidRDefault="00935216" w:rsidP="002D6325">
      <w:pPr>
        <w:autoSpaceDE w:val="0"/>
        <w:autoSpaceDN w:val="0"/>
        <w:adjustRightInd w:val="0"/>
        <w:spacing w:after="0"/>
        <w:ind w:left="360"/>
        <w:rPr>
          <w:szCs w:val="24"/>
        </w:rPr>
      </w:pPr>
      <w:r w:rsidRPr="00F35AF0">
        <w:rPr>
          <w:szCs w:val="24"/>
        </w:rPr>
        <w:t>Szélessávú műveleti erősítők</w:t>
      </w:r>
    </w:p>
    <w:p w:rsidR="00935216" w:rsidRPr="00F35AF0" w:rsidRDefault="00935216" w:rsidP="002D6325">
      <w:pPr>
        <w:autoSpaceDE w:val="0"/>
        <w:autoSpaceDN w:val="0"/>
        <w:adjustRightInd w:val="0"/>
        <w:spacing w:after="0"/>
        <w:ind w:left="360"/>
        <w:rPr>
          <w:szCs w:val="24"/>
        </w:rPr>
      </w:pPr>
      <w:r w:rsidRPr="00F35AF0">
        <w:rPr>
          <w:szCs w:val="24"/>
        </w:rPr>
        <w:t>Kisfrekvenciás kompenzálás.</w:t>
      </w:r>
    </w:p>
    <w:p w:rsidR="00935216" w:rsidRPr="00F35AF0" w:rsidRDefault="00935216" w:rsidP="002D6325">
      <w:pPr>
        <w:autoSpaceDE w:val="0"/>
        <w:autoSpaceDN w:val="0"/>
        <w:adjustRightInd w:val="0"/>
        <w:spacing w:after="0"/>
        <w:ind w:left="360"/>
        <w:rPr>
          <w:szCs w:val="24"/>
        </w:rPr>
      </w:pPr>
      <w:r w:rsidRPr="00F35AF0">
        <w:rPr>
          <w:szCs w:val="24"/>
        </w:rPr>
        <w:tab/>
        <w:t>Megvalósítás</w:t>
      </w:r>
    </w:p>
    <w:p w:rsidR="00935216" w:rsidRPr="00F35AF0" w:rsidRDefault="00935216" w:rsidP="002D6325">
      <w:pPr>
        <w:autoSpaceDE w:val="0"/>
        <w:autoSpaceDN w:val="0"/>
        <w:adjustRightInd w:val="0"/>
        <w:spacing w:after="0"/>
        <w:ind w:left="360"/>
        <w:rPr>
          <w:szCs w:val="24"/>
        </w:rPr>
      </w:pPr>
      <w:r w:rsidRPr="00F35AF0">
        <w:rPr>
          <w:szCs w:val="24"/>
        </w:rPr>
        <w:t>Kisfrekvenciás kompenzálás váltakozó áramú helyettesítő képe</w:t>
      </w:r>
    </w:p>
    <w:p w:rsidR="00935216" w:rsidRPr="00F35AF0" w:rsidRDefault="00935216" w:rsidP="002D6325">
      <w:pPr>
        <w:autoSpaceDE w:val="0"/>
        <w:autoSpaceDN w:val="0"/>
        <w:adjustRightInd w:val="0"/>
        <w:spacing w:after="0"/>
        <w:ind w:left="360"/>
        <w:rPr>
          <w:szCs w:val="24"/>
        </w:rPr>
      </w:pPr>
      <w:r w:rsidRPr="00F35AF0">
        <w:rPr>
          <w:szCs w:val="24"/>
        </w:rPr>
        <w:t>Nagyfrekvenciás kompenzálás.</w:t>
      </w:r>
    </w:p>
    <w:p w:rsidR="00935216" w:rsidRPr="00F35AF0" w:rsidRDefault="00935216" w:rsidP="002D6325">
      <w:pPr>
        <w:autoSpaceDE w:val="0"/>
        <w:autoSpaceDN w:val="0"/>
        <w:adjustRightInd w:val="0"/>
        <w:spacing w:after="0"/>
        <w:ind w:left="360"/>
        <w:rPr>
          <w:szCs w:val="24"/>
        </w:rPr>
      </w:pPr>
      <w:r w:rsidRPr="00F35AF0">
        <w:rPr>
          <w:szCs w:val="24"/>
        </w:rPr>
        <w:tab/>
        <w:t>Megvalósítás</w:t>
      </w:r>
    </w:p>
    <w:p w:rsidR="00935216" w:rsidRPr="00F35AF0" w:rsidRDefault="00935216" w:rsidP="002D6325">
      <w:pPr>
        <w:autoSpaceDE w:val="0"/>
        <w:autoSpaceDN w:val="0"/>
        <w:adjustRightInd w:val="0"/>
        <w:spacing w:after="0"/>
        <w:ind w:left="360"/>
        <w:rPr>
          <w:szCs w:val="24"/>
        </w:rPr>
      </w:pPr>
      <w:r w:rsidRPr="00F35AF0">
        <w:rPr>
          <w:szCs w:val="24"/>
        </w:rPr>
        <w:tab/>
        <w:t>Nagyfrekvenciás, váltakozó áramú helyettesítő kép</w:t>
      </w:r>
    </w:p>
    <w:p w:rsidR="00935216" w:rsidRPr="00F35AF0" w:rsidRDefault="00935216" w:rsidP="002D6325">
      <w:pPr>
        <w:autoSpaceDE w:val="0"/>
        <w:autoSpaceDN w:val="0"/>
        <w:adjustRightInd w:val="0"/>
        <w:spacing w:after="0"/>
        <w:ind w:left="360"/>
        <w:rPr>
          <w:szCs w:val="24"/>
        </w:rPr>
      </w:pPr>
    </w:p>
    <w:p w:rsidR="00935216" w:rsidRPr="00F35AF0" w:rsidRDefault="00935216" w:rsidP="002D6325">
      <w:pPr>
        <w:autoSpaceDE w:val="0"/>
        <w:autoSpaceDN w:val="0"/>
        <w:adjustRightInd w:val="0"/>
        <w:spacing w:after="0"/>
        <w:ind w:left="360"/>
        <w:rPr>
          <w:szCs w:val="24"/>
        </w:rPr>
      </w:pPr>
      <w:r w:rsidRPr="00F35AF0">
        <w:rPr>
          <w:szCs w:val="24"/>
        </w:rPr>
        <w:t>Hangolt erősítők</w:t>
      </w:r>
      <w:r w:rsidRPr="00F35AF0">
        <w:rPr>
          <w:szCs w:val="24"/>
        </w:rPr>
        <w:tab/>
      </w:r>
    </w:p>
    <w:p w:rsidR="00935216" w:rsidRPr="00F35AF0" w:rsidRDefault="00935216" w:rsidP="002D6325">
      <w:pPr>
        <w:autoSpaceDE w:val="0"/>
        <w:autoSpaceDN w:val="0"/>
        <w:adjustRightInd w:val="0"/>
        <w:spacing w:after="0"/>
        <w:ind w:left="360"/>
        <w:rPr>
          <w:szCs w:val="24"/>
        </w:rPr>
      </w:pPr>
      <w:r w:rsidRPr="00F35AF0">
        <w:rPr>
          <w:szCs w:val="24"/>
        </w:rPr>
        <w:t>Hangolt erősítők felépítése, alkalmazási területei Nagyfrekvenciás hangolt erősítők</w:t>
      </w:r>
    </w:p>
    <w:p w:rsidR="00935216" w:rsidRPr="00F35AF0" w:rsidRDefault="00935216" w:rsidP="002D6325">
      <w:pPr>
        <w:autoSpaceDE w:val="0"/>
        <w:autoSpaceDN w:val="0"/>
        <w:adjustRightInd w:val="0"/>
        <w:spacing w:after="0"/>
        <w:ind w:left="360"/>
        <w:rPr>
          <w:szCs w:val="24"/>
        </w:rPr>
      </w:pPr>
      <w:r w:rsidRPr="00F35AF0">
        <w:rPr>
          <w:szCs w:val="24"/>
        </w:rPr>
        <w:lastRenderedPageBreak/>
        <w:tab/>
        <w:t>Hangolt erősítő párhuzamos LC rezgőkörrel</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Emitter</w:t>
      </w:r>
      <w:proofErr w:type="spellEnd"/>
      <w:r w:rsidRPr="00F35AF0">
        <w:rPr>
          <w:szCs w:val="24"/>
        </w:rPr>
        <w:t xml:space="preserve"> kapcsolású, hangolt fokozat egy rezgőkörrel</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A rezgőkör összefüggései rezonancia frekvencián</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Az erősítő feszültségerősítése</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Az erősítő sávszélessége</w:t>
      </w:r>
    </w:p>
    <w:p w:rsidR="00935216" w:rsidRPr="00F35AF0" w:rsidRDefault="00935216" w:rsidP="002D6325">
      <w:pPr>
        <w:autoSpaceDE w:val="0"/>
        <w:autoSpaceDN w:val="0"/>
        <w:adjustRightInd w:val="0"/>
        <w:spacing w:after="0"/>
        <w:ind w:left="360"/>
        <w:rPr>
          <w:szCs w:val="24"/>
        </w:rPr>
      </w:pPr>
      <w:r w:rsidRPr="00F35AF0">
        <w:rPr>
          <w:szCs w:val="24"/>
        </w:rPr>
        <w:tab/>
        <w:t>Hangolt erősítő sávszűrős csatolással</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Sávszűrők felépítése és jellemzői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proofErr w:type="gramStart"/>
      <w:r w:rsidRPr="00F35AF0">
        <w:rPr>
          <w:b/>
          <w:i/>
        </w:rPr>
        <w:t>Teljesítmény erősítők</w:t>
      </w:r>
      <w:proofErr w:type="gramEnd"/>
      <w:r w:rsidRPr="00F35AF0">
        <w:rPr>
          <w:b/>
          <w:i/>
        </w:rPr>
        <w:tab/>
        <w:t>31 óra/31 óra</w:t>
      </w:r>
    </w:p>
    <w:p w:rsidR="00935216" w:rsidRPr="00F35AF0" w:rsidRDefault="00935216" w:rsidP="008926E7">
      <w:pPr>
        <w:autoSpaceDE w:val="0"/>
        <w:autoSpaceDN w:val="0"/>
        <w:adjustRightInd w:val="0"/>
        <w:spacing w:after="0"/>
        <w:ind w:left="360" w:firstLine="1058"/>
        <w:rPr>
          <w:szCs w:val="24"/>
        </w:rPr>
      </w:pPr>
      <w:r w:rsidRPr="00F35AF0">
        <w:t xml:space="preserve"> </w:t>
      </w:r>
      <w:r w:rsidRPr="00F35AF0">
        <w:rPr>
          <w:szCs w:val="24"/>
        </w:rPr>
        <w:t xml:space="preserve">Teljesítményerősítők </w:t>
      </w:r>
      <w:proofErr w:type="gramStart"/>
      <w:r w:rsidRPr="00F35AF0">
        <w:rPr>
          <w:szCs w:val="24"/>
        </w:rPr>
        <w:t>általános  jellemzői</w:t>
      </w:r>
      <w:proofErr w:type="gramEnd"/>
      <w:r w:rsidRPr="00F35AF0">
        <w:rPr>
          <w:szCs w:val="24"/>
        </w:rPr>
        <w:t>.</w:t>
      </w:r>
    </w:p>
    <w:p w:rsidR="00935216" w:rsidRPr="00F35AF0" w:rsidRDefault="00935216" w:rsidP="008926E7">
      <w:pPr>
        <w:autoSpaceDE w:val="0"/>
        <w:autoSpaceDN w:val="0"/>
        <w:adjustRightInd w:val="0"/>
        <w:spacing w:after="0"/>
        <w:ind w:left="360" w:firstLine="1058"/>
        <w:rPr>
          <w:szCs w:val="24"/>
        </w:rPr>
      </w:pPr>
      <w:r w:rsidRPr="00F35AF0">
        <w:rPr>
          <w:szCs w:val="24"/>
        </w:rPr>
        <w:t>A, B, AB és C- osztályú teljesítményerősítő.</w:t>
      </w:r>
    </w:p>
    <w:p w:rsidR="00935216" w:rsidRPr="00F35AF0" w:rsidRDefault="00935216" w:rsidP="008926E7">
      <w:pPr>
        <w:autoSpaceDE w:val="0"/>
        <w:autoSpaceDN w:val="0"/>
        <w:adjustRightInd w:val="0"/>
        <w:spacing w:after="0"/>
        <w:ind w:left="360" w:firstLine="1058"/>
        <w:rPr>
          <w:szCs w:val="24"/>
        </w:rPr>
      </w:pPr>
      <w:r w:rsidRPr="00F35AF0">
        <w:rPr>
          <w:szCs w:val="24"/>
        </w:rPr>
        <w:t>Az erősítőelemek határértékei</w:t>
      </w:r>
    </w:p>
    <w:p w:rsidR="00935216" w:rsidRPr="00F35AF0" w:rsidRDefault="00935216" w:rsidP="008926E7">
      <w:pPr>
        <w:autoSpaceDE w:val="0"/>
        <w:autoSpaceDN w:val="0"/>
        <w:adjustRightInd w:val="0"/>
        <w:spacing w:after="0"/>
        <w:ind w:left="360" w:firstLine="1058"/>
        <w:rPr>
          <w:szCs w:val="24"/>
        </w:rPr>
      </w:pPr>
      <w:r w:rsidRPr="00F35AF0">
        <w:rPr>
          <w:szCs w:val="24"/>
        </w:rPr>
        <w:tab/>
        <w:t>Legnagyobb veszteségi teljesítmény</w:t>
      </w:r>
    </w:p>
    <w:p w:rsidR="00935216" w:rsidRPr="00F35AF0" w:rsidRDefault="00935216" w:rsidP="008926E7">
      <w:pPr>
        <w:autoSpaceDE w:val="0"/>
        <w:autoSpaceDN w:val="0"/>
        <w:adjustRightInd w:val="0"/>
        <w:spacing w:after="0"/>
        <w:ind w:left="360" w:firstLine="1058"/>
        <w:rPr>
          <w:szCs w:val="24"/>
        </w:rPr>
      </w:pPr>
      <w:r w:rsidRPr="00F35AF0">
        <w:rPr>
          <w:szCs w:val="24"/>
        </w:rPr>
        <w:tab/>
        <w:t>Legnagyobb kollektor feszültség</w:t>
      </w:r>
    </w:p>
    <w:p w:rsidR="00935216" w:rsidRPr="00F35AF0" w:rsidRDefault="00935216" w:rsidP="008926E7">
      <w:pPr>
        <w:autoSpaceDE w:val="0"/>
        <w:autoSpaceDN w:val="0"/>
        <w:adjustRightInd w:val="0"/>
        <w:spacing w:after="0"/>
        <w:ind w:left="360" w:firstLine="1058"/>
        <w:rPr>
          <w:szCs w:val="24"/>
        </w:rPr>
      </w:pPr>
      <w:r w:rsidRPr="00F35AF0">
        <w:rPr>
          <w:szCs w:val="24"/>
        </w:rPr>
        <w:tab/>
        <w:t>Legnagyobb kollektor áram</w:t>
      </w:r>
    </w:p>
    <w:p w:rsidR="00935216" w:rsidRPr="00F35AF0" w:rsidRDefault="00935216" w:rsidP="008926E7">
      <w:pPr>
        <w:autoSpaceDE w:val="0"/>
        <w:autoSpaceDN w:val="0"/>
        <w:adjustRightInd w:val="0"/>
        <w:spacing w:after="0"/>
        <w:ind w:left="360" w:firstLine="1058"/>
        <w:rPr>
          <w:szCs w:val="24"/>
        </w:rPr>
      </w:pPr>
      <w:r w:rsidRPr="00F35AF0">
        <w:rPr>
          <w:szCs w:val="24"/>
        </w:rPr>
        <w:tab/>
        <w:t>Telítési tartomány</w:t>
      </w:r>
    </w:p>
    <w:p w:rsidR="00935216" w:rsidRPr="00F35AF0" w:rsidRDefault="00935216" w:rsidP="008926E7">
      <w:pPr>
        <w:autoSpaceDE w:val="0"/>
        <w:autoSpaceDN w:val="0"/>
        <w:adjustRightInd w:val="0"/>
        <w:spacing w:after="0"/>
        <w:ind w:left="360" w:firstLine="1058"/>
        <w:rPr>
          <w:szCs w:val="24"/>
        </w:rPr>
      </w:pPr>
      <w:r w:rsidRPr="00F35AF0">
        <w:rPr>
          <w:szCs w:val="24"/>
        </w:rPr>
        <w:tab/>
        <w:t>Lezárási tartomány</w:t>
      </w:r>
    </w:p>
    <w:p w:rsidR="00935216" w:rsidRPr="00F35AF0" w:rsidRDefault="00935216" w:rsidP="008926E7">
      <w:pPr>
        <w:autoSpaceDE w:val="0"/>
        <w:autoSpaceDN w:val="0"/>
        <w:adjustRightInd w:val="0"/>
        <w:spacing w:after="0"/>
        <w:ind w:left="360" w:firstLine="1058"/>
        <w:rPr>
          <w:szCs w:val="24"/>
        </w:rPr>
      </w:pPr>
      <w:r w:rsidRPr="00F35AF0">
        <w:rPr>
          <w:szCs w:val="24"/>
        </w:rPr>
        <w:t>Teljesítményerősítők jellemzői</w:t>
      </w:r>
    </w:p>
    <w:p w:rsidR="00935216" w:rsidRPr="00F35AF0" w:rsidRDefault="00935216" w:rsidP="008926E7">
      <w:pPr>
        <w:autoSpaceDE w:val="0"/>
        <w:autoSpaceDN w:val="0"/>
        <w:adjustRightInd w:val="0"/>
        <w:spacing w:after="0"/>
        <w:ind w:left="360" w:firstLine="1058"/>
        <w:rPr>
          <w:szCs w:val="24"/>
        </w:rPr>
      </w:pPr>
      <w:r w:rsidRPr="00F35AF0">
        <w:rPr>
          <w:szCs w:val="24"/>
        </w:rPr>
        <w:tab/>
        <w:t>Kimeneti váltakozó áramú teljesítmény (</w:t>
      </w:r>
      <w:proofErr w:type="spellStart"/>
      <w:r w:rsidRPr="00F35AF0">
        <w:rPr>
          <w:szCs w:val="24"/>
        </w:rPr>
        <w:t>Pki</w:t>
      </w:r>
      <w:proofErr w:type="spellEnd"/>
      <w:r w:rsidRPr="00F35AF0">
        <w:rPr>
          <w:szCs w:val="24"/>
        </w:rPr>
        <w:t>)</w:t>
      </w:r>
    </w:p>
    <w:p w:rsidR="00935216" w:rsidRPr="00F35AF0" w:rsidRDefault="00935216" w:rsidP="008926E7">
      <w:pPr>
        <w:autoSpaceDE w:val="0"/>
        <w:autoSpaceDN w:val="0"/>
        <w:adjustRightInd w:val="0"/>
        <w:spacing w:after="0"/>
        <w:ind w:left="360" w:firstLine="1058"/>
        <w:rPr>
          <w:szCs w:val="24"/>
        </w:rPr>
      </w:pPr>
      <w:r w:rsidRPr="00F35AF0">
        <w:rPr>
          <w:szCs w:val="24"/>
        </w:rPr>
        <w:tab/>
        <w:t xml:space="preserve">A tápfeszültség forrásból felvett egyenáramú </w:t>
      </w:r>
      <w:proofErr w:type="gramStart"/>
      <w:r w:rsidRPr="00F35AF0">
        <w:rPr>
          <w:szCs w:val="24"/>
        </w:rPr>
        <w:t>teljesítmény(</w:t>
      </w:r>
      <w:proofErr w:type="gramEnd"/>
      <w:r w:rsidRPr="00F35AF0">
        <w:rPr>
          <w:szCs w:val="24"/>
        </w:rPr>
        <w:t>PT)</w:t>
      </w:r>
    </w:p>
    <w:p w:rsidR="00935216" w:rsidRPr="00F35AF0" w:rsidRDefault="00935216" w:rsidP="008926E7">
      <w:pPr>
        <w:autoSpaceDE w:val="0"/>
        <w:autoSpaceDN w:val="0"/>
        <w:adjustRightInd w:val="0"/>
        <w:spacing w:after="0"/>
        <w:ind w:left="360" w:firstLine="1058"/>
        <w:rPr>
          <w:szCs w:val="24"/>
        </w:rPr>
      </w:pPr>
      <w:r w:rsidRPr="00F35AF0">
        <w:rPr>
          <w:szCs w:val="24"/>
        </w:rPr>
        <w:tab/>
        <w:t xml:space="preserve">Veszteségi vagy </w:t>
      </w:r>
      <w:proofErr w:type="spellStart"/>
      <w:r w:rsidRPr="00F35AF0">
        <w:rPr>
          <w:szCs w:val="24"/>
        </w:rPr>
        <w:t>disszipált</w:t>
      </w:r>
      <w:proofErr w:type="spellEnd"/>
      <w:r w:rsidRPr="00F35AF0">
        <w:rPr>
          <w:szCs w:val="24"/>
        </w:rPr>
        <w:t xml:space="preserve"> teljesítmény (PD)</w:t>
      </w:r>
    </w:p>
    <w:p w:rsidR="00935216" w:rsidRPr="00F35AF0" w:rsidRDefault="00935216" w:rsidP="008926E7">
      <w:pPr>
        <w:autoSpaceDE w:val="0"/>
        <w:autoSpaceDN w:val="0"/>
        <w:adjustRightInd w:val="0"/>
        <w:spacing w:after="0"/>
        <w:ind w:left="360" w:firstLine="1058"/>
        <w:rPr>
          <w:szCs w:val="24"/>
        </w:rPr>
      </w:pPr>
      <w:r w:rsidRPr="00F35AF0">
        <w:rPr>
          <w:szCs w:val="24"/>
        </w:rPr>
        <w:tab/>
        <w:t xml:space="preserve">Átalakítási </w:t>
      </w:r>
      <w:proofErr w:type="gramStart"/>
      <w:r w:rsidRPr="00F35AF0">
        <w:rPr>
          <w:szCs w:val="24"/>
        </w:rPr>
        <w:t>hatásfok  (</w:t>
      </w:r>
      <w:proofErr w:type="gramEnd"/>
      <w:r w:rsidRPr="00F35AF0">
        <w:rPr>
          <w:szCs w:val="24"/>
        </w:rPr>
        <w:t>γ)</w:t>
      </w:r>
    </w:p>
    <w:p w:rsidR="00935216" w:rsidRPr="00F35AF0" w:rsidRDefault="00935216" w:rsidP="008926E7">
      <w:pPr>
        <w:autoSpaceDE w:val="0"/>
        <w:autoSpaceDN w:val="0"/>
        <w:adjustRightInd w:val="0"/>
        <w:spacing w:after="0"/>
        <w:ind w:left="360" w:firstLine="1058"/>
        <w:rPr>
          <w:szCs w:val="24"/>
        </w:rPr>
      </w:pPr>
      <w:r w:rsidRPr="00F35AF0">
        <w:rPr>
          <w:szCs w:val="24"/>
        </w:rPr>
        <w:tab/>
        <w:t>Vezérlő teljesítmény (</w:t>
      </w:r>
      <w:proofErr w:type="spellStart"/>
      <w:r w:rsidRPr="00F35AF0">
        <w:rPr>
          <w:szCs w:val="24"/>
        </w:rPr>
        <w:t>Pbe</w:t>
      </w:r>
      <w:proofErr w:type="spellEnd"/>
      <w:r w:rsidRPr="00F35AF0">
        <w:rPr>
          <w:szCs w:val="24"/>
        </w:rPr>
        <w:t>)</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gramStart"/>
      <w:r w:rsidRPr="00F35AF0">
        <w:rPr>
          <w:szCs w:val="24"/>
        </w:rPr>
        <w:t>Teljesítmény erősítés</w:t>
      </w:r>
      <w:proofErr w:type="gramEnd"/>
      <w:r w:rsidRPr="00F35AF0">
        <w:rPr>
          <w:szCs w:val="24"/>
        </w:rPr>
        <w:t xml:space="preserve"> (</w:t>
      </w:r>
      <w:proofErr w:type="spellStart"/>
      <w:r w:rsidRPr="00F35AF0">
        <w:rPr>
          <w:szCs w:val="24"/>
        </w:rPr>
        <w:t>Ap</w:t>
      </w:r>
      <w:proofErr w:type="spellEnd"/>
      <w:r w:rsidRPr="00F35AF0">
        <w:rPr>
          <w:szCs w:val="24"/>
        </w:rPr>
        <w:t>)</w:t>
      </w:r>
    </w:p>
    <w:p w:rsidR="00935216" w:rsidRPr="00F35AF0" w:rsidRDefault="00935216" w:rsidP="008926E7">
      <w:pPr>
        <w:autoSpaceDE w:val="0"/>
        <w:autoSpaceDN w:val="0"/>
        <w:adjustRightInd w:val="0"/>
        <w:spacing w:after="0"/>
        <w:ind w:left="360" w:firstLine="1058"/>
        <w:rPr>
          <w:szCs w:val="24"/>
        </w:rPr>
      </w:pPr>
      <w:proofErr w:type="gramStart"/>
      <w:r w:rsidRPr="00F35AF0">
        <w:rPr>
          <w:szCs w:val="24"/>
        </w:rPr>
        <w:t>Aszimmetrikus ,nagyjelű</w:t>
      </w:r>
      <w:proofErr w:type="gramEnd"/>
      <w:r w:rsidRPr="00F35AF0">
        <w:rPr>
          <w:szCs w:val="24"/>
        </w:rPr>
        <w:t xml:space="preserve"> erősítők</w:t>
      </w:r>
    </w:p>
    <w:p w:rsidR="00935216" w:rsidRPr="00F35AF0" w:rsidRDefault="00935216" w:rsidP="008926E7">
      <w:pPr>
        <w:autoSpaceDE w:val="0"/>
        <w:autoSpaceDN w:val="0"/>
        <w:adjustRightInd w:val="0"/>
        <w:spacing w:after="0"/>
        <w:ind w:left="360" w:firstLine="1058"/>
        <w:rPr>
          <w:szCs w:val="24"/>
        </w:rPr>
      </w:pPr>
      <w:r w:rsidRPr="00F35AF0">
        <w:rPr>
          <w:szCs w:val="24"/>
        </w:rPr>
        <w:t>Ellenütemű nagyjelű erősítők</w:t>
      </w:r>
    </w:p>
    <w:p w:rsidR="00935216" w:rsidRPr="00F35AF0" w:rsidRDefault="00935216" w:rsidP="008926E7">
      <w:pPr>
        <w:autoSpaceDE w:val="0"/>
        <w:autoSpaceDN w:val="0"/>
        <w:adjustRightInd w:val="0"/>
        <w:spacing w:after="0"/>
        <w:ind w:left="360" w:firstLine="1058"/>
        <w:rPr>
          <w:szCs w:val="24"/>
        </w:rPr>
      </w:pPr>
      <w:r w:rsidRPr="00F35AF0">
        <w:rPr>
          <w:szCs w:val="24"/>
        </w:rPr>
        <w:tab/>
        <w:t>Ellenütemű erősítők elvi megoldásai</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t xml:space="preserve">A osztályú </w:t>
      </w:r>
      <w:proofErr w:type="gramStart"/>
      <w:r w:rsidRPr="00F35AF0">
        <w:rPr>
          <w:szCs w:val="24"/>
        </w:rPr>
        <w:t>teljesítmény erősítő</w:t>
      </w:r>
      <w:proofErr w:type="gramEnd"/>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Kapcsolási megoldás</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Jelalak</w:t>
      </w:r>
    </w:p>
    <w:p w:rsidR="00935216" w:rsidRPr="00F35AF0" w:rsidRDefault="00935216" w:rsidP="008926E7">
      <w:pPr>
        <w:autoSpaceDE w:val="0"/>
        <w:autoSpaceDN w:val="0"/>
        <w:adjustRightInd w:val="0"/>
        <w:spacing w:after="0"/>
        <w:ind w:left="2487" w:firstLine="1058"/>
        <w:rPr>
          <w:szCs w:val="24"/>
        </w:rPr>
      </w:pPr>
      <w:proofErr w:type="gramStart"/>
      <w:r w:rsidRPr="00F35AF0">
        <w:rPr>
          <w:szCs w:val="24"/>
        </w:rPr>
        <w:t>Üzemi  jellemzők</w:t>
      </w:r>
      <w:proofErr w:type="gramEnd"/>
    </w:p>
    <w:p w:rsidR="00935216" w:rsidRPr="00F35AF0" w:rsidRDefault="00935216" w:rsidP="008926E7">
      <w:pPr>
        <w:autoSpaceDE w:val="0"/>
        <w:autoSpaceDN w:val="0"/>
        <w:adjustRightInd w:val="0"/>
        <w:spacing w:after="0"/>
        <w:ind w:left="2487" w:firstLine="1058"/>
        <w:rPr>
          <w:szCs w:val="24"/>
        </w:rPr>
      </w:pPr>
      <w:r w:rsidRPr="00F35AF0">
        <w:rPr>
          <w:szCs w:val="24"/>
        </w:rPr>
        <w:t>Alkalmazás</w:t>
      </w:r>
    </w:p>
    <w:p w:rsidR="00935216" w:rsidRPr="00F35AF0" w:rsidRDefault="00935216" w:rsidP="008926E7">
      <w:pPr>
        <w:autoSpaceDE w:val="0"/>
        <w:autoSpaceDN w:val="0"/>
        <w:adjustRightInd w:val="0"/>
        <w:spacing w:after="0"/>
        <w:ind w:left="1778" w:firstLine="1058"/>
        <w:rPr>
          <w:szCs w:val="24"/>
        </w:rPr>
      </w:pPr>
      <w:r w:rsidRPr="00F35AF0">
        <w:rPr>
          <w:szCs w:val="24"/>
        </w:rPr>
        <w:t xml:space="preserve">B osztályú </w:t>
      </w:r>
      <w:proofErr w:type="gramStart"/>
      <w:r w:rsidRPr="00F35AF0">
        <w:rPr>
          <w:szCs w:val="24"/>
        </w:rPr>
        <w:t>teljesítmény erősítő</w:t>
      </w:r>
      <w:proofErr w:type="gramEnd"/>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Kapcsolási megoldás</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Jelalak</w:t>
      </w:r>
    </w:p>
    <w:p w:rsidR="00935216" w:rsidRPr="00F35AF0" w:rsidRDefault="00935216" w:rsidP="008926E7">
      <w:pPr>
        <w:autoSpaceDE w:val="0"/>
        <w:autoSpaceDN w:val="0"/>
        <w:adjustRightInd w:val="0"/>
        <w:spacing w:after="0"/>
        <w:ind w:left="2487" w:firstLine="1058"/>
        <w:rPr>
          <w:szCs w:val="24"/>
        </w:rPr>
      </w:pPr>
      <w:proofErr w:type="gramStart"/>
      <w:r w:rsidRPr="00F35AF0">
        <w:rPr>
          <w:szCs w:val="24"/>
        </w:rPr>
        <w:t>Üzemi  jellemzők</w:t>
      </w:r>
      <w:proofErr w:type="gramEnd"/>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Alkalmazás</w:t>
      </w:r>
    </w:p>
    <w:p w:rsidR="00935216" w:rsidRPr="00F35AF0" w:rsidRDefault="00935216" w:rsidP="008926E7">
      <w:pPr>
        <w:autoSpaceDE w:val="0"/>
        <w:autoSpaceDN w:val="0"/>
        <w:adjustRightInd w:val="0"/>
        <w:spacing w:after="0"/>
        <w:ind w:left="2487" w:firstLine="349"/>
        <w:rPr>
          <w:szCs w:val="24"/>
        </w:rPr>
      </w:pPr>
      <w:r w:rsidRPr="00F35AF0">
        <w:rPr>
          <w:szCs w:val="24"/>
        </w:rPr>
        <w:t xml:space="preserve">AB osztályú </w:t>
      </w:r>
      <w:proofErr w:type="gramStart"/>
      <w:r w:rsidRPr="00F35AF0">
        <w:rPr>
          <w:szCs w:val="24"/>
        </w:rPr>
        <w:t>teljesítmény erősítő</w:t>
      </w:r>
      <w:proofErr w:type="gramEnd"/>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Kapcsolási megoldás</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Jelalak</w:t>
      </w:r>
    </w:p>
    <w:p w:rsidR="00935216" w:rsidRPr="00F35AF0" w:rsidRDefault="00935216" w:rsidP="008926E7">
      <w:pPr>
        <w:autoSpaceDE w:val="0"/>
        <w:autoSpaceDN w:val="0"/>
        <w:adjustRightInd w:val="0"/>
        <w:spacing w:after="0"/>
        <w:ind w:left="2487" w:firstLine="1058"/>
        <w:rPr>
          <w:szCs w:val="24"/>
        </w:rPr>
      </w:pPr>
      <w:proofErr w:type="gramStart"/>
      <w:r w:rsidRPr="00F35AF0">
        <w:rPr>
          <w:szCs w:val="24"/>
        </w:rPr>
        <w:t>Üzemi  jellemzők</w:t>
      </w:r>
      <w:proofErr w:type="gramEnd"/>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Alkalmazás</w:t>
      </w:r>
    </w:p>
    <w:p w:rsidR="00935216" w:rsidRPr="00F35AF0" w:rsidRDefault="00935216" w:rsidP="008926E7">
      <w:pPr>
        <w:autoSpaceDE w:val="0"/>
        <w:autoSpaceDN w:val="0"/>
        <w:adjustRightInd w:val="0"/>
        <w:spacing w:after="0"/>
        <w:ind w:left="360" w:firstLine="1058"/>
        <w:rPr>
          <w:szCs w:val="24"/>
        </w:rPr>
      </w:pPr>
      <w:r w:rsidRPr="00F35AF0">
        <w:rPr>
          <w:szCs w:val="24"/>
        </w:rPr>
        <w:t>Nagyjelű erősítők munkapont beállítása</w:t>
      </w:r>
    </w:p>
    <w:p w:rsidR="00935216" w:rsidRPr="00F35AF0" w:rsidRDefault="00935216" w:rsidP="008926E7">
      <w:pPr>
        <w:autoSpaceDE w:val="0"/>
        <w:autoSpaceDN w:val="0"/>
        <w:adjustRightInd w:val="0"/>
        <w:spacing w:after="0"/>
        <w:ind w:left="360" w:firstLine="1058"/>
        <w:rPr>
          <w:szCs w:val="24"/>
        </w:rPr>
      </w:pPr>
      <w:r w:rsidRPr="00F35AF0">
        <w:rPr>
          <w:szCs w:val="24"/>
        </w:rPr>
        <w:t>Nagyjelű erősítőkapcsolások</w:t>
      </w:r>
    </w:p>
    <w:p w:rsidR="00935216" w:rsidRPr="00F35AF0" w:rsidRDefault="00935216" w:rsidP="008926E7">
      <w:pPr>
        <w:autoSpaceDE w:val="0"/>
        <w:autoSpaceDN w:val="0"/>
        <w:adjustRightInd w:val="0"/>
        <w:spacing w:after="0"/>
        <w:ind w:left="360" w:firstLine="1058"/>
        <w:rPr>
          <w:szCs w:val="24"/>
        </w:rPr>
      </w:pPr>
      <w:r w:rsidRPr="00F35AF0">
        <w:rPr>
          <w:szCs w:val="24"/>
        </w:rPr>
        <w:tab/>
        <w:t>Komplementer ellenütemű erősítők</w:t>
      </w:r>
    </w:p>
    <w:p w:rsidR="00935216" w:rsidRPr="00F35AF0" w:rsidRDefault="00935216" w:rsidP="008926E7">
      <w:pPr>
        <w:autoSpaceDE w:val="0"/>
        <w:autoSpaceDN w:val="0"/>
        <w:adjustRightInd w:val="0"/>
        <w:spacing w:after="0"/>
        <w:ind w:left="360" w:firstLine="1058"/>
        <w:rPr>
          <w:szCs w:val="24"/>
        </w:rPr>
      </w:pPr>
      <w:r w:rsidRPr="00F35AF0">
        <w:rPr>
          <w:szCs w:val="24"/>
        </w:rPr>
        <w:tab/>
        <w:t>Transzformátoros teljesítményerősítők</w:t>
      </w:r>
    </w:p>
    <w:p w:rsidR="00935216" w:rsidRPr="00F35AF0" w:rsidRDefault="00935216" w:rsidP="008926E7">
      <w:pPr>
        <w:autoSpaceDE w:val="0"/>
        <w:autoSpaceDN w:val="0"/>
        <w:adjustRightInd w:val="0"/>
        <w:spacing w:after="0"/>
        <w:ind w:left="360" w:firstLine="1058"/>
        <w:rPr>
          <w:szCs w:val="24"/>
        </w:rPr>
      </w:pPr>
      <w:r w:rsidRPr="00F35AF0">
        <w:rPr>
          <w:szCs w:val="24"/>
        </w:rPr>
        <w:tab/>
        <w:t>Védőáramkörök</w:t>
      </w:r>
    </w:p>
    <w:p w:rsidR="00935216" w:rsidRPr="00F35AF0" w:rsidRDefault="00935216" w:rsidP="008926E7">
      <w:pPr>
        <w:spacing w:after="0"/>
        <w:ind w:left="851"/>
      </w:pPr>
      <w:r w:rsidRPr="00F35AF0">
        <w:rPr>
          <w:szCs w:val="24"/>
        </w:rPr>
        <w:t>Nagyjelű erősítők torzítása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Digitális technika II.</w:t>
      </w:r>
      <w:r w:rsidRPr="00F35AF0">
        <w:rPr>
          <w:b/>
          <w:i/>
        </w:rPr>
        <w:tab/>
      </w:r>
      <w:proofErr w:type="gramStart"/>
      <w:r w:rsidRPr="00F35AF0">
        <w:rPr>
          <w:b/>
          <w:i/>
        </w:rPr>
        <w:t>46  óra</w:t>
      </w:r>
      <w:proofErr w:type="gramEnd"/>
      <w:r w:rsidRPr="00F35AF0">
        <w:rPr>
          <w:b/>
          <w:i/>
        </w:rPr>
        <w:t>/46  óra</w:t>
      </w:r>
    </w:p>
    <w:p w:rsidR="00935216" w:rsidRPr="00F35AF0" w:rsidRDefault="00935216" w:rsidP="008926E7">
      <w:pPr>
        <w:autoSpaceDE w:val="0"/>
        <w:autoSpaceDN w:val="0"/>
        <w:adjustRightInd w:val="0"/>
        <w:spacing w:after="0"/>
        <w:ind w:left="360"/>
        <w:rPr>
          <w:szCs w:val="24"/>
        </w:rPr>
      </w:pPr>
      <w:r w:rsidRPr="00F35AF0">
        <w:lastRenderedPageBreak/>
        <w:t xml:space="preserve"> </w:t>
      </w:r>
      <w:proofErr w:type="gramStart"/>
      <w:r w:rsidRPr="00F35AF0">
        <w:rPr>
          <w:szCs w:val="24"/>
        </w:rPr>
        <w:t>Sorrendi  hálózatok</w:t>
      </w:r>
      <w:proofErr w:type="gramEnd"/>
      <w:r w:rsidRPr="00F35AF0">
        <w:rPr>
          <w:szCs w:val="24"/>
        </w:rPr>
        <w:tab/>
      </w:r>
    </w:p>
    <w:p w:rsidR="00935216" w:rsidRPr="00F35AF0" w:rsidRDefault="00935216" w:rsidP="008926E7">
      <w:pPr>
        <w:autoSpaceDE w:val="0"/>
        <w:autoSpaceDN w:val="0"/>
        <w:adjustRightInd w:val="0"/>
        <w:spacing w:after="0"/>
        <w:ind w:left="360"/>
        <w:rPr>
          <w:szCs w:val="24"/>
        </w:rPr>
      </w:pPr>
      <w:r w:rsidRPr="00F35AF0">
        <w:rPr>
          <w:szCs w:val="24"/>
        </w:rPr>
        <w:t>Sorrendi hálózatok csoportosítása és működésük leírása</w:t>
      </w:r>
    </w:p>
    <w:p w:rsidR="00935216" w:rsidRPr="00F35AF0" w:rsidRDefault="00935216" w:rsidP="008926E7">
      <w:pPr>
        <w:autoSpaceDE w:val="0"/>
        <w:autoSpaceDN w:val="0"/>
        <w:adjustRightInd w:val="0"/>
        <w:spacing w:after="0"/>
        <w:ind w:left="360"/>
        <w:rPr>
          <w:szCs w:val="24"/>
        </w:rPr>
      </w:pPr>
      <w:r w:rsidRPr="00F35AF0">
        <w:rPr>
          <w:szCs w:val="24"/>
        </w:rPr>
        <w:t>Sorrendi hálózatok építőelemei.</w:t>
      </w:r>
    </w:p>
    <w:p w:rsidR="00935216" w:rsidRPr="00F35AF0" w:rsidRDefault="00935216" w:rsidP="008926E7">
      <w:pPr>
        <w:autoSpaceDE w:val="0"/>
        <w:autoSpaceDN w:val="0"/>
        <w:adjustRightInd w:val="0"/>
        <w:spacing w:after="0"/>
        <w:ind w:left="360"/>
        <w:rPr>
          <w:szCs w:val="24"/>
        </w:rPr>
      </w:pPr>
      <w:proofErr w:type="spellStart"/>
      <w:r w:rsidRPr="00F35AF0">
        <w:rPr>
          <w:szCs w:val="24"/>
        </w:rPr>
        <w:t>Flip-flop-ok</w:t>
      </w:r>
      <w:proofErr w:type="spellEnd"/>
    </w:p>
    <w:p w:rsidR="00935216" w:rsidRPr="00F35AF0" w:rsidRDefault="00935216" w:rsidP="008926E7">
      <w:pPr>
        <w:autoSpaceDE w:val="0"/>
        <w:autoSpaceDN w:val="0"/>
        <w:adjustRightInd w:val="0"/>
        <w:spacing w:after="0"/>
        <w:ind w:left="360"/>
        <w:rPr>
          <w:szCs w:val="24"/>
        </w:rPr>
      </w:pPr>
      <w:r w:rsidRPr="00F35AF0">
        <w:rPr>
          <w:szCs w:val="24"/>
        </w:rPr>
        <w:tab/>
        <w:t xml:space="preserve">RS </w:t>
      </w:r>
      <w:proofErr w:type="spellStart"/>
      <w:r w:rsidRPr="00F35AF0">
        <w:rPr>
          <w:szCs w:val="24"/>
        </w:rPr>
        <w:t>flip-flop</w:t>
      </w:r>
      <w:proofErr w:type="spellEnd"/>
      <w:r w:rsidRPr="00F35AF0">
        <w:rPr>
          <w:szCs w:val="24"/>
        </w:rPr>
        <w:t xml:space="preserve"> (Tároló)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Kapcsolási rajzjel</w:t>
      </w:r>
    </w:p>
    <w:p w:rsidR="00935216" w:rsidRPr="00F35AF0" w:rsidRDefault="00935216" w:rsidP="008926E7">
      <w:pPr>
        <w:autoSpaceDE w:val="0"/>
        <w:autoSpaceDN w:val="0"/>
        <w:adjustRightInd w:val="0"/>
        <w:spacing w:after="0"/>
        <w:ind w:left="1069" w:firstLine="349"/>
        <w:rPr>
          <w:szCs w:val="24"/>
        </w:rPr>
      </w:pPr>
      <w:r w:rsidRPr="00F35AF0">
        <w:rPr>
          <w:szCs w:val="24"/>
        </w:rPr>
        <w:t>Vezérlő bemenetek</w:t>
      </w:r>
    </w:p>
    <w:p w:rsidR="00935216" w:rsidRPr="00F35AF0" w:rsidRDefault="00935216" w:rsidP="008926E7">
      <w:pPr>
        <w:autoSpaceDE w:val="0"/>
        <w:autoSpaceDN w:val="0"/>
        <w:adjustRightInd w:val="0"/>
        <w:spacing w:after="0"/>
        <w:ind w:left="720" w:firstLine="698"/>
        <w:rPr>
          <w:szCs w:val="24"/>
        </w:rPr>
      </w:pPr>
      <w:r w:rsidRPr="00F35AF0">
        <w:rPr>
          <w:szCs w:val="24"/>
        </w:rPr>
        <w:t>Működés</w:t>
      </w:r>
    </w:p>
    <w:p w:rsidR="00935216" w:rsidRPr="00F35AF0" w:rsidRDefault="00935216" w:rsidP="008926E7">
      <w:pPr>
        <w:autoSpaceDE w:val="0"/>
        <w:autoSpaceDN w:val="0"/>
        <w:adjustRightInd w:val="0"/>
        <w:spacing w:after="0"/>
        <w:ind w:left="1069" w:firstLine="349"/>
        <w:rPr>
          <w:szCs w:val="24"/>
        </w:rPr>
      </w:pPr>
      <w:r w:rsidRPr="00F35AF0">
        <w:rPr>
          <w:szCs w:val="24"/>
        </w:rPr>
        <w:t>Állapot átmeneti tábla</w:t>
      </w:r>
    </w:p>
    <w:p w:rsidR="00935216" w:rsidRPr="00F35AF0" w:rsidRDefault="00935216" w:rsidP="008926E7">
      <w:pPr>
        <w:autoSpaceDE w:val="0"/>
        <w:autoSpaceDN w:val="0"/>
        <w:adjustRightInd w:val="0"/>
        <w:spacing w:after="0"/>
        <w:ind w:left="720" w:firstLine="698"/>
        <w:rPr>
          <w:szCs w:val="24"/>
        </w:rPr>
      </w:pPr>
      <w:r w:rsidRPr="00F35AF0">
        <w:rPr>
          <w:szCs w:val="24"/>
        </w:rPr>
        <w:t>NAND és NOR hálózattal történő megvalósítás</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Órajellel vezérelt RS </w:t>
      </w:r>
      <w:proofErr w:type="spellStart"/>
      <w:r w:rsidRPr="00F35AF0">
        <w:rPr>
          <w:szCs w:val="24"/>
        </w:rPr>
        <w:t>flip-flop</w:t>
      </w:r>
      <w:proofErr w:type="spellEnd"/>
    </w:p>
    <w:p w:rsidR="00935216" w:rsidRPr="00F35AF0" w:rsidRDefault="00935216" w:rsidP="008926E7">
      <w:pPr>
        <w:autoSpaceDE w:val="0"/>
        <w:autoSpaceDN w:val="0"/>
        <w:adjustRightInd w:val="0"/>
        <w:spacing w:after="0"/>
        <w:ind w:left="360" w:firstLine="349"/>
        <w:rPr>
          <w:szCs w:val="24"/>
        </w:rPr>
      </w:pPr>
      <w:r w:rsidRPr="00F35AF0">
        <w:rPr>
          <w:szCs w:val="24"/>
        </w:rPr>
        <w:t xml:space="preserve">JK </w:t>
      </w:r>
      <w:proofErr w:type="spellStart"/>
      <w:r w:rsidRPr="00F35AF0">
        <w:rPr>
          <w:szCs w:val="24"/>
        </w:rPr>
        <w:t>flip-flop</w:t>
      </w:r>
      <w:proofErr w:type="spellEnd"/>
      <w:r w:rsidRPr="00F35AF0">
        <w:rPr>
          <w:szCs w:val="24"/>
        </w:rPr>
        <w:t xml:space="preserve"> (Tároló)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Kapcsolási rajzjel</w:t>
      </w:r>
    </w:p>
    <w:p w:rsidR="00935216" w:rsidRPr="00F35AF0" w:rsidRDefault="00935216" w:rsidP="008926E7">
      <w:pPr>
        <w:autoSpaceDE w:val="0"/>
        <w:autoSpaceDN w:val="0"/>
        <w:adjustRightInd w:val="0"/>
        <w:spacing w:after="0"/>
        <w:ind w:left="1069" w:firstLine="349"/>
        <w:rPr>
          <w:szCs w:val="24"/>
        </w:rPr>
      </w:pPr>
      <w:r w:rsidRPr="00F35AF0">
        <w:rPr>
          <w:szCs w:val="24"/>
        </w:rPr>
        <w:t>Vezérlő bemenetek</w:t>
      </w:r>
    </w:p>
    <w:p w:rsidR="00935216" w:rsidRPr="00F35AF0" w:rsidRDefault="00935216" w:rsidP="008926E7">
      <w:pPr>
        <w:autoSpaceDE w:val="0"/>
        <w:autoSpaceDN w:val="0"/>
        <w:adjustRightInd w:val="0"/>
        <w:spacing w:after="0"/>
        <w:ind w:left="720" w:firstLine="349"/>
        <w:rPr>
          <w:szCs w:val="24"/>
        </w:rPr>
      </w:pPr>
      <w:r w:rsidRPr="00F35AF0">
        <w:rPr>
          <w:szCs w:val="24"/>
        </w:rPr>
        <w:t>Működés</w:t>
      </w:r>
    </w:p>
    <w:p w:rsidR="00935216" w:rsidRPr="00F35AF0" w:rsidRDefault="00935216" w:rsidP="008926E7">
      <w:pPr>
        <w:autoSpaceDE w:val="0"/>
        <w:autoSpaceDN w:val="0"/>
        <w:adjustRightInd w:val="0"/>
        <w:spacing w:after="0"/>
        <w:ind w:left="720" w:firstLine="349"/>
        <w:rPr>
          <w:szCs w:val="24"/>
        </w:rPr>
      </w:pPr>
      <w:r w:rsidRPr="00F35AF0">
        <w:rPr>
          <w:szCs w:val="24"/>
        </w:rPr>
        <w:t>Állapot átmeneti tábla</w:t>
      </w:r>
    </w:p>
    <w:p w:rsidR="00935216" w:rsidRPr="00F35AF0" w:rsidRDefault="00935216" w:rsidP="008926E7">
      <w:pPr>
        <w:autoSpaceDE w:val="0"/>
        <w:autoSpaceDN w:val="0"/>
        <w:adjustRightInd w:val="0"/>
        <w:spacing w:after="0"/>
        <w:ind w:left="720" w:firstLine="349"/>
        <w:rPr>
          <w:szCs w:val="24"/>
        </w:rPr>
      </w:pPr>
      <w:proofErr w:type="spellStart"/>
      <w:r w:rsidRPr="00F35AF0">
        <w:rPr>
          <w:szCs w:val="24"/>
        </w:rPr>
        <w:t>Master-slave</w:t>
      </w:r>
      <w:proofErr w:type="spellEnd"/>
      <w:r w:rsidRPr="00F35AF0">
        <w:rPr>
          <w:szCs w:val="24"/>
        </w:rPr>
        <w:t xml:space="preserve"> </w:t>
      </w:r>
      <w:proofErr w:type="spellStart"/>
      <w:r w:rsidRPr="00F35AF0">
        <w:rPr>
          <w:szCs w:val="24"/>
        </w:rPr>
        <w:t>flip-flop</w:t>
      </w:r>
      <w:proofErr w:type="spellEnd"/>
    </w:p>
    <w:p w:rsidR="00935216" w:rsidRPr="00F35AF0" w:rsidRDefault="00935216" w:rsidP="008926E7">
      <w:pPr>
        <w:autoSpaceDE w:val="0"/>
        <w:autoSpaceDN w:val="0"/>
        <w:adjustRightInd w:val="0"/>
        <w:spacing w:after="0"/>
        <w:ind w:left="720" w:firstLine="349"/>
        <w:rPr>
          <w:szCs w:val="24"/>
        </w:rPr>
      </w:pPr>
      <w:r w:rsidRPr="00F35AF0">
        <w:rPr>
          <w:szCs w:val="24"/>
        </w:rPr>
        <w:t>NAND és NOR hálózattal történő megvalósítás</w:t>
      </w:r>
    </w:p>
    <w:p w:rsidR="00935216" w:rsidRPr="00F35AF0" w:rsidRDefault="00935216" w:rsidP="008926E7">
      <w:pPr>
        <w:autoSpaceDE w:val="0"/>
        <w:autoSpaceDN w:val="0"/>
        <w:adjustRightInd w:val="0"/>
        <w:spacing w:after="0"/>
        <w:ind w:left="360"/>
        <w:rPr>
          <w:szCs w:val="24"/>
        </w:rPr>
      </w:pPr>
      <w:r w:rsidRPr="00F35AF0">
        <w:rPr>
          <w:szCs w:val="24"/>
        </w:rPr>
        <w:tab/>
        <w:t xml:space="preserve">T </w:t>
      </w:r>
      <w:proofErr w:type="spellStart"/>
      <w:r w:rsidRPr="00F35AF0">
        <w:rPr>
          <w:szCs w:val="24"/>
        </w:rPr>
        <w:t>flip-flop</w:t>
      </w:r>
      <w:proofErr w:type="spellEnd"/>
      <w:r w:rsidRPr="00F35AF0">
        <w:rPr>
          <w:szCs w:val="24"/>
        </w:rPr>
        <w:t xml:space="preserve"> (Tároló)</w:t>
      </w:r>
    </w:p>
    <w:p w:rsidR="00935216" w:rsidRPr="00F35AF0" w:rsidRDefault="00935216" w:rsidP="008926E7">
      <w:pPr>
        <w:autoSpaceDE w:val="0"/>
        <w:autoSpaceDN w:val="0"/>
        <w:adjustRightInd w:val="0"/>
        <w:spacing w:after="0"/>
        <w:ind w:left="360"/>
        <w:rPr>
          <w:szCs w:val="24"/>
        </w:rPr>
      </w:pPr>
      <w:r w:rsidRPr="00F35AF0">
        <w:rPr>
          <w:szCs w:val="24"/>
        </w:rPr>
        <w:tab/>
        <w:t xml:space="preserve">       Kapcsolási rajzjel</w:t>
      </w:r>
    </w:p>
    <w:p w:rsidR="00935216" w:rsidRPr="00F35AF0" w:rsidRDefault="00935216" w:rsidP="008926E7">
      <w:pPr>
        <w:autoSpaceDE w:val="0"/>
        <w:autoSpaceDN w:val="0"/>
        <w:adjustRightInd w:val="0"/>
        <w:spacing w:after="0"/>
        <w:ind w:left="1069" w:firstLine="65"/>
        <w:rPr>
          <w:szCs w:val="24"/>
        </w:rPr>
      </w:pPr>
      <w:r w:rsidRPr="00F35AF0">
        <w:rPr>
          <w:szCs w:val="24"/>
        </w:rPr>
        <w:t>Vezérlő bemenetek</w:t>
      </w:r>
    </w:p>
    <w:p w:rsidR="00935216" w:rsidRPr="00F35AF0" w:rsidRDefault="00935216" w:rsidP="008926E7">
      <w:pPr>
        <w:autoSpaceDE w:val="0"/>
        <w:autoSpaceDN w:val="0"/>
        <w:adjustRightInd w:val="0"/>
        <w:spacing w:after="0"/>
        <w:ind w:left="720" w:firstLine="349"/>
        <w:rPr>
          <w:szCs w:val="24"/>
        </w:rPr>
      </w:pPr>
      <w:r w:rsidRPr="00F35AF0">
        <w:rPr>
          <w:szCs w:val="24"/>
        </w:rPr>
        <w:t xml:space="preserve"> Működés</w:t>
      </w:r>
    </w:p>
    <w:p w:rsidR="00935216" w:rsidRPr="00F35AF0" w:rsidRDefault="00935216" w:rsidP="008926E7">
      <w:pPr>
        <w:autoSpaceDE w:val="0"/>
        <w:autoSpaceDN w:val="0"/>
        <w:adjustRightInd w:val="0"/>
        <w:spacing w:after="0"/>
        <w:ind w:left="720" w:firstLine="349"/>
        <w:rPr>
          <w:szCs w:val="24"/>
        </w:rPr>
      </w:pPr>
      <w:r w:rsidRPr="00F35AF0">
        <w:rPr>
          <w:szCs w:val="24"/>
        </w:rPr>
        <w:t>Állapot átmeneti tábla</w:t>
      </w:r>
    </w:p>
    <w:p w:rsidR="00935216" w:rsidRPr="00F35AF0" w:rsidRDefault="00935216" w:rsidP="008926E7">
      <w:pPr>
        <w:autoSpaceDE w:val="0"/>
        <w:autoSpaceDN w:val="0"/>
        <w:adjustRightInd w:val="0"/>
        <w:spacing w:after="0"/>
        <w:ind w:left="360"/>
        <w:rPr>
          <w:szCs w:val="24"/>
        </w:rPr>
      </w:pPr>
      <w:r w:rsidRPr="00F35AF0">
        <w:rPr>
          <w:szCs w:val="24"/>
        </w:rPr>
        <w:tab/>
        <w:t xml:space="preserve">D </w:t>
      </w:r>
      <w:proofErr w:type="spellStart"/>
      <w:r w:rsidRPr="00F35AF0">
        <w:rPr>
          <w:szCs w:val="24"/>
        </w:rPr>
        <w:t>flip-flop</w:t>
      </w:r>
      <w:proofErr w:type="spellEnd"/>
      <w:r w:rsidRPr="00F35AF0">
        <w:rPr>
          <w:szCs w:val="24"/>
        </w:rPr>
        <w:t xml:space="preserve"> (Tároló)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Kapcsolási rajzjel</w:t>
      </w:r>
    </w:p>
    <w:p w:rsidR="00935216" w:rsidRPr="00F35AF0" w:rsidRDefault="00935216" w:rsidP="008926E7">
      <w:pPr>
        <w:autoSpaceDE w:val="0"/>
        <w:autoSpaceDN w:val="0"/>
        <w:adjustRightInd w:val="0"/>
        <w:spacing w:after="0"/>
        <w:ind w:left="1069" w:firstLine="349"/>
        <w:rPr>
          <w:szCs w:val="24"/>
        </w:rPr>
      </w:pPr>
      <w:r w:rsidRPr="00F35AF0">
        <w:rPr>
          <w:szCs w:val="24"/>
        </w:rPr>
        <w:t>Vezérlő bemenetek</w:t>
      </w:r>
    </w:p>
    <w:p w:rsidR="00935216" w:rsidRPr="00F35AF0" w:rsidRDefault="00935216" w:rsidP="008926E7">
      <w:pPr>
        <w:autoSpaceDE w:val="0"/>
        <w:autoSpaceDN w:val="0"/>
        <w:adjustRightInd w:val="0"/>
        <w:spacing w:after="0"/>
        <w:ind w:left="720" w:firstLine="698"/>
        <w:rPr>
          <w:szCs w:val="24"/>
        </w:rPr>
      </w:pPr>
      <w:r w:rsidRPr="00F35AF0">
        <w:rPr>
          <w:szCs w:val="24"/>
        </w:rPr>
        <w:t>Működés</w:t>
      </w:r>
    </w:p>
    <w:p w:rsidR="00935216" w:rsidRPr="00F35AF0" w:rsidRDefault="00935216" w:rsidP="008926E7">
      <w:pPr>
        <w:autoSpaceDE w:val="0"/>
        <w:autoSpaceDN w:val="0"/>
        <w:adjustRightInd w:val="0"/>
        <w:spacing w:after="0"/>
        <w:ind w:left="1069" w:firstLine="349"/>
        <w:rPr>
          <w:szCs w:val="24"/>
        </w:rPr>
      </w:pPr>
      <w:r w:rsidRPr="00F35AF0">
        <w:rPr>
          <w:szCs w:val="24"/>
        </w:rPr>
        <w:t>Állapot átmeneti tábla</w:t>
      </w:r>
    </w:p>
    <w:p w:rsidR="00935216" w:rsidRPr="00F35AF0" w:rsidRDefault="00935216" w:rsidP="008926E7">
      <w:pPr>
        <w:autoSpaceDE w:val="0"/>
        <w:autoSpaceDN w:val="0"/>
        <w:adjustRightInd w:val="0"/>
        <w:spacing w:after="0"/>
        <w:rPr>
          <w:szCs w:val="24"/>
        </w:rPr>
      </w:pPr>
      <w:r w:rsidRPr="00F35AF0">
        <w:rPr>
          <w:szCs w:val="24"/>
        </w:rPr>
        <w:tab/>
        <w:t>A szinkron és aszinkron hálózatok tervezése</w:t>
      </w:r>
    </w:p>
    <w:p w:rsidR="00935216" w:rsidRPr="00F35AF0" w:rsidRDefault="00935216" w:rsidP="008926E7">
      <w:pPr>
        <w:autoSpaceDE w:val="0"/>
        <w:autoSpaceDN w:val="0"/>
        <w:adjustRightInd w:val="0"/>
        <w:spacing w:after="0"/>
        <w:ind w:firstLine="709"/>
        <w:rPr>
          <w:szCs w:val="24"/>
        </w:rPr>
      </w:pPr>
      <w:r w:rsidRPr="00F35AF0">
        <w:rPr>
          <w:szCs w:val="24"/>
        </w:rPr>
        <w:t>Aszinkron sorrendi hálózatok.</w:t>
      </w:r>
    </w:p>
    <w:p w:rsidR="00935216" w:rsidRPr="00F35AF0" w:rsidRDefault="00935216" w:rsidP="008926E7">
      <w:pPr>
        <w:autoSpaceDE w:val="0"/>
        <w:autoSpaceDN w:val="0"/>
        <w:adjustRightInd w:val="0"/>
        <w:spacing w:after="0"/>
        <w:ind w:left="360" w:firstLine="349"/>
        <w:rPr>
          <w:szCs w:val="24"/>
        </w:rPr>
      </w:pPr>
      <w:r w:rsidRPr="00F35AF0">
        <w:rPr>
          <w:szCs w:val="24"/>
        </w:rPr>
        <w:t>Aszinkron számláló tervezés elve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Órajel</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Flip-flop</w:t>
      </w:r>
      <w:proofErr w:type="spellEnd"/>
      <w:r w:rsidRPr="00F35AF0">
        <w:rPr>
          <w:szCs w:val="24"/>
        </w:rPr>
        <w:t xml:space="preserve"> billenés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Számláló billenés</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Aszinkron bináris előreszámláló megvalósítása JK </w:t>
      </w:r>
      <w:proofErr w:type="spellStart"/>
      <w:r w:rsidRPr="00F35AF0">
        <w:rPr>
          <w:szCs w:val="24"/>
        </w:rPr>
        <w:t>flip-flop-al</w:t>
      </w:r>
      <w:proofErr w:type="spellEnd"/>
    </w:p>
    <w:p w:rsidR="00935216" w:rsidRPr="00F35AF0" w:rsidRDefault="00935216" w:rsidP="008926E7">
      <w:pPr>
        <w:autoSpaceDE w:val="0"/>
        <w:autoSpaceDN w:val="0"/>
        <w:adjustRightInd w:val="0"/>
        <w:spacing w:after="0"/>
        <w:ind w:left="360" w:firstLine="349"/>
        <w:rPr>
          <w:szCs w:val="24"/>
        </w:rPr>
      </w:pPr>
      <w:r w:rsidRPr="00F35AF0">
        <w:rPr>
          <w:szCs w:val="24"/>
        </w:rPr>
        <w:t xml:space="preserve">Aszinkron bináris előreszámláló megvalósítása </w:t>
      </w:r>
      <w:proofErr w:type="gramStart"/>
      <w:r w:rsidRPr="00F35AF0">
        <w:rPr>
          <w:szCs w:val="24"/>
        </w:rPr>
        <w:t xml:space="preserve">D  </w:t>
      </w:r>
      <w:proofErr w:type="spellStart"/>
      <w:r w:rsidRPr="00F35AF0">
        <w:rPr>
          <w:szCs w:val="24"/>
        </w:rPr>
        <w:t>flip-flop-al</w:t>
      </w:r>
      <w:proofErr w:type="spellEnd"/>
      <w:proofErr w:type="gramEnd"/>
    </w:p>
    <w:p w:rsidR="00935216" w:rsidRPr="00F35AF0" w:rsidRDefault="00935216" w:rsidP="008926E7">
      <w:pPr>
        <w:autoSpaceDE w:val="0"/>
        <w:autoSpaceDN w:val="0"/>
        <w:adjustRightInd w:val="0"/>
        <w:spacing w:after="0"/>
        <w:ind w:left="709"/>
        <w:rPr>
          <w:szCs w:val="24"/>
        </w:rPr>
      </w:pPr>
      <w:r w:rsidRPr="00F35AF0">
        <w:rPr>
          <w:szCs w:val="24"/>
        </w:rPr>
        <w:t xml:space="preserve">Aszinkron bináris vissza-számláló (Down </w:t>
      </w:r>
      <w:proofErr w:type="spellStart"/>
      <w:r w:rsidRPr="00F35AF0">
        <w:rPr>
          <w:szCs w:val="24"/>
        </w:rPr>
        <w:t>Counter</w:t>
      </w:r>
      <w:proofErr w:type="spellEnd"/>
      <w:r w:rsidRPr="00F35AF0">
        <w:rPr>
          <w:szCs w:val="24"/>
        </w:rPr>
        <w:t xml:space="preserve">) megvalósítása JK </w:t>
      </w:r>
      <w:proofErr w:type="spellStart"/>
      <w:r w:rsidRPr="00F35AF0">
        <w:rPr>
          <w:szCs w:val="24"/>
        </w:rPr>
        <w:t>flip-flop-al</w:t>
      </w:r>
      <w:proofErr w:type="spellEnd"/>
    </w:p>
    <w:p w:rsidR="00935216" w:rsidRPr="00F35AF0" w:rsidRDefault="00935216" w:rsidP="008926E7">
      <w:pPr>
        <w:autoSpaceDE w:val="0"/>
        <w:autoSpaceDN w:val="0"/>
        <w:adjustRightInd w:val="0"/>
        <w:spacing w:after="0"/>
        <w:ind w:left="709"/>
        <w:rPr>
          <w:szCs w:val="24"/>
        </w:rPr>
      </w:pPr>
      <w:r w:rsidRPr="00F35AF0">
        <w:rPr>
          <w:szCs w:val="24"/>
        </w:rPr>
        <w:t xml:space="preserve">Aszinkron bináris vissza-számláló (Down </w:t>
      </w:r>
      <w:proofErr w:type="spellStart"/>
      <w:r w:rsidRPr="00F35AF0">
        <w:rPr>
          <w:szCs w:val="24"/>
        </w:rPr>
        <w:t>Counter</w:t>
      </w:r>
      <w:proofErr w:type="spellEnd"/>
      <w:r w:rsidRPr="00F35AF0">
        <w:rPr>
          <w:szCs w:val="24"/>
        </w:rPr>
        <w:t xml:space="preserve">) megvalósítása </w:t>
      </w:r>
      <w:proofErr w:type="gramStart"/>
      <w:r w:rsidRPr="00F35AF0">
        <w:rPr>
          <w:szCs w:val="24"/>
        </w:rPr>
        <w:t xml:space="preserve">D  </w:t>
      </w:r>
      <w:proofErr w:type="spellStart"/>
      <w:r w:rsidRPr="00F35AF0">
        <w:rPr>
          <w:szCs w:val="24"/>
        </w:rPr>
        <w:t>flip-flop-al</w:t>
      </w:r>
      <w:proofErr w:type="spellEnd"/>
      <w:proofErr w:type="gramEnd"/>
    </w:p>
    <w:p w:rsidR="00935216" w:rsidRPr="00F35AF0" w:rsidRDefault="00935216" w:rsidP="008926E7">
      <w:pPr>
        <w:autoSpaceDE w:val="0"/>
        <w:autoSpaceDN w:val="0"/>
        <w:adjustRightInd w:val="0"/>
        <w:spacing w:after="0"/>
        <w:ind w:left="360"/>
        <w:rPr>
          <w:szCs w:val="24"/>
        </w:rPr>
      </w:pPr>
      <w:r w:rsidRPr="00F35AF0">
        <w:rPr>
          <w:szCs w:val="24"/>
        </w:rPr>
        <w:tab/>
      </w:r>
      <w:proofErr w:type="spellStart"/>
      <w:r w:rsidRPr="00F35AF0">
        <w:rPr>
          <w:szCs w:val="24"/>
        </w:rPr>
        <w:t>Modulo-N</w:t>
      </w:r>
      <w:proofErr w:type="spellEnd"/>
      <w:r w:rsidRPr="00F35AF0">
        <w:rPr>
          <w:szCs w:val="24"/>
        </w:rPr>
        <w:t xml:space="preserve"> számlálók.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Frekvenciaosztás megvalósítása számláló segítségével</w:t>
      </w:r>
    </w:p>
    <w:p w:rsidR="00935216" w:rsidRPr="00F35AF0" w:rsidRDefault="00935216" w:rsidP="008926E7">
      <w:pPr>
        <w:autoSpaceDE w:val="0"/>
        <w:autoSpaceDN w:val="0"/>
        <w:adjustRightInd w:val="0"/>
        <w:spacing w:after="0"/>
        <w:ind w:left="360"/>
        <w:rPr>
          <w:szCs w:val="24"/>
        </w:rPr>
      </w:pPr>
      <w:r w:rsidRPr="00F35AF0">
        <w:rPr>
          <w:szCs w:val="24"/>
        </w:rPr>
        <w:tab/>
        <w:t>Aszinkron MSI számláló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Kaszkádosítás</w:t>
      </w:r>
    </w:p>
    <w:p w:rsidR="00935216" w:rsidRPr="00F35AF0" w:rsidRDefault="00935216" w:rsidP="008926E7">
      <w:pPr>
        <w:autoSpaceDE w:val="0"/>
        <w:autoSpaceDN w:val="0"/>
        <w:adjustRightInd w:val="0"/>
        <w:spacing w:after="0"/>
        <w:ind w:left="360"/>
        <w:rPr>
          <w:szCs w:val="24"/>
        </w:rPr>
      </w:pPr>
      <w:r w:rsidRPr="00F35AF0">
        <w:rPr>
          <w:szCs w:val="24"/>
        </w:rPr>
        <w:tab/>
        <w:t xml:space="preserve">SN sorozat tipikus áramkörei. </w:t>
      </w:r>
    </w:p>
    <w:p w:rsidR="00935216" w:rsidRPr="00F35AF0" w:rsidRDefault="00935216" w:rsidP="008926E7">
      <w:pPr>
        <w:autoSpaceDE w:val="0"/>
        <w:autoSpaceDN w:val="0"/>
        <w:adjustRightInd w:val="0"/>
        <w:spacing w:after="0"/>
        <w:ind w:left="1069" w:firstLine="349"/>
        <w:rPr>
          <w:szCs w:val="24"/>
        </w:rPr>
      </w:pPr>
      <w:r w:rsidRPr="00F35AF0">
        <w:rPr>
          <w:szCs w:val="24"/>
        </w:rPr>
        <w:t>Kapuk</w:t>
      </w:r>
      <w:proofErr w:type="gramStart"/>
      <w:r w:rsidRPr="00F35AF0">
        <w:rPr>
          <w:szCs w:val="24"/>
        </w:rPr>
        <w:t>,</w:t>
      </w:r>
      <w:proofErr w:type="spellStart"/>
      <w:r w:rsidRPr="00F35AF0">
        <w:rPr>
          <w:szCs w:val="24"/>
        </w:rPr>
        <w:t>inverterek</w:t>
      </w:r>
      <w:proofErr w:type="spellEnd"/>
      <w:proofErr w:type="gramEnd"/>
      <w:r w:rsidRPr="00F35AF0">
        <w:rPr>
          <w:szCs w:val="24"/>
        </w:rPr>
        <w:t xml:space="preserve"> (AND-OR-INVERT is)</w:t>
      </w:r>
    </w:p>
    <w:p w:rsidR="00935216" w:rsidRPr="00F35AF0" w:rsidRDefault="00935216" w:rsidP="008926E7">
      <w:pPr>
        <w:autoSpaceDE w:val="0"/>
        <w:autoSpaceDN w:val="0"/>
        <w:adjustRightInd w:val="0"/>
        <w:spacing w:after="0"/>
        <w:ind w:left="360"/>
        <w:rPr>
          <w:szCs w:val="24"/>
        </w:rPr>
      </w:pPr>
      <w:r w:rsidRPr="00F35AF0">
        <w:rPr>
          <w:szCs w:val="24"/>
        </w:rPr>
        <w:tab/>
        <w:t>Aszinkron hálózatok analízise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gramStart"/>
      <w:r w:rsidRPr="00F35AF0">
        <w:rPr>
          <w:szCs w:val="24"/>
        </w:rPr>
        <w:t>Kapcsolási  alapján</w:t>
      </w:r>
      <w:proofErr w:type="gramEnd"/>
      <w:r w:rsidRPr="00F35AF0">
        <w:rPr>
          <w:szCs w:val="24"/>
        </w:rPr>
        <w:t xml:space="preserve"> állapot átmeneti tábla és állapotdiagram felvétele</w:t>
      </w:r>
    </w:p>
    <w:p w:rsidR="00935216" w:rsidRPr="00F35AF0" w:rsidRDefault="00935216" w:rsidP="008926E7">
      <w:pPr>
        <w:autoSpaceDE w:val="0"/>
        <w:autoSpaceDN w:val="0"/>
        <w:adjustRightInd w:val="0"/>
        <w:spacing w:after="0"/>
        <w:ind w:left="360" w:firstLine="349"/>
        <w:rPr>
          <w:szCs w:val="24"/>
        </w:rPr>
      </w:pPr>
      <w:r w:rsidRPr="00F35AF0">
        <w:rPr>
          <w:szCs w:val="24"/>
        </w:rPr>
        <w:t>Szinkron sorrendi hálózatok.</w:t>
      </w:r>
    </w:p>
    <w:p w:rsidR="00935216" w:rsidRPr="00F35AF0" w:rsidRDefault="00935216" w:rsidP="008926E7">
      <w:pPr>
        <w:autoSpaceDE w:val="0"/>
        <w:autoSpaceDN w:val="0"/>
        <w:adjustRightInd w:val="0"/>
        <w:spacing w:after="0"/>
        <w:ind w:left="360"/>
        <w:rPr>
          <w:szCs w:val="24"/>
        </w:rPr>
      </w:pPr>
      <w:r w:rsidRPr="00F35AF0">
        <w:rPr>
          <w:szCs w:val="24"/>
        </w:rPr>
        <w:tab/>
        <w:t>Felépítése</w:t>
      </w:r>
    </w:p>
    <w:p w:rsidR="00935216" w:rsidRPr="00F35AF0" w:rsidRDefault="00935216" w:rsidP="008926E7">
      <w:pPr>
        <w:autoSpaceDE w:val="0"/>
        <w:autoSpaceDN w:val="0"/>
        <w:adjustRightInd w:val="0"/>
        <w:spacing w:after="0"/>
        <w:ind w:left="360"/>
        <w:rPr>
          <w:szCs w:val="24"/>
        </w:rPr>
      </w:pPr>
      <w:r w:rsidRPr="00F35AF0">
        <w:rPr>
          <w:szCs w:val="24"/>
        </w:rPr>
        <w:tab/>
        <w:t>Tervezés lépései</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Számlálási állapotok felvétele</w:t>
      </w:r>
    </w:p>
    <w:p w:rsidR="00935216" w:rsidRPr="00F35AF0" w:rsidRDefault="00935216" w:rsidP="008926E7">
      <w:pPr>
        <w:autoSpaceDE w:val="0"/>
        <w:autoSpaceDN w:val="0"/>
        <w:adjustRightInd w:val="0"/>
        <w:spacing w:after="0"/>
        <w:ind w:left="360"/>
        <w:rPr>
          <w:szCs w:val="24"/>
        </w:rPr>
      </w:pPr>
      <w:r w:rsidRPr="00F35AF0">
        <w:rPr>
          <w:szCs w:val="24"/>
        </w:rPr>
        <w:lastRenderedPageBreak/>
        <w:tab/>
      </w:r>
      <w:r w:rsidRPr="00F35AF0">
        <w:rPr>
          <w:szCs w:val="24"/>
        </w:rPr>
        <w:tab/>
        <w:t>Állapot átmeneti tábla</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Állapotok minimalizálása</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V-K tábla</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Vezérlési függvények meghatározása</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Kapcsolási rajz</w:t>
      </w:r>
    </w:p>
    <w:p w:rsidR="00935216" w:rsidRPr="00F35AF0" w:rsidRDefault="00935216" w:rsidP="008926E7">
      <w:pPr>
        <w:autoSpaceDE w:val="0"/>
        <w:autoSpaceDN w:val="0"/>
        <w:adjustRightInd w:val="0"/>
        <w:spacing w:after="0"/>
        <w:ind w:left="1069" w:firstLine="349"/>
        <w:rPr>
          <w:szCs w:val="24"/>
        </w:rPr>
      </w:pPr>
      <w:r w:rsidRPr="00F35AF0">
        <w:rPr>
          <w:szCs w:val="24"/>
        </w:rPr>
        <w:t>Ütemdiagram</w:t>
      </w:r>
    </w:p>
    <w:p w:rsidR="00935216" w:rsidRPr="00F35AF0" w:rsidRDefault="00935216" w:rsidP="008926E7">
      <w:pPr>
        <w:autoSpaceDE w:val="0"/>
        <w:autoSpaceDN w:val="0"/>
        <w:adjustRightInd w:val="0"/>
        <w:spacing w:after="0"/>
        <w:ind w:left="705"/>
        <w:rPr>
          <w:szCs w:val="24"/>
        </w:rPr>
      </w:pPr>
      <w:r w:rsidRPr="00F35AF0">
        <w:rPr>
          <w:szCs w:val="24"/>
        </w:rPr>
        <w:t>Tetszőleges számlálási állapotú számláló tervezése adott állapot vagy ütemdiagram alapján</w:t>
      </w:r>
    </w:p>
    <w:p w:rsidR="00935216" w:rsidRPr="00F35AF0" w:rsidRDefault="00935216" w:rsidP="008926E7">
      <w:pPr>
        <w:autoSpaceDE w:val="0"/>
        <w:autoSpaceDN w:val="0"/>
        <w:adjustRightInd w:val="0"/>
        <w:spacing w:after="0"/>
        <w:ind w:left="705"/>
        <w:rPr>
          <w:szCs w:val="24"/>
        </w:rPr>
      </w:pPr>
      <w:r w:rsidRPr="00F35AF0">
        <w:rPr>
          <w:szCs w:val="24"/>
        </w:rPr>
        <w:t>Szinkron sorrendi hálózat működésének elemzése</w:t>
      </w:r>
    </w:p>
    <w:p w:rsidR="00935216" w:rsidRPr="00F35AF0" w:rsidRDefault="00935216" w:rsidP="008926E7">
      <w:pPr>
        <w:autoSpaceDE w:val="0"/>
        <w:autoSpaceDN w:val="0"/>
        <w:adjustRightInd w:val="0"/>
        <w:spacing w:after="0"/>
        <w:ind w:left="705"/>
        <w:rPr>
          <w:szCs w:val="24"/>
        </w:rPr>
      </w:pPr>
      <w:r w:rsidRPr="00F35AF0">
        <w:rPr>
          <w:szCs w:val="24"/>
        </w:rPr>
        <w:tab/>
      </w:r>
      <w:r w:rsidRPr="00F35AF0">
        <w:rPr>
          <w:szCs w:val="24"/>
        </w:rPr>
        <w:tab/>
        <w:t>Vezérlési függvények felvétele</w:t>
      </w:r>
    </w:p>
    <w:p w:rsidR="00935216" w:rsidRPr="00F35AF0" w:rsidRDefault="00935216" w:rsidP="008926E7">
      <w:pPr>
        <w:autoSpaceDE w:val="0"/>
        <w:autoSpaceDN w:val="0"/>
        <w:adjustRightInd w:val="0"/>
        <w:spacing w:after="0"/>
        <w:ind w:left="705"/>
        <w:rPr>
          <w:szCs w:val="24"/>
        </w:rPr>
      </w:pPr>
      <w:r w:rsidRPr="00F35AF0">
        <w:rPr>
          <w:szCs w:val="24"/>
        </w:rPr>
        <w:tab/>
      </w:r>
      <w:r w:rsidRPr="00F35AF0">
        <w:rPr>
          <w:szCs w:val="24"/>
        </w:rPr>
        <w:tab/>
        <w:t>V-K tábla</w:t>
      </w:r>
    </w:p>
    <w:p w:rsidR="00935216" w:rsidRPr="00F35AF0" w:rsidRDefault="00935216" w:rsidP="008926E7">
      <w:pPr>
        <w:autoSpaceDE w:val="0"/>
        <w:autoSpaceDN w:val="0"/>
        <w:adjustRightInd w:val="0"/>
        <w:spacing w:after="0"/>
        <w:ind w:left="705"/>
        <w:rPr>
          <w:szCs w:val="24"/>
        </w:rPr>
      </w:pPr>
      <w:r w:rsidRPr="00F35AF0">
        <w:rPr>
          <w:szCs w:val="24"/>
        </w:rPr>
        <w:tab/>
      </w:r>
      <w:r w:rsidRPr="00F35AF0">
        <w:rPr>
          <w:szCs w:val="24"/>
        </w:rPr>
        <w:tab/>
        <w:t>Állapot-átmeneti tábla</w:t>
      </w:r>
    </w:p>
    <w:p w:rsidR="00935216" w:rsidRPr="00F35AF0" w:rsidRDefault="00935216" w:rsidP="008926E7">
      <w:pPr>
        <w:autoSpaceDE w:val="0"/>
        <w:autoSpaceDN w:val="0"/>
        <w:adjustRightInd w:val="0"/>
        <w:spacing w:after="0"/>
        <w:ind w:left="705"/>
        <w:rPr>
          <w:szCs w:val="24"/>
        </w:rPr>
      </w:pPr>
      <w:r w:rsidRPr="00F35AF0">
        <w:rPr>
          <w:szCs w:val="24"/>
        </w:rPr>
        <w:tab/>
      </w:r>
      <w:r w:rsidRPr="00F35AF0">
        <w:rPr>
          <w:szCs w:val="24"/>
        </w:rPr>
        <w:tab/>
        <w:t>Ütemdiagram</w:t>
      </w:r>
    </w:p>
    <w:p w:rsidR="00935216" w:rsidRPr="00F35AF0" w:rsidRDefault="00935216" w:rsidP="008926E7">
      <w:pPr>
        <w:autoSpaceDE w:val="0"/>
        <w:autoSpaceDN w:val="0"/>
        <w:adjustRightInd w:val="0"/>
        <w:spacing w:after="0"/>
        <w:ind w:left="360" w:firstLine="349"/>
        <w:rPr>
          <w:szCs w:val="24"/>
        </w:rPr>
      </w:pPr>
      <w:r w:rsidRPr="00F35AF0">
        <w:rPr>
          <w:szCs w:val="24"/>
        </w:rPr>
        <w:t>Szinkron MSI számlálók</w:t>
      </w:r>
    </w:p>
    <w:p w:rsidR="00935216" w:rsidRPr="00F35AF0" w:rsidRDefault="00935216" w:rsidP="008926E7">
      <w:pPr>
        <w:autoSpaceDE w:val="0"/>
        <w:autoSpaceDN w:val="0"/>
        <w:adjustRightInd w:val="0"/>
        <w:spacing w:after="0"/>
        <w:ind w:left="360" w:firstLine="349"/>
        <w:rPr>
          <w:szCs w:val="24"/>
        </w:rPr>
      </w:pPr>
      <w:r w:rsidRPr="00F35AF0">
        <w:rPr>
          <w:szCs w:val="24"/>
        </w:rPr>
        <w:tab/>
        <w:t>Kaszkádosítás</w:t>
      </w:r>
    </w:p>
    <w:p w:rsidR="00935216" w:rsidRPr="00F35AF0" w:rsidRDefault="00935216" w:rsidP="008926E7">
      <w:pPr>
        <w:autoSpaceDE w:val="0"/>
        <w:autoSpaceDN w:val="0"/>
        <w:adjustRightInd w:val="0"/>
        <w:spacing w:after="0"/>
        <w:ind w:left="360" w:firstLine="349"/>
        <w:rPr>
          <w:szCs w:val="24"/>
        </w:rPr>
      </w:pPr>
      <w:r w:rsidRPr="00F35AF0">
        <w:rPr>
          <w:szCs w:val="24"/>
        </w:rPr>
        <w:t>A sorrendi hálózatok hazárd jelenségei, megszüntetésük módja</w:t>
      </w:r>
    </w:p>
    <w:p w:rsidR="00935216" w:rsidRPr="00F35AF0" w:rsidRDefault="00935216" w:rsidP="008926E7">
      <w:pPr>
        <w:autoSpaceDE w:val="0"/>
        <w:autoSpaceDN w:val="0"/>
        <w:adjustRightInd w:val="0"/>
        <w:spacing w:after="0"/>
        <w:ind w:left="360" w:firstLine="349"/>
        <w:rPr>
          <w:szCs w:val="24"/>
        </w:rPr>
      </w:pPr>
      <w:r w:rsidRPr="00F35AF0">
        <w:rPr>
          <w:szCs w:val="24"/>
        </w:rPr>
        <w:t>Funkcionális áramkörök</w:t>
      </w:r>
      <w:r w:rsidRPr="00F35AF0">
        <w:rPr>
          <w:szCs w:val="24"/>
        </w:rPr>
        <w:tab/>
      </w:r>
    </w:p>
    <w:p w:rsidR="00935216" w:rsidRPr="00F35AF0" w:rsidRDefault="00935216" w:rsidP="008926E7">
      <w:pPr>
        <w:autoSpaceDE w:val="0"/>
        <w:autoSpaceDN w:val="0"/>
        <w:adjustRightInd w:val="0"/>
        <w:spacing w:after="0"/>
        <w:ind w:left="360" w:firstLine="349"/>
        <w:rPr>
          <w:szCs w:val="24"/>
        </w:rPr>
      </w:pPr>
      <w:r w:rsidRPr="00F35AF0">
        <w:rPr>
          <w:szCs w:val="24"/>
        </w:rPr>
        <w:t>Kombinációs hálózatokra épülő egységek</w:t>
      </w:r>
    </w:p>
    <w:p w:rsidR="00935216" w:rsidRPr="00F35AF0" w:rsidRDefault="00935216" w:rsidP="008926E7">
      <w:pPr>
        <w:autoSpaceDE w:val="0"/>
        <w:autoSpaceDN w:val="0"/>
        <w:adjustRightInd w:val="0"/>
        <w:spacing w:after="0"/>
        <w:ind w:left="360" w:firstLine="349"/>
        <w:rPr>
          <w:szCs w:val="24"/>
        </w:rPr>
      </w:pPr>
      <w:r w:rsidRPr="00F35AF0">
        <w:rPr>
          <w:szCs w:val="24"/>
        </w:rPr>
        <w:t>Összeadó áramkörök</w:t>
      </w:r>
    </w:p>
    <w:p w:rsidR="00935216" w:rsidRPr="00F35AF0" w:rsidRDefault="00935216" w:rsidP="008926E7">
      <w:pPr>
        <w:autoSpaceDE w:val="0"/>
        <w:autoSpaceDN w:val="0"/>
        <w:adjustRightInd w:val="0"/>
        <w:spacing w:after="0"/>
        <w:ind w:left="360" w:firstLine="349"/>
        <w:rPr>
          <w:szCs w:val="24"/>
        </w:rPr>
      </w:pPr>
      <w:r w:rsidRPr="00F35AF0">
        <w:rPr>
          <w:szCs w:val="24"/>
        </w:rPr>
        <w:t>Az összeadó áramkör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Bináris összeadók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Kivonó áramkör</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Fél összeadó áramkör</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Teljes összeadó áramkör</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r>
      <w:r w:rsidRPr="00F35AF0">
        <w:rPr>
          <w:szCs w:val="24"/>
        </w:rPr>
        <w:tab/>
        <w:t>Kaszkádosítás,</w:t>
      </w:r>
    </w:p>
    <w:p w:rsidR="00935216" w:rsidRPr="00F35AF0" w:rsidRDefault="00935216" w:rsidP="008926E7">
      <w:pPr>
        <w:autoSpaceDE w:val="0"/>
        <w:autoSpaceDN w:val="0"/>
        <w:adjustRightInd w:val="0"/>
        <w:spacing w:after="0"/>
        <w:ind w:left="2487" w:firstLine="349"/>
        <w:rPr>
          <w:szCs w:val="24"/>
        </w:rPr>
      </w:pPr>
      <w:r w:rsidRPr="00F35AF0">
        <w:rPr>
          <w:szCs w:val="24"/>
        </w:rPr>
        <w:t>Átvitelgyorsítás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BCD összeadó  </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BCD kivonó</w:t>
      </w:r>
    </w:p>
    <w:p w:rsidR="00935216" w:rsidRPr="00F35AF0" w:rsidRDefault="00935216" w:rsidP="008926E7">
      <w:pPr>
        <w:autoSpaceDE w:val="0"/>
        <w:autoSpaceDN w:val="0"/>
        <w:adjustRightInd w:val="0"/>
        <w:spacing w:after="0"/>
        <w:ind w:left="360" w:firstLine="349"/>
        <w:rPr>
          <w:szCs w:val="24"/>
        </w:rPr>
      </w:pPr>
      <w:r w:rsidRPr="00F35AF0">
        <w:rPr>
          <w:szCs w:val="24"/>
        </w:rPr>
        <w:t>Komparátorok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A komparátor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Egy bites komparátor tervezése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gramStart"/>
      <w:r w:rsidRPr="00F35AF0">
        <w:rPr>
          <w:szCs w:val="24"/>
        </w:rPr>
        <w:t>Négy bites</w:t>
      </w:r>
      <w:proofErr w:type="gramEnd"/>
      <w:r w:rsidRPr="00F35AF0">
        <w:rPr>
          <w:szCs w:val="24"/>
        </w:rPr>
        <w:t xml:space="preserve"> komparátor tervezése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16 bites komparátor tervezése</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Aritmetikai-logikai egységek </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Az aritmetikai logikai egységek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Konkrét ALU egység működésének vizsgálata</w:t>
      </w:r>
    </w:p>
    <w:p w:rsidR="00935216" w:rsidRPr="00F35AF0" w:rsidRDefault="00935216" w:rsidP="008926E7">
      <w:pPr>
        <w:autoSpaceDE w:val="0"/>
        <w:autoSpaceDN w:val="0"/>
        <w:adjustRightInd w:val="0"/>
        <w:spacing w:after="0"/>
        <w:ind w:left="360" w:firstLine="349"/>
        <w:rPr>
          <w:szCs w:val="24"/>
        </w:rPr>
      </w:pPr>
      <w:r w:rsidRPr="00F35AF0">
        <w:rPr>
          <w:szCs w:val="24"/>
        </w:rPr>
        <w:t>Paritás előállító és – vizsgáló áramkörök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Paritás előállító és –vizsgáló áramkörök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Konkrét paritás előállító egység működésének vizsgálata</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Dekódoló áramkörök </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Dekódoló áramkörök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Konkrét dekódoló áramkörök működése, jelei</w:t>
      </w:r>
    </w:p>
    <w:p w:rsidR="00935216" w:rsidRPr="00F35AF0" w:rsidRDefault="00935216" w:rsidP="008926E7">
      <w:pPr>
        <w:autoSpaceDE w:val="0"/>
        <w:autoSpaceDN w:val="0"/>
        <w:adjustRightInd w:val="0"/>
        <w:spacing w:after="0"/>
        <w:ind w:left="360" w:firstLine="349"/>
        <w:rPr>
          <w:szCs w:val="24"/>
        </w:rPr>
      </w:pPr>
      <w:r w:rsidRPr="00F35AF0">
        <w:rPr>
          <w:szCs w:val="24"/>
        </w:rPr>
        <w:t>Dekódoló áramkör tervezése</w:t>
      </w:r>
    </w:p>
    <w:p w:rsidR="00935216" w:rsidRPr="00F35AF0" w:rsidRDefault="00935216" w:rsidP="008926E7">
      <w:pPr>
        <w:autoSpaceDE w:val="0"/>
        <w:autoSpaceDN w:val="0"/>
        <w:adjustRightInd w:val="0"/>
        <w:spacing w:after="0"/>
        <w:ind w:left="360" w:firstLine="349"/>
        <w:rPr>
          <w:szCs w:val="24"/>
        </w:rPr>
      </w:pPr>
      <w:r w:rsidRPr="00F35AF0">
        <w:rPr>
          <w:szCs w:val="24"/>
        </w:rPr>
        <w:t>Kódoló áramkörök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Kódoló áramkörök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Konkrét kódoló áramkör működése, jelei</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Kódoló </w:t>
      </w:r>
      <w:proofErr w:type="gramStart"/>
      <w:r w:rsidRPr="00F35AF0">
        <w:rPr>
          <w:szCs w:val="24"/>
        </w:rPr>
        <w:t>áramkör tervezés</w:t>
      </w:r>
      <w:proofErr w:type="gramEnd"/>
    </w:p>
    <w:p w:rsidR="00935216" w:rsidRPr="00F35AF0" w:rsidRDefault="00935216" w:rsidP="008926E7">
      <w:pPr>
        <w:autoSpaceDE w:val="0"/>
        <w:autoSpaceDN w:val="0"/>
        <w:adjustRightInd w:val="0"/>
        <w:spacing w:after="0"/>
        <w:ind w:left="360" w:firstLine="349"/>
        <w:rPr>
          <w:szCs w:val="24"/>
        </w:rPr>
      </w:pPr>
      <w:r w:rsidRPr="00F35AF0">
        <w:rPr>
          <w:szCs w:val="24"/>
        </w:rPr>
        <w:t>Multiplexerek,</w:t>
      </w:r>
    </w:p>
    <w:p w:rsidR="00935216" w:rsidRPr="00F35AF0" w:rsidRDefault="00935216" w:rsidP="008926E7">
      <w:pPr>
        <w:autoSpaceDE w:val="0"/>
        <w:autoSpaceDN w:val="0"/>
        <w:adjustRightInd w:val="0"/>
        <w:spacing w:after="0"/>
        <w:ind w:left="360" w:firstLine="349"/>
        <w:rPr>
          <w:szCs w:val="24"/>
        </w:rPr>
      </w:pPr>
      <w:r w:rsidRPr="00F35AF0">
        <w:rPr>
          <w:szCs w:val="24"/>
        </w:rPr>
        <w:tab/>
        <w:t>Feladata</w:t>
      </w:r>
    </w:p>
    <w:p w:rsidR="00935216" w:rsidRPr="00F35AF0" w:rsidRDefault="00935216" w:rsidP="008926E7">
      <w:pPr>
        <w:autoSpaceDE w:val="0"/>
        <w:autoSpaceDN w:val="0"/>
        <w:adjustRightInd w:val="0"/>
        <w:spacing w:after="0"/>
        <w:ind w:left="360" w:firstLine="349"/>
        <w:rPr>
          <w:szCs w:val="24"/>
        </w:rPr>
      </w:pPr>
      <w:r w:rsidRPr="00F35AF0">
        <w:rPr>
          <w:szCs w:val="24"/>
        </w:rPr>
        <w:tab/>
        <w:t>Felépítése</w:t>
      </w:r>
    </w:p>
    <w:p w:rsidR="00935216" w:rsidRPr="00F35AF0" w:rsidRDefault="00935216" w:rsidP="008926E7">
      <w:pPr>
        <w:autoSpaceDE w:val="0"/>
        <w:autoSpaceDN w:val="0"/>
        <w:adjustRightInd w:val="0"/>
        <w:spacing w:after="0"/>
        <w:ind w:left="360"/>
        <w:rPr>
          <w:szCs w:val="24"/>
        </w:rPr>
      </w:pPr>
      <w:r w:rsidRPr="00F35AF0">
        <w:rPr>
          <w:szCs w:val="24"/>
        </w:rPr>
        <w:lastRenderedPageBreak/>
        <w:tab/>
      </w:r>
      <w:r w:rsidRPr="00F35AF0">
        <w:rPr>
          <w:szCs w:val="24"/>
        </w:rPr>
        <w:tab/>
        <w:t>Jelképi jelölése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Logikai függvények megvalósítása multiplexer segítségével</w:t>
      </w:r>
    </w:p>
    <w:p w:rsidR="00935216" w:rsidRPr="00F35AF0" w:rsidRDefault="00935216" w:rsidP="008926E7">
      <w:pPr>
        <w:autoSpaceDE w:val="0"/>
        <w:autoSpaceDN w:val="0"/>
        <w:adjustRightInd w:val="0"/>
        <w:spacing w:after="0"/>
        <w:ind w:left="360"/>
        <w:rPr>
          <w:szCs w:val="24"/>
        </w:rPr>
      </w:pPr>
      <w:r w:rsidRPr="00F35AF0">
        <w:rPr>
          <w:szCs w:val="24"/>
        </w:rPr>
        <w:t xml:space="preserve"> </w:t>
      </w:r>
      <w:r w:rsidRPr="00F35AF0">
        <w:rPr>
          <w:szCs w:val="24"/>
        </w:rPr>
        <w:tab/>
        <w:t>Multiplexerek bővítése</w:t>
      </w:r>
    </w:p>
    <w:p w:rsidR="00935216" w:rsidRPr="00F35AF0" w:rsidRDefault="00935216" w:rsidP="008926E7">
      <w:pPr>
        <w:autoSpaceDE w:val="0"/>
        <w:autoSpaceDN w:val="0"/>
        <w:adjustRightInd w:val="0"/>
        <w:spacing w:after="0"/>
        <w:ind w:left="360" w:firstLine="349"/>
        <w:rPr>
          <w:szCs w:val="24"/>
        </w:rPr>
      </w:pPr>
      <w:proofErr w:type="spellStart"/>
      <w:r w:rsidRPr="00F35AF0">
        <w:rPr>
          <w:szCs w:val="24"/>
        </w:rPr>
        <w:t>Demultiplexerek</w:t>
      </w:r>
      <w:proofErr w:type="spellEnd"/>
    </w:p>
    <w:p w:rsidR="00935216" w:rsidRPr="00F35AF0" w:rsidRDefault="00935216" w:rsidP="008926E7">
      <w:pPr>
        <w:autoSpaceDE w:val="0"/>
        <w:autoSpaceDN w:val="0"/>
        <w:adjustRightInd w:val="0"/>
        <w:spacing w:after="0"/>
        <w:ind w:left="360" w:firstLine="349"/>
        <w:rPr>
          <w:szCs w:val="24"/>
        </w:rPr>
      </w:pPr>
      <w:r w:rsidRPr="00F35AF0">
        <w:rPr>
          <w:szCs w:val="24"/>
        </w:rPr>
        <w:tab/>
        <w:t>Feladata</w:t>
      </w:r>
    </w:p>
    <w:p w:rsidR="00935216" w:rsidRPr="00F35AF0" w:rsidRDefault="00935216" w:rsidP="008926E7">
      <w:pPr>
        <w:autoSpaceDE w:val="0"/>
        <w:autoSpaceDN w:val="0"/>
        <w:adjustRightInd w:val="0"/>
        <w:spacing w:after="0"/>
        <w:ind w:left="360" w:firstLine="349"/>
        <w:rPr>
          <w:szCs w:val="24"/>
        </w:rPr>
      </w:pPr>
      <w:r w:rsidRPr="00F35AF0">
        <w:rPr>
          <w:szCs w:val="24"/>
        </w:rPr>
        <w:tab/>
        <w:t>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Jelképi jelölése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Dekódolás</w:t>
      </w:r>
    </w:p>
    <w:p w:rsidR="00935216" w:rsidRPr="00F35AF0" w:rsidRDefault="00935216" w:rsidP="008926E7">
      <w:pPr>
        <w:autoSpaceDE w:val="0"/>
        <w:autoSpaceDN w:val="0"/>
        <w:adjustRightInd w:val="0"/>
        <w:spacing w:after="0"/>
        <w:ind w:left="360"/>
        <w:rPr>
          <w:szCs w:val="24"/>
        </w:rPr>
      </w:pPr>
      <w:r w:rsidRPr="00F35AF0">
        <w:rPr>
          <w:szCs w:val="24"/>
        </w:rPr>
        <w:tab/>
      </w:r>
      <w:proofErr w:type="spellStart"/>
      <w:r w:rsidRPr="00F35AF0">
        <w:rPr>
          <w:szCs w:val="24"/>
        </w:rPr>
        <w:t>Demultiplexerek</w:t>
      </w:r>
      <w:proofErr w:type="spellEnd"/>
      <w:r w:rsidRPr="00F35AF0">
        <w:rPr>
          <w:szCs w:val="24"/>
        </w:rPr>
        <w:t xml:space="preserve"> bővítése</w:t>
      </w:r>
    </w:p>
    <w:p w:rsidR="00935216" w:rsidRPr="00F35AF0" w:rsidRDefault="00935216" w:rsidP="008926E7">
      <w:pPr>
        <w:autoSpaceDE w:val="0"/>
        <w:autoSpaceDN w:val="0"/>
        <w:adjustRightInd w:val="0"/>
        <w:spacing w:after="0"/>
        <w:ind w:left="360" w:firstLine="349"/>
        <w:rPr>
          <w:szCs w:val="24"/>
        </w:rPr>
      </w:pPr>
      <w:r w:rsidRPr="00F35AF0">
        <w:rPr>
          <w:szCs w:val="24"/>
        </w:rPr>
        <w:t>Szekvenciális hálózatokra épülő egységek</w:t>
      </w:r>
    </w:p>
    <w:p w:rsidR="00935216" w:rsidRPr="00F35AF0" w:rsidRDefault="00935216" w:rsidP="008926E7">
      <w:pPr>
        <w:autoSpaceDE w:val="0"/>
        <w:autoSpaceDN w:val="0"/>
        <w:adjustRightInd w:val="0"/>
        <w:spacing w:after="0"/>
        <w:ind w:left="360" w:firstLine="349"/>
        <w:rPr>
          <w:szCs w:val="24"/>
        </w:rPr>
      </w:pPr>
      <w:r w:rsidRPr="00F35AF0">
        <w:rPr>
          <w:szCs w:val="24"/>
        </w:rPr>
        <w:t>Regiszterek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A regiszterek elvi működése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P-P és S-S regiszterek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Átlátszó D tárolókból felépített regiszter (</w:t>
      </w:r>
      <w:proofErr w:type="spellStart"/>
      <w:r w:rsidRPr="00F35AF0">
        <w:rPr>
          <w:szCs w:val="24"/>
        </w:rPr>
        <w:t>latch</w:t>
      </w:r>
      <w:proofErr w:type="spellEnd"/>
      <w:r w:rsidRPr="00F35AF0">
        <w:rPr>
          <w:szCs w:val="24"/>
        </w:rPr>
        <w:t>)</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Shift regiszterek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Felépítése tárolókból</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Soros, párhuzamos beírás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Jobbra</w:t>
      </w:r>
      <w:proofErr w:type="gramStart"/>
      <w:r w:rsidRPr="00F35AF0">
        <w:rPr>
          <w:szCs w:val="24"/>
        </w:rPr>
        <w:t>,balra</w:t>
      </w:r>
      <w:proofErr w:type="gramEnd"/>
      <w:r w:rsidRPr="00F35AF0">
        <w:rPr>
          <w:szCs w:val="24"/>
        </w:rPr>
        <w:t xml:space="preserve"> léptetés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Alkalmazás</w:t>
      </w:r>
      <w:r w:rsidRPr="00F35AF0">
        <w:rPr>
          <w:szCs w:val="24"/>
        </w:rPr>
        <w:tab/>
      </w:r>
    </w:p>
    <w:p w:rsidR="00935216" w:rsidRPr="00F35AF0" w:rsidRDefault="00935216" w:rsidP="008926E7">
      <w:pPr>
        <w:autoSpaceDE w:val="0"/>
        <w:autoSpaceDN w:val="0"/>
        <w:adjustRightInd w:val="0"/>
        <w:spacing w:after="0"/>
        <w:ind w:left="360" w:firstLine="349"/>
        <w:rPr>
          <w:szCs w:val="24"/>
        </w:rPr>
      </w:pPr>
      <w:r w:rsidRPr="00F35AF0">
        <w:rPr>
          <w:szCs w:val="24"/>
        </w:rPr>
        <w:t>Gyűrűs számlálók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gramStart"/>
      <w:r w:rsidRPr="00F35AF0">
        <w:rPr>
          <w:szCs w:val="24"/>
        </w:rPr>
        <w:t>n-ből</w:t>
      </w:r>
      <w:proofErr w:type="gramEnd"/>
      <w:r w:rsidRPr="00F35AF0">
        <w:rPr>
          <w:szCs w:val="24"/>
        </w:rPr>
        <w:t xml:space="preserve"> 1 számlálók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Johnson számláló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Maximális hosszúságú számláló</w:t>
      </w:r>
    </w:p>
    <w:p w:rsidR="00935216" w:rsidRPr="00F35AF0" w:rsidRDefault="00935216" w:rsidP="008926E7">
      <w:pPr>
        <w:autoSpaceDE w:val="0"/>
        <w:autoSpaceDN w:val="0"/>
        <w:adjustRightInd w:val="0"/>
        <w:spacing w:after="0"/>
        <w:ind w:left="360" w:firstLine="349"/>
        <w:rPr>
          <w:szCs w:val="24"/>
        </w:rPr>
      </w:pPr>
      <w:r w:rsidRPr="00F35AF0">
        <w:rPr>
          <w:szCs w:val="24"/>
        </w:rPr>
        <w:t>Számlálók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MSI számlálók</w:t>
      </w:r>
    </w:p>
    <w:p w:rsidR="00935216" w:rsidRPr="00F35AF0" w:rsidRDefault="00935216" w:rsidP="008926E7">
      <w:pPr>
        <w:autoSpaceDE w:val="0"/>
        <w:autoSpaceDN w:val="0"/>
        <w:adjustRightInd w:val="0"/>
        <w:spacing w:after="0"/>
        <w:ind w:left="360" w:firstLine="349"/>
        <w:rPr>
          <w:szCs w:val="24"/>
        </w:rPr>
      </w:pPr>
      <w:r w:rsidRPr="00F35AF0">
        <w:rPr>
          <w:szCs w:val="24"/>
        </w:rPr>
        <w:t>Multivibrátorok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Monostabil</w:t>
      </w:r>
      <w:proofErr w:type="spellEnd"/>
      <w:r w:rsidRPr="00F35AF0">
        <w:rPr>
          <w:szCs w:val="24"/>
        </w:rPr>
        <w:t xml:space="preserve"> multivibrátorok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8926E7">
      <w:pPr>
        <w:autoSpaceDE w:val="0"/>
        <w:autoSpaceDN w:val="0"/>
        <w:adjustRightInd w:val="0"/>
        <w:spacing w:after="0"/>
        <w:ind w:left="360" w:firstLine="349"/>
        <w:rPr>
          <w:szCs w:val="24"/>
        </w:rPr>
      </w:pPr>
      <w:r w:rsidRPr="00F35AF0">
        <w:rPr>
          <w:szCs w:val="24"/>
        </w:rPr>
        <w:t>Alkalmazások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Astabil</w:t>
      </w:r>
      <w:proofErr w:type="spellEnd"/>
      <w:r w:rsidRPr="00F35AF0">
        <w:rPr>
          <w:szCs w:val="24"/>
        </w:rPr>
        <w:t xml:space="preserve"> multivibrátorok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8926E7">
      <w:pPr>
        <w:autoSpaceDE w:val="0"/>
        <w:autoSpaceDN w:val="0"/>
        <w:adjustRightInd w:val="0"/>
        <w:spacing w:after="0"/>
        <w:ind w:left="360" w:firstLine="349"/>
        <w:rPr>
          <w:szCs w:val="24"/>
        </w:rPr>
      </w:pPr>
      <w:r w:rsidRPr="00F35AF0">
        <w:rPr>
          <w:szCs w:val="24"/>
        </w:rPr>
        <w:t>Alkalmazások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Memóriák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Csak </w:t>
      </w:r>
      <w:proofErr w:type="gramStart"/>
      <w:r w:rsidRPr="00F35AF0">
        <w:rPr>
          <w:szCs w:val="24"/>
        </w:rPr>
        <w:t>olvasható  tárak</w:t>
      </w:r>
      <w:proofErr w:type="gramEnd"/>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Írható olvasható tárak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Memória </w:t>
      </w:r>
      <w:proofErr w:type="spellStart"/>
      <w:r w:rsidRPr="00F35AF0">
        <w:rPr>
          <w:szCs w:val="24"/>
        </w:rPr>
        <w:t>chip-ek</w:t>
      </w:r>
      <w:proofErr w:type="spellEnd"/>
      <w:r w:rsidRPr="00F35AF0">
        <w:rPr>
          <w:szCs w:val="24"/>
        </w:rPr>
        <w:t xml:space="preserve"> jelei</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Memória </w:t>
      </w:r>
      <w:proofErr w:type="spellStart"/>
      <w:r w:rsidRPr="00F35AF0">
        <w:rPr>
          <w:szCs w:val="24"/>
        </w:rPr>
        <w:t>chip-ek</w:t>
      </w:r>
      <w:proofErr w:type="spellEnd"/>
      <w:r w:rsidRPr="00F35AF0">
        <w:rPr>
          <w:szCs w:val="24"/>
        </w:rPr>
        <w:t xml:space="preserve"> összekapcsolása</w:t>
      </w:r>
    </w:p>
    <w:p w:rsidR="00935216" w:rsidRPr="00F35AF0" w:rsidRDefault="00935216" w:rsidP="008926E7">
      <w:pPr>
        <w:autoSpaceDE w:val="0"/>
        <w:autoSpaceDN w:val="0"/>
        <w:adjustRightInd w:val="0"/>
        <w:spacing w:after="0"/>
        <w:ind w:left="360"/>
        <w:rPr>
          <w:szCs w:val="24"/>
        </w:rPr>
      </w:pPr>
      <w:r w:rsidRPr="00F35AF0">
        <w:rPr>
          <w:szCs w:val="24"/>
        </w:rPr>
        <w:tab/>
        <w:t>D/</w:t>
      </w:r>
      <w:proofErr w:type="gramStart"/>
      <w:r w:rsidRPr="00F35AF0">
        <w:rPr>
          <w:szCs w:val="24"/>
        </w:rPr>
        <w:t>A</w:t>
      </w:r>
      <w:proofErr w:type="gramEnd"/>
      <w:r w:rsidRPr="00F35AF0">
        <w:rPr>
          <w:szCs w:val="24"/>
        </w:rPr>
        <w:t xml:space="preserve"> és A/D átalakítók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Digitál-analóg</w:t>
      </w:r>
      <w:proofErr w:type="spellEnd"/>
      <w:r w:rsidRPr="00F35AF0">
        <w:rPr>
          <w:szCs w:val="24"/>
        </w:rPr>
        <w:t xml:space="preserve"> átalakítók</w:t>
      </w:r>
    </w:p>
    <w:p w:rsidR="00935216" w:rsidRPr="00F35AF0" w:rsidRDefault="00935216" w:rsidP="00C53E01">
      <w:pPr>
        <w:tabs>
          <w:tab w:val="left" w:pos="1418"/>
          <w:tab w:val="right" w:pos="9072"/>
        </w:tabs>
        <w:spacing w:after="0"/>
        <w:ind w:left="851"/>
        <w:rPr>
          <w:szCs w:val="24"/>
        </w:rPr>
      </w:pPr>
      <w:r w:rsidRPr="00F35AF0">
        <w:rPr>
          <w:szCs w:val="24"/>
        </w:rPr>
        <w:tab/>
        <w:t>Analóg –</w:t>
      </w:r>
      <w:proofErr w:type="spellStart"/>
      <w:r w:rsidRPr="00F35AF0">
        <w:rPr>
          <w:szCs w:val="24"/>
        </w:rPr>
        <w:t>digitál</w:t>
      </w:r>
      <w:proofErr w:type="spellEnd"/>
      <w:r w:rsidRPr="00F35AF0">
        <w:rPr>
          <w:szCs w:val="24"/>
        </w:rPr>
        <w:t xml:space="preserve"> átalakítók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Tápegységek </w:t>
      </w:r>
      <w:r w:rsidRPr="00F35AF0">
        <w:rPr>
          <w:b/>
          <w:i/>
        </w:rPr>
        <w:tab/>
        <w:t>31 óra/31 óra</w:t>
      </w:r>
    </w:p>
    <w:p w:rsidR="00935216" w:rsidRPr="00F35AF0" w:rsidRDefault="00935216" w:rsidP="008926E7">
      <w:pPr>
        <w:autoSpaceDE w:val="0"/>
        <w:autoSpaceDN w:val="0"/>
        <w:adjustRightInd w:val="0"/>
        <w:spacing w:after="0"/>
        <w:ind w:left="360" w:firstLine="207"/>
        <w:rPr>
          <w:szCs w:val="24"/>
        </w:rPr>
      </w:pPr>
      <w:r w:rsidRPr="00F35AF0">
        <w:t xml:space="preserve"> </w:t>
      </w:r>
      <w:r w:rsidRPr="00F35AF0">
        <w:rPr>
          <w:szCs w:val="24"/>
        </w:rPr>
        <w:t xml:space="preserve">A </w:t>
      </w:r>
      <w:proofErr w:type="gramStart"/>
      <w:r w:rsidRPr="00F35AF0">
        <w:rPr>
          <w:szCs w:val="24"/>
        </w:rPr>
        <w:t>hálózati  transzformátorok</w:t>
      </w:r>
      <w:proofErr w:type="gramEnd"/>
      <w:r w:rsidRPr="00F35AF0">
        <w:rPr>
          <w:szCs w:val="24"/>
        </w:rPr>
        <w:t>.</w:t>
      </w:r>
    </w:p>
    <w:p w:rsidR="00935216" w:rsidRPr="00F35AF0" w:rsidRDefault="00935216" w:rsidP="008926E7">
      <w:pPr>
        <w:autoSpaceDE w:val="0"/>
        <w:autoSpaceDN w:val="0"/>
        <w:adjustRightInd w:val="0"/>
        <w:spacing w:after="0"/>
        <w:ind w:left="360" w:firstLine="207"/>
        <w:rPr>
          <w:szCs w:val="24"/>
        </w:rPr>
      </w:pPr>
      <w:proofErr w:type="gramStart"/>
      <w:r w:rsidRPr="00F35AF0">
        <w:rPr>
          <w:szCs w:val="24"/>
        </w:rPr>
        <w:t>Hálózati  egyenirányítók</w:t>
      </w:r>
      <w:proofErr w:type="gramEnd"/>
      <w:r w:rsidRPr="00F35AF0">
        <w:rPr>
          <w:szCs w:val="24"/>
        </w:rPr>
        <w:t>.</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Egyutas</w:t>
      </w:r>
      <w:proofErr w:type="spellEnd"/>
      <w:r w:rsidRPr="00F35AF0">
        <w:rPr>
          <w:szCs w:val="24"/>
        </w:rPr>
        <w:t xml:space="preserve"> egyenirányítók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Kétutas</w:t>
      </w:r>
      <w:proofErr w:type="spellEnd"/>
      <w:r w:rsidRPr="00F35AF0">
        <w:rPr>
          <w:szCs w:val="24"/>
        </w:rPr>
        <w:t xml:space="preserve"> egyenirányítók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r>
      <w:proofErr w:type="spellStart"/>
      <w:r w:rsidRPr="00F35AF0">
        <w:rPr>
          <w:szCs w:val="24"/>
        </w:rPr>
        <w:t>Greatz-kapcsolás</w:t>
      </w:r>
      <w:proofErr w:type="spellEnd"/>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Középleágazásos kapcsolás</w:t>
      </w:r>
    </w:p>
    <w:p w:rsidR="00935216" w:rsidRPr="00F35AF0" w:rsidRDefault="00935216" w:rsidP="008926E7">
      <w:pPr>
        <w:autoSpaceDE w:val="0"/>
        <w:autoSpaceDN w:val="0"/>
        <w:adjustRightInd w:val="0"/>
        <w:spacing w:after="0"/>
        <w:ind w:left="360" w:firstLine="349"/>
        <w:rPr>
          <w:szCs w:val="24"/>
        </w:rPr>
      </w:pPr>
      <w:r w:rsidRPr="00F35AF0">
        <w:rPr>
          <w:szCs w:val="24"/>
        </w:rPr>
        <w:t>Lineáris feszültségszabályozók (áteresztő stabilizátorok)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A legegyszerűbb kivitel</w:t>
      </w:r>
    </w:p>
    <w:p w:rsidR="00935216" w:rsidRPr="00F35AF0" w:rsidRDefault="00935216" w:rsidP="008926E7">
      <w:pPr>
        <w:autoSpaceDE w:val="0"/>
        <w:autoSpaceDN w:val="0"/>
        <w:adjustRightInd w:val="0"/>
        <w:spacing w:after="0"/>
        <w:ind w:left="360"/>
        <w:rPr>
          <w:szCs w:val="24"/>
        </w:rPr>
      </w:pPr>
      <w:r w:rsidRPr="00F35AF0">
        <w:rPr>
          <w:szCs w:val="24"/>
        </w:rPr>
        <w:lastRenderedPageBreak/>
        <w:tab/>
      </w:r>
      <w:r w:rsidRPr="00F35AF0">
        <w:rPr>
          <w:szCs w:val="24"/>
        </w:rPr>
        <w:tab/>
        <w:t>Fix kimeneti feszültségű stabilizátorok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Változtatható kimeneti feszültségű stabilizátorok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Kis feszültségkülönbségű stabilizátorok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Negatív stabilizátorok</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Föld-független feszültségforrás feszültségének szimmetrikus megosztása </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Négyhuzalos feszültség stabilizátor</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Integrált feszültség stabilizátorok áttekintése</w:t>
      </w:r>
    </w:p>
    <w:p w:rsidR="00935216" w:rsidRPr="00F35AF0" w:rsidRDefault="00935216" w:rsidP="008926E7">
      <w:pPr>
        <w:autoSpaceDE w:val="0"/>
        <w:autoSpaceDN w:val="0"/>
        <w:adjustRightInd w:val="0"/>
        <w:spacing w:after="0"/>
        <w:ind w:left="360" w:firstLine="349"/>
        <w:rPr>
          <w:szCs w:val="24"/>
        </w:rPr>
      </w:pPr>
      <w:r w:rsidRPr="00F35AF0">
        <w:rPr>
          <w:szCs w:val="24"/>
        </w:rPr>
        <w:t>Referenciafeszültség előállítása</w:t>
      </w:r>
    </w:p>
    <w:p w:rsidR="00935216" w:rsidRPr="00F35AF0" w:rsidRDefault="00935216" w:rsidP="008926E7">
      <w:pPr>
        <w:autoSpaceDE w:val="0"/>
        <w:autoSpaceDN w:val="0"/>
        <w:adjustRightInd w:val="0"/>
        <w:spacing w:after="0"/>
        <w:ind w:left="1069" w:firstLine="349"/>
        <w:rPr>
          <w:szCs w:val="24"/>
        </w:rPr>
      </w:pPr>
      <w:proofErr w:type="spellStart"/>
      <w:r w:rsidRPr="00F35AF0">
        <w:rPr>
          <w:szCs w:val="24"/>
        </w:rPr>
        <w:t>Zener</w:t>
      </w:r>
      <w:proofErr w:type="spellEnd"/>
      <w:r w:rsidRPr="00F35AF0">
        <w:rPr>
          <w:szCs w:val="24"/>
        </w:rPr>
        <w:t xml:space="preserve"> diódás megoldások</w:t>
      </w:r>
    </w:p>
    <w:p w:rsidR="00935216" w:rsidRPr="00F35AF0" w:rsidRDefault="00935216" w:rsidP="008926E7">
      <w:pPr>
        <w:autoSpaceDE w:val="0"/>
        <w:autoSpaceDN w:val="0"/>
        <w:adjustRightInd w:val="0"/>
        <w:spacing w:after="0"/>
        <w:ind w:left="720" w:firstLine="698"/>
        <w:rPr>
          <w:szCs w:val="24"/>
        </w:rPr>
      </w:pPr>
      <w:r w:rsidRPr="00F35AF0">
        <w:rPr>
          <w:szCs w:val="24"/>
        </w:rPr>
        <w:t>Tranzisztoros referenciafeszültség források</w:t>
      </w:r>
    </w:p>
    <w:p w:rsidR="00935216" w:rsidRPr="00F35AF0" w:rsidRDefault="00935216" w:rsidP="008926E7">
      <w:pPr>
        <w:autoSpaceDE w:val="0"/>
        <w:autoSpaceDN w:val="0"/>
        <w:adjustRightInd w:val="0"/>
        <w:spacing w:after="0"/>
        <w:ind w:left="360" w:firstLine="349"/>
        <w:rPr>
          <w:szCs w:val="24"/>
        </w:rPr>
      </w:pPr>
      <w:r w:rsidRPr="00F35AF0">
        <w:rPr>
          <w:szCs w:val="24"/>
        </w:rPr>
        <w:t>Kapcsoló üzemű tápegységek</w:t>
      </w:r>
    </w:p>
    <w:p w:rsidR="00935216" w:rsidRPr="00F35AF0" w:rsidRDefault="00935216" w:rsidP="008926E7">
      <w:pPr>
        <w:autoSpaceDE w:val="0"/>
        <w:autoSpaceDN w:val="0"/>
        <w:adjustRightInd w:val="0"/>
        <w:spacing w:after="0"/>
        <w:ind w:left="360"/>
        <w:rPr>
          <w:szCs w:val="24"/>
        </w:rPr>
      </w:pPr>
      <w:r w:rsidRPr="00F35AF0">
        <w:rPr>
          <w:szCs w:val="24"/>
        </w:rPr>
        <w:tab/>
        <w:t>Szekunder oldali kapcsolóüzemű tápegységek</w:t>
      </w:r>
    </w:p>
    <w:p w:rsidR="00935216" w:rsidRPr="00F35AF0" w:rsidRDefault="00935216" w:rsidP="008926E7">
      <w:pPr>
        <w:autoSpaceDE w:val="0"/>
        <w:autoSpaceDN w:val="0"/>
        <w:adjustRightInd w:val="0"/>
        <w:spacing w:after="0"/>
        <w:ind w:left="360"/>
        <w:rPr>
          <w:szCs w:val="24"/>
        </w:rPr>
      </w:pPr>
      <w:r w:rsidRPr="00F35AF0">
        <w:rPr>
          <w:szCs w:val="24"/>
        </w:rPr>
        <w:tab/>
        <w:t>Feszültségcsökkentő átalakító</w:t>
      </w:r>
    </w:p>
    <w:p w:rsidR="00935216" w:rsidRPr="00F35AF0" w:rsidRDefault="00935216" w:rsidP="008926E7">
      <w:pPr>
        <w:autoSpaceDE w:val="0"/>
        <w:autoSpaceDN w:val="0"/>
        <w:adjustRightInd w:val="0"/>
        <w:spacing w:after="0"/>
        <w:ind w:left="360"/>
        <w:rPr>
          <w:szCs w:val="24"/>
        </w:rPr>
      </w:pPr>
      <w:r w:rsidRPr="00F35AF0">
        <w:rPr>
          <w:szCs w:val="24"/>
        </w:rPr>
        <w:tab/>
        <w:t>A kapcsolójel előállítása</w:t>
      </w:r>
    </w:p>
    <w:p w:rsidR="00935216" w:rsidRPr="00F35AF0" w:rsidRDefault="00935216" w:rsidP="008926E7">
      <w:pPr>
        <w:autoSpaceDE w:val="0"/>
        <w:autoSpaceDN w:val="0"/>
        <w:adjustRightInd w:val="0"/>
        <w:spacing w:after="0"/>
        <w:ind w:left="360"/>
        <w:rPr>
          <w:szCs w:val="24"/>
        </w:rPr>
      </w:pPr>
      <w:r w:rsidRPr="00F35AF0">
        <w:rPr>
          <w:szCs w:val="24"/>
        </w:rPr>
        <w:tab/>
        <w:t>Feszültségnövelő kapcsolás</w:t>
      </w:r>
    </w:p>
    <w:p w:rsidR="00935216" w:rsidRPr="00F35AF0" w:rsidRDefault="00935216" w:rsidP="008926E7">
      <w:pPr>
        <w:autoSpaceDE w:val="0"/>
        <w:autoSpaceDN w:val="0"/>
        <w:adjustRightInd w:val="0"/>
        <w:spacing w:after="0"/>
        <w:ind w:left="360"/>
        <w:rPr>
          <w:szCs w:val="24"/>
        </w:rPr>
      </w:pPr>
      <w:r w:rsidRPr="00F35AF0">
        <w:rPr>
          <w:szCs w:val="24"/>
        </w:rPr>
        <w:tab/>
        <w:t>Polaritás váltó kapcsolás</w:t>
      </w:r>
    </w:p>
    <w:p w:rsidR="00935216" w:rsidRPr="00F35AF0" w:rsidRDefault="00935216" w:rsidP="008926E7">
      <w:pPr>
        <w:autoSpaceDE w:val="0"/>
        <w:autoSpaceDN w:val="0"/>
        <w:adjustRightInd w:val="0"/>
        <w:spacing w:after="0"/>
        <w:ind w:left="360"/>
        <w:rPr>
          <w:szCs w:val="24"/>
        </w:rPr>
      </w:pPr>
      <w:r w:rsidRPr="00F35AF0">
        <w:rPr>
          <w:szCs w:val="24"/>
        </w:rPr>
        <w:tab/>
        <w:t>Tároló induktivitás nélküli polaritás váltó kapcsolás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Típusválaszték</w:t>
      </w:r>
    </w:p>
    <w:p w:rsidR="00935216" w:rsidRPr="00F35AF0" w:rsidRDefault="00935216" w:rsidP="008926E7">
      <w:pPr>
        <w:autoSpaceDE w:val="0"/>
        <w:autoSpaceDN w:val="0"/>
        <w:adjustRightInd w:val="0"/>
        <w:spacing w:after="0"/>
        <w:ind w:left="360"/>
        <w:rPr>
          <w:szCs w:val="24"/>
        </w:rPr>
      </w:pPr>
      <w:r w:rsidRPr="00F35AF0">
        <w:rPr>
          <w:szCs w:val="24"/>
        </w:rPr>
        <w:tab/>
        <w:t>Primer oldali kapcsoló üzemű tápegységek</w:t>
      </w:r>
    </w:p>
    <w:p w:rsidR="00935216" w:rsidRPr="00F35AF0" w:rsidRDefault="00935216" w:rsidP="008926E7">
      <w:pPr>
        <w:autoSpaceDE w:val="0"/>
        <w:autoSpaceDN w:val="0"/>
        <w:adjustRightInd w:val="0"/>
        <w:spacing w:after="0"/>
        <w:ind w:left="360"/>
        <w:rPr>
          <w:szCs w:val="24"/>
        </w:rPr>
      </w:pPr>
      <w:r w:rsidRPr="00F35AF0">
        <w:rPr>
          <w:szCs w:val="24"/>
        </w:rPr>
        <w:tab/>
        <w:t>Együtemű átalakítók</w:t>
      </w:r>
    </w:p>
    <w:p w:rsidR="00935216" w:rsidRPr="00F35AF0" w:rsidRDefault="00935216" w:rsidP="008926E7">
      <w:pPr>
        <w:autoSpaceDE w:val="0"/>
        <w:autoSpaceDN w:val="0"/>
        <w:adjustRightInd w:val="0"/>
        <w:spacing w:after="0"/>
        <w:ind w:left="360"/>
        <w:rPr>
          <w:szCs w:val="24"/>
        </w:rPr>
      </w:pPr>
      <w:r w:rsidRPr="00F35AF0">
        <w:rPr>
          <w:szCs w:val="24"/>
        </w:rPr>
        <w:tab/>
        <w:t>Ellenütemű átalakítók</w:t>
      </w:r>
    </w:p>
    <w:p w:rsidR="00935216" w:rsidRPr="00F35AF0" w:rsidRDefault="00935216" w:rsidP="008926E7">
      <w:pPr>
        <w:autoSpaceDE w:val="0"/>
        <w:autoSpaceDN w:val="0"/>
        <w:adjustRightInd w:val="0"/>
        <w:spacing w:after="0"/>
        <w:ind w:left="360"/>
        <w:rPr>
          <w:szCs w:val="24"/>
        </w:rPr>
      </w:pPr>
      <w:r w:rsidRPr="00F35AF0">
        <w:rPr>
          <w:szCs w:val="24"/>
        </w:rPr>
        <w:tab/>
        <w:t>Nagyfrekvenciás transzformátorok</w:t>
      </w:r>
    </w:p>
    <w:p w:rsidR="00935216" w:rsidRPr="00F35AF0" w:rsidRDefault="00935216" w:rsidP="008926E7">
      <w:pPr>
        <w:autoSpaceDE w:val="0"/>
        <w:autoSpaceDN w:val="0"/>
        <w:adjustRightInd w:val="0"/>
        <w:spacing w:after="0"/>
        <w:ind w:left="360"/>
        <w:rPr>
          <w:szCs w:val="24"/>
        </w:rPr>
      </w:pPr>
      <w:r w:rsidRPr="00F35AF0">
        <w:rPr>
          <w:szCs w:val="24"/>
        </w:rPr>
        <w:tab/>
        <w:t>Teljesítménykapcsolók</w:t>
      </w:r>
    </w:p>
    <w:p w:rsidR="00935216" w:rsidRPr="00F35AF0" w:rsidRDefault="00935216" w:rsidP="008926E7">
      <w:pPr>
        <w:autoSpaceDE w:val="0"/>
        <w:autoSpaceDN w:val="0"/>
        <w:adjustRightInd w:val="0"/>
        <w:spacing w:after="0"/>
        <w:ind w:left="360"/>
        <w:rPr>
          <w:szCs w:val="24"/>
        </w:rPr>
      </w:pPr>
      <w:r w:rsidRPr="00F35AF0">
        <w:rPr>
          <w:szCs w:val="24"/>
        </w:rPr>
        <w:tab/>
        <w:t>Kapcsolójel előállítása</w:t>
      </w:r>
    </w:p>
    <w:p w:rsidR="00935216" w:rsidRPr="00F35AF0" w:rsidRDefault="00935216" w:rsidP="008926E7">
      <w:pPr>
        <w:autoSpaceDE w:val="0"/>
        <w:autoSpaceDN w:val="0"/>
        <w:adjustRightInd w:val="0"/>
        <w:spacing w:after="0"/>
        <w:ind w:left="360"/>
        <w:rPr>
          <w:szCs w:val="24"/>
        </w:rPr>
      </w:pPr>
      <w:r w:rsidRPr="00F35AF0">
        <w:rPr>
          <w:szCs w:val="24"/>
        </w:rPr>
        <w:tab/>
        <w:t>Veszteségszámítás</w:t>
      </w:r>
    </w:p>
    <w:p w:rsidR="00935216" w:rsidRPr="00F35AF0" w:rsidRDefault="00935216" w:rsidP="008926E7">
      <w:pPr>
        <w:spacing w:after="0"/>
        <w:ind w:firstLine="709"/>
      </w:pPr>
      <w:r w:rsidRPr="00F35AF0">
        <w:rPr>
          <w:szCs w:val="24"/>
        </w:rPr>
        <w:t>Integrált vezérlőkapcsolások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Oszcillátorok</w:t>
      </w:r>
      <w:r w:rsidRPr="00F35AF0">
        <w:rPr>
          <w:b/>
          <w:i/>
        </w:rPr>
        <w:tab/>
        <w:t>16 óra/16 óra</w:t>
      </w:r>
    </w:p>
    <w:p w:rsidR="00935216" w:rsidRPr="00F35AF0" w:rsidRDefault="00935216" w:rsidP="008926E7">
      <w:pPr>
        <w:autoSpaceDE w:val="0"/>
        <w:autoSpaceDN w:val="0"/>
        <w:adjustRightInd w:val="0"/>
        <w:spacing w:after="0"/>
        <w:ind w:left="360" w:firstLine="1058"/>
        <w:rPr>
          <w:szCs w:val="24"/>
        </w:rPr>
      </w:pPr>
      <w:r w:rsidRPr="00F35AF0">
        <w:t xml:space="preserve"> </w:t>
      </w:r>
      <w:r w:rsidRPr="00F35AF0">
        <w:rPr>
          <w:szCs w:val="24"/>
        </w:rPr>
        <w:t>Oszcillátorok működési elve és felépítése</w:t>
      </w:r>
      <w:r w:rsidRPr="00F35AF0">
        <w:rPr>
          <w:szCs w:val="24"/>
        </w:rPr>
        <w:tab/>
      </w:r>
    </w:p>
    <w:p w:rsidR="00935216" w:rsidRPr="00F35AF0" w:rsidRDefault="00935216" w:rsidP="008926E7">
      <w:pPr>
        <w:autoSpaceDE w:val="0"/>
        <w:autoSpaceDN w:val="0"/>
        <w:adjustRightInd w:val="0"/>
        <w:spacing w:after="0"/>
        <w:ind w:left="360" w:firstLine="1058"/>
        <w:rPr>
          <w:szCs w:val="24"/>
        </w:rPr>
      </w:pPr>
      <w:r w:rsidRPr="00F35AF0">
        <w:rPr>
          <w:szCs w:val="24"/>
        </w:rPr>
        <w:t>Negatív ellenállást felhasználó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Visszacsatolt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Visszacsatolás (hurokerősítés)</w:t>
      </w:r>
    </w:p>
    <w:p w:rsidR="00935216" w:rsidRPr="00F35AF0" w:rsidRDefault="00935216" w:rsidP="008926E7">
      <w:pPr>
        <w:autoSpaceDE w:val="0"/>
        <w:autoSpaceDN w:val="0"/>
        <w:adjustRightInd w:val="0"/>
        <w:spacing w:after="0"/>
        <w:ind w:left="360" w:firstLine="1058"/>
        <w:rPr>
          <w:szCs w:val="24"/>
        </w:rPr>
      </w:pPr>
      <w:r w:rsidRPr="00F35AF0">
        <w:rPr>
          <w:szCs w:val="24"/>
        </w:rPr>
        <w:tab/>
        <w:t>Amplitúdó feltétel</w:t>
      </w:r>
    </w:p>
    <w:p w:rsidR="00935216" w:rsidRPr="00F35AF0" w:rsidRDefault="00935216" w:rsidP="008926E7">
      <w:pPr>
        <w:autoSpaceDE w:val="0"/>
        <w:autoSpaceDN w:val="0"/>
        <w:adjustRightInd w:val="0"/>
        <w:spacing w:after="0"/>
        <w:ind w:left="360" w:firstLine="1058"/>
        <w:rPr>
          <w:szCs w:val="24"/>
        </w:rPr>
      </w:pPr>
      <w:r w:rsidRPr="00F35AF0">
        <w:rPr>
          <w:szCs w:val="24"/>
        </w:rPr>
        <w:tab/>
        <w:t>Fázisfeltétel</w:t>
      </w:r>
    </w:p>
    <w:p w:rsidR="00935216" w:rsidRPr="00F35AF0" w:rsidRDefault="00935216" w:rsidP="008926E7">
      <w:pPr>
        <w:autoSpaceDE w:val="0"/>
        <w:autoSpaceDN w:val="0"/>
        <w:adjustRightInd w:val="0"/>
        <w:spacing w:after="0"/>
        <w:ind w:left="360" w:firstLine="1058"/>
        <w:rPr>
          <w:szCs w:val="24"/>
        </w:rPr>
      </w:pPr>
      <w:r w:rsidRPr="00F35AF0">
        <w:rPr>
          <w:szCs w:val="24"/>
        </w:rPr>
        <w:t>LC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ab/>
        <w:t>Tulajdonságok</w:t>
      </w:r>
    </w:p>
    <w:p w:rsidR="00935216" w:rsidRPr="00F35AF0" w:rsidRDefault="00935216" w:rsidP="008926E7">
      <w:pPr>
        <w:autoSpaceDE w:val="0"/>
        <w:autoSpaceDN w:val="0"/>
        <w:adjustRightInd w:val="0"/>
        <w:spacing w:after="0"/>
        <w:ind w:left="360" w:firstLine="1058"/>
        <w:rPr>
          <w:szCs w:val="24"/>
        </w:rPr>
      </w:pPr>
      <w:r w:rsidRPr="00F35AF0">
        <w:rPr>
          <w:szCs w:val="24"/>
        </w:rPr>
        <w:tab/>
        <w:t>Általános berezgési feltétel</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spellStart"/>
      <w:r w:rsidRPr="00F35AF0">
        <w:rPr>
          <w:szCs w:val="24"/>
        </w:rPr>
        <w:t>Meissner-oszcillátor</w:t>
      </w:r>
      <w:proofErr w:type="spellEnd"/>
      <w:r w:rsidRPr="00F35AF0">
        <w:rPr>
          <w:szCs w:val="24"/>
        </w:rPr>
        <w:t xml:space="preserve"> (transzformátoros csatolású áramkör)</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t>Frekvencia meghatározó elem</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spellStart"/>
      <w:r w:rsidRPr="00F35AF0">
        <w:rPr>
          <w:szCs w:val="24"/>
        </w:rPr>
        <w:t>Hartley-oszcillátor</w:t>
      </w:r>
      <w:proofErr w:type="spellEnd"/>
      <w:r w:rsidRPr="00F35AF0">
        <w:rPr>
          <w:szCs w:val="24"/>
        </w:rPr>
        <w:t xml:space="preserve"> (induktív </w:t>
      </w:r>
      <w:proofErr w:type="spellStart"/>
      <w:r w:rsidRPr="00F35AF0">
        <w:rPr>
          <w:szCs w:val="24"/>
        </w:rPr>
        <w:t>hárompont</w:t>
      </w:r>
      <w:proofErr w:type="spellEnd"/>
      <w:r w:rsidRPr="00F35AF0">
        <w:rPr>
          <w:szCs w:val="24"/>
        </w:rPr>
        <w:t xml:space="preserve"> kapcsolás)</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spellStart"/>
      <w:proofErr w:type="gramStart"/>
      <w:r w:rsidRPr="00F35AF0">
        <w:rPr>
          <w:szCs w:val="24"/>
        </w:rPr>
        <w:t>Colpits-oszcillátor</w:t>
      </w:r>
      <w:proofErr w:type="spellEnd"/>
      <w:r w:rsidRPr="00F35AF0">
        <w:rPr>
          <w:szCs w:val="24"/>
        </w:rPr>
        <w:t>(</w:t>
      </w:r>
      <w:proofErr w:type="gramEnd"/>
      <w:r w:rsidRPr="00F35AF0">
        <w:rPr>
          <w:szCs w:val="24"/>
        </w:rPr>
        <w:t xml:space="preserve">kapacitív </w:t>
      </w:r>
      <w:proofErr w:type="spellStart"/>
      <w:r w:rsidRPr="00F35AF0">
        <w:rPr>
          <w:szCs w:val="24"/>
        </w:rPr>
        <w:t>hárompont</w:t>
      </w:r>
      <w:proofErr w:type="spellEnd"/>
      <w:r w:rsidRPr="00F35AF0">
        <w:rPr>
          <w:szCs w:val="24"/>
        </w:rPr>
        <w:t xml:space="preserve"> kapcsolás)</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spellStart"/>
      <w:r w:rsidRPr="00F35AF0">
        <w:rPr>
          <w:szCs w:val="24"/>
        </w:rPr>
        <w:t>Emitter</w:t>
      </w:r>
      <w:proofErr w:type="spellEnd"/>
      <w:r w:rsidRPr="00F35AF0">
        <w:rPr>
          <w:szCs w:val="24"/>
        </w:rPr>
        <w:t xml:space="preserve"> csatolt LC oszcillátor</w:t>
      </w:r>
    </w:p>
    <w:p w:rsidR="00935216" w:rsidRPr="00F35AF0" w:rsidRDefault="00935216" w:rsidP="008926E7">
      <w:pPr>
        <w:autoSpaceDE w:val="0"/>
        <w:autoSpaceDN w:val="0"/>
        <w:adjustRightInd w:val="0"/>
        <w:spacing w:after="0"/>
        <w:ind w:left="360" w:firstLine="1058"/>
        <w:rPr>
          <w:szCs w:val="24"/>
        </w:rPr>
      </w:pPr>
      <w:r w:rsidRPr="00F35AF0">
        <w:rPr>
          <w:szCs w:val="24"/>
        </w:rPr>
        <w:tab/>
        <w:t>Ellenütemű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Kvarc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ab/>
        <w:t>Alkalmazási terület</w:t>
      </w:r>
    </w:p>
    <w:p w:rsidR="00935216" w:rsidRPr="00F35AF0" w:rsidRDefault="00935216" w:rsidP="008926E7">
      <w:pPr>
        <w:autoSpaceDE w:val="0"/>
        <w:autoSpaceDN w:val="0"/>
        <w:adjustRightInd w:val="0"/>
        <w:spacing w:after="0"/>
        <w:ind w:left="360" w:firstLine="1058"/>
        <w:rPr>
          <w:szCs w:val="24"/>
        </w:rPr>
      </w:pPr>
      <w:r w:rsidRPr="00F35AF0">
        <w:rPr>
          <w:szCs w:val="24"/>
        </w:rPr>
        <w:tab/>
        <w:t>Tulajdonságok</w:t>
      </w:r>
    </w:p>
    <w:p w:rsidR="00935216" w:rsidRPr="00F35AF0" w:rsidRDefault="00935216" w:rsidP="008926E7">
      <w:pPr>
        <w:autoSpaceDE w:val="0"/>
        <w:autoSpaceDN w:val="0"/>
        <w:adjustRightInd w:val="0"/>
        <w:spacing w:after="0"/>
        <w:ind w:left="360" w:firstLine="1058"/>
        <w:rPr>
          <w:szCs w:val="24"/>
        </w:rPr>
      </w:pPr>
      <w:r w:rsidRPr="00F35AF0">
        <w:rPr>
          <w:szCs w:val="24"/>
        </w:rPr>
        <w:tab/>
        <w:t>A rezgőkvarc elektromos tulajdonságai</w:t>
      </w:r>
    </w:p>
    <w:p w:rsidR="00935216" w:rsidRPr="00F35AF0" w:rsidRDefault="00935216" w:rsidP="008926E7">
      <w:pPr>
        <w:autoSpaceDE w:val="0"/>
        <w:autoSpaceDN w:val="0"/>
        <w:adjustRightInd w:val="0"/>
        <w:spacing w:after="0"/>
        <w:ind w:left="360" w:firstLine="1058"/>
        <w:rPr>
          <w:szCs w:val="24"/>
        </w:rPr>
      </w:pPr>
      <w:r w:rsidRPr="00F35AF0">
        <w:rPr>
          <w:szCs w:val="24"/>
        </w:rPr>
        <w:t>Alap harmonikus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Felharmonikus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RC oszcillátorok</w:t>
      </w:r>
    </w:p>
    <w:p w:rsidR="00935216" w:rsidRPr="00F35AF0" w:rsidRDefault="00935216" w:rsidP="008926E7">
      <w:pPr>
        <w:autoSpaceDE w:val="0"/>
        <w:autoSpaceDN w:val="0"/>
        <w:adjustRightInd w:val="0"/>
        <w:spacing w:after="0"/>
        <w:ind w:left="360" w:firstLine="1058"/>
        <w:rPr>
          <w:szCs w:val="24"/>
        </w:rPr>
      </w:pPr>
      <w:r w:rsidRPr="00F35AF0">
        <w:rPr>
          <w:szCs w:val="24"/>
        </w:rPr>
        <w:lastRenderedPageBreak/>
        <w:tab/>
        <w:t>Alkalmazási terület</w:t>
      </w:r>
    </w:p>
    <w:p w:rsidR="00935216" w:rsidRPr="00F35AF0" w:rsidRDefault="00935216" w:rsidP="008926E7">
      <w:pPr>
        <w:autoSpaceDE w:val="0"/>
        <w:autoSpaceDN w:val="0"/>
        <w:adjustRightInd w:val="0"/>
        <w:spacing w:after="0"/>
        <w:ind w:left="360" w:firstLine="1058"/>
        <w:rPr>
          <w:szCs w:val="24"/>
        </w:rPr>
      </w:pPr>
      <w:r w:rsidRPr="00F35AF0">
        <w:rPr>
          <w:szCs w:val="24"/>
        </w:rPr>
        <w:tab/>
        <w:t>Tulajdonságok</w:t>
      </w:r>
    </w:p>
    <w:p w:rsidR="00935216" w:rsidRPr="00F35AF0" w:rsidRDefault="00935216" w:rsidP="008926E7">
      <w:pPr>
        <w:autoSpaceDE w:val="0"/>
        <w:autoSpaceDN w:val="0"/>
        <w:adjustRightInd w:val="0"/>
        <w:spacing w:after="0"/>
        <w:ind w:left="360" w:firstLine="1058"/>
        <w:rPr>
          <w:szCs w:val="24"/>
        </w:rPr>
      </w:pPr>
      <w:r w:rsidRPr="00F35AF0">
        <w:rPr>
          <w:szCs w:val="24"/>
        </w:rPr>
        <w:t>Wien-hidas oszcillátor</w:t>
      </w:r>
    </w:p>
    <w:p w:rsidR="00935216" w:rsidRPr="00F35AF0" w:rsidRDefault="00935216" w:rsidP="008926E7">
      <w:pPr>
        <w:autoSpaceDE w:val="0"/>
        <w:autoSpaceDN w:val="0"/>
        <w:adjustRightInd w:val="0"/>
        <w:spacing w:after="0"/>
        <w:ind w:left="360" w:firstLine="1058"/>
        <w:rPr>
          <w:szCs w:val="24"/>
        </w:rPr>
      </w:pPr>
      <w:r w:rsidRPr="00F35AF0">
        <w:rPr>
          <w:szCs w:val="24"/>
        </w:rPr>
        <w:tab/>
        <w:t>Wien-osztó</w:t>
      </w:r>
    </w:p>
    <w:p w:rsidR="00935216" w:rsidRPr="00F35AF0" w:rsidRDefault="00935216" w:rsidP="008926E7">
      <w:pPr>
        <w:autoSpaceDE w:val="0"/>
        <w:autoSpaceDN w:val="0"/>
        <w:adjustRightInd w:val="0"/>
        <w:spacing w:after="0"/>
        <w:ind w:left="360" w:firstLine="1058"/>
        <w:rPr>
          <w:szCs w:val="24"/>
        </w:rPr>
      </w:pPr>
      <w:r w:rsidRPr="00F35AF0">
        <w:rPr>
          <w:szCs w:val="24"/>
        </w:rPr>
        <w:tab/>
        <w:t>Felépítés</w:t>
      </w:r>
    </w:p>
    <w:p w:rsidR="00935216" w:rsidRPr="00F35AF0" w:rsidRDefault="00935216" w:rsidP="008926E7">
      <w:pPr>
        <w:autoSpaceDE w:val="0"/>
        <w:autoSpaceDN w:val="0"/>
        <w:adjustRightInd w:val="0"/>
        <w:spacing w:after="0"/>
        <w:ind w:left="360" w:firstLine="1058"/>
        <w:rPr>
          <w:szCs w:val="24"/>
        </w:rPr>
      </w:pPr>
      <w:r w:rsidRPr="00F35AF0">
        <w:rPr>
          <w:szCs w:val="24"/>
        </w:rPr>
        <w:tab/>
        <w:t>Átvitel</w:t>
      </w:r>
    </w:p>
    <w:p w:rsidR="00935216" w:rsidRPr="00F35AF0" w:rsidRDefault="00935216" w:rsidP="008926E7">
      <w:pPr>
        <w:autoSpaceDE w:val="0"/>
        <w:autoSpaceDN w:val="0"/>
        <w:adjustRightInd w:val="0"/>
        <w:spacing w:after="0"/>
        <w:ind w:left="360" w:firstLine="1058"/>
        <w:rPr>
          <w:szCs w:val="24"/>
        </w:rPr>
      </w:pPr>
      <w:r w:rsidRPr="00F35AF0">
        <w:rPr>
          <w:szCs w:val="24"/>
        </w:rPr>
        <w:tab/>
        <w:t>Visszacsatolt erősítő</w:t>
      </w:r>
    </w:p>
    <w:p w:rsidR="00935216" w:rsidRPr="00F35AF0" w:rsidRDefault="00935216" w:rsidP="008926E7">
      <w:pPr>
        <w:autoSpaceDE w:val="0"/>
        <w:autoSpaceDN w:val="0"/>
        <w:adjustRightInd w:val="0"/>
        <w:spacing w:after="0"/>
        <w:ind w:left="360" w:firstLine="1058"/>
        <w:rPr>
          <w:szCs w:val="24"/>
        </w:rPr>
      </w:pPr>
      <w:r w:rsidRPr="00F35AF0">
        <w:rPr>
          <w:szCs w:val="24"/>
        </w:rPr>
        <w:t>Függvénygenerátorok</w:t>
      </w:r>
    </w:p>
    <w:p w:rsidR="00935216" w:rsidRPr="00F35AF0" w:rsidRDefault="00935216" w:rsidP="008926E7">
      <w:pPr>
        <w:autoSpaceDE w:val="0"/>
        <w:autoSpaceDN w:val="0"/>
        <w:adjustRightInd w:val="0"/>
        <w:spacing w:after="0"/>
        <w:ind w:left="360" w:firstLine="1058"/>
        <w:rPr>
          <w:szCs w:val="24"/>
        </w:rPr>
      </w:pPr>
      <w:r w:rsidRPr="00F35AF0">
        <w:rPr>
          <w:szCs w:val="24"/>
        </w:rPr>
        <w:tab/>
        <w:t>Elvi elrendezés</w:t>
      </w:r>
    </w:p>
    <w:p w:rsidR="00935216" w:rsidRPr="00F35AF0" w:rsidRDefault="00935216" w:rsidP="008926E7">
      <w:pPr>
        <w:autoSpaceDE w:val="0"/>
        <w:autoSpaceDN w:val="0"/>
        <w:adjustRightInd w:val="0"/>
        <w:spacing w:after="0"/>
        <w:ind w:left="360" w:firstLine="1058"/>
        <w:rPr>
          <w:szCs w:val="24"/>
        </w:rPr>
      </w:pPr>
      <w:r w:rsidRPr="00F35AF0">
        <w:rPr>
          <w:szCs w:val="24"/>
        </w:rPr>
        <w:tab/>
        <w:t>Gyakorlati kivitel</w:t>
      </w:r>
    </w:p>
    <w:p w:rsidR="00935216" w:rsidRPr="00F35AF0" w:rsidRDefault="00935216" w:rsidP="008926E7">
      <w:pPr>
        <w:autoSpaceDE w:val="0"/>
        <w:autoSpaceDN w:val="0"/>
        <w:adjustRightInd w:val="0"/>
        <w:spacing w:after="0"/>
        <w:ind w:left="360" w:firstLine="1058"/>
        <w:rPr>
          <w:szCs w:val="24"/>
        </w:rPr>
      </w:pPr>
      <w:r w:rsidRPr="00F35AF0">
        <w:rPr>
          <w:szCs w:val="24"/>
        </w:rPr>
        <w:tab/>
        <w:t>Feszültségvezérelt függvénygenerátorok</w:t>
      </w:r>
    </w:p>
    <w:p w:rsidR="00935216" w:rsidRPr="00F35AF0" w:rsidRDefault="00935216" w:rsidP="008926E7">
      <w:pPr>
        <w:autoSpaceDE w:val="0"/>
        <w:autoSpaceDN w:val="0"/>
        <w:adjustRightInd w:val="0"/>
        <w:spacing w:after="0"/>
        <w:ind w:left="360" w:firstLine="1058"/>
        <w:rPr>
          <w:szCs w:val="24"/>
        </w:rPr>
      </w:pPr>
      <w:r w:rsidRPr="00F35AF0">
        <w:rPr>
          <w:szCs w:val="24"/>
        </w:rPr>
        <w:tab/>
        <w:t>Kvadratúra jelek egyidejű előállítása</w:t>
      </w:r>
    </w:p>
    <w:p w:rsidR="00935216" w:rsidRPr="00F35AF0" w:rsidRDefault="00935216" w:rsidP="008926E7">
      <w:pPr>
        <w:autoSpaceDE w:val="0"/>
        <w:autoSpaceDN w:val="0"/>
        <w:adjustRightInd w:val="0"/>
        <w:spacing w:after="0"/>
        <w:ind w:left="360"/>
        <w:rPr>
          <w:szCs w:val="24"/>
        </w:rPr>
      </w:pP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 xml:space="preserve"> 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xml:space="preserve">Alkalmazandó eszközök és felszerelések </w:t>
            </w:r>
          </w:p>
        </w:tc>
      </w:tr>
      <w:tr w:rsidR="00935216" w:rsidRPr="001937B8" w:rsidTr="002C4252">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vita</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7.</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8.</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9.</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10.</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2C4252">
        <w:trPr>
          <w:trHeight w:val="255"/>
          <w:jc w:val="center"/>
        </w:trPr>
        <w:tc>
          <w:tcPr>
            <w:tcW w:w="104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Sorszám</w:t>
            </w:r>
          </w:p>
        </w:tc>
        <w:tc>
          <w:tcPr>
            <w:tcW w:w="280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Tanulói tevékenységforma</w:t>
            </w:r>
          </w:p>
        </w:tc>
        <w:tc>
          <w:tcPr>
            <w:tcW w:w="2280" w:type="dxa"/>
            <w:gridSpan w:val="3"/>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Tanulói tevékenység szervezési kerete (differenciálási módok)</w:t>
            </w:r>
          </w:p>
        </w:tc>
        <w:tc>
          <w:tcPr>
            <w:tcW w:w="238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2C4252" w:rsidRDefault="00935216" w:rsidP="002C4252">
            <w:pPr>
              <w:spacing w:after="0"/>
              <w:jc w:val="left"/>
              <w:rPr>
                <w:color w:val="000000"/>
                <w:sz w:val="20"/>
                <w:szCs w:val="20"/>
                <w:lang w:eastAsia="hu-HU"/>
              </w:rPr>
            </w:pPr>
          </w:p>
        </w:tc>
        <w:tc>
          <w:tcPr>
            <w:tcW w:w="2800" w:type="dxa"/>
            <w:vMerge/>
            <w:vAlign w:val="center"/>
          </w:tcPr>
          <w:p w:rsidR="00935216" w:rsidRPr="002C4252" w:rsidRDefault="00935216" w:rsidP="002C4252">
            <w:pPr>
              <w:spacing w:after="0"/>
              <w:jc w:val="left"/>
              <w:rPr>
                <w:color w:val="000000"/>
                <w:sz w:val="20"/>
                <w:szCs w:val="20"/>
                <w:lang w:eastAsia="hu-HU"/>
              </w:rPr>
            </w:pP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egyéni</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csoport-bontás</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osztály-keret</w:t>
            </w:r>
          </w:p>
        </w:tc>
        <w:tc>
          <w:tcPr>
            <w:tcW w:w="2380" w:type="dxa"/>
            <w:vMerge/>
            <w:vAlign w:val="center"/>
          </w:tcPr>
          <w:p w:rsidR="00935216" w:rsidRPr="002C4252"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Olvasott szöveg önálló feldolgozása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lastRenderedPageBreak/>
              <w:t>1.2.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Olvasott szöveg feladattal vezetett feldolgozása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1.3.</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Olvasott szöveg feldolgozása jegyzeteléssel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1.4.</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Hallott szöveg feldolgozása jegyzeteléssel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1.5.</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Hallott szöveg feladattal vezetett feldolgozása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1.6.</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Információk önálló rendszerezése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1.7.</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Információk feladattal vezetett rendszerezése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Írásos elemzések készítése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Leírás készítése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2.3.</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Válaszolás írásban mondatszintű kérdésekre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2.4.</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Tesztfeladat megoldása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2.5.</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Szöveges előadás egyéni felkészüléssel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2.6.</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Tapasztalatok utólagos ismertetése szóban</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2.7.</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Tapasztalatok helyszíni ismertetése szóban</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rajz értelmezése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rajz készítése leírásból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3.3.</w:t>
            </w:r>
          </w:p>
        </w:tc>
        <w:tc>
          <w:tcPr>
            <w:tcW w:w="2800" w:type="dxa"/>
            <w:vAlign w:val="center"/>
          </w:tcPr>
          <w:p w:rsidR="00935216" w:rsidRPr="002C4252" w:rsidRDefault="00935216" w:rsidP="002C4252">
            <w:pPr>
              <w:spacing w:after="0"/>
              <w:jc w:val="left"/>
              <w:rPr>
                <w:color w:val="000000"/>
                <w:sz w:val="20"/>
                <w:szCs w:val="20"/>
                <w:lang w:eastAsia="hu-HU"/>
              </w:rPr>
            </w:pPr>
            <w:proofErr w:type="gramStart"/>
            <w:r w:rsidRPr="002C4252">
              <w:rPr>
                <w:color w:val="000000"/>
                <w:sz w:val="20"/>
                <w:szCs w:val="20"/>
                <w:lang w:eastAsia="hu-HU"/>
              </w:rPr>
              <w:t>rajz készítés</w:t>
            </w:r>
            <w:proofErr w:type="gramEnd"/>
            <w:r w:rsidRPr="002C4252">
              <w:rPr>
                <w:color w:val="000000"/>
                <w:sz w:val="20"/>
                <w:szCs w:val="20"/>
                <w:lang w:eastAsia="hu-HU"/>
              </w:rPr>
              <w:t xml:space="preserve"> tárgyról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3.4.</w:t>
            </w:r>
          </w:p>
        </w:tc>
        <w:tc>
          <w:tcPr>
            <w:tcW w:w="2800" w:type="dxa"/>
            <w:vAlign w:val="center"/>
          </w:tcPr>
          <w:p w:rsidR="00935216" w:rsidRPr="002C4252" w:rsidRDefault="00935216" w:rsidP="002C4252">
            <w:pPr>
              <w:spacing w:after="0"/>
              <w:jc w:val="left"/>
              <w:rPr>
                <w:color w:val="000000"/>
                <w:sz w:val="20"/>
                <w:szCs w:val="20"/>
                <w:lang w:eastAsia="hu-HU"/>
              </w:rPr>
            </w:pPr>
            <w:proofErr w:type="gramStart"/>
            <w:r w:rsidRPr="002C4252">
              <w:rPr>
                <w:color w:val="000000"/>
                <w:sz w:val="20"/>
                <w:szCs w:val="20"/>
                <w:lang w:eastAsia="hu-HU"/>
              </w:rPr>
              <w:t>rajz elemzés</w:t>
            </w:r>
            <w:proofErr w:type="gramEnd"/>
            <w:r w:rsidRPr="002C4252">
              <w:rPr>
                <w:color w:val="000000"/>
                <w:sz w:val="20"/>
                <w:szCs w:val="20"/>
                <w:lang w:eastAsia="hu-HU"/>
              </w:rPr>
              <w:t>, hibakeresés</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Csoportos munkaformák körében</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Feladattal vezetett kiscsoportos szövegfeldolgozás</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Kiscsoportos szakmai munkavégzés irányítással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Műveletek gyakorlása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Munkamegfigyelés adott szempontok alapján</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Szolgáltatási tevékenységek körében</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Önálló szakmai munkavégzés felügyelet mellett</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Önálló szakmai munkavégzés közvetlen irányítással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bl>
    <w:p w:rsidR="00935216" w:rsidRPr="00F35AF0" w:rsidRDefault="00935216" w:rsidP="002C4252">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Elektronikai áramkörök gyakorlat tantárgy</w:t>
      </w:r>
      <w:r w:rsidRPr="00F35AF0">
        <w:rPr>
          <w:b/>
        </w:rPr>
        <w:tab/>
        <w:t>186 óra/</w:t>
      </w:r>
      <w:proofErr w:type="gramStart"/>
      <w:r w:rsidRPr="00F35AF0">
        <w:rPr>
          <w:b/>
        </w:rPr>
        <w:t>186  óra</w:t>
      </w:r>
      <w:proofErr w:type="gram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lastRenderedPageBreak/>
        <w:t>A tantárgy tanításának célja</w:t>
      </w:r>
    </w:p>
    <w:p w:rsidR="00935216" w:rsidRPr="00F35AF0" w:rsidRDefault="00935216" w:rsidP="00C53E01">
      <w:pPr>
        <w:spacing w:after="0"/>
        <w:ind w:left="426"/>
      </w:pPr>
      <w:r w:rsidRPr="00F35AF0">
        <w:t xml:space="preserve"> </w:t>
      </w:r>
      <w:r w:rsidRPr="00F35AF0">
        <w:rPr>
          <w:bCs/>
          <w:kern w:val="1"/>
          <w:szCs w:val="24"/>
          <w:lang w:eastAsia="hi-IN" w:bidi="hi-IN"/>
        </w:rPr>
        <w:t>Az elektronikai áramkörök gyakorlat tantárgy tanításának célja, hogy elmélyítse és kiegészítse a tantárgy tanulása során megismert elméleti alapokat. Gyakorlati példákon keresztül járuljon hozzá a tanulók elektronikai szemléletének kialakulásához. Formálja a tanulók elektronikus gondolkodásmódját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E20606">
      <w:pPr>
        <w:widowControl w:val="0"/>
        <w:suppressAutoHyphens/>
        <w:spacing w:after="0"/>
        <w:ind w:left="426"/>
        <w:rPr>
          <w:szCs w:val="24"/>
        </w:rPr>
      </w:pPr>
      <w:r w:rsidRPr="00F35AF0">
        <w:t xml:space="preserve"> </w:t>
      </w:r>
      <w:r w:rsidRPr="00F35AF0">
        <w:rPr>
          <w:szCs w:val="24"/>
        </w:rPr>
        <w:t>A tantárgy az adott évfolyamba lépés feltételeiként megjelölt közismereti és szakmai tartalmakra épül.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Erősítők alkalmazása </w:t>
      </w:r>
      <w:r w:rsidRPr="00F35AF0">
        <w:rPr>
          <w:b/>
          <w:i/>
        </w:rPr>
        <w:tab/>
        <w:t>62 óra/62 óra</w:t>
      </w:r>
    </w:p>
    <w:p w:rsidR="00935216" w:rsidRPr="00F35AF0" w:rsidRDefault="00935216" w:rsidP="00E20606">
      <w:pPr>
        <w:autoSpaceDE w:val="0"/>
        <w:autoSpaceDN w:val="0"/>
        <w:adjustRightInd w:val="0"/>
        <w:spacing w:after="0"/>
        <w:ind w:firstLine="709"/>
        <w:rPr>
          <w:szCs w:val="24"/>
        </w:rPr>
      </w:pPr>
      <w:r w:rsidRPr="00F35AF0">
        <w:t xml:space="preserve"> </w:t>
      </w:r>
      <w:r w:rsidRPr="00F35AF0">
        <w:rPr>
          <w:szCs w:val="24"/>
        </w:rPr>
        <w:t>Többfokozatú erősítők építése</w:t>
      </w:r>
      <w:proofErr w:type="gramStart"/>
      <w:r w:rsidRPr="00F35AF0">
        <w:rPr>
          <w:szCs w:val="24"/>
        </w:rPr>
        <w:t>,mérése</w:t>
      </w:r>
      <w:proofErr w:type="gramEnd"/>
      <w:r w:rsidRPr="00F35AF0">
        <w:rPr>
          <w:szCs w:val="24"/>
        </w:rPr>
        <w:tab/>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Munkaponti jellemzők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Áramfelvétel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Frekvencia átvitel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E20606">
      <w:pPr>
        <w:autoSpaceDE w:val="0"/>
        <w:autoSpaceDN w:val="0"/>
        <w:adjustRightInd w:val="0"/>
        <w:spacing w:after="0"/>
        <w:ind w:firstLine="709"/>
        <w:rPr>
          <w:szCs w:val="24"/>
        </w:rPr>
      </w:pPr>
      <w:r w:rsidRPr="00F35AF0">
        <w:rPr>
          <w:szCs w:val="24"/>
        </w:rPr>
        <w:t xml:space="preserve">RC csatolású </w:t>
      </w:r>
      <w:proofErr w:type="spellStart"/>
      <w:r w:rsidRPr="00F35AF0">
        <w:rPr>
          <w:szCs w:val="24"/>
        </w:rPr>
        <w:t>erősítőképítése</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Munkaponti jellemzők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Frekvencia átvitel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E20606">
      <w:pPr>
        <w:autoSpaceDE w:val="0"/>
        <w:autoSpaceDN w:val="0"/>
        <w:adjustRightInd w:val="0"/>
        <w:spacing w:after="0"/>
        <w:ind w:firstLine="709"/>
        <w:rPr>
          <w:szCs w:val="24"/>
        </w:rPr>
      </w:pPr>
      <w:r w:rsidRPr="00F35AF0">
        <w:rPr>
          <w:szCs w:val="24"/>
        </w:rPr>
        <w:t>Szélessávú erősítők vizsgálata</w:t>
      </w:r>
      <w:r w:rsidRPr="00F35AF0">
        <w:rPr>
          <w:szCs w:val="24"/>
        </w:rPr>
        <w:tab/>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Munkaponti jellemzők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Frekvencia átvitel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E20606">
      <w:pPr>
        <w:autoSpaceDE w:val="0"/>
        <w:autoSpaceDN w:val="0"/>
        <w:adjustRightInd w:val="0"/>
        <w:spacing w:after="0"/>
        <w:ind w:firstLine="709"/>
        <w:rPr>
          <w:szCs w:val="24"/>
        </w:rPr>
      </w:pPr>
      <w:r w:rsidRPr="00F35AF0">
        <w:rPr>
          <w:szCs w:val="24"/>
        </w:rPr>
        <w:t>Hangolt erősítők vizsgálata</w:t>
      </w:r>
      <w:r w:rsidRPr="00F35AF0">
        <w:rPr>
          <w:szCs w:val="24"/>
        </w:rPr>
        <w:tab/>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Munkaponti jellemzők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lastRenderedPageBreak/>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r>
      <w:proofErr w:type="spellStart"/>
      <w:r w:rsidRPr="00F35AF0">
        <w:rPr>
          <w:szCs w:val="24"/>
        </w:rPr>
        <w:t>Frekvenciaátvitel</w:t>
      </w:r>
      <w:proofErr w:type="spellEnd"/>
      <w:r w:rsidRPr="00F35AF0">
        <w:rPr>
          <w:szCs w:val="24"/>
        </w:rPr>
        <w:t xml:space="preserve">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E20606">
      <w:pPr>
        <w:autoSpaceDE w:val="0"/>
        <w:autoSpaceDN w:val="0"/>
        <w:adjustRightInd w:val="0"/>
        <w:spacing w:after="0"/>
        <w:ind w:firstLine="709"/>
        <w:rPr>
          <w:szCs w:val="24"/>
        </w:rPr>
      </w:pPr>
      <w:proofErr w:type="gramStart"/>
      <w:r w:rsidRPr="00F35AF0">
        <w:rPr>
          <w:szCs w:val="24"/>
        </w:rPr>
        <w:t>Teljesítmény erősítők</w:t>
      </w:r>
      <w:proofErr w:type="gramEnd"/>
      <w:r w:rsidRPr="00F35AF0">
        <w:rPr>
          <w:szCs w:val="24"/>
        </w:rPr>
        <w:t xml:space="preserve"> építése, mérése</w:t>
      </w:r>
      <w:r w:rsidRPr="00F35AF0">
        <w:rPr>
          <w:szCs w:val="24"/>
        </w:rPr>
        <w:tab/>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Munkaponti jellemzők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r>
      <w:proofErr w:type="spellStart"/>
      <w:r w:rsidRPr="00F35AF0">
        <w:rPr>
          <w:szCs w:val="24"/>
        </w:rPr>
        <w:t>Frekvenciaátvitel</w:t>
      </w:r>
      <w:proofErr w:type="spellEnd"/>
      <w:r w:rsidRPr="00F35AF0">
        <w:rPr>
          <w:szCs w:val="24"/>
        </w:rPr>
        <w:t xml:space="preserve">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Digitális berendezések vizsgálata</w:t>
      </w:r>
      <w:r w:rsidRPr="00F35AF0">
        <w:rPr>
          <w:b/>
          <w:i/>
        </w:rPr>
        <w:tab/>
      </w:r>
      <w:proofErr w:type="gramStart"/>
      <w:r w:rsidRPr="00F35AF0">
        <w:rPr>
          <w:b/>
          <w:i/>
        </w:rPr>
        <w:t>62  óra</w:t>
      </w:r>
      <w:proofErr w:type="gramEnd"/>
      <w:r w:rsidRPr="00F35AF0">
        <w:rPr>
          <w:b/>
          <w:i/>
        </w:rPr>
        <w:t>/62 óra</w:t>
      </w:r>
    </w:p>
    <w:p w:rsidR="00935216" w:rsidRPr="00F35AF0" w:rsidRDefault="00935216" w:rsidP="00CB5F56">
      <w:pPr>
        <w:spacing w:after="0"/>
        <w:ind w:left="709" w:firstLine="709"/>
        <w:rPr>
          <w:b/>
          <w:szCs w:val="24"/>
        </w:rPr>
      </w:pPr>
      <w:r w:rsidRPr="00F35AF0">
        <w:rPr>
          <w:b/>
          <w:szCs w:val="24"/>
        </w:rPr>
        <w:t>Digitális áramkörök jellemzőinek mérése</w:t>
      </w:r>
      <w:r w:rsidRPr="00F35AF0">
        <w:rPr>
          <w:b/>
          <w:szCs w:val="24"/>
        </w:rPr>
        <w:tab/>
      </w:r>
    </w:p>
    <w:p w:rsidR="00935216" w:rsidRPr="00F35AF0" w:rsidRDefault="00935216" w:rsidP="00CB5F56">
      <w:pPr>
        <w:spacing w:after="0"/>
        <w:ind w:left="1418" w:firstLine="709"/>
        <w:rPr>
          <w:szCs w:val="24"/>
        </w:rPr>
      </w:pPr>
      <w:r w:rsidRPr="00F35AF0">
        <w:rPr>
          <w:szCs w:val="24"/>
        </w:rPr>
        <w:t>Késleltetési idő mérése műkapcsolás segítségével.</w:t>
      </w:r>
    </w:p>
    <w:p w:rsidR="00935216" w:rsidRPr="00F35AF0" w:rsidRDefault="00935216" w:rsidP="00CB5F56">
      <w:pPr>
        <w:spacing w:after="0"/>
        <w:ind w:left="1418" w:firstLine="709"/>
        <w:rPr>
          <w:szCs w:val="24"/>
        </w:rPr>
      </w:pPr>
      <w:r w:rsidRPr="00F35AF0">
        <w:rPr>
          <w:szCs w:val="24"/>
        </w:rPr>
        <w:t>Logikai szintek ellenőrzése különböző áramkörcsaládoknál.</w:t>
      </w:r>
    </w:p>
    <w:p w:rsidR="00935216" w:rsidRPr="00F35AF0" w:rsidRDefault="00935216" w:rsidP="00CB5F56">
      <w:pPr>
        <w:spacing w:after="0"/>
        <w:ind w:left="1418" w:firstLine="709"/>
        <w:rPr>
          <w:szCs w:val="24"/>
        </w:rPr>
      </w:pPr>
      <w:r w:rsidRPr="00F35AF0">
        <w:rPr>
          <w:szCs w:val="24"/>
        </w:rPr>
        <w:t>Áramfelvétel, meghajtó képesség vizsgálata.</w:t>
      </w:r>
    </w:p>
    <w:p w:rsidR="00935216" w:rsidRPr="00F35AF0" w:rsidRDefault="00935216" w:rsidP="00CB5F56">
      <w:pPr>
        <w:spacing w:after="0"/>
        <w:ind w:left="1418" w:firstLine="709"/>
        <w:rPr>
          <w:szCs w:val="24"/>
        </w:rPr>
      </w:pPr>
      <w:r w:rsidRPr="00F35AF0">
        <w:rPr>
          <w:szCs w:val="24"/>
        </w:rPr>
        <w:t>Funkcionális működés ellenőrzése igazságtáblázattal.</w:t>
      </w:r>
    </w:p>
    <w:p w:rsidR="00935216" w:rsidRPr="00F35AF0" w:rsidRDefault="00935216" w:rsidP="00E20606">
      <w:pPr>
        <w:spacing w:after="0"/>
        <w:ind w:left="720" w:firstLine="709"/>
        <w:rPr>
          <w:szCs w:val="24"/>
        </w:rPr>
      </w:pPr>
      <w:r w:rsidRPr="00F35AF0">
        <w:rPr>
          <w:szCs w:val="24"/>
        </w:rPr>
        <w:tab/>
        <w:t>Kétállapotú billenő-körök működésének elemzése</w:t>
      </w:r>
    </w:p>
    <w:p w:rsidR="00935216" w:rsidRPr="00F35AF0" w:rsidRDefault="00935216" w:rsidP="00E20606">
      <w:pPr>
        <w:spacing w:after="0"/>
        <w:ind w:left="720" w:firstLine="709"/>
        <w:rPr>
          <w:szCs w:val="24"/>
        </w:rPr>
      </w:pPr>
      <w:r w:rsidRPr="00F35AF0">
        <w:rPr>
          <w:szCs w:val="24"/>
        </w:rPr>
        <w:tab/>
      </w:r>
      <w:r w:rsidRPr="00F35AF0">
        <w:rPr>
          <w:szCs w:val="24"/>
        </w:rPr>
        <w:tab/>
        <w:t xml:space="preserve">RS, JK, </w:t>
      </w:r>
      <w:proofErr w:type="spellStart"/>
      <w:r w:rsidRPr="00F35AF0">
        <w:rPr>
          <w:szCs w:val="24"/>
        </w:rPr>
        <w:t>flip-flop</w:t>
      </w:r>
      <w:proofErr w:type="spellEnd"/>
      <w:r w:rsidRPr="00F35AF0">
        <w:rPr>
          <w:szCs w:val="24"/>
        </w:rPr>
        <w:t xml:space="preserve"> megvalósítása NAND </w:t>
      </w:r>
      <w:proofErr w:type="gramStart"/>
      <w:r w:rsidRPr="00F35AF0">
        <w:rPr>
          <w:szCs w:val="24"/>
        </w:rPr>
        <w:t>és  NOR</w:t>
      </w:r>
      <w:proofErr w:type="gramEnd"/>
      <w:r w:rsidRPr="00F35AF0">
        <w:rPr>
          <w:szCs w:val="24"/>
        </w:rPr>
        <w:t xml:space="preserve"> kapuk  </w:t>
      </w:r>
    </w:p>
    <w:p w:rsidR="00935216" w:rsidRPr="00F35AF0" w:rsidRDefault="00935216" w:rsidP="00E20606">
      <w:pPr>
        <w:spacing w:after="0"/>
        <w:ind w:left="720" w:firstLine="709"/>
        <w:rPr>
          <w:szCs w:val="24"/>
        </w:rPr>
      </w:pPr>
      <w:r w:rsidRPr="00F35AF0">
        <w:rPr>
          <w:szCs w:val="24"/>
        </w:rPr>
        <w:t xml:space="preserve">          </w:t>
      </w:r>
      <w:r w:rsidRPr="00F35AF0">
        <w:rPr>
          <w:szCs w:val="24"/>
        </w:rPr>
        <w:tab/>
      </w:r>
      <w:r w:rsidRPr="00F35AF0">
        <w:rPr>
          <w:szCs w:val="24"/>
        </w:rPr>
        <w:tab/>
      </w:r>
      <w:proofErr w:type="gramStart"/>
      <w:r w:rsidRPr="00F35AF0">
        <w:rPr>
          <w:szCs w:val="24"/>
        </w:rPr>
        <w:t>segítségével</w:t>
      </w:r>
      <w:proofErr w:type="gramEnd"/>
    </w:p>
    <w:p w:rsidR="00935216" w:rsidRPr="00F35AF0" w:rsidRDefault="00935216" w:rsidP="00CB5F56">
      <w:pPr>
        <w:spacing w:after="0"/>
        <w:ind w:left="2127" w:firstLine="709"/>
        <w:rPr>
          <w:szCs w:val="24"/>
        </w:rPr>
      </w:pPr>
      <w:r w:rsidRPr="00F35AF0">
        <w:rPr>
          <w:szCs w:val="24"/>
        </w:rPr>
        <w:t xml:space="preserve">Logikai szintek mérése </w:t>
      </w:r>
      <w:proofErr w:type="gramStart"/>
      <w:r w:rsidRPr="00F35AF0">
        <w:rPr>
          <w:szCs w:val="24"/>
        </w:rPr>
        <w:t>különböző  bemenet</w:t>
      </w:r>
      <w:proofErr w:type="gramEnd"/>
      <w:r w:rsidRPr="00F35AF0">
        <w:rPr>
          <w:szCs w:val="24"/>
        </w:rPr>
        <w:t xml:space="preserve"> vezérlése esetén ,  </w:t>
      </w:r>
    </w:p>
    <w:p w:rsidR="00935216" w:rsidRPr="00F35AF0" w:rsidRDefault="00935216" w:rsidP="00CB5F56">
      <w:pPr>
        <w:spacing w:after="0"/>
        <w:ind w:left="2127" w:firstLine="709"/>
        <w:rPr>
          <w:szCs w:val="24"/>
        </w:rPr>
      </w:pPr>
      <w:proofErr w:type="gramStart"/>
      <w:r w:rsidRPr="00F35AF0">
        <w:rPr>
          <w:szCs w:val="24"/>
        </w:rPr>
        <w:t>igazságtábla</w:t>
      </w:r>
      <w:proofErr w:type="gramEnd"/>
      <w:r w:rsidRPr="00F35AF0">
        <w:rPr>
          <w:szCs w:val="24"/>
        </w:rPr>
        <w:t xml:space="preserve"> felvétele logikai függvény megadása</w:t>
      </w:r>
    </w:p>
    <w:p w:rsidR="00935216" w:rsidRPr="00F35AF0" w:rsidRDefault="00935216" w:rsidP="00E20606">
      <w:pPr>
        <w:spacing w:after="0"/>
        <w:ind w:left="720" w:firstLine="709"/>
        <w:rPr>
          <w:szCs w:val="24"/>
        </w:rPr>
      </w:pPr>
      <w:r w:rsidRPr="00F35AF0">
        <w:rPr>
          <w:szCs w:val="24"/>
        </w:rPr>
        <w:tab/>
        <w:t>Sorrendi hálózatok működésének a vizsgálata</w:t>
      </w:r>
    </w:p>
    <w:p w:rsidR="00935216" w:rsidRPr="00F35AF0" w:rsidRDefault="00935216" w:rsidP="00E20606">
      <w:pPr>
        <w:spacing w:after="0"/>
        <w:ind w:left="720" w:firstLine="709"/>
        <w:rPr>
          <w:szCs w:val="24"/>
        </w:rPr>
      </w:pPr>
      <w:r w:rsidRPr="00F35AF0">
        <w:rPr>
          <w:szCs w:val="24"/>
        </w:rPr>
        <w:tab/>
      </w:r>
      <w:r w:rsidRPr="00F35AF0">
        <w:rPr>
          <w:szCs w:val="24"/>
        </w:rPr>
        <w:tab/>
        <w:t>Aszinkron számláló működésének vizsgálata</w:t>
      </w:r>
    </w:p>
    <w:p w:rsidR="00935216" w:rsidRPr="00F35AF0" w:rsidRDefault="00935216" w:rsidP="00E20606">
      <w:pPr>
        <w:spacing w:after="0"/>
        <w:ind w:left="2116" w:firstLine="709"/>
        <w:rPr>
          <w:szCs w:val="24"/>
        </w:rPr>
      </w:pPr>
      <w:proofErr w:type="spellStart"/>
      <w:proofErr w:type="gramStart"/>
      <w:r w:rsidRPr="00F35AF0">
        <w:rPr>
          <w:szCs w:val="24"/>
        </w:rPr>
        <w:t>Flip-flopok</w:t>
      </w:r>
      <w:proofErr w:type="spellEnd"/>
      <w:r w:rsidRPr="00F35AF0">
        <w:rPr>
          <w:szCs w:val="24"/>
        </w:rPr>
        <w:t xml:space="preserve">  kimeneti</w:t>
      </w:r>
      <w:proofErr w:type="gramEnd"/>
      <w:r w:rsidRPr="00F35AF0">
        <w:rPr>
          <w:szCs w:val="24"/>
        </w:rPr>
        <w:t xml:space="preserve"> jeleinek felvétele  oszcilloszkóp </w:t>
      </w:r>
    </w:p>
    <w:p w:rsidR="00935216" w:rsidRPr="00F35AF0" w:rsidRDefault="00935216" w:rsidP="00E20606">
      <w:pPr>
        <w:spacing w:after="0"/>
        <w:ind w:left="2116" w:firstLine="709"/>
        <w:rPr>
          <w:szCs w:val="24"/>
        </w:rPr>
      </w:pPr>
      <w:proofErr w:type="gramStart"/>
      <w:r w:rsidRPr="00F35AF0">
        <w:rPr>
          <w:szCs w:val="24"/>
        </w:rPr>
        <w:t>segítségével</w:t>
      </w:r>
      <w:proofErr w:type="gramEnd"/>
      <w:r w:rsidRPr="00F35AF0">
        <w:rPr>
          <w:szCs w:val="24"/>
        </w:rPr>
        <w:t>, állapot átmeneti tábla felvétele</w:t>
      </w:r>
    </w:p>
    <w:p w:rsidR="00935216" w:rsidRPr="00F35AF0" w:rsidRDefault="00935216" w:rsidP="00E20606">
      <w:pPr>
        <w:spacing w:after="0"/>
        <w:ind w:left="1418" w:firstLine="709"/>
        <w:rPr>
          <w:szCs w:val="24"/>
        </w:rPr>
      </w:pPr>
      <w:r w:rsidRPr="00F35AF0">
        <w:rPr>
          <w:szCs w:val="24"/>
        </w:rPr>
        <w:t>Aszinkron MSI számláló vizsgálata</w:t>
      </w:r>
    </w:p>
    <w:p w:rsidR="00935216" w:rsidRPr="00F35AF0" w:rsidRDefault="00935216" w:rsidP="00E20606">
      <w:pPr>
        <w:spacing w:after="0"/>
        <w:ind w:left="1418" w:firstLine="709"/>
        <w:rPr>
          <w:szCs w:val="24"/>
        </w:rPr>
      </w:pPr>
      <w:proofErr w:type="gramStart"/>
      <w:r w:rsidRPr="00F35AF0">
        <w:rPr>
          <w:szCs w:val="24"/>
        </w:rPr>
        <w:t>Szinkron számláló</w:t>
      </w:r>
      <w:proofErr w:type="gramEnd"/>
      <w:r w:rsidRPr="00F35AF0">
        <w:rPr>
          <w:szCs w:val="24"/>
        </w:rPr>
        <w:t xml:space="preserve"> működésének vizsgálata</w:t>
      </w:r>
    </w:p>
    <w:p w:rsidR="00935216" w:rsidRPr="00F35AF0" w:rsidRDefault="00935216" w:rsidP="00CB5F56">
      <w:pPr>
        <w:spacing w:after="0"/>
        <w:ind w:left="2825"/>
        <w:rPr>
          <w:szCs w:val="24"/>
        </w:rPr>
      </w:pPr>
      <w:proofErr w:type="spellStart"/>
      <w:proofErr w:type="gramStart"/>
      <w:r w:rsidRPr="00F35AF0">
        <w:rPr>
          <w:szCs w:val="24"/>
        </w:rPr>
        <w:t>Flip-flopok</w:t>
      </w:r>
      <w:proofErr w:type="spellEnd"/>
      <w:r w:rsidRPr="00F35AF0">
        <w:rPr>
          <w:szCs w:val="24"/>
        </w:rPr>
        <w:t xml:space="preserve">  kimeneti</w:t>
      </w:r>
      <w:proofErr w:type="gramEnd"/>
      <w:r w:rsidRPr="00F35AF0">
        <w:rPr>
          <w:szCs w:val="24"/>
        </w:rPr>
        <w:t xml:space="preserve"> jeleinek felvétele  oszcilloszkóp segítségével, állapot átmeneti tábla felvétele</w:t>
      </w:r>
    </w:p>
    <w:p w:rsidR="00935216" w:rsidRPr="00F35AF0" w:rsidRDefault="00935216" w:rsidP="00E20606">
      <w:pPr>
        <w:spacing w:after="0"/>
        <w:ind w:left="720" w:firstLine="709"/>
        <w:rPr>
          <w:b/>
          <w:szCs w:val="24"/>
        </w:rPr>
      </w:pPr>
      <w:r w:rsidRPr="00F35AF0">
        <w:rPr>
          <w:b/>
          <w:szCs w:val="24"/>
        </w:rPr>
        <w:t xml:space="preserve"> Szinkron MSI számláló vizsgálata</w:t>
      </w:r>
    </w:p>
    <w:p w:rsidR="00935216" w:rsidRPr="00F35AF0" w:rsidRDefault="00935216" w:rsidP="00E20606">
      <w:pPr>
        <w:spacing w:after="0"/>
        <w:ind w:left="720" w:firstLine="709"/>
        <w:rPr>
          <w:szCs w:val="24"/>
        </w:rPr>
      </w:pPr>
      <w:r w:rsidRPr="00F35AF0">
        <w:rPr>
          <w:b/>
          <w:szCs w:val="24"/>
        </w:rPr>
        <w:tab/>
      </w:r>
      <w:r w:rsidRPr="00F35AF0">
        <w:rPr>
          <w:szCs w:val="24"/>
        </w:rPr>
        <w:t>Frekvenciaosztás megvalósítása számláló segítségével</w:t>
      </w:r>
    </w:p>
    <w:p w:rsidR="00935216" w:rsidRPr="00F35AF0" w:rsidRDefault="00935216" w:rsidP="00E20606">
      <w:pPr>
        <w:spacing w:after="0"/>
        <w:ind w:left="720" w:firstLine="709"/>
        <w:rPr>
          <w:b/>
          <w:szCs w:val="24"/>
        </w:rPr>
      </w:pPr>
      <w:r w:rsidRPr="00F35AF0">
        <w:rPr>
          <w:szCs w:val="24"/>
        </w:rPr>
        <w:tab/>
        <w:t>Funkcionális áramkörök alkalmazása</w:t>
      </w:r>
    </w:p>
    <w:p w:rsidR="00935216" w:rsidRPr="00F35AF0" w:rsidRDefault="00935216" w:rsidP="00E6529B">
      <w:pPr>
        <w:spacing w:after="0"/>
        <w:ind w:left="720" w:firstLine="709"/>
        <w:rPr>
          <w:b/>
          <w:szCs w:val="24"/>
        </w:rPr>
      </w:pPr>
      <w:r w:rsidRPr="00F35AF0">
        <w:rPr>
          <w:b/>
          <w:szCs w:val="24"/>
        </w:rPr>
        <w:tab/>
      </w:r>
      <w:r w:rsidRPr="00F35AF0">
        <w:rPr>
          <w:szCs w:val="24"/>
        </w:rPr>
        <w:t>Digitális áramkörök hibáinak felismerése, javítása</w:t>
      </w:r>
      <w:r w:rsidRPr="00F35AF0">
        <w:rPr>
          <w:szCs w:val="24"/>
        </w:rPr>
        <w:tab/>
      </w:r>
    </w:p>
    <w:p w:rsidR="00935216" w:rsidRPr="00F35AF0" w:rsidRDefault="00935216" w:rsidP="00E6529B">
      <w:pPr>
        <w:spacing w:after="0"/>
        <w:ind w:left="1418" w:firstLine="709"/>
        <w:rPr>
          <w:szCs w:val="24"/>
        </w:rPr>
      </w:pPr>
      <w:r w:rsidRPr="00F35AF0">
        <w:rPr>
          <w:szCs w:val="24"/>
        </w:rPr>
        <w:t>Digitális áramköri hibák típusai.</w:t>
      </w:r>
    </w:p>
    <w:p w:rsidR="00935216" w:rsidRPr="00F35AF0" w:rsidRDefault="00935216" w:rsidP="00E6529B">
      <w:pPr>
        <w:spacing w:after="0"/>
        <w:ind w:left="1418" w:firstLine="709"/>
        <w:rPr>
          <w:szCs w:val="24"/>
        </w:rPr>
      </w:pPr>
      <w:r w:rsidRPr="00F35AF0">
        <w:rPr>
          <w:szCs w:val="24"/>
        </w:rPr>
        <w:t xml:space="preserve">Hibakeresés módszerei kombinációs hálózatokban (visszafele </w:t>
      </w:r>
    </w:p>
    <w:p w:rsidR="00935216" w:rsidRPr="00F35AF0" w:rsidRDefault="00935216" w:rsidP="00E6529B">
      <w:pPr>
        <w:spacing w:after="0"/>
        <w:ind w:left="1418" w:firstLine="709"/>
        <w:rPr>
          <w:szCs w:val="24"/>
        </w:rPr>
      </w:pPr>
      <w:proofErr w:type="gramStart"/>
      <w:r w:rsidRPr="00F35AF0">
        <w:rPr>
          <w:szCs w:val="24"/>
        </w:rPr>
        <w:t>lépegető</w:t>
      </w:r>
      <w:proofErr w:type="gramEnd"/>
      <w:r w:rsidRPr="00F35AF0">
        <w:rPr>
          <w:szCs w:val="24"/>
        </w:rPr>
        <w:t xml:space="preserve"> és nyomvonal módszer, logikai diagnosztika).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Jelkeltő áramkörök mérése</w:t>
      </w:r>
      <w:r w:rsidRPr="00F35AF0">
        <w:rPr>
          <w:b/>
          <w:i/>
        </w:rPr>
        <w:tab/>
        <w:t>62 óra/62 óra</w:t>
      </w:r>
    </w:p>
    <w:p w:rsidR="00935216" w:rsidRPr="00F35AF0" w:rsidRDefault="00935216" w:rsidP="00A95A97">
      <w:pPr>
        <w:spacing w:after="0"/>
        <w:ind w:firstLine="709"/>
        <w:rPr>
          <w:b/>
          <w:szCs w:val="24"/>
        </w:rPr>
      </w:pPr>
      <w:r w:rsidRPr="00F35AF0">
        <w:rPr>
          <w:b/>
          <w:szCs w:val="24"/>
        </w:rPr>
        <w:t>Tápegységek mérése</w:t>
      </w:r>
      <w:r w:rsidRPr="00F35AF0">
        <w:rPr>
          <w:b/>
          <w:szCs w:val="24"/>
        </w:rPr>
        <w:tab/>
      </w:r>
    </w:p>
    <w:p w:rsidR="00935216" w:rsidRPr="00F35AF0" w:rsidRDefault="00935216" w:rsidP="00A95A97">
      <w:pPr>
        <w:spacing w:after="0"/>
        <w:ind w:left="720"/>
        <w:rPr>
          <w:szCs w:val="24"/>
        </w:rPr>
      </w:pPr>
      <w:r w:rsidRPr="00F35AF0">
        <w:rPr>
          <w:szCs w:val="24"/>
        </w:rPr>
        <w:t>Egyszerű egyenirányítók vizsgálata</w:t>
      </w:r>
    </w:p>
    <w:p w:rsidR="00935216" w:rsidRPr="00F35AF0" w:rsidRDefault="00935216" w:rsidP="00A95A97">
      <w:pPr>
        <w:spacing w:after="0"/>
        <w:ind w:left="720"/>
        <w:rPr>
          <w:szCs w:val="24"/>
        </w:rPr>
      </w:pPr>
      <w:proofErr w:type="spellStart"/>
      <w:proofErr w:type="gramStart"/>
      <w:r w:rsidRPr="00F35AF0">
        <w:rPr>
          <w:szCs w:val="24"/>
        </w:rPr>
        <w:t>Egyutas</w:t>
      </w:r>
      <w:proofErr w:type="spellEnd"/>
      <w:r w:rsidRPr="00F35AF0">
        <w:rPr>
          <w:szCs w:val="24"/>
        </w:rPr>
        <w:t xml:space="preserve">  egyenirányító</w:t>
      </w:r>
      <w:proofErr w:type="gramEnd"/>
      <w:r w:rsidRPr="00F35AF0">
        <w:rPr>
          <w:szCs w:val="24"/>
        </w:rPr>
        <w:t xml:space="preserve"> vizsgálata </w:t>
      </w:r>
    </w:p>
    <w:p w:rsidR="00935216" w:rsidRPr="00F35AF0" w:rsidRDefault="00935216" w:rsidP="00A95A97">
      <w:pPr>
        <w:spacing w:after="0"/>
        <w:ind w:left="720"/>
        <w:rPr>
          <w:szCs w:val="24"/>
        </w:rPr>
      </w:pPr>
      <w:r w:rsidRPr="00F35AF0">
        <w:rPr>
          <w:szCs w:val="24"/>
        </w:rPr>
        <w:tab/>
        <w:t xml:space="preserve">Jelalak vizsgálat puffer kondenzátor nélkül </w:t>
      </w:r>
    </w:p>
    <w:p w:rsidR="00935216" w:rsidRPr="00F35AF0" w:rsidRDefault="00935216" w:rsidP="00A95A97">
      <w:pPr>
        <w:spacing w:after="0"/>
        <w:ind w:left="720" w:firstLine="698"/>
        <w:rPr>
          <w:szCs w:val="24"/>
        </w:rPr>
      </w:pPr>
      <w:r w:rsidRPr="00F35AF0">
        <w:rPr>
          <w:szCs w:val="24"/>
        </w:rPr>
        <w:t>Jelalak vizsgálat puffer kondenzátorral</w:t>
      </w:r>
    </w:p>
    <w:p w:rsidR="00935216" w:rsidRPr="00F35AF0" w:rsidRDefault="00935216" w:rsidP="00A95A97">
      <w:pPr>
        <w:spacing w:after="0"/>
        <w:ind w:left="1418"/>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proofErr w:type="gramStart"/>
      <w:r w:rsidRPr="00F35AF0">
        <w:rPr>
          <w:szCs w:val="24"/>
        </w:rPr>
        <w:t>Középkivezetéses ,</w:t>
      </w:r>
      <w:proofErr w:type="gramEnd"/>
      <w:r w:rsidRPr="00F35AF0">
        <w:rPr>
          <w:szCs w:val="24"/>
        </w:rPr>
        <w:t xml:space="preserve"> </w:t>
      </w:r>
      <w:proofErr w:type="spellStart"/>
      <w:r w:rsidRPr="00F35AF0">
        <w:rPr>
          <w:szCs w:val="24"/>
        </w:rPr>
        <w:t>kétutas</w:t>
      </w:r>
      <w:proofErr w:type="spellEnd"/>
      <w:r w:rsidRPr="00F35AF0">
        <w:rPr>
          <w:szCs w:val="24"/>
        </w:rPr>
        <w:t xml:space="preserve"> egyenirányító vizsgálata </w:t>
      </w:r>
    </w:p>
    <w:p w:rsidR="00935216" w:rsidRPr="00F35AF0" w:rsidRDefault="00935216" w:rsidP="00A95A97">
      <w:pPr>
        <w:spacing w:after="0"/>
        <w:ind w:left="720"/>
        <w:rPr>
          <w:szCs w:val="24"/>
        </w:rPr>
      </w:pPr>
      <w:r w:rsidRPr="00F35AF0">
        <w:rPr>
          <w:szCs w:val="24"/>
        </w:rPr>
        <w:lastRenderedPageBreak/>
        <w:tab/>
        <w:t xml:space="preserve">Jelalak vizsgálat puffer kondenzátor nélkül </w:t>
      </w:r>
    </w:p>
    <w:p w:rsidR="00935216" w:rsidRPr="00F35AF0" w:rsidRDefault="00935216" w:rsidP="00A95A97">
      <w:pPr>
        <w:spacing w:after="0"/>
        <w:ind w:left="720" w:firstLine="698"/>
        <w:rPr>
          <w:szCs w:val="24"/>
        </w:rPr>
      </w:pPr>
      <w:r w:rsidRPr="00F35AF0">
        <w:rPr>
          <w:szCs w:val="24"/>
        </w:rPr>
        <w:t>Jelalak vizsgálat puffer kondenzátorral</w:t>
      </w:r>
    </w:p>
    <w:p w:rsidR="00935216" w:rsidRPr="00F35AF0" w:rsidRDefault="00935216" w:rsidP="00A95A97">
      <w:pPr>
        <w:spacing w:after="0"/>
        <w:ind w:left="1418"/>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proofErr w:type="spellStart"/>
      <w:r w:rsidRPr="00F35AF0">
        <w:rPr>
          <w:szCs w:val="24"/>
        </w:rPr>
        <w:t>Graetz-hidas</w:t>
      </w:r>
      <w:proofErr w:type="spellEnd"/>
      <w:r w:rsidRPr="00F35AF0">
        <w:rPr>
          <w:szCs w:val="24"/>
        </w:rPr>
        <w:t xml:space="preserve"> egyenirányító kapcsolás mérése.</w:t>
      </w:r>
    </w:p>
    <w:p w:rsidR="00935216" w:rsidRPr="00F35AF0" w:rsidRDefault="00935216" w:rsidP="00A95A97">
      <w:pPr>
        <w:spacing w:after="0"/>
        <w:ind w:left="720"/>
        <w:rPr>
          <w:szCs w:val="24"/>
        </w:rPr>
      </w:pPr>
      <w:r w:rsidRPr="00F35AF0">
        <w:rPr>
          <w:szCs w:val="24"/>
        </w:rPr>
        <w:tab/>
        <w:t xml:space="preserve">Jelalak vizsgálat puffer kondenzátor nélkül </w:t>
      </w:r>
    </w:p>
    <w:p w:rsidR="00935216" w:rsidRPr="00F35AF0" w:rsidRDefault="00935216" w:rsidP="00A95A97">
      <w:pPr>
        <w:spacing w:after="0"/>
        <w:ind w:left="720" w:firstLine="698"/>
        <w:rPr>
          <w:szCs w:val="24"/>
        </w:rPr>
      </w:pPr>
      <w:r w:rsidRPr="00F35AF0">
        <w:rPr>
          <w:szCs w:val="24"/>
        </w:rPr>
        <w:t>Jelalak vizsgálat puffer kondenzátorral</w:t>
      </w:r>
    </w:p>
    <w:p w:rsidR="00935216" w:rsidRPr="00F35AF0" w:rsidRDefault="00935216" w:rsidP="00A95A97">
      <w:pPr>
        <w:spacing w:after="0"/>
        <w:ind w:left="1418"/>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r w:rsidRPr="00F35AF0">
        <w:rPr>
          <w:szCs w:val="24"/>
        </w:rPr>
        <w:t>Feszültségtöbbszöröző vizsgálata</w:t>
      </w:r>
    </w:p>
    <w:p w:rsidR="00935216" w:rsidRPr="00F35AF0" w:rsidRDefault="00935216" w:rsidP="00A95A97">
      <w:pPr>
        <w:spacing w:after="0"/>
        <w:ind w:left="720"/>
        <w:rPr>
          <w:szCs w:val="24"/>
        </w:rPr>
      </w:pPr>
      <w:r w:rsidRPr="00F35AF0">
        <w:rPr>
          <w:szCs w:val="24"/>
        </w:rPr>
        <w:t>Műveleti erősítős egyenirányító kapcsolások vizsgálata</w:t>
      </w:r>
    </w:p>
    <w:p w:rsidR="00935216" w:rsidRPr="00F35AF0" w:rsidRDefault="00935216" w:rsidP="00A95A97">
      <w:pPr>
        <w:spacing w:after="0"/>
        <w:ind w:left="720"/>
        <w:rPr>
          <w:szCs w:val="24"/>
        </w:rPr>
      </w:pPr>
      <w:r w:rsidRPr="00F35AF0">
        <w:rPr>
          <w:szCs w:val="24"/>
        </w:rPr>
        <w:tab/>
        <w:t xml:space="preserve">Műveleti erősítős </w:t>
      </w:r>
      <w:proofErr w:type="spellStart"/>
      <w:r w:rsidRPr="00F35AF0">
        <w:rPr>
          <w:szCs w:val="24"/>
        </w:rPr>
        <w:t>egyutas</w:t>
      </w:r>
      <w:proofErr w:type="spellEnd"/>
      <w:r w:rsidRPr="00F35AF0">
        <w:rPr>
          <w:szCs w:val="24"/>
        </w:rPr>
        <w:t xml:space="preserve"> egyenirányító vizsgálata</w:t>
      </w:r>
    </w:p>
    <w:p w:rsidR="00935216" w:rsidRPr="00F35AF0" w:rsidRDefault="00935216" w:rsidP="00A95A97">
      <w:pPr>
        <w:spacing w:after="0"/>
        <w:ind w:left="720"/>
        <w:rPr>
          <w:szCs w:val="24"/>
        </w:rPr>
      </w:pPr>
      <w:r w:rsidRPr="00F35AF0">
        <w:rPr>
          <w:szCs w:val="24"/>
        </w:rPr>
        <w:tab/>
      </w:r>
      <w:r w:rsidRPr="00F35AF0">
        <w:rPr>
          <w:szCs w:val="24"/>
        </w:rPr>
        <w:tab/>
        <w:t xml:space="preserve">Jelalak vizsgálat puffer kondenzátor nélkül </w:t>
      </w:r>
    </w:p>
    <w:p w:rsidR="00935216" w:rsidRPr="00F35AF0" w:rsidRDefault="00935216" w:rsidP="00A95A97">
      <w:pPr>
        <w:spacing w:after="0"/>
        <w:ind w:left="1429" w:firstLine="698"/>
        <w:rPr>
          <w:szCs w:val="24"/>
        </w:rPr>
      </w:pPr>
      <w:proofErr w:type="gramStart"/>
      <w:r w:rsidRPr="00F35AF0">
        <w:rPr>
          <w:szCs w:val="24"/>
        </w:rPr>
        <w:t>jelalak</w:t>
      </w:r>
      <w:proofErr w:type="gramEnd"/>
      <w:r w:rsidRPr="00F35AF0">
        <w:rPr>
          <w:szCs w:val="24"/>
        </w:rPr>
        <w:t xml:space="preserve"> vizsgálat puffer kondenzátorral</w:t>
      </w:r>
    </w:p>
    <w:p w:rsidR="00935216" w:rsidRPr="00F35AF0" w:rsidRDefault="00935216" w:rsidP="00A95A97">
      <w:pPr>
        <w:spacing w:after="0"/>
        <w:ind w:left="2127"/>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r w:rsidRPr="00F35AF0">
        <w:rPr>
          <w:szCs w:val="24"/>
        </w:rPr>
        <w:tab/>
        <w:t xml:space="preserve">Átlagértékmérő műveleti erősítős </w:t>
      </w:r>
      <w:proofErr w:type="spellStart"/>
      <w:r w:rsidRPr="00F35AF0">
        <w:rPr>
          <w:szCs w:val="24"/>
        </w:rPr>
        <w:t>kétutas</w:t>
      </w:r>
      <w:proofErr w:type="spellEnd"/>
      <w:r w:rsidRPr="00F35AF0">
        <w:rPr>
          <w:szCs w:val="24"/>
        </w:rPr>
        <w:t xml:space="preserve"> egyenirányító vizsgálata</w:t>
      </w:r>
    </w:p>
    <w:p w:rsidR="00935216" w:rsidRPr="00F35AF0" w:rsidRDefault="00935216" w:rsidP="00A95A97">
      <w:pPr>
        <w:spacing w:after="0"/>
        <w:ind w:left="720"/>
        <w:rPr>
          <w:szCs w:val="24"/>
        </w:rPr>
      </w:pPr>
      <w:r w:rsidRPr="00F35AF0">
        <w:rPr>
          <w:szCs w:val="24"/>
        </w:rPr>
        <w:tab/>
      </w:r>
      <w:r w:rsidRPr="00F35AF0">
        <w:rPr>
          <w:szCs w:val="24"/>
        </w:rPr>
        <w:tab/>
        <w:t xml:space="preserve">Jelalak vizsgálat puffer kondenzátor nélkül </w:t>
      </w:r>
    </w:p>
    <w:p w:rsidR="00935216" w:rsidRPr="00F35AF0" w:rsidRDefault="00935216" w:rsidP="00A95A97">
      <w:pPr>
        <w:spacing w:after="0"/>
        <w:ind w:left="1429" w:firstLine="698"/>
        <w:rPr>
          <w:szCs w:val="24"/>
        </w:rPr>
      </w:pPr>
      <w:r w:rsidRPr="00F35AF0">
        <w:rPr>
          <w:szCs w:val="24"/>
        </w:rPr>
        <w:t>Jelalak vizsgálat puffer kondenzátorral</w:t>
      </w:r>
    </w:p>
    <w:p w:rsidR="00935216" w:rsidRPr="00F35AF0" w:rsidRDefault="00935216" w:rsidP="00A95A97">
      <w:pPr>
        <w:spacing w:after="0"/>
        <w:ind w:left="2116"/>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r w:rsidRPr="00F35AF0">
        <w:rPr>
          <w:szCs w:val="24"/>
        </w:rPr>
        <w:t>Stabilizátorok építése, mérése</w:t>
      </w:r>
    </w:p>
    <w:p w:rsidR="00935216" w:rsidRPr="00F35AF0" w:rsidRDefault="00935216" w:rsidP="00A95A97">
      <w:pPr>
        <w:spacing w:after="0"/>
        <w:ind w:left="720"/>
        <w:rPr>
          <w:szCs w:val="24"/>
        </w:rPr>
      </w:pPr>
      <w:r w:rsidRPr="00F35AF0">
        <w:rPr>
          <w:szCs w:val="24"/>
        </w:rPr>
        <w:t>Elemi stabilizátorok vizsgálata</w:t>
      </w:r>
    </w:p>
    <w:p w:rsidR="00935216" w:rsidRPr="00F35AF0" w:rsidRDefault="00935216" w:rsidP="00A95A97">
      <w:pPr>
        <w:spacing w:after="0"/>
        <w:ind w:left="1418"/>
        <w:rPr>
          <w:szCs w:val="24"/>
        </w:rPr>
      </w:pPr>
      <w:r w:rsidRPr="00F35AF0">
        <w:rPr>
          <w:szCs w:val="24"/>
        </w:rPr>
        <w:t>Terhelőáram és stabilizált kimeneti feszültség mérése különböző bemeneti feszültségek estén</w:t>
      </w:r>
    </w:p>
    <w:p w:rsidR="00935216" w:rsidRPr="00F35AF0" w:rsidRDefault="00935216" w:rsidP="00A95A97">
      <w:pPr>
        <w:spacing w:after="0"/>
        <w:ind w:left="720"/>
        <w:rPr>
          <w:szCs w:val="24"/>
        </w:rPr>
      </w:pPr>
      <w:r w:rsidRPr="00F35AF0">
        <w:rPr>
          <w:szCs w:val="24"/>
        </w:rPr>
        <w:t>Áteresztő tranzisztoros stabilizátor vizsgálata</w:t>
      </w:r>
    </w:p>
    <w:p w:rsidR="00935216" w:rsidRPr="00F35AF0" w:rsidRDefault="00935216" w:rsidP="00A95A97">
      <w:pPr>
        <w:spacing w:after="0"/>
        <w:ind w:left="1418"/>
        <w:rPr>
          <w:szCs w:val="24"/>
        </w:rPr>
      </w:pPr>
      <w:r w:rsidRPr="00F35AF0">
        <w:rPr>
          <w:szCs w:val="24"/>
        </w:rPr>
        <w:t>Terhelőáram és stabilizált kimeneti feszültség mérése különböző terhelő ellenállások esetén</w:t>
      </w:r>
    </w:p>
    <w:p w:rsidR="00935216" w:rsidRPr="00F35AF0" w:rsidRDefault="00935216" w:rsidP="00A95A97">
      <w:pPr>
        <w:spacing w:after="0"/>
        <w:ind w:left="709" w:firstLine="709"/>
        <w:rPr>
          <w:szCs w:val="24"/>
        </w:rPr>
      </w:pPr>
      <w:proofErr w:type="gramStart"/>
      <w:r w:rsidRPr="00F35AF0">
        <w:rPr>
          <w:szCs w:val="24"/>
        </w:rPr>
        <w:t>Tranzisztor  disszipációs</w:t>
      </w:r>
      <w:proofErr w:type="gramEnd"/>
      <w:r w:rsidRPr="00F35AF0">
        <w:rPr>
          <w:szCs w:val="24"/>
        </w:rPr>
        <w:t xml:space="preserve">  teljesítményének meghatározása</w:t>
      </w:r>
    </w:p>
    <w:p w:rsidR="00935216" w:rsidRPr="00F35AF0" w:rsidRDefault="00935216" w:rsidP="00A95A97">
      <w:pPr>
        <w:spacing w:after="0"/>
        <w:ind w:left="720"/>
        <w:rPr>
          <w:szCs w:val="24"/>
        </w:rPr>
      </w:pPr>
      <w:r w:rsidRPr="00F35AF0">
        <w:rPr>
          <w:szCs w:val="24"/>
        </w:rPr>
        <w:t>Integrált stabilizátorok vizsgálata</w:t>
      </w:r>
    </w:p>
    <w:p w:rsidR="00935216" w:rsidRPr="00F35AF0" w:rsidRDefault="00935216" w:rsidP="00A95A97">
      <w:pPr>
        <w:spacing w:after="0"/>
        <w:ind w:left="1418"/>
        <w:rPr>
          <w:szCs w:val="24"/>
        </w:rPr>
      </w:pPr>
      <w:r w:rsidRPr="00F35AF0">
        <w:rPr>
          <w:szCs w:val="24"/>
        </w:rPr>
        <w:t>Terhelőáram és stabilizált kimeneti feszültség mérése különböző terhelő ellenállások esetén</w:t>
      </w:r>
    </w:p>
    <w:p w:rsidR="00935216" w:rsidRPr="00F35AF0" w:rsidRDefault="00935216" w:rsidP="00A95A97">
      <w:pPr>
        <w:spacing w:after="0"/>
        <w:ind w:left="709" w:firstLine="709"/>
        <w:rPr>
          <w:szCs w:val="24"/>
        </w:rPr>
      </w:pPr>
      <w:r w:rsidRPr="00F35AF0">
        <w:rPr>
          <w:szCs w:val="24"/>
        </w:rPr>
        <w:t xml:space="preserve">Maximális terhelőáramnál </w:t>
      </w:r>
      <w:proofErr w:type="spellStart"/>
      <w:r w:rsidRPr="00F35AF0">
        <w:rPr>
          <w:szCs w:val="24"/>
        </w:rPr>
        <w:t>Ubemin</w:t>
      </w:r>
      <w:proofErr w:type="spellEnd"/>
      <w:r w:rsidRPr="00F35AF0">
        <w:rPr>
          <w:szCs w:val="24"/>
        </w:rPr>
        <w:t xml:space="preserve"> meghatározása</w:t>
      </w:r>
    </w:p>
    <w:p w:rsidR="00935216" w:rsidRPr="00F35AF0" w:rsidRDefault="00935216" w:rsidP="00A95A97">
      <w:pPr>
        <w:spacing w:after="0"/>
        <w:ind w:left="1418"/>
        <w:rPr>
          <w:szCs w:val="24"/>
        </w:rPr>
      </w:pPr>
      <w:r w:rsidRPr="00F35AF0">
        <w:rPr>
          <w:szCs w:val="24"/>
        </w:rPr>
        <w:t xml:space="preserve">Stabilizált </w:t>
      </w:r>
      <w:proofErr w:type="spellStart"/>
      <w:r w:rsidRPr="00F35AF0">
        <w:rPr>
          <w:szCs w:val="24"/>
        </w:rPr>
        <w:t>Uki</w:t>
      </w:r>
      <w:proofErr w:type="spellEnd"/>
      <w:r w:rsidRPr="00F35AF0">
        <w:rPr>
          <w:szCs w:val="24"/>
        </w:rPr>
        <w:t xml:space="preserve"> mérése maximális terhelőáramnál a tápfeszültség növelésekor</w:t>
      </w:r>
    </w:p>
    <w:p w:rsidR="00935216" w:rsidRPr="00F35AF0" w:rsidRDefault="00935216" w:rsidP="00A95A97">
      <w:pPr>
        <w:spacing w:after="0"/>
        <w:ind w:left="720"/>
        <w:rPr>
          <w:szCs w:val="24"/>
        </w:rPr>
      </w:pPr>
      <w:r w:rsidRPr="00F35AF0">
        <w:rPr>
          <w:szCs w:val="24"/>
        </w:rPr>
        <w:t>Kapcsolóüzemű stabilizátorok vizsgálata</w:t>
      </w:r>
    </w:p>
    <w:p w:rsidR="00935216" w:rsidRPr="00F35AF0" w:rsidRDefault="00935216" w:rsidP="00A95A97">
      <w:pPr>
        <w:spacing w:after="0"/>
        <w:ind w:left="720"/>
        <w:rPr>
          <w:szCs w:val="24"/>
        </w:rPr>
      </w:pPr>
      <w:r w:rsidRPr="00F35AF0">
        <w:rPr>
          <w:szCs w:val="24"/>
        </w:rPr>
        <w:tab/>
        <w:t>Feszültségcsökkentő kapcsolóüzemű stabilizátor</w:t>
      </w:r>
    </w:p>
    <w:p w:rsidR="00935216" w:rsidRPr="00F35AF0" w:rsidRDefault="00935216" w:rsidP="00A95A97">
      <w:pPr>
        <w:spacing w:after="0"/>
        <w:ind w:left="720"/>
        <w:rPr>
          <w:szCs w:val="24"/>
        </w:rPr>
      </w:pPr>
      <w:r w:rsidRPr="00F35AF0">
        <w:rPr>
          <w:szCs w:val="24"/>
        </w:rPr>
        <w:tab/>
        <w:t>Feszültségnövelő kapcsolóüzemű stabilizátor</w:t>
      </w:r>
    </w:p>
    <w:p w:rsidR="00935216" w:rsidRPr="00F35AF0" w:rsidRDefault="00935216" w:rsidP="00A95A97">
      <w:pPr>
        <w:spacing w:after="0"/>
        <w:ind w:left="720"/>
        <w:rPr>
          <w:szCs w:val="24"/>
        </w:rPr>
      </w:pPr>
      <w:r w:rsidRPr="00F35AF0">
        <w:rPr>
          <w:szCs w:val="24"/>
        </w:rPr>
        <w:tab/>
        <w:t xml:space="preserve">Visszahajló jelleggörbéjű </w:t>
      </w:r>
      <w:proofErr w:type="spellStart"/>
      <w:r w:rsidRPr="00F35AF0">
        <w:rPr>
          <w:szCs w:val="24"/>
        </w:rPr>
        <w:t>túláram-védelem</w:t>
      </w:r>
      <w:proofErr w:type="spellEnd"/>
      <w:r w:rsidRPr="00F35AF0">
        <w:rPr>
          <w:szCs w:val="24"/>
        </w:rPr>
        <w:t xml:space="preserve"> vizsgálata</w:t>
      </w:r>
    </w:p>
    <w:p w:rsidR="00935216" w:rsidRPr="00F35AF0" w:rsidRDefault="00935216" w:rsidP="00A95A97">
      <w:pPr>
        <w:spacing w:after="0"/>
        <w:rPr>
          <w:szCs w:val="24"/>
        </w:rPr>
      </w:pPr>
    </w:p>
    <w:p w:rsidR="00935216" w:rsidRPr="00F35AF0" w:rsidRDefault="00935216" w:rsidP="00A95A97">
      <w:pPr>
        <w:spacing w:after="0"/>
        <w:ind w:left="720"/>
        <w:rPr>
          <w:b/>
          <w:szCs w:val="24"/>
        </w:rPr>
      </w:pPr>
      <w:r w:rsidRPr="00F35AF0">
        <w:rPr>
          <w:b/>
          <w:szCs w:val="24"/>
        </w:rPr>
        <w:t>Oszcillátorok mérése</w:t>
      </w:r>
      <w:r w:rsidRPr="00F35AF0">
        <w:rPr>
          <w:b/>
          <w:szCs w:val="24"/>
        </w:rPr>
        <w:tab/>
      </w:r>
    </w:p>
    <w:p w:rsidR="00935216" w:rsidRPr="00F35AF0" w:rsidRDefault="00935216" w:rsidP="00A95A97">
      <w:pPr>
        <w:spacing w:after="0"/>
        <w:ind w:left="720"/>
        <w:rPr>
          <w:szCs w:val="24"/>
        </w:rPr>
      </w:pPr>
      <w:r w:rsidRPr="00F35AF0">
        <w:rPr>
          <w:szCs w:val="24"/>
        </w:rPr>
        <w:t>Az oszcilláció feltételeinek vizsgálata</w:t>
      </w:r>
    </w:p>
    <w:p w:rsidR="00935216" w:rsidRPr="00F35AF0" w:rsidRDefault="00935216" w:rsidP="00A95A97">
      <w:pPr>
        <w:spacing w:after="0"/>
        <w:ind w:left="720"/>
        <w:rPr>
          <w:szCs w:val="24"/>
        </w:rPr>
      </w:pPr>
      <w:r w:rsidRPr="00F35AF0">
        <w:rPr>
          <w:szCs w:val="24"/>
        </w:rPr>
        <w:t>A rezgési frekvencia mérése</w:t>
      </w:r>
    </w:p>
    <w:p w:rsidR="00935216" w:rsidRPr="00F35AF0" w:rsidRDefault="00935216" w:rsidP="00A95A97">
      <w:pPr>
        <w:spacing w:after="0"/>
        <w:ind w:left="720"/>
        <w:rPr>
          <w:szCs w:val="24"/>
        </w:rPr>
      </w:pPr>
      <w:r w:rsidRPr="00F35AF0">
        <w:rPr>
          <w:szCs w:val="24"/>
        </w:rPr>
        <w:t>A rezgési feltételek vizsgálata</w:t>
      </w:r>
    </w:p>
    <w:p w:rsidR="00935216" w:rsidRPr="00F35AF0" w:rsidRDefault="00935216" w:rsidP="00A95A97">
      <w:pPr>
        <w:spacing w:after="0"/>
        <w:ind w:left="720" w:firstLine="698"/>
        <w:rPr>
          <w:szCs w:val="24"/>
        </w:rPr>
      </w:pPr>
      <w:proofErr w:type="spellStart"/>
      <w:r w:rsidRPr="00F35AF0">
        <w:rPr>
          <w:szCs w:val="24"/>
        </w:rPr>
        <w:t>Amplitúdófeltétel</w:t>
      </w:r>
      <w:proofErr w:type="spellEnd"/>
    </w:p>
    <w:p w:rsidR="00935216" w:rsidRPr="00F35AF0" w:rsidRDefault="00935216" w:rsidP="00A95A97">
      <w:pPr>
        <w:spacing w:after="0"/>
        <w:ind w:left="720" w:firstLine="698"/>
        <w:rPr>
          <w:szCs w:val="24"/>
        </w:rPr>
      </w:pPr>
      <w:r w:rsidRPr="00F35AF0">
        <w:rPr>
          <w:szCs w:val="24"/>
        </w:rPr>
        <w:t>Fázisfeltétel</w:t>
      </w:r>
    </w:p>
    <w:p w:rsidR="00935216" w:rsidRPr="00F35AF0" w:rsidRDefault="00935216" w:rsidP="00A95A97">
      <w:pPr>
        <w:spacing w:after="0"/>
        <w:ind w:left="720" w:firstLine="698"/>
        <w:rPr>
          <w:szCs w:val="24"/>
        </w:rPr>
      </w:pPr>
      <w:r w:rsidRPr="00F35AF0">
        <w:rPr>
          <w:szCs w:val="24"/>
        </w:rPr>
        <w:t>Torzítás mérése</w:t>
      </w:r>
    </w:p>
    <w:p w:rsidR="00935216" w:rsidRPr="00F35AF0" w:rsidRDefault="00935216" w:rsidP="00A95A97">
      <w:pPr>
        <w:spacing w:after="0"/>
        <w:ind w:firstLine="709"/>
        <w:rPr>
          <w:szCs w:val="24"/>
        </w:rPr>
      </w:pPr>
      <w:r w:rsidRPr="00F35AF0">
        <w:rPr>
          <w:szCs w:val="24"/>
        </w:rPr>
        <w:t>Frekvenciastabilitás mérése</w:t>
      </w:r>
    </w:p>
    <w:p w:rsidR="00935216" w:rsidRPr="00F35AF0" w:rsidRDefault="00935216" w:rsidP="00A95A97">
      <w:pPr>
        <w:spacing w:after="0"/>
        <w:ind w:firstLine="709"/>
        <w:rPr>
          <w:szCs w:val="24"/>
        </w:rPr>
      </w:pPr>
      <w:r w:rsidRPr="00F35AF0">
        <w:rPr>
          <w:szCs w:val="24"/>
        </w:rPr>
        <w:t>Amplitúdó stabilitás mérése</w:t>
      </w:r>
    </w:p>
    <w:p w:rsidR="00935216" w:rsidRPr="00F35AF0" w:rsidRDefault="00935216" w:rsidP="00A95A97">
      <w:pPr>
        <w:spacing w:after="0"/>
        <w:ind w:left="720"/>
        <w:rPr>
          <w:szCs w:val="24"/>
        </w:rPr>
      </w:pPr>
      <w:r w:rsidRPr="00F35AF0">
        <w:rPr>
          <w:szCs w:val="24"/>
        </w:rPr>
        <w:t xml:space="preserve">LC </w:t>
      </w:r>
      <w:proofErr w:type="gramStart"/>
      <w:r w:rsidRPr="00F35AF0">
        <w:rPr>
          <w:szCs w:val="24"/>
        </w:rPr>
        <w:t>oszcillátorok  jellemzőinek</w:t>
      </w:r>
      <w:proofErr w:type="gramEnd"/>
      <w:r w:rsidRPr="00F35AF0">
        <w:rPr>
          <w:szCs w:val="24"/>
        </w:rPr>
        <w:t xml:space="preserve"> mérése</w:t>
      </w:r>
    </w:p>
    <w:p w:rsidR="00935216" w:rsidRPr="00F35AF0" w:rsidRDefault="00935216" w:rsidP="00A95A97">
      <w:pPr>
        <w:spacing w:after="0"/>
        <w:ind w:left="720"/>
        <w:rPr>
          <w:szCs w:val="24"/>
        </w:rPr>
      </w:pPr>
      <w:r w:rsidRPr="00F35AF0">
        <w:rPr>
          <w:szCs w:val="24"/>
        </w:rPr>
        <w:tab/>
        <w:t>Szelektív erősítő és amplitúdó határolás mérése</w:t>
      </w:r>
    </w:p>
    <w:p w:rsidR="00935216" w:rsidRPr="00F35AF0" w:rsidRDefault="00935216" w:rsidP="00A95A97">
      <w:pPr>
        <w:spacing w:after="0"/>
        <w:ind w:left="720"/>
        <w:rPr>
          <w:szCs w:val="24"/>
        </w:rPr>
      </w:pPr>
      <w:r w:rsidRPr="00F35AF0">
        <w:rPr>
          <w:szCs w:val="24"/>
        </w:rPr>
        <w:lastRenderedPageBreak/>
        <w:tab/>
      </w:r>
      <w:r w:rsidRPr="00F35AF0">
        <w:rPr>
          <w:szCs w:val="24"/>
        </w:rPr>
        <w:tab/>
      </w:r>
      <w:proofErr w:type="spellStart"/>
      <w:r w:rsidRPr="00F35AF0">
        <w:rPr>
          <w:szCs w:val="24"/>
        </w:rPr>
        <w:t>Uki</w:t>
      </w:r>
      <w:proofErr w:type="spellEnd"/>
      <w:r w:rsidRPr="00F35AF0">
        <w:rPr>
          <w:szCs w:val="24"/>
        </w:rPr>
        <w:t xml:space="preserve"> mérése különböző frekvenciák esetén</w:t>
      </w:r>
    </w:p>
    <w:p w:rsidR="00935216" w:rsidRPr="00F35AF0" w:rsidRDefault="00935216" w:rsidP="00A95A97">
      <w:pPr>
        <w:spacing w:after="0"/>
        <w:ind w:left="720"/>
        <w:rPr>
          <w:szCs w:val="24"/>
        </w:rPr>
      </w:pPr>
      <w:r w:rsidRPr="00F35AF0">
        <w:rPr>
          <w:szCs w:val="24"/>
        </w:rPr>
        <w:tab/>
      </w:r>
      <w:r w:rsidRPr="00F35AF0">
        <w:rPr>
          <w:szCs w:val="24"/>
        </w:rPr>
        <w:tab/>
        <w:t>f0 hangolási frekvencia meghatározása (</w:t>
      </w:r>
      <w:proofErr w:type="spellStart"/>
      <w:r w:rsidRPr="00F35AF0">
        <w:rPr>
          <w:szCs w:val="24"/>
        </w:rPr>
        <w:t>Uki</w:t>
      </w:r>
      <w:proofErr w:type="spellEnd"/>
      <w:r w:rsidRPr="00F35AF0">
        <w:rPr>
          <w:szCs w:val="24"/>
        </w:rPr>
        <w:t xml:space="preserve"> </w:t>
      </w:r>
      <w:proofErr w:type="spellStart"/>
      <w:r w:rsidRPr="00F35AF0">
        <w:rPr>
          <w:szCs w:val="24"/>
        </w:rPr>
        <w:t>max</w:t>
      </w:r>
      <w:proofErr w:type="spellEnd"/>
      <w:r w:rsidRPr="00F35AF0">
        <w:rPr>
          <w:szCs w:val="24"/>
        </w:rPr>
        <w:t>)</w:t>
      </w:r>
    </w:p>
    <w:p w:rsidR="00935216" w:rsidRPr="00F35AF0" w:rsidRDefault="00935216" w:rsidP="00A95A97">
      <w:pPr>
        <w:spacing w:after="0"/>
        <w:ind w:left="720"/>
        <w:rPr>
          <w:szCs w:val="24"/>
        </w:rPr>
      </w:pPr>
      <w:r w:rsidRPr="00F35AF0">
        <w:rPr>
          <w:szCs w:val="24"/>
        </w:rPr>
        <w:tab/>
      </w:r>
      <w:r w:rsidRPr="00F35AF0">
        <w:rPr>
          <w:szCs w:val="24"/>
        </w:rPr>
        <w:tab/>
      </w:r>
      <w:proofErr w:type="spellStart"/>
      <w:proofErr w:type="gramStart"/>
      <w:r w:rsidRPr="00F35AF0">
        <w:rPr>
          <w:szCs w:val="24"/>
        </w:rPr>
        <w:t>Uki</w:t>
      </w:r>
      <w:proofErr w:type="spellEnd"/>
      <w:r w:rsidRPr="00F35AF0">
        <w:rPr>
          <w:szCs w:val="24"/>
        </w:rPr>
        <w:t xml:space="preserve"> ,</w:t>
      </w:r>
      <w:proofErr w:type="gramEnd"/>
      <w:r w:rsidRPr="00F35AF0">
        <w:rPr>
          <w:szCs w:val="24"/>
        </w:rPr>
        <w:t xml:space="preserve"> </w:t>
      </w:r>
      <w:proofErr w:type="spellStart"/>
      <w:r w:rsidRPr="00F35AF0">
        <w:rPr>
          <w:szCs w:val="24"/>
        </w:rPr>
        <w:t>Ube</w:t>
      </w:r>
      <w:proofErr w:type="spellEnd"/>
      <w:r w:rsidRPr="00F35AF0">
        <w:rPr>
          <w:szCs w:val="24"/>
        </w:rPr>
        <w:t xml:space="preserve"> mérése f0 frekvencián</w:t>
      </w:r>
    </w:p>
    <w:p w:rsidR="00935216" w:rsidRPr="00F35AF0" w:rsidRDefault="00935216" w:rsidP="00A95A97">
      <w:pPr>
        <w:spacing w:after="0"/>
        <w:ind w:left="720"/>
        <w:rPr>
          <w:szCs w:val="24"/>
        </w:rPr>
      </w:pPr>
      <w:r w:rsidRPr="00F35AF0">
        <w:rPr>
          <w:szCs w:val="24"/>
        </w:rPr>
        <w:t xml:space="preserve"> </w:t>
      </w:r>
      <w:r w:rsidRPr="00F35AF0">
        <w:rPr>
          <w:szCs w:val="24"/>
        </w:rPr>
        <w:tab/>
        <w:t>Sávközépi A0 erősítés meghatározása</w:t>
      </w:r>
    </w:p>
    <w:p w:rsidR="00935216" w:rsidRPr="00F35AF0" w:rsidRDefault="00935216" w:rsidP="00A95A97">
      <w:pPr>
        <w:spacing w:after="0"/>
        <w:ind w:left="1429"/>
        <w:rPr>
          <w:szCs w:val="24"/>
        </w:rPr>
      </w:pPr>
      <w:r w:rsidRPr="00F35AF0">
        <w:rPr>
          <w:szCs w:val="24"/>
        </w:rPr>
        <w:t>Az erősítő sávszélességének mérése</w:t>
      </w:r>
    </w:p>
    <w:p w:rsidR="00935216" w:rsidRPr="00F35AF0" w:rsidRDefault="00935216" w:rsidP="00A95A97">
      <w:pPr>
        <w:spacing w:after="0"/>
        <w:ind w:left="720"/>
        <w:rPr>
          <w:szCs w:val="24"/>
        </w:rPr>
      </w:pPr>
      <w:proofErr w:type="spellStart"/>
      <w:r w:rsidRPr="00F35AF0">
        <w:rPr>
          <w:szCs w:val="24"/>
        </w:rPr>
        <w:t>Colpitts-oszcillátor</w:t>
      </w:r>
      <w:proofErr w:type="spellEnd"/>
      <w:r w:rsidRPr="00F35AF0">
        <w:rPr>
          <w:szCs w:val="24"/>
        </w:rPr>
        <w:t xml:space="preserve"> mérése</w:t>
      </w:r>
    </w:p>
    <w:p w:rsidR="00935216" w:rsidRPr="00F35AF0" w:rsidRDefault="00935216" w:rsidP="00A95A97">
      <w:pPr>
        <w:spacing w:after="0"/>
        <w:ind w:left="720"/>
        <w:rPr>
          <w:szCs w:val="24"/>
        </w:rPr>
      </w:pPr>
      <w:r w:rsidRPr="00F35AF0">
        <w:rPr>
          <w:szCs w:val="24"/>
        </w:rPr>
        <w:tab/>
        <w:t>Áramfelvétel mérése</w:t>
      </w:r>
    </w:p>
    <w:p w:rsidR="00935216" w:rsidRPr="00F35AF0" w:rsidRDefault="00935216" w:rsidP="00A95A97">
      <w:pPr>
        <w:spacing w:after="0"/>
        <w:ind w:left="720"/>
        <w:rPr>
          <w:szCs w:val="24"/>
        </w:rPr>
      </w:pPr>
      <w:r w:rsidRPr="00F35AF0">
        <w:rPr>
          <w:szCs w:val="24"/>
        </w:rPr>
        <w:tab/>
        <w:t>Munkaponti adatok meghatározása</w:t>
      </w:r>
    </w:p>
    <w:p w:rsidR="00935216" w:rsidRPr="00F35AF0" w:rsidRDefault="00935216" w:rsidP="00A95A97">
      <w:pPr>
        <w:spacing w:after="0"/>
        <w:ind w:left="720"/>
        <w:rPr>
          <w:szCs w:val="24"/>
        </w:rPr>
      </w:pPr>
      <w:r w:rsidRPr="00F35AF0">
        <w:rPr>
          <w:szCs w:val="24"/>
        </w:rPr>
        <w:tab/>
      </w:r>
      <w:r w:rsidRPr="00F35AF0">
        <w:rPr>
          <w:szCs w:val="24"/>
        </w:rPr>
        <w:tab/>
      </w:r>
      <w:proofErr w:type="spellStart"/>
      <w:r w:rsidRPr="00F35AF0">
        <w:rPr>
          <w:szCs w:val="24"/>
        </w:rPr>
        <w:t>Uv</w:t>
      </w:r>
      <w:proofErr w:type="spellEnd"/>
      <w:r w:rsidRPr="00F35AF0">
        <w:rPr>
          <w:szCs w:val="24"/>
        </w:rPr>
        <w:t xml:space="preserve"> visszacsatolt feszültség mérése  </w:t>
      </w:r>
    </w:p>
    <w:p w:rsidR="00935216" w:rsidRPr="00F35AF0" w:rsidRDefault="00935216" w:rsidP="00A95A97">
      <w:pPr>
        <w:spacing w:after="0"/>
        <w:ind w:left="720"/>
        <w:rPr>
          <w:szCs w:val="24"/>
        </w:rPr>
      </w:pPr>
      <w:r w:rsidRPr="00F35AF0">
        <w:rPr>
          <w:szCs w:val="24"/>
        </w:rPr>
        <w:tab/>
        <w:t xml:space="preserve">Visszacsatoló </w:t>
      </w:r>
      <w:proofErr w:type="gramStart"/>
      <w:r w:rsidRPr="00F35AF0">
        <w:rPr>
          <w:szCs w:val="24"/>
        </w:rPr>
        <w:t>hálózat  β átvitelének</w:t>
      </w:r>
      <w:proofErr w:type="gramEnd"/>
      <w:r w:rsidRPr="00F35AF0">
        <w:rPr>
          <w:szCs w:val="24"/>
        </w:rPr>
        <w:t xml:space="preserve"> meghatározása</w:t>
      </w:r>
    </w:p>
    <w:p w:rsidR="00935216" w:rsidRPr="00F35AF0" w:rsidRDefault="00935216" w:rsidP="00A95A97">
      <w:pPr>
        <w:spacing w:after="0"/>
        <w:ind w:left="720"/>
        <w:rPr>
          <w:szCs w:val="24"/>
        </w:rPr>
      </w:pPr>
      <w:proofErr w:type="spellStart"/>
      <w:r w:rsidRPr="00F35AF0">
        <w:rPr>
          <w:szCs w:val="24"/>
        </w:rPr>
        <w:t>RC-oszcillátorok</w:t>
      </w:r>
      <w:proofErr w:type="spellEnd"/>
      <w:r w:rsidRPr="00F35AF0">
        <w:rPr>
          <w:szCs w:val="24"/>
        </w:rPr>
        <w:t xml:space="preserve"> jellemzőink mérése</w:t>
      </w:r>
    </w:p>
    <w:p w:rsidR="00935216" w:rsidRPr="00F35AF0" w:rsidRDefault="00935216" w:rsidP="00A95A97">
      <w:pPr>
        <w:spacing w:after="0"/>
        <w:ind w:left="720"/>
        <w:rPr>
          <w:szCs w:val="24"/>
        </w:rPr>
      </w:pPr>
      <w:r w:rsidRPr="00F35AF0">
        <w:rPr>
          <w:szCs w:val="24"/>
        </w:rPr>
        <w:tab/>
        <w:t>Szűrőkapcsolások jellemzőinek mérése</w:t>
      </w:r>
    </w:p>
    <w:p w:rsidR="00935216" w:rsidRPr="00F35AF0" w:rsidRDefault="00935216" w:rsidP="00A95A97">
      <w:pPr>
        <w:spacing w:after="0"/>
        <w:ind w:left="720"/>
        <w:rPr>
          <w:szCs w:val="24"/>
        </w:rPr>
      </w:pPr>
      <w:r w:rsidRPr="00F35AF0">
        <w:rPr>
          <w:szCs w:val="24"/>
        </w:rPr>
        <w:tab/>
      </w:r>
      <w:r w:rsidRPr="00F35AF0">
        <w:rPr>
          <w:szCs w:val="24"/>
        </w:rPr>
        <w:tab/>
        <w:t>Feszültségátvitel (csillapítás</w:t>
      </w:r>
      <w:proofErr w:type="gramStart"/>
      <w:r w:rsidRPr="00F35AF0">
        <w:rPr>
          <w:szCs w:val="24"/>
        </w:rPr>
        <w:t>)  mérése</w:t>
      </w:r>
      <w:proofErr w:type="gramEnd"/>
    </w:p>
    <w:p w:rsidR="00935216" w:rsidRPr="00F35AF0" w:rsidRDefault="00935216" w:rsidP="00A95A97">
      <w:pPr>
        <w:spacing w:after="0"/>
        <w:ind w:left="720"/>
        <w:rPr>
          <w:szCs w:val="24"/>
        </w:rPr>
      </w:pPr>
      <w:r w:rsidRPr="00F35AF0">
        <w:rPr>
          <w:szCs w:val="24"/>
        </w:rPr>
        <w:tab/>
      </w:r>
      <w:r w:rsidRPr="00F35AF0">
        <w:rPr>
          <w:szCs w:val="24"/>
        </w:rPr>
        <w:tab/>
        <w:t>Fázismenet mérése</w:t>
      </w:r>
    </w:p>
    <w:p w:rsidR="00935216" w:rsidRPr="00F35AF0" w:rsidRDefault="00935216" w:rsidP="00A95A97">
      <w:pPr>
        <w:spacing w:after="0"/>
        <w:ind w:left="720"/>
        <w:rPr>
          <w:szCs w:val="24"/>
        </w:rPr>
      </w:pPr>
      <w:r w:rsidRPr="00F35AF0">
        <w:rPr>
          <w:szCs w:val="24"/>
        </w:rPr>
        <w:tab/>
        <w:t>Fázistolós oszcillátor mérése</w:t>
      </w:r>
    </w:p>
    <w:p w:rsidR="00935216" w:rsidRPr="00F35AF0" w:rsidRDefault="00935216" w:rsidP="00A95A97">
      <w:pPr>
        <w:spacing w:after="0"/>
        <w:ind w:left="720"/>
        <w:rPr>
          <w:szCs w:val="24"/>
        </w:rPr>
      </w:pPr>
      <w:r w:rsidRPr="00F35AF0">
        <w:rPr>
          <w:szCs w:val="24"/>
        </w:rPr>
        <w:tab/>
      </w:r>
      <w:r w:rsidRPr="00F35AF0">
        <w:rPr>
          <w:szCs w:val="24"/>
        </w:rPr>
        <w:tab/>
      </w:r>
      <w:proofErr w:type="spellStart"/>
      <w:r w:rsidRPr="00F35AF0">
        <w:rPr>
          <w:szCs w:val="24"/>
        </w:rPr>
        <w:t>Uv</w:t>
      </w:r>
      <w:proofErr w:type="spellEnd"/>
      <w:r w:rsidRPr="00F35AF0">
        <w:rPr>
          <w:szCs w:val="24"/>
        </w:rPr>
        <w:t xml:space="preserve"> visszacsatolt feszültség mérése f0 frekvencián </w:t>
      </w:r>
    </w:p>
    <w:p w:rsidR="00935216" w:rsidRPr="00F35AF0" w:rsidRDefault="00935216" w:rsidP="00A95A97">
      <w:pPr>
        <w:spacing w:after="0"/>
        <w:ind w:left="720"/>
        <w:rPr>
          <w:szCs w:val="24"/>
        </w:rPr>
      </w:pPr>
      <w:r w:rsidRPr="00F35AF0">
        <w:rPr>
          <w:szCs w:val="24"/>
        </w:rPr>
        <w:tab/>
      </w:r>
      <w:r w:rsidRPr="00F35AF0">
        <w:rPr>
          <w:szCs w:val="24"/>
        </w:rPr>
        <w:tab/>
        <w:t xml:space="preserve">Visszacsatoló </w:t>
      </w:r>
      <w:proofErr w:type="gramStart"/>
      <w:r w:rsidRPr="00F35AF0">
        <w:rPr>
          <w:szCs w:val="24"/>
        </w:rPr>
        <w:t>hálózat  β átvitelének</w:t>
      </w:r>
      <w:proofErr w:type="gramEnd"/>
      <w:r w:rsidRPr="00F35AF0">
        <w:rPr>
          <w:szCs w:val="24"/>
        </w:rPr>
        <w:t xml:space="preserve"> meghatározása</w:t>
      </w:r>
    </w:p>
    <w:p w:rsidR="00935216" w:rsidRPr="00F35AF0" w:rsidRDefault="00935216" w:rsidP="00A95A97">
      <w:pPr>
        <w:spacing w:after="0"/>
        <w:ind w:left="720"/>
        <w:rPr>
          <w:szCs w:val="24"/>
        </w:rPr>
      </w:pPr>
      <w:r w:rsidRPr="00F35AF0">
        <w:rPr>
          <w:szCs w:val="24"/>
        </w:rPr>
        <w:t xml:space="preserve">Az erősítésszabályozás nélküli </w:t>
      </w:r>
      <w:proofErr w:type="gramStart"/>
      <w:r w:rsidRPr="00F35AF0">
        <w:rPr>
          <w:szCs w:val="24"/>
        </w:rPr>
        <w:t>erősítő</w:t>
      </w:r>
      <w:proofErr w:type="gramEnd"/>
      <w:r w:rsidRPr="00F35AF0">
        <w:rPr>
          <w:szCs w:val="24"/>
        </w:rPr>
        <w:t xml:space="preserve"> Au feszültségerősítésének és fázistolásának mérése</w:t>
      </w:r>
    </w:p>
    <w:p w:rsidR="00935216" w:rsidRPr="00F35AF0" w:rsidRDefault="00935216" w:rsidP="00A95A97">
      <w:pPr>
        <w:spacing w:after="0"/>
        <w:ind w:left="720"/>
        <w:rPr>
          <w:szCs w:val="24"/>
        </w:rPr>
      </w:pPr>
      <w:r w:rsidRPr="00F35AF0">
        <w:rPr>
          <w:szCs w:val="24"/>
        </w:rPr>
        <w:t>Amplitúdó szabályozás vizsgálata</w:t>
      </w:r>
    </w:p>
    <w:p w:rsidR="00935216" w:rsidRPr="00F35AF0" w:rsidRDefault="00935216" w:rsidP="00A95A97">
      <w:pPr>
        <w:spacing w:after="0"/>
        <w:ind w:left="720"/>
        <w:rPr>
          <w:szCs w:val="24"/>
        </w:rPr>
      </w:pPr>
      <w:r w:rsidRPr="00F35AF0">
        <w:rPr>
          <w:szCs w:val="24"/>
        </w:rPr>
        <w:tab/>
      </w:r>
      <w:proofErr w:type="spellStart"/>
      <w:r w:rsidRPr="00F35AF0">
        <w:rPr>
          <w:szCs w:val="24"/>
        </w:rPr>
        <w:t>Wien-hídas</w:t>
      </w:r>
      <w:proofErr w:type="spellEnd"/>
      <w:r w:rsidRPr="00F35AF0">
        <w:rPr>
          <w:szCs w:val="24"/>
        </w:rPr>
        <w:t xml:space="preserve"> oszcillátor építése, mérése</w:t>
      </w:r>
    </w:p>
    <w:p w:rsidR="00935216" w:rsidRPr="00F35AF0" w:rsidRDefault="00935216" w:rsidP="00A95A97">
      <w:pPr>
        <w:spacing w:after="0"/>
        <w:ind w:left="720"/>
        <w:rPr>
          <w:szCs w:val="24"/>
        </w:rPr>
      </w:pPr>
      <w:r w:rsidRPr="00F35AF0">
        <w:rPr>
          <w:szCs w:val="24"/>
        </w:rPr>
        <w:tab/>
      </w:r>
      <w:r w:rsidRPr="00F35AF0">
        <w:rPr>
          <w:szCs w:val="24"/>
        </w:rPr>
        <w:tab/>
        <w:t>Wien osztó átvitelének mérése különböző frekvencián</w:t>
      </w:r>
    </w:p>
    <w:p w:rsidR="00935216" w:rsidRPr="00F35AF0" w:rsidRDefault="00935216" w:rsidP="00A95A97">
      <w:pPr>
        <w:spacing w:after="0"/>
        <w:ind w:left="720"/>
        <w:rPr>
          <w:szCs w:val="24"/>
        </w:rPr>
      </w:pPr>
      <w:r w:rsidRPr="00F35AF0">
        <w:rPr>
          <w:szCs w:val="24"/>
        </w:rPr>
        <w:tab/>
      </w:r>
      <w:r w:rsidRPr="00F35AF0">
        <w:rPr>
          <w:szCs w:val="24"/>
        </w:rPr>
        <w:tab/>
        <w:t>A maximális átvitelhez tartozó frekvencia meghatározása</w:t>
      </w:r>
    </w:p>
    <w:p w:rsidR="00935216" w:rsidRPr="00F35AF0" w:rsidRDefault="00935216" w:rsidP="00A95A97">
      <w:pPr>
        <w:spacing w:after="0"/>
        <w:ind w:left="720"/>
        <w:rPr>
          <w:szCs w:val="24"/>
        </w:rPr>
      </w:pPr>
      <w:r w:rsidRPr="00F35AF0">
        <w:rPr>
          <w:szCs w:val="24"/>
        </w:rPr>
        <w:tab/>
      </w:r>
      <w:r w:rsidRPr="00F35AF0">
        <w:rPr>
          <w:szCs w:val="24"/>
        </w:rPr>
        <w:tab/>
      </w:r>
      <w:proofErr w:type="spellStart"/>
      <w:r w:rsidRPr="00F35AF0">
        <w:rPr>
          <w:szCs w:val="24"/>
        </w:rPr>
        <w:t>Uv</w:t>
      </w:r>
      <w:proofErr w:type="spellEnd"/>
      <w:r w:rsidRPr="00F35AF0">
        <w:rPr>
          <w:szCs w:val="24"/>
        </w:rPr>
        <w:t xml:space="preserve"> visszacsatolt feszültség mérése f0 frekvencián </w:t>
      </w:r>
    </w:p>
    <w:p w:rsidR="00935216" w:rsidRPr="00F35AF0" w:rsidRDefault="00935216" w:rsidP="00A95A97">
      <w:pPr>
        <w:spacing w:after="0"/>
        <w:ind w:left="720"/>
        <w:rPr>
          <w:szCs w:val="24"/>
        </w:rPr>
      </w:pPr>
      <w:r w:rsidRPr="00F35AF0">
        <w:rPr>
          <w:szCs w:val="24"/>
        </w:rPr>
        <w:tab/>
      </w:r>
      <w:r w:rsidRPr="00F35AF0">
        <w:rPr>
          <w:szCs w:val="24"/>
        </w:rPr>
        <w:tab/>
        <w:t xml:space="preserve">Visszacsatoló </w:t>
      </w:r>
      <w:proofErr w:type="gramStart"/>
      <w:r w:rsidRPr="00F35AF0">
        <w:rPr>
          <w:szCs w:val="24"/>
        </w:rPr>
        <w:t>hálózat  β átvitelének</w:t>
      </w:r>
      <w:proofErr w:type="gramEnd"/>
      <w:r w:rsidRPr="00F35AF0">
        <w:rPr>
          <w:szCs w:val="24"/>
        </w:rPr>
        <w:t xml:space="preserve"> meghatározása</w:t>
      </w:r>
    </w:p>
    <w:p w:rsidR="00935216" w:rsidRPr="00F35AF0" w:rsidRDefault="00935216" w:rsidP="00A95A97">
      <w:pPr>
        <w:spacing w:after="0"/>
        <w:ind w:firstLine="709"/>
        <w:rPr>
          <w:szCs w:val="24"/>
        </w:rPr>
      </w:pPr>
      <w:r w:rsidRPr="00F35AF0">
        <w:rPr>
          <w:szCs w:val="24"/>
        </w:rPr>
        <w:t>Kristály oszcillátorok vizsgálata</w:t>
      </w:r>
    </w:p>
    <w:p w:rsidR="00935216" w:rsidRPr="00F35AF0" w:rsidRDefault="00935216" w:rsidP="00A95A97">
      <w:pPr>
        <w:spacing w:after="0"/>
        <w:ind w:left="720"/>
        <w:rPr>
          <w:szCs w:val="24"/>
        </w:rPr>
      </w:pPr>
      <w:r w:rsidRPr="00F35AF0">
        <w:rPr>
          <w:szCs w:val="24"/>
        </w:rPr>
        <w:tab/>
        <w:t>Kristály oszcillátor jellemzőinek meghatározása</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A95A97">
      <w:pPr>
        <w:widowControl w:val="0"/>
        <w:tabs>
          <w:tab w:val="left" w:pos="284"/>
        </w:tabs>
        <w:suppressAutoHyphens/>
        <w:spacing w:after="0"/>
        <w:ind w:left="284"/>
        <w:rPr>
          <w:kern w:val="1"/>
          <w:szCs w:val="24"/>
          <w:lang w:eastAsia="hi-IN" w:bidi="hi-IN"/>
        </w:rPr>
      </w:pPr>
      <w:r w:rsidRPr="00F35AF0">
        <w:t xml:space="preserve"> </w:t>
      </w:r>
      <w:r w:rsidRPr="00F35AF0">
        <w:rPr>
          <w:kern w:val="1"/>
          <w:szCs w:val="24"/>
          <w:lang w:eastAsia="hi-IN" w:bidi="hi-IN"/>
        </w:rPr>
        <w:t>Mérőteremben és szakma specifikus tanműhelyben vagy szakma specifikus gazdálkodó szervezetnél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Sorszám</w:t>
            </w:r>
          </w:p>
        </w:tc>
        <w:tc>
          <w:tcPr>
            <w:tcW w:w="222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Alkalmazott oktatási módszer neve</w:t>
            </w:r>
          </w:p>
        </w:tc>
        <w:tc>
          <w:tcPr>
            <w:tcW w:w="2880" w:type="dxa"/>
            <w:gridSpan w:val="3"/>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A tanulói tevékenység szervezeti kerete</w:t>
            </w:r>
          </w:p>
        </w:tc>
        <w:tc>
          <w:tcPr>
            <w:tcW w:w="238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xml:space="preserve">Alkalmazandó eszközök és felszerelések </w:t>
            </w:r>
          </w:p>
        </w:tc>
      </w:tr>
      <w:tr w:rsidR="00935216" w:rsidRPr="001937B8" w:rsidTr="002C4252">
        <w:trPr>
          <w:trHeight w:val="270"/>
          <w:jc w:val="center"/>
        </w:trPr>
        <w:tc>
          <w:tcPr>
            <w:tcW w:w="960" w:type="dxa"/>
            <w:vMerge/>
            <w:vAlign w:val="center"/>
          </w:tcPr>
          <w:p w:rsidR="00935216" w:rsidRPr="002C4252" w:rsidRDefault="00935216" w:rsidP="002C4252">
            <w:pPr>
              <w:spacing w:after="0"/>
              <w:jc w:val="left"/>
              <w:rPr>
                <w:color w:val="000000"/>
                <w:sz w:val="20"/>
                <w:szCs w:val="20"/>
                <w:lang w:eastAsia="hu-HU"/>
              </w:rPr>
            </w:pPr>
          </w:p>
        </w:tc>
        <w:tc>
          <w:tcPr>
            <w:tcW w:w="2220" w:type="dxa"/>
            <w:vMerge/>
            <w:vAlign w:val="center"/>
          </w:tcPr>
          <w:p w:rsidR="00935216" w:rsidRPr="002C4252" w:rsidRDefault="00935216" w:rsidP="002C4252">
            <w:pPr>
              <w:spacing w:after="0"/>
              <w:jc w:val="left"/>
              <w:rPr>
                <w:color w:val="000000"/>
                <w:sz w:val="20"/>
                <w:szCs w:val="20"/>
                <w:lang w:eastAsia="hu-HU"/>
              </w:rPr>
            </w:pP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egyéni</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csoport</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osztály</w:t>
            </w:r>
          </w:p>
        </w:tc>
        <w:tc>
          <w:tcPr>
            <w:tcW w:w="2380" w:type="dxa"/>
            <w:vMerge/>
            <w:vAlign w:val="center"/>
          </w:tcPr>
          <w:p w:rsidR="00935216" w:rsidRPr="002C4252" w:rsidRDefault="00935216" w:rsidP="002C4252">
            <w:pPr>
              <w:spacing w:after="0"/>
              <w:jc w:val="left"/>
              <w:rPr>
                <w:color w:val="000000"/>
                <w:sz w:val="20"/>
                <w:szCs w:val="20"/>
                <w:lang w:eastAsia="hu-HU"/>
              </w:rPr>
            </w:pP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magyarázat</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megbeszélés</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szemléltetés</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projekt</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kooperatív tanulás</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szimuláció</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7.</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házi feladat</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bl>
    <w:p w:rsidR="00935216" w:rsidRDefault="00935216" w:rsidP="00C53E01">
      <w:pPr>
        <w:pStyle w:val="Listaszerbekezds"/>
        <w:numPr>
          <w:ilvl w:val="2"/>
          <w:numId w:val="8"/>
        </w:numPr>
        <w:spacing w:after="0"/>
        <w:rPr>
          <w:b/>
        </w:rPr>
      </w:pPr>
      <w:r w:rsidRPr="00F35AF0">
        <w:rPr>
          <w:b/>
        </w:rPr>
        <w:lastRenderedPageBreak/>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A438BD">
        <w:trPr>
          <w:trHeight w:val="255"/>
          <w:jc w:val="center"/>
        </w:trPr>
        <w:tc>
          <w:tcPr>
            <w:tcW w:w="1040" w:type="dxa"/>
            <w:vMerge w:val="restart"/>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Sorszám</w:t>
            </w:r>
          </w:p>
        </w:tc>
        <w:tc>
          <w:tcPr>
            <w:tcW w:w="2800" w:type="dxa"/>
            <w:vMerge w:val="restart"/>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Tanulói tevékenységforma</w:t>
            </w:r>
          </w:p>
        </w:tc>
        <w:tc>
          <w:tcPr>
            <w:tcW w:w="2280" w:type="dxa"/>
            <w:gridSpan w:val="3"/>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Tanulói tevékenység szervezési kerete (differenciálási módok)</w:t>
            </w:r>
          </w:p>
        </w:tc>
        <w:tc>
          <w:tcPr>
            <w:tcW w:w="2380" w:type="dxa"/>
            <w:vMerge w:val="restart"/>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xml:space="preserve">Alkalmazandó eszközök és felszerelések </w:t>
            </w:r>
          </w:p>
        </w:tc>
      </w:tr>
      <w:tr w:rsidR="00935216" w:rsidRPr="001937B8" w:rsidTr="00A438BD">
        <w:trPr>
          <w:trHeight w:val="510"/>
          <w:jc w:val="center"/>
        </w:trPr>
        <w:tc>
          <w:tcPr>
            <w:tcW w:w="1040" w:type="dxa"/>
            <w:vMerge/>
            <w:vAlign w:val="center"/>
          </w:tcPr>
          <w:p w:rsidR="00935216" w:rsidRPr="002C4252" w:rsidRDefault="00935216" w:rsidP="00A438BD">
            <w:pPr>
              <w:spacing w:after="0"/>
              <w:jc w:val="left"/>
              <w:rPr>
                <w:color w:val="000000"/>
                <w:sz w:val="20"/>
                <w:szCs w:val="20"/>
                <w:lang w:eastAsia="hu-HU"/>
              </w:rPr>
            </w:pPr>
          </w:p>
        </w:tc>
        <w:tc>
          <w:tcPr>
            <w:tcW w:w="2800" w:type="dxa"/>
            <w:vMerge/>
            <w:vAlign w:val="center"/>
          </w:tcPr>
          <w:p w:rsidR="00935216" w:rsidRPr="002C4252" w:rsidRDefault="00935216" w:rsidP="00A438BD">
            <w:pPr>
              <w:spacing w:after="0"/>
              <w:jc w:val="left"/>
              <w:rPr>
                <w:color w:val="000000"/>
                <w:sz w:val="20"/>
                <w:szCs w:val="20"/>
                <w:lang w:eastAsia="hu-HU"/>
              </w:rPr>
            </w:pP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egyéni</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csoport-bontás</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osztály-keret</w:t>
            </w:r>
          </w:p>
        </w:tc>
        <w:tc>
          <w:tcPr>
            <w:tcW w:w="2380" w:type="dxa"/>
            <w:vMerge/>
            <w:vAlign w:val="center"/>
          </w:tcPr>
          <w:p w:rsidR="00935216" w:rsidRPr="002C4252" w:rsidRDefault="00935216" w:rsidP="00A438BD">
            <w:pPr>
              <w:spacing w:after="0"/>
              <w:jc w:val="left"/>
              <w:rPr>
                <w:color w:val="000000"/>
                <w:sz w:val="20"/>
                <w:szCs w:val="20"/>
                <w:lang w:eastAsia="hu-HU"/>
              </w:rPr>
            </w:pP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Információ feldolgozó tevékenységek</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Olvasott szöveg önálló feldolgozása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Olvasott szöveg feladattal vezetett feldolgozása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1.3.</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Olvasott szöveg feldolgozása jegyzeteléssel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1.4.</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Hallott szöveg feldolgozása jegyzeteléssel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1.5.</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Hallott szöveg feladattal vezetett feldolgozása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1.6.</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Információk önálló rendszerezése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1.7.</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Információk feladattal vezetett rendszerezése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Ismeretalkalmazási gyakorló tevékenységek, feladatok</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Írásos elemzések készítése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Leírás készítése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2.3.</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Válaszolás írásban mondatszintű kérdésekre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2.4.</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Tesztfeladat megoldása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2.5.</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Szöveges előadás egyéni felkészüléssel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2.6.</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Tapasztalatok utólagos ismertetése szóban</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2.7.</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Tapasztalatok helyszíni ismertetése szóban</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Képi információk körében</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rajz értelmezése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rajz készítése leírásból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3.3.</w:t>
            </w:r>
          </w:p>
        </w:tc>
        <w:tc>
          <w:tcPr>
            <w:tcW w:w="2800" w:type="dxa"/>
            <w:vAlign w:val="center"/>
          </w:tcPr>
          <w:p w:rsidR="00935216" w:rsidRPr="002C4252" w:rsidRDefault="00935216" w:rsidP="00A438BD">
            <w:pPr>
              <w:spacing w:after="0"/>
              <w:jc w:val="left"/>
              <w:rPr>
                <w:color w:val="000000"/>
                <w:sz w:val="20"/>
                <w:szCs w:val="20"/>
                <w:lang w:eastAsia="hu-HU"/>
              </w:rPr>
            </w:pPr>
            <w:proofErr w:type="gramStart"/>
            <w:r w:rsidRPr="002C4252">
              <w:rPr>
                <w:color w:val="000000"/>
                <w:sz w:val="20"/>
                <w:szCs w:val="20"/>
                <w:lang w:eastAsia="hu-HU"/>
              </w:rPr>
              <w:t>rajz készítés</w:t>
            </w:r>
            <w:proofErr w:type="gramEnd"/>
            <w:r w:rsidRPr="002C4252">
              <w:rPr>
                <w:color w:val="000000"/>
                <w:sz w:val="20"/>
                <w:szCs w:val="20"/>
                <w:lang w:eastAsia="hu-HU"/>
              </w:rPr>
              <w:t xml:space="preserve"> tárgyról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3.4.</w:t>
            </w:r>
          </w:p>
        </w:tc>
        <w:tc>
          <w:tcPr>
            <w:tcW w:w="2800" w:type="dxa"/>
            <w:vAlign w:val="center"/>
          </w:tcPr>
          <w:p w:rsidR="00935216" w:rsidRPr="002C4252" w:rsidRDefault="00935216" w:rsidP="00A438BD">
            <w:pPr>
              <w:spacing w:after="0"/>
              <w:jc w:val="left"/>
              <w:rPr>
                <w:color w:val="000000"/>
                <w:sz w:val="20"/>
                <w:szCs w:val="20"/>
                <w:lang w:eastAsia="hu-HU"/>
              </w:rPr>
            </w:pPr>
            <w:proofErr w:type="gramStart"/>
            <w:r w:rsidRPr="002C4252">
              <w:rPr>
                <w:color w:val="000000"/>
                <w:sz w:val="20"/>
                <w:szCs w:val="20"/>
                <w:lang w:eastAsia="hu-HU"/>
              </w:rPr>
              <w:t>rajz elemzés</w:t>
            </w:r>
            <w:proofErr w:type="gramEnd"/>
            <w:r w:rsidRPr="002C4252">
              <w:rPr>
                <w:color w:val="000000"/>
                <w:sz w:val="20"/>
                <w:szCs w:val="20"/>
                <w:lang w:eastAsia="hu-HU"/>
              </w:rPr>
              <w:t>, hibakeresés</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4.</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Csoportos munkaformák körében</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4.1.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Feladattal vezetett kiscsoportos szövegfeldolgozás</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4.2.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Kiscsoportos szakmai munkavégzés irányítással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5.</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Gyakorlati munkavégzés körében</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5.1.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Műveletek gyakorlása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5.2.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Munkamegfigyelés adott szempontok alapján</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6.</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Szolgáltatási tevékenységek körében</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6.1.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Önálló szakmai munkavégzés felügyelet mellett</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lastRenderedPageBreak/>
              <w:t>6.2.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Önálló szakmai munkavégzés közvetlen irányítással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bl>
    <w:p w:rsidR="00935216" w:rsidRPr="00F35AF0" w:rsidRDefault="00935216" w:rsidP="00A438BD">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DA3C8C">
        <w:rPr>
          <w:b/>
          <w:sz w:val="36"/>
        </w:rPr>
        <w:t>10014-16</w:t>
      </w:r>
      <w:r w:rsidRPr="00F35AF0">
        <w:rPr>
          <w:b/>
          <w:sz w:val="36"/>
        </w:rPr>
        <w:t xml:space="preserve"> azonosító számú</w:t>
      </w:r>
    </w:p>
    <w:p w:rsidR="00935216" w:rsidRPr="00F35AF0" w:rsidRDefault="00935216" w:rsidP="00C53E01">
      <w:pPr>
        <w:jc w:val="center"/>
        <w:rPr>
          <w:b/>
          <w:sz w:val="36"/>
        </w:rPr>
      </w:pPr>
      <w:r w:rsidRPr="00F35AF0">
        <w:rPr>
          <w:b/>
          <w:sz w:val="36"/>
        </w:rPr>
        <w:t>Mechatronika</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Default="00935216" w:rsidP="00C53E01">
      <w:r w:rsidRPr="00F35AF0">
        <w:lastRenderedPageBreak/>
        <w:t>A 10014-16 azonosító számú Mechatronika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tblGrid>
      <w:tr w:rsidR="00935216" w:rsidRPr="001937B8" w:rsidTr="00A438BD">
        <w:trPr>
          <w:trHeight w:val="1755"/>
          <w:jc w:val="center"/>
        </w:trPr>
        <w:tc>
          <w:tcPr>
            <w:tcW w:w="398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textDirection w:val="btLr"/>
            <w:vAlign w:val="bottom"/>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Mechatronika</w:t>
            </w:r>
          </w:p>
        </w:tc>
        <w:tc>
          <w:tcPr>
            <w:tcW w:w="700" w:type="dxa"/>
            <w:textDirection w:val="btLr"/>
            <w:vAlign w:val="bottom"/>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Mechatronika gyakorlat</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FELADATOK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Kezeli az automatizált berendezéseket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Elektronikus vezérléseket kezel, működtet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Elektronikus szabályozásokat kezel, működtet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Távvezérléseket alkalmaz, működtet (vezetékes)</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Távvezérléseket alkalmaz, működtet (vezeték nélküli)</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Előírás alapján elindítja /leállítja a rendszert, vagy alrendszert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Érzékelőket, végrehajtókat, jelátalakítókat, tápegységeket ellenőriz és beállít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Üzemi beállításokat végez a folyamatirányító rendszereken</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Üzemi beállításokat végez digitális vezérlőkön, szabályzókon</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Számítógépes tesztprogramokat futtat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Szoftvert frissít a programozható készülékeken</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Szemrevételezéses ellenőrzéseket végez</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Tanulmányozza a kezelési/üzemeltetési/karbantartási előírásokat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Dokumentációk alapján elvégzi és irányítja a szükséges beállításokat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Dokumentációk alapján összeállítja a mérőrendszert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Dokumentációk és utasítások alapján méréseket végez és jegyzőkönyvet készít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Karbantartási munkákat végez és irányít a karbantartási utasítás szerint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Dokumentálja az üzemeltetési, karbantartási munkákat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Részt vesz az új technológiák bevezetésében</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Irányítja a berendezések beállítását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Megszervezi a próbaüzemeltetés körülményeit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Irányítja és ellenőrzi a technológiai fegyelem betartását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Irányítja és ellenőrzi az üzemeltetés, karbantartás körülményeit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Ellenőrzi a végtermék működését és minőségét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Dokumentálja az irányítási, ellenőrzési feladatok elvégzését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Elvégzi a technológiai személyzettel kapcsolatos nyilvántartásokat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SZAKMAI ISMERETEK</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lastRenderedPageBreak/>
              <w:t>Villamos és elektronikai készülékek szerelési technológiái</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Felületszerelési technológia</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Korszerű huzalozási rendszerek</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xml:space="preserve">Automatizált berendezések be- és kikapcsolási műveletek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A gyártórendszerekben alkalmazott mérőrendszerek csoportosítása és felépítése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Gyártás előkészítési műveletek</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A gyártórendszerek számítógépes méréstechnikai eljárásai</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Számítógéppel támogatott technológiák (CIM rendszerek)</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xml:space="preserve">Villamos gépek üzemeltetési műveletei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Gyártórendszerek dokumentációs rendszere, dokumentációs műveletei</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Gyártórendszerek irányítási- és információs hálózatainak üzemeltetése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Gyártórendszerek programozása</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Mérő és diagnosztikai rendszerek</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SZAKMAI KÉSZSÉGEK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Információforrások kezelése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Jelképek értelmezése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Szakmai számolási készség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Műszaki rajz olvasása, értelmezése, készítése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Folyamatábrák olvasása, értelmezése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SZEMÉLYES KOMPETENCIÁK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Pontosság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Türelmesség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Kézügyesség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TÁRSAS KOMPETENCIÁK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Határozottság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Kapcsolatteremtő készség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MÓDSZERKOMPETENCIÁK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Rendszerben való gondolkodás</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Információgyűjtés</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Problémamegoldás, hibaelhárítás</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bl>
    <w:p w:rsidR="00935216" w:rsidRPr="00F35AF0" w:rsidRDefault="00935216" w:rsidP="00C53E01"/>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Mechatronika tantárgy</w:t>
      </w:r>
      <w:r w:rsidRPr="00F35AF0">
        <w:rPr>
          <w:b/>
        </w:rPr>
        <w:tab/>
        <w:t>78 óra/78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006B06">
      <w:pPr>
        <w:spacing w:after="0"/>
        <w:ind w:left="284"/>
        <w:rPr>
          <w:szCs w:val="24"/>
          <w:lang w:eastAsia="hu-HU"/>
        </w:rPr>
      </w:pPr>
      <w:r w:rsidRPr="00F35AF0">
        <w:rPr>
          <w:szCs w:val="24"/>
          <w:lang w:eastAsia="hu-HU"/>
        </w:rPr>
        <w:t>A mechatronika tantárgytanításának célja, hogy a tanuló ismerje meg a nem-villamos mennyiségek mérési lehetőségeit és a villamos és pneumatikus vezérlések építőelemeit.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006B06">
      <w:pPr>
        <w:autoSpaceDE w:val="0"/>
        <w:autoSpaceDN w:val="0"/>
        <w:adjustRightInd w:val="0"/>
        <w:spacing w:after="0"/>
        <w:ind w:left="284"/>
        <w:rPr>
          <w:b/>
          <w:szCs w:val="24"/>
        </w:rPr>
      </w:pP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szCs w:val="24"/>
        </w:rPr>
        <w:t>Nem villamos mennyiségek mérése villamos úton</w:t>
      </w:r>
      <w:r w:rsidRPr="00F35AF0">
        <w:rPr>
          <w:b/>
          <w:i/>
        </w:rPr>
        <w:tab/>
        <w:t>26 óra/26 óra</w:t>
      </w:r>
    </w:p>
    <w:p w:rsidR="00935216" w:rsidRPr="00F35AF0" w:rsidRDefault="00935216" w:rsidP="00841F66">
      <w:pPr>
        <w:widowControl w:val="0"/>
        <w:suppressAutoHyphens/>
        <w:autoSpaceDE w:val="0"/>
        <w:autoSpaceDN w:val="0"/>
        <w:adjustRightInd w:val="0"/>
        <w:spacing w:after="0"/>
        <w:ind w:firstLine="709"/>
        <w:rPr>
          <w:szCs w:val="24"/>
        </w:rPr>
      </w:pPr>
      <w:r w:rsidRPr="00F35AF0">
        <w:t xml:space="preserve"> </w:t>
      </w:r>
      <w:proofErr w:type="spellStart"/>
      <w:r w:rsidRPr="00F35AF0">
        <w:rPr>
          <w:szCs w:val="24"/>
        </w:rPr>
        <w:t>Rezisztív</w:t>
      </w:r>
      <w:proofErr w:type="spellEnd"/>
      <w:r w:rsidRPr="00F35AF0">
        <w:rPr>
          <w:szCs w:val="24"/>
        </w:rPr>
        <w:t xml:space="preserve"> mérő átalakítók.</w:t>
      </w:r>
    </w:p>
    <w:p w:rsidR="00935216" w:rsidRPr="00F35AF0" w:rsidRDefault="00935216" w:rsidP="00841F66">
      <w:pPr>
        <w:autoSpaceDE w:val="0"/>
        <w:autoSpaceDN w:val="0"/>
        <w:adjustRightInd w:val="0"/>
        <w:spacing w:after="0"/>
        <w:ind w:left="360"/>
        <w:rPr>
          <w:i/>
          <w:kern w:val="1"/>
          <w:szCs w:val="24"/>
          <w:lang w:eastAsia="hi-IN" w:bidi="hi-IN"/>
        </w:rPr>
      </w:pPr>
      <w:r w:rsidRPr="00F35AF0">
        <w:rPr>
          <w:b/>
          <w:szCs w:val="24"/>
        </w:rPr>
        <w:tab/>
      </w:r>
      <w:r w:rsidRPr="00F35AF0">
        <w:rPr>
          <w:b/>
          <w:szCs w:val="24"/>
        </w:rPr>
        <w:tab/>
      </w:r>
      <w:r w:rsidRPr="00F35AF0">
        <w:rPr>
          <w:szCs w:val="24"/>
        </w:rPr>
        <w:t>Potenciométeres át</w:t>
      </w:r>
      <w:r w:rsidRPr="00F35AF0">
        <w:rPr>
          <w:kern w:val="1"/>
          <w:szCs w:val="24"/>
          <w:lang w:eastAsia="hi-IN" w:bidi="hi-IN"/>
        </w:rPr>
        <w:t>alakítók</w:t>
      </w:r>
    </w:p>
    <w:p w:rsidR="00935216" w:rsidRPr="00F35AF0" w:rsidRDefault="00935216" w:rsidP="00841F66">
      <w:pPr>
        <w:autoSpaceDE w:val="0"/>
        <w:autoSpaceDN w:val="0"/>
        <w:adjustRightInd w:val="0"/>
        <w:spacing w:after="0"/>
        <w:ind w:left="360"/>
        <w:rPr>
          <w:szCs w:val="24"/>
        </w:rPr>
      </w:pPr>
      <w:r w:rsidRPr="00F35AF0">
        <w:rPr>
          <w:b/>
          <w:i/>
          <w:kern w:val="1"/>
          <w:szCs w:val="24"/>
          <w:lang w:eastAsia="hi-IN" w:bidi="hi-IN"/>
        </w:rPr>
        <w:tab/>
      </w:r>
      <w:r w:rsidRPr="00F35AF0">
        <w:rPr>
          <w:b/>
          <w:i/>
          <w:kern w:val="1"/>
          <w:szCs w:val="24"/>
          <w:lang w:eastAsia="hi-IN" w:bidi="hi-IN"/>
        </w:rPr>
        <w:tab/>
      </w:r>
      <w:r w:rsidRPr="00F35AF0">
        <w:rPr>
          <w:kern w:val="1"/>
          <w:szCs w:val="24"/>
          <w:lang w:eastAsia="hi-IN" w:bidi="hi-IN"/>
        </w:rPr>
        <w:t>Ny</w:t>
      </w:r>
      <w:r w:rsidRPr="00F35AF0">
        <w:rPr>
          <w:bCs/>
          <w:szCs w:val="24"/>
        </w:rPr>
        <w:t>ú</w:t>
      </w:r>
      <w:r w:rsidRPr="00F35AF0">
        <w:rPr>
          <w:szCs w:val="24"/>
        </w:rPr>
        <w:t>lásmérő bélyeges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Termo-rezisztív</w:t>
      </w:r>
      <w:proofErr w:type="spellEnd"/>
      <w:r w:rsidRPr="00F35AF0">
        <w:rPr>
          <w:szCs w:val="24"/>
        </w:rPr>
        <w:t xml:space="preserve"> átalakítók</w:t>
      </w:r>
    </w:p>
    <w:p w:rsidR="00935216" w:rsidRPr="00F35AF0" w:rsidRDefault="00935216" w:rsidP="00841F66">
      <w:pPr>
        <w:autoSpaceDE w:val="0"/>
        <w:autoSpaceDN w:val="0"/>
        <w:adjustRightInd w:val="0"/>
        <w:spacing w:after="0"/>
        <w:ind w:left="360" w:firstLine="349"/>
        <w:rPr>
          <w:szCs w:val="24"/>
        </w:rPr>
      </w:pPr>
      <w:r w:rsidRPr="00F35AF0">
        <w:rPr>
          <w:szCs w:val="24"/>
        </w:rPr>
        <w:t>Kapacitív mérő átalakítók.</w:t>
      </w:r>
    </w:p>
    <w:p w:rsidR="00935216" w:rsidRPr="00F35AF0" w:rsidRDefault="00935216" w:rsidP="00841F66">
      <w:pPr>
        <w:autoSpaceDE w:val="0"/>
        <w:autoSpaceDN w:val="0"/>
        <w:adjustRightInd w:val="0"/>
        <w:spacing w:after="0"/>
        <w:ind w:left="360" w:firstLine="349"/>
        <w:rPr>
          <w:szCs w:val="24"/>
        </w:rPr>
      </w:pPr>
      <w:r w:rsidRPr="00F35AF0">
        <w:rPr>
          <w:szCs w:val="24"/>
        </w:rPr>
        <w:t>Kondenzátorok kialakítása</w:t>
      </w:r>
    </w:p>
    <w:p w:rsidR="00935216" w:rsidRPr="00F35AF0" w:rsidRDefault="00935216" w:rsidP="00841F66">
      <w:pPr>
        <w:autoSpaceDE w:val="0"/>
        <w:autoSpaceDN w:val="0"/>
        <w:adjustRightInd w:val="0"/>
        <w:spacing w:after="0"/>
        <w:ind w:left="1069" w:firstLine="349"/>
        <w:rPr>
          <w:szCs w:val="24"/>
        </w:rPr>
      </w:pPr>
      <w:r w:rsidRPr="00F35AF0">
        <w:rPr>
          <w:szCs w:val="24"/>
        </w:rPr>
        <w:t>Síkkondenzátorok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Hengerkondenzátorok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Gömbkondenzátorok</w:t>
      </w:r>
    </w:p>
    <w:p w:rsidR="00935216" w:rsidRPr="00F35AF0" w:rsidRDefault="00935216" w:rsidP="00841F66">
      <w:pPr>
        <w:autoSpaceDE w:val="0"/>
        <w:autoSpaceDN w:val="0"/>
        <w:adjustRightInd w:val="0"/>
        <w:spacing w:after="0"/>
        <w:ind w:left="360" w:firstLine="349"/>
        <w:rPr>
          <w:szCs w:val="24"/>
        </w:rPr>
      </w:pPr>
      <w:r w:rsidRPr="00F35AF0">
        <w:rPr>
          <w:szCs w:val="24"/>
        </w:rPr>
        <w:t>Kapacitív mérő átalakítók hídkapcsolásai</w:t>
      </w:r>
    </w:p>
    <w:p w:rsidR="00935216" w:rsidRPr="00F35AF0" w:rsidRDefault="00935216" w:rsidP="00841F66">
      <w:pPr>
        <w:autoSpaceDE w:val="0"/>
        <w:autoSpaceDN w:val="0"/>
        <w:adjustRightInd w:val="0"/>
        <w:spacing w:after="0"/>
        <w:ind w:left="360" w:firstLine="349"/>
        <w:rPr>
          <w:szCs w:val="24"/>
        </w:rPr>
      </w:pPr>
      <w:r w:rsidRPr="00F35AF0">
        <w:rPr>
          <w:szCs w:val="24"/>
        </w:rPr>
        <w:t>Induktív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Az átalakítás elve</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Nyitott mágnes-körű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Zárt mágnes-körű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Differenciál típusú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Transzformátoros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Magneto-elasztikus</w:t>
      </w:r>
      <w:proofErr w:type="spellEnd"/>
      <w:r w:rsidRPr="00F35AF0">
        <w:rPr>
          <w:szCs w:val="24"/>
        </w:rPr>
        <w:t xml:space="preserve"> átalakító</w:t>
      </w:r>
    </w:p>
    <w:p w:rsidR="00935216" w:rsidRPr="00F35AF0" w:rsidRDefault="00935216" w:rsidP="00841F66">
      <w:pPr>
        <w:autoSpaceDE w:val="0"/>
        <w:autoSpaceDN w:val="0"/>
        <w:adjustRightInd w:val="0"/>
        <w:spacing w:after="0"/>
        <w:ind w:left="360"/>
        <w:rPr>
          <w:szCs w:val="24"/>
        </w:rPr>
      </w:pPr>
      <w:r w:rsidRPr="00F35AF0">
        <w:rPr>
          <w:szCs w:val="24"/>
        </w:rPr>
        <w:tab/>
        <w:t>Induktív mérő átalakítók hídkapcsolásai</w:t>
      </w:r>
    </w:p>
    <w:p w:rsidR="00935216" w:rsidRPr="00F35AF0" w:rsidRDefault="00935216" w:rsidP="00841F66">
      <w:pPr>
        <w:autoSpaceDE w:val="0"/>
        <w:autoSpaceDN w:val="0"/>
        <w:adjustRightInd w:val="0"/>
        <w:spacing w:after="0"/>
        <w:ind w:left="360" w:firstLine="349"/>
        <w:rPr>
          <w:szCs w:val="24"/>
        </w:rPr>
      </w:pPr>
      <w:r w:rsidRPr="00F35AF0">
        <w:rPr>
          <w:szCs w:val="24"/>
        </w:rPr>
        <w:t>Indukciós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Mozgási indukció alapján működő indukciós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Mágneses tér változása alapján működő indukciós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Örvényáramú indukciós átalakító</w:t>
      </w:r>
    </w:p>
    <w:p w:rsidR="00935216" w:rsidRPr="00F35AF0" w:rsidRDefault="00935216" w:rsidP="00841F66">
      <w:pPr>
        <w:autoSpaceDE w:val="0"/>
        <w:autoSpaceDN w:val="0"/>
        <w:adjustRightInd w:val="0"/>
        <w:spacing w:after="0"/>
        <w:ind w:left="360" w:firstLine="349"/>
        <w:rPr>
          <w:szCs w:val="24"/>
        </w:rPr>
      </w:pPr>
      <w:proofErr w:type="spellStart"/>
      <w:r w:rsidRPr="00F35AF0">
        <w:rPr>
          <w:szCs w:val="24"/>
        </w:rPr>
        <w:t>Piezo-elektromos</w:t>
      </w:r>
      <w:proofErr w:type="spellEnd"/>
      <w:r w:rsidRPr="00F35AF0">
        <w:rPr>
          <w:szCs w:val="24"/>
        </w:rPr>
        <w:t xml:space="preserve">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Az átalakítás elve</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kvarckristály geometriája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piezokristály</w:t>
      </w:r>
      <w:proofErr w:type="spellEnd"/>
      <w:r w:rsidRPr="00F35AF0">
        <w:rPr>
          <w:szCs w:val="24"/>
        </w:rPr>
        <w:t xml:space="preserve"> kapcsolása</w:t>
      </w:r>
    </w:p>
    <w:p w:rsidR="00935216" w:rsidRPr="00F35AF0" w:rsidRDefault="00935216" w:rsidP="00841F66">
      <w:pPr>
        <w:autoSpaceDE w:val="0"/>
        <w:autoSpaceDN w:val="0"/>
        <w:adjustRightInd w:val="0"/>
        <w:spacing w:after="0"/>
        <w:ind w:left="1069" w:firstLine="349"/>
        <w:rPr>
          <w:szCs w:val="24"/>
        </w:rPr>
      </w:pPr>
      <w:r w:rsidRPr="00F35AF0">
        <w:rPr>
          <w:szCs w:val="24"/>
        </w:rPr>
        <w:t>Hall-generátoros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Hall-hatás kialakulása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Hallotronos</w:t>
      </w:r>
      <w:proofErr w:type="spellEnd"/>
      <w:r w:rsidRPr="00F35AF0">
        <w:rPr>
          <w:szCs w:val="24"/>
        </w:rPr>
        <w:t xml:space="preserve"> szögelfordulás érzékelő</w:t>
      </w:r>
    </w:p>
    <w:p w:rsidR="00935216" w:rsidRPr="00F35AF0" w:rsidRDefault="00935216" w:rsidP="00841F66">
      <w:pPr>
        <w:autoSpaceDE w:val="0"/>
        <w:autoSpaceDN w:val="0"/>
        <w:adjustRightInd w:val="0"/>
        <w:spacing w:after="0"/>
        <w:ind w:left="360" w:firstLine="349"/>
        <w:rPr>
          <w:szCs w:val="24"/>
        </w:rPr>
      </w:pPr>
      <w:proofErr w:type="spellStart"/>
      <w:r w:rsidRPr="00F35AF0">
        <w:rPr>
          <w:szCs w:val="24"/>
        </w:rPr>
        <w:t>Thermo-elektromos</w:t>
      </w:r>
      <w:proofErr w:type="spellEnd"/>
      <w:r w:rsidRPr="00F35AF0">
        <w:rPr>
          <w:szCs w:val="24"/>
        </w:rPr>
        <w:t xml:space="preserve">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Peltier-hatás</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Thomson-hatás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Seebeck-hatás</w:t>
      </w:r>
      <w:proofErr w:type="spellEnd"/>
    </w:p>
    <w:p w:rsidR="00935216" w:rsidRPr="00F35AF0" w:rsidRDefault="00935216" w:rsidP="00841F66">
      <w:pPr>
        <w:autoSpaceDE w:val="0"/>
        <w:autoSpaceDN w:val="0"/>
        <w:adjustRightInd w:val="0"/>
        <w:spacing w:after="0"/>
        <w:ind w:left="360"/>
        <w:rPr>
          <w:szCs w:val="24"/>
        </w:rPr>
      </w:pPr>
      <w:r w:rsidRPr="00F35AF0">
        <w:rPr>
          <w:szCs w:val="24"/>
        </w:rPr>
        <w:tab/>
        <w:t>Hőmérsékletmérés termoelemmel</w:t>
      </w:r>
    </w:p>
    <w:p w:rsidR="00935216" w:rsidRPr="00F35AF0" w:rsidRDefault="00935216" w:rsidP="00841F66">
      <w:pPr>
        <w:autoSpaceDE w:val="0"/>
        <w:autoSpaceDN w:val="0"/>
        <w:adjustRightInd w:val="0"/>
        <w:spacing w:after="0"/>
        <w:ind w:left="360" w:firstLine="349"/>
        <w:rPr>
          <w:szCs w:val="24"/>
        </w:rPr>
      </w:pPr>
      <w:proofErr w:type="spellStart"/>
      <w:r w:rsidRPr="00F35AF0">
        <w:rPr>
          <w:szCs w:val="24"/>
        </w:rPr>
        <w:t>Termofeszültség</w:t>
      </w:r>
      <w:proofErr w:type="spellEnd"/>
      <w:r w:rsidRPr="00F35AF0">
        <w:rPr>
          <w:szCs w:val="24"/>
        </w:rPr>
        <w:t xml:space="preserve"> mérése </w:t>
      </w:r>
      <w:proofErr w:type="spellStart"/>
      <w:r w:rsidRPr="00F35AF0">
        <w:rPr>
          <w:szCs w:val="24"/>
        </w:rPr>
        <w:t>Poggendrof</w:t>
      </w:r>
      <w:proofErr w:type="spellEnd"/>
      <w:r w:rsidRPr="00F35AF0">
        <w:rPr>
          <w:szCs w:val="24"/>
        </w:rPr>
        <w:t xml:space="preserve"> </w:t>
      </w:r>
      <w:proofErr w:type="spellStart"/>
      <w:r w:rsidRPr="00F35AF0">
        <w:rPr>
          <w:szCs w:val="24"/>
        </w:rPr>
        <w:t>-kondendenzátorral</w:t>
      </w:r>
      <w:proofErr w:type="spellEnd"/>
    </w:p>
    <w:p w:rsidR="00935216" w:rsidRPr="00F35AF0" w:rsidRDefault="00935216" w:rsidP="00841F66">
      <w:pPr>
        <w:autoSpaceDE w:val="0"/>
        <w:autoSpaceDN w:val="0"/>
        <w:adjustRightInd w:val="0"/>
        <w:spacing w:after="0"/>
        <w:ind w:left="360" w:firstLine="349"/>
        <w:rPr>
          <w:szCs w:val="24"/>
        </w:rPr>
      </w:pPr>
      <w:r w:rsidRPr="00F35AF0">
        <w:rPr>
          <w:szCs w:val="24"/>
        </w:rPr>
        <w:t>Sugárzási terjedési jelenség alapján működő mérő átalakítók.</w:t>
      </w:r>
    </w:p>
    <w:p w:rsidR="00935216" w:rsidRPr="00F35AF0" w:rsidRDefault="00935216" w:rsidP="00841F66">
      <w:pPr>
        <w:autoSpaceDE w:val="0"/>
        <w:autoSpaceDN w:val="0"/>
        <w:adjustRightInd w:val="0"/>
        <w:spacing w:after="0"/>
        <w:ind w:left="360"/>
        <w:rPr>
          <w:szCs w:val="24"/>
        </w:rPr>
      </w:pPr>
      <w:r w:rsidRPr="00F35AF0">
        <w:rPr>
          <w:szCs w:val="24"/>
        </w:rPr>
        <w:lastRenderedPageBreak/>
        <w:tab/>
        <w:t>A fény méréstechnikai alkalmazása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Fotoelemek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Fényelemek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Fotodiódák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Fototranzisztorok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Fototirisztorok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fotoelelektromos</w:t>
      </w:r>
      <w:proofErr w:type="spellEnd"/>
      <w:r w:rsidRPr="00F35AF0">
        <w:rPr>
          <w:szCs w:val="24"/>
        </w:rPr>
        <w:t xml:space="preserve"> átalakítók előnyei</w:t>
      </w:r>
    </w:p>
    <w:p w:rsidR="00935216" w:rsidRPr="00F35AF0" w:rsidRDefault="00935216" w:rsidP="00841F66">
      <w:pPr>
        <w:autoSpaceDE w:val="0"/>
        <w:autoSpaceDN w:val="0"/>
        <w:adjustRightInd w:val="0"/>
        <w:spacing w:after="0"/>
        <w:ind w:left="360"/>
        <w:rPr>
          <w:szCs w:val="24"/>
        </w:rPr>
      </w:pPr>
      <w:r w:rsidRPr="00F35AF0">
        <w:rPr>
          <w:szCs w:val="24"/>
        </w:rPr>
        <w:tab/>
        <w:t>Az ultrahang méréstechnikai alkalmazása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Reflexiós vastagságmérés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Rezonanciás vastagságmérés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Tartályszint-mérés</w:t>
      </w:r>
    </w:p>
    <w:p w:rsidR="00935216" w:rsidRPr="00F35AF0" w:rsidRDefault="00935216" w:rsidP="00841F66">
      <w:pPr>
        <w:autoSpaceDE w:val="0"/>
        <w:autoSpaceDN w:val="0"/>
        <w:adjustRightInd w:val="0"/>
        <w:spacing w:after="0"/>
        <w:ind w:left="360" w:firstLine="349"/>
        <w:rPr>
          <w:szCs w:val="24"/>
        </w:rPr>
      </w:pPr>
      <w:r w:rsidRPr="00F35AF0">
        <w:rPr>
          <w:szCs w:val="24"/>
        </w:rPr>
        <w:t>Ultrahangos áramlásmérés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radioaktív sugárzás méréstechnikai alkalmazása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Fotodiódák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Fototranzisztorok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Fototirisztorok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fotoelelektromos</w:t>
      </w:r>
      <w:proofErr w:type="spellEnd"/>
      <w:r w:rsidRPr="00F35AF0">
        <w:rPr>
          <w:szCs w:val="24"/>
        </w:rPr>
        <w:t xml:space="preserve"> átalakítók előnyei</w:t>
      </w:r>
    </w:p>
    <w:p w:rsidR="00935216" w:rsidRPr="00F35AF0" w:rsidRDefault="00935216" w:rsidP="00841F66">
      <w:pPr>
        <w:autoSpaceDE w:val="0"/>
        <w:autoSpaceDN w:val="0"/>
        <w:adjustRightInd w:val="0"/>
        <w:spacing w:after="0"/>
        <w:ind w:left="360"/>
        <w:rPr>
          <w:szCs w:val="24"/>
        </w:rPr>
      </w:pPr>
      <w:r w:rsidRPr="00F35AF0">
        <w:rPr>
          <w:szCs w:val="24"/>
        </w:rPr>
        <w:tab/>
        <w:t>Az ultrahang méréstechnikai alkalmazása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Reflexiós vastagságmérés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Rezonanciás vastagságmérés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Tartályszint-mérés</w:t>
      </w:r>
    </w:p>
    <w:p w:rsidR="00935216" w:rsidRPr="00F35AF0" w:rsidRDefault="00935216" w:rsidP="00841F66">
      <w:pPr>
        <w:autoSpaceDE w:val="0"/>
        <w:autoSpaceDN w:val="0"/>
        <w:adjustRightInd w:val="0"/>
        <w:spacing w:after="0"/>
        <w:ind w:left="360" w:firstLine="349"/>
        <w:rPr>
          <w:szCs w:val="24"/>
        </w:rPr>
      </w:pPr>
      <w:r w:rsidRPr="00F35AF0">
        <w:rPr>
          <w:szCs w:val="24"/>
        </w:rPr>
        <w:t>Ultrahangos áramlásmérés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radioaktív sugárzás méréstechnikai alkalmazása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 xml:space="preserve">Pneumatikus, </w:t>
      </w:r>
      <w:proofErr w:type="spellStart"/>
      <w:r w:rsidRPr="00F35AF0">
        <w:rPr>
          <w:b/>
          <w:i/>
          <w:szCs w:val="24"/>
        </w:rPr>
        <w:t>elektropneumatikus</w:t>
      </w:r>
      <w:proofErr w:type="spellEnd"/>
      <w:r w:rsidRPr="00F35AF0">
        <w:rPr>
          <w:b/>
          <w:i/>
          <w:szCs w:val="24"/>
        </w:rPr>
        <w:t xml:space="preserve"> irányítások</w:t>
      </w:r>
      <w:r w:rsidRPr="00F35AF0">
        <w:rPr>
          <w:b/>
          <w:i/>
        </w:rPr>
        <w:tab/>
      </w:r>
      <w:proofErr w:type="gramStart"/>
      <w:r w:rsidRPr="00F35AF0">
        <w:rPr>
          <w:b/>
          <w:i/>
        </w:rPr>
        <w:t>26  óra</w:t>
      </w:r>
      <w:proofErr w:type="gramEnd"/>
      <w:r w:rsidRPr="00F35AF0">
        <w:rPr>
          <w:b/>
          <w:i/>
        </w:rPr>
        <w:t>/26 óra</w:t>
      </w:r>
    </w:p>
    <w:p w:rsidR="00935216" w:rsidRPr="00F35AF0" w:rsidRDefault="00935216" w:rsidP="00006B06">
      <w:pPr>
        <w:autoSpaceDE w:val="0"/>
        <w:autoSpaceDN w:val="0"/>
        <w:adjustRightInd w:val="0"/>
        <w:spacing w:after="0"/>
        <w:ind w:left="360" w:firstLine="349"/>
        <w:rPr>
          <w:szCs w:val="24"/>
        </w:rPr>
      </w:pPr>
      <w:r w:rsidRPr="00F35AF0">
        <w:rPr>
          <w:szCs w:val="24"/>
        </w:rPr>
        <w:t>A sűrített levegő előállítása.</w:t>
      </w:r>
    </w:p>
    <w:p w:rsidR="00935216" w:rsidRPr="00F35AF0" w:rsidRDefault="00935216" w:rsidP="00006B06">
      <w:pPr>
        <w:autoSpaceDE w:val="0"/>
        <w:autoSpaceDN w:val="0"/>
        <w:adjustRightInd w:val="0"/>
        <w:spacing w:after="0"/>
        <w:ind w:left="360" w:firstLine="349"/>
        <w:rPr>
          <w:szCs w:val="24"/>
        </w:rPr>
      </w:pPr>
      <w:r w:rsidRPr="00F35AF0">
        <w:rPr>
          <w:szCs w:val="24"/>
        </w:rPr>
        <w:t>Pneumatikus vezérlő és vezérelt elemek.</w:t>
      </w:r>
    </w:p>
    <w:p w:rsidR="00935216" w:rsidRPr="00F35AF0" w:rsidRDefault="00935216" w:rsidP="00006B06">
      <w:pPr>
        <w:autoSpaceDE w:val="0"/>
        <w:autoSpaceDN w:val="0"/>
        <w:adjustRightInd w:val="0"/>
        <w:spacing w:after="0"/>
        <w:ind w:left="360" w:firstLine="349"/>
        <w:rPr>
          <w:szCs w:val="24"/>
        </w:rPr>
      </w:pPr>
      <w:r w:rsidRPr="00F35AF0">
        <w:rPr>
          <w:szCs w:val="24"/>
        </w:rPr>
        <w:t>Kapcsolási rajz, jelölésrendszer</w:t>
      </w:r>
    </w:p>
    <w:p w:rsidR="00935216" w:rsidRPr="00F35AF0" w:rsidRDefault="00935216" w:rsidP="00006B06">
      <w:pPr>
        <w:autoSpaceDE w:val="0"/>
        <w:autoSpaceDN w:val="0"/>
        <w:adjustRightInd w:val="0"/>
        <w:spacing w:after="0"/>
        <w:ind w:left="360" w:firstLine="349"/>
        <w:rPr>
          <w:szCs w:val="24"/>
        </w:rPr>
      </w:pPr>
      <w:r w:rsidRPr="00F35AF0">
        <w:rPr>
          <w:szCs w:val="24"/>
        </w:rPr>
        <w:t>Pneumatikus vezérlőrendszer ábrázolása</w:t>
      </w:r>
    </w:p>
    <w:p w:rsidR="00935216" w:rsidRPr="00F35AF0" w:rsidRDefault="00935216" w:rsidP="00006B06">
      <w:pPr>
        <w:autoSpaceDE w:val="0"/>
        <w:autoSpaceDN w:val="0"/>
        <w:adjustRightInd w:val="0"/>
        <w:spacing w:after="0"/>
        <w:ind w:left="360" w:firstLine="349"/>
        <w:rPr>
          <w:szCs w:val="24"/>
        </w:rPr>
      </w:pPr>
      <w:r w:rsidRPr="00F35AF0">
        <w:rPr>
          <w:szCs w:val="24"/>
        </w:rPr>
        <w:t>Pneumatikus alapkapcsolások útváltókkal</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Egyoldali működésű munkahenger vezérlése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Kétoldali működésű munkahenger vezérlése</w:t>
      </w:r>
    </w:p>
    <w:p w:rsidR="00935216" w:rsidRPr="00F35AF0" w:rsidRDefault="00935216" w:rsidP="00006B06">
      <w:pPr>
        <w:autoSpaceDE w:val="0"/>
        <w:autoSpaceDN w:val="0"/>
        <w:adjustRightInd w:val="0"/>
        <w:spacing w:after="0"/>
        <w:ind w:left="360" w:firstLine="349"/>
        <w:rPr>
          <w:szCs w:val="24"/>
        </w:rPr>
      </w:pPr>
      <w:r w:rsidRPr="00F35AF0">
        <w:rPr>
          <w:szCs w:val="24"/>
        </w:rPr>
        <w:t xml:space="preserve">Kétoldali működésű munkahenger alternáló mozgatása </w:t>
      </w:r>
    </w:p>
    <w:p w:rsidR="00935216" w:rsidRPr="00F35AF0" w:rsidRDefault="00935216" w:rsidP="00006B06">
      <w:pPr>
        <w:autoSpaceDE w:val="0"/>
        <w:autoSpaceDN w:val="0"/>
        <w:adjustRightInd w:val="0"/>
        <w:spacing w:after="0"/>
        <w:ind w:left="360"/>
        <w:rPr>
          <w:szCs w:val="24"/>
        </w:rPr>
      </w:pPr>
      <w:r w:rsidRPr="00F35AF0">
        <w:rPr>
          <w:szCs w:val="24"/>
        </w:rPr>
        <w:tab/>
        <w:t>Sebességszabályozás</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Sebességcsökkentés fojtószeleppel</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Sebességcsökkentés fojtó-visszacsapó szelepekkel</w:t>
      </w:r>
    </w:p>
    <w:p w:rsidR="00935216" w:rsidRPr="00F35AF0" w:rsidRDefault="00935216" w:rsidP="00006B06">
      <w:pPr>
        <w:autoSpaceDE w:val="0"/>
        <w:autoSpaceDN w:val="0"/>
        <w:adjustRightInd w:val="0"/>
        <w:spacing w:after="0"/>
        <w:ind w:left="1069" w:firstLine="349"/>
        <w:rPr>
          <w:szCs w:val="24"/>
        </w:rPr>
      </w:pPr>
      <w:r w:rsidRPr="00F35AF0">
        <w:rPr>
          <w:szCs w:val="24"/>
        </w:rPr>
        <w:t>Sebesség növelése gyorslefúvató szeleppel</w:t>
      </w:r>
    </w:p>
    <w:p w:rsidR="00935216" w:rsidRPr="00F35AF0" w:rsidRDefault="00935216" w:rsidP="00006B06">
      <w:pPr>
        <w:autoSpaceDE w:val="0"/>
        <w:autoSpaceDN w:val="0"/>
        <w:adjustRightInd w:val="0"/>
        <w:spacing w:after="0"/>
        <w:ind w:left="360"/>
        <w:rPr>
          <w:szCs w:val="24"/>
        </w:rPr>
      </w:pPr>
      <w:r w:rsidRPr="00F35AF0">
        <w:rPr>
          <w:szCs w:val="24"/>
        </w:rPr>
        <w:tab/>
        <w:t>Logikai alapkapcsolások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Logikai VAGY kapcsolás</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 xml:space="preserve">Logikai </w:t>
      </w:r>
      <w:proofErr w:type="gramStart"/>
      <w:r w:rsidRPr="00F35AF0">
        <w:rPr>
          <w:szCs w:val="24"/>
        </w:rPr>
        <w:t>ÉS</w:t>
      </w:r>
      <w:proofErr w:type="gramEnd"/>
      <w:r w:rsidRPr="00F35AF0">
        <w:rPr>
          <w:szCs w:val="24"/>
        </w:rPr>
        <w:t xml:space="preserve"> kapcsolás</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 xml:space="preserve">Logikai </w:t>
      </w:r>
      <w:proofErr w:type="gramStart"/>
      <w:r w:rsidRPr="00F35AF0">
        <w:rPr>
          <w:szCs w:val="24"/>
        </w:rPr>
        <w:t>NEM  kapcsolás</w:t>
      </w:r>
      <w:proofErr w:type="gramEnd"/>
    </w:p>
    <w:p w:rsidR="00935216" w:rsidRPr="00F35AF0" w:rsidRDefault="00935216" w:rsidP="00006B06">
      <w:pPr>
        <w:autoSpaceDE w:val="0"/>
        <w:autoSpaceDN w:val="0"/>
        <w:adjustRightInd w:val="0"/>
        <w:spacing w:after="0"/>
        <w:ind w:left="360"/>
        <w:rPr>
          <w:szCs w:val="24"/>
        </w:rPr>
      </w:pPr>
      <w:r w:rsidRPr="00F35AF0">
        <w:rPr>
          <w:szCs w:val="24"/>
        </w:rPr>
        <w:tab/>
        <w:t>Nyomásfüggő vezérlések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Nyomásfüggő vezérlés végállás-érzékelővel</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Nyomásfüggő vezérlés végállás-érzékelő nélkül</w:t>
      </w:r>
    </w:p>
    <w:p w:rsidR="00935216" w:rsidRPr="00F35AF0" w:rsidRDefault="00935216" w:rsidP="00006B06">
      <w:pPr>
        <w:autoSpaceDE w:val="0"/>
        <w:autoSpaceDN w:val="0"/>
        <w:adjustRightInd w:val="0"/>
        <w:spacing w:after="0"/>
        <w:ind w:left="360"/>
        <w:rPr>
          <w:szCs w:val="24"/>
        </w:rPr>
      </w:pPr>
      <w:r w:rsidRPr="00F35AF0">
        <w:rPr>
          <w:szCs w:val="24"/>
        </w:rPr>
        <w:tab/>
        <w:t>Időfüggő vezérlések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Működtetés késleltetése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A visszafutás késleltetése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Működtetés és visszafutás külön-külön késleltetése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Jelrövidítés és jelnyújtás</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Kétoldali működésű munkahenger időfüggő vezérlése</w:t>
      </w:r>
    </w:p>
    <w:p w:rsidR="00935216" w:rsidRPr="00F35AF0" w:rsidRDefault="00935216" w:rsidP="00006B06">
      <w:pPr>
        <w:autoSpaceDE w:val="0"/>
        <w:autoSpaceDN w:val="0"/>
        <w:adjustRightInd w:val="0"/>
        <w:spacing w:after="0"/>
        <w:ind w:left="360"/>
        <w:rPr>
          <w:szCs w:val="24"/>
        </w:rPr>
      </w:pPr>
      <w:r w:rsidRPr="00F35AF0">
        <w:rPr>
          <w:szCs w:val="24"/>
        </w:rPr>
        <w:lastRenderedPageBreak/>
        <w:tab/>
        <w:t>Váltókapcsolások</w:t>
      </w:r>
    </w:p>
    <w:p w:rsidR="00935216" w:rsidRPr="00F35AF0" w:rsidRDefault="00935216" w:rsidP="00006B06">
      <w:pPr>
        <w:autoSpaceDE w:val="0"/>
        <w:autoSpaceDN w:val="0"/>
        <w:adjustRightInd w:val="0"/>
        <w:spacing w:after="0"/>
        <w:ind w:left="360"/>
        <w:rPr>
          <w:szCs w:val="24"/>
        </w:rPr>
      </w:pPr>
      <w:r w:rsidRPr="00F35AF0">
        <w:rPr>
          <w:szCs w:val="24"/>
        </w:rPr>
        <w:tab/>
        <w:t>Lezáró jelek feloldása a pneumatikus kapcsolásban</w:t>
      </w:r>
    </w:p>
    <w:p w:rsidR="00935216" w:rsidRPr="00F35AF0" w:rsidRDefault="00935216" w:rsidP="00006B06">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jelátalakítók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Mágnes szelepek</w:t>
      </w:r>
    </w:p>
    <w:p w:rsidR="00935216" w:rsidRPr="00F35AF0" w:rsidRDefault="00935216" w:rsidP="00006B06">
      <w:pPr>
        <w:autoSpaceDE w:val="0"/>
        <w:autoSpaceDN w:val="0"/>
        <w:adjustRightInd w:val="0"/>
        <w:spacing w:after="0"/>
        <w:ind w:left="360" w:firstLine="349"/>
        <w:rPr>
          <w:szCs w:val="24"/>
        </w:rPr>
      </w:pPr>
      <w:r w:rsidRPr="00F35AF0">
        <w:rPr>
          <w:szCs w:val="24"/>
        </w:rPr>
        <w:t>Pneumatikus-elektromos jelátalakítók</w:t>
      </w:r>
    </w:p>
    <w:p w:rsidR="00935216" w:rsidRPr="00F35AF0" w:rsidRDefault="00935216" w:rsidP="00006B06">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alapkapcsolások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Egyoldali működésű munkahenger vezérlése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Kétoldali működésű munkahenger vezérlése</w:t>
      </w:r>
    </w:p>
    <w:p w:rsidR="00935216" w:rsidRPr="00F35AF0" w:rsidRDefault="00935216" w:rsidP="00006B06">
      <w:pPr>
        <w:autoSpaceDE w:val="0"/>
        <w:autoSpaceDN w:val="0"/>
        <w:adjustRightInd w:val="0"/>
        <w:spacing w:after="0"/>
        <w:ind w:left="360" w:firstLine="349"/>
        <w:rPr>
          <w:szCs w:val="24"/>
        </w:rPr>
      </w:pPr>
      <w:proofErr w:type="spellStart"/>
      <w:r w:rsidRPr="00F35AF0">
        <w:rPr>
          <w:szCs w:val="24"/>
        </w:rPr>
        <w:t>Bistabil</w:t>
      </w:r>
      <w:proofErr w:type="spellEnd"/>
      <w:r w:rsidRPr="00F35AF0">
        <w:rPr>
          <w:szCs w:val="24"/>
        </w:rPr>
        <w:t xml:space="preserve"> mágnes szelep működtetése</w:t>
      </w:r>
    </w:p>
    <w:p w:rsidR="00935216" w:rsidRPr="00F35AF0" w:rsidRDefault="00935216" w:rsidP="00006B06">
      <w:pPr>
        <w:autoSpaceDE w:val="0"/>
        <w:autoSpaceDN w:val="0"/>
        <w:adjustRightInd w:val="0"/>
        <w:spacing w:after="0"/>
        <w:ind w:left="1069" w:firstLine="349"/>
        <w:rPr>
          <w:szCs w:val="24"/>
        </w:rPr>
      </w:pPr>
      <w:r w:rsidRPr="00F35AF0">
        <w:rPr>
          <w:szCs w:val="24"/>
        </w:rPr>
        <w:t>Munkahenger dugattyújának önműködő visszavezérlése</w:t>
      </w:r>
    </w:p>
    <w:p w:rsidR="00935216" w:rsidRPr="00F35AF0" w:rsidRDefault="00935216" w:rsidP="00006B06">
      <w:pPr>
        <w:autoSpaceDE w:val="0"/>
        <w:autoSpaceDN w:val="0"/>
        <w:adjustRightInd w:val="0"/>
        <w:spacing w:after="0"/>
        <w:ind w:left="720" w:firstLine="698"/>
        <w:rPr>
          <w:szCs w:val="24"/>
        </w:rPr>
      </w:pPr>
      <w:r w:rsidRPr="00F35AF0">
        <w:rPr>
          <w:szCs w:val="24"/>
        </w:rPr>
        <w:t>Munkahenger dugattyújának oszcilláló mozgatása</w:t>
      </w:r>
    </w:p>
    <w:p w:rsidR="00935216" w:rsidRPr="00F35AF0" w:rsidRDefault="00935216" w:rsidP="00006B06">
      <w:pPr>
        <w:autoSpaceDE w:val="0"/>
        <w:autoSpaceDN w:val="0"/>
        <w:adjustRightInd w:val="0"/>
        <w:spacing w:after="0"/>
        <w:ind w:left="371" w:firstLine="349"/>
        <w:rPr>
          <w:szCs w:val="24"/>
        </w:rPr>
      </w:pPr>
      <w:r w:rsidRPr="00F35AF0">
        <w:rPr>
          <w:szCs w:val="24"/>
        </w:rPr>
        <w:t>Útfüggő, időfüggő, nyomásfüggő sorrendvezérlések</w:t>
      </w:r>
    </w:p>
    <w:p w:rsidR="00935216" w:rsidRPr="00F35AF0" w:rsidRDefault="00935216" w:rsidP="00006B06">
      <w:pPr>
        <w:autoSpaceDE w:val="0"/>
        <w:autoSpaceDN w:val="0"/>
        <w:adjustRightInd w:val="0"/>
        <w:spacing w:after="0"/>
        <w:ind w:left="360" w:firstLine="349"/>
        <w:rPr>
          <w:szCs w:val="24"/>
        </w:rPr>
      </w:pPr>
      <w:r w:rsidRPr="00F35AF0">
        <w:rPr>
          <w:szCs w:val="24"/>
        </w:rPr>
        <w:t xml:space="preserve">Lezáró jelek feloldása az </w:t>
      </w:r>
      <w:proofErr w:type="spellStart"/>
      <w:r w:rsidRPr="00F35AF0">
        <w:rPr>
          <w:szCs w:val="24"/>
        </w:rPr>
        <w:t>elektro-pneumatikus</w:t>
      </w:r>
      <w:proofErr w:type="spellEnd"/>
      <w:r w:rsidRPr="00F35AF0">
        <w:rPr>
          <w:szCs w:val="24"/>
        </w:rPr>
        <w:t xml:space="preserve"> kapcsolásban</w:t>
      </w:r>
    </w:p>
    <w:p w:rsidR="00935216" w:rsidRPr="00F35AF0" w:rsidRDefault="00935216" w:rsidP="00006B06">
      <w:pPr>
        <w:autoSpaceDE w:val="0"/>
        <w:autoSpaceDN w:val="0"/>
        <w:adjustRightInd w:val="0"/>
        <w:spacing w:after="0"/>
        <w:ind w:left="360"/>
        <w:rPr>
          <w:szCs w:val="24"/>
        </w:rPr>
      </w:pPr>
      <w:r w:rsidRPr="00F35AF0">
        <w:rPr>
          <w:szCs w:val="24"/>
        </w:rPr>
        <w:tab/>
      </w:r>
      <w:proofErr w:type="spellStart"/>
      <w:r w:rsidRPr="00F35AF0">
        <w:rPr>
          <w:szCs w:val="24"/>
        </w:rPr>
        <w:t>Léptetőláncok</w:t>
      </w:r>
      <w:proofErr w:type="spellEnd"/>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 xml:space="preserve">Egyszerű </w:t>
      </w:r>
      <w:proofErr w:type="spellStart"/>
      <w:r w:rsidRPr="00F35AF0">
        <w:rPr>
          <w:szCs w:val="24"/>
        </w:rPr>
        <w:t>léptetőlánc</w:t>
      </w:r>
      <w:proofErr w:type="spellEnd"/>
      <w:r w:rsidRPr="00F35AF0">
        <w:rPr>
          <w:szCs w:val="24"/>
        </w:rPr>
        <w:t xml:space="preserve"> </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 xml:space="preserve">Kapcsolás </w:t>
      </w:r>
      <w:proofErr w:type="spellStart"/>
      <w:r w:rsidRPr="00F35AF0">
        <w:rPr>
          <w:szCs w:val="24"/>
        </w:rPr>
        <w:t>léptetőlánccal</w:t>
      </w:r>
      <w:proofErr w:type="spellEnd"/>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Villamos irányítások</w:t>
      </w:r>
      <w:r w:rsidRPr="00F35AF0">
        <w:rPr>
          <w:b/>
          <w:szCs w:val="24"/>
        </w:rPr>
        <w:t xml:space="preserve">     </w:t>
      </w:r>
      <w:r w:rsidRPr="00F35AF0">
        <w:rPr>
          <w:b/>
          <w:i/>
        </w:rPr>
        <w:tab/>
      </w:r>
      <w:proofErr w:type="gramStart"/>
      <w:r w:rsidRPr="00F35AF0">
        <w:rPr>
          <w:b/>
          <w:i/>
        </w:rPr>
        <w:t>26  óra</w:t>
      </w:r>
      <w:proofErr w:type="gramEnd"/>
      <w:r w:rsidRPr="00F35AF0">
        <w:rPr>
          <w:b/>
          <w:i/>
        </w:rPr>
        <w:t>/26  óra</w:t>
      </w:r>
    </w:p>
    <w:p w:rsidR="00935216" w:rsidRPr="00F35AF0" w:rsidRDefault="00935216" w:rsidP="00006B06">
      <w:pPr>
        <w:autoSpaceDE w:val="0"/>
        <w:autoSpaceDN w:val="0"/>
        <w:adjustRightInd w:val="0"/>
        <w:spacing w:after="0"/>
        <w:ind w:left="360" w:firstLine="349"/>
        <w:rPr>
          <w:szCs w:val="24"/>
        </w:rPr>
      </w:pPr>
      <w:r w:rsidRPr="00F35AF0">
        <w:rPr>
          <w:szCs w:val="24"/>
        </w:rPr>
        <w:t>Érzékelőelemek, jeladók, relék, programadók,</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beavatkozó</w:t>
      </w:r>
      <w:proofErr w:type="gramEnd"/>
      <w:r w:rsidRPr="00F35AF0">
        <w:rPr>
          <w:szCs w:val="24"/>
        </w:rPr>
        <w:t xml:space="preserve"> elemek, járulékos elemek.</w:t>
      </w:r>
    </w:p>
    <w:p w:rsidR="00935216" w:rsidRPr="00F35AF0" w:rsidRDefault="00935216" w:rsidP="00006B06">
      <w:pPr>
        <w:autoSpaceDE w:val="0"/>
        <w:autoSpaceDN w:val="0"/>
        <w:adjustRightInd w:val="0"/>
        <w:spacing w:after="0"/>
        <w:ind w:left="360" w:firstLine="349"/>
        <w:rPr>
          <w:szCs w:val="24"/>
        </w:rPr>
      </w:pPr>
      <w:r w:rsidRPr="00F35AF0">
        <w:rPr>
          <w:szCs w:val="24"/>
        </w:rPr>
        <w:t>Villamos hajtások típusai, jellemzői, létesítése,</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alkalmazása</w:t>
      </w:r>
      <w:proofErr w:type="gramEnd"/>
      <w:r w:rsidRPr="00F35AF0">
        <w:rPr>
          <w:szCs w:val="24"/>
        </w:rPr>
        <w:t>, üzemeltetése.</w:t>
      </w:r>
    </w:p>
    <w:p w:rsidR="00935216" w:rsidRPr="00F35AF0" w:rsidRDefault="00935216" w:rsidP="00006B06">
      <w:pPr>
        <w:autoSpaceDE w:val="0"/>
        <w:autoSpaceDN w:val="0"/>
        <w:adjustRightInd w:val="0"/>
        <w:spacing w:after="0"/>
        <w:ind w:left="360" w:firstLine="349"/>
        <w:rPr>
          <w:szCs w:val="24"/>
        </w:rPr>
      </w:pPr>
      <w:r w:rsidRPr="00F35AF0">
        <w:rPr>
          <w:szCs w:val="24"/>
        </w:rPr>
        <w:t>Passzív alkatrészek felépítése, jellemzői</w:t>
      </w:r>
    </w:p>
    <w:p w:rsidR="00935216" w:rsidRPr="00F35AF0" w:rsidRDefault="00935216" w:rsidP="00006B06">
      <w:pPr>
        <w:autoSpaceDE w:val="0"/>
        <w:autoSpaceDN w:val="0"/>
        <w:adjustRightInd w:val="0"/>
        <w:spacing w:after="0"/>
        <w:ind w:left="360" w:firstLine="349"/>
        <w:rPr>
          <w:szCs w:val="24"/>
        </w:rPr>
      </w:pPr>
      <w:r w:rsidRPr="00F35AF0">
        <w:rPr>
          <w:szCs w:val="24"/>
        </w:rPr>
        <w:t>Aktív alkatrészek felépítése, jellemzői</w:t>
      </w:r>
    </w:p>
    <w:p w:rsidR="00935216" w:rsidRPr="00F35AF0" w:rsidRDefault="00935216" w:rsidP="00006B06">
      <w:pPr>
        <w:autoSpaceDE w:val="0"/>
        <w:autoSpaceDN w:val="0"/>
        <w:adjustRightInd w:val="0"/>
        <w:spacing w:after="0"/>
        <w:ind w:left="360" w:firstLine="349"/>
        <w:rPr>
          <w:szCs w:val="24"/>
        </w:rPr>
      </w:pPr>
      <w:r w:rsidRPr="00F35AF0">
        <w:rPr>
          <w:szCs w:val="24"/>
        </w:rPr>
        <w:t xml:space="preserve"> Félvezető alkatrészek jellemzői</w:t>
      </w:r>
    </w:p>
    <w:p w:rsidR="00935216" w:rsidRPr="00F35AF0" w:rsidRDefault="00935216" w:rsidP="00006B06">
      <w:pPr>
        <w:autoSpaceDE w:val="0"/>
        <w:autoSpaceDN w:val="0"/>
        <w:adjustRightInd w:val="0"/>
        <w:spacing w:after="0"/>
        <w:ind w:left="360" w:firstLine="349"/>
        <w:rPr>
          <w:szCs w:val="24"/>
        </w:rPr>
      </w:pPr>
      <w:r w:rsidRPr="00F35AF0">
        <w:rPr>
          <w:szCs w:val="24"/>
        </w:rPr>
        <w:t>Érzékelők felépítése, működése és jellemzői</w:t>
      </w:r>
    </w:p>
    <w:p w:rsidR="00935216" w:rsidRPr="00F35AF0" w:rsidRDefault="00935216" w:rsidP="00006B06">
      <w:pPr>
        <w:autoSpaceDE w:val="0"/>
        <w:autoSpaceDN w:val="0"/>
        <w:adjustRightInd w:val="0"/>
        <w:spacing w:after="0"/>
        <w:ind w:left="360" w:firstLine="349"/>
        <w:rPr>
          <w:szCs w:val="24"/>
        </w:rPr>
      </w:pPr>
      <w:r w:rsidRPr="00F35AF0">
        <w:rPr>
          <w:szCs w:val="24"/>
        </w:rPr>
        <w:t>Távadók felépítése, működése és jellemzői</w:t>
      </w:r>
    </w:p>
    <w:p w:rsidR="00935216" w:rsidRPr="00F35AF0" w:rsidRDefault="00935216" w:rsidP="00006B06">
      <w:pPr>
        <w:autoSpaceDE w:val="0"/>
        <w:autoSpaceDN w:val="0"/>
        <w:adjustRightInd w:val="0"/>
        <w:spacing w:after="0"/>
        <w:ind w:left="360" w:firstLine="349"/>
        <w:rPr>
          <w:szCs w:val="24"/>
        </w:rPr>
      </w:pPr>
      <w:r w:rsidRPr="00F35AF0">
        <w:rPr>
          <w:szCs w:val="24"/>
        </w:rPr>
        <w:t>Jelátalakítók, jelformálók felépítése, működése és</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jellemzői</w:t>
      </w:r>
      <w:proofErr w:type="gramEnd"/>
    </w:p>
    <w:p w:rsidR="00935216" w:rsidRPr="00F35AF0" w:rsidRDefault="00935216" w:rsidP="00006B06">
      <w:pPr>
        <w:autoSpaceDE w:val="0"/>
        <w:autoSpaceDN w:val="0"/>
        <w:adjustRightInd w:val="0"/>
        <w:spacing w:after="0"/>
        <w:ind w:left="360" w:firstLine="349"/>
        <w:rPr>
          <w:szCs w:val="24"/>
        </w:rPr>
      </w:pPr>
      <w:r w:rsidRPr="00F35AF0">
        <w:rPr>
          <w:szCs w:val="24"/>
        </w:rPr>
        <w:t>Tápegységek felépítése, működése és jellemzői</w:t>
      </w:r>
    </w:p>
    <w:p w:rsidR="00935216" w:rsidRPr="00F35AF0" w:rsidRDefault="00935216" w:rsidP="00006B06">
      <w:pPr>
        <w:autoSpaceDE w:val="0"/>
        <w:autoSpaceDN w:val="0"/>
        <w:adjustRightInd w:val="0"/>
        <w:spacing w:after="0"/>
        <w:ind w:left="360" w:firstLine="349"/>
        <w:rPr>
          <w:szCs w:val="24"/>
        </w:rPr>
      </w:pPr>
      <w:r w:rsidRPr="00F35AF0">
        <w:rPr>
          <w:szCs w:val="24"/>
        </w:rPr>
        <w:t>Egyszerű villamos vezérlést megvalósító áramkör tervezése.</w:t>
      </w:r>
    </w:p>
    <w:p w:rsidR="00935216" w:rsidRPr="00F35AF0" w:rsidRDefault="00935216" w:rsidP="00006B06">
      <w:pPr>
        <w:autoSpaceDE w:val="0"/>
        <w:autoSpaceDN w:val="0"/>
        <w:adjustRightInd w:val="0"/>
        <w:spacing w:after="0"/>
        <w:ind w:left="360" w:firstLine="349"/>
        <w:rPr>
          <w:szCs w:val="24"/>
        </w:rPr>
      </w:pPr>
      <w:r w:rsidRPr="00F35AF0">
        <w:rPr>
          <w:szCs w:val="24"/>
        </w:rPr>
        <w:t>Elektromechanikus motorvezérlések (motorvédő, indító,</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forgásirány</w:t>
      </w:r>
      <w:proofErr w:type="gramEnd"/>
      <w:r w:rsidRPr="00F35AF0">
        <w:rPr>
          <w:szCs w:val="24"/>
        </w:rPr>
        <w:t xml:space="preserve"> váltó, fordulatszám változtató kapcsolások)</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telepítése</w:t>
      </w:r>
      <w:proofErr w:type="gramEnd"/>
      <w:r w:rsidRPr="00F35AF0">
        <w:rPr>
          <w:szCs w:val="24"/>
        </w:rPr>
        <w:t>, beüzemelése</w:t>
      </w:r>
    </w:p>
    <w:p w:rsidR="00935216" w:rsidRPr="00F35AF0" w:rsidRDefault="00935216" w:rsidP="00006B06">
      <w:pPr>
        <w:autoSpaceDE w:val="0"/>
        <w:autoSpaceDN w:val="0"/>
        <w:adjustRightInd w:val="0"/>
        <w:spacing w:after="0"/>
        <w:ind w:left="360" w:firstLine="349"/>
        <w:rPr>
          <w:szCs w:val="24"/>
        </w:rPr>
      </w:pPr>
      <w:r w:rsidRPr="00F35AF0">
        <w:rPr>
          <w:szCs w:val="24"/>
        </w:rPr>
        <w:t>Egyszerű vezérlési feladatok</w:t>
      </w:r>
    </w:p>
    <w:p w:rsidR="00935216" w:rsidRPr="00F35AF0" w:rsidRDefault="00935216" w:rsidP="00006B06">
      <w:pPr>
        <w:autoSpaceDE w:val="0"/>
        <w:autoSpaceDN w:val="0"/>
        <w:adjustRightInd w:val="0"/>
        <w:spacing w:after="0"/>
        <w:ind w:left="360" w:firstLine="349"/>
        <w:rPr>
          <w:szCs w:val="24"/>
        </w:rPr>
      </w:pPr>
      <w:r w:rsidRPr="00F35AF0">
        <w:rPr>
          <w:szCs w:val="24"/>
        </w:rPr>
        <w:t xml:space="preserve"> Motorvédelem</w:t>
      </w:r>
    </w:p>
    <w:p w:rsidR="00935216" w:rsidRPr="00F35AF0" w:rsidRDefault="00935216" w:rsidP="00006B06">
      <w:pPr>
        <w:autoSpaceDE w:val="0"/>
        <w:autoSpaceDN w:val="0"/>
        <w:adjustRightInd w:val="0"/>
        <w:spacing w:after="0"/>
        <w:ind w:left="360" w:firstLine="349"/>
        <w:rPr>
          <w:szCs w:val="24"/>
        </w:rPr>
      </w:pPr>
      <w:r w:rsidRPr="00F35AF0">
        <w:rPr>
          <w:szCs w:val="24"/>
        </w:rPr>
        <w:t>Ki- és bekapcsolás, indítás</w:t>
      </w:r>
    </w:p>
    <w:p w:rsidR="00935216" w:rsidRPr="00F35AF0" w:rsidRDefault="00935216" w:rsidP="00006B06">
      <w:pPr>
        <w:autoSpaceDE w:val="0"/>
        <w:autoSpaceDN w:val="0"/>
        <w:adjustRightInd w:val="0"/>
        <w:spacing w:after="0"/>
        <w:ind w:left="360" w:firstLine="349"/>
        <w:rPr>
          <w:szCs w:val="24"/>
        </w:rPr>
      </w:pPr>
      <w:r w:rsidRPr="00F35AF0">
        <w:rPr>
          <w:szCs w:val="24"/>
        </w:rPr>
        <w:t>Távműködtetés, sorrendi kapcsolás</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Forgásirány váltás</w:t>
      </w:r>
      <w:proofErr w:type="gramEnd"/>
    </w:p>
    <w:p w:rsidR="00935216" w:rsidRPr="00F35AF0" w:rsidRDefault="00935216" w:rsidP="00006B06">
      <w:pPr>
        <w:autoSpaceDE w:val="0"/>
        <w:autoSpaceDN w:val="0"/>
        <w:adjustRightInd w:val="0"/>
        <w:spacing w:after="0"/>
        <w:ind w:left="709"/>
        <w:rPr>
          <w:szCs w:val="24"/>
        </w:rPr>
      </w:pPr>
      <w:r w:rsidRPr="00F35AF0">
        <w:rPr>
          <w:szCs w:val="24"/>
        </w:rPr>
        <w:t>Fordulatszám változtatás megvalósítása elektromechanikus vezérlés segítségével (tervezés, építés, összeállítás alapelemekből).</w:t>
      </w:r>
    </w:p>
    <w:p w:rsidR="00935216" w:rsidRPr="00F35AF0" w:rsidRDefault="00935216" w:rsidP="00006B06">
      <w:pPr>
        <w:autoSpaceDE w:val="0"/>
        <w:autoSpaceDN w:val="0"/>
        <w:adjustRightInd w:val="0"/>
        <w:spacing w:after="0"/>
        <w:ind w:left="709"/>
        <w:rPr>
          <w:szCs w:val="24"/>
        </w:rPr>
      </w:pPr>
      <w:r w:rsidRPr="00F35AF0">
        <w:rPr>
          <w:szCs w:val="24"/>
        </w:rPr>
        <w:t>Egyszerű vezérlési feladatok elektromechanikus vezérlésének kiegészítése teljesítményelektronikai eszközökkel</w:t>
      </w:r>
    </w:p>
    <w:p w:rsidR="00935216" w:rsidRPr="00F35AF0" w:rsidRDefault="00935216" w:rsidP="00006B06">
      <w:pPr>
        <w:autoSpaceDE w:val="0"/>
        <w:autoSpaceDN w:val="0"/>
        <w:adjustRightInd w:val="0"/>
        <w:spacing w:after="0"/>
        <w:ind w:left="360" w:firstLine="349"/>
        <w:rPr>
          <w:szCs w:val="24"/>
        </w:rPr>
      </w:pPr>
      <w:r w:rsidRPr="00F35AF0">
        <w:rPr>
          <w:szCs w:val="24"/>
        </w:rPr>
        <w:t>Lágyindítók</w:t>
      </w:r>
    </w:p>
    <w:p w:rsidR="00935216" w:rsidRPr="00F35AF0" w:rsidRDefault="00935216" w:rsidP="00006B06">
      <w:pPr>
        <w:autoSpaceDE w:val="0"/>
        <w:autoSpaceDN w:val="0"/>
        <w:adjustRightInd w:val="0"/>
        <w:spacing w:after="0"/>
        <w:ind w:left="360" w:firstLine="349"/>
        <w:rPr>
          <w:b/>
          <w:kern w:val="1"/>
          <w:szCs w:val="24"/>
          <w:lang w:eastAsia="hi-IN" w:bidi="hi-IN"/>
        </w:rPr>
      </w:pPr>
      <w:r w:rsidRPr="00F35AF0">
        <w:rPr>
          <w:szCs w:val="24"/>
        </w:rPr>
        <w:t>Frekvenciaváltók (tervezés, építés, összeállítás alapelemekből).</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B7E27">
      <w:pPr>
        <w:widowControl w:val="0"/>
        <w:suppressAutoHyphens/>
        <w:spacing w:after="0"/>
        <w:ind w:left="371" w:firstLine="349"/>
        <w:rPr>
          <w:bCs/>
          <w:kern w:val="1"/>
          <w:szCs w:val="24"/>
          <w:lang w:eastAsia="hi-IN" w:bidi="hi-IN"/>
        </w:rPr>
      </w:pPr>
      <w:r w:rsidRPr="00F35AF0">
        <w:t xml:space="preserve"> </w:t>
      </w:r>
      <w:r w:rsidRPr="00F35AF0">
        <w:rPr>
          <w:bCs/>
          <w:kern w:val="1"/>
          <w:szCs w:val="24"/>
          <w:lang w:eastAsia="hi-IN" w:bidi="hi-IN"/>
        </w:rPr>
        <w:t>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lastRenderedPageBreak/>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935216" w:rsidRPr="00F35AF0" w:rsidRDefault="00935216" w:rsidP="00A438BD">
      <w:pPr>
        <w:pStyle w:val="Listaszerbekezds"/>
        <w:spacing w:after="0"/>
        <w:ind w:left="1224"/>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A438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xml:space="preserve">Alkalmazandó eszközök és felszerelések </w:t>
            </w:r>
          </w:p>
        </w:tc>
      </w:tr>
      <w:tr w:rsidR="00935216" w:rsidRPr="001937B8" w:rsidTr="00A438B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vita</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6.</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7.</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8.</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9.</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10.</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A438BD">
        <w:trPr>
          <w:trHeight w:val="255"/>
          <w:jc w:val="center"/>
        </w:trPr>
        <w:tc>
          <w:tcPr>
            <w:tcW w:w="104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Sorszám</w:t>
            </w:r>
          </w:p>
        </w:tc>
        <w:tc>
          <w:tcPr>
            <w:tcW w:w="280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Tanulói tevékenységforma</w:t>
            </w:r>
          </w:p>
        </w:tc>
        <w:tc>
          <w:tcPr>
            <w:tcW w:w="2280" w:type="dxa"/>
            <w:gridSpan w:val="3"/>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Tanulói tevékenység szervezési kerete (differenciálási módok)</w:t>
            </w:r>
          </w:p>
        </w:tc>
        <w:tc>
          <w:tcPr>
            <w:tcW w:w="238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xml:space="preserve">Alkalmazandó eszközök és felszerelések </w:t>
            </w:r>
          </w:p>
        </w:tc>
      </w:tr>
      <w:tr w:rsidR="00935216" w:rsidRPr="001937B8" w:rsidTr="00A438BD">
        <w:trPr>
          <w:trHeight w:val="510"/>
          <w:jc w:val="center"/>
        </w:trPr>
        <w:tc>
          <w:tcPr>
            <w:tcW w:w="1040" w:type="dxa"/>
            <w:vMerge/>
            <w:vAlign w:val="center"/>
          </w:tcPr>
          <w:p w:rsidR="00935216" w:rsidRPr="00A438BD" w:rsidRDefault="00935216" w:rsidP="00A438BD">
            <w:pPr>
              <w:spacing w:after="0"/>
              <w:jc w:val="left"/>
              <w:rPr>
                <w:color w:val="000000"/>
                <w:sz w:val="20"/>
                <w:szCs w:val="20"/>
                <w:lang w:eastAsia="hu-HU"/>
              </w:rPr>
            </w:pPr>
          </w:p>
        </w:tc>
        <w:tc>
          <w:tcPr>
            <w:tcW w:w="2800" w:type="dxa"/>
            <w:vMerge/>
            <w:vAlign w:val="center"/>
          </w:tcPr>
          <w:p w:rsidR="00935216" w:rsidRPr="00A438BD" w:rsidRDefault="00935216" w:rsidP="00A438BD">
            <w:pPr>
              <w:spacing w:after="0"/>
              <w:jc w:val="left"/>
              <w:rPr>
                <w:color w:val="000000"/>
                <w:sz w:val="20"/>
                <w:szCs w:val="20"/>
                <w:lang w:eastAsia="hu-HU"/>
              </w:rPr>
            </w:pP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egyéni</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csoport-bontás</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osztály-keret</w:t>
            </w:r>
          </w:p>
        </w:tc>
        <w:tc>
          <w:tcPr>
            <w:tcW w:w="2380" w:type="dxa"/>
            <w:vMerge/>
            <w:vAlign w:val="center"/>
          </w:tcPr>
          <w:p w:rsidR="00935216" w:rsidRPr="00A438BD" w:rsidRDefault="00935216" w:rsidP="00A438BD">
            <w:pPr>
              <w:spacing w:after="0"/>
              <w:jc w:val="left"/>
              <w:rPr>
                <w:color w:val="000000"/>
                <w:sz w:val="20"/>
                <w:szCs w:val="20"/>
                <w:lang w:eastAsia="hu-HU"/>
              </w:rPr>
            </w:pP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 feldolgozó tevékenységek</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Olvasott szöveg önálló feldolgozása</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1.2.</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Olvasott szöveg feladattal vezetett feldolgozása</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1.3.</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Olvasott szöveg feldolgozása jegyzeteléssel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1.4.</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Hallott szöveg feldolgozása jegyzeteléssel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1.5.</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Hallott szöveg feladattal vezetett feldolgozása</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1.6.</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Információk feladattal vezetett rendszerezése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Ismeretalkalmazási gyakorló tevékenységek, feladatok</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Írásos elemzések készítése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2.2.</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Leírás készítése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2.3.</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Válaszolás írásban mondatszintű kérdésekre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2.4.</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Tesztfeladat megoldása</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2.5.</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Szöveges előadás egyéni felkészüléssel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lastRenderedPageBreak/>
              <w:t>2.6.</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Tapasztalatok utólagos ismertetése szóban</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2.7.</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Tapasztalatok helyszíni ismertetése szóban</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Képi információk körében</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rajz értelmezése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3.2.</w:t>
            </w:r>
          </w:p>
        </w:tc>
        <w:tc>
          <w:tcPr>
            <w:tcW w:w="2800" w:type="dxa"/>
            <w:vAlign w:val="center"/>
          </w:tcPr>
          <w:p w:rsidR="00935216" w:rsidRPr="00A438BD" w:rsidRDefault="00935216" w:rsidP="00A438BD">
            <w:pPr>
              <w:spacing w:after="0"/>
              <w:jc w:val="left"/>
              <w:rPr>
                <w:color w:val="000000"/>
                <w:sz w:val="20"/>
                <w:szCs w:val="20"/>
                <w:lang w:eastAsia="hu-HU"/>
              </w:rPr>
            </w:pPr>
            <w:proofErr w:type="gramStart"/>
            <w:r w:rsidRPr="00A438BD">
              <w:rPr>
                <w:color w:val="000000"/>
                <w:sz w:val="20"/>
                <w:szCs w:val="20"/>
                <w:lang w:eastAsia="hu-HU"/>
              </w:rPr>
              <w:t>rajz készítés</w:t>
            </w:r>
            <w:proofErr w:type="gramEnd"/>
            <w:r w:rsidRPr="00A438BD">
              <w:rPr>
                <w:color w:val="000000"/>
                <w:sz w:val="20"/>
                <w:szCs w:val="20"/>
                <w:lang w:eastAsia="hu-HU"/>
              </w:rPr>
              <w:t xml:space="preserve"> tárgyról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3.3.</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rajz kiegészítés</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3.4.</w:t>
            </w:r>
          </w:p>
        </w:tc>
        <w:tc>
          <w:tcPr>
            <w:tcW w:w="2800" w:type="dxa"/>
            <w:vAlign w:val="center"/>
          </w:tcPr>
          <w:p w:rsidR="00935216" w:rsidRPr="00A438BD" w:rsidRDefault="00935216" w:rsidP="00A438BD">
            <w:pPr>
              <w:spacing w:after="0"/>
              <w:jc w:val="left"/>
              <w:rPr>
                <w:color w:val="000000"/>
                <w:sz w:val="20"/>
                <w:szCs w:val="20"/>
                <w:lang w:eastAsia="hu-HU"/>
              </w:rPr>
            </w:pPr>
            <w:proofErr w:type="gramStart"/>
            <w:r w:rsidRPr="00A438BD">
              <w:rPr>
                <w:color w:val="000000"/>
                <w:sz w:val="20"/>
                <w:szCs w:val="20"/>
                <w:lang w:eastAsia="hu-HU"/>
              </w:rPr>
              <w:t>rajz elemzés</w:t>
            </w:r>
            <w:proofErr w:type="gramEnd"/>
            <w:r w:rsidRPr="00A438BD">
              <w:rPr>
                <w:color w:val="000000"/>
                <w:sz w:val="20"/>
                <w:szCs w:val="20"/>
                <w:lang w:eastAsia="hu-HU"/>
              </w:rPr>
              <w:t>, hibakeresés</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3.5.</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rendszerrajz kiegészítés</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Csoportos munkaformák körében</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Információk rendszerezése mozaikfeladattal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4.2.</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Kiscsoportos szakmai munkavégzés irányítással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4.3.</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Csoportos helyzetgyakorlat</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Szolgáltatási tevékenységek körében</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Önálló szakmai munkavégzés felügyelet mellett</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5.2.</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Önálló szakmai munkavégzés közvetlen irányítással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bl>
    <w:p w:rsidR="00935216" w:rsidRPr="00F35AF0" w:rsidRDefault="00935216" w:rsidP="00A438BD">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Mechatronika gyakorlat tantárgy</w:t>
      </w:r>
      <w:r w:rsidRPr="00F35AF0">
        <w:rPr>
          <w:b/>
        </w:rPr>
        <w:tab/>
        <w:t>93 óra/93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3B2FD3">
      <w:pPr>
        <w:tabs>
          <w:tab w:val="left" w:pos="3855"/>
        </w:tabs>
        <w:ind w:left="284"/>
        <w:rPr>
          <w:color w:val="333333"/>
          <w:szCs w:val="24"/>
          <w:shd w:val="clear" w:color="auto" w:fill="FFFFFF"/>
        </w:rPr>
      </w:pPr>
      <w:r w:rsidRPr="00F35AF0">
        <w:t xml:space="preserve"> </w:t>
      </w:r>
      <w:r w:rsidRPr="00F35AF0">
        <w:rPr>
          <w:color w:val="333333"/>
          <w:szCs w:val="24"/>
          <w:shd w:val="clear" w:color="auto" w:fill="FFFFFF"/>
        </w:rPr>
        <w:t xml:space="preserve">A mechatronika gyakorlat alapvető célja, hogy mélyítse el a mechatronika tantárgy tanulása során megismert elméleti alapokat. A különböző mérési és vezérlési feladatok megvalósítása során a tanulók megismerik a pneumatika és villamos vezérlések építőelemeit, </w:t>
      </w:r>
      <w:proofErr w:type="gramStart"/>
      <w:r w:rsidRPr="00F35AF0">
        <w:rPr>
          <w:color w:val="333333"/>
          <w:szCs w:val="24"/>
          <w:shd w:val="clear" w:color="auto" w:fill="FFFFFF"/>
        </w:rPr>
        <w:t>megtanulják</w:t>
      </w:r>
      <w:proofErr w:type="gramEnd"/>
      <w:r w:rsidRPr="00F35AF0">
        <w:rPr>
          <w:color w:val="333333"/>
          <w:szCs w:val="24"/>
          <w:shd w:val="clear" w:color="auto" w:fill="FFFFFF"/>
        </w:rPr>
        <w:t xml:space="preserve"> azokat használni az egyszerű irányítástechnikai feladatok megvalósítása során.</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3B2FD3">
      <w:pPr>
        <w:autoSpaceDE w:val="0"/>
        <w:autoSpaceDN w:val="0"/>
        <w:adjustRightInd w:val="0"/>
        <w:spacing w:after="0"/>
        <w:ind w:left="284"/>
        <w:rPr>
          <w:b/>
          <w:szCs w:val="24"/>
        </w:rPr>
      </w:pPr>
      <w:r w:rsidRPr="00F35AF0">
        <w:t xml:space="preserve"> </w:t>
      </w: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Nem villamos mennyiségek mérése villamos úton II.</w:t>
      </w:r>
      <w:r w:rsidRPr="00F35AF0">
        <w:rPr>
          <w:b/>
          <w:i/>
        </w:rPr>
        <w:tab/>
        <w:t>31 óra/31 óra</w:t>
      </w:r>
    </w:p>
    <w:p w:rsidR="00935216" w:rsidRPr="00F35AF0" w:rsidRDefault="00935216" w:rsidP="003B2FD3">
      <w:pPr>
        <w:autoSpaceDE w:val="0"/>
        <w:autoSpaceDN w:val="0"/>
        <w:adjustRightInd w:val="0"/>
        <w:spacing w:after="0"/>
        <w:ind w:left="360" w:firstLine="349"/>
        <w:rPr>
          <w:szCs w:val="24"/>
        </w:rPr>
      </w:pPr>
      <w:r w:rsidRPr="00F35AF0">
        <w:rPr>
          <w:szCs w:val="24"/>
        </w:rPr>
        <w:t>Hőmérséklet mérése.</w:t>
      </w:r>
    </w:p>
    <w:p w:rsidR="00935216" w:rsidRPr="00F35AF0" w:rsidRDefault="00935216" w:rsidP="003B2FD3">
      <w:pPr>
        <w:autoSpaceDE w:val="0"/>
        <w:autoSpaceDN w:val="0"/>
        <w:adjustRightInd w:val="0"/>
        <w:spacing w:after="0"/>
        <w:ind w:left="360" w:firstLine="349"/>
        <w:rPr>
          <w:szCs w:val="24"/>
        </w:rPr>
      </w:pPr>
      <w:r w:rsidRPr="00F35AF0">
        <w:rPr>
          <w:szCs w:val="24"/>
        </w:rPr>
        <w:t>Erő, elmozdulás mérése.</w:t>
      </w:r>
    </w:p>
    <w:p w:rsidR="00935216" w:rsidRPr="00F35AF0" w:rsidRDefault="00935216" w:rsidP="003B2FD3">
      <w:pPr>
        <w:autoSpaceDE w:val="0"/>
        <w:autoSpaceDN w:val="0"/>
        <w:adjustRightInd w:val="0"/>
        <w:spacing w:after="0"/>
        <w:ind w:left="360" w:firstLine="349"/>
        <w:rPr>
          <w:szCs w:val="24"/>
        </w:rPr>
      </w:pPr>
      <w:r w:rsidRPr="00F35AF0">
        <w:rPr>
          <w:szCs w:val="24"/>
        </w:rPr>
        <w:t>Fordulatszám mérése.</w:t>
      </w:r>
    </w:p>
    <w:p w:rsidR="00935216" w:rsidRPr="00F35AF0" w:rsidRDefault="00935216" w:rsidP="003B2FD3">
      <w:pPr>
        <w:autoSpaceDE w:val="0"/>
        <w:autoSpaceDN w:val="0"/>
        <w:adjustRightInd w:val="0"/>
        <w:spacing w:after="0"/>
        <w:ind w:left="360" w:firstLine="349"/>
        <w:rPr>
          <w:szCs w:val="24"/>
        </w:rPr>
      </w:pPr>
      <w:r w:rsidRPr="00F35AF0">
        <w:rPr>
          <w:szCs w:val="24"/>
        </w:rPr>
        <w:t>Nyomás mérése.</w:t>
      </w:r>
    </w:p>
    <w:p w:rsidR="00935216" w:rsidRPr="00F35AF0" w:rsidRDefault="00935216" w:rsidP="003B2FD3">
      <w:pPr>
        <w:autoSpaceDE w:val="0"/>
        <w:autoSpaceDN w:val="0"/>
        <w:adjustRightInd w:val="0"/>
        <w:spacing w:after="0"/>
        <w:ind w:left="360" w:firstLine="349"/>
        <w:rPr>
          <w:szCs w:val="24"/>
        </w:rPr>
      </w:pPr>
      <w:r w:rsidRPr="00F35AF0">
        <w:rPr>
          <w:szCs w:val="24"/>
        </w:rPr>
        <w:t>Villamos vezérlések</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Villamos vezérlések fő elemei:</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r>
      <w:r w:rsidRPr="00F35AF0">
        <w:rPr>
          <w:szCs w:val="24"/>
        </w:rPr>
        <w:tab/>
        <w:t>A jelbevitel eszközei</w:t>
      </w:r>
    </w:p>
    <w:p w:rsidR="00935216" w:rsidRPr="00F35AF0" w:rsidRDefault="00935216" w:rsidP="003B2FD3">
      <w:pPr>
        <w:autoSpaceDE w:val="0"/>
        <w:autoSpaceDN w:val="0"/>
        <w:adjustRightInd w:val="0"/>
        <w:spacing w:after="0"/>
        <w:ind w:left="360"/>
        <w:rPr>
          <w:szCs w:val="24"/>
        </w:rPr>
      </w:pPr>
      <w:r w:rsidRPr="00F35AF0">
        <w:rPr>
          <w:szCs w:val="24"/>
        </w:rPr>
        <w:lastRenderedPageBreak/>
        <w:tab/>
      </w:r>
      <w:r w:rsidRPr="00F35AF0">
        <w:rPr>
          <w:szCs w:val="24"/>
        </w:rPr>
        <w:tab/>
      </w:r>
      <w:r w:rsidRPr="00F35AF0">
        <w:rPr>
          <w:szCs w:val="24"/>
        </w:rPr>
        <w:tab/>
        <w:t>A jelfeldolgozás eszközei</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r>
      <w:r w:rsidRPr="00F35AF0">
        <w:rPr>
          <w:szCs w:val="24"/>
        </w:rPr>
        <w:tab/>
        <w:t>A jelátalakítás eszközei</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r>
      <w:r w:rsidRPr="00F35AF0">
        <w:rPr>
          <w:szCs w:val="24"/>
        </w:rPr>
        <w:tab/>
        <w:t>A beavatkozó szervek</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Egyszerű villamos vezérlést megvalósító áramkör tervezése.</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 xml:space="preserve">Elektromechanikus motorvezérlések </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 xml:space="preserve">Motorvédő kapcsolások telepítése, beüzemelése, </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Indító kapcsolások telepítése, beüzemelése,</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Forgásirány váltó kapcsolások telepítése, beüzemelése,</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Fordulatszám változtató kapcsolások telepítése, beüzemelése</w:t>
      </w:r>
    </w:p>
    <w:p w:rsidR="00935216" w:rsidRPr="00F35AF0" w:rsidRDefault="00935216" w:rsidP="003B2FD3">
      <w:pPr>
        <w:autoSpaceDE w:val="0"/>
        <w:autoSpaceDN w:val="0"/>
        <w:adjustRightInd w:val="0"/>
        <w:spacing w:after="0"/>
        <w:ind w:left="360" w:firstLine="349"/>
        <w:rPr>
          <w:szCs w:val="24"/>
        </w:rPr>
      </w:pPr>
      <w:r w:rsidRPr="00F35AF0">
        <w:rPr>
          <w:szCs w:val="24"/>
        </w:rPr>
        <w:t>Egyszerű vezérlési feladatok megvalósítása</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Motorvédelem</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Ki- és bekapcsolás, indítás</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Távműködtetés, sorrendi kapcsolás</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r>
      <w:proofErr w:type="gramStart"/>
      <w:r w:rsidRPr="00F35AF0">
        <w:rPr>
          <w:szCs w:val="24"/>
        </w:rPr>
        <w:t>Forgásirány váltás</w:t>
      </w:r>
      <w:proofErr w:type="gramEnd"/>
    </w:p>
    <w:p w:rsidR="00935216" w:rsidRPr="00F35AF0" w:rsidRDefault="00935216" w:rsidP="003B2FD3">
      <w:pPr>
        <w:autoSpaceDE w:val="0"/>
        <w:autoSpaceDN w:val="0"/>
        <w:adjustRightInd w:val="0"/>
        <w:spacing w:after="0"/>
        <w:ind w:left="709"/>
        <w:rPr>
          <w:szCs w:val="24"/>
        </w:rPr>
      </w:pPr>
      <w:r w:rsidRPr="00F35AF0">
        <w:rPr>
          <w:szCs w:val="24"/>
        </w:rPr>
        <w:t>Fordulatszám változtatás megvalósítása elektromechanikus vezérlés segítségével (tervezés, építés, összeállítás alapelemekből).</w:t>
      </w:r>
    </w:p>
    <w:p w:rsidR="00935216" w:rsidRPr="00F35AF0" w:rsidRDefault="00935216" w:rsidP="003B2FD3">
      <w:pPr>
        <w:autoSpaceDE w:val="0"/>
        <w:autoSpaceDN w:val="0"/>
        <w:adjustRightInd w:val="0"/>
        <w:spacing w:after="0"/>
        <w:ind w:left="709"/>
        <w:rPr>
          <w:szCs w:val="24"/>
        </w:rPr>
      </w:pPr>
      <w:r w:rsidRPr="00F35AF0">
        <w:rPr>
          <w:szCs w:val="24"/>
        </w:rPr>
        <w:t>Egyszerű vezérlési feladatok elektromechanikus vezérlésének kiegészítése teljesítményelektronikai eszközökkel</w:t>
      </w:r>
    </w:p>
    <w:p w:rsidR="00935216" w:rsidRPr="00F35AF0" w:rsidRDefault="00935216" w:rsidP="003B2FD3">
      <w:pPr>
        <w:autoSpaceDE w:val="0"/>
        <w:autoSpaceDN w:val="0"/>
        <w:adjustRightInd w:val="0"/>
        <w:spacing w:after="0"/>
        <w:ind w:left="360"/>
        <w:rPr>
          <w:szCs w:val="24"/>
        </w:rPr>
      </w:pPr>
      <w:r w:rsidRPr="00F35AF0">
        <w:rPr>
          <w:szCs w:val="24"/>
        </w:rPr>
        <w:tab/>
        <w:t>Lágyindítók</w:t>
      </w:r>
    </w:p>
    <w:p w:rsidR="00935216" w:rsidRPr="00F35AF0" w:rsidRDefault="00935216" w:rsidP="003B2FD3">
      <w:pPr>
        <w:autoSpaceDE w:val="0"/>
        <w:autoSpaceDN w:val="0"/>
        <w:adjustRightInd w:val="0"/>
        <w:spacing w:after="0"/>
        <w:ind w:left="360"/>
        <w:rPr>
          <w:szCs w:val="24"/>
        </w:rPr>
      </w:pPr>
      <w:r w:rsidRPr="00F35AF0">
        <w:rPr>
          <w:szCs w:val="24"/>
        </w:rPr>
        <w:tab/>
        <w:t>Frekvenciaváltók (tervezés, építés, összeállítás alapelemekből).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Pneumatikus vezérlések</w:t>
      </w:r>
      <w:r w:rsidRPr="00F35AF0">
        <w:rPr>
          <w:b/>
          <w:i/>
        </w:rPr>
        <w:tab/>
        <w:t xml:space="preserve"> 31 óra/ 31 óra</w:t>
      </w:r>
    </w:p>
    <w:p w:rsidR="00935216" w:rsidRPr="00F35AF0" w:rsidRDefault="00935216" w:rsidP="009C297E">
      <w:pPr>
        <w:autoSpaceDE w:val="0"/>
        <w:autoSpaceDN w:val="0"/>
        <w:adjustRightInd w:val="0"/>
        <w:spacing w:after="0"/>
        <w:ind w:left="709"/>
        <w:rPr>
          <w:szCs w:val="24"/>
        </w:rPr>
      </w:pPr>
      <w:r w:rsidRPr="00F35AF0">
        <w:t xml:space="preserve">A </w:t>
      </w:r>
      <w:r w:rsidRPr="00F35AF0">
        <w:rPr>
          <w:szCs w:val="24"/>
        </w:rPr>
        <w:t>sűrített levegő előállítása, előkészítése, a léghálózat biztonságos és gazdaságos üzemeltetése.</w:t>
      </w:r>
    </w:p>
    <w:p w:rsidR="00935216" w:rsidRPr="00F35AF0" w:rsidRDefault="00935216" w:rsidP="009C297E">
      <w:pPr>
        <w:autoSpaceDE w:val="0"/>
        <w:autoSpaceDN w:val="0"/>
        <w:adjustRightInd w:val="0"/>
        <w:spacing w:after="0"/>
        <w:ind w:left="360" w:firstLine="349"/>
        <w:rPr>
          <w:szCs w:val="24"/>
        </w:rPr>
      </w:pPr>
      <w:r w:rsidRPr="00F35AF0">
        <w:rPr>
          <w:szCs w:val="24"/>
        </w:rPr>
        <w:t>Pneumatikus munkavégző és vezérlő elemek alkalmazása.</w:t>
      </w:r>
    </w:p>
    <w:p w:rsidR="00935216" w:rsidRPr="00F35AF0" w:rsidRDefault="00935216" w:rsidP="009C297E">
      <w:pPr>
        <w:autoSpaceDE w:val="0"/>
        <w:autoSpaceDN w:val="0"/>
        <w:adjustRightInd w:val="0"/>
        <w:spacing w:after="0"/>
        <w:ind w:left="360" w:firstLine="349"/>
        <w:rPr>
          <w:szCs w:val="24"/>
        </w:rPr>
      </w:pPr>
      <w:r w:rsidRPr="00F35AF0">
        <w:rPr>
          <w:szCs w:val="24"/>
        </w:rPr>
        <w:t>A végrehajtó elemek: hengerek, forgatóművek, megfogók, vákuum ejektorok.</w:t>
      </w:r>
    </w:p>
    <w:p w:rsidR="00935216" w:rsidRPr="00F35AF0" w:rsidRDefault="00935216" w:rsidP="009C297E">
      <w:pPr>
        <w:autoSpaceDE w:val="0"/>
        <w:autoSpaceDN w:val="0"/>
        <w:adjustRightInd w:val="0"/>
        <w:spacing w:after="0"/>
        <w:ind w:left="709"/>
        <w:rPr>
          <w:szCs w:val="24"/>
        </w:rPr>
      </w:pPr>
      <w:r w:rsidRPr="00F35AF0">
        <w:rPr>
          <w:szCs w:val="24"/>
        </w:rPr>
        <w:t>Útszelepek, záró és áramlásirányító elemek, nyomás meghatározó elemek és érzékelők alkalmazása.</w:t>
      </w:r>
    </w:p>
    <w:p w:rsidR="00935216" w:rsidRPr="00F35AF0" w:rsidRDefault="00935216" w:rsidP="009C297E">
      <w:pPr>
        <w:autoSpaceDE w:val="0"/>
        <w:autoSpaceDN w:val="0"/>
        <w:adjustRightInd w:val="0"/>
        <w:spacing w:after="0"/>
        <w:ind w:left="360" w:firstLine="349"/>
        <w:rPr>
          <w:szCs w:val="24"/>
        </w:rPr>
      </w:pPr>
      <w:r w:rsidRPr="00F35AF0">
        <w:rPr>
          <w:szCs w:val="24"/>
        </w:rPr>
        <w:t>Szelepek szerelése, karbantartása.</w:t>
      </w:r>
    </w:p>
    <w:p w:rsidR="00935216" w:rsidRPr="00F35AF0" w:rsidRDefault="00935216" w:rsidP="009C297E">
      <w:pPr>
        <w:autoSpaceDE w:val="0"/>
        <w:autoSpaceDN w:val="0"/>
        <w:adjustRightInd w:val="0"/>
        <w:spacing w:after="0"/>
        <w:ind w:left="360" w:firstLine="349"/>
        <w:rPr>
          <w:szCs w:val="24"/>
        </w:rPr>
      </w:pPr>
      <w:r w:rsidRPr="00F35AF0">
        <w:rPr>
          <w:szCs w:val="24"/>
        </w:rPr>
        <w:t>Egyoldali működésű munkahenger vezérlése 3/2-es útszeleppel.</w:t>
      </w:r>
    </w:p>
    <w:p w:rsidR="00935216" w:rsidRPr="00F35AF0" w:rsidRDefault="00935216" w:rsidP="009C297E">
      <w:pPr>
        <w:autoSpaceDE w:val="0"/>
        <w:autoSpaceDN w:val="0"/>
        <w:adjustRightInd w:val="0"/>
        <w:spacing w:after="0"/>
        <w:ind w:left="360" w:firstLine="349"/>
        <w:rPr>
          <w:szCs w:val="24"/>
        </w:rPr>
      </w:pPr>
      <w:r w:rsidRPr="00F35AF0">
        <w:rPr>
          <w:szCs w:val="24"/>
        </w:rPr>
        <w:t>Kétoldali működésű munkahenger vezérlése 5/2-es útszeleppel.</w:t>
      </w:r>
    </w:p>
    <w:p w:rsidR="00935216" w:rsidRPr="00F35AF0" w:rsidRDefault="00935216" w:rsidP="009C297E">
      <w:pPr>
        <w:autoSpaceDE w:val="0"/>
        <w:autoSpaceDN w:val="0"/>
        <w:adjustRightInd w:val="0"/>
        <w:spacing w:after="0"/>
        <w:ind w:left="360" w:firstLine="349"/>
        <w:rPr>
          <w:szCs w:val="24"/>
        </w:rPr>
      </w:pPr>
      <w:r w:rsidRPr="00F35AF0">
        <w:rPr>
          <w:szCs w:val="24"/>
        </w:rPr>
        <w:t>A dugattyú sebességének szabályozása.</w:t>
      </w:r>
    </w:p>
    <w:p w:rsidR="00935216" w:rsidRPr="00F35AF0" w:rsidRDefault="00935216" w:rsidP="009C297E">
      <w:pPr>
        <w:autoSpaceDE w:val="0"/>
        <w:autoSpaceDN w:val="0"/>
        <w:adjustRightInd w:val="0"/>
        <w:spacing w:after="0"/>
        <w:ind w:left="360" w:firstLine="349"/>
        <w:rPr>
          <w:szCs w:val="24"/>
        </w:rPr>
      </w:pPr>
      <w:r w:rsidRPr="00F35AF0">
        <w:rPr>
          <w:szCs w:val="24"/>
        </w:rPr>
        <w:t>Sebességcsökkentés fojtó szelepekkel.</w:t>
      </w:r>
    </w:p>
    <w:p w:rsidR="00935216" w:rsidRPr="00F35AF0" w:rsidRDefault="00935216" w:rsidP="009C297E">
      <w:pPr>
        <w:autoSpaceDE w:val="0"/>
        <w:autoSpaceDN w:val="0"/>
        <w:adjustRightInd w:val="0"/>
        <w:spacing w:after="0"/>
        <w:ind w:left="360" w:firstLine="349"/>
        <w:rPr>
          <w:szCs w:val="24"/>
        </w:rPr>
      </w:pPr>
      <w:r w:rsidRPr="00F35AF0">
        <w:rPr>
          <w:szCs w:val="24"/>
        </w:rPr>
        <w:t>Sebességcsökkentés fojtó-visszacsapó szelepekkel.</w:t>
      </w:r>
    </w:p>
    <w:p w:rsidR="00935216" w:rsidRPr="00F35AF0" w:rsidRDefault="00935216" w:rsidP="009C297E">
      <w:pPr>
        <w:autoSpaceDE w:val="0"/>
        <w:autoSpaceDN w:val="0"/>
        <w:adjustRightInd w:val="0"/>
        <w:spacing w:after="0"/>
        <w:ind w:left="360" w:firstLine="349"/>
        <w:rPr>
          <w:szCs w:val="24"/>
        </w:rPr>
      </w:pPr>
      <w:r w:rsidRPr="00F35AF0">
        <w:rPr>
          <w:szCs w:val="24"/>
        </w:rPr>
        <w:t>Sebesség növelése gyorslefúvató szeleppel.</w:t>
      </w:r>
    </w:p>
    <w:p w:rsidR="00935216" w:rsidRPr="00F35AF0" w:rsidRDefault="00935216" w:rsidP="009C297E">
      <w:pPr>
        <w:autoSpaceDE w:val="0"/>
        <w:autoSpaceDN w:val="0"/>
        <w:adjustRightInd w:val="0"/>
        <w:spacing w:after="0"/>
        <w:ind w:left="360" w:firstLine="349"/>
        <w:rPr>
          <w:szCs w:val="24"/>
        </w:rPr>
      </w:pPr>
      <w:r w:rsidRPr="00F35AF0">
        <w:rPr>
          <w:szCs w:val="24"/>
        </w:rPr>
        <w:t>A dugattyú hatóerejének szabályozása.</w:t>
      </w:r>
    </w:p>
    <w:p w:rsidR="00935216" w:rsidRPr="00F35AF0" w:rsidRDefault="00935216" w:rsidP="009C297E">
      <w:pPr>
        <w:autoSpaceDE w:val="0"/>
        <w:autoSpaceDN w:val="0"/>
        <w:adjustRightInd w:val="0"/>
        <w:spacing w:after="0"/>
        <w:ind w:left="360" w:firstLine="349"/>
        <w:rPr>
          <w:szCs w:val="24"/>
        </w:rPr>
      </w:pPr>
      <w:r w:rsidRPr="00F35AF0">
        <w:rPr>
          <w:szCs w:val="24"/>
        </w:rPr>
        <w:t xml:space="preserve">Távvezérlés </w:t>
      </w:r>
      <w:proofErr w:type="spellStart"/>
      <w:r w:rsidRPr="00F35AF0">
        <w:rPr>
          <w:szCs w:val="24"/>
        </w:rPr>
        <w:t>monostabil</w:t>
      </w:r>
      <w:proofErr w:type="spellEnd"/>
      <w:r w:rsidRPr="00F35AF0">
        <w:rPr>
          <w:szCs w:val="24"/>
        </w:rPr>
        <w:t xml:space="preserve"> főszeleppel.</w:t>
      </w:r>
    </w:p>
    <w:p w:rsidR="00935216" w:rsidRPr="00F35AF0" w:rsidRDefault="00935216" w:rsidP="009C297E">
      <w:pPr>
        <w:autoSpaceDE w:val="0"/>
        <w:autoSpaceDN w:val="0"/>
        <w:adjustRightInd w:val="0"/>
        <w:spacing w:after="0"/>
        <w:ind w:left="360" w:firstLine="349"/>
        <w:rPr>
          <w:szCs w:val="24"/>
        </w:rPr>
      </w:pPr>
      <w:r w:rsidRPr="00F35AF0">
        <w:rPr>
          <w:szCs w:val="24"/>
        </w:rPr>
        <w:t xml:space="preserve">Távvezérlés </w:t>
      </w:r>
      <w:proofErr w:type="spellStart"/>
      <w:r w:rsidRPr="00F35AF0">
        <w:rPr>
          <w:szCs w:val="24"/>
        </w:rPr>
        <w:t>bistabil</w:t>
      </w:r>
      <w:proofErr w:type="spellEnd"/>
      <w:r w:rsidRPr="00F35AF0">
        <w:rPr>
          <w:szCs w:val="24"/>
        </w:rPr>
        <w:t xml:space="preserve"> főszeleppel.</w:t>
      </w:r>
    </w:p>
    <w:p w:rsidR="00935216" w:rsidRPr="00F35AF0" w:rsidRDefault="00935216" w:rsidP="009C297E">
      <w:pPr>
        <w:autoSpaceDE w:val="0"/>
        <w:autoSpaceDN w:val="0"/>
        <w:adjustRightInd w:val="0"/>
        <w:spacing w:after="0"/>
        <w:ind w:left="360" w:firstLine="349"/>
        <w:rPr>
          <w:szCs w:val="24"/>
        </w:rPr>
      </w:pPr>
      <w:r w:rsidRPr="00F35AF0">
        <w:rPr>
          <w:szCs w:val="24"/>
        </w:rPr>
        <w:t>Fél-automatikus ciklus egy végállás kapcsolóval.</w:t>
      </w:r>
    </w:p>
    <w:p w:rsidR="00935216" w:rsidRPr="00F35AF0" w:rsidRDefault="00935216" w:rsidP="009C297E">
      <w:pPr>
        <w:autoSpaceDE w:val="0"/>
        <w:autoSpaceDN w:val="0"/>
        <w:adjustRightInd w:val="0"/>
        <w:spacing w:after="0"/>
        <w:ind w:left="360" w:firstLine="349"/>
        <w:rPr>
          <w:szCs w:val="24"/>
        </w:rPr>
      </w:pPr>
      <w:r w:rsidRPr="00F35AF0">
        <w:rPr>
          <w:szCs w:val="24"/>
        </w:rPr>
        <w:t>Automatikus ciklus két végállás kapcsolóval.</w:t>
      </w:r>
    </w:p>
    <w:p w:rsidR="00935216" w:rsidRPr="00F35AF0" w:rsidRDefault="00935216" w:rsidP="009C297E">
      <w:pPr>
        <w:autoSpaceDE w:val="0"/>
        <w:autoSpaceDN w:val="0"/>
        <w:adjustRightInd w:val="0"/>
        <w:spacing w:after="0"/>
        <w:ind w:left="360" w:firstLine="349"/>
        <w:rPr>
          <w:szCs w:val="24"/>
        </w:rPr>
      </w:pPr>
      <w:r w:rsidRPr="00F35AF0">
        <w:rPr>
          <w:szCs w:val="24"/>
        </w:rPr>
        <w:t>Logikai elemek a pneumatikus kapcsolásban.</w:t>
      </w:r>
    </w:p>
    <w:p w:rsidR="00935216" w:rsidRPr="00F35AF0" w:rsidRDefault="00935216" w:rsidP="009C297E">
      <w:pPr>
        <w:autoSpaceDE w:val="0"/>
        <w:autoSpaceDN w:val="0"/>
        <w:adjustRightInd w:val="0"/>
        <w:spacing w:after="0"/>
        <w:ind w:left="360" w:firstLine="349"/>
        <w:rPr>
          <w:szCs w:val="24"/>
        </w:rPr>
      </w:pPr>
      <w:r w:rsidRPr="00F35AF0">
        <w:rPr>
          <w:szCs w:val="24"/>
        </w:rPr>
        <w:t>ÉS kapcsolat az elemek sorba kapcsolásával.</w:t>
      </w:r>
    </w:p>
    <w:p w:rsidR="00935216" w:rsidRPr="00F35AF0" w:rsidRDefault="00935216" w:rsidP="009C297E">
      <w:pPr>
        <w:autoSpaceDE w:val="0"/>
        <w:autoSpaceDN w:val="0"/>
        <w:adjustRightInd w:val="0"/>
        <w:spacing w:after="0"/>
        <w:ind w:left="360"/>
        <w:rPr>
          <w:szCs w:val="24"/>
        </w:rPr>
      </w:pPr>
      <w:r w:rsidRPr="00F35AF0">
        <w:rPr>
          <w:szCs w:val="24"/>
        </w:rPr>
        <w:tab/>
      </w:r>
      <w:r w:rsidRPr="00F35AF0">
        <w:rPr>
          <w:szCs w:val="24"/>
        </w:rPr>
        <w:tab/>
        <w:t xml:space="preserve">ÉS szeleppel megvalósított </w:t>
      </w:r>
      <w:proofErr w:type="gramStart"/>
      <w:r w:rsidRPr="00F35AF0">
        <w:rPr>
          <w:szCs w:val="24"/>
        </w:rPr>
        <w:t>ÉS</w:t>
      </w:r>
      <w:proofErr w:type="gramEnd"/>
      <w:r w:rsidRPr="00F35AF0">
        <w:rPr>
          <w:szCs w:val="24"/>
        </w:rPr>
        <w:t xml:space="preserve"> kapcsolat.</w:t>
      </w:r>
    </w:p>
    <w:p w:rsidR="00935216" w:rsidRPr="00F35AF0" w:rsidRDefault="00935216" w:rsidP="009C297E">
      <w:pPr>
        <w:autoSpaceDE w:val="0"/>
        <w:autoSpaceDN w:val="0"/>
        <w:adjustRightInd w:val="0"/>
        <w:spacing w:after="0"/>
        <w:ind w:left="360"/>
        <w:rPr>
          <w:szCs w:val="24"/>
        </w:rPr>
      </w:pPr>
      <w:r w:rsidRPr="00F35AF0">
        <w:rPr>
          <w:szCs w:val="24"/>
        </w:rPr>
        <w:tab/>
      </w:r>
      <w:r w:rsidRPr="00F35AF0">
        <w:rPr>
          <w:szCs w:val="24"/>
        </w:rPr>
        <w:tab/>
        <w:t>VAGY szeleppel megvalósított VAGY kapcsolat.</w:t>
      </w:r>
    </w:p>
    <w:p w:rsidR="00935216" w:rsidRPr="00F35AF0" w:rsidRDefault="00935216" w:rsidP="009C297E">
      <w:pPr>
        <w:autoSpaceDE w:val="0"/>
        <w:autoSpaceDN w:val="0"/>
        <w:adjustRightInd w:val="0"/>
        <w:spacing w:after="0"/>
        <w:ind w:left="360" w:firstLine="349"/>
        <w:rPr>
          <w:szCs w:val="24"/>
        </w:rPr>
      </w:pPr>
      <w:r w:rsidRPr="00F35AF0">
        <w:rPr>
          <w:szCs w:val="24"/>
        </w:rPr>
        <w:t>NEM kapcsolat megvalósítása 3/2-es útszeleppel.</w:t>
      </w:r>
    </w:p>
    <w:p w:rsidR="00935216" w:rsidRPr="00F35AF0" w:rsidRDefault="00935216" w:rsidP="009C297E">
      <w:pPr>
        <w:autoSpaceDE w:val="0"/>
        <w:autoSpaceDN w:val="0"/>
        <w:adjustRightInd w:val="0"/>
        <w:spacing w:after="0"/>
        <w:ind w:left="360" w:firstLine="349"/>
        <w:rPr>
          <w:szCs w:val="24"/>
        </w:rPr>
      </w:pPr>
      <w:r w:rsidRPr="00F35AF0">
        <w:rPr>
          <w:szCs w:val="24"/>
        </w:rPr>
        <w:t>Egy kimenetű memória a pneumatikus kapcsolásban.</w:t>
      </w:r>
    </w:p>
    <w:p w:rsidR="00935216" w:rsidRPr="00F35AF0" w:rsidRDefault="00935216" w:rsidP="009C297E">
      <w:pPr>
        <w:autoSpaceDE w:val="0"/>
        <w:autoSpaceDN w:val="0"/>
        <w:adjustRightInd w:val="0"/>
        <w:spacing w:after="0"/>
        <w:ind w:left="360" w:firstLine="349"/>
        <w:rPr>
          <w:szCs w:val="24"/>
        </w:rPr>
      </w:pPr>
      <w:r w:rsidRPr="00F35AF0">
        <w:rPr>
          <w:szCs w:val="24"/>
        </w:rPr>
        <w:t>Két kimenetű memória a pneumatikus kapcsolásban.</w:t>
      </w:r>
    </w:p>
    <w:p w:rsidR="00935216" w:rsidRPr="00F35AF0" w:rsidRDefault="00935216" w:rsidP="009C297E">
      <w:pPr>
        <w:autoSpaceDE w:val="0"/>
        <w:autoSpaceDN w:val="0"/>
        <w:adjustRightInd w:val="0"/>
        <w:spacing w:after="0"/>
        <w:ind w:left="360" w:firstLine="349"/>
        <w:rPr>
          <w:szCs w:val="24"/>
        </w:rPr>
      </w:pPr>
      <w:r w:rsidRPr="00F35AF0">
        <w:rPr>
          <w:szCs w:val="24"/>
        </w:rPr>
        <w:t>Emelő berendezés két munkahengerrel.</w:t>
      </w:r>
    </w:p>
    <w:p w:rsidR="00935216" w:rsidRPr="00F35AF0" w:rsidRDefault="00935216" w:rsidP="009C297E">
      <w:pPr>
        <w:autoSpaceDE w:val="0"/>
        <w:autoSpaceDN w:val="0"/>
        <w:adjustRightInd w:val="0"/>
        <w:spacing w:after="0"/>
        <w:ind w:left="360" w:firstLine="349"/>
        <w:rPr>
          <w:szCs w:val="24"/>
        </w:rPr>
      </w:pPr>
      <w:r w:rsidRPr="00F35AF0">
        <w:rPr>
          <w:szCs w:val="24"/>
        </w:rPr>
        <w:t>Útfüggő sorrendvezérlés időfeltétellel, nyomásfeltétellel.</w:t>
      </w:r>
    </w:p>
    <w:p w:rsidR="00935216" w:rsidRPr="00F35AF0" w:rsidRDefault="00935216" w:rsidP="009C297E">
      <w:pPr>
        <w:autoSpaceDE w:val="0"/>
        <w:autoSpaceDN w:val="0"/>
        <w:adjustRightInd w:val="0"/>
        <w:spacing w:after="0"/>
        <w:ind w:left="360" w:firstLine="349"/>
        <w:rPr>
          <w:szCs w:val="24"/>
        </w:rPr>
      </w:pPr>
      <w:r w:rsidRPr="00F35AF0">
        <w:rPr>
          <w:szCs w:val="24"/>
        </w:rPr>
        <w:t>Lezáró jel keletkezése, feloldása jelelnyomással, jellekapcsolással.</w:t>
      </w:r>
    </w:p>
    <w:p w:rsidR="00935216" w:rsidRPr="00F35AF0" w:rsidRDefault="00935216" w:rsidP="009C297E">
      <w:pPr>
        <w:autoSpaceDE w:val="0"/>
        <w:autoSpaceDN w:val="0"/>
        <w:adjustRightInd w:val="0"/>
        <w:spacing w:after="0"/>
        <w:ind w:left="360" w:firstLine="349"/>
        <w:rPr>
          <w:szCs w:val="24"/>
        </w:rPr>
      </w:pPr>
      <w:r w:rsidRPr="00F35AF0">
        <w:rPr>
          <w:szCs w:val="24"/>
        </w:rPr>
        <w:lastRenderedPageBreak/>
        <w:t>Lezáró jel feloldása kaszkád módszerrel.</w:t>
      </w:r>
    </w:p>
    <w:p w:rsidR="00935216" w:rsidRPr="00F35AF0" w:rsidRDefault="00935216" w:rsidP="009C297E">
      <w:pPr>
        <w:autoSpaceDE w:val="0"/>
        <w:autoSpaceDN w:val="0"/>
        <w:adjustRightInd w:val="0"/>
        <w:spacing w:after="0"/>
        <w:ind w:left="360" w:firstLine="349"/>
        <w:rPr>
          <w:szCs w:val="24"/>
        </w:rPr>
      </w:pPr>
      <w:r w:rsidRPr="00F35AF0">
        <w:rPr>
          <w:szCs w:val="24"/>
        </w:rPr>
        <w:t>Pneumatikus rendszerek karbantartása</w:t>
      </w:r>
    </w:p>
    <w:p w:rsidR="00935216" w:rsidRPr="00F35AF0" w:rsidRDefault="00935216" w:rsidP="009C297E">
      <w:pPr>
        <w:autoSpaceDE w:val="0"/>
        <w:autoSpaceDN w:val="0"/>
        <w:adjustRightInd w:val="0"/>
        <w:spacing w:after="0"/>
        <w:ind w:left="360" w:firstLine="349"/>
        <w:rPr>
          <w:szCs w:val="24"/>
        </w:rPr>
      </w:pPr>
      <w:r w:rsidRPr="00F35AF0">
        <w:rPr>
          <w:szCs w:val="24"/>
        </w:rPr>
        <w:t>Hibakeresés, hibaelhárítás módszerei és</w:t>
      </w:r>
    </w:p>
    <w:p w:rsidR="00935216" w:rsidRPr="00F35AF0" w:rsidRDefault="00935216" w:rsidP="009C297E">
      <w:pPr>
        <w:autoSpaceDE w:val="0"/>
        <w:autoSpaceDN w:val="0"/>
        <w:adjustRightInd w:val="0"/>
        <w:spacing w:after="0"/>
        <w:ind w:left="360" w:firstLine="349"/>
        <w:rPr>
          <w:szCs w:val="24"/>
        </w:rPr>
      </w:pPr>
      <w:proofErr w:type="gramStart"/>
      <w:r w:rsidRPr="00F35AF0">
        <w:rPr>
          <w:szCs w:val="24"/>
        </w:rPr>
        <w:t>segédeszközei</w:t>
      </w:r>
      <w:proofErr w:type="gramEnd"/>
      <w:r w:rsidRPr="00F35AF0">
        <w:rPr>
          <w:szCs w:val="24"/>
        </w:rPr>
        <w:t xml:space="preserve"> (léghengerek, szelepek, élettartam)</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szCs w:val="24"/>
        </w:rPr>
        <w:t>Elektropneumatikus</w:t>
      </w:r>
      <w:proofErr w:type="spellEnd"/>
      <w:r w:rsidRPr="00F35AF0">
        <w:rPr>
          <w:b/>
          <w:i/>
          <w:szCs w:val="24"/>
        </w:rPr>
        <w:t xml:space="preserve"> vezérlések</w:t>
      </w:r>
      <w:r w:rsidRPr="00F35AF0">
        <w:rPr>
          <w:b/>
          <w:i/>
        </w:rPr>
        <w:t xml:space="preserve"> </w:t>
      </w:r>
      <w:r w:rsidRPr="00F35AF0">
        <w:rPr>
          <w:b/>
          <w:i/>
        </w:rPr>
        <w:tab/>
        <w:t>31 óra/31 óra</w:t>
      </w:r>
    </w:p>
    <w:p w:rsidR="00935216" w:rsidRPr="00F35AF0" w:rsidRDefault="00935216" w:rsidP="009C2F8E">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jelátalakítók.</w:t>
      </w:r>
    </w:p>
    <w:p w:rsidR="00935216" w:rsidRPr="00F35AF0" w:rsidRDefault="00935216" w:rsidP="009C2F8E">
      <w:pPr>
        <w:autoSpaceDE w:val="0"/>
        <w:autoSpaceDN w:val="0"/>
        <w:adjustRightInd w:val="0"/>
        <w:spacing w:after="0"/>
        <w:ind w:left="360" w:firstLine="349"/>
        <w:rPr>
          <w:szCs w:val="24"/>
        </w:rPr>
      </w:pPr>
      <w:r w:rsidRPr="00F35AF0">
        <w:rPr>
          <w:szCs w:val="24"/>
        </w:rPr>
        <w:t>Mágnes szelepek felépítése és működtetése.</w:t>
      </w:r>
    </w:p>
    <w:p w:rsidR="00935216" w:rsidRPr="00F35AF0" w:rsidRDefault="00935216" w:rsidP="009C2F8E">
      <w:pPr>
        <w:autoSpaceDE w:val="0"/>
        <w:autoSpaceDN w:val="0"/>
        <w:adjustRightInd w:val="0"/>
        <w:spacing w:after="0"/>
        <w:ind w:left="360" w:firstLine="349"/>
        <w:rPr>
          <w:szCs w:val="24"/>
        </w:rPr>
      </w:pPr>
      <w:r w:rsidRPr="00F35AF0">
        <w:rPr>
          <w:szCs w:val="24"/>
        </w:rPr>
        <w:t xml:space="preserve">Az </w:t>
      </w:r>
      <w:proofErr w:type="spellStart"/>
      <w:r w:rsidRPr="00F35AF0">
        <w:rPr>
          <w:szCs w:val="24"/>
        </w:rPr>
        <w:t>elektro-pneumatikus</w:t>
      </w:r>
      <w:proofErr w:type="spellEnd"/>
      <w:r w:rsidRPr="00F35AF0">
        <w:rPr>
          <w:szCs w:val="24"/>
        </w:rPr>
        <w:t xml:space="preserve"> berendezéseken alkalmazott</w:t>
      </w:r>
    </w:p>
    <w:p w:rsidR="00935216" w:rsidRPr="00F35AF0" w:rsidRDefault="00935216" w:rsidP="009C2F8E">
      <w:pPr>
        <w:autoSpaceDE w:val="0"/>
        <w:autoSpaceDN w:val="0"/>
        <w:adjustRightInd w:val="0"/>
        <w:spacing w:after="0"/>
        <w:ind w:left="360" w:firstLine="349"/>
        <w:rPr>
          <w:szCs w:val="24"/>
        </w:rPr>
      </w:pPr>
      <w:proofErr w:type="gramStart"/>
      <w:r w:rsidRPr="00F35AF0">
        <w:rPr>
          <w:szCs w:val="24"/>
        </w:rPr>
        <w:t>érzékelők</w:t>
      </w:r>
      <w:proofErr w:type="gramEnd"/>
      <w:r w:rsidRPr="00F35AF0">
        <w:rPr>
          <w:szCs w:val="24"/>
        </w:rPr>
        <w:t xml:space="preserve"> típusai, használatuk.</w:t>
      </w:r>
    </w:p>
    <w:p w:rsidR="00935216" w:rsidRPr="00F35AF0" w:rsidRDefault="00935216" w:rsidP="009C2F8E">
      <w:pPr>
        <w:autoSpaceDE w:val="0"/>
        <w:autoSpaceDN w:val="0"/>
        <w:adjustRightInd w:val="0"/>
        <w:spacing w:after="0"/>
        <w:ind w:left="360" w:firstLine="349"/>
        <w:rPr>
          <w:szCs w:val="24"/>
        </w:rPr>
      </w:pPr>
      <w:r w:rsidRPr="00F35AF0">
        <w:rPr>
          <w:szCs w:val="24"/>
        </w:rPr>
        <w:t>Érintéses és érintés nélküli érzékelők alkalmazása</w:t>
      </w:r>
    </w:p>
    <w:p w:rsidR="00935216" w:rsidRPr="00F35AF0" w:rsidRDefault="00935216" w:rsidP="009C2F8E">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alapkapcsolások</w:t>
      </w:r>
    </w:p>
    <w:p w:rsidR="00935216" w:rsidRPr="00F35AF0" w:rsidRDefault="00935216" w:rsidP="009C2F8E">
      <w:pPr>
        <w:autoSpaceDE w:val="0"/>
        <w:autoSpaceDN w:val="0"/>
        <w:adjustRightInd w:val="0"/>
        <w:spacing w:after="0"/>
        <w:ind w:left="360"/>
        <w:rPr>
          <w:szCs w:val="24"/>
        </w:rPr>
      </w:pPr>
      <w:r w:rsidRPr="00F35AF0">
        <w:rPr>
          <w:szCs w:val="24"/>
        </w:rPr>
        <w:tab/>
      </w:r>
      <w:r w:rsidRPr="00F35AF0">
        <w:rPr>
          <w:szCs w:val="24"/>
        </w:rPr>
        <w:tab/>
        <w:t>Egyoldali működésű munkahenger vezérlése</w:t>
      </w:r>
    </w:p>
    <w:p w:rsidR="00935216" w:rsidRPr="00F35AF0" w:rsidRDefault="00935216" w:rsidP="009C2F8E">
      <w:pPr>
        <w:autoSpaceDE w:val="0"/>
        <w:autoSpaceDN w:val="0"/>
        <w:adjustRightInd w:val="0"/>
        <w:spacing w:after="0"/>
        <w:ind w:left="360"/>
        <w:rPr>
          <w:szCs w:val="24"/>
        </w:rPr>
      </w:pPr>
      <w:r w:rsidRPr="00F35AF0">
        <w:rPr>
          <w:szCs w:val="24"/>
        </w:rPr>
        <w:tab/>
      </w:r>
      <w:r w:rsidRPr="00F35AF0">
        <w:rPr>
          <w:szCs w:val="24"/>
        </w:rPr>
        <w:tab/>
        <w:t>Kétoldali működésű munkahenger vezérlése</w:t>
      </w:r>
    </w:p>
    <w:p w:rsidR="00935216" w:rsidRPr="00F35AF0" w:rsidRDefault="00935216" w:rsidP="009C2F8E">
      <w:pPr>
        <w:autoSpaceDE w:val="0"/>
        <w:autoSpaceDN w:val="0"/>
        <w:adjustRightInd w:val="0"/>
        <w:spacing w:after="0"/>
        <w:ind w:left="360" w:firstLine="349"/>
        <w:rPr>
          <w:szCs w:val="24"/>
        </w:rPr>
      </w:pPr>
      <w:r w:rsidRPr="00F35AF0">
        <w:rPr>
          <w:szCs w:val="24"/>
        </w:rPr>
        <w:t>Munkahenger dugattyújának önműködő visszavezérlése</w:t>
      </w:r>
    </w:p>
    <w:p w:rsidR="00935216" w:rsidRPr="00F35AF0" w:rsidRDefault="00935216" w:rsidP="009C2F8E">
      <w:pPr>
        <w:autoSpaceDE w:val="0"/>
        <w:autoSpaceDN w:val="0"/>
        <w:adjustRightInd w:val="0"/>
        <w:spacing w:after="0"/>
        <w:ind w:left="360" w:firstLine="349"/>
        <w:rPr>
          <w:szCs w:val="24"/>
        </w:rPr>
      </w:pPr>
      <w:r w:rsidRPr="00F35AF0">
        <w:rPr>
          <w:szCs w:val="24"/>
        </w:rPr>
        <w:t>Munkahenger dugattyújának oszcilláló mozgatása</w:t>
      </w:r>
    </w:p>
    <w:p w:rsidR="00935216" w:rsidRPr="00F35AF0" w:rsidRDefault="00935216" w:rsidP="009C2F8E">
      <w:pPr>
        <w:autoSpaceDE w:val="0"/>
        <w:autoSpaceDN w:val="0"/>
        <w:adjustRightInd w:val="0"/>
        <w:spacing w:after="0"/>
        <w:ind w:left="360" w:firstLine="349"/>
        <w:rPr>
          <w:szCs w:val="24"/>
        </w:rPr>
      </w:pPr>
      <w:r w:rsidRPr="00F35AF0">
        <w:rPr>
          <w:szCs w:val="24"/>
        </w:rPr>
        <w:t>Logikai feladatok relés megvalósítása.</w:t>
      </w:r>
    </w:p>
    <w:p w:rsidR="00935216" w:rsidRPr="00F35AF0" w:rsidRDefault="00935216" w:rsidP="009C2F8E">
      <w:pPr>
        <w:autoSpaceDE w:val="0"/>
        <w:autoSpaceDN w:val="0"/>
        <w:adjustRightInd w:val="0"/>
        <w:spacing w:after="0"/>
        <w:ind w:left="709"/>
        <w:rPr>
          <w:szCs w:val="24"/>
        </w:rPr>
      </w:pPr>
      <w:r w:rsidRPr="00F35AF0">
        <w:rPr>
          <w:szCs w:val="24"/>
        </w:rPr>
        <w:t xml:space="preserve">Kétoldali működésű munkahenger </w:t>
      </w:r>
      <w:proofErr w:type="spellStart"/>
      <w:r w:rsidRPr="00F35AF0">
        <w:rPr>
          <w:szCs w:val="24"/>
        </w:rPr>
        <w:t>elektro-pneumatikus</w:t>
      </w:r>
      <w:proofErr w:type="spellEnd"/>
      <w:r w:rsidRPr="00F35AF0">
        <w:rPr>
          <w:szCs w:val="24"/>
        </w:rPr>
        <w:t xml:space="preserve"> vezérlése direkt módon.</w:t>
      </w:r>
    </w:p>
    <w:p w:rsidR="00935216" w:rsidRPr="00F35AF0" w:rsidRDefault="00935216" w:rsidP="009C2F8E">
      <w:pPr>
        <w:autoSpaceDE w:val="0"/>
        <w:autoSpaceDN w:val="0"/>
        <w:adjustRightInd w:val="0"/>
        <w:spacing w:after="0"/>
        <w:ind w:left="709"/>
        <w:rPr>
          <w:szCs w:val="24"/>
        </w:rPr>
      </w:pPr>
      <w:r w:rsidRPr="00F35AF0">
        <w:rPr>
          <w:szCs w:val="24"/>
        </w:rPr>
        <w:t xml:space="preserve">Kétoldali működésű munkahenger </w:t>
      </w:r>
      <w:proofErr w:type="spellStart"/>
      <w:r w:rsidRPr="00F35AF0">
        <w:rPr>
          <w:szCs w:val="24"/>
        </w:rPr>
        <w:t>elektro-pneumatikus</w:t>
      </w:r>
      <w:proofErr w:type="spellEnd"/>
      <w:r w:rsidRPr="00F35AF0">
        <w:rPr>
          <w:szCs w:val="24"/>
        </w:rPr>
        <w:t xml:space="preserve"> vezérlése indirekt módon.</w:t>
      </w:r>
    </w:p>
    <w:p w:rsidR="00935216" w:rsidRPr="00F35AF0" w:rsidRDefault="00935216" w:rsidP="009C2F8E">
      <w:pPr>
        <w:autoSpaceDE w:val="0"/>
        <w:autoSpaceDN w:val="0"/>
        <w:adjustRightInd w:val="0"/>
        <w:spacing w:after="0"/>
        <w:ind w:left="360" w:firstLine="349"/>
        <w:rPr>
          <w:szCs w:val="24"/>
        </w:rPr>
      </w:pPr>
      <w:r w:rsidRPr="00F35AF0">
        <w:rPr>
          <w:szCs w:val="24"/>
        </w:rPr>
        <w:t>Öntartó kapcsolások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Időterv-vezérlések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Útfüggő sorrendvezérlések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Időfüggő sorrendvezérlések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Nyomásfüggő sorrendvezérlések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Lezáró jelek feloldása többféle módszerrel.</w:t>
      </w:r>
    </w:p>
    <w:p w:rsidR="00935216" w:rsidRPr="00F35AF0" w:rsidRDefault="00935216" w:rsidP="009C2F8E">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w:t>
      </w:r>
      <w:proofErr w:type="spellStart"/>
      <w:r w:rsidRPr="00F35AF0">
        <w:rPr>
          <w:szCs w:val="24"/>
        </w:rPr>
        <w:t>léptetőláncos</w:t>
      </w:r>
      <w:proofErr w:type="spellEnd"/>
      <w:r w:rsidRPr="00F35AF0">
        <w:rPr>
          <w:szCs w:val="24"/>
        </w:rPr>
        <w:t xml:space="preserve"> vezérlések.</w:t>
      </w:r>
    </w:p>
    <w:p w:rsidR="00935216" w:rsidRPr="00F35AF0" w:rsidRDefault="00935216" w:rsidP="009C2F8E">
      <w:pPr>
        <w:autoSpaceDE w:val="0"/>
        <w:autoSpaceDN w:val="0"/>
        <w:adjustRightInd w:val="0"/>
        <w:spacing w:after="0"/>
        <w:ind w:left="360" w:firstLine="349"/>
        <w:rPr>
          <w:szCs w:val="24"/>
        </w:rPr>
      </w:pPr>
      <w:r w:rsidRPr="00F35AF0">
        <w:rPr>
          <w:szCs w:val="24"/>
        </w:rPr>
        <w:t>Költségkímélő alkalmazások: szelepektől a szelepsziget felhasználásáig.</w:t>
      </w:r>
    </w:p>
    <w:p w:rsidR="00935216" w:rsidRPr="00F35AF0" w:rsidRDefault="00935216" w:rsidP="009C2F8E">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rendszerek karbantartása.</w:t>
      </w:r>
    </w:p>
    <w:p w:rsidR="00935216" w:rsidRPr="00F35AF0" w:rsidRDefault="00935216" w:rsidP="009C2F8E">
      <w:pPr>
        <w:autoSpaceDE w:val="0"/>
        <w:autoSpaceDN w:val="0"/>
        <w:adjustRightInd w:val="0"/>
        <w:spacing w:after="0"/>
        <w:ind w:left="360" w:firstLine="349"/>
        <w:rPr>
          <w:szCs w:val="24"/>
        </w:rPr>
      </w:pPr>
      <w:r w:rsidRPr="00F35AF0">
        <w:rPr>
          <w:szCs w:val="24"/>
        </w:rPr>
        <w:t xml:space="preserve">Hibakeresés, hibaelhárítás módszerei és eszközei az </w:t>
      </w:r>
      <w:proofErr w:type="spellStart"/>
      <w:r w:rsidRPr="00F35AF0">
        <w:rPr>
          <w:szCs w:val="24"/>
        </w:rPr>
        <w:t>elektro-pneumatikában</w:t>
      </w:r>
      <w:proofErr w:type="spellEnd"/>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9C2F8E">
      <w:pPr>
        <w:ind w:left="360"/>
        <w:rPr>
          <w:color w:val="333333"/>
          <w:szCs w:val="24"/>
          <w:shd w:val="clear" w:color="auto" w:fill="FFFFFF"/>
        </w:rPr>
      </w:pPr>
      <w:r w:rsidRPr="00F35AF0">
        <w:t xml:space="preserve"> </w:t>
      </w:r>
      <w:r w:rsidRPr="00F35AF0">
        <w:rPr>
          <w:color w:val="333333"/>
          <w:szCs w:val="24"/>
          <w:shd w:val="clear" w:color="auto" w:fill="FFFFFF"/>
        </w:rPr>
        <w:t>Mérőterem vagy szakma specifikus tanműhely vagy szakma specifikus gazdálkodó szervezet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A438BD">
        <w:trPr>
          <w:trHeight w:val="600"/>
          <w:jc w:val="center"/>
        </w:trPr>
        <w:tc>
          <w:tcPr>
            <w:tcW w:w="96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Sorszám</w:t>
            </w:r>
          </w:p>
        </w:tc>
        <w:tc>
          <w:tcPr>
            <w:tcW w:w="222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Alkalmazott oktatási módszer neve</w:t>
            </w:r>
          </w:p>
        </w:tc>
        <w:tc>
          <w:tcPr>
            <w:tcW w:w="2880" w:type="dxa"/>
            <w:gridSpan w:val="3"/>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A tanulói tevékenység szervezeti kerete</w:t>
            </w:r>
          </w:p>
        </w:tc>
        <w:tc>
          <w:tcPr>
            <w:tcW w:w="238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xml:space="preserve">Alkalmazandó eszközök és felszerelések </w:t>
            </w:r>
          </w:p>
        </w:tc>
      </w:tr>
      <w:tr w:rsidR="00935216" w:rsidRPr="001937B8" w:rsidTr="00A438BD">
        <w:trPr>
          <w:trHeight w:val="270"/>
          <w:jc w:val="center"/>
        </w:trPr>
        <w:tc>
          <w:tcPr>
            <w:tcW w:w="960" w:type="dxa"/>
            <w:vMerge/>
            <w:vAlign w:val="center"/>
          </w:tcPr>
          <w:p w:rsidR="00935216" w:rsidRPr="00A438BD" w:rsidRDefault="00935216" w:rsidP="00A438BD">
            <w:pPr>
              <w:spacing w:after="0"/>
              <w:jc w:val="left"/>
              <w:rPr>
                <w:color w:val="000000"/>
                <w:sz w:val="20"/>
                <w:szCs w:val="20"/>
                <w:lang w:eastAsia="hu-HU"/>
              </w:rPr>
            </w:pPr>
          </w:p>
        </w:tc>
        <w:tc>
          <w:tcPr>
            <w:tcW w:w="2220" w:type="dxa"/>
            <w:vMerge/>
            <w:vAlign w:val="center"/>
          </w:tcPr>
          <w:p w:rsidR="00935216" w:rsidRPr="00A438BD" w:rsidRDefault="00935216" w:rsidP="00A438BD">
            <w:pPr>
              <w:spacing w:after="0"/>
              <w:jc w:val="left"/>
              <w:rPr>
                <w:color w:val="000000"/>
                <w:sz w:val="20"/>
                <w:szCs w:val="20"/>
                <w:lang w:eastAsia="hu-HU"/>
              </w:rPr>
            </w:pP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egyéni</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csoport</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osztály</w:t>
            </w:r>
          </w:p>
        </w:tc>
        <w:tc>
          <w:tcPr>
            <w:tcW w:w="2380" w:type="dxa"/>
            <w:vMerge/>
            <w:vAlign w:val="center"/>
          </w:tcPr>
          <w:p w:rsidR="00935216" w:rsidRPr="00A438BD" w:rsidRDefault="00935216" w:rsidP="00A438BD">
            <w:pPr>
              <w:spacing w:after="0"/>
              <w:jc w:val="left"/>
              <w:rPr>
                <w:color w:val="000000"/>
                <w:sz w:val="20"/>
                <w:szCs w:val="20"/>
                <w:lang w:eastAsia="hu-HU"/>
              </w:rPr>
            </w:pP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magyarázat</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megbeszélés</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szemléltetés</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projekt</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kooperatív tanulás</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lastRenderedPageBreak/>
              <w:t>6.</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szimuláció</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7.</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házi feladat</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DC40A4">
        <w:trPr>
          <w:trHeight w:val="255"/>
          <w:jc w:val="center"/>
        </w:trPr>
        <w:tc>
          <w:tcPr>
            <w:tcW w:w="104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80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tevékenységforma</w:t>
            </w:r>
          </w:p>
        </w:tc>
        <w:tc>
          <w:tcPr>
            <w:tcW w:w="2280" w:type="dxa"/>
            <w:gridSpan w:val="3"/>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 szervezési kerete (differenciálási módok)</w:t>
            </w:r>
          </w:p>
        </w:tc>
        <w:tc>
          <w:tcPr>
            <w:tcW w:w="238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510"/>
          <w:jc w:val="center"/>
        </w:trPr>
        <w:tc>
          <w:tcPr>
            <w:tcW w:w="1040" w:type="dxa"/>
            <w:vMerge/>
            <w:vAlign w:val="center"/>
          </w:tcPr>
          <w:p w:rsidR="00935216" w:rsidRPr="00DC40A4" w:rsidRDefault="00935216" w:rsidP="00DC40A4">
            <w:pPr>
              <w:spacing w:after="0"/>
              <w:jc w:val="left"/>
              <w:rPr>
                <w:color w:val="000000"/>
                <w:sz w:val="20"/>
                <w:szCs w:val="20"/>
                <w:lang w:eastAsia="hu-HU"/>
              </w:rPr>
            </w:pPr>
          </w:p>
        </w:tc>
        <w:tc>
          <w:tcPr>
            <w:tcW w:w="2800" w:type="dxa"/>
            <w:vMerge/>
            <w:vAlign w:val="center"/>
          </w:tcPr>
          <w:p w:rsidR="00935216" w:rsidRPr="00DC40A4" w:rsidRDefault="00935216" w:rsidP="00DC40A4">
            <w:pPr>
              <w:spacing w:after="0"/>
              <w:jc w:val="left"/>
              <w:rPr>
                <w:color w:val="000000"/>
                <w:sz w:val="20"/>
                <w:szCs w:val="20"/>
                <w:lang w:eastAsia="hu-HU"/>
              </w:rPr>
            </w:pP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csoport-bontás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osztály-keret</w:t>
            </w:r>
          </w:p>
        </w:tc>
        <w:tc>
          <w:tcPr>
            <w:tcW w:w="2380" w:type="dxa"/>
            <w:vMerge/>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 feldolgozó tevékenységek</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önálló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önálló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1.7.</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feladattal vezetett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Ismeretalkalmazási gyakorló tevékenységek, feladatok</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Írásos elemzések készítése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Leírás készítése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Válaszolás írásban mondatszintű kérdésekre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Tesztfeladat megoldása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Szöveges előadás egyéni felkészüléssel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utólagos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2.7.</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helyszíni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Képi információk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értelmezése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3.2.</w:t>
            </w:r>
          </w:p>
        </w:tc>
        <w:tc>
          <w:tcPr>
            <w:tcW w:w="2800" w:type="dxa"/>
            <w:vAlign w:val="center"/>
          </w:tcPr>
          <w:p w:rsidR="00935216" w:rsidRPr="00DC40A4" w:rsidRDefault="00935216" w:rsidP="00DC40A4">
            <w:pPr>
              <w:spacing w:after="0"/>
              <w:jc w:val="left"/>
              <w:rPr>
                <w:color w:val="000000"/>
                <w:sz w:val="20"/>
                <w:szCs w:val="20"/>
                <w:lang w:eastAsia="hu-HU"/>
              </w:rPr>
            </w:pPr>
            <w:proofErr w:type="gramStart"/>
            <w:r w:rsidRPr="00DC40A4">
              <w:rPr>
                <w:color w:val="000000"/>
                <w:sz w:val="20"/>
                <w:szCs w:val="20"/>
                <w:lang w:eastAsia="hu-HU"/>
              </w:rPr>
              <w:t>rajz készítés</w:t>
            </w:r>
            <w:proofErr w:type="gramEnd"/>
            <w:r w:rsidRPr="00DC40A4">
              <w:rPr>
                <w:color w:val="000000"/>
                <w:sz w:val="20"/>
                <w:szCs w:val="20"/>
                <w:lang w:eastAsia="hu-HU"/>
              </w:rPr>
              <w:t xml:space="preserve"> tárgyról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kiegészítés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3.4.</w:t>
            </w:r>
          </w:p>
        </w:tc>
        <w:tc>
          <w:tcPr>
            <w:tcW w:w="2800" w:type="dxa"/>
            <w:vAlign w:val="center"/>
          </w:tcPr>
          <w:p w:rsidR="00935216" w:rsidRPr="00DC40A4" w:rsidRDefault="00935216" w:rsidP="00DC40A4">
            <w:pPr>
              <w:spacing w:after="0"/>
              <w:jc w:val="left"/>
              <w:rPr>
                <w:color w:val="000000"/>
                <w:sz w:val="20"/>
                <w:szCs w:val="20"/>
                <w:lang w:eastAsia="hu-HU"/>
              </w:rPr>
            </w:pPr>
            <w:proofErr w:type="gramStart"/>
            <w:r w:rsidRPr="00DC40A4">
              <w:rPr>
                <w:color w:val="000000"/>
                <w:sz w:val="20"/>
                <w:szCs w:val="20"/>
                <w:lang w:eastAsia="hu-HU"/>
              </w:rPr>
              <w:t>rajz elemzés</w:t>
            </w:r>
            <w:proofErr w:type="gramEnd"/>
            <w:r w:rsidRPr="00DC40A4">
              <w:rPr>
                <w:color w:val="000000"/>
                <w:sz w:val="20"/>
                <w:szCs w:val="20"/>
                <w:lang w:eastAsia="hu-HU"/>
              </w:rPr>
              <w:t>, hibakeresés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rendszerrajz kiegészítés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Komplex információk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Elemzés készítése tapasztalatokról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Jegyzetkészítés eseményről kérdéssor alapján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Esemény helyszíni értékelése szóban felkészülés után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munkaformák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lastRenderedPageBreak/>
              <w:t>5.1.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kiscsoportos szövegfeldolgozás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Kiscsoportos szakmai munkavégzés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helyzetgyakorlat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Gyakorlati munkavégzés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Árutermelő szakmai munkatevékenység</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Műveletek gyakorlása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Munkamegfigyelés adott szempontok alapján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Üzemeltetési tevékenységek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szerkezetelemzés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Üzemelési hibák szimulálása és megfigyelése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Vizsgálati tevékenységek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Technológiai próbák végzése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Technológiai minták elemzése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tevékenységek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napló vezetése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felügyelet mellett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közvetlen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A438BD">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DA3C8C">
        <w:rPr>
          <w:b/>
          <w:sz w:val="36"/>
        </w:rPr>
        <w:t>10015-16</w:t>
      </w:r>
      <w:r w:rsidRPr="00F35AF0">
        <w:rPr>
          <w:b/>
          <w:sz w:val="36"/>
        </w:rPr>
        <w:t xml:space="preserve"> azonosító számú</w:t>
      </w:r>
    </w:p>
    <w:p w:rsidR="00935216" w:rsidRPr="00F35AF0" w:rsidRDefault="00935216" w:rsidP="00C53E01">
      <w:pPr>
        <w:jc w:val="center"/>
        <w:rPr>
          <w:b/>
          <w:sz w:val="36"/>
        </w:rPr>
      </w:pPr>
      <w:r w:rsidRPr="00F35AF0">
        <w:rPr>
          <w:b/>
          <w:sz w:val="36"/>
        </w:rPr>
        <w:t>Számítógép alkalmazás az elektronikában</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Default="00935216" w:rsidP="00C53E01">
      <w:r w:rsidRPr="00F35AF0">
        <w:lastRenderedPageBreak/>
        <w:t>A 10015-16 azonosító számú Számítógép alkalmazása az elektronikában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935216" w:rsidRPr="001937B8" w:rsidTr="00DC40A4">
        <w:trPr>
          <w:trHeight w:val="1755"/>
          <w:jc w:val="center"/>
        </w:trPr>
        <w:tc>
          <w:tcPr>
            <w:tcW w:w="398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textDirection w:val="btLr"/>
            <w:vAlign w:val="bottom"/>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Számítógép alkalmazás</w:t>
            </w:r>
          </w:p>
        </w:tc>
        <w:tc>
          <w:tcPr>
            <w:tcW w:w="700" w:type="dxa"/>
            <w:textDirection w:val="btLr"/>
            <w:vAlign w:val="bottom"/>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Szimuláció és PLC</w:t>
            </w:r>
          </w:p>
        </w:tc>
        <w:tc>
          <w:tcPr>
            <w:tcW w:w="700" w:type="dxa"/>
            <w:textDirection w:val="btLr"/>
            <w:vAlign w:val="bottom"/>
          </w:tcPr>
          <w:p w:rsidR="00935216" w:rsidRPr="00DC40A4" w:rsidRDefault="00935216" w:rsidP="00DC40A4">
            <w:pPr>
              <w:spacing w:after="0"/>
              <w:jc w:val="center"/>
              <w:rPr>
                <w:color w:val="000000"/>
                <w:sz w:val="20"/>
                <w:szCs w:val="20"/>
                <w:lang w:eastAsia="hu-HU"/>
              </w:rPr>
            </w:pPr>
            <w:proofErr w:type="spellStart"/>
            <w:r w:rsidRPr="00DC40A4">
              <w:rPr>
                <w:color w:val="000000"/>
                <w:sz w:val="20"/>
                <w:szCs w:val="20"/>
                <w:lang w:eastAsia="hu-HU"/>
              </w:rPr>
              <w:t>Mikrovezérlők</w:t>
            </w:r>
            <w:proofErr w:type="spellEnd"/>
            <w:r w:rsidRPr="00DC40A4">
              <w:rPr>
                <w:color w:val="000000"/>
                <w:sz w:val="20"/>
                <w:szCs w:val="20"/>
                <w:lang w:eastAsia="hu-HU"/>
              </w:rPr>
              <w:t xml:space="preserve"> gyakorlat</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FELADATOK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Rendszerezi a digitális irányítás eszközeit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Elemzi a PLC felépítését, működését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PLC programot ír, programot módosít grafikus és szöveges programnyelveken</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Paramétereket beállít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Off-line</w:t>
            </w:r>
            <w:proofErr w:type="spellEnd"/>
            <w:r w:rsidRPr="00DC40A4">
              <w:rPr>
                <w:color w:val="000000"/>
                <w:sz w:val="20"/>
                <w:szCs w:val="20"/>
                <w:lang w:eastAsia="hu-HU"/>
              </w:rPr>
              <w:t>, on-line üzemmódot használ, diagnosztizál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xml:space="preserve">Bevonja a </w:t>
            </w:r>
            <w:proofErr w:type="spellStart"/>
            <w:r w:rsidRPr="00DC40A4">
              <w:rPr>
                <w:color w:val="000000"/>
                <w:sz w:val="20"/>
                <w:szCs w:val="20"/>
                <w:lang w:eastAsia="hu-HU"/>
              </w:rPr>
              <w:t>PLC-t</w:t>
            </w:r>
            <w:proofErr w:type="spellEnd"/>
            <w:r w:rsidRPr="00DC40A4">
              <w:rPr>
                <w:color w:val="000000"/>
                <w:sz w:val="20"/>
                <w:szCs w:val="20"/>
                <w:lang w:eastAsia="hu-HU"/>
              </w:rPr>
              <w:t xml:space="preserve"> a hibakeresés folyamatába (</w:t>
            </w:r>
            <w:proofErr w:type="spellStart"/>
            <w:r w:rsidRPr="00DC40A4">
              <w:rPr>
                <w:color w:val="000000"/>
                <w:sz w:val="20"/>
                <w:szCs w:val="20"/>
                <w:lang w:eastAsia="hu-HU"/>
              </w:rPr>
              <w:t>WatchDog</w:t>
            </w:r>
            <w:proofErr w:type="spellEnd"/>
            <w:r w:rsidRPr="00DC40A4">
              <w:rPr>
                <w:color w:val="000000"/>
                <w:sz w:val="20"/>
                <w:szCs w:val="20"/>
                <w:lang w:eastAsia="hu-HU"/>
              </w:rPr>
              <w:t xml:space="preserve"> alkalmazása)</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A kapcsolódó kezelőszervek, fény- hangjelzőket ellenőrzi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Grafikus megjelenítő eszközöket (PC, programozható terminál)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Buszrendszerek kiépítésében részt vesz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Ipari buszrendszert alkalmaz kommunikációhoz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xml:space="preserve">Ellenőrzi a terepi buszrendszerek kommunikációját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Rendszerezi a digitális irányító eszközök kapcsolatait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Elemzi az irányítási hálózatokat Programozható Logikai Vezérlőket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Programozható Logikai Rendszerekkel vezérelt rendszereket üzemeltet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Irányítástechnikai rendszereket programoz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Mikrovezérlőket</w:t>
            </w:r>
            <w:proofErr w:type="spellEnd"/>
            <w:r w:rsidRPr="00DC40A4">
              <w:rPr>
                <w:color w:val="000000"/>
                <w:sz w:val="20"/>
                <w:szCs w:val="20"/>
                <w:lang w:eastAsia="hu-HU"/>
              </w:rPr>
              <w:t xml:space="preserve"> (</w:t>
            </w:r>
            <w:proofErr w:type="spellStart"/>
            <w:r w:rsidRPr="00DC40A4">
              <w:rPr>
                <w:color w:val="000000"/>
                <w:sz w:val="20"/>
                <w:szCs w:val="20"/>
                <w:lang w:eastAsia="hu-HU"/>
              </w:rPr>
              <w:t>PIC-et</w:t>
            </w:r>
            <w:proofErr w:type="spellEnd"/>
            <w:r w:rsidRPr="00DC40A4">
              <w:rPr>
                <w:color w:val="000000"/>
                <w:sz w:val="20"/>
                <w:szCs w:val="20"/>
                <w:lang w:eastAsia="hu-HU"/>
              </w:rPr>
              <w:t>)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Mikrovezérlővel</w:t>
            </w:r>
            <w:proofErr w:type="spellEnd"/>
            <w:r w:rsidRPr="00DC40A4">
              <w:rPr>
                <w:color w:val="000000"/>
                <w:sz w:val="20"/>
                <w:szCs w:val="20"/>
                <w:lang w:eastAsia="hu-HU"/>
              </w:rPr>
              <w:t xml:space="preserve"> vezérelt rendszereket üzemeltet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Mikroszámítógépes egységeket programoz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Dokumentáció alapján egyszerű és összetett programozásokat végez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Irányítástechnikai rendszereket programoz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Mechatronikai rendszereket működtet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Elektronikai tervező programokat telepít, beállít és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Kapcsolási rajzokat, alkatrészjegyzéket és blokkvázlatokat készít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Nyomtatott áramköröket tervez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Szimulációs programokat telepít és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300"/>
          <w:jc w:val="center"/>
        </w:trPr>
        <w:tc>
          <w:tcPr>
            <w:tcW w:w="3980" w:type="dxa"/>
            <w:noWrap/>
            <w:vAlign w:val="bottom"/>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Technológiai vázlatok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SZAKMAI ISMERETEK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Számítástechnikai alapismeretek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lastRenderedPageBreak/>
              <w:t>Számítógépek alkalmazása a méréstechnikában</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Számítógépek ipari alkalmazása</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PLC program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PLC hardver</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PLC I/O rendszer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Soros kommunikáció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PC-PLC kommunikáció</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Strukturált programozás alapok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Irányítástechnikai alapok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Irányítástechnikai rendszerek programozása</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Matematikai alapok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Technológiai vázlatok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Grafikus megjelenítő eszközök jellemzői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xml:space="preserve">Grafikus eszközök program elemei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Mikrovezérlők</w:t>
            </w:r>
            <w:proofErr w:type="spellEnd"/>
            <w:r w:rsidRPr="00DC40A4">
              <w:rPr>
                <w:color w:val="000000"/>
                <w:sz w:val="20"/>
                <w:szCs w:val="20"/>
                <w:lang w:eastAsia="hu-HU"/>
              </w:rPr>
              <w:t xml:space="preserve"> felépítése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Mikrovezérlők</w:t>
            </w:r>
            <w:proofErr w:type="spellEnd"/>
            <w:r w:rsidRPr="00DC40A4">
              <w:rPr>
                <w:color w:val="000000"/>
                <w:sz w:val="20"/>
                <w:szCs w:val="20"/>
                <w:lang w:eastAsia="hu-HU"/>
              </w:rPr>
              <w:t xml:space="preserve"> programozása</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Áramkörtervező programok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Szimulációs programok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SZAKMAI KÉSZSÉGEK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Folyamatábrák olvasása, értelmezése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xml:space="preserve">Diagram, </w:t>
            </w:r>
            <w:proofErr w:type="spellStart"/>
            <w:r w:rsidRPr="00DC40A4">
              <w:rPr>
                <w:color w:val="000000"/>
                <w:sz w:val="20"/>
                <w:szCs w:val="20"/>
                <w:lang w:eastAsia="hu-HU"/>
              </w:rPr>
              <w:t>nomogram</w:t>
            </w:r>
            <w:proofErr w:type="spellEnd"/>
            <w:r w:rsidRPr="00DC40A4">
              <w:rPr>
                <w:color w:val="000000"/>
                <w:sz w:val="20"/>
                <w:szCs w:val="20"/>
                <w:lang w:eastAsia="hu-HU"/>
              </w:rPr>
              <w:t xml:space="preserve"> olvasása, értelmezése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Jelképek értelmezése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Mennyiségérzék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Műszaki rajz olvasása, értelmezése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SZEMÉLYES KOMPETENCIÁK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Kézügyesség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Türelmesség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Tájékozódás</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TÁRSAS KOMPETENCIÁK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Motiváló készség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Irányítási készség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Konfliktusmegoldó készség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MÓDSZERKOMPETENCIÁK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Körültekintés, elővigyázatosság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Információgyűjtés</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Módszeres munkavégzés</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bl>
    <w:p w:rsidR="00935216" w:rsidRPr="00F35AF0" w:rsidRDefault="00935216" w:rsidP="00C53E01"/>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 xml:space="preserve"> </w:t>
      </w:r>
      <w:r w:rsidRPr="00F35AF0">
        <w:rPr>
          <w:b/>
          <w:szCs w:val="24"/>
          <w:lang w:eastAsia="hu-HU"/>
        </w:rPr>
        <w:t xml:space="preserve">Számítógép </w:t>
      </w:r>
      <w:proofErr w:type="gramStart"/>
      <w:r w:rsidRPr="00F35AF0">
        <w:rPr>
          <w:b/>
          <w:szCs w:val="24"/>
          <w:lang w:eastAsia="hu-HU"/>
        </w:rPr>
        <w:t xml:space="preserve">alkalmazása </w:t>
      </w:r>
      <w:r w:rsidRPr="00F35AF0">
        <w:rPr>
          <w:b/>
        </w:rPr>
        <w:t xml:space="preserve"> tantárgy</w:t>
      </w:r>
      <w:proofErr w:type="gramEnd"/>
      <w:r w:rsidRPr="00F35AF0">
        <w:rPr>
          <w:b/>
        </w:rPr>
        <w:tab/>
        <w:t xml:space="preserve"> 93  óra/93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174765">
      <w:pPr>
        <w:ind w:left="284"/>
      </w:pPr>
      <w:r w:rsidRPr="00F35AF0">
        <w:t xml:space="preserve"> A tantárgy tanításának célja, hogy a tanulók megismerjék a </w:t>
      </w:r>
      <w:proofErr w:type="spellStart"/>
      <w:r w:rsidRPr="00F35AF0">
        <w:t>mikrovezérlők</w:t>
      </w:r>
      <w:proofErr w:type="spellEnd"/>
      <w:r w:rsidRPr="00F35AF0">
        <w:t xml:space="preserve"> felépítését és alkalmazásának lehetőségeit és a Programozható Logikai Vezérlők irányítástechnikai alkalmazásának lehetőségeit.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174765">
      <w:pPr>
        <w:autoSpaceDE w:val="0"/>
        <w:autoSpaceDN w:val="0"/>
        <w:adjustRightInd w:val="0"/>
        <w:spacing w:after="0"/>
        <w:ind w:left="284"/>
        <w:rPr>
          <w:b/>
          <w:szCs w:val="24"/>
        </w:rPr>
      </w:pPr>
      <w:r w:rsidRPr="00F35AF0">
        <w:t xml:space="preserve"> </w:t>
      </w: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Általános PLC ismeret</w:t>
      </w:r>
      <w:r w:rsidRPr="00F35AF0">
        <w:rPr>
          <w:b/>
          <w:i/>
        </w:rPr>
        <w:tab/>
      </w:r>
      <w:proofErr w:type="gramStart"/>
      <w:r w:rsidRPr="00F35AF0">
        <w:rPr>
          <w:b/>
          <w:i/>
        </w:rPr>
        <w:t>23  óra</w:t>
      </w:r>
      <w:proofErr w:type="gramEnd"/>
      <w:r w:rsidRPr="00F35AF0">
        <w:rPr>
          <w:b/>
          <w:i/>
        </w:rPr>
        <w:t>/23  óra</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programozható logikai vezérlők (hardver) felépítése, blokkvázlat.</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A bemenetek fajtái, szerepük, hogyan kell használni a megfelelő bemeneti típust.</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 xml:space="preserve">A szenzorok áttekintése, a </w:t>
      </w:r>
      <w:proofErr w:type="spellStart"/>
      <w:r w:rsidRPr="00F35AF0">
        <w:rPr>
          <w:color w:val="333333"/>
          <w:szCs w:val="24"/>
          <w:shd w:val="clear" w:color="auto" w:fill="FFFFFF"/>
        </w:rPr>
        <w:t>PLC-vel</w:t>
      </w:r>
      <w:proofErr w:type="spellEnd"/>
      <w:r w:rsidRPr="00F35AF0">
        <w:rPr>
          <w:color w:val="333333"/>
          <w:szCs w:val="24"/>
          <w:shd w:val="clear" w:color="auto" w:fill="FFFFFF"/>
        </w:rPr>
        <w:t xml:space="preserve"> való kapcsolatuk.</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kimenetek fajtái, szerepük, hogyan válasszuk ki a megfelelő kimeneti típust.</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 xml:space="preserve">A jelátalakítók, végrehajtók áttekintése, a </w:t>
      </w:r>
      <w:proofErr w:type="spellStart"/>
      <w:r w:rsidRPr="00F35AF0">
        <w:rPr>
          <w:color w:val="333333"/>
          <w:szCs w:val="24"/>
          <w:shd w:val="clear" w:color="auto" w:fill="FFFFFF"/>
        </w:rPr>
        <w:t>PLC-vel</w:t>
      </w:r>
      <w:proofErr w:type="spellEnd"/>
      <w:r w:rsidRPr="00F35AF0">
        <w:rPr>
          <w:color w:val="333333"/>
          <w:szCs w:val="24"/>
          <w:shd w:val="clear" w:color="auto" w:fill="FFFFFF"/>
        </w:rPr>
        <w:t xml:space="preserve"> való kapcsolatuk.</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Az RT (</w:t>
      </w:r>
      <w:proofErr w:type="spellStart"/>
      <w:r w:rsidRPr="00F35AF0">
        <w:rPr>
          <w:color w:val="333333"/>
          <w:szCs w:val="24"/>
          <w:shd w:val="clear" w:color="auto" w:fill="FFFFFF"/>
        </w:rPr>
        <w:t>real</w:t>
      </w:r>
      <w:proofErr w:type="spellEnd"/>
      <w:r w:rsidRPr="00F35AF0">
        <w:rPr>
          <w:color w:val="333333"/>
          <w:szCs w:val="24"/>
          <w:shd w:val="clear" w:color="auto" w:fill="FFFFFF"/>
        </w:rPr>
        <w:t xml:space="preserve"> – </w:t>
      </w:r>
      <w:proofErr w:type="spellStart"/>
      <w:r w:rsidRPr="00F35AF0">
        <w:rPr>
          <w:color w:val="333333"/>
          <w:szCs w:val="24"/>
          <w:shd w:val="clear" w:color="auto" w:fill="FFFFFF"/>
        </w:rPr>
        <w:t>time</w:t>
      </w:r>
      <w:proofErr w:type="spellEnd"/>
      <w:r w:rsidRPr="00F35AF0">
        <w:rPr>
          <w:color w:val="333333"/>
          <w:szCs w:val="24"/>
          <w:shd w:val="clear" w:color="auto" w:fill="FFFFFF"/>
        </w:rPr>
        <w:t>) óra (időalap, programok ciklikus végrehajtása).</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Memória fajtái (ROM, RAM, FIRMWARE), szerepük.</w:t>
      </w:r>
      <w:r w:rsidRPr="00F35AF0">
        <w:rPr>
          <w:color w:val="333333"/>
          <w:szCs w:val="24"/>
          <w:shd w:val="clear" w:color="auto" w:fill="FFFFFF"/>
        </w:rPr>
        <w:tab/>
      </w:r>
    </w:p>
    <w:p w:rsidR="00935216" w:rsidRPr="00F35AF0" w:rsidRDefault="00935216" w:rsidP="00F247F4">
      <w:pPr>
        <w:spacing w:after="0"/>
        <w:ind w:firstLine="708"/>
        <w:rPr>
          <w:color w:val="333333"/>
          <w:szCs w:val="24"/>
          <w:shd w:val="clear" w:color="auto" w:fill="FFFFFF"/>
        </w:rPr>
      </w:pPr>
      <w:proofErr w:type="spellStart"/>
      <w:r w:rsidRPr="00F35AF0">
        <w:rPr>
          <w:color w:val="333333"/>
          <w:szCs w:val="24"/>
          <w:shd w:val="clear" w:color="auto" w:fill="FFFFFF"/>
        </w:rPr>
        <w:t>PLC-k</w:t>
      </w:r>
      <w:proofErr w:type="spellEnd"/>
      <w:r w:rsidRPr="00F35AF0">
        <w:rPr>
          <w:color w:val="333333"/>
          <w:szCs w:val="24"/>
          <w:shd w:val="clear" w:color="auto" w:fill="FFFFFF"/>
        </w:rPr>
        <w:t xml:space="preserve"> funkcionális felépítése, blokkvázlat.</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 xml:space="preserve">Kompakt- és moduláris </w:t>
      </w:r>
      <w:proofErr w:type="spellStart"/>
      <w:r w:rsidRPr="00F35AF0">
        <w:rPr>
          <w:color w:val="333333"/>
          <w:szCs w:val="24"/>
          <w:shd w:val="clear" w:color="auto" w:fill="FFFFFF"/>
        </w:rPr>
        <w:t>PLC-k</w:t>
      </w:r>
      <w:proofErr w:type="spellEnd"/>
      <w:r w:rsidRPr="00F35AF0">
        <w:rPr>
          <w:color w:val="333333"/>
          <w:szCs w:val="24"/>
          <w:shd w:val="clear" w:color="auto" w:fill="FFFFFF"/>
        </w:rPr>
        <w:t>.</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programozható vezérlők alapfeladatai.</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programozható vezérlő működésének jellemzői.</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 xml:space="preserve">A </w:t>
      </w:r>
      <w:proofErr w:type="spellStart"/>
      <w:r w:rsidRPr="00F35AF0">
        <w:rPr>
          <w:color w:val="333333"/>
          <w:szCs w:val="24"/>
          <w:shd w:val="clear" w:color="auto" w:fill="FFFFFF"/>
        </w:rPr>
        <w:t>PLC-ben</w:t>
      </w:r>
      <w:proofErr w:type="spellEnd"/>
      <w:r w:rsidRPr="00F35AF0">
        <w:rPr>
          <w:color w:val="333333"/>
          <w:szCs w:val="24"/>
          <w:shd w:val="clear" w:color="auto" w:fill="FFFFFF"/>
        </w:rPr>
        <w:t xml:space="preserve"> futó programok és feladataik (alapszoftver, felhasználói programok).</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felhasználói programok végrehajtásának módjai.</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A programozható vezérlők főbb jellemzői, kiválasztásuk szempontjai (hardver, szoftver).</w:t>
      </w:r>
    </w:p>
    <w:p w:rsidR="00935216" w:rsidRPr="00F35AF0" w:rsidRDefault="00935216" w:rsidP="00F247F4">
      <w:pPr>
        <w:spacing w:after="0"/>
        <w:ind w:left="720"/>
        <w:rPr>
          <w:szCs w:val="24"/>
        </w:rPr>
      </w:pPr>
      <w:r w:rsidRPr="00F35AF0">
        <w:rPr>
          <w:szCs w:val="24"/>
        </w:rPr>
        <w:t>PLC műszaki leírások, műszaki paraméterek értelmezése.</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Egyéb PLC modulok (analóg-, digitális, fuzzy).</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 xml:space="preserve">Informatikai rendszer (pont-pont kommunikáció, adatok (vonalak száma, átviteli sebesség, protokollok). Hálózati kommunikáció, többszintű informatikai rendszer kialakítása, átjárók, </w:t>
      </w:r>
      <w:proofErr w:type="spellStart"/>
      <w:r w:rsidRPr="00F35AF0">
        <w:rPr>
          <w:color w:val="333333"/>
          <w:szCs w:val="24"/>
          <w:shd w:val="clear" w:color="auto" w:fill="FFFFFF"/>
        </w:rPr>
        <w:t>ETHERNET-csatoló</w:t>
      </w:r>
      <w:proofErr w:type="spellEnd"/>
      <w:r w:rsidRPr="00F35AF0">
        <w:rPr>
          <w:color w:val="333333"/>
          <w:szCs w:val="24"/>
          <w:shd w:val="clear" w:color="auto" w:fill="FFFFFF"/>
        </w:rPr>
        <w:t>, érzékelő és beavatkozó szervek hálózati kezelése, protokollok).</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Ember-gép kapcsolatra vonatkozó igények (adatbeviteli és adatkiviteli eszközök (numerikus, alfanumerikus, terminál).</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Folyamatvizualizáló szoftverek, SCADA rendszer.</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szCs w:val="24"/>
        </w:rPr>
        <w:t>PLC Programozás</w:t>
      </w:r>
      <w:r w:rsidRPr="00F35AF0">
        <w:rPr>
          <w:b/>
          <w:i/>
        </w:rPr>
        <w:tab/>
      </w:r>
      <w:proofErr w:type="gramStart"/>
      <w:r w:rsidRPr="00F35AF0">
        <w:rPr>
          <w:b/>
          <w:i/>
        </w:rPr>
        <w:t>23  óra</w:t>
      </w:r>
      <w:proofErr w:type="gramEnd"/>
      <w:r w:rsidRPr="00F35AF0">
        <w:rPr>
          <w:b/>
          <w:i/>
        </w:rPr>
        <w:t>/23  óra</w:t>
      </w:r>
    </w:p>
    <w:p w:rsidR="00935216" w:rsidRPr="00F35AF0" w:rsidRDefault="00935216" w:rsidP="00F247F4">
      <w:pPr>
        <w:spacing w:after="0"/>
        <w:ind w:firstLine="709"/>
        <w:rPr>
          <w:szCs w:val="24"/>
        </w:rPr>
      </w:pPr>
      <w:r w:rsidRPr="00F35AF0">
        <w:t xml:space="preserve"> </w:t>
      </w:r>
      <w:r w:rsidRPr="00F35AF0">
        <w:rPr>
          <w:szCs w:val="24"/>
        </w:rPr>
        <w:t>Számítógépes problémamegoldás lépései.</w:t>
      </w:r>
    </w:p>
    <w:p w:rsidR="00935216" w:rsidRPr="00F35AF0" w:rsidRDefault="00935216" w:rsidP="00F247F4">
      <w:pPr>
        <w:spacing w:after="0"/>
        <w:ind w:left="720"/>
        <w:rPr>
          <w:szCs w:val="24"/>
        </w:rPr>
      </w:pPr>
      <w:r w:rsidRPr="00F35AF0">
        <w:rPr>
          <w:szCs w:val="24"/>
        </w:rPr>
        <w:t>Az algoritmus fogalma, jellemzői. Algoritmus megadásának lehetőségei (</w:t>
      </w:r>
      <w:proofErr w:type="spellStart"/>
      <w:r w:rsidRPr="00F35AF0">
        <w:rPr>
          <w:szCs w:val="24"/>
        </w:rPr>
        <w:t>pszeudo</w:t>
      </w:r>
      <w:proofErr w:type="spellEnd"/>
      <w:r w:rsidRPr="00F35AF0">
        <w:rPr>
          <w:szCs w:val="24"/>
        </w:rPr>
        <w:t xml:space="preserve"> kód). A folyamatábra elemei, ábra összeállítás szabályai.</w:t>
      </w:r>
    </w:p>
    <w:p w:rsidR="00935216" w:rsidRPr="00F35AF0" w:rsidRDefault="00935216" w:rsidP="00F247F4">
      <w:pPr>
        <w:spacing w:after="0"/>
        <w:ind w:left="720"/>
        <w:rPr>
          <w:szCs w:val="24"/>
        </w:rPr>
      </w:pPr>
      <w:r w:rsidRPr="00F35AF0">
        <w:rPr>
          <w:szCs w:val="24"/>
        </w:rPr>
        <w:t>Az IEC 1131-3 szabvány szerinti PLC programozási nyelvek fajtái, csoportosításuk.</w:t>
      </w:r>
    </w:p>
    <w:p w:rsidR="00935216" w:rsidRPr="00F35AF0" w:rsidRDefault="00935216" w:rsidP="00F247F4">
      <w:pPr>
        <w:spacing w:after="0"/>
        <w:ind w:firstLine="708"/>
        <w:rPr>
          <w:szCs w:val="24"/>
        </w:rPr>
      </w:pPr>
      <w:r w:rsidRPr="00F35AF0">
        <w:rPr>
          <w:szCs w:val="24"/>
        </w:rPr>
        <w:t>A programszervezési egységek felépítése, szerepe.</w:t>
      </w:r>
    </w:p>
    <w:p w:rsidR="00935216" w:rsidRPr="00F35AF0" w:rsidRDefault="00935216" w:rsidP="00F247F4">
      <w:pPr>
        <w:spacing w:after="0"/>
        <w:ind w:left="720"/>
        <w:rPr>
          <w:szCs w:val="24"/>
        </w:rPr>
      </w:pPr>
      <w:r w:rsidRPr="00F35AF0">
        <w:rPr>
          <w:szCs w:val="24"/>
        </w:rPr>
        <w:t>PLC programozásának tervezése, elkészítése, tesztelése, üzemi próbája, dokumentálása.</w:t>
      </w:r>
    </w:p>
    <w:p w:rsidR="00935216" w:rsidRPr="00F35AF0" w:rsidRDefault="00935216" w:rsidP="00F247F4">
      <w:pPr>
        <w:spacing w:after="0"/>
        <w:ind w:left="720"/>
        <w:rPr>
          <w:szCs w:val="24"/>
        </w:rPr>
      </w:pPr>
      <w:r w:rsidRPr="00F35AF0">
        <w:rPr>
          <w:szCs w:val="24"/>
        </w:rPr>
        <w:lastRenderedPageBreak/>
        <w:t>A programfejlesztés lépései (a forrás-program, a CPU működését vezérlő - gépi kódsorozatra fordítás, hibák megállapítása, javítás, hibátlan program futtatható programmá szerkesztése, működés szimulálása, tesztelés valós környezetben).</w:t>
      </w:r>
    </w:p>
    <w:p w:rsidR="00935216" w:rsidRPr="00F35AF0" w:rsidRDefault="00935216" w:rsidP="00F247F4">
      <w:pPr>
        <w:spacing w:after="0"/>
        <w:ind w:firstLine="720"/>
        <w:rPr>
          <w:szCs w:val="24"/>
        </w:rPr>
      </w:pPr>
      <w:r w:rsidRPr="00F35AF0">
        <w:rPr>
          <w:szCs w:val="24"/>
        </w:rPr>
        <w:t>A programozás eszközei, integrált programfejlesztői környezet (IDE).</w:t>
      </w:r>
    </w:p>
    <w:p w:rsidR="00935216" w:rsidRPr="00F35AF0" w:rsidRDefault="00935216" w:rsidP="00F247F4">
      <w:pPr>
        <w:spacing w:after="0"/>
        <w:ind w:left="720"/>
        <w:rPr>
          <w:szCs w:val="24"/>
        </w:rPr>
      </w:pPr>
      <w:r w:rsidRPr="00F35AF0">
        <w:rPr>
          <w:szCs w:val="24"/>
        </w:rPr>
        <w:t>Létradiagram programnyelv elemei, elemek használatának szabályai.</w:t>
      </w:r>
    </w:p>
    <w:p w:rsidR="00935216" w:rsidRPr="00F35AF0" w:rsidRDefault="00935216" w:rsidP="00F247F4">
      <w:pPr>
        <w:spacing w:after="0"/>
        <w:ind w:left="720"/>
        <w:rPr>
          <w:szCs w:val="24"/>
        </w:rPr>
      </w:pPr>
      <w:r w:rsidRPr="00F35AF0">
        <w:rPr>
          <w:szCs w:val="24"/>
        </w:rPr>
        <w:t xml:space="preserve">Vezérlési feladatok, logikai </w:t>
      </w:r>
      <w:proofErr w:type="gramStart"/>
      <w:r w:rsidRPr="00F35AF0">
        <w:rPr>
          <w:szCs w:val="24"/>
        </w:rPr>
        <w:t>ÉS</w:t>
      </w:r>
      <w:proofErr w:type="gramEnd"/>
      <w:r w:rsidRPr="00F35AF0">
        <w:rPr>
          <w:szCs w:val="24"/>
        </w:rPr>
        <w:t xml:space="preserve"> (AND) művelet, logikai VAGY (OR) művelet, logikai TAGADÁS (INVERZ) művelet programozása létradiagram programnyelven.</w:t>
      </w:r>
    </w:p>
    <w:p w:rsidR="00935216" w:rsidRPr="00F35AF0" w:rsidRDefault="00935216" w:rsidP="00F247F4">
      <w:pPr>
        <w:spacing w:after="0"/>
        <w:ind w:left="720"/>
        <w:rPr>
          <w:szCs w:val="24"/>
        </w:rPr>
      </w:pPr>
      <w:r w:rsidRPr="00F35AF0">
        <w:rPr>
          <w:szCs w:val="24"/>
        </w:rPr>
        <w:t>Utasításlistás programnyelv elemei, elemek használatának szabályai.</w:t>
      </w:r>
    </w:p>
    <w:p w:rsidR="00935216" w:rsidRPr="00F35AF0" w:rsidRDefault="00935216" w:rsidP="00F247F4">
      <w:pPr>
        <w:spacing w:after="0"/>
        <w:ind w:left="720"/>
        <w:rPr>
          <w:szCs w:val="24"/>
        </w:rPr>
      </w:pPr>
      <w:r w:rsidRPr="00F35AF0">
        <w:rPr>
          <w:szCs w:val="24"/>
        </w:rPr>
        <w:t xml:space="preserve">Vezérlési feladatok, logikai </w:t>
      </w:r>
      <w:proofErr w:type="gramStart"/>
      <w:r w:rsidRPr="00F35AF0">
        <w:rPr>
          <w:szCs w:val="24"/>
        </w:rPr>
        <w:t>ÉS</w:t>
      </w:r>
      <w:proofErr w:type="gramEnd"/>
      <w:r w:rsidRPr="00F35AF0">
        <w:rPr>
          <w:szCs w:val="24"/>
        </w:rPr>
        <w:t xml:space="preserve"> (AND) művelet, logikai VAGY (OR) művelet, logikai TAGADÁS (INVERZ) művelet programozása utasításlistás programnyelven.</w:t>
      </w:r>
    </w:p>
    <w:p w:rsidR="00935216" w:rsidRPr="00F35AF0" w:rsidRDefault="00935216" w:rsidP="00F247F4">
      <w:pPr>
        <w:spacing w:after="0"/>
        <w:ind w:left="720"/>
        <w:rPr>
          <w:szCs w:val="24"/>
        </w:rPr>
      </w:pPr>
      <w:r w:rsidRPr="00F35AF0">
        <w:rPr>
          <w:szCs w:val="24"/>
        </w:rPr>
        <w:t>Funkcióblokkos programnyelv elemei, elemek használatának szabályai.</w:t>
      </w:r>
    </w:p>
    <w:p w:rsidR="00935216" w:rsidRPr="00F35AF0" w:rsidRDefault="00935216" w:rsidP="00F247F4">
      <w:pPr>
        <w:spacing w:after="0"/>
        <w:ind w:left="720"/>
        <w:rPr>
          <w:szCs w:val="24"/>
        </w:rPr>
      </w:pPr>
      <w:r w:rsidRPr="00F35AF0">
        <w:rPr>
          <w:szCs w:val="24"/>
        </w:rPr>
        <w:t xml:space="preserve">Vezérlési feladatok, logikai </w:t>
      </w:r>
      <w:proofErr w:type="gramStart"/>
      <w:r w:rsidRPr="00F35AF0">
        <w:rPr>
          <w:szCs w:val="24"/>
        </w:rPr>
        <w:t>ÉS</w:t>
      </w:r>
      <w:proofErr w:type="gramEnd"/>
      <w:r w:rsidRPr="00F35AF0">
        <w:rPr>
          <w:szCs w:val="24"/>
        </w:rPr>
        <w:t xml:space="preserve"> (AND) művelet, logikai VAGY (OR) művelet, logikai TAGADÁS (INVERZ) művelet programozása funkcióblokkos programnyelven.</w:t>
      </w:r>
    </w:p>
    <w:p w:rsidR="00935216" w:rsidRPr="00F35AF0" w:rsidRDefault="00935216" w:rsidP="00F247F4">
      <w:pPr>
        <w:spacing w:after="0"/>
        <w:ind w:left="720"/>
        <w:rPr>
          <w:szCs w:val="24"/>
        </w:rPr>
      </w:pPr>
      <w:r w:rsidRPr="00F35AF0">
        <w:rPr>
          <w:szCs w:val="24"/>
        </w:rPr>
        <w:t>Sorrendi folyamatábrázolás programnyelv elemei, elemek használatának szabályai.</w:t>
      </w:r>
    </w:p>
    <w:p w:rsidR="00935216" w:rsidRPr="00F35AF0" w:rsidRDefault="00935216" w:rsidP="00F247F4">
      <w:pPr>
        <w:spacing w:after="0"/>
        <w:ind w:left="720"/>
        <w:rPr>
          <w:szCs w:val="24"/>
        </w:rPr>
      </w:pPr>
      <w:r w:rsidRPr="00F35AF0">
        <w:rPr>
          <w:szCs w:val="24"/>
        </w:rPr>
        <w:t xml:space="preserve">Vezérlési feladatok, logikai </w:t>
      </w:r>
      <w:proofErr w:type="gramStart"/>
      <w:r w:rsidRPr="00F35AF0">
        <w:rPr>
          <w:szCs w:val="24"/>
        </w:rPr>
        <w:t>ÉS</w:t>
      </w:r>
      <w:proofErr w:type="gramEnd"/>
      <w:r w:rsidRPr="00F35AF0">
        <w:rPr>
          <w:szCs w:val="24"/>
        </w:rPr>
        <w:t xml:space="preserve"> (AND) művelet, logikai VAGY (OR) művelet, logikai TAGADÁS (INVERZ) művelet programozása sorrendi folyamatábrázolásos programnyelven.</w:t>
      </w:r>
    </w:p>
    <w:p w:rsidR="00935216" w:rsidRPr="00F35AF0" w:rsidRDefault="00935216" w:rsidP="00F247F4">
      <w:pPr>
        <w:spacing w:after="0"/>
        <w:ind w:left="720"/>
        <w:rPr>
          <w:szCs w:val="24"/>
        </w:rPr>
      </w:pPr>
      <w:r w:rsidRPr="00F35AF0">
        <w:rPr>
          <w:szCs w:val="24"/>
        </w:rPr>
        <w:t>Adatkezelés, adatok címzése, adatok összehasonlítása.</w:t>
      </w:r>
    </w:p>
    <w:p w:rsidR="00935216" w:rsidRPr="00F35AF0" w:rsidRDefault="00935216" w:rsidP="00F247F4">
      <w:pPr>
        <w:spacing w:after="0"/>
        <w:ind w:left="720"/>
        <w:rPr>
          <w:szCs w:val="24"/>
        </w:rPr>
      </w:pPr>
      <w:r w:rsidRPr="00F35AF0">
        <w:rPr>
          <w:szCs w:val="24"/>
        </w:rPr>
        <w:t>Időzítők, késleltetések programozása minden programnyelven. Késleltetések tipikus alkalmazásai.</w:t>
      </w:r>
    </w:p>
    <w:p w:rsidR="00935216" w:rsidRPr="00F35AF0" w:rsidRDefault="00935216" w:rsidP="00F247F4">
      <w:pPr>
        <w:spacing w:after="0"/>
        <w:ind w:left="720"/>
        <w:rPr>
          <w:szCs w:val="24"/>
        </w:rPr>
      </w:pPr>
      <w:r w:rsidRPr="00F35AF0">
        <w:rPr>
          <w:szCs w:val="24"/>
        </w:rPr>
        <w:t>Számlálók, programozása minden programnyelven. Számláló, nagy sebességű számláló tipikus alkalmazásai.</w:t>
      </w:r>
    </w:p>
    <w:p w:rsidR="00935216" w:rsidRPr="00F35AF0" w:rsidRDefault="00935216" w:rsidP="00F247F4">
      <w:pPr>
        <w:spacing w:after="0"/>
        <w:ind w:left="720"/>
        <w:rPr>
          <w:szCs w:val="24"/>
        </w:rPr>
      </w:pPr>
      <w:r w:rsidRPr="00F35AF0">
        <w:rPr>
          <w:szCs w:val="24"/>
        </w:rPr>
        <w:t>Fel és lefutó él detektálása, tipikus alkalmazása.</w:t>
      </w:r>
    </w:p>
    <w:p w:rsidR="00935216" w:rsidRPr="00F35AF0" w:rsidRDefault="00935216" w:rsidP="00F247F4">
      <w:pPr>
        <w:spacing w:after="0"/>
        <w:ind w:left="720"/>
        <w:rPr>
          <w:szCs w:val="24"/>
        </w:rPr>
      </w:pPr>
      <w:r w:rsidRPr="00F35AF0">
        <w:rPr>
          <w:szCs w:val="24"/>
        </w:rPr>
        <w:t>Tárolók, programozásuk minden programnyelven, tipikus alkalmazásuk.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proofErr w:type="spellStart"/>
      <w:r w:rsidRPr="00F35AF0">
        <w:rPr>
          <w:b/>
          <w:i/>
          <w:szCs w:val="24"/>
        </w:rPr>
        <w:t>Mikrovezérlők</w:t>
      </w:r>
      <w:proofErr w:type="spellEnd"/>
      <w:r w:rsidRPr="00F35AF0">
        <w:rPr>
          <w:b/>
          <w:i/>
        </w:rPr>
        <w:tab/>
        <w:t>31 óra/31 óra</w:t>
      </w:r>
    </w:p>
    <w:p w:rsidR="00935216" w:rsidRPr="00F35AF0" w:rsidRDefault="00935216" w:rsidP="00F247F4">
      <w:pPr>
        <w:autoSpaceDE w:val="0"/>
        <w:autoSpaceDN w:val="0"/>
        <w:adjustRightInd w:val="0"/>
        <w:spacing w:after="0"/>
        <w:ind w:left="360" w:firstLine="349"/>
        <w:rPr>
          <w:szCs w:val="24"/>
        </w:rPr>
      </w:pPr>
      <w:r w:rsidRPr="00F35AF0">
        <w:rPr>
          <w:b/>
          <w:szCs w:val="24"/>
        </w:rPr>
        <w:t>Mikroprocesszoros rendszertechnika</w:t>
      </w:r>
      <w:r w:rsidRPr="00F35AF0">
        <w:rPr>
          <w:szCs w:val="24"/>
        </w:rPr>
        <w:tab/>
      </w:r>
    </w:p>
    <w:p w:rsidR="00935216" w:rsidRPr="00F35AF0" w:rsidRDefault="00935216" w:rsidP="00F247F4">
      <w:pPr>
        <w:autoSpaceDE w:val="0"/>
        <w:autoSpaceDN w:val="0"/>
        <w:adjustRightInd w:val="0"/>
        <w:spacing w:after="0"/>
        <w:ind w:left="360" w:firstLine="349"/>
        <w:rPr>
          <w:szCs w:val="24"/>
        </w:rPr>
      </w:pPr>
      <w:r w:rsidRPr="00F35AF0">
        <w:rPr>
          <w:szCs w:val="24"/>
        </w:rPr>
        <w:t>Mikroszámítógépek felépítése, mikroprocesszor fogalma.</w:t>
      </w:r>
    </w:p>
    <w:p w:rsidR="00935216" w:rsidRPr="00F35AF0" w:rsidRDefault="00935216" w:rsidP="00F247F4">
      <w:pPr>
        <w:autoSpaceDE w:val="0"/>
        <w:autoSpaceDN w:val="0"/>
        <w:adjustRightInd w:val="0"/>
        <w:spacing w:after="0"/>
        <w:ind w:left="360" w:firstLine="349"/>
        <w:rPr>
          <w:szCs w:val="24"/>
        </w:rPr>
      </w:pPr>
      <w:r w:rsidRPr="00F35AF0">
        <w:rPr>
          <w:szCs w:val="24"/>
        </w:rPr>
        <w:t>Mikroprocesszor működése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Mikroprocesszor belső egységei.</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Az utasítások felépítése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Az utasítás végrehajtás lépései</w:t>
      </w:r>
    </w:p>
    <w:p w:rsidR="00935216" w:rsidRPr="00F35AF0" w:rsidRDefault="00935216" w:rsidP="00F247F4">
      <w:pPr>
        <w:autoSpaceDE w:val="0"/>
        <w:autoSpaceDN w:val="0"/>
        <w:adjustRightInd w:val="0"/>
        <w:spacing w:after="0"/>
        <w:ind w:left="360" w:firstLine="349"/>
        <w:rPr>
          <w:szCs w:val="24"/>
        </w:rPr>
      </w:pPr>
      <w:r w:rsidRPr="00F35AF0">
        <w:rPr>
          <w:szCs w:val="24"/>
        </w:rPr>
        <w:t>Utasításkészlet</w:t>
      </w:r>
    </w:p>
    <w:p w:rsidR="00935216" w:rsidRPr="00F35AF0" w:rsidRDefault="00935216" w:rsidP="00F247F4">
      <w:pPr>
        <w:autoSpaceDE w:val="0"/>
        <w:autoSpaceDN w:val="0"/>
        <w:adjustRightInd w:val="0"/>
        <w:spacing w:after="0"/>
        <w:ind w:left="360" w:firstLine="349"/>
        <w:rPr>
          <w:szCs w:val="24"/>
        </w:rPr>
      </w:pPr>
      <w:r w:rsidRPr="00F35AF0">
        <w:rPr>
          <w:szCs w:val="24"/>
        </w:rPr>
        <w:t>Az utasítások felépítése és csoportjai.</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Adatmozgató utasítások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Aritmetikai és logikai műveletek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Ugró utasítások</w:t>
      </w:r>
      <w:r w:rsidRPr="00F35AF0">
        <w:t>.</w:t>
      </w:r>
    </w:p>
    <w:p w:rsidR="00935216" w:rsidRPr="00F35AF0" w:rsidRDefault="00935216" w:rsidP="00F247F4">
      <w:pPr>
        <w:autoSpaceDE w:val="0"/>
        <w:autoSpaceDN w:val="0"/>
        <w:adjustRightInd w:val="0"/>
        <w:spacing w:after="0"/>
        <w:ind w:left="360" w:firstLine="349"/>
        <w:rPr>
          <w:szCs w:val="24"/>
        </w:rPr>
      </w:pPr>
      <w:r w:rsidRPr="00F35AF0">
        <w:rPr>
          <w:szCs w:val="24"/>
        </w:rPr>
        <w:t>Címzési módok.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Direkt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Indirekt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Relatív címzések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Bázisrelatív</w:t>
      </w:r>
      <w:proofErr w:type="spellEnd"/>
      <w:r w:rsidRPr="00F35AF0">
        <w:rPr>
          <w:szCs w:val="24"/>
        </w:rPr>
        <w:t xml:space="preserve">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Önrelatív</w:t>
      </w:r>
      <w:proofErr w:type="spellEnd"/>
      <w:r w:rsidRPr="00F35AF0">
        <w:rPr>
          <w:szCs w:val="24"/>
        </w:rPr>
        <w:t xml:space="preserve">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Indexelt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Összetett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Szegmentált címzés</w:t>
      </w:r>
    </w:p>
    <w:p w:rsidR="00935216" w:rsidRPr="00F35AF0" w:rsidRDefault="00935216" w:rsidP="00F247F4">
      <w:pPr>
        <w:autoSpaceDE w:val="0"/>
        <w:autoSpaceDN w:val="0"/>
        <w:adjustRightInd w:val="0"/>
        <w:spacing w:after="0"/>
        <w:ind w:left="360" w:firstLine="349"/>
        <w:rPr>
          <w:szCs w:val="24"/>
        </w:rPr>
      </w:pPr>
      <w:r w:rsidRPr="00F35AF0">
        <w:rPr>
          <w:szCs w:val="24"/>
        </w:rPr>
        <w:t>Megszakítások.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 megszakítási folyamat lépései</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Maszkolható</w:t>
      </w:r>
      <w:proofErr w:type="spellEnd"/>
      <w:r w:rsidRPr="00F35AF0">
        <w:rPr>
          <w:szCs w:val="24"/>
        </w:rPr>
        <w:t xml:space="preserve"> megszakítások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Nem </w:t>
      </w:r>
      <w:proofErr w:type="spellStart"/>
      <w:r w:rsidRPr="00F35AF0">
        <w:rPr>
          <w:szCs w:val="24"/>
        </w:rPr>
        <w:t>maszkolható</w:t>
      </w:r>
      <w:proofErr w:type="spellEnd"/>
      <w:r w:rsidRPr="00F35AF0">
        <w:rPr>
          <w:szCs w:val="24"/>
        </w:rPr>
        <w:t xml:space="preserve"> megszakítások</w:t>
      </w:r>
    </w:p>
    <w:p w:rsidR="00935216" w:rsidRPr="00F35AF0" w:rsidRDefault="00935216" w:rsidP="00F247F4">
      <w:pPr>
        <w:autoSpaceDE w:val="0"/>
        <w:autoSpaceDN w:val="0"/>
        <w:adjustRightInd w:val="0"/>
        <w:spacing w:after="0"/>
        <w:ind w:left="360"/>
        <w:rPr>
          <w:szCs w:val="24"/>
        </w:rPr>
      </w:pPr>
      <w:r w:rsidRPr="00F35AF0">
        <w:rPr>
          <w:szCs w:val="24"/>
        </w:rPr>
        <w:lastRenderedPageBreak/>
        <w:tab/>
      </w:r>
      <w:r w:rsidRPr="00F35AF0">
        <w:rPr>
          <w:szCs w:val="24"/>
        </w:rPr>
        <w:tab/>
        <w:t>Egyszintű megszakítások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Többszintű megszakítások</w:t>
      </w:r>
    </w:p>
    <w:p w:rsidR="00935216" w:rsidRPr="00F35AF0" w:rsidRDefault="00935216" w:rsidP="00F247F4">
      <w:pPr>
        <w:autoSpaceDE w:val="0"/>
        <w:autoSpaceDN w:val="0"/>
        <w:adjustRightInd w:val="0"/>
        <w:spacing w:after="0"/>
        <w:ind w:left="360" w:firstLine="349"/>
        <w:rPr>
          <w:szCs w:val="24"/>
        </w:rPr>
      </w:pPr>
      <w:r w:rsidRPr="00F35AF0">
        <w:rPr>
          <w:szCs w:val="24"/>
        </w:rPr>
        <w:t>Fejlesztő módszerek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Programozás </w:t>
      </w:r>
      <w:proofErr w:type="spellStart"/>
      <w:r w:rsidRPr="00F35AF0">
        <w:rPr>
          <w:szCs w:val="24"/>
        </w:rPr>
        <w:t>hexa</w:t>
      </w:r>
      <w:proofErr w:type="spellEnd"/>
      <w:r w:rsidRPr="00F35AF0">
        <w:rPr>
          <w:szCs w:val="24"/>
        </w:rPr>
        <w:t xml:space="preserve"> kódban</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Programozás assemblerben</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Emuláció</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Egyszerű fejlesztőrendszerek háttértár nélkül</w:t>
      </w:r>
      <w:r w:rsidRPr="00F35AF0">
        <w:rPr>
          <w:szCs w:val="24"/>
        </w:rPr>
        <w:tab/>
      </w:r>
    </w:p>
    <w:p w:rsidR="00935216" w:rsidRPr="00F35AF0" w:rsidRDefault="00935216" w:rsidP="00F247F4">
      <w:pPr>
        <w:autoSpaceDE w:val="0"/>
        <w:autoSpaceDN w:val="0"/>
        <w:adjustRightInd w:val="0"/>
        <w:spacing w:after="0"/>
        <w:ind w:left="360" w:firstLine="349"/>
        <w:rPr>
          <w:szCs w:val="24"/>
        </w:rPr>
      </w:pPr>
      <w:r w:rsidRPr="00F35AF0">
        <w:rPr>
          <w:szCs w:val="24"/>
        </w:rPr>
        <w:t>A mikroprocesszorok fejlődése.</w:t>
      </w:r>
    </w:p>
    <w:p w:rsidR="00935216" w:rsidRPr="00F35AF0" w:rsidRDefault="00935216" w:rsidP="00F247F4">
      <w:pPr>
        <w:autoSpaceDE w:val="0"/>
        <w:autoSpaceDN w:val="0"/>
        <w:adjustRightInd w:val="0"/>
        <w:spacing w:after="0"/>
        <w:ind w:left="360" w:firstLine="349"/>
        <w:rPr>
          <w:szCs w:val="24"/>
        </w:rPr>
      </w:pPr>
      <w:proofErr w:type="spellStart"/>
      <w:r w:rsidRPr="00F35AF0">
        <w:rPr>
          <w:szCs w:val="24"/>
        </w:rPr>
        <w:t>Minimálrendszerek</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Egy egyszerű mikroszámítógép felépítése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Egychipes mikroszámítógép</w:t>
      </w:r>
    </w:p>
    <w:p w:rsidR="00935216" w:rsidRPr="00F35AF0" w:rsidRDefault="00935216" w:rsidP="00F247F4">
      <w:pPr>
        <w:autoSpaceDE w:val="0"/>
        <w:autoSpaceDN w:val="0"/>
        <w:adjustRightInd w:val="0"/>
        <w:spacing w:after="0"/>
        <w:ind w:left="360" w:firstLine="349"/>
        <w:rPr>
          <w:szCs w:val="24"/>
        </w:rPr>
      </w:pPr>
      <w:r w:rsidRPr="00F35AF0">
        <w:rPr>
          <w:szCs w:val="24"/>
        </w:rPr>
        <w:t>Mikroszámítógépek moduláris felépítése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Mikroprocesszor kártya</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Tárkártya</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EPROM-ok égetése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Párhuzamos </w:t>
      </w:r>
      <w:proofErr w:type="spellStart"/>
      <w:r w:rsidRPr="00F35AF0">
        <w:rPr>
          <w:szCs w:val="24"/>
        </w:rPr>
        <w:t>interface</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Egyirányú adatátvitel</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 xml:space="preserve">Kétirányú párhuzamos </w:t>
      </w:r>
      <w:proofErr w:type="spellStart"/>
      <w:r w:rsidRPr="00F35AF0">
        <w:rPr>
          <w:szCs w:val="24"/>
        </w:rPr>
        <w:t>interface</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Soros </w:t>
      </w:r>
      <w:proofErr w:type="spellStart"/>
      <w:r w:rsidRPr="00F35AF0">
        <w:rPr>
          <w:szCs w:val="24"/>
        </w:rPr>
        <w:t>interface</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IEC busz </w:t>
      </w:r>
      <w:proofErr w:type="spellStart"/>
      <w:r w:rsidRPr="00F35AF0">
        <w:rPr>
          <w:szCs w:val="24"/>
        </w:rPr>
        <w:t>interface</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Proramozható</w:t>
      </w:r>
      <w:proofErr w:type="spellEnd"/>
      <w:r w:rsidRPr="00F35AF0">
        <w:rPr>
          <w:szCs w:val="24"/>
        </w:rPr>
        <w:t xml:space="preserve"> számlánc</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Megszakításvezérlő</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Közvetlen tárhozzáférés (DMA)</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Aritmetikai processzor</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Adatkiírás kijelzőre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Képernyős kijelzés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Analóg bemenetek és kimenetek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Különös perifériák</w:t>
      </w:r>
    </w:p>
    <w:p w:rsidR="00935216" w:rsidRPr="00F35AF0" w:rsidRDefault="00935216" w:rsidP="00F247F4">
      <w:pPr>
        <w:autoSpaceDE w:val="0"/>
        <w:autoSpaceDN w:val="0"/>
        <w:adjustRightInd w:val="0"/>
        <w:spacing w:after="0"/>
        <w:ind w:left="360"/>
        <w:rPr>
          <w:szCs w:val="24"/>
        </w:rPr>
      </w:pPr>
    </w:p>
    <w:p w:rsidR="00935216" w:rsidRPr="00F35AF0" w:rsidRDefault="00935216" w:rsidP="00F247F4">
      <w:pPr>
        <w:autoSpaceDE w:val="0"/>
        <w:autoSpaceDN w:val="0"/>
        <w:adjustRightInd w:val="0"/>
        <w:spacing w:after="0"/>
        <w:ind w:firstLine="709"/>
        <w:rPr>
          <w:b/>
          <w:szCs w:val="24"/>
        </w:rPr>
      </w:pPr>
      <w:r w:rsidRPr="00F35AF0">
        <w:rPr>
          <w:b/>
          <w:szCs w:val="24"/>
        </w:rPr>
        <w:t xml:space="preserve">PIC </w:t>
      </w:r>
      <w:proofErr w:type="spellStart"/>
      <w:r w:rsidRPr="00F35AF0">
        <w:rPr>
          <w:b/>
          <w:szCs w:val="24"/>
        </w:rPr>
        <w:t>mikrovezérlők</w:t>
      </w:r>
      <w:proofErr w:type="spellEnd"/>
      <w:r w:rsidRPr="00F35AF0">
        <w:rPr>
          <w:b/>
          <w:szCs w:val="24"/>
        </w:rPr>
        <w:t xml:space="preserve"> felépítése</w:t>
      </w:r>
      <w:r w:rsidRPr="00F35AF0">
        <w:rPr>
          <w:b/>
          <w:szCs w:val="24"/>
        </w:rPr>
        <w:tab/>
      </w:r>
    </w:p>
    <w:p w:rsidR="00935216" w:rsidRPr="00F35AF0" w:rsidRDefault="00935216" w:rsidP="00F247F4">
      <w:pPr>
        <w:autoSpaceDE w:val="0"/>
        <w:autoSpaceDN w:val="0"/>
        <w:adjustRightInd w:val="0"/>
        <w:spacing w:after="0"/>
        <w:ind w:left="1069" w:firstLine="349"/>
        <w:rPr>
          <w:szCs w:val="24"/>
        </w:rPr>
      </w:pPr>
      <w:r w:rsidRPr="00F35AF0">
        <w:rPr>
          <w:szCs w:val="24"/>
        </w:rPr>
        <w:t>Működési vázlat.</w:t>
      </w:r>
    </w:p>
    <w:p w:rsidR="00935216" w:rsidRPr="00F35AF0" w:rsidRDefault="00935216" w:rsidP="00F247F4">
      <w:pPr>
        <w:autoSpaceDE w:val="0"/>
        <w:autoSpaceDN w:val="0"/>
        <w:adjustRightInd w:val="0"/>
        <w:spacing w:after="0"/>
        <w:ind w:left="720" w:firstLine="698"/>
        <w:rPr>
          <w:szCs w:val="24"/>
        </w:rPr>
      </w:pPr>
      <w:r w:rsidRPr="00F35AF0">
        <w:rPr>
          <w:szCs w:val="24"/>
        </w:rPr>
        <w:t>Utasítás végrehajtás.</w:t>
      </w:r>
    </w:p>
    <w:p w:rsidR="00935216" w:rsidRPr="00F35AF0" w:rsidRDefault="00935216" w:rsidP="00F247F4">
      <w:pPr>
        <w:autoSpaceDE w:val="0"/>
        <w:autoSpaceDN w:val="0"/>
        <w:adjustRightInd w:val="0"/>
        <w:spacing w:after="0"/>
        <w:ind w:left="1069" w:firstLine="349"/>
        <w:rPr>
          <w:szCs w:val="24"/>
        </w:rPr>
      </w:pPr>
      <w:r w:rsidRPr="00F35AF0">
        <w:rPr>
          <w:szCs w:val="24"/>
        </w:rPr>
        <w:t>Az utasítások típusai és felépítése.</w:t>
      </w:r>
    </w:p>
    <w:p w:rsidR="00935216" w:rsidRPr="00F35AF0" w:rsidRDefault="00935216" w:rsidP="00F247F4">
      <w:pPr>
        <w:autoSpaceDE w:val="0"/>
        <w:autoSpaceDN w:val="0"/>
        <w:adjustRightInd w:val="0"/>
        <w:spacing w:after="0"/>
        <w:ind w:left="720" w:firstLine="698"/>
        <w:rPr>
          <w:szCs w:val="24"/>
        </w:rPr>
      </w:pPr>
      <w:r w:rsidRPr="00F35AF0">
        <w:rPr>
          <w:szCs w:val="24"/>
        </w:rPr>
        <w:t>Regisztertömb, bankok.</w:t>
      </w:r>
    </w:p>
    <w:p w:rsidR="00935216" w:rsidRPr="00F35AF0" w:rsidRDefault="00935216" w:rsidP="00F247F4">
      <w:pPr>
        <w:autoSpaceDE w:val="0"/>
        <w:autoSpaceDN w:val="0"/>
        <w:adjustRightInd w:val="0"/>
        <w:spacing w:after="0"/>
        <w:ind w:left="1069" w:firstLine="349"/>
        <w:rPr>
          <w:szCs w:val="24"/>
        </w:rPr>
      </w:pPr>
      <w:r w:rsidRPr="00F35AF0">
        <w:rPr>
          <w:szCs w:val="24"/>
        </w:rPr>
        <w:t>Programmemória, lapozás.</w:t>
      </w:r>
    </w:p>
    <w:p w:rsidR="00935216" w:rsidRPr="00F35AF0" w:rsidRDefault="00935216" w:rsidP="00F247F4">
      <w:pPr>
        <w:autoSpaceDE w:val="0"/>
        <w:autoSpaceDN w:val="0"/>
        <w:adjustRightInd w:val="0"/>
        <w:spacing w:after="0"/>
        <w:ind w:left="720" w:firstLine="698"/>
        <w:rPr>
          <w:szCs w:val="24"/>
        </w:rPr>
      </w:pPr>
      <w:r w:rsidRPr="00F35AF0">
        <w:rPr>
          <w:szCs w:val="24"/>
        </w:rPr>
        <w:t>Órajel generálása.</w:t>
      </w:r>
    </w:p>
    <w:p w:rsidR="00935216" w:rsidRPr="00F35AF0" w:rsidRDefault="00935216" w:rsidP="00F247F4">
      <w:pPr>
        <w:autoSpaceDE w:val="0"/>
        <w:autoSpaceDN w:val="0"/>
        <w:adjustRightInd w:val="0"/>
        <w:spacing w:after="0"/>
        <w:ind w:left="1069" w:firstLine="349"/>
        <w:rPr>
          <w:szCs w:val="24"/>
        </w:rPr>
      </w:pPr>
      <w:proofErr w:type="spellStart"/>
      <w:r w:rsidRPr="00F35AF0">
        <w:rPr>
          <w:szCs w:val="24"/>
        </w:rPr>
        <w:t>Reset</w:t>
      </w:r>
      <w:proofErr w:type="spellEnd"/>
      <w:r w:rsidRPr="00F35AF0">
        <w:rPr>
          <w:szCs w:val="24"/>
        </w:rPr>
        <w:t xml:space="preserve"> áramkör.</w:t>
      </w:r>
    </w:p>
    <w:p w:rsidR="00935216" w:rsidRPr="00F35AF0" w:rsidRDefault="00935216" w:rsidP="00F247F4">
      <w:pPr>
        <w:autoSpaceDE w:val="0"/>
        <w:autoSpaceDN w:val="0"/>
        <w:adjustRightInd w:val="0"/>
        <w:spacing w:after="0"/>
        <w:ind w:left="720" w:firstLine="698"/>
        <w:rPr>
          <w:szCs w:val="24"/>
        </w:rPr>
      </w:pPr>
      <w:proofErr w:type="spellStart"/>
      <w:r w:rsidRPr="00F35AF0">
        <w:rPr>
          <w:szCs w:val="24"/>
        </w:rPr>
        <w:t>Watchdog</w:t>
      </w:r>
      <w:proofErr w:type="spellEnd"/>
      <w:r w:rsidRPr="00F35AF0">
        <w:rPr>
          <w:szCs w:val="24"/>
        </w:rPr>
        <w:t xml:space="preserve"> </w:t>
      </w:r>
      <w:proofErr w:type="spellStart"/>
      <w:r w:rsidRPr="00F35AF0">
        <w:rPr>
          <w:szCs w:val="24"/>
        </w:rPr>
        <w:t>timer</w:t>
      </w:r>
      <w:proofErr w:type="spellEnd"/>
      <w:r w:rsidRPr="00F35AF0">
        <w:rPr>
          <w:szCs w:val="24"/>
        </w:rPr>
        <w:t xml:space="preserve"> (WDT).</w:t>
      </w:r>
    </w:p>
    <w:p w:rsidR="00935216" w:rsidRPr="00F35AF0" w:rsidRDefault="00935216" w:rsidP="00F247F4">
      <w:pPr>
        <w:autoSpaceDE w:val="0"/>
        <w:autoSpaceDN w:val="0"/>
        <w:adjustRightInd w:val="0"/>
        <w:spacing w:after="0"/>
        <w:ind w:left="1069" w:firstLine="349"/>
        <w:rPr>
          <w:szCs w:val="24"/>
        </w:rPr>
      </w:pPr>
      <w:r w:rsidRPr="00F35AF0">
        <w:rPr>
          <w:szCs w:val="24"/>
        </w:rPr>
        <w:t>Megszakítás.</w:t>
      </w:r>
    </w:p>
    <w:p w:rsidR="00935216" w:rsidRPr="00F35AF0" w:rsidRDefault="00935216" w:rsidP="00F247F4">
      <w:pPr>
        <w:autoSpaceDE w:val="0"/>
        <w:autoSpaceDN w:val="0"/>
        <w:adjustRightInd w:val="0"/>
        <w:spacing w:after="0"/>
        <w:ind w:left="720" w:firstLine="698"/>
        <w:rPr>
          <w:szCs w:val="24"/>
        </w:rPr>
      </w:pPr>
      <w:proofErr w:type="spellStart"/>
      <w:r w:rsidRPr="00F35AF0">
        <w:rPr>
          <w:szCs w:val="24"/>
        </w:rPr>
        <w:t>Sleep</w:t>
      </w:r>
      <w:proofErr w:type="spellEnd"/>
      <w:r w:rsidRPr="00F35AF0">
        <w:rPr>
          <w:szCs w:val="24"/>
        </w:rPr>
        <w:t xml:space="preserve"> (szundi) üzemmód.</w:t>
      </w:r>
    </w:p>
    <w:p w:rsidR="00935216" w:rsidRPr="00F35AF0" w:rsidRDefault="00935216" w:rsidP="00F247F4">
      <w:pPr>
        <w:autoSpaceDE w:val="0"/>
        <w:autoSpaceDN w:val="0"/>
        <w:adjustRightInd w:val="0"/>
        <w:spacing w:after="0"/>
        <w:ind w:left="1069" w:firstLine="349"/>
        <w:rPr>
          <w:szCs w:val="24"/>
        </w:rPr>
      </w:pPr>
      <w:r w:rsidRPr="00F35AF0">
        <w:rPr>
          <w:szCs w:val="24"/>
        </w:rPr>
        <w:t>A tokok programozása.</w:t>
      </w:r>
    </w:p>
    <w:p w:rsidR="00935216" w:rsidRPr="00F35AF0" w:rsidRDefault="00935216" w:rsidP="00F247F4">
      <w:pPr>
        <w:autoSpaceDE w:val="0"/>
        <w:autoSpaceDN w:val="0"/>
        <w:adjustRightInd w:val="0"/>
        <w:spacing w:after="0"/>
        <w:ind w:left="720" w:firstLine="698"/>
        <w:rPr>
          <w:szCs w:val="24"/>
        </w:rPr>
      </w:pPr>
      <w:r w:rsidRPr="00F35AF0">
        <w:rPr>
          <w:szCs w:val="24"/>
        </w:rPr>
        <w:t>PIC családok.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Virtuális mérőműszerek</w:t>
      </w:r>
      <w:r w:rsidRPr="00F35AF0">
        <w:rPr>
          <w:b/>
          <w:i/>
        </w:rPr>
        <w:tab/>
      </w:r>
      <w:proofErr w:type="gramStart"/>
      <w:r w:rsidRPr="00F35AF0">
        <w:rPr>
          <w:b/>
          <w:i/>
        </w:rPr>
        <w:t>16  óra</w:t>
      </w:r>
      <w:proofErr w:type="gramEnd"/>
      <w:r w:rsidRPr="00F35AF0">
        <w:rPr>
          <w:b/>
          <w:i/>
        </w:rPr>
        <w:t>/16  óra</w:t>
      </w:r>
    </w:p>
    <w:p w:rsidR="00935216" w:rsidRPr="00F35AF0" w:rsidRDefault="00935216" w:rsidP="002E205F">
      <w:pPr>
        <w:widowControl w:val="0"/>
        <w:suppressAutoHyphens/>
        <w:spacing w:after="0"/>
        <w:ind w:firstLine="567"/>
        <w:jc w:val="left"/>
      </w:pPr>
      <w:r w:rsidRPr="00F35AF0">
        <w:t xml:space="preserve"> A virtuális mérőműszerek felépítése </w:t>
      </w:r>
    </w:p>
    <w:p w:rsidR="00935216" w:rsidRPr="00F35AF0" w:rsidRDefault="00935216" w:rsidP="002E205F">
      <w:pPr>
        <w:widowControl w:val="0"/>
        <w:suppressAutoHyphens/>
        <w:spacing w:after="0"/>
        <w:ind w:left="709" w:firstLine="709"/>
        <w:jc w:val="left"/>
      </w:pPr>
      <w:r w:rsidRPr="00F35AF0">
        <w:t>Adatgyűjtő és vezérlő műszer</w:t>
      </w:r>
    </w:p>
    <w:p w:rsidR="00935216" w:rsidRPr="00F35AF0" w:rsidRDefault="00935216" w:rsidP="002E205F">
      <w:pPr>
        <w:widowControl w:val="0"/>
        <w:suppressAutoHyphens/>
        <w:spacing w:after="0"/>
        <w:ind w:left="709" w:firstLine="709"/>
        <w:jc w:val="left"/>
      </w:pPr>
      <w:r w:rsidRPr="00F35AF0">
        <w:t>Jelátalakítók, szenzorok</w:t>
      </w:r>
    </w:p>
    <w:p w:rsidR="00935216" w:rsidRPr="00F35AF0" w:rsidRDefault="00935216" w:rsidP="002E205F">
      <w:pPr>
        <w:widowControl w:val="0"/>
        <w:suppressAutoHyphens/>
        <w:spacing w:after="0"/>
        <w:ind w:left="709" w:firstLine="709"/>
        <w:jc w:val="left"/>
      </w:pPr>
      <w:r w:rsidRPr="00F35AF0">
        <w:t xml:space="preserve">PC </w:t>
      </w:r>
      <w:proofErr w:type="gramStart"/>
      <w:r w:rsidRPr="00F35AF0">
        <w:t>és  a</w:t>
      </w:r>
      <w:proofErr w:type="gramEnd"/>
      <w:r w:rsidRPr="00F35AF0">
        <w:t xml:space="preserve"> virtuális szoftver felület</w:t>
      </w:r>
    </w:p>
    <w:p w:rsidR="00935216" w:rsidRPr="00F35AF0" w:rsidRDefault="00935216" w:rsidP="002E205F">
      <w:pPr>
        <w:widowControl w:val="0"/>
        <w:suppressAutoHyphens/>
        <w:spacing w:after="0"/>
        <w:ind w:left="709" w:firstLine="709"/>
        <w:jc w:val="left"/>
      </w:pPr>
      <w:r w:rsidRPr="00F35AF0">
        <w:t>A mérőszoftver használata</w:t>
      </w:r>
    </w:p>
    <w:p w:rsidR="00935216" w:rsidRPr="00F35AF0" w:rsidRDefault="00935216" w:rsidP="002E205F">
      <w:pPr>
        <w:widowControl w:val="0"/>
        <w:suppressAutoHyphens/>
        <w:spacing w:after="0"/>
        <w:ind w:firstLine="567"/>
        <w:jc w:val="left"/>
      </w:pPr>
      <w:r w:rsidRPr="00F35AF0">
        <w:t>Fejlesztői környezet</w:t>
      </w:r>
    </w:p>
    <w:p w:rsidR="00935216" w:rsidRPr="00F35AF0" w:rsidRDefault="00935216" w:rsidP="002E205F">
      <w:pPr>
        <w:widowControl w:val="0"/>
        <w:suppressAutoHyphens/>
        <w:spacing w:after="0"/>
        <w:ind w:firstLine="567"/>
        <w:jc w:val="left"/>
      </w:pPr>
      <w:r w:rsidRPr="00F35AF0">
        <w:lastRenderedPageBreak/>
        <w:tab/>
      </w:r>
      <w:r w:rsidRPr="00F35AF0">
        <w:tab/>
        <w:t>Input adatok bevitele</w:t>
      </w:r>
    </w:p>
    <w:p w:rsidR="00935216" w:rsidRPr="00F35AF0" w:rsidRDefault="00935216" w:rsidP="002E205F">
      <w:pPr>
        <w:widowControl w:val="0"/>
        <w:suppressAutoHyphens/>
        <w:spacing w:after="0"/>
        <w:ind w:firstLine="567"/>
        <w:jc w:val="left"/>
      </w:pPr>
      <w:r w:rsidRPr="00F35AF0">
        <w:tab/>
      </w:r>
      <w:r w:rsidRPr="00F35AF0">
        <w:tab/>
        <w:t>Output adatok megjelenítése</w:t>
      </w:r>
    </w:p>
    <w:p w:rsidR="00935216" w:rsidRPr="00F35AF0" w:rsidRDefault="00935216" w:rsidP="002E205F">
      <w:pPr>
        <w:widowControl w:val="0"/>
        <w:suppressAutoHyphens/>
        <w:spacing w:after="0"/>
        <w:ind w:firstLine="567"/>
        <w:jc w:val="left"/>
      </w:pPr>
      <w:r w:rsidRPr="00F35AF0">
        <w:tab/>
      </w:r>
      <w:r w:rsidRPr="00F35AF0">
        <w:tab/>
        <w:t>Blokk diagram</w:t>
      </w:r>
    </w:p>
    <w:p w:rsidR="00935216" w:rsidRPr="00F35AF0" w:rsidRDefault="00935216" w:rsidP="002E205F">
      <w:pPr>
        <w:widowControl w:val="0"/>
        <w:suppressAutoHyphens/>
        <w:spacing w:after="0"/>
        <w:ind w:firstLine="567"/>
        <w:jc w:val="left"/>
      </w:pPr>
      <w:r w:rsidRPr="00F35AF0">
        <w:tab/>
      </w:r>
      <w:r w:rsidRPr="00F35AF0">
        <w:tab/>
        <w:t>Eszközök paletta</w:t>
      </w:r>
    </w:p>
    <w:p w:rsidR="00935216" w:rsidRPr="00F35AF0" w:rsidRDefault="00935216" w:rsidP="002E205F">
      <w:pPr>
        <w:widowControl w:val="0"/>
        <w:suppressAutoHyphens/>
        <w:spacing w:after="0"/>
        <w:ind w:firstLine="567"/>
        <w:jc w:val="left"/>
      </w:pPr>
      <w:r w:rsidRPr="00F35AF0">
        <w:t>Villamos mennyiségek mérése virtuális műszerekkel</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Szaktanterem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DC40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elbeszélés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00"/>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2220" w:type="dxa"/>
            <w:tcBorders>
              <w:top w:val="nil"/>
              <w:left w:val="nil"/>
              <w:bottom w:val="nil"/>
              <w:right w:val="nil"/>
            </w:tcBorders>
            <w:noWrap/>
            <w:vAlign w:val="bottom"/>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2220" w:type="dxa"/>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DC40A4">
        <w:trPr>
          <w:trHeight w:val="255"/>
          <w:jc w:val="center"/>
        </w:trPr>
        <w:tc>
          <w:tcPr>
            <w:tcW w:w="104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80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tevékenységforma</w:t>
            </w:r>
          </w:p>
        </w:tc>
        <w:tc>
          <w:tcPr>
            <w:tcW w:w="2280" w:type="dxa"/>
            <w:gridSpan w:val="3"/>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 szervezési kerete (differenciálási módok)</w:t>
            </w:r>
          </w:p>
        </w:tc>
        <w:tc>
          <w:tcPr>
            <w:tcW w:w="238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510"/>
          <w:jc w:val="center"/>
        </w:trPr>
        <w:tc>
          <w:tcPr>
            <w:tcW w:w="1040" w:type="dxa"/>
            <w:vMerge/>
            <w:vAlign w:val="center"/>
          </w:tcPr>
          <w:p w:rsidR="00935216" w:rsidRPr="00DC40A4" w:rsidRDefault="00935216" w:rsidP="00DC40A4">
            <w:pPr>
              <w:spacing w:after="0"/>
              <w:jc w:val="left"/>
              <w:rPr>
                <w:color w:val="000000"/>
                <w:sz w:val="20"/>
                <w:szCs w:val="20"/>
                <w:lang w:eastAsia="hu-HU"/>
              </w:rPr>
            </w:pPr>
          </w:p>
        </w:tc>
        <w:tc>
          <w:tcPr>
            <w:tcW w:w="2800" w:type="dxa"/>
            <w:vMerge/>
            <w:vAlign w:val="center"/>
          </w:tcPr>
          <w:p w:rsidR="00935216" w:rsidRPr="00DC40A4" w:rsidRDefault="00935216" w:rsidP="00DC40A4">
            <w:pPr>
              <w:spacing w:after="0"/>
              <w:jc w:val="left"/>
              <w:rPr>
                <w:color w:val="000000"/>
                <w:sz w:val="20"/>
                <w:szCs w:val="20"/>
                <w:lang w:eastAsia="hu-HU"/>
              </w:rPr>
            </w:pP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csoport-bontás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osztály-keret</w:t>
            </w:r>
          </w:p>
        </w:tc>
        <w:tc>
          <w:tcPr>
            <w:tcW w:w="2380" w:type="dxa"/>
            <w:vMerge/>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 feldolgozó tevékenységek</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önálló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önálló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lastRenderedPageBreak/>
              <w:t>1.7.</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feladattal vezetett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Ismeretalkalmazási gyakorló tevékenységek, feladatok</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Leírás készítése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Válaszolás írásban mondatszintű kérdésekre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Tesztfeladat megoldása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Szöveges előadás egyéni felkészüléssel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utólagos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helyszíni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Képi információk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értelmezése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kiegészítés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3.3.</w:t>
            </w:r>
          </w:p>
        </w:tc>
        <w:tc>
          <w:tcPr>
            <w:tcW w:w="2800" w:type="dxa"/>
            <w:vAlign w:val="center"/>
          </w:tcPr>
          <w:p w:rsidR="00935216" w:rsidRPr="00DC40A4" w:rsidRDefault="00935216" w:rsidP="00DC40A4">
            <w:pPr>
              <w:spacing w:after="0"/>
              <w:jc w:val="left"/>
              <w:rPr>
                <w:color w:val="000000"/>
                <w:sz w:val="20"/>
                <w:szCs w:val="20"/>
                <w:lang w:eastAsia="hu-HU"/>
              </w:rPr>
            </w:pPr>
            <w:proofErr w:type="gramStart"/>
            <w:r w:rsidRPr="00DC40A4">
              <w:rPr>
                <w:color w:val="000000"/>
                <w:sz w:val="20"/>
                <w:szCs w:val="20"/>
                <w:lang w:eastAsia="hu-HU"/>
              </w:rPr>
              <w:t>rajz elemzés</w:t>
            </w:r>
            <w:proofErr w:type="gramEnd"/>
            <w:r w:rsidRPr="00DC40A4">
              <w:rPr>
                <w:color w:val="000000"/>
                <w:sz w:val="20"/>
                <w:szCs w:val="20"/>
                <w:lang w:eastAsia="hu-HU"/>
              </w:rPr>
              <w:t>, hibakeresés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rendszerrajz kiegészítés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90"/>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Komplex információk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Esemény helyszíni értékelése szóban felkészülés után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Utólagos szóbeli beszámoló</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munkaformák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kiscsoportos szövegfeldolgozás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rendszerezése mozaikfeladattal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Kiscsoportos szakmai munkavégzés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helyzetgyakorlat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Gyakorlati munkavégzés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Árutermelő szakmai munkatevékenység</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Műveletek gyakorlása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Munkamegfigyelés adott szempontok alapján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Üzemeltetési tevékenységek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Üzemelési hibák szimulálása és megfigyelése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tevékenységek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napló vezetése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felügyelet mellett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közvetlen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DC40A4">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lastRenderedPageBreak/>
        <w:t>Szimuláció és PLC gyakorlat tantárgy</w:t>
      </w:r>
      <w:r w:rsidRPr="00F35AF0">
        <w:rPr>
          <w:b/>
        </w:rPr>
        <w:tab/>
        <w:t>186 óra/186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4B651D">
      <w:pPr>
        <w:autoSpaceDE w:val="0"/>
        <w:autoSpaceDN w:val="0"/>
        <w:adjustRightInd w:val="0"/>
        <w:spacing w:after="0"/>
        <w:ind w:left="426"/>
        <w:rPr>
          <w:szCs w:val="24"/>
        </w:rPr>
      </w:pPr>
      <w:r w:rsidRPr="00F35AF0">
        <w:t xml:space="preserve">A </w:t>
      </w:r>
      <w:r w:rsidRPr="00F35AF0">
        <w:rPr>
          <w:szCs w:val="24"/>
        </w:rPr>
        <w:t>Szimuláció gyakorlat célja, hogy ismertesse meg a tanulókat az áramköri modellezés (szimuláció) előnyeivel, alkalmazásának lehetőségeivel.</w:t>
      </w:r>
    </w:p>
    <w:p w:rsidR="00935216" w:rsidRPr="00F35AF0" w:rsidRDefault="00935216" w:rsidP="004B651D">
      <w:pPr>
        <w:autoSpaceDE w:val="0"/>
        <w:autoSpaceDN w:val="0"/>
        <w:adjustRightInd w:val="0"/>
        <w:spacing w:after="0"/>
        <w:ind w:left="426"/>
        <w:rPr>
          <w:szCs w:val="24"/>
        </w:rPr>
      </w:pPr>
      <w:r w:rsidRPr="00F35AF0">
        <w:rPr>
          <w:szCs w:val="24"/>
        </w:rPr>
        <w:t>A PLC gyakorlat célja, hogy elmélyítse a PLC tantárgy tanulásakor szerzett ismereteket. A PLC programozás során a tanulók látják, hogy az egyes vezérlési feladatokat mennyivel egyszerűbb megvalósítani Programozható Logikai Vezérlők segítségével.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4B651D">
      <w:pPr>
        <w:autoSpaceDE w:val="0"/>
        <w:autoSpaceDN w:val="0"/>
        <w:adjustRightInd w:val="0"/>
        <w:spacing w:after="0"/>
        <w:ind w:left="426"/>
        <w:rPr>
          <w:b/>
          <w:szCs w:val="24"/>
        </w:rPr>
      </w:pPr>
      <w:r w:rsidRPr="00F35AF0">
        <w:t xml:space="preserve"> </w:t>
      </w: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szCs w:val="24"/>
        </w:rPr>
        <w:t>Áramköri tervező programok</w:t>
      </w:r>
      <w:r w:rsidRPr="00F35AF0">
        <w:rPr>
          <w:b/>
          <w:i/>
        </w:rPr>
        <w:tab/>
        <w:t>62 óra/62 óra</w:t>
      </w:r>
    </w:p>
    <w:p w:rsidR="00935216" w:rsidRPr="00F35AF0" w:rsidRDefault="00935216" w:rsidP="004B651D">
      <w:pPr>
        <w:autoSpaceDE w:val="0"/>
        <w:autoSpaceDN w:val="0"/>
        <w:adjustRightInd w:val="0"/>
        <w:spacing w:after="0"/>
        <w:ind w:left="709"/>
        <w:rPr>
          <w:b/>
          <w:szCs w:val="24"/>
        </w:rPr>
      </w:pPr>
      <w:r w:rsidRPr="00F35AF0">
        <w:rPr>
          <w:b/>
          <w:szCs w:val="24"/>
        </w:rPr>
        <w:t>A számítógépes szimuláció alkalmazásának lehetőségei</w:t>
      </w:r>
      <w:r w:rsidRPr="00F35AF0">
        <w:rPr>
          <w:b/>
          <w:szCs w:val="24"/>
        </w:rPr>
        <w:tab/>
      </w:r>
    </w:p>
    <w:p w:rsidR="00935216" w:rsidRPr="00F35AF0" w:rsidRDefault="00935216" w:rsidP="004B651D">
      <w:pPr>
        <w:autoSpaceDE w:val="0"/>
        <w:autoSpaceDN w:val="0"/>
        <w:adjustRightInd w:val="0"/>
        <w:spacing w:after="0"/>
        <w:ind w:firstLine="709"/>
        <w:rPr>
          <w:b/>
          <w:szCs w:val="24"/>
        </w:rPr>
      </w:pPr>
      <w:r w:rsidRPr="00F35AF0">
        <w:rPr>
          <w:szCs w:val="24"/>
        </w:rPr>
        <w:t>Szimuláció az elektronikában</w:t>
      </w:r>
      <w:r w:rsidRPr="00F35AF0">
        <w:rPr>
          <w:b/>
          <w:szCs w:val="24"/>
        </w:rPr>
        <w:t>.</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Az áramköri szimuláció alkalmazásának előnyei</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Az áramköri szimuláció alkalmazásának korlátai</w:t>
      </w:r>
    </w:p>
    <w:p w:rsidR="00935216" w:rsidRPr="00F35AF0" w:rsidRDefault="00935216" w:rsidP="004B651D">
      <w:pPr>
        <w:autoSpaceDE w:val="0"/>
        <w:autoSpaceDN w:val="0"/>
        <w:adjustRightInd w:val="0"/>
        <w:spacing w:after="0"/>
        <w:ind w:firstLine="709"/>
        <w:rPr>
          <w:szCs w:val="24"/>
        </w:rPr>
      </w:pPr>
      <w:r w:rsidRPr="00F35AF0">
        <w:rPr>
          <w:szCs w:val="24"/>
        </w:rPr>
        <w:t>Szimuláció fogalma, a szimulációs szoftverek fő jellemzői</w:t>
      </w:r>
    </w:p>
    <w:p w:rsidR="00935216" w:rsidRPr="00F35AF0" w:rsidRDefault="00935216" w:rsidP="004B651D">
      <w:pPr>
        <w:autoSpaceDE w:val="0"/>
        <w:autoSpaceDN w:val="0"/>
        <w:adjustRightInd w:val="0"/>
        <w:spacing w:after="0"/>
        <w:ind w:firstLine="709"/>
        <w:rPr>
          <w:szCs w:val="24"/>
        </w:rPr>
      </w:pPr>
      <w:r w:rsidRPr="00F35AF0">
        <w:rPr>
          <w:szCs w:val="24"/>
        </w:rPr>
        <w:t xml:space="preserve">A szimuláció szintjei </w:t>
      </w:r>
    </w:p>
    <w:p w:rsidR="00935216" w:rsidRPr="00F35AF0" w:rsidRDefault="00935216" w:rsidP="004B651D">
      <w:pPr>
        <w:autoSpaceDE w:val="0"/>
        <w:autoSpaceDN w:val="0"/>
        <w:adjustRightInd w:val="0"/>
        <w:spacing w:after="0"/>
        <w:ind w:firstLine="709"/>
        <w:rPr>
          <w:szCs w:val="24"/>
        </w:rPr>
      </w:pPr>
      <w:r w:rsidRPr="00F35AF0">
        <w:rPr>
          <w:szCs w:val="24"/>
        </w:rPr>
        <w:t>Áramköri szintű szimuláció</w:t>
      </w:r>
    </w:p>
    <w:p w:rsidR="00935216" w:rsidRPr="00F35AF0" w:rsidRDefault="00935216" w:rsidP="004B651D">
      <w:pPr>
        <w:autoSpaceDE w:val="0"/>
        <w:autoSpaceDN w:val="0"/>
        <w:adjustRightInd w:val="0"/>
        <w:spacing w:after="0"/>
        <w:ind w:firstLine="709"/>
        <w:rPr>
          <w:szCs w:val="24"/>
        </w:rPr>
      </w:pPr>
      <w:r w:rsidRPr="00F35AF0">
        <w:rPr>
          <w:szCs w:val="24"/>
        </w:rPr>
        <w:t>Logikai szintű szimuláció</w:t>
      </w:r>
    </w:p>
    <w:p w:rsidR="00935216" w:rsidRPr="00F35AF0" w:rsidRDefault="00935216" w:rsidP="004B651D">
      <w:pPr>
        <w:autoSpaceDE w:val="0"/>
        <w:autoSpaceDN w:val="0"/>
        <w:adjustRightInd w:val="0"/>
        <w:spacing w:after="0"/>
        <w:ind w:firstLine="709"/>
        <w:rPr>
          <w:szCs w:val="24"/>
        </w:rPr>
      </w:pPr>
      <w:r w:rsidRPr="00F35AF0">
        <w:rPr>
          <w:szCs w:val="24"/>
        </w:rPr>
        <w:t>Kevert módú szimuláció</w:t>
      </w:r>
    </w:p>
    <w:p w:rsidR="00935216" w:rsidRPr="00F35AF0" w:rsidRDefault="00935216" w:rsidP="004B651D">
      <w:pPr>
        <w:autoSpaceDE w:val="0"/>
        <w:autoSpaceDN w:val="0"/>
        <w:adjustRightInd w:val="0"/>
        <w:spacing w:after="0"/>
        <w:ind w:firstLine="709"/>
        <w:rPr>
          <w:szCs w:val="24"/>
        </w:rPr>
      </w:pPr>
      <w:r w:rsidRPr="00F35AF0">
        <w:rPr>
          <w:szCs w:val="24"/>
        </w:rPr>
        <w:t>Az analízis üzemmódjai</w:t>
      </w:r>
    </w:p>
    <w:p w:rsidR="00935216" w:rsidRPr="00F35AF0" w:rsidRDefault="00935216" w:rsidP="004B651D">
      <w:pPr>
        <w:autoSpaceDE w:val="0"/>
        <w:autoSpaceDN w:val="0"/>
        <w:adjustRightInd w:val="0"/>
        <w:spacing w:after="0"/>
        <w:ind w:firstLine="709"/>
        <w:rPr>
          <w:szCs w:val="24"/>
        </w:rPr>
      </w:pPr>
      <w:r w:rsidRPr="00F35AF0">
        <w:rPr>
          <w:szCs w:val="24"/>
        </w:rPr>
        <w:t>Egyenáramú (DC) analízis</w:t>
      </w:r>
    </w:p>
    <w:p w:rsidR="00935216" w:rsidRPr="00F35AF0" w:rsidRDefault="00935216" w:rsidP="004B651D">
      <w:pPr>
        <w:autoSpaceDE w:val="0"/>
        <w:autoSpaceDN w:val="0"/>
        <w:adjustRightInd w:val="0"/>
        <w:spacing w:after="0"/>
        <w:ind w:firstLine="709"/>
        <w:rPr>
          <w:szCs w:val="24"/>
        </w:rPr>
      </w:pPr>
      <w:r w:rsidRPr="00F35AF0">
        <w:rPr>
          <w:szCs w:val="24"/>
        </w:rPr>
        <w:t>Váltakozó áramú (AC) analízis</w:t>
      </w:r>
    </w:p>
    <w:p w:rsidR="00935216" w:rsidRPr="00F35AF0" w:rsidRDefault="00935216" w:rsidP="004B651D">
      <w:pPr>
        <w:autoSpaceDE w:val="0"/>
        <w:autoSpaceDN w:val="0"/>
        <w:adjustRightInd w:val="0"/>
        <w:spacing w:after="0"/>
        <w:ind w:firstLine="709"/>
        <w:rPr>
          <w:szCs w:val="24"/>
        </w:rPr>
      </w:pPr>
      <w:r w:rsidRPr="00F35AF0">
        <w:rPr>
          <w:szCs w:val="24"/>
        </w:rPr>
        <w:t>Tranziens analízis</w:t>
      </w:r>
    </w:p>
    <w:p w:rsidR="00935216" w:rsidRPr="00F35AF0" w:rsidRDefault="00935216" w:rsidP="004B651D">
      <w:pPr>
        <w:autoSpaceDE w:val="0"/>
        <w:autoSpaceDN w:val="0"/>
        <w:adjustRightInd w:val="0"/>
        <w:spacing w:after="0"/>
        <w:ind w:firstLine="709"/>
        <w:rPr>
          <w:szCs w:val="24"/>
        </w:rPr>
      </w:pPr>
      <w:r w:rsidRPr="00F35AF0">
        <w:rPr>
          <w:szCs w:val="24"/>
        </w:rPr>
        <w:t>Az áramköri szimulációs programok helye az elektronikai szoftverek közt</w:t>
      </w:r>
    </w:p>
    <w:p w:rsidR="00935216" w:rsidRPr="00F35AF0" w:rsidRDefault="00935216" w:rsidP="004B651D">
      <w:pPr>
        <w:autoSpaceDE w:val="0"/>
        <w:autoSpaceDN w:val="0"/>
        <w:adjustRightInd w:val="0"/>
        <w:spacing w:after="0"/>
        <w:ind w:firstLine="709"/>
        <w:rPr>
          <w:szCs w:val="24"/>
        </w:rPr>
      </w:pPr>
      <w:r w:rsidRPr="00F35AF0">
        <w:rPr>
          <w:szCs w:val="24"/>
        </w:rPr>
        <w:t>Egy konkrét (EWB, TINA stb.) áramköri szimulációs program</w:t>
      </w:r>
    </w:p>
    <w:p w:rsidR="00935216" w:rsidRPr="00F35AF0" w:rsidRDefault="00935216" w:rsidP="004B651D">
      <w:pPr>
        <w:autoSpaceDE w:val="0"/>
        <w:autoSpaceDN w:val="0"/>
        <w:adjustRightInd w:val="0"/>
        <w:spacing w:after="0"/>
        <w:ind w:firstLine="709"/>
        <w:rPr>
          <w:szCs w:val="24"/>
        </w:rPr>
      </w:pPr>
      <w:r w:rsidRPr="00F35AF0">
        <w:rPr>
          <w:szCs w:val="24"/>
        </w:rPr>
        <w:t>Munkaablak</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Alkatrészkészlet</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Mérőműszerek kezelése</w:t>
      </w:r>
    </w:p>
    <w:p w:rsidR="00935216" w:rsidRPr="00F35AF0" w:rsidRDefault="00935216" w:rsidP="004B651D">
      <w:pPr>
        <w:autoSpaceDE w:val="0"/>
        <w:autoSpaceDN w:val="0"/>
        <w:adjustRightInd w:val="0"/>
        <w:spacing w:after="0"/>
        <w:rPr>
          <w:szCs w:val="24"/>
        </w:rPr>
      </w:pPr>
      <w:r w:rsidRPr="00F35AF0">
        <w:rPr>
          <w:szCs w:val="24"/>
        </w:rPr>
        <w:tab/>
        <w:t>Áramkörök építése, a szimulációs program használata</w:t>
      </w:r>
    </w:p>
    <w:p w:rsidR="00935216" w:rsidRPr="00F35AF0" w:rsidRDefault="00935216" w:rsidP="004B651D">
      <w:pPr>
        <w:autoSpaceDE w:val="0"/>
        <w:autoSpaceDN w:val="0"/>
        <w:adjustRightInd w:val="0"/>
        <w:spacing w:after="0"/>
        <w:rPr>
          <w:szCs w:val="24"/>
        </w:rPr>
      </w:pPr>
      <w:r w:rsidRPr="00F35AF0">
        <w:rPr>
          <w:szCs w:val="24"/>
        </w:rPr>
        <w:tab/>
        <w:t>Alkatrész – és áramkörkönyvtár használata</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Az alkatrészek jellemzői</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Az áramköri könyvtár használata</w:t>
      </w:r>
    </w:p>
    <w:p w:rsidR="00935216" w:rsidRPr="00F35AF0" w:rsidRDefault="00935216" w:rsidP="004B651D">
      <w:pPr>
        <w:autoSpaceDE w:val="0"/>
        <w:autoSpaceDN w:val="0"/>
        <w:adjustRightInd w:val="0"/>
        <w:spacing w:after="0"/>
        <w:rPr>
          <w:szCs w:val="24"/>
        </w:rPr>
      </w:pPr>
      <w:r w:rsidRPr="00F35AF0">
        <w:rPr>
          <w:szCs w:val="24"/>
        </w:rPr>
        <w:tab/>
        <w:t>Az áramkörök analízis üzemmódjainak kiválasztása és használata.</w:t>
      </w:r>
    </w:p>
    <w:p w:rsidR="00935216" w:rsidRPr="00F35AF0" w:rsidRDefault="00935216" w:rsidP="004B651D">
      <w:pPr>
        <w:autoSpaceDE w:val="0"/>
        <w:autoSpaceDN w:val="0"/>
        <w:adjustRightInd w:val="0"/>
        <w:spacing w:after="0"/>
        <w:ind w:firstLine="709"/>
        <w:rPr>
          <w:szCs w:val="24"/>
        </w:rPr>
      </w:pPr>
      <w:r w:rsidRPr="00F35AF0">
        <w:rPr>
          <w:szCs w:val="24"/>
        </w:rPr>
        <w:t>Egyszerű áramkörök szimulációja.</w:t>
      </w:r>
    </w:p>
    <w:p w:rsidR="00935216" w:rsidRPr="00F35AF0" w:rsidRDefault="00935216" w:rsidP="004B651D">
      <w:pPr>
        <w:autoSpaceDE w:val="0"/>
        <w:autoSpaceDN w:val="0"/>
        <w:adjustRightInd w:val="0"/>
        <w:spacing w:after="0"/>
        <w:ind w:firstLine="709"/>
        <w:rPr>
          <w:szCs w:val="24"/>
        </w:rPr>
      </w:pPr>
      <w:r w:rsidRPr="00F35AF0">
        <w:rPr>
          <w:szCs w:val="24"/>
        </w:rPr>
        <w:t>Az elvégzett szimuláció dokumentálása.</w:t>
      </w:r>
    </w:p>
    <w:p w:rsidR="00935216" w:rsidRPr="00F35AF0" w:rsidRDefault="00935216" w:rsidP="004B651D">
      <w:pPr>
        <w:autoSpaceDE w:val="0"/>
        <w:autoSpaceDN w:val="0"/>
        <w:adjustRightInd w:val="0"/>
        <w:spacing w:after="0"/>
        <w:ind w:firstLine="709"/>
        <w:rPr>
          <w:szCs w:val="24"/>
        </w:rPr>
      </w:pPr>
      <w:r w:rsidRPr="00F35AF0">
        <w:rPr>
          <w:szCs w:val="24"/>
        </w:rPr>
        <w:t>Áramköri modulok (</w:t>
      </w:r>
      <w:proofErr w:type="gramStart"/>
      <w:r w:rsidRPr="00F35AF0">
        <w:rPr>
          <w:szCs w:val="24"/>
        </w:rPr>
        <w:t>makrók )</w:t>
      </w:r>
      <w:proofErr w:type="gramEnd"/>
      <w:r w:rsidRPr="00F35AF0">
        <w:rPr>
          <w:szCs w:val="24"/>
        </w:rPr>
        <w:t xml:space="preserve"> létrehozása és használata</w:t>
      </w:r>
    </w:p>
    <w:p w:rsidR="00935216" w:rsidRPr="00F35AF0" w:rsidRDefault="00935216" w:rsidP="004B651D">
      <w:pPr>
        <w:autoSpaceDE w:val="0"/>
        <w:autoSpaceDN w:val="0"/>
        <w:adjustRightInd w:val="0"/>
        <w:spacing w:after="0"/>
        <w:rPr>
          <w:szCs w:val="24"/>
        </w:rPr>
      </w:pPr>
    </w:p>
    <w:p w:rsidR="00935216" w:rsidRPr="00F35AF0" w:rsidRDefault="00935216" w:rsidP="004B651D">
      <w:pPr>
        <w:autoSpaceDE w:val="0"/>
        <w:autoSpaceDN w:val="0"/>
        <w:adjustRightInd w:val="0"/>
        <w:spacing w:after="0"/>
        <w:ind w:firstLine="709"/>
        <w:rPr>
          <w:b/>
          <w:szCs w:val="24"/>
        </w:rPr>
      </w:pPr>
      <w:r w:rsidRPr="00F35AF0">
        <w:rPr>
          <w:b/>
          <w:szCs w:val="24"/>
        </w:rPr>
        <w:t>Elektronikai áramkörök kapcsolási rajza és NYÁK terve</w:t>
      </w:r>
      <w:r w:rsidRPr="00F35AF0">
        <w:rPr>
          <w:b/>
          <w:szCs w:val="24"/>
        </w:rPr>
        <w:tab/>
      </w:r>
    </w:p>
    <w:p w:rsidR="00935216" w:rsidRPr="00F35AF0" w:rsidRDefault="00935216" w:rsidP="004B651D">
      <w:pPr>
        <w:autoSpaceDE w:val="0"/>
        <w:autoSpaceDN w:val="0"/>
        <w:adjustRightInd w:val="0"/>
        <w:spacing w:after="0"/>
        <w:ind w:firstLine="709"/>
        <w:rPr>
          <w:szCs w:val="24"/>
        </w:rPr>
      </w:pPr>
      <w:r w:rsidRPr="00F35AF0">
        <w:rPr>
          <w:szCs w:val="24"/>
        </w:rPr>
        <w:t>Egyszerű áramkörök műszaki dokumentációjának elkészítése.</w:t>
      </w:r>
    </w:p>
    <w:p w:rsidR="00935216" w:rsidRPr="00F35AF0" w:rsidRDefault="00935216" w:rsidP="004B651D">
      <w:pPr>
        <w:autoSpaceDE w:val="0"/>
        <w:autoSpaceDN w:val="0"/>
        <w:adjustRightInd w:val="0"/>
        <w:spacing w:after="0"/>
        <w:ind w:firstLine="709"/>
        <w:rPr>
          <w:szCs w:val="24"/>
        </w:rPr>
      </w:pPr>
      <w:r w:rsidRPr="00F35AF0">
        <w:rPr>
          <w:szCs w:val="24"/>
        </w:rPr>
        <w:t>Elektronikai alkatrészek rajzjelei, az alkatrészek jellemzői.</w:t>
      </w:r>
    </w:p>
    <w:p w:rsidR="00935216" w:rsidRPr="00F35AF0" w:rsidRDefault="00935216" w:rsidP="004B651D">
      <w:pPr>
        <w:autoSpaceDE w:val="0"/>
        <w:autoSpaceDN w:val="0"/>
        <w:adjustRightInd w:val="0"/>
        <w:spacing w:after="0"/>
        <w:ind w:firstLine="709"/>
        <w:rPr>
          <w:szCs w:val="24"/>
        </w:rPr>
      </w:pPr>
      <w:r w:rsidRPr="00F35AF0">
        <w:rPr>
          <w:szCs w:val="24"/>
        </w:rPr>
        <w:t>Kapcsolási rajz készítése.</w:t>
      </w:r>
    </w:p>
    <w:p w:rsidR="00935216" w:rsidRPr="00F35AF0" w:rsidRDefault="00935216" w:rsidP="004B651D">
      <w:pPr>
        <w:autoSpaceDE w:val="0"/>
        <w:autoSpaceDN w:val="0"/>
        <w:adjustRightInd w:val="0"/>
        <w:spacing w:after="0"/>
        <w:ind w:firstLine="709"/>
        <w:rPr>
          <w:szCs w:val="24"/>
        </w:rPr>
      </w:pPr>
      <w:r w:rsidRPr="00F35AF0">
        <w:rPr>
          <w:szCs w:val="24"/>
        </w:rPr>
        <w:t>Alkatrészjegyzék.</w:t>
      </w:r>
    </w:p>
    <w:p w:rsidR="00935216" w:rsidRPr="00F35AF0" w:rsidRDefault="00935216" w:rsidP="004B651D">
      <w:pPr>
        <w:autoSpaceDE w:val="0"/>
        <w:autoSpaceDN w:val="0"/>
        <w:adjustRightInd w:val="0"/>
        <w:spacing w:after="0"/>
        <w:ind w:firstLine="709"/>
        <w:rPr>
          <w:szCs w:val="24"/>
        </w:rPr>
      </w:pPr>
      <w:r w:rsidRPr="00F35AF0">
        <w:rPr>
          <w:szCs w:val="24"/>
        </w:rPr>
        <w:t>Áramkörtervező CAD tervezőrendszer felépítése.</w:t>
      </w:r>
    </w:p>
    <w:p w:rsidR="00935216" w:rsidRPr="00F35AF0" w:rsidRDefault="00935216" w:rsidP="004B651D">
      <w:pPr>
        <w:autoSpaceDE w:val="0"/>
        <w:autoSpaceDN w:val="0"/>
        <w:adjustRightInd w:val="0"/>
        <w:spacing w:after="0"/>
        <w:ind w:firstLine="709"/>
        <w:rPr>
          <w:szCs w:val="24"/>
        </w:rPr>
      </w:pPr>
      <w:r w:rsidRPr="00F35AF0">
        <w:rPr>
          <w:szCs w:val="24"/>
        </w:rPr>
        <w:t>A PCB kezelése.</w:t>
      </w:r>
    </w:p>
    <w:p w:rsidR="00935216" w:rsidRPr="00F35AF0" w:rsidRDefault="00935216" w:rsidP="004B651D">
      <w:pPr>
        <w:autoSpaceDE w:val="0"/>
        <w:autoSpaceDN w:val="0"/>
        <w:adjustRightInd w:val="0"/>
        <w:spacing w:after="0"/>
        <w:ind w:firstLine="709"/>
        <w:rPr>
          <w:szCs w:val="24"/>
        </w:rPr>
      </w:pPr>
      <w:r w:rsidRPr="00F35AF0">
        <w:rPr>
          <w:szCs w:val="24"/>
        </w:rPr>
        <w:lastRenderedPageBreak/>
        <w:t>Alkatrészek elhelyezése, tervezési szempontok.</w:t>
      </w:r>
    </w:p>
    <w:p w:rsidR="00935216" w:rsidRPr="00F35AF0" w:rsidRDefault="00935216" w:rsidP="004B651D">
      <w:pPr>
        <w:autoSpaceDE w:val="0"/>
        <w:autoSpaceDN w:val="0"/>
        <w:adjustRightInd w:val="0"/>
        <w:spacing w:after="0"/>
        <w:ind w:firstLine="709"/>
        <w:rPr>
          <w:szCs w:val="24"/>
        </w:rPr>
      </w:pPr>
      <w:r w:rsidRPr="00F35AF0">
        <w:rPr>
          <w:szCs w:val="24"/>
        </w:rPr>
        <w:t>Automatikus huzalozás.</w:t>
      </w:r>
    </w:p>
    <w:p w:rsidR="00935216" w:rsidRPr="00F35AF0" w:rsidRDefault="00935216" w:rsidP="004B651D">
      <w:pPr>
        <w:autoSpaceDE w:val="0"/>
        <w:autoSpaceDN w:val="0"/>
        <w:adjustRightInd w:val="0"/>
        <w:spacing w:after="0"/>
        <w:ind w:firstLine="709"/>
        <w:rPr>
          <w:szCs w:val="24"/>
        </w:rPr>
      </w:pPr>
      <w:r w:rsidRPr="00F35AF0">
        <w:rPr>
          <w:szCs w:val="24"/>
        </w:rPr>
        <w:t>Nyomtatás.</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PLC program készítése</w:t>
      </w:r>
      <w:r w:rsidRPr="00F35AF0">
        <w:rPr>
          <w:b/>
          <w:i/>
        </w:rPr>
        <w:tab/>
        <w:t>62 óra/62 óra</w:t>
      </w:r>
    </w:p>
    <w:p w:rsidR="00935216" w:rsidRPr="00F35AF0" w:rsidRDefault="00935216" w:rsidP="004B651D">
      <w:pPr>
        <w:spacing w:after="0"/>
        <w:ind w:firstLine="709"/>
        <w:rPr>
          <w:szCs w:val="24"/>
        </w:rPr>
      </w:pPr>
      <w:r w:rsidRPr="00F35AF0">
        <w:rPr>
          <w:szCs w:val="24"/>
        </w:rPr>
        <w:t>A PLC kiválasztása, beépítése, huzalozása, üzembe helyezése.</w:t>
      </w:r>
    </w:p>
    <w:p w:rsidR="00935216" w:rsidRPr="00F35AF0" w:rsidRDefault="00935216" w:rsidP="004B651D">
      <w:pPr>
        <w:spacing w:after="0"/>
        <w:ind w:left="720"/>
        <w:rPr>
          <w:szCs w:val="24"/>
        </w:rPr>
      </w:pPr>
      <w:r w:rsidRPr="00F35AF0">
        <w:rPr>
          <w:szCs w:val="24"/>
        </w:rPr>
        <w:t>A PLC használatbavétele (tápfeszültség ellátás, bemenetek és kimenetek bekötése).</w:t>
      </w:r>
    </w:p>
    <w:p w:rsidR="00935216" w:rsidRPr="00F35AF0" w:rsidRDefault="00935216" w:rsidP="004B651D">
      <w:pPr>
        <w:spacing w:after="0"/>
        <w:ind w:firstLine="720"/>
        <w:rPr>
          <w:szCs w:val="24"/>
        </w:rPr>
      </w:pPr>
      <w:r w:rsidRPr="00F35AF0">
        <w:rPr>
          <w:szCs w:val="24"/>
        </w:rPr>
        <w:t>A programozható vezérlő alapbeállítása beépített lehetőségeivel.</w:t>
      </w:r>
    </w:p>
    <w:p w:rsidR="00935216" w:rsidRPr="00F35AF0" w:rsidRDefault="00935216" w:rsidP="004B651D">
      <w:pPr>
        <w:spacing w:after="0"/>
        <w:ind w:left="720"/>
        <w:rPr>
          <w:szCs w:val="24"/>
        </w:rPr>
      </w:pPr>
      <w:r w:rsidRPr="00F35AF0">
        <w:rPr>
          <w:szCs w:val="24"/>
        </w:rPr>
        <w:t>PLC – számítógép – szimulációs eszköz (hardver, szoftver) kapcsolat megteremtése.</w:t>
      </w:r>
    </w:p>
    <w:p w:rsidR="00935216" w:rsidRPr="00F35AF0" w:rsidRDefault="00935216" w:rsidP="004B651D">
      <w:pPr>
        <w:spacing w:after="0"/>
        <w:ind w:left="720"/>
        <w:rPr>
          <w:szCs w:val="24"/>
        </w:rPr>
      </w:pPr>
      <w:r w:rsidRPr="00F35AF0">
        <w:rPr>
          <w:szCs w:val="24"/>
        </w:rPr>
        <w:t xml:space="preserve">A szenzorok, jelátalakítók, végrehajtók illesztése a </w:t>
      </w:r>
      <w:proofErr w:type="spellStart"/>
      <w:r w:rsidRPr="00F35AF0">
        <w:rPr>
          <w:szCs w:val="24"/>
        </w:rPr>
        <w:t>PLC-hez</w:t>
      </w:r>
      <w:proofErr w:type="spellEnd"/>
      <w:r w:rsidRPr="00F35AF0">
        <w:rPr>
          <w:szCs w:val="24"/>
        </w:rPr>
        <w:t>, illesztésük leellenőrzése.</w:t>
      </w:r>
    </w:p>
    <w:p w:rsidR="00935216" w:rsidRPr="00F35AF0" w:rsidRDefault="00935216" w:rsidP="004B651D">
      <w:pPr>
        <w:spacing w:after="0"/>
        <w:ind w:left="720"/>
        <w:rPr>
          <w:szCs w:val="24"/>
        </w:rPr>
      </w:pPr>
      <w:r w:rsidRPr="00F35AF0">
        <w:rPr>
          <w:szCs w:val="24"/>
        </w:rPr>
        <w:t>Projekt létrehozása, konfiguráció beállítása, paraméterezések (késleltetések, megszámlálások).</w:t>
      </w:r>
    </w:p>
    <w:p w:rsidR="00935216" w:rsidRPr="00F35AF0" w:rsidRDefault="00935216" w:rsidP="004B651D">
      <w:pPr>
        <w:spacing w:after="0"/>
        <w:ind w:left="720"/>
        <w:rPr>
          <w:szCs w:val="24"/>
        </w:rPr>
      </w:pPr>
      <w:r w:rsidRPr="00F35AF0">
        <w:rPr>
          <w:szCs w:val="24"/>
        </w:rPr>
        <w:t>Szimbolikus nevek (szimbólumok), megjegyzések (kommentek) használata, allokációs lista készítése.</w:t>
      </w:r>
    </w:p>
    <w:p w:rsidR="00935216" w:rsidRPr="00F35AF0" w:rsidRDefault="00935216" w:rsidP="004B651D">
      <w:pPr>
        <w:spacing w:after="0"/>
        <w:ind w:firstLine="708"/>
        <w:rPr>
          <w:szCs w:val="24"/>
        </w:rPr>
      </w:pPr>
      <w:r w:rsidRPr="00F35AF0">
        <w:rPr>
          <w:szCs w:val="24"/>
        </w:rPr>
        <w:t>A létradiagramos programozási nyelv elemei, használatuk.</w:t>
      </w:r>
    </w:p>
    <w:p w:rsidR="00935216" w:rsidRPr="00F35AF0" w:rsidRDefault="00935216" w:rsidP="004B651D">
      <w:pPr>
        <w:spacing w:after="0"/>
        <w:ind w:left="720" w:hanging="12"/>
        <w:rPr>
          <w:szCs w:val="24"/>
        </w:rPr>
      </w:pPr>
      <w:r w:rsidRPr="00F35AF0">
        <w:rPr>
          <w:szCs w:val="24"/>
        </w:rPr>
        <w:t xml:space="preserve">Logikai vezérlések, öntartások, időzítések, </w:t>
      </w:r>
      <w:proofErr w:type="spellStart"/>
      <w:r w:rsidRPr="00F35AF0">
        <w:rPr>
          <w:szCs w:val="24"/>
        </w:rPr>
        <w:t>élvezérlések</w:t>
      </w:r>
      <w:proofErr w:type="spellEnd"/>
      <w:r w:rsidRPr="00F35AF0">
        <w:rPr>
          <w:szCs w:val="24"/>
        </w:rPr>
        <w:t xml:space="preserve"> megvalósítása </w:t>
      </w:r>
      <w:proofErr w:type="spellStart"/>
      <w:r w:rsidRPr="00F35AF0">
        <w:rPr>
          <w:szCs w:val="24"/>
        </w:rPr>
        <w:t>PLC-vel</w:t>
      </w:r>
      <w:proofErr w:type="spellEnd"/>
      <w:r w:rsidRPr="00F35AF0">
        <w:rPr>
          <w:szCs w:val="24"/>
        </w:rPr>
        <w:t>, létradiagramos programozási nyelven.</w:t>
      </w:r>
    </w:p>
    <w:p w:rsidR="00935216" w:rsidRPr="00F35AF0" w:rsidRDefault="00935216" w:rsidP="004B651D">
      <w:pPr>
        <w:spacing w:after="0"/>
        <w:ind w:firstLine="708"/>
        <w:rPr>
          <w:szCs w:val="24"/>
        </w:rPr>
      </w:pPr>
      <w:r w:rsidRPr="00F35AF0">
        <w:rPr>
          <w:szCs w:val="24"/>
        </w:rPr>
        <w:t>Sorrendi vezérlések megvalósítása létradiagramos programozási nyelven.</w:t>
      </w:r>
    </w:p>
    <w:p w:rsidR="00935216" w:rsidRPr="00F35AF0" w:rsidRDefault="00935216" w:rsidP="004B651D">
      <w:pPr>
        <w:spacing w:after="0"/>
        <w:ind w:left="720" w:hanging="12"/>
        <w:rPr>
          <w:szCs w:val="24"/>
        </w:rPr>
      </w:pPr>
      <w:r w:rsidRPr="00F35AF0">
        <w:rPr>
          <w:szCs w:val="24"/>
        </w:rPr>
        <w:t>Munkaprogramok írása létradiagramos-, funkcióblokkos-, utasításlistás-, programozási nyelveken.</w:t>
      </w:r>
    </w:p>
    <w:p w:rsidR="00935216" w:rsidRPr="00F35AF0" w:rsidRDefault="00935216" w:rsidP="004B651D">
      <w:pPr>
        <w:spacing w:after="0"/>
        <w:ind w:left="720" w:hanging="12"/>
        <w:rPr>
          <w:szCs w:val="24"/>
        </w:rPr>
      </w:pPr>
      <w:r w:rsidRPr="00F35AF0">
        <w:rPr>
          <w:szCs w:val="24"/>
        </w:rPr>
        <w:t xml:space="preserve">Programok letöltése a </w:t>
      </w:r>
      <w:proofErr w:type="spellStart"/>
      <w:r w:rsidRPr="00F35AF0">
        <w:rPr>
          <w:szCs w:val="24"/>
        </w:rPr>
        <w:t>PLC-be</w:t>
      </w:r>
      <w:proofErr w:type="spellEnd"/>
      <w:r w:rsidRPr="00F35AF0">
        <w:rPr>
          <w:szCs w:val="24"/>
        </w:rPr>
        <w:t>, programok futtatása, üzembe helyezés, dokumentálás.</w:t>
      </w:r>
    </w:p>
    <w:p w:rsidR="00935216" w:rsidRPr="00F35AF0" w:rsidRDefault="00935216" w:rsidP="004B651D">
      <w:pPr>
        <w:spacing w:after="0"/>
        <w:ind w:left="720" w:hanging="12"/>
        <w:rPr>
          <w:szCs w:val="24"/>
        </w:rPr>
      </w:pPr>
      <w:r w:rsidRPr="00F35AF0">
        <w:rPr>
          <w:szCs w:val="24"/>
        </w:rPr>
        <w:t xml:space="preserve">Programok visszatöltése a </w:t>
      </w:r>
      <w:proofErr w:type="spellStart"/>
      <w:r w:rsidRPr="00F35AF0">
        <w:rPr>
          <w:szCs w:val="24"/>
        </w:rPr>
        <w:t>PLC-ből</w:t>
      </w:r>
      <w:proofErr w:type="spellEnd"/>
      <w:r w:rsidRPr="00F35AF0">
        <w:rPr>
          <w:szCs w:val="24"/>
        </w:rPr>
        <w:t xml:space="preserve">. Szöveges- és grafikus programozási nyelveken (létra, utasításlistás, funkcióblokkos) megírt programok átírása egyik programnyelvről a másikra. Programok átírása, különböző típusú </w:t>
      </w:r>
      <w:proofErr w:type="spellStart"/>
      <w:r w:rsidRPr="00F35AF0">
        <w:rPr>
          <w:szCs w:val="24"/>
        </w:rPr>
        <w:t>PLC-k</w:t>
      </w:r>
      <w:proofErr w:type="spellEnd"/>
      <w:r w:rsidRPr="00F35AF0">
        <w:rPr>
          <w:szCs w:val="24"/>
        </w:rPr>
        <w:t xml:space="preserve"> esetén. Átírt programok ellenőrzése.</w:t>
      </w:r>
    </w:p>
    <w:p w:rsidR="00935216" w:rsidRPr="00F35AF0" w:rsidRDefault="00935216" w:rsidP="004B651D">
      <w:pPr>
        <w:spacing w:after="0"/>
        <w:ind w:firstLine="720"/>
        <w:rPr>
          <w:szCs w:val="24"/>
        </w:rPr>
      </w:pPr>
      <w:r w:rsidRPr="00F35AF0">
        <w:rPr>
          <w:szCs w:val="24"/>
        </w:rPr>
        <w:t>PLC program végrehajtási módjainak vizsgálata.</w:t>
      </w:r>
    </w:p>
    <w:p w:rsidR="00935216" w:rsidRPr="00F35AF0" w:rsidRDefault="00935216" w:rsidP="004B651D">
      <w:pPr>
        <w:spacing w:after="0"/>
        <w:ind w:left="720" w:hanging="12"/>
        <w:rPr>
          <w:szCs w:val="24"/>
        </w:rPr>
      </w:pPr>
      <w:r w:rsidRPr="00F35AF0">
        <w:rPr>
          <w:szCs w:val="24"/>
        </w:rPr>
        <w:t>A kezelőfelület elemeinek használata (beállítások, programozás, beavatkozás), üzemmódok kiválasztása.</w:t>
      </w:r>
    </w:p>
    <w:p w:rsidR="00935216" w:rsidRPr="00F35AF0" w:rsidRDefault="00935216" w:rsidP="004B651D">
      <w:pPr>
        <w:spacing w:after="0"/>
        <w:ind w:left="720" w:hanging="12"/>
        <w:rPr>
          <w:szCs w:val="24"/>
        </w:rPr>
      </w:pPr>
      <w:r w:rsidRPr="00F35AF0">
        <w:rPr>
          <w:szCs w:val="24"/>
        </w:rPr>
        <w:t>Vészleállítás, a gépek biztonságtechnikájával kapcsolatos feladatok programozása.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PLC program tesztelése</w:t>
      </w:r>
      <w:r w:rsidRPr="00F35AF0">
        <w:rPr>
          <w:b/>
          <w:i/>
        </w:rPr>
        <w:tab/>
        <w:t>62 óra/62 óra</w:t>
      </w:r>
    </w:p>
    <w:p w:rsidR="00935216" w:rsidRPr="00F35AF0" w:rsidRDefault="00935216" w:rsidP="00B84097">
      <w:pPr>
        <w:spacing w:after="0"/>
        <w:ind w:firstLine="708"/>
        <w:rPr>
          <w:szCs w:val="24"/>
        </w:rPr>
      </w:pPr>
      <w:r w:rsidRPr="00F35AF0">
        <w:rPr>
          <w:szCs w:val="24"/>
        </w:rPr>
        <w:t>Az előfordulható hibák fajtái, csoportosításuk, hatásai.</w:t>
      </w:r>
    </w:p>
    <w:p w:rsidR="00935216" w:rsidRPr="00F35AF0" w:rsidRDefault="00935216" w:rsidP="00B84097">
      <w:pPr>
        <w:spacing w:after="0"/>
        <w:ind w:left="720" w:hanging="12"/>
        <w:rPr>
          <w:szCs w:val="24"/>
        </w:rPr>
      </w:pPr>
      <w:r w:rsidRPr="00F35AF0">
        <w:rPr>
          <w:szCs w:val="24"/>
        </w:rPr>
        <w:t xml:space="preserve">A szisztematikus, manuális hibakeresés gyakorlata </w:t>
      </w:r>
      <w:proofErr w:type="spellStart"/>
      <w:r w:rsidRPr="00F35AF0">
        <w:rPr>
          <w:szCs w:val="24"/>
        </w:rPr>
        <w:t>PLC-vel</w:t>
      </w:r>
      <w:proofErr w:type="spellEnd"/>
      <w:r w:rsidRPr="00F35AF0">
        <w:rPr>
          <w:szCs w:val="24"/>
        </w:rPr>
        <w:t xml:space="preserve"> vezérelt berendezéseken.</w:t>
      </w:r>
    </w:p>
    <w:p w:rsidR="00935216" w:rsidRPr="00F35AF0" w:rsidRDefault="00935216" w:rsidP="00B84097">
      <w:pPr>
        <w:spacing w:after="0"/>
        <w:ind w:firstLine="708"/>
        <w:rPr>
          <w:szCs w:val="24"/>
        </w:rPr>
      </w:pPr>
      <w:r w:rsidRPr="00F35AF0">
        <w:rPr>
          <w:szCs w:val="24"/>
        </w:rPr>
        <w:t>A programozó készülék (laptop) bevonása a hibakeresésbe (on-line diagnózis)</w:t>
      </w:r>
    </w:p>
    <w:p w:rsidR="00935216" w:rsidRPr="00F35AF0" w:rsidRDefault="00935216" w:rsidP="00B84097">
      <w:pPr>
        <w:spacing w:after="0"/>
        <w:ind w:firstLine="708"/>
        <w:rPr>
          <w:color w:val="333333"/>
          <w:szCs w:val="24"/>
          <w:shd w:val="clear" w:color="auto" w:fill="FFFFFF"/>
        </w:rPr>
      </w:pPr>
      <w:r w:rsidRPr="00F35AF0">
        <w:rPr>
          <w:szCs w:val="24"/>
        </w:rPr>
        <w:t>Hibanapló, hibaelemzés.</w:t>
      </w:r>
    </w:p>
    <w:p w:rsidR="00935216" w:rsidRPr="00F35AF0" w:rsidRDefault="00935216" w:rsidP="00B84097">
      <w:pPr>
        <w:spacing w:after="0"/>
        <w:ind w:left="720" w:hanging="12"/>
        <w:rPr>
          <w:szCs w:val="24"/>
        </w:rPr>
      </w:pPr>
      <w:r w:rsidRPr="00F35AF0">
        <w:rPr>
          <w:szCs w:val="24"/>
        </w:rPr>
        <w:t>A rendelkezésre álló PLC szimuláció és/vagy monitor üzemmódjának használata hibakeresésre.</w:t>
      </w:r>
    </w:p>
    <w:p w:rsidR="00935216" w:rsidRPr="00F35AF0" w:rsidRDefault="00935216" w:rsidP="00B84097">
      <w:pPr>
        <w:spacing w:after="0"/>
        <w:ind w:left="720" w:hanging="12"/>
        <w:rPr>
          <w:szCs w:val="24"/>
        </w:rPr>
      </w:pPr>
      <w:r w:rsidRPr="00F35AF0">
        <w:rPr>
          <w:szCs w:val="24"/>
        </w:rPr>
        <w:t>Tesztelt program „üzemi” próbája modellek és szimulációs programok segítségével.</w:t>
      </w:r>
    </w:p>
    <w:p w:rsidR="00935216" w:rsidRPr="00F35AF0" w:rsidRDefault="00935216" w:rsidP="00B84097">
      <w:pPr>
        <w:spacing w:after="0"/>
        <w:ind w:left="720" w:hanging="12"/>
        <w:rPr>
          <w:szCs w:val="24"/>
        </w:rPr>
      </w:pPr>
      <w:r w:rsidRPr="00F35AF0">
        <w:rPr>
          <w:szCs w:val="24"/>
        </w:rPr>
        <w:t>A rendelkezésre álló PLC és a hozzátartozó programfejlesztő eszköz (IDE) egyéb lehetőségeinek használata hibakeresésre.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Témakör </w:t>
      </w:r>
      <w:proofErr w:type="gramStart"/>
      <w:r w:rsidRPr="00F35AF0">
        <w:rPr>
          <w:b/>
          <w:i/>
        </w:rPr>
        <w:t>4</w:t>
      </w:r>
      <w:r w:rsidRPr="00F35AF0">
        <w:rPr>
          <w:b/>
          <w:i/>
        </w:rPr>
        <w:tab/>
        <w:t>…</w:t>
      </w:r>
      <w:proofErr w:type="gramEnd"/>
      <w:r w:rsidRPr="00F35AF0">
        <w:rPr>
          <w:b/>
          <w:i/>
        </w:rPr>
        <w:t xml:space="preserve"> óra/… </w:t>
      </w:r>
      <w:proofErr w:type="spellStart"/>
      <w:r w:rsidRPr="00F35AF0">
        <w:rPr>
          <w:b/>
          <w:i/>
        </w:rPr>
        <w:t>óra</w:t>
      </w:r>
      <w:proofErr w:type="spellEnd"/>
    </w:p>
    <w:p w:rsidR="00935216" w:rsidRPr="00F35AF0" w:rsidRDefault="00935216" w:rsidP="00DC40A4">
      <w:pPr>
        <w:spacing w:after="0"/>
        <w:ind w:left="851"/>
        <w:rPr>
          <w:b/>
        </w:rPr>
      </w:pPr>
      <w:proofErr w:type="gramStart"/>
      <w:r w:rsidRPr="00F35AF0">
        <w:t>A</w:t>
      </w:r>
      <w:proofErr w:type="gramEnd"/>
      <w:r w:rsidRPr="00F35AF0">
        <w:t xml:space="preserve"> </w:t>
      </w:r>
      <w:proofErr w:type="spellStart"/>
      <w:r w:rsidRPr="00F35AF0">
        <w:rPr>
          <w:b/>
        </w:rPr>
        <w:t>A</w:t>
      </w:r>
      <w:proofErr w:type="spellEnd"/>
      <w:r w:rsidRPr="00F35AF0">
        <w:rPr>
          <w:b/>
        </w:rPr>
        <w:t xml:space="preserve"> képzés javasolt helyszíne (ajánlás)</w:t>
      </w:r>
    </w:p>
    <w:p w:rsidR="00935216" w:rsidRPr="00F35AF0" w:rsidRDefault="00935216" w:rsidP="00B84097">
      <w:pPr>
        <w:ind w:left="360"/>
        <w:rPr>
          <w:color w:val="333333"/>
          <w:szCs w:val="24"/>
          <w:shd w:val="clear" w:color="auto" w:fill="FFFFFF"/>
        </w:rPr>
      </w:pPr>
      <w:r w:rsidRPr="00F35AF0">
        <w:rPr>
          <w:color w:val="333333"/>
          <w:szCs w:val="24"/>
          <w:shd w:val="clear" w:color="auto" w:fill="FFFFFF"/>
        </w:rPr>
        <w:t>Mérőterem vagy szakma specifikus tanműhely vagy szakma specifikus gazdálkodó szervezet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Default="00935216" w:rsidP="00C53E01">
      <w:pPr>
        <w:spacing w:after="0"/>
        <w:ind w:left="426"/>
      </w:pPr>
    </w:p>
    <w:p w:rsidR="00DA3C8C" w:rsidRPr="00F35AF0" w:rsidRDefault="00DA3C8C" w:rsidP="00C53E01">
      <w:pPr>
        <w:spacing w:after="0"/>
        <w:ind w:left="426"/>
      </w:pPr>
    </w:p>
    <w:p w:rsidR="00935216" w:rsidRDefault="00935216" w:rsidP="00C53E01">
      <w:pPr>
        <w:pStyle w:val="Listaszerbekezds"/>
        <w:numPr>
          <w:ilvl w:val="2"/>
          <w:numId w:val="8"/>
        </w:numPr>
        <w:spacing w:after="0"/>
        <w:rPr>
          <w:b/>
        </w:rPr>
      </w:pPr>
      <w:r w:rsidRPr="00F35AF0">
        <w:rPr>
          <w:b/>
        </w:rPr>
        <w:lastRenderedPageBreak/>
        <w:t>A tantárgy elsajátítása során alkalmazható sajátos módszerek (ajánlás)</w:t>
      </w:r>
    </w:p>
    <w:p w:rsidR="00DA3C8C" w:rsidRPr="00DA3C8C" w:rsidRDefault="00DA3C8C" w:rsidP="00DA3C8C">
      <w:pPr>
        <w:spacing w:after="0"/>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DC40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DC40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 feldolgozó tevékenységek</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Ismeretalkalmazási gyakorló tevékenységek, feladatok</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2.4.</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Képi információk körében</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3.3.</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kiegészítés</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3.4.</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roofErr w:type="gramStart"/>
            <w:r w:rsidRPr="00DC40A4">
              <w:rPr>
                <w:color w:val="000000"/>
                <w:sz w:val="20"/>
                <w:szCs w:val="20"/>
                <w:lang w:eastAsia="hu-HU"/>
              </w:rPr>
              <w:t>rajz elemzés</w:t>
            </w:r>
            <w:proofErr w:type="gramEnd"/>
            <w:r w:rsidRPr="00DC40A4">
              <w:rPr>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Komplex információk körében</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munkaformák körében</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5.3.</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Gyakorlati munkavégzés körében</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tevékenységek körében</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DC40A4">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proofErr w:type="spellStart"/>
      <w:r w:rsidRPr="00F35AF0">
        <w:rPr>
          <w:b/>
        </w:rPr>
        <w:t>Mikrovezérlők</w:t>
      </w:r>
      <w:proofErr w:type="spellEnd"/>
      <w:r w:rsidRPr="00F35AF0">
        <w:rPr>
          <w:b/>
        </w:rPr>
        <w:t xml:space="preserve"> gyakorlat tantárgy</w:t>
      </w:r>
      <w:r w:rsidRPr="00F35AF0">
        <w:rPr>
          <w:b/>
        </w:rPr>
        <w:tab/>
        <w:t>93 óra/93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3B0C71">
      <w:pPr>
        <w:widowControl w:val="0"/>
        <w:suppressAutoHyphens/>
        <w:spacing w:after="0"/>
        <w:ind w:left="284"/>
        <w:rPr>
          <w:bCs/>
          <w:kern w:val="1"/>
          <w:szCs w:val="24"/>
          <w:lang w:eastAsia="hi-IN" w:bidi="hi-IN"/>
        </w:rPr>
      </w:pPr>
      <w:r w:rsidRPr="00F35AF0">
        <w:rPr>
          <w:bCs/>
          <w:kern w:val="1"/>
          <w:szCs w:val="24"/>
          <w:lang w:eastAsia="hi-IN" w:bidi="hi-IN"/>
        </w:rPr>
        <w:t xml:space="preserve">A </w:t>
      </w:r>
      <w:proofErr w:type="spellStart"/>
      <w:r w:rsidRPr="00F35AF0">
        <w:rPr>
          <w:bCs/>
          <w:kern w:val="1"/>
          <w:szCs w:val="24"/>
          <w:lang w:eastAsia="hi-IN" w:bidi="hi-IN"/>
        </w:rPr>
        <w:t>mikrovezérlők</w:t>
      </w:r>
      <w:proofErr w:type="spellEnd"/>
      <w:r w:rsidRPr="00F35AF0">
        <w:rPr>
          <w:bCs/>
          <w:kern w:val="1"/>
          <w:szCs w:val="24"/>
          <w:lang w:eastAsia="hi-IN" w:bidi="hi-IN"/>
        </w:rPr>
        <w:t xml:space="preserve"> gyakorlat célja, hogy a tanulók megismerjék a </w:t>
      </w:r>
      <w:proofErr w:type="spellStart"/>
      <w:r w:rsidRPr="00F35AF0">
        <w:rPr>
          <w:bCs/>
          <w:kern w:val="1"/>
          <w:szCs w:val="24"/>
          <w:lang w:eastAsia="hi-IN" w:bidi="hi-IN"/>
        </w:rPr>
        <w:t>mikrovezérlők</w:t>
      </w:r>
      <w:proofErr w:type="spellEnd"/>
      <w:r w:rsidRPr="00F35AF0">
        <w:rPr>
          <w:bCs/>
          <w:kern w:val="1"/>
          <w:szCs w:val="24"/>
          <w:lang w:eastAsia="hi-IN" w:bidi="hi-IN"/>
        </w:rPr>
        <w:t xml:space="preserve"> programozásának lehetőségeit. Gyakorlati példákon sajátítsák el a </w:t>
      </w:r>
      <w:proofErr w:type="spellStart"/>
      <w:r w:rsidRPr="00F35AF0">
        <w:rPr>
          <w:bCs/>
          <w:kern w:val="1"/>
          <w:szCs w:val="24"/>
          <w:lang w:eastAsia="hi-IN" w:bidi="hi-IN"/>
        </w:rPr>
        <w:t>mikrovezérlők</w:t>
      </w:r>
      <w:proofErr w:type="spellEnd"/>
      <w:r w:rsidRPr="00F35AF0">
        <w:rPr>
          <w:bCs/>
          <w:kern w:val="1"/>
          <w:szCs w:val="24"/>
          <w:lang w:eastAsia="hi-IN" w:bidi="hi-IN"/>
        </w:rPr>
        <w:t xml:space="preserve"> alkalmazását a különböző vezérlési feladatokban.</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3B0C71">
      <w:pPr>
        <w:autoSpaceDE w:val="0"/>
        <w:autoSpaceDN w:val="0"/>
        <w:adjustRightInd w:val="0"/>
        <w:spacing w:after="0"/>
        <w:ind w:left="426"/>
        <w:rPr>
          <w:b/>
          <w:szCs w:val="24"/>
        </w:rPr>
      </w:pPr>
      <w:r w:rsidRPr="00F35AF0">
        <w:t xml:space="preserve"> </w:t>
      </w: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Programtervezési módszerek</w:t>
      </w:r>
      <w:r w:rsidRPr="00F35AF0">
        <w:rPr>
          <w:b/>
          <w:i/>
        </w:rPr>
        <w:tab/>
        <w:t>31 óra/31 óra</w:t>
      </w:r>
    </w:p>
    <w:p w:rsidR="00935216" w:rsidRPr="00F35AF0" w:rsidRDefault="00935216" w:rsidP="003B0C71">
      <w:pPr>
        <w:autoSpaceDE w:val="0"/>
        <w:autoSpaceDN w:val="0"/>
        <w:adjustRightInd w:val="0"/>
        <w:spacing w:after="0"/>
        <w:ind w:firstLine="709"/>
        <w:rPr>
          <w:szCs w:val="24"/>
        </w:rPr>
      </w:pPr>
      <w:r w:rsidRPr="00F35AF0">
        <w:rPr>
          <w:szCs w:val="24"/>
        </w:rPr>
        <w:t>Programtervezési módszerek</w:t>
      </w:r>
    </w:p>
    <w:p w:rsidR="00935216" w:rsidRPr="00F35AF0" w:rsidRDefault="00935216" w:rsidP="003B0C71">
      <w:pPr>
        <w:autoSpaceDE w:val="0"/>
        <w:autoSpaceDN w:val="0"/>
        <w:adjustRightInd w:val="0"/>
        <w:spacing w:after="0"/>
        <w:ind w:firstLine="709"/>
        <w:rPr>
          <w:szCs w:val="24"/>
        </w:rPr>
      </w:pPr>
      <w:r w:rsidRPr="00F35AF0">
        <w:rPr>
          <w:szCs w:val="24"/>
        </w:rPr>
        <w:t>Strukturált programozás</w:t>
      </w:r>
    </w:p>
    <w:p w:rsidR="00935216" w:rsidRPr="00F35AF0" w:rsidRDefault="00935216" w:rsidP="003B0C71">
      <w:pPr>
        <w:autoSpaceDE w:val="0"/>
        <w:autoSpaceDN w:val="0"/>
        <w:adjustRightInd w:val="0"/>
        <w:spacing w:after="0"/>
        <w:ind w:firstLine="709"/>
        <w:rPr>
          <w:szCs w:val="24"/>
        </w:rPr>
      </w:pPr>
      <w:r w:rsidRPr="00F35AF0">
        <w:rPr>
          <w:szCs w:val="24"/>
        </w:rPr>
        <w:t>Moduláris programozás</w:t>
      </w:r>
    </w:p>
    <w:p w:rsidR="00935216" w:rsidRPr="00F35AF0" w:rsidRDefault="00935216" w:rsidP="003B0C71">
      <w:pPr>
        <w:autoSpaceDE w:val="0"/>
        <w:autoSpaceDN w:val="0"/>
        <w:adjustRightInd w:val="0"/>
        <w:spacing w:after="0"/>
        <w:ind w:firstLine="709"/>
        <w:rPr>
          <w:szCs w:val="24"/>
        </w:rPr>
      </w:pPr>
      <w:r w:rsidRPr="00F35AF0">
        <w:rPr>
          <w:szCs w:val="24"/>
        </w:rPr>
        <w:t>Felülről-lefelé történő építkezés (top-down)</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firstLine="709"/>
        <w:rPr>
          <w:szCs w:val="24"/>
        </w:rPr>
      </w:pPr>
      <w:r w:rsidRPr="00F35AF0">
        <w:rPr>
          <w:szCs w:val="24"/>
        </w:rPr>
        <w:t>Számítógépes problémamegoldás lépései, jellemzői.</w:t>
      </w:r>
    </w:p>
    <w:p w:rsidR="00935216" w:rsidRPr="00F35AF0" w:rsidRDefault="00935216" w:rsidP="003B0C71">
      <w:pPr>
        <w:autoSpaceDE w:val="0"/>
        <w:autoSpaceDN w:val="0"/>
        <w:adjustRightInd w:val="0"/>
        <w:spacing w:after="0"/>
        <w:ind w:left="709"/>
        <w:rPr>
          <w:szCs w:val="24"/>
        </w:rPr>
      </w:pPr>
      <w:r w:rsidRPr="00F35AF0">
        <w:rPr>
          <w:szCs w:val="24"/>
        </w:rPr>
        <w:t>Algoritmus fogalma, jellemzői, megadásának módjai (</w:t>
      </w:r>
      <w:proofErr w:type="spellStart"/>
      <w:r w:rsidRPr="00F35AF0">
        <w:rPr>
          <w:szCs w:val="24"/>
        </w:rPr>
        <w:t>pszeudo</w:t>
      </w:r>
      <w:proofErr w:type="spellEnd"/>
      <w:r w:rsidRPr="00F35AF0">
        <w:rPr>
          <w:szCs w:val="24"/>
        </w:rPr>
        <w:t xml:space="preserve"> kód). Algoritmus megadása szövegesen, folyamatábrával. A leírónyelv elemei, használatuk szabályai. A folyamatábra elemei, használatuk szabályai.</w:t>
      </w:r>
    </w:p>
    <w:p w:rsidR="00935216" w:rsidRPr="00F35AF0" w:rsidRDefault="00935216" w:rsidP="003B0C71">
      <w:pPr>
        <w:autoSpaceDE w:val="0"/>
        <w:autoSpaceDN w:val="0"/>
        <w:adjustRightInd w:val="0"/>
        <w:spacing w:after="0"/>
        <w:ind w:left="709"/>
        <w:rPr>
          <w:szCs w:val="24"/>
        </w:rPr>
      </w:pPr>
      <w:r w:rsidRPr="00F35AF0">
        <w:rPr>
          <w:szCs w:val="24"/>
        </w:rPr>
        <w:t xml:space="preserve">A programtervezés feladata (analízis, összegyűjtött információk és adatokat, adatstruktúrák és algoritmusok). Tervezési módszer kiválasztása. A tervezés eredménye (dokumentációja, </w:t>
      </w:r>
      <w:r w:rsidRPr="00F35AF0">
        <w:rPr>
          <w:iCs/>
          <w:szCs w:val="24"/>
        </w:rPr>
        <w:t>programterv)</w:t>
      </w:r>
      <w:r w:rsidRPr="00F35AF0">
        <w:rPr>
          <w:szCs w:val="24"/>
        </w:rPr>
        <w:t>.</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lastRenderedPageBreak/>
        <w:t>A strukturált programozás alapelve (</w:t>
      </w:r>
      <w:proofErr w:type="spellStart"/>
      <w:r w:rsidRPr="00F35AF0">
        <w:rPr>
          <w:szCs w:val="24"/>
        </w:rPr>
        <w:t>Dijkstra</w:t>
      </w:r>
      <w:proofErr w:type="spellEnd"/>
      <w:r w:rsidRPr="00F35AF0">
        <w:rPr>
          <w:szCs w:val="24"/>
        </w:rPr>
        <w:t xml:space="preserve"> - 1972), lényege (struktúra jelentése, feladatot kisebb, egymáshoz csak meghatározott módon kapcsolódó részfeladatokra bontása, a részfeladatok tovább bontása).</w:t>
      </w:r>
    </w:p>
    <w:p w:rsidR="00935216" w:rsidRPr="00F35AF0" w:rsidRDefault="00935216" w:rsidP="003B0C71">
      <w:pPr>
        <w:autoSpaceDE w:val="0"/>
        <w:autoSpaceDN w:val="0"/>
        <w:adjustRightInd w:val="0"/>
        <w:spacing w:after="0"/>
        <w:ind w:left="709"/>
        <w:rPr>
          <w:szCs w:val="24"/>
        </w:rPr>
      </w:pPr>
      <w:r w:rsidRPr="00F35AF0">
        <w:rPr>
          <w:szCs w:val="24"/>
        </w:rPr>
        <w:t>A strukturált programozás célja (teljes feladat kis elemekre osztása, ne legyen átfedés, logikai kapcsolódások, elemi struktúrák, elemi lépések).</w:t>
      </w:r>
    </w:p>
    <w:p w:rsidR="00935216" w:rsidRPr="00F35AF0" w:rsidRDefault="00935216" w:rsidP="003B0C71">
      <w:pPr>
        <w:autoSpaceDE w:val="0"/>
        <w:autoSpaceDN w:val="0"/>
        <w:adjustRightInd w:val="0"/>
        <w:spacing w:after="0"/>
        <w:ind w:left="709"/>
        <w:rPr>
          <w:szCs w:val="24"/>
        </w:rPr>
      </w:pPr>
      <w:r w:rsidRPr="00F35AF0">
        <w:rPr>
          <w:szCs w:val="24"/>
        </w:rPr>
        <w:t>A strukturált programozás szerkezeti elemei (vezérlési szerkezetei, szekvencia, feltételes elágazás (szelekció), ciklus (iteráció), csak ezeket használjuk).</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t>A moduláris programozás alapelve, lényege (probléma részfeladatokra bontása, a részfeladatok bonyolultsága, egy részfeladat - egy modul). Team munka (megoldandó feladat részekre bontása, a részek összekapcsolása, együttműködési felületet (interfész).</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t>A top-down módszer lényege (megoldandó feladat pontos ismerete, lépésről lépésre finomítás). A top-down technika folyamata (mit kell megoldani megfogalmazása, feladat részfeladatokra osztása, megbeszélések a program leendő használójával). Adatok elemzése (input és output adatok, formátumuk pontos meghatározása, output adatok előállításának módja).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Programozási lehetőségek</w:t>
      </w:r>
      <w:r w:rsidRPr="00F35AF0">
        <w:rPr>
          <w:b/>
          <w:i/>
        </w:rPr>
        <w:tab/>
        <w:t>31 óra/</w:t>
      </w:r>
      <w:proofErr w:type="gramStart"/>
      <w:r w:rsidRPr="00F35AF0">
        <w:rPr>
          <w:b/>
          <w:i/>
        </w:rPr>
        <w:t>31  óra</w:t>
      </w:r>
      <w:proofErr w:type="gramEnd"/>
    </w:p>
    <w:p w:rsidR="00935216" w:rsidRPr="00F35AF0" w:rsidRDefault="00935216" w:rsidP="003B0C71">
      <w:pPr>
        <w:autoSpaceDE w:val="0"/>
        <w:autoSpaceDN w:val="0"/>
        <w:adjustRightInd w:val="0"/>
        <w:spacing w:after="0"/>
        <w:ind w:firstLine="709"/>
        <w:rPr>
          <w:szCs w:val="24"/>
        </w:rPr>
      </w:pPr>
      <w:r w:rsidRPr="00F35AF0">
        <w:rPr>
          <w:szCs w:val="24"/>
        </w:rPr>
        <w:t xml:space="preserve">Programozási lehetőségek </w:t>
      </w:r>
    </w:p>
    <w:p w:rsidR="00935216" w:rsidRPr="00F35AF0" w:rsidRDefault="00935216" w:rsidP="003B0C71">
      <w:pPr>
        <w:autoSpaceDE w:val="0"/>
        <w:autoSpaceDN w:val="0"/>
        <w:adjustRightInd w:val="0"/>
        <w:spacing w:after="0"/>
        <w:ind w:firstLine="709"/>
        <w:rPr>
          <w:szCs w:val="24"/>
        </w:rPr>
      </w:pPr>
      <w:r w:rsidRPr="00F35AF0">
        <w:rPr>
          <w:szCs w:val="24"/>
        </w:rPr>
        <w:t>Gépi kód</w:t>
      </w:r>
    </w:p>
    <w:p w:rsidR="00935216" w:rsidRPr="00F35AF0" w:rsidRDefault="00935216" w:rsidP="003B0C71">
      <w:pPr>
        <w:autoSpaceDE w:val="0"/>
        <w:autoSpaceDN w:val="0"/>
        <w:adjustRightInd w:val="0"/>
        <w:spacing w:after="0"/>
        <w:ind w:firstLine="709"/>
        <w:rPr>
          <w:szCs w:val="24"/>
        </w:rPr>
      </w:pPr>
      <w:r w:rsidRPr="00F35AF0">
        <w:rPr>
          <w:szCs w:val="24"/>
        </w:rPr>
        <w:t>Assembly nyelv</w:t>
      </w:r>
    </w:p>
    <w:p w:rsidR="00935216" w:rsidRPr="00F35AF0" w:rsidRDefault="00935216" w:rsidP="003B0C71">
      <w:pPr>
        <w:autoSpaceDE w:val="0"/>
        <w:autoSpaceDN w:val="0"/>
        <w:adjustRightInd w:val="0"/>
        <w:spacing w:after="0"/>
        <w:ind w:firstLine="709"/>
        <w:rPr>
          <w:szCs w:val="24"/>
        </w:rPr>
      </w:pPr>
      <w:r w:rsidRPr="00F35AF0">
        <w:rPr>
          <w:szCs w:val="24"/>
        </w:rPr>
        <w:t>Magas szintű programozási nyelv</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t>A gépi kód jellemzői (a processzor számára közvetlen utasításként értelmezhető műveletek és adatok, adatformátumok (bináris - kettes számrendszer, hexadecimális – tizenhatos számrendszer).</w:t>
      </w:r>
    </w:p>
    <w:p w:rsidR="00935216" w:rsidRPr="00F35AF0" w:rsidRDefault="00935216" w:rsidP="003B0C71">
      <w:pPr>
        <w:autoSpaceDE w:val="0"/>
        <w:autoSpaceDN w:val="0"/>
        <w:adjustRightInd w:val="0"/>
        <w:spacing w:after="0"/>
        <w:ind w:left="709"/>
        <w:rPr>
          <w:szCs w:val="24"/>
        </w:rPr>
      </w:pPr>
      <w:r w:rsidRPr="00F35AF0">
        <w:rPr>
          <w:szCs w:val="24"/>
        </w:rPr>
        <w:t>A processzor utasításkészlete (típusonként változó, generációnkénti változás – új utasítások, kompatibilitási kérdések).</w:t>
      </w:r>
    </w:p>
    <w:p w:rsidR="00935216" w:rsidRPr="00F35AF0" w:rsidRDefault="00935216" w:rsidP="003B0C71">
      <w:pPr>
        <w:autoSpaceDE w:val="0"/>
        <w:autoSpaceDN w:val="0"/>
        <w:adjustRightInd w:val="0"/>
        <w:spacing w:after="0"/>
        <w:ind w:left="709"/>
        <w:rPr>
          <w:szCs w:val="24"/>
        </w:rPr>
      </w:pPr>
      <w:r w:rsidRPr="00F35AF0">
        <w:rPr>
          <w:szCs w:val="24"/>
        </w:rPr>
        <w:t>Az assembly nyelv jellemzői (név eredete, viszonya a gépi kódhoz, méret és hatékonyság). A nyelv előnyei és hátrányai, jellemző használata.</w:t>
      </w:r>
    </w:p>
    <w:p w:rsidR="00935216" w:rsidRPr="00F35AF0" w:rsidRDefault="00935216" w:rsidP="003B0C71">
      <w:pPr>
        <w:autoSpaceDE w:val="0"/>
        <w:autoSpaceDN w:val="0"/>
        <w:adjustRightInd w:val="0"/>
        <w:spacing w:after="0"/>
        <w:ind w:left="709"/>
        <w:rPr>
          <w:szCs w:val="24"/>
        </w:rPr>
      </w:pPr>
      <w:r w:rsidRPr="00F35AF0">
        <w:rPr>
          <w:szCs w:val="24"/>
        </w:rPr>
        <w:t>Assembly nyelvű program végrehajtható utasításai - egy gépi kódú utasítás (tárgykód).</w:t>
      </w:r>
    </w:p>
    <w:p w:rsidR="00935216" w:rsidRPr="00F35AF0" w:rsidRDefault="00935216" w:rsidP="003B0C71">
      <w:pPr>
        <w:autoSpaceDE w:val="0"/>
        <w:autoSpaceDN w:val="0"/>
        <w:adjustRightInd w:val="0"/>
        <w:spacing w:after="0"/>
        <w:ind w:left="709"/>
        <w:rPr>
          <w:szCs w:val="24"/>
        </w:rPr>
      </w:pPr>
      <w:r w:rsidRPr="00F35AF0">
        <w:rPr>
          <w:szCs w:val="24"/>
        </w:rPr>
        <w:t xml:space="preserve">Az alacsony szintű programozás eszközei (fordítóprogram – assembler, lefordított bináris kódot értelmező – </w:t>
      </w:r>
      <w:proofErr w:type="spellStart"/>
      <w:r w:rsidRPr="00F35AF0">
        <w:rPr>
          <w:szCs w:val="24"/>
        </w:rPr>
        <w:t>disassembler</w:t>
      </w:r>
      <w:proofErr w:type="spellEnd"/>
      <w:r w:rsidRPr="00F35AF0">
        <w:rPr>
          <w:szCs w:val="24"/>
        </w:rPr>
        <w:t xml:space="preserve">, memóriatartalom vizsgáló – </w:t>
      </w:r>
      <w:proofErr w:type="spellStart"/>
      <w:r w:rsidRPr="00F35AF0">
        <w:rPr>
          <w:szCs w:val="24"/>
        </w:rPr>
        <w:t>dump</w:t>
      </w:r>
      <w:proofErr w:type="spellEnd"/>
      <w:r w:rsidRPr="00F35AF0">
        <w:rPr>
          <w:szCs w:val="24"/>
        </w:rPr>
        <w:t xml:space="preserve">, hibakereső – </w:t>
      </w:r>
      <w:proofErr w:type="spellStart"/>
      <w:r w:rsidRPr="00F35AF0">
        <w:rPr>
          <w:szCs w:val="24"/>
        </w:rPr>
        <w:t>debugger</w:t>
      </w:r>
      <w:proofErr w:type="spellEnd"/>
      <w:r w:rsidRPr="00F35AF0">
        <w:rPr>
          <w:szCs w:val="24"/>
        </w:rPr>
        <w:t xml:space="preserve">, állományok hexadecimális (16-os számrendszerű) szerkesztője – </w:t>
      </w:r>
      <w:proofErr w:type="spellStart"/>
      <w:r w:rsidRPr="00F35AF0">
        <w:rPr>
          <w:szCs w:val="24"/>
        </w:rPr>
        <w:t>hexa</w:t>
      </w:r>
      <w:proofErr w:type="spellEnd"/>
      <w:r w:rsidRPr="00F35AF0">
        <w:rPr>
          <w:szCs w:val="24"/>
        </w:rPr>
        <w:t xml:space="preserve"> editor, különböző processzorra írt program „futtatása” – processzor szimulátor).</w:t>
      </w:r>
    </w:p>
    <w:p w:rsidR="00935216" w:rsidRPr="00F35AF0" w:rsidRDefault="00935216" w:rsidP="003B0C71">
      <w:pPr>
        <w:autoSpaceDE w:val="0"/>
        <w:autoSpaceDN w:val="0"/>
        <w:adjustRightInd w:val="0"/>
        <w:spacing w:after="0"/>
        <w:ind w:left="709"/>
        <w:rPr>
          <w:szCs w:val="24"/>
        </w:rPr>
      </w:pPr>
      <w:r w:rsidRPr="00F35AF0">
        <w:rPr>
          <w:szCs w:val="24"/>
        </w:rPr>
        <w:t xml:space="preserve">Az assembly nyelv szintaxisa (néhány betűs rövidítések – </w:t>
      </w:r>
      <w:proofErr w:type="spellStart"/>
      <w:r w:rsidRPr="00F35AF0">
        <w:rPr>
          <w:szCs w:val="24"/>
        </w:rPr>
        <w:t>mnemonik</w:t>
      </w:r>
      <w:proofErr w:type="spellEnd"/>
      <w:r w:rsidRPr="00F35AF0">
        <w:rPr>
          <w:szCs w:val="24"/>
        </w:rPr>
        <w:t>, direktívák).</w:t>
      </w:r>
    </w:p>
    <w:p w:rsidR="00935216" w:rsidRPr="00F35AF0" w:rsidRDefault="00935216" w:rsidP="003B0C71">
      <w:pPr>
        <w:autoSpaceDE w:val="0"/>
        <w:autoSpaceDN w:val="0"/>
        <w:adjustRightInd w:val="0"/>
        <w:spacing w:after="0"/>
        <w:ind w:left="709"/>
        <w:rPr>
          <w:szCs w:val="24"/>
        </w:rPr>
      </w:pPr>
      <w:r w:rsidRPr="00F35AF0">
        <w:rPr>
          <w:szCs w:val="24"/>
        </w:rPr>
        <w:t>Direktívák hatása (változók és program elhelyezése, igazítása, belépési pont meghatározása). A direktívák hatására létrejövő információk (szintaktikai ellenőrzés, a szerkesztő és/vagy a betöltő program számára adott információk).</w:t>
      </w:r>
    </w:p>
    <w:p w:rsidR="00935216" w:rsidRPr="00F35AF0" w:rsidRDefault="00935216" w:rsidP="003B0C71">
      <w:pPr>
        <w:autoSpaceDE w:val="0"/>
        <w:autoSpaceDN w:val="0"/>
        <w:adjustRightInd w:val="0"/>
        <w:spacing w:after="0"/>
        <w:ind w:left="709"/>
        <w:rPr>
          <w:szCs w:val="24"/>
        </w:rPr>
      </w:pPr>
      <w:r w:rsidRPr="00F35AF0">
        <w:rPr>
          <w:szCs w:val="24"/>
        </w:rPr>
        <w:t>Az assembly program felépítése (Deklarációs rész: változók, konstansok, makrók definiálása. Végrehajtható rész: utasítások egymásutánja. Címke: ugró utasítások, változók és/vagy konstansok azonosítása).</w:t>
      </w:r>
    </w:p>
    <w:p w:rsidR="00935216" w:rsidRPr="00F35AF0" w:rsidRDefault="00935216" w:rsidP="003B0C71">
      <w:pPr>
        <w:autoSpaceDE w:val="0"/>
        <w:autoSpaceDN w:val="0"/>
        <w:adjustRightInd w:val="0"/>
        <w:spacing w:after="0"/>
        <w:ind w:left="709"/>
        <w:rPr>
          <w:szCs w:val="24"/>
        </w:rPr>
      </w:pPr>
      <w:r w:rsidRPr="00F35AF0">
        <w:rPr>
          <w:szCs w:val="24"/>
        </w:rPr>
        <w:t xml:space="preserve">Az assembly utasítás felépítése (operátor, </w:t>
      </w:r>
      <w:proofErr w:type="spellStart"/>
      <w:r w:rsidRPr="00F35AF0">
        <w:rPr>
          <w:szCs w:val="24"/>
        </w:rPr>
        <w:t>mnemonikj</w:t>
      </w:r>
      <w:proofErr w:type="spellEnd"/>
      <w:r w:rsidRPr="00F35AF0">
        <w:rPr>
          <w:szCs w:val="24"/>
        </w:rPr>
        <w:t>, paraméterek, címzési mód jelölése).</w:t>
      </w:r>
    </w:p>
    <w:p w:rsidR="00935216" w:rsidRPr="00F35AF0" w:rsidRDefault="00935216" w:rsidP="003B0C71">
      <w:pPr>
        <w:autoSpaceDE w:val="0"/>
        <w:autoSpaceDN w:val="0"/>
        <w:adjustRightInd w:val="0"/>
        <w:spacing w:after="0"/>
        <w:ind w:left="709"/>
        <w:rPr>
          <w:szCs w:val="24"/>
        </w:rPr>
      </w:pPr>
      <w:r w:rsidRPr="00F35AF0">
        <w:rPr>
          <w:szCs w:val="24"/>
        </w:rPr>
        <w:t>Utasítástípusok (memóriakezelő, regiszterkezelő, aritmetikai és logikai utasítások, ugró, speciális, megállító, üres, processzor állapot kezelő, megszakítások kezelése).</w:t>
      </w:r>
    </w:p>
    <w:p w:rsidR="00935216" w:rsidRPr="00F35AF0" w:rsidRDefault="00935216" w:rsidP="003B0C71">
      <w:pPr>
        <w:autoSpaceDE w:val="0"/>
        <w:autoSpaceDN w:val="0"/>
        <w:adjustRightInd w:val="0"/>
        <w:spacing w:after="0"/>
        <w:ind w:left="709"/>
        <w:rPr>
          <w:szCs w:val="24"/>
        </w:rPr>
      </w:pPr>
      <w:r w:rsidRPr="00F35AF0">
        <w:rPr>
          <w:szCs w:val="24"/>
        </w:rPr>
        <w:lastRenderedPageBreak/>
        <w:t>A magas szintű programozási nyelvek jellemzői (a megoldandó probléma könnyebb megfogalmazása, utasítások közel állnak az angol nyelvhez és a matematikai szimbólumrendszerhez).</w:t>
      </w:r>
    </w:p>
    <w:p w:rsidR="00935216" w:rsidRPr="00F35AF0" w:rsidRDefault="00935216" w:rsidP="003B0C71">
      <w:pPr>
        <w:autoSpaceDE w:val="0"/>
        <w:autoSpaceDN w:val="0"/>
        <w:adjustRightInd w:val="0"/>
        <w:spacing w:after="0"/>
        <w:ind w:left="709"/>
        <w:rPr>
          <w:szCs w:val="24"/>
        </w:rPr>
      </w:pPr>
      <w:r w:rsidRPr="00F35AF0">
        <w:rPr>
          <w:szCs w:val="24"/>
        </w:rPr>
        <w:t>A magas szintű programnyelvek eszköz függetlensége (egyes eszközök specialitásai és a fordítóprogramok).</w:t>
      </w:r>
    </w:p>
    <w:p w:rsidR="00935216" w:rsidRPr="00F35AF0" w:rsidRDefault="00935216" w:rsidP="003B0C71">
      <w:pPr>
        <w:autoSpaceDE w:val="0"/>
        <w:autoSpaceDN w:val="0"/>
        <w:adjustRightInd w:val="0"/>
        <w:spacing w:after="0"/>
        <w:ind w:firstLine="709"/>
        <w:rPr>
          <w:szCs w:val="24"/>
        </w:rPr>
      </w:pPr>
      <w:r w:rsidRPr="00F35AF0">
        <w:rPr>
          <w:szCs w:val="24"/>
        </w:rPr>
        <w:t xml:space="preserve">Fordítóprogramok és </w:t>
      </w:r>
      <w:proofErr w:type="spellStart"/>
      <w:r w:rsidRPr="00F35AF0">
        <w:rPr>
          <w:szCs w:val="24"/>
        </w:rPr>
        <w:t>interpreterek</w:t>
      </w:r>
      <w:proofErr w:type="spellEnd"/>
      <w:r w:rsidRPr="00F35AF0">
        <w:rPr>
          <w:szCs w:val="24"/>
        </w:rPr>
        <w:t>, feladatuk (forráskód - gépi kód).</w:t>
      </w:r>
    </w:p>
    <w:p w:rsidR="00935216" w:rsidRPr="00F35AF0" w:rsidRDefault="00935216" w:rsidP="003B0C71">
      <w:pPr>
        <w:autoSpaceDE w:val="0"/>
        <w:autoSpaceDN w:val="0"/>
        <w:adjustRightInd w:val="0"/>
        <w:spacing w:after="0"/>
        <w:ind w:left="709"/>
        <w:rPr>
          <w:szCs w:val="24"/>
        </w:rPr>
      </w:pPr>
      <w:r w:rsidRPr="00F35AF0">
        <w:rPr>
          <w:szCs w:val="24"/>
        </w:rPr>
        <w:t>Adattípusok, adatszerkezetek (elemi, összetett, származtatott, kezelésükhöz szükséges tároló hely igény).</w:t>
      </w:r>
    </w:p>
    <w:p w:rsidR="00935216" w:rsidRPr="00F35AF0" w:rsidRDefault="00935216" w:rsidP="003B0C71">
      <w:pPr>
        <w:autoSpaceDE w:val="0"/>
        <w:autoSpaceDN w:val="0"/>
        <w:adjustRightInd w:val="0"/>
        <w:spacing w:after="0"/>
        <w:ind w:left="709"/>
        <w:rPr>
          <w:szCs w:val="24"/>
        </w:rPr>
      </w:pPr>
      <w:r w:rsidRPr="00F35AF0">
        <w:rPr>
          <w:szCs w:val="24"/>
        </w:rPr>
        <w:t>Numerikus adatok, rajtuk végezhető műveletek (egész számok és a valós számok).</w:t>
      </w:r>
    </w:p>
    <w:p w:rsidR="00935216" w:rsidRPr="00F35AF0" w:rsidRDefault="00935216" w:rsidP="003B0C71">
      <w:pPr>
        <w:autoSpaceDE w:val="0"/>
        <w:autoSpaceDN w:val="0"/>
        <w:adjustRightInd w:val="0"/>
        <w:spacing w:after="0"/>
        <w:ind w:firstLine="709"/>
        <w:rPr>
          <w:szCs w:val="24"/>
        </w:rPr>
      </w:pPr>
      <w:r w:rsidRPr="00F35AF0">
        <w:rPr>
          <w:szCs w:val="24"/>
        </w:rPr>
        <w:t>Logikai érték, nyelvenkénti különbségek, műveletek.</w:t>
      </w:r>
    </w:p>
    <w:p w:rsidR="00935216" w:rsidRPr="00F35AF0" w:rsidRDefault="00935216" w:rsidP="003B0C71">
      <w:pPr>
        <w:autoSpaceDE w:val="0"/>
        <w:autoSpaceDN w:val="0"/>
        <w:adjustRightInd w:val="0"/>
        <w:spacing w:after="0"/>
        <w:ind w:left="709"/>
        <w:rPr>
          <w:szCs w:val="24"/>
        </w:rPr>
      </w:pPr>
      <w:r w:rsidRPr="00F35AF0">
        <w:rPr>
          <w:szCs w:val="24"/>
        </w:rPr>
        <w:t>Karakter, szöveg (tárolás kódolt formában, ASCII kód, EBCDIC kód). Karakter- és szövegkezelő műveletek.</w:t>
      </w:r>
    </w:p>
    <w:p w:rsidR="00935216" w:rsidRPr="00F35AF0" w:rsidRDefault="00935216" w:rsidP="003B0C71">
      <w:pPr>
        <w:autoSpaceDE w:val="0"/>
        <w:autoSpaceDN w:val="0"/>
        <w:adjustRightInd w:val="0"/>
        <w:spacing w:after="0"/>
        <w:ind w:firstLine="709"/>
        <w:rPr>
          <w:szCs w:val="24"/>
        </w:rPr>
      </w:pPr>
      <w:r w:rsidRPr="00F35AF0">
        <w:rPr>
          <w:szCs w:val="24"/>
        </w:rPr>
        <w:t>Dátum (néhány programozási nyelv), műveleteket.</w:t>
      </w:r>
    </w:p>
    <w:p w:rsidR="00935216" w:rsidRPr="00F35AF0" w:rsidRDefault="00935216" w:rsidP="003B0C71">
      <w:pPr>
        <w:autoSpaceDE w:val="0"/>
        <w:autoSpaceDN w:val="0"/>
        <w:adjustRightInd w:val="0"/>
        <w:spacing w:after="0"/>
        <w:ind w:left="709"/>
        <w:rPr>
          <w:szCs w:val="24"/>
        </w:rPr>
      </w:pPr>
      <w:r w:rsidRPr="00F35AF0">
        <w:rPr>
          <w:szCs w:val="24"/>
        </w:rPr>
        <w:t>Konstansok, nevesített konstansok, változók létrehozása, használata (azonosító, típus).</w:t>
      </w:r>
    </w:p>
    <w:p w:rsidR="00935216" w:rsidRPr="00F35AF0" w:rsidRDefault="00935216" w:rsidP="003B0C71">
      <w:pPr>
        <w:autoSpaceDE w:val="0"/>
        <w:autoSpaceDN w:val="0"/>
        <w:adjustRightInd w:val="0"/>
        <w:spacing w:after="0"/>
        <w:ind w:firstLine="709"/>
        <w:rPr>
          <w:szCs w:val="24"/>
        </w:rPr>
      </w:pPr>
      <w:r w:rsidRPr="00F35AF0">
        <w:rPr>
          <w:szCs w:val="24"/>
        </w:rPr>
        <w:t>Vezérlési szerkezetek, működésük, jellemző felhasználási lehetőségeik.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szCs w:val="24"/>
        </w:rPr>
        <w:t>MPASM assembler</w:t>
      </w:r>
      <w:r w:rsidRPr="00F35AF0">
        <w:rPr>
          <w:b/>
          <w:i/>
        </w:rPr>
        <w:tab/>
        <w:t>31 óra/31 óra</w:t>
      </w:r>
    </w:p>
    <w:p w:rsidR="00935216" w:rsidRPr="00F35AF0" w:rsidRDefault="00935216" w:rsidP="003B0C71">
      <w:pPr>
        <w:autoSpaceDE w:val="0"/>
        <w:autoSpaceDN w:val="0"/>
        <w:adjustRightInd w:val="0"/>
        <w:spacing w:after="0"/>
        <w:ind w:firstLine="709"/>
        <w:rPr>
          <w:szCs w:val="24"/>
        </w:rPr>
      </w:pPr>
      <w:r w:rsidRPr="00F35AF0">
        <w:rPr>
          <w:szCs w:val="24"/>
        </w:rPr>
        <w:t>Az MPASM jellemzői</w:t>
      </w:r>
    </w:p>
    <w:p w:rsidR="00935216" w:rsidRPr="00F35AF0" w:rsidRDefault="00935216" w:rsidP="003B0C71">
      <w:pPr>
        <w:autoSpaceDE w:val="0"/>
        <w:autoSpaceDN w:val="0"/>
        <w:adjustRightInd w:val="0"/>
        <w:spacing w:after="0"/>
        <w:ind w:firstLine="709"/>
        <w:rPr>
          <w:szCs w:val="24"/>
        </w:rPr>
      </w:pPr>
      <w:r w:rsidRPr="00F35AF0">
        <w:rPr>
          <w:szCs w:val="24"/>
        </w:rPr>
        <w:t>MPASM direktívái</w:t>
      </w:r>
    </w:p>
    <w:p w:rsidR="00935216" w:rsidRPr="00F35AF0" w:rsidRDefault="00935216" w:rsidP="003B0C71">
      <w:pPr>
        <w:autoSpaceDE w:val="0"/>
        <w:autoSpaceDN w:val="0"/>
        <w:adjustRightInd w:val="0"/>
        <w:spacing w:after="0"/>
        <w:ind w:firstLine="709"/>
        <w:rPr>
          <w:szCs w:val="24"/>
        </w:rPr>
      </w:pPr>
      <w:r w:rsidRPr="00F35AF0">
        <w:rPr>
          <w:szCs w:val="24"/>
        </w:rPr>
        <w:t>Makrók használata</w:t>
      </w:r>
    </w:p>
    <w:p w:rsidR="00935216" w:rsidRPr="00F35AF0" w:rsidRDefault="00935216" w:rsidP="003B0C71">
      <w:pPr>
        <w:autoSpaceDE w:val="0"/>
        <w:autoSpaceDN w:val="0"/>
        <w:adjustRightInd w:val="0"/>
        <w:spacing w:after="0"/>
        <w:ind w:firstLine="709"/>
        <w:rPr>
          <w:szCs w:val="24"/>
        </w:rPr>
      </w:pPr>
      <w:r w:rsidRPr="00F35AF0">
        <w:rPr>
          <w:szCs w:val="24"/>
        </w:rPr>
        <w:t>Programmodulok használata</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t xml:space="preserve">Az MPASM jellemzői (assembler program PIC </w:t>
      </w:r>
      <w:proofErr w:type="spellStart"/>
      <w:r w:rsidRPr="00F35AF0">
        <w:rPr>
          <w:szCs w:val="24"/>
        </w:rPr>
        <w:t>mikrovezérlőkhöz</w:t>
      </w:r>
      <w:proofErr w:type="spellEnd"/>
      <w:r w:rsidRPr="00F35AF0">
        <w:rPr>
          <w:szCs w:val="24"/>
        </w:rPr>
        <w:t xml:space="preserve">, bármely </w:t>
      </w:r>
      <w:proofErr w:type="spellStart"/>
      <w:r w:rsidRPr="00F35AF0">
        <w:rPr>
          <w:szCs w:val="24"/>
        </w:rPr>
        <w:t>PIC-hez</w:t>
      </w:r>
      <w:proofErr w:type="spellEnd"/>
      <w:r w:rsidRPr="00F35AF0">
        <w:rPr>
          <w:szCs w:val="24"/>
        </w:rPr>
        <w:t xml:space="preserve"> alkalmazható), hardver és szoftver igénye.</w:t>
      </w:r>
    </w:p>
    <w:p w:rsidR="00935216" w:rsidRPr="00F35AF0" w:rsidRDefault="00935216" w:rsidP="003B0C71">
      <w:pPr>
        <w:autoSpaceDE w:val="0"/>
        <w:autoSpaceDN w:val="0"/>
        <w:adjustRightInd w:val="0"/>
        <w:spacing w:after="0"/>
        <w:ind w:left="709"/>
        <w:rPr>
          <w:szCs w:val="24"/>
        </w:rPr>
      </w:pPr>
      <w:r w:rsidRPr="00F35AF0">
        <w:rPr>
          <w:szCs w:val="24"/>
        </w:rPr>
        <w:t xml:space="preserve">Az MPASM tulajdonságai (PIC </w:t>
      </w:r>
      <w:proofErr w:type="spellStart"/>
      <w:r w:rsidRPr="00F35AF0">
        <w:rPr>
          <w:szCs w:val="24"/>
        </w:rPr>
        <w:t>mikrovezérlő</w:t>
      </w:r>
      <w:proofErr w:type="spellEnd"/>
      <w:r w:rsidRPr="00F35AF0">
        <w:rPr>
          <w:szCs w:val="24"/>
        </w:rPr>
        <w:t xml:space="preserve"> utasításkészlet, parancssoros vagy szöveges vagy </w:t>
      </w:r>
      <w:proofErr w:type="spellStart"/>
      <w:r w:rsidRPr="00F35AF0">
        <w:rPr>
          <w:szCs w:val="24"/>
        </w:rPr>
        <w:t>garfikus</w:t>
      </w:r>
      <w:proofErr w:type="spellEnd"/>
      <w:r w:rsidRPr="00F35AF0">
        <w:rPr>
          <w:szCs w:val="24"/>
        </w:rPr>
        <w:t xml:space="preserve"> felület, fordításvezérlő utasítások, makró nyelv, beépített makrók, hordozható programkód).</w:t>
      </w:r>
    </w:p>
    <w:p w:rsidR="00935216" w:rsidRPr="00F35AF0" w:rsidRDefault="00935216" w:rsidP="003B0C71">
      <w:pPr>
        <w:autoSpaceDE w:val="0"/>
        <w:autoSpaceDN w:val="0"/>
        <w:adjustRightInd w:val="0"/>
        <w:spacing w:after="0"/>
        <w:ind w:firstLine="709"/>
        <w:rPr>
          <w:szCs w:val="24"/>
        </w:rPr>
      </w:pPr>
      <w:r w:rsidRPr="00F35AF0">
        <w:rPr>
          <w:szCs w:val="24"/>
        </w:rPr>
        <w:t>Az MPASM assembler változatai, telepítésük.</w:t>
      </w:r>
    </w:p>
    <w:p w:rsidR="00935216" w:rsidRPr="00F35AF0" w:rsidRDefault="00935216" w:rsidP="003B0C71">
      <w:pPr>
        <w:autoSpaceDE w:val="0"/>
        <w:autoSpaceDN w:val="0"/>
        <w:adjustRightInd w:val="0"/>
        <w:spacing w:after="0"/>
        <w:ind w:left="709"/>
        <w:rPr>
          <w:szCs w:val="24"/>
        </w:rPr>
      </w:pPr>
      <w:r w:rsidRPr="00F35AF0">
        <w:rPr>
          <w:szCs w:val="24"/>
        </w:rPr>
        <w:t>Az MPASM assembler bemeneti fájltípusai (forráskód fájl - *</w:t>
      </w:r>
      <w:proofErr w:type="gramStart"/>
      <w:r w:rsidRPr="00F35AF0">
        <w:rPr>
          <w:szCs w:val="24"/>
        </w:rPr>
        <w:t>.</w:t>
      </w:r>
      <w:proofErr w:type="spellStart"/>
      <w:r w:rsidRPr="00F35AF0">
        <w:rPr>
          <w:szCs w:val="24"/>
        </w:rPr>
        <w:t>asm</w:t>
      </w:r>
      <w:proofErr w:type="spellEnd"/>
      <w:proofErr w:type="gramEnd"/>
      <w:r w:rsidRPr="00F35AF0">
        <w:rPr>
          <w:szCs w:val="24"/>
        </w:rPr>
        <w:t>, csatolt fájl -    *.</w:t>
      </w:r>
      <w:proofErr w:type="spellStart"/>
      <w:r w:rsidRPr="00F35AF0">
        <w:rPr>
          <w:szCs w:val="24"/>
        </w:rPr>
        <w:t>inc</w:t>
      </w:r>
      <w:proofErr w:type="spellEnd"/>
      <w:r w:rsidRPr="00F35AF0">
        <w:rPr>
          <w:szCs w:val="24"/>
        </w:rPr>
        <w:t>). Forráskód és csatolt állomány jellemzői.</w:t>
      </w:r>
    </w:p>
    <w:p w:rsidR="00935216" w:rsidRPr="00F35AF0" w:rsidRDefault="00935216" w:rsidP="003B0C71">
      <w:pPr>
        <w:autoSpaceDE w:val="0"/>
        <w:autoSpaceDN w:val="0"/>
        <w:adjustRightInd w:val="0"/>
        <w:spacing w:after="0"/>
        <w:ind w:left="709"/>
        <w:rPr>
          <w:szCs w:val="24"/>
        </w:rPr>
      </w:pPr>
      <w:r w:rsidRPr="00F35AF0">
        <w:rPr>
          <w:szCs w:val="24"/>
        </w:rPr>
        <w:t>Az MPASM assembler kimeneti fájltípusai (hexadecimális adatfájl - *.</w:t>
      </w:r>
      <w:proofErr w:type="spellStart"/>
      <w:r w:rsidRPr="00F35AF0">
        <w:rPr>
          <w:szCs w:val="24"/>
        </w:rPr>
        <w:t>hex</w:t>
      </w:r>
      <w:proofErr w:type="spellEnd"/>
      <w:r w:rsidRPr="00F35AF0">
        <w:rPr>
          <w:szCs w:val="24"/>
        </w:rPr>
        <w:t xml:space="preserve">, fordítási </w:t>
      </w:r>
      <w:r w:rsidRPr="00F35AF0">
        <w:rPr>
          <w:szCs w:val="24"/>
        </w:rPr>
        <w:br/>
        <w:t>lista - *.</w:t>
      </w:r>
      <w:proofErr w:type="spellStart"/>
      <w:r w:rsidRPr="00F35AF0">
        <w:rPr>
          <w:szCs w:val="24"/>
        </w:rPr>
        <w:t>lst</w:t>
      </w:r>
      <w:proofErr w:type="spellEnd"/>
      <w:r w:rsidRPr="00F35AF0">
        <w:rPr>
          <w:szCs w:val="24"/>
        </w:rPr>
        <w:t>, fordítási hibafájl - *.</w:t>
      </w:r>
      <w:proofErr w:type="spellStart"/>
      <w:r w:rsidRPr="00F35AF0">
        <w:rPr>
          <w:szCs w:val="24"/>
        </w:rPr>
        <w:t>err</w:t>
      </w:r>
      <w:proofErr w:type="spellEnd"/>
      <w:r w:rsidRPr="00F35AF0">
        <w:rPr>
          <w:szCs w:val="24"/>
        </w:rPr>
        <w:t>, segédfájl - *.</w:t>
      </w:r>
      <w:proofErr w:type="spellStart"/>
      <w:r w:rsidRPr="00F35AF0">
        <w:rPr>
          <w:szCs w:val="24"/>
        </w:rPr>
        <w:t>cod</w:t>
      </w:r>
      <w:proofErr w:type="spellEnd"/>
      <w:r w:rsidRPr="00F35AF0">
        <w:rPr>
          <w:szCs w:val="24"/>
        </w:rPr>
        <w:t>, keresztreferencia - *.</w:t>
      </w:r>
      <w:proofErr w:type="spellStart"/>
      <w:r w:rsidRPr="00F35AF0">
        <w:rPr>
          <w:szCs w:val="24"/>
        </w:rPr>
        <w:t>xrf</w:t>
      </w:r>
      <w:proofErr w:type="spellEnd"/>
      <w:r w:rsidRPr="00F35AF0">
        <w:rPr>
          <w:szCs w:val="24"/>
        </w:rPr>
        <w:t>, hordozható objektum fájl - *.o).</w:t>
      </w:r>
    </w:p>
    <w:p w:rsidR="00935216" w:rsidRPr="00F35AF0" w:rsidRDefault="00935216" w:rsidP="003B0C71">
      <w:pPr>
        <w:autoSpaceDE w:val="0"/>
        <w:autoSpaceDN w:val="0"/>
        <w:adjustRightInd w:val="0"/>
        <w:spacing w:after="0"/>
        <w:ind w:firstLine="709"/>
        <w:rPr>
          <w:szCs w:val="24"/>
        </w:rPr>
      </w:pPr>
      <w:r w:rsidRPr="00F35AF0">
        <w:rPr>
          <w:szCs w:val="24"/>
        </w:rPr>
        <w:t>Az MPASM assembler munkafelülete, beállítások, használata.</w:t>
      </w:r>
    </w:p>
    <w:p w:rsidR="00935216" w:rsidRPr="00F35AF0" w:rsidRDefault="00935216" w:rsidP="003B0C71">
      <w:pPr>
        <w:autoSpaceDE w:val="0"/>
        <w:autoSpaceDN w:val="0"/>
        <w:adjustRightInd w:val="0"/>
        <w:spacing w:after="0"/>
        <w:ind w:left="709"/>
        <w:rPr>
          <w:szCs w:val="24"/>
        </w:rPr>
      </w:pPr>
      <w:r w:rsidRPr="00F35AF0">
        <w:rPr>
          <w:szCs w:val="24"/>
        </w:rPr>
        <w:t>Az MPASM assembler által támogatott adatformátumok, számformátumok és műveletek.</w:t>
      </w:r>
    </w:p>
    <w:p w:rsidR="00935216" w:rsidRPr="00F35AF0" w:rsidRDefault="00935216" w:rsidP="003B0C71">
      <w:pPr>
        <w:autoSpaceDE w:val="0"/>
        <w:autoSpaceDN w:val="0"/>
        <w:adjustRightInd w:val="0"/>
        <w:spacing w:after="0"/>
        <w:ind w:left="709"/>
        <w:rPr>
          <w:szCs w:val="24"/>
        </w:rPr>
      </w:pPr>
      <w:r w:rsidRPr="00F35AF0">
        <w:rPr>
          <w:szCs w:val="24"/>
        </w:rPr>
        <w:t xml:space="preserve">Az MPASM assembler forráskód információ típusai (címke, </w:t>
      </w:r>
      <w:proofErr w:type="spellStart"/>
      <w:r w:rsidRPr="00F35AF0">
        <w:rPr>
          <w:szCs w:val="24"/>
        </w:rPr>
        <w:t>mnemonik</w:t>
      </w:r>
      <w:proofErr w:type="spellEnd"/>
      <w:r w:rsidRPr="00F35AF0">
        <w:rPr>
          <w:szCs w:val="24"/>
        </w:rPr>
        <w:t>, paraméterek, megjegyzés).</w:t>
      </w:r>
    </w:p>
    <w:p w:rsidR="00935216" w:rsidRPr="00F35AF0" w:rsidRDefault="00935216" w:rsidP="003B0C71">
      <w:pPr>
        <w:autoSpaceDE w:val="0"/>
        <w:autoSpaceDN w:val="0"/>
        <w:adjustRightInd w:val="0"/>
        <w:spacing w:after="0"/>
        <w:ind w:left="709"/>
        <w:rPr>
          <w:szCs w:val="24"/>
        </w:rPr>
      </w:pPr>
      <w:r w:rsidRPr="00F35AF0">
        <w:rPr>
          <w:szCs w:val="24"/>
        </w:rPr>
        <w:t xml:space="preserve">Hordozható programkód készítése (MPLINK, assembly és </w:t>
      </w:r>
      <w:proofErr w:type="gramStart"/>
      <w:r w:rsidRPr="00F35AF0">
        <w:rPr>
          <w:szCs w:val="24"/>
        </w:rPr>
        <w:t>C ,</w:t>
      </w:r>
      <w:proofErr w:type="gramEnd"/>
      <w:r w:rsidRPr="00F35AF0">
        <w:rPr>
          <w:szCs w:val="24"/>
        </w:rPr>
        <w:t xml:space="preserve"> hordozható objektum fájlok).</w:t>
      </w:r>
    </w:p>
    <w:p w:rsidR="00935216" w:rsidRPr="00F35AF0" w:rsidRDefault="00935216" w:rsidP="003B0C71">
      <w:pPr>
        <w:autoSpaceDE w:val="0"/>
        <w:autoSpaceDN w:val="0"/>
        <w:adjustRightInd w:val="0"/>
        <w:spacing w:after="0"/>
        <w:ind w:left="709"/>
        <w:rPr>
          <w:szCs w:val="24"/>
        </w:rPr>
      </w:pPr>
      <w:r w:rsidRPr="00F35AF0">
        <w:rPr>
          <w:szCs w:val="24"/>
        </w:rPr>
        <w:t>Fordítási üzenetek (Hibaüzenetek, figyelmeztetések, egyéb üzenetek), fordítási hibafájl és fordítási lista fájlban).</w:t>
      </w:r>
    </w:p>
    <w:p w:rsidR="00935216" w:rsidRPr="00F35AF0" w:rsidRDefault="00935216" w:rsidP="003B0C71">
      <w:pPr>
        <w:autoSpaceDE w:val="0"/>
        <w:autoSpaceDN w:val="0"/>
        <w:adjustRightInd w:val="0"/>
        <w:spacing w:after="0"/>
        <w:ind w:left="709"/>
        <w:rPr>
          <w:szCs w:val="24"/>
        </w:rPr>
      </w:pPr>
      <w:r w:rsidRPr="00F35AF0">
        <w:rPr>
          <w:szCs w:val="24"/>
        </w:rPr>
        <w:t xml:space="preserve">Makró nyelv jellemzői (újra felhasználható forráskód részletek, </w:t>
      </w:r>
      <w:proofErr w:type="spellStart"/>
      <w:r w:rsidRPr="00F35AF0">
        <w:rPr>
          <w:szCs w:val="24"/>
        </w:rPr>
        <w:t>makróhívás</w:t>
      </w:r>
      <w:proofErr w:type="spellEnd"/>
      <w:r w:rsidRPr="00F35AF0">
        <w:rPr>
          <w:szCs w:val="24"/>
        </w:rPr>
        <w:t>, hatékonyabb programozói munka, program áttekinthetősége, makrók és szubrutinok különbsége). Beépített makrók használata.</w:t>
      </w:r>
    </w:p>
    <w:p w:rsidR="00935216" w:rsidRPr="00F35AF0" w:rsidRDefault="00935216" w:rsidP="003B0C71">
      <w:pPr>
        <w:autoSpaceDE w:val="0"/>
        <w:autoSpaceDN w:val="0"/>
        <w:adjustRightInd w:val="0"/>
        <w:spacing w:after="0"/>
        <w:ind w:left="709"/>
        <w:rPr>
          <w:szCs w:val="24"/>
        </w:rPr>
      </w:pPr>
      <w:r w:rsidRPr="00F35AF0">
        <w:rPr>
          <w:szCs w:val="24"/>
        </w:rPr>
        <w:t xml:space="preserve">Fordításvezérlő utasítások (assembler parancsok, direktívák, fordító működését vezérlik, gépi kódú programban nem jelennek meg). Fordításvezérlő utasítások (fordítási folyamatvezérlés, definíciók, adatkezelés, objektum </w:t>
      </w:r>
      <w:proofErr w:type="gramStart"/>
      <w:r w:rsidRPr="00F35AF0">
        <w:rPr>
          <w:szCs w:val="24"/>
        </w:rPr>
        <w:t>állomány szerkesztés</w:t>
      </w:r>
      <w:proofErr w:type="gramEnd"/>
      <w:r w:rsidRPr="00F35AF0">
        <w:rPr>
          <w:szCs w:val="24"/>
        </w:rPr>
        <w:t>, feltételes fordítás, makró szerkesztés), bennük rejlő lehetőségek.</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3B0C71">
      <w:pPr>
        <w:ind w:left="360"/>
        <w:rPr>
          <w:color w:val="333333"/>
          <w:szCs w:val="24"/>
          <w:shd w:val="clear" w:color="auto" w:fill="FFFFFF"/>
        </w:rPr>
      </w:pPr>
      <w:r w:rsidRPr="00F35AF0">
        <w:rPr>
          <w:color w:val="333333"/>
          <w:szCs w:val="24"/>
          <w:shd w:val="clear" w:color="auto" w:fill="FFFFFF"/>
        </w:rPr>
        <w:t>Mérőterem vagy szakma specifikus tanműhely vagy szakma specifikus gazdálkodó szervezet.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DA3C8C" w:rsidRPr="00DA3C8C" w:rsidRDefault="00DA3C8C" w:rsidP="00DA3C8C">
      <w:pPr>
        <w:spacing w:after="0"/>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DC40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vita</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DA3C8C" w:rsidRPr="00DA3C8C" w:rsidRDefault="00DA3C8C" w:rsidP="00DA3C8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DC40A4">
        <w:trPr>
          <w:trHeight w:val="255"/>
          <w:jc w:val="center"/>
        </w:trPr>
        <w:tc>
          <w:tcPr>
            <w:tcW w:w="104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80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tevékenységforma</w:t>
            </w:r>
          </w:p>
        </w:tc>
        <w:tc>
          <w:tcPr>
            <w:tcW w:w="2280" w:type="dxa"/>
            <w:gridSpan w:val="3"/>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 szervezési kerete (differenciálási módok)</w:t>
            </w:r>
          </w:p>
        </w:tc>
        <w:tc>
          <w:tcPr>
            <w:tcW w:w="238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510"/>
          <w:jc w:val="center"/>
        </w:trPr>
        <w:tc>
          <w:tcPr>
            <w:tcW w:w="1040" w:type="dxa"/>
            <w:vMerge/>
            <w:vAlign w:val="center"/>
          </w:tcPr>
          <w:p w:rsidR="00935216" w:rsidRPr="00DC40A4" w:rsidRDefault="00935216" w:rsidP="00DC40A4">
            <w:pPr>
              <w:spacing w:after="0"/>
              <w:jc w:val="left"/>
              <w:rPr>
                <w:color w:val="000000"/>
                <w:sz w:val="20"/>
                <w:szCs w:val="20"/>
                <w:lang w:eastAsia="hu-HU"/>
              </w:rPr>
            </w:pPr>
          </w:p>
        </w:tc>
        <w:tc>
          <w:tcPr>
            <w:tcW w:w="2800" w:type="dxa"/>
            <w:vMerge/>
            <w:vAlign w:val="center"/>
          </w:tcPr>
          <w:p w:rsidR="00935216" w:rsidRPr="00DC40A4" w:rsidRDefault="00935216" w:rsidP="00DC40A4">
            <w:pPr>
              <w:spacing w:after="0"/>
              <w:jc w:val="left"/>
              <w:rPr>
                <w:color w:val="000000"/>
                <w:sz w:val="20"/>
                <w:szCs w:val="20"/>
                <w:lang w:eastAsia="hu-HU"/>
              </w:rPr>
            </w:pP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csoport-bontás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osztály-keret</w:t>
            </w:r>
          </w:p>
        </w:tc>
        <w:tc>
          <w:tcPr>
            <w:tcW w:w="2380" w:type="dxa"/>
            <w:vMerge/>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 feldolgozó tevékenységek</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önálló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önálló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1.7.</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feladattal vezetett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Ismeretalkalmazási gyakorló tevékenységek, feladatok</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Válaszolás írásban mondatszintű kérdésekre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Tesztfeladat megoldása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lastRenderedPageBreak/>
              <w:t>2.3.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utólagos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helyszíni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Komplex információk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Esemény helyszíni értékelése szóban felkészülés után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Utólagos szóbeli beszámoló</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munkaformák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kiscsoportos szövegfeldolgozás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Kiscsoportos szakmai munkavégzés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helyzetgyakorlat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Gyakorlati munkavégzés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Árutermelő szakmai munkatevékenység</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Munkamegfigyelés adott szempontok alapján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tevékenységek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felügyelet mellett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közvetlen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DC40A4">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033C9C">
      <w:pPr>
        <w:spacing w:after="0"/>
        <w:jc w:val="center"/>
        <w:rPr>
          <w:b/>
          <w:caps/>
        </w:rPr>
      </w:pPr>
      <w:r w:rsidRPr="00F35AF0">
        <w:rPr>
          <w:b/>
          <w:caps/>
        </w:rPr>
        <w:lastRenderedPageBreak/>
        <w:t>Összefüggő szakmai gyakorlat</w:t>
      </w:r>
    </w:p>
    <w:p w:rsidR="00935216" w:rsidRPr="00F35AF0" w:rsidRDefault="00935216" w:rsidP="00033C9C">
      <w:pPr>
        <w:spacing w:after="0"/>
      </w:pPr>
    </w:p>
    <w:p w:rsidR="00935216" w:rsidRPr="00F35AF0" w:rsidRDefault="00935216" w:rsidP="00033C9C">
      <w:pPr>
        <w:spacing w:after="0"/>
        <w:jc w:val="center"/>
        <w:rPr>
          <w:b/>
        </w:rPr>
      </w:pPr>
      <w:r w:rsidRPr="00F35AF0">
        <w:rPr>
          <w:b/>
        </w:rPr>
        <w:t>I. Öt évfolyamos oktatás közismereti képzéssel</w:t>
      </w:r>
    </w:p>
    <w:p w:rsidR="00935216" w:rsidRPr="00F35AF0" w:rsidRDefault="00935216" w:rsidP="00033C9C">
      <w:pPr>
        <w:spacing w:after="0"/>
        <w:jc w:val="center"/>
      </w:pPr>
      <w:r w:rsidRPr="00F35AF0">
        <w:t>10. évfolyamot követően 140 óra</w:t>
      </w:r>
    </w:p>
    <w:p w:rsidR="00935216" w:rsidRPr="00F35AF0" w:rsidRDefault="00935216" w:rsidP="00033C9C">
      <w:pPr>
        <w:spacing w:after="0"/>
        <w:jc w:val="center"/>
      </w:pPr>
      <w:r w:rsidRPr="00F35AF0">
        <w:t>11. évfolyamot követően 140 óra</w:t>
      </w:r>
    </w:p>
    <w:p w:rsidR="00935216" w:rsidRPr="00F35AF0" w:rsidRDefault="00935216" w:rsidP="00033C9C">
      <w:pPr>
        <w:spacing w:after="0"/>
      </w:pPr>
    </w:p>
    <w:p w:rsidR="00935216" w:rsidRPr="00F35AF0" w:rsidRDefault="00935216" w:rsidP="00033C9C">
      <w:pPr>
        <w:spacing w:after="0"/>
      </w:pPr>
      <w:r w:rsidRPr="00F35AF0">
        <w:t>Az összefüggő nyári gyakorlat egészére vonatkozik a meghatározott óraszám, amelynek keretében az összes felsorolt elemet kötelezően oktatni kell az óraszámok részletezése nélkül, a tanulók egyéni kompetenciafejlesztése érdekében.</w:t>
      </w:r>
    </w:p>
    <w:p w:rsidR="00935216" w:rsidRPr="00F35AF0" w:rsidRDefault="00935216" w:rsidP="00033C9C">
      <w:pPr>
        <w:spacing w:after="0"/>
      </w:pPr>
    </w:p>
    <w:p w:rsidR="00935216" w:rsidRPr="00F35AF0" w:rsidRDefault="00935216" w:rsidP="00033C9C">
      <w:pPr>
        <w:spacing w:after="0"/>
      </w:pPr>
      <w:r w:rsidRPr="00F35AF0">
        <w:t>A 10. évfolyamot követő szakmai gyakorlat szakmai tartalma:</w:t>
      </w:r>
    </w:p>
    <w:p w:rsidR="00935216" w:rsidRPr="00F35AF0" w:rsidRDefault="00935216" w:rsidP="00B044E1">
      <w:pPr>
        <w:widowControl w:val="0"/>
        <w:suppressAutoHyphens/>
        <w:spacing w:after="0"/>
        <w:ind w:left="567"/>
        <w:rPr>
          <w:kern w:val="1"/>
          <w:szCs w:val="24"/>
          <w:lang w:eastAsia="hi-IN" w:bidi="hi-IN"/>
        </w:rPr>
      </w:pPr>
      <w:r w:rsidRPr="00F35AF0">
        <w:rPr>
          <w:kern w:val="1"/>
          <w:szCs w:val="24"/>
          <w:lang w:eastAsia="hi-IN" w:bidi="hi-IN"/>
        </w:rPr>
        <w:t>Mechanikai műveletek:</w:t>
      </w:r>
    </w:p>
    <w:p w:rsidR="00935216" w:rsidRPr="00F35AF0" w:rsidRDefault="00935216" w:rsidP="00B044E1">
      <w:pPr>
        <w:widowControl w:val="0"/>
        <w:suppressAutoHyphens/>
        <w:spacing w:after="0"/>
        <w:ind w:left="567"/>
        <w:rPr>
          <w:kern w:val="1"/>
          <w:szCs w:val="24"/>
          <w:lang w:eastAsia="hi-IN" w:bidi="hi-IN"/>
        </w:rPr>
      </w:pP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Lemezmunka horganyzott lemezből, alumínium lemezből, rézlemezből. </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 xml:space="preserve">Felület előkészítése, egyengetés, csiszolás. </w:t>
      </w:r>
    </w:p>
    <w:p w:rsidR="00935216" w:rsidRPr="00F35AF0" w:rsidRDefault="00935216" w:rsidP="00B47C81">
      <w:pPr>
        <w:widowControl w:val="0"/>
        <w:suppressAutoHyphens/>
        <w:spacing w:after="0"/>
        <w:ind w:left="992" w:firstLine="426"/>
        <w:rPr>
          <w:kern w:val="1"/>
          <w:szCs w:val="24"/>
          <w:lang w:eastAsia="hi-IN" w:bidi="hi-IN"/>
        </w:rPr>
      </w:pPr>
      <w:r w:rsidRPr="00F35AF0">
        <w:rPr>
          <w:kern w:val="1"/>
          <w:szCs w:val="24"/>
          <w:lang w:eastAsia="hi-IN" w:bidi="hi-IN"/>
        </w:rPr>
        <w:t>Előrajzolás, furatok helyének jelölése lemezmunkáknál.)</w:t>
      </w:r>
    </w:p>
    <w:p w:rsidR="00935216" w:rsidRPr="00F35AF0" w:rsidRDefault="00935216" w:rsidP="00B47C81">
      <w:pPr>
        <w:widowControl w:val="0"/>
        <w:suppressAutoHyphens/>
        <w:spacing w:after="0"/>
        <w:ind w:left="850" w:firstLine="568"/>
        <w:rPr>
          <w:kern w:val="1"/>
          <w:szCs w:val="24"/>
          <w:lang w:eastAsia="hi-IN" w:bidi="hi-IN"/>
        </w:rPr>
      </w:pPr>
      <w:r w:rsidRPr="00F35AF0">
        <w:rPr>
          <w:kern w:val="1"/>
          <w:szCs w:val="24"/>
          <w:lang w:eastAsia="hi-IN" w:bidi="hi-IN"/>
        </w:rPr>
        <w:t xml:space="preserve">Lemez leszabása, vágása lemezollóval, fémfűrésszel. </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Sorjázás, pontos méret kialakítása kézi megmunkálással, reszelővel. </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 xml:space="preserve">Furatok előfúrása, fúrása, süllyesztése kézi és állványos fúrógéppel. </w:t>
      </w:r>
    </w:p>
    <w:p w:rsidR="00935216" w:rsidRPr="00F35AF0" w:rsidRDefault="00935216" w:rsidP="00B47C81">
      <w:pPr>
        <w:widowControl w:val="0"/>
        <w:suppressAutoHyphens/>
        <w:spacing w:after="0"/>
        <w:ind w:left="992" w:firstLine="426"/>
        <w:rPr>
          <w:kern w:val="1"/>
          <w:szCs w:val="24"/>
          <w:lang w:eastAsia="hi-IN" w:bidi="hi-IN"/>
        </w:rPr>
      </w:pPr>
      <w:r w:rsidRPr="00F35AF0">
        <w:rPr>
          <w:kern w:val="1"/>
          <w:szCs w:val="24"/>
          <w:lang w:eastAsia="hi-IN" w:bidi="hi-IN"/>
        </w:rPr>
        <w:t xml:space="preserve">Lemezalkatrészek alakra hajlítása sablonnal.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Illesztési felületek kialakítása kézi és kisgépes megmunkálással, méretpontosan, előírt felületminőséggel. </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Csigafúró kiválasztása, ellenőrzése, élezése. </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 xml:space="preserve">Forgácsolási sebesség helyes megválasztása.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Műanyag lemezek és profilok (vezetékcsatorna, műanyag védőcső) megmunkálása, levágása megfelelő szögben, sorjázása. </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Védőcső hajlítása előírt szögben (90°-os könyök) hidegen és előmelegítve.</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Vezetékek kábelek leszabása, vezetékvég csupaszítása.</w:t>
      </w:r>
    </w:p>
    <w:p w:rsidR="00935216" w:rsidRPr="00F35AF0" w:rsidRDefault="00935216" w:rsidP="00B47C81">
      <w:pPr>
        <w:spacing w:after="0"/>
        <w:ind w:left="992" w:firstLine="426"/>
        <w:rPr>
          <w:kern w:val="1"/>
          <w:szCs w:val="24"/>
          <w:lang w:eastAsia="hi-IN" w:bidi="hi-IN"/>
        </w:rPr>
      </w:pPr>
      <w:proofErr w:type="spellStart"/>
      <w:r w:rsidRPr="00F35AF0">
        <w:rPr>
          <w:kern w:val="1"/>
          <w:szCs w:val="24"/>
          <w:lang w:eastAsia="hi-IN" w:bidi="hi-IN"/>
        </w:rPr>
        <w:t>Érvéghüvelyezés</w:t>
      </w:r>
      <w:proofErr w:type="spellEnd"/>
      <w:r w:rsidRPr="00F35AF0">
        <w:rPr>
          <w:kern w:val="1"/>
          <w:szCs w:val="24"/>
          <w:lang w:eastAsia="hi-IN" w:bidi="hi-IN"/>
        </w:rPr>
        <w:t>.</w:t>
      </w:r>
    </w:p>
    <w:p w:rsidR="00935216" w:rsidRPr="00F35AF0" w:rsidRDefault="00935216" w:rsidP="00B47C81">
      <w:pPr>
        <w:spacing w:after="0"/>
        <w:ind w:left="992" w:firstLine="426"/>
        <w:rPr>
          <w:kern w:val="1"/>
          <w:szCs w:val="24"/>
          <w:lang w:eastAsia="hi-IN" w:bidi="hi-IN"/>
        </w:rPr>
      </w:pPr>
    </w:p>
    <w:p w:rsidR="00935216" w:rsidRPr="00F35AF0" w:rsidRDefault="00935216" w:rsidP="00B47C81">
      <w:pPr>
        <w:spacing w:after="0"/>
        <w:ind w:firstLine="567"/>
        <w:rPr>
          <w:b/>
          <w:szCs w:val="24"/>
        </w:rPr>
      </w:pPr>
      <w:r w:rsidRPr="00F35AF0">
        <w:rPr>
          <w:kern w:val="1"/>
          <w:szCs w:val="24"/>
          <w:lang w:eastAsia="hi-IN" w:bidi="hi-IN"/>
        </w:rPr>
        <w:t>Mérési műveletek:</w:t>
      </w:r>
      <w:r w:rsidRPr="00F35AF0">
        <w:rPr>
          <w:b/>
          <w:szCs w:val="24"/>
        </w:rPr>
        <w:tab/>
      </w:r>
    </w:p>
    <w:p w:rsidR="00935216" w:rsidRPr="00F35AF0" w:rsidRDefault="00935216" w:rsidP="00B47C81">
      <w:pPr>
        <w:spacing w:after="0"/>
        <w:ind w:firstLine="567"/>
        <w:rPr>
          <w:kern w:val="1"/>
          <w:szCs w:val="24"/>
          <w:lang w:eastAsia="hi-IN" w:bidi="hi-IN"/>
        </w:rPr>
      </w:pPr>
      <w:r w:rsidRPr="00F35AF0">
        <w:rPr>
          <w:b/>
          <w:szCs w:val="24"/>
        </w:rPr>
        <w:tab/>
      </w:r>
      <w:r w:rsidRPr="00F35AF0">
        <w:rPr>
          <w:b/>
          <w:szCs w:val="24"/>
        </w:rPr>
        <w:tab/>
      </w:r>
      <w:r w:rsidRPr="00F35AF0">
        <w:rPr>
          <w:b/>
          <w:szCs w:val="24"/>
        </w:rPr>
        <w:tab/>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Mérési műveletek fém- és műanyagalkatrészek megmunkálása közben.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Mérőszalag, lézeres távolságmérő, mérővonalzó, tolómérő, mikrométer használata, pontos leolvasása.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Külső és belső hosszmérés, furatmélység ellenőrzése tolómérővel.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Vízszintes és függőleges irányok ellenőrzése, kijelölése függő, vízszintező, lézeres kitűző használatával. </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Szögek mérése, munkadarabra jelölése szögmérővel. </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 xml:space="preserve">Munkadarab szögben vágása jelölés nélkül </w:t>
      </w:r>
      <w:proofErr w:type="spellStart"/>
      <w:r w:rsidRPr="00F35AF0">
        <w:rPr>
          <w:kern w:val="1"/>
          <w:szCs w:val="24"/>
          <w:lang w:eastAsia="hi-IN" w:bidi="hi-IN"/>
        </w:rPr>
        <w:t>gérvágó</w:t>
      </w:r>
      <w:proofErr w:type="spellEnd"/>
      <w:r w:rsidRPr="00F35AF0">
        <w:rPr>
          <w:kern w:val="1"/>
          <w:szCs w:val="24"/>
          <w:lang w:eastAsia="hi-IN" w:bidi="hi-IN"/>
        </w:rPr>
        <w:t xml:space="preserve"> ládában. </w:t>
      </w:r>
    </w:p>
    <w:p w:rsidR="00935216" w:rsidRPr="00F35AF0" w:rsidRDefault="00935216" w:rsidP="00B47C81">
      <w:pPr>
        <w:widowControl w:val="0"/>
        <w:suppressAutoHyphens/>
        <w:spacing w:after="0"/>
        <w:ind w:left="992" w:firstLine="426"/>
        <w:rPr>
          <w:kern w:val="1"/>
          <w:szCs w:val="24"/>
          <w:lang w:eastAsia="hi-IN" w:bidi="hi-IN"/>
        </w:rPr>
      </w:pPr>
      <w:proofErr w:type="gramStart"/>
      <w:r w:rsidRPr="00F35AF0">
        <w:rPr>
          <w:kern w:val="1"/>
          <w:szCs w:val="24"/>
          <w:lang w:eastAsia="hi-IN" w:bidi="hi-IN"/>
        </w:rPr>
        <w:t>Sík felület</w:t>
      </w:r>
      <w:proofErr w:type="gramEnd"/>
      <w:r w:rsidRPr="00F35AF0">
        <w:rPr>
          <w:kern w:val="1"/>
          <w:szCs w:val="24"/>
          <w:lang w:eastAsia="hi-IN" w:bidi="hi-IN"/>
        </w:rPr>
        <w:t xml:space="preserve"> ellenőrzése acélvonalzóval. </w:t>
      </w:r>
    </w:p>
    <w:p w:rsidR="00935216" w:rsidRPr="00F35AF0" w:rsidRDefault="00935216" w:rsidP="00B47C81">
      <w:pPr>
        <w:widowControl w:val="0"/>
        <w:suppressAutoHyphens/>
        <w:spacing w:after="0"/>
        <w:ind w:left="850" w:firstLine="568"/>
        <w:rPr>
          <w:kern w:val="1"/>
          <w:szCs w:val="24"/>
          <w:lang w:eastAsia="hi-IN" w:bidi="hi-IN"/>
        </w:rPr>
      </w:pPr>
      <w:r w:rsidRPr="00F35AF0">
        <w:rPr>
          <w:kern w:val="1"/>
          <w:szCs w:val="24"/>
          <w:lang w:eastAsia="hi-IN" w:bidi="hi-IN"/>
        </w:rPr>
        <w:t xml:space="preserve">Feszültségkémlelő műszer használata vezetékek és csatlakozások </w:t>
      </w:r>
    </w:p>
    <w:p w:rsidR="00935216" w:rsidRPr="00F35AF0" w:rsidRDefault="00935216" w:rsidP="00B47C81">
      <w:pPr>
        <w:widowControl w:val="0"/>
        <w:suppressAutoHyphens/>
        <w:spacing w:after="0"/>
        <w:ind w:left="850" w:firstLine="568"/>
        <w:rPr>
          <w:kern w:val="1"/>
          <w:szCs w:val="24"/>
          <w:lang w:eastAsia="hi-IN" w:bidi="hi-IN"/>
        </w:rPr>
      </w:pPr>
      <w:proofErr w:type="gramStart"/>
      <w:r w:rsidRPr="00F35AF0">
        <w:rPr>
          <w:kern w:val="1"/>
          <w:szCs w:val="24"/>
          <w:lang w:eastAsia="hi-IN" w:bidi="hi-IN"/>
        </w:rPr>
        <w:t>ellenőrzésére</w:t>
      </w:r>
      <w:proofErr w:type="gramEnd"/>
      <w:r w:rsidRPr="00F35AF0">
        <w:rPr>
          <w:kern w:val="1"/>
          <w:szCs w:val="24"/>
          <w:lang w:eastAsia="hi-IN" w:bidi="hi-IN"/>
        </w:rPr>
        <w:t>.</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Áram- és feszültségmérés multiméterrel.</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Árammérés lakatfogóval.</w:t>
      </w:r>
    </w:p>
    <w:p w:rsidR="00935216" w:rsidRPr="00F35AF0" w:rsidRDefault="00935216" w:rsidP="00B47C81">
      <w:pPr>
        <w:widowControl w:val="0"/>
        <w:suppressAutoHyphens/>
        <w:spacing w:after="0"/>
        <w:ind w:left="992" w:firstLine="426"/>
        <w:rPr>
          <w:kern w:val="1"/>
          <w:szCs w:val="24"/>
          <w:lang w:eastAsia="hi-IN" w:bidi="hi-IN"/>
        </w:rPr>
      </w:pPr>
      <w:r w:rsidRPr="00F35AF0">
        <w:rPr>
          <w:kern w:val="1"/>
          <w:szCs w:val="24"/>
          <w:lang w:eastAsia="hi-IN" w:bidi="hi-IN"/>
        </w:rPr>
        <w:t>Vezetékek azonosítása, folytonosságuk vizsgálata.</w:t>
      </w:r>
    </w:p>
    <w:p w:rsidR="00935216" w:rsidRPr="00F35AF0" w:rsidRDefault="00935216" w:rsidP="00B47C81">
      <w:pPr>
        <w:widowControl w:val="0"/>
        <w:suppressAutoHyphens/>
        <w:spacing w:after="0"/>
        <w:ind w:left="850" w:firstLine="568"/>
        <w:rPr>
          <w:kern w:val="1"/>
          <w:szCs w:val="24"/>
          <w:lang w:eastAsia="hi-IN" w:bidi="hi-IN"/>
        </w:rPr>
      </w:pPr>
      <w:r w:rsidRPr="00F35AF0">
        <w:rPr>
          <w:kern w:val="1"/>
          <w:szCs w:val="24"/>
          <w:lang w:eastAsia="hi-IN" w:bidi="hi-IN"/>
        </w:rPr>
        <w:t>Vezeték, kötések ellenállásának mérése.</w:t>
      </w:r>
    </w:p>
    <w:p w:rsidR="00935216" w:rsidRPr="00F35AF0" w:rsidRDefault="00935216" w:rsidP="00B47C81">
      <w:pPr>
        <w:widowControl w:val="0"/>
        <w:suppressAutoHyphens/>
        <w:spacing w:after="0"/>
        <w:ind w:left="850" w:firstLine="568"/>
        <w:rPr>
          <w:kern w:val="1"/>
          <w:szCs w:val="24"/>
          <w:lang w:eastAsia="hi-IN" w:bidi="hi-IN"/>
        </w:rPr>
      </w:pPr>
    </w:p>
    <w:p w:rsidR="00935216" w:rsidRPr="00F35AF0" w:rsidRDefault="00935216" w:rsidP="00B47C81">
      <w:pPr>
        <w:widowControl w:val="0"/>
        <w:suppressAutoHyphens/>
        <w:spacing w:after="0"/>
        <w:ind w:firstLine="567"/>
        <w:rPr>
          <w:kern w:val="1"/>
          <w:szCs w:val="24"/>
          <w:lang w:eastAsia="hi-IN" w:bidi="hi-IN"/>
        </w:rPr>
      </w:pPr>
      <w:r w:rsidRPr="00F35AF0">
        <w:rPr>
          <w:kern w:val="1"/>
          <w:szCs w:val="24"/>
          <w:lang w:eastAsia="hi-IN" w:bidi="hi-IN"/>
        </w:rPr>
        <w:t>Villamos és mechanikai kötések létesítése:</w:t>
      </w:r>
    </w:p>
    <w:p w:rsidR="00935216" w:rsidRPr="00F35AF0" w:rsidRDefault="00935216" w:rsidP="00B044E1">
      <w:pPr>
        <w:spacing w:after="0"/>
        <w:ind w:left="567"/>
        <w:rPr>
          <w:szCs w:val="24"/>
        </w:rPr>
      </w:pPr>
    </w:p>
    <w:p w:rsidR="00935216" w:rsidRPr="00F35AF0" w:rsidRDefault="00935216" w:rsidP="00524902">
      <w:pPr>
        <w:widowControl w:val="0"/>
        <w:suppressAutoHyphens/>
        <w:spacing w:after="0"/>
        <w:ind w:left="567" w:firstLine="709"/>
        <w:rPr>
          <w:kern w:val="1"/>
          <w:szCs w:val="24"/>
          <w:lang w:eastAsia="hi-IN" w:bidi="hi-IN"/>
        </w:rPr>
      </w:pPr>
      <w:r w:rsidRPr="00F35AF0">
        <w:rPr>
          <w:kern w:val="1"/>
          <w:szCs w:val="24"/>
          <w:lang w:eastAsia="hi-IN" w:bidi="hi-IN"/>
        </w:rPr>
        <w:t>Mechanikai kötése készítése különféle alkatrészek között.</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Lemezalkatrészek előkészítése, összekapcsolása húzószegeccsel </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(popszegeccsel).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Menetes alkatrészek ábrázolása. </w:t>
      </w:r>
    </w:p>
    <w:p w:rsidR="00935216" w:rsidRPr="00F35AF0" w:rsidRDefault="00935216" w:rsidP="00B47C81">
      <w:pPr>
        <w:widowControl w:val="0"/>
        <w:suppressAutoHyphens/>
        <w:spacing w:after="0"/>
        <w:ind w:left="1276"/>
        <w:rPr>
          <w:kern w:val="1"/>
          <w:szCs w:val="24"/>
          <w:lang w:eastAsia="hi-IN" w:bidi="hi-IN"/>
        </w:rPr>
      </w:pPr>
      <w:r w:rsidRPr="00F35AF0">
        <w:rPr>
          <w:kern w:val="1"/>
          <w:szCs w:val="24"/>
          <w:lang w:eastAsia="hi-IN" w:bidi="hi-IN"/>
        </w:rPr>
        <w:t xml:space="preserve">Csavarok fajtái, adatai. Csavarkötések fajtái, a csavarkötés létesítéséhez szükséges szerszámok. </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Menetkészítés eszközei és szerszámai. A menetfúrás és a menetmetszés.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Lemezalkatrészek előkészítése, összekapcsolása önmetsző csavarokkal. </w:t>
      </w:r>
    </w:p>
    <w:p w:rsidR="00935216" w:rsidRPr="00F35AF0" w:rsidRDefault="00935216" w:rsidP="00B47C81">
      <w:pPr>
        <w:widowControl w:val="0"/>
        <w:suppressAutoHyphens/>
        <w:spacing w:after="0"/>
        <w:ind w:left="850" w:firstLine="426"/>
        <w:rPr>
          <w:kern w:val="1"/>
          <w:szCs w:val="24"/>
          <w:lang w:eastAsia="hi-IN" w:bidi="hi-IN"/>
        </w:rPr>
      </w:pPr>
      <w:r w:rsidRPr="00F35AF0">
        <w:rPr>
          <w:kern w:val="1"/>
          <w:szCs w:val="24"/>
          <w:lang w:eastAsia="hi-IN" w:bidi="hi-IN"/>
        </w:rPr>
        <w:t xml:space="preserve">Csavarkötés kialakítása zsákfurattal és átmenő menetes furattal. </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Csavarkötés létesítése csavaranyával.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Csavarbiztosítási lehetőségek alkalmazása (rugós alátét, ellenanya, koronás </w:t>
      </w:r>
    </w:p>
    <w:p w:rsidR="00935216" w:rsidRPr="00F35AF0" w:rsidRDefault="00935216" w:rsidP="00B47C81">
      <w:pPr>
        <w:widowControl w:val="0"/>
        <w:suppressAutoHyphens/>
        <w:spacing w:after="0"/>
        <w:ind w:left="992" w:firstLine="284"/>
        <w:rPr>
          <w:kern w:val="1"/>
          <w:szCs w:val="24"/>
          <w:lang w:eastAsia="hi-IN" w:bidi="hi-IN"/>
        </w:rPr>
      </w:pPr>
      <w:proofErr w:type="gramStart"/>
      <w:r w:rsidRPr="00F35AF0">
        <w:rPr>
          <w:kern w:val="1"/>
          <w:szCs w:val="24"/>
          <w:lang w:eastAsia="hi-IN" w:bidi="hi-IN"/>
        </w:rPr>
        <w:t>anya</w:t>
      </w:r>
      <w:proofErr w:type="gramEnd"/>
      <w:r w:rsidRPr="00F35AF0">
        <w:rPr>
          <w:kern w:val="1"/>
          <w:szCs w:val="24"/>
          <w:lang w:eastAsia="hi-IN" w:bidi="hi-IN"/>
        </w:rPr>
        <w:t xml:space="preserve">). </w:t>
      </w:r>
    </w:p>
    <w:p w:rsidR="00935216" w:rsidRPr="00F35AF0" w:rsidRDefault="00935216" w:rsidP="00B47C81">
      <w:pPr>
        <w:widowControl w:val="0"/>
        <w:suppressAutoHyphens/>
        <w:spacing w:after="0"/>
        <w:ind w:left="850" w:firstLine="426"/>
        <w:rPr>
          <w:kern w:val="1"/>
          <w:szCs w:val="24"/>
          <w:lang w:eastAsia="hi-IN" w:bidi="hi-IN"/>
        </w:rPr>
      </w:pPr>
      <w:r w:rsidRPr="00F35AF0">
        <w:rPr>
          <w:kern w:val="1"/>
          <w:szCs w:val="24"/>
          <w:lang w:eastAsia="hi-IN" w:bidi="hi-IN"/>
        </w:rPr>
        <w:t>Ragasztási eljárások.</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A forrasztás anyagai, segédanyagai és eszközei.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A forrasztás művelete. </w:t>
      </w:r>
    </w:p>
    <w:p w:rsidR="00935216" w:rsidRPr="00F35AF0" w:rsidRDefault="00935216" w:rsidP="00B47C81">
      <w:pPr>
        <w:widowControl w:val="0"/>
        <w:suppressAutoHyphens/>
        <w:spacing w:after="0"/>
        <w:ind w:left="850" w:firstLine="426"/>
        <w:rPr>
          <w:kern w:val="1"/>
          <w:szCs w:val="24"/>
          <w:lang w:eastAsia="hi-IN" w:bidi="hi-IN"/>
        </w:rPr>
      </w:pPr>
      <w:r w:rsidRPr="00F35AF0">
        <w:rPr>
          <w:kern w:val="1"/>
          <w:szCs w:val="24"/>
          <w:lang w:eastAsia="hi-IN" w:bidi="hi-IN"/>
        </w:rPr>
        <w:t xml:space="preserve">Villamos vezetékek és vezetékanyagok, jellemzőik. </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Huzal-előkészítés, szigetelés eltávolítása.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A huzalozás szerszámai, vágás, csupaszítás, préselés szerszámai.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Huzalozási gyakorlatok</w:t>
      </w:r>
    </w:p>
    <w:p w:rsidR="00935216" w:rsidRPr="00F35AF0" w:rsidRDefault="00935216" w:rsidP="00B47C81">
      <w:pPr>
        <w:widowControl w:val="0"/>
        <w:suppressAutoHyphens/>
        <w:spacing w:after="0"/>
        <w:ind w:left="850" w:firstLine="426"/>
        <w:rPr>
          <w:kern w:val="1"/>
          <w:szCs w:val="24"/>
          <w:lang w:eastAsia="hi-IN" w:bidi="hi-IN"/>
        </w:rPr>
      </w:pPr>
      <w:r w:rsidRPr="00F35AF0">
        <w:rPr>
          <w:kern w:val="1"/>
          <w:szCs w:val="24"/>
          <w:lang w:eastAsia="hi-IN" w:bidi="hi-IN"/>
        </w:rPr>
        <w:t>Csatlakozók kialakítása.</w:t>
      </w:r>
    </w:p>
    <w:p w:rsidR="00935216" w:rsidRPr="00F35AF0" w:rsidRDefault="00935216" w:rsidP="00B47C81">
      <w:pPr>
        <w:widowControl w:val="0"/>
        <w:suppressAutoHyphens/>
        <w:spacing w:after="0"/>
        <w:ind w:left="1276"/>
        <w:jc w:val="left"/>
        <w:rPr>
          <w:kern w:val="2"/>
          <w:szCs w:val="24"/>
          <w:lang w:eastAsia="hi-IN" w:bidi="hi-IN"/>
        </w:rPr>
      </w:pPr>
      <w:proofErr w:type="gramStart"/>
      <w:r w:rsidRPr="00F35AF0">
        <w:rPr>
          <w:kern w:val="2"/>
          <w:szCs w:val="24"/>
          <w:lang w:eastAsia="hi-IN" w:bidi="hi-IN"/>
        </w:rPr>
        <w:t>Forrasztott  kötés</w:t>
      </w:r>
      <w:proofErr w:type="gramEnd"/>
      <w:r w:rsidRPr="00F35AF0">
        <w:rPr>
          <w:kern w:val="2"/>
          <w:szCs w:val="24"/>
          <w:lang w:eastAsia="hi-IN" w:bidi="hi-IN"/>
        </w:rPr>
        <w:t xml:space="preserve"> típusai. </w:t>
      </w:r>
      <w:r w:rsidRPr="00F35AF0">
        <w:rPr>
          <w:kern w:val="2"/>
          <w:szCs w:val="24"/>
          <w:lang w:eastAsia="hi-IN" w:bidi="hi-IN"/>
        </w:rPr>
        <w:br/>
        <w:t xml:space="preserve">      Keményforrasztás. </w:t>
      </w:r>
      <w:r w:rsidRPr="00F35AF0">
        <w:rPr>
          <w:kern w:val="2"/>
          <w:szCs w:val="24"/>
          <w:lang w:eastAsia="hi-IN" w:bidi="hi-IN"/>
        </w:rPr>
        <w:br/>
        <w:t xml:space="preserve">      Lágyforrasztás. </w:t>
      </w:r>
    </w:p>
    <w:p w:rsidR="00935216" w:rsidRPr="00F35AF0" w:rsidRDefault="00935216" w:rsidP="00B47C81">
      <w:pPr>
        <w:widowControl w:val="0"/>
        <w:suppressAutoHyphens/>
        <w:spacing w:after="0"/>
        <w:ind w:left="1134" w:firstLine="142"/>
        <w:jc w:val="left"/>
        <w:rPr>
          <w:kern w:val="2"/>
          <w:szCs w:val="24"/>
          <w:lang w:eastAsia="hi-IN" w:bidi="hi-IN"/>
        </w:rPr>
      </w:pPr>
      <w:r w:rsidRPr="00F35AF0">
        <w:rPr>
          <w:kern w:val="2"/>
          <w:szCs w:val="24"/>
          <w:lang w:eastAsia="hi-IN" w:bidi="hi-IN"/>
        </w:rPr>
        <w:t xml:space="preserve">Forrasztási gyakorlat. </w:t>
      </w:r>
    </w:p>
    <w:p w:rsidR="00935216" w:rsidRPr="00F35AF0" w:rsidRDefault="00935216" w:rsidP="00B47C81">
      <w:pPr>
        <w:widowControl w:val="0"/>
        <w:suppressAutoHyphens/>
        <w:spacing w:after="0"/>
        <w:ind w:left="1134" w:firstLine="142"/>
        <w:jc w:val="left"/>
        <w:rPr>
          <w:kern w:val="2"/>
          <w:szCs w:val="24"/>
          <w:lang w:eastAsia="hi-IN" w:bidi="hi-IN"/>
        </w:rPr>
      </w:pPr>
    </w:p>
    <w:p w:rsidR="00935216" w:rsidRPr="00F35AF0" w:rsidRDefault="00935216" w:rsidP="00B47C81">
      <w:pPr>
        <w:widowControl w:val="0"/>
        <w:suppressAutoHyphens/>
        <w:spacing w:after="0"/>
        <w:ind w:firstLine="567"/>
        <w:jc w:val="left"/>
        <w:rPr>
          <w:kern w:val="2"/>
          <w:szCs w:val="24"/>
          <w:lang w:eastAsia="hi-IN" w:bidi="hi-IN"/>
        </w:rPr>
      </w:pPr>
      <w:r w:rsidRPr="00F35AF0">
        <w:rPr>
          <w:kern w:val="2"/>
          <w:szCs w:val="24"/>
          <w:lang w:eastAsia="hi-IN" w:bidi="hi-IN"/>
        </w:rPr>
        <w:t>Egyenáramú mérések:</w:t>
      </w:r>
    </w:p>
    <w:p w:rsidR="00935216" w:rsidRPr="00F35AF0" w:rsidRDefault="00935216" w:rsidP="00B47C81">
      <w:pPr>
        <w:widowControl w:val="0"/>
        <w:suppressAutoHyphens/>
        <w:spacing w:after="0"/>
        <w:ind w:firstLine="567"/>
        <w:jc w:val="left"/>
        <w:rPr>
          <w:kern w:val="2"/>
          <w:szCs w:val="24"/>
          <w:lang w:eastAsia="hi-IN" w:bidi="hi-IN"/>
        </w:rPr>
      </w:pPr>
    </w:p>
    <w:p w:rsidR="00935216" w:rsidRPr="00F35AF0" w:rsidRDefault="00935216" w:rsidP="00B47C81">
      <w:pPr>
        <w:widowControl w:val="0"/>
        <w:suppressAutoHyphens/>
        <w:spacing w:after="0"/>
        <w:ind w:left="1134" w:firstLine="284"/>
        <w:jc w:val="left"/>
        <w:rPr>
          <w:szCs w:val="24"/>
        </w:rPr>
      </w:pPr>
      <w:proofErr w:type="spellStart"/>
      <w:r w:rsidRPr="00F35AF0">
        <w:rPr>
          <w:szCs w:val="24"/>
        </w:rPr>
        <w:t>Deprez-műszerek</w:t>
      </w:r>
      <w:proofErr w:type="spellEnd"/>
      <w:r w:rsidRPr="00F35AF0">
        <w:rPr>
          <w:szCs w:val="24"/>
        </w:rPr>
        <w:t xml:space="preserve"> alkalmazása. </w:t>
      </w:r>
    </w:p>
    <w:p w:rsidR="00935216" w:rsidRPr="00F35AF0" w:rsidRDefault="00935216" w:rsidP="00B47C81">
      <w:pPr>
        <w:spacing w:after="0"/>
        <w:ind w:left="1276" w:firstLine="142"/>
        <w:rPr>
          <w:szCs w:val="24"/>
        </w:rPr>
      </w:pPr>
      <w:r w:rsidRPr="00F35AF0">
        <w:rPr>
          <w:szCs w:val="24"/>
        </w:rPr>
        <w:t xml:space="preserve">Elektrodinamikus műszerek alkalmazása. </w:t>
      </w:r>
    </w:p>
    <w:p w:rsidR="00935216" w:rsidRPr="00F35AF0" w:rsidRDefault="00935216" w:rsidP="00B47C81">
      <w:pPr>
        <w:spacing w:after="0"/>
        <w:ind w:left="1134" w:firstLine="284"/>
        <w:rPr>
          <w:szCs w:val="24"/>
        </w:rPr>
      </w:pPr>
      <w:r w:rsidRPr="00F35AF0">
        <w:rPr>
          <w:szCs w:val="24"/>
        </w:rPr>
        <w:t xml:space="preserve">Lágyvasas műszerek alkalmazása. </w:t>
      </w:r>
    </w:p>
    <w:p w:rsidR="00935216" w:rsidRPr="00F35AF0" w:rsidRDefault="00935216" w:rsidP="00B47C81">
      <w:pPr>
        <w:spacing w:after="0"/>
        <w:ind w:left="992" w:firstLine="426"/>
        <w:rPr>
          <w:szCs w:val="24"/>
        </w:rPr>
      </w:pPr>
      <w:r w:rsidRPr="00F35AF0">
        <w:rPr>
          <w:szCs w:val="24"/>
        </w:rPr>
        <w:t xml:space="preserve">A kereszttekercses műszer alkalmazása. </w:t>
      </w:r>
    </w:p>
    <w:p w:rsidR="00935216" w:rsidRPr="00F35AF0" w:rsidRDefault="00935216" w:rsidP="00B47C81">
      <w:pPr>
        <w:spacing w:after="0"/>
        <w:ind w:left="850" w:firstLine="568"/>
        <w:rPr>
          <w:szCs w:val="24"/>
        </w:rPr>
      </w:pPr>
      <w:r w:rsidRPr="00F35AF0">
        <w:rPr>
          <w:szCs w:val="24"/>
        </w:rPr>
        <w:t xml:space="preserve">Indukciós műszerek alkalmazása. </w:t>
      </w:r>
    </w:p>
    <w:p w:rsidR="00935216" w:rsidRPr="00F35AF0" w:rsidRDefault="00935216" w:rsidP="00B47C81">
      <w:pPr>
        <w:spacing w:after="0"/>
        <w:ind w:left="1276" w:firstLine="142"/>
        <w:rPr>
          <w:szCs w:val="24"/>
        </w:rPr>
      </w:pPr>
      <w:r w:rsidRPr="00F35AF0">
        <w:rPr>
          <w:szCs w:val="24"/>
        </w:rPr>
        <w:t xml:space="preserve">Digitális műszerek. </w:t>
      </w:r>
    </w:p>
    <w:p w:rsidR="00935216" w:rsidRPr="00F35AF0" w:rsidRDefault="00935216" w:rsidP="00B47C81">
      <w:pPr>
        <w:spacing w:after="0"/>
        <w:ind w:left="1134" w:firstLine="284"/>
        <w:rPr>
          <w:szCs w:val="24"/>
        </w:rPr>
      </w:pPr>
      <w:r w:rsidRPr="00F35AF0">
        <w:rPr>
          <w:szCs w:val="24"/>
        </w:rPr>
        <w:t xml:space="preserve">Digitális multiméterek. </w:t>
      </w:r>
    </w:p>
    <w:p w:rsidR="00935216" w:rsidRPr="00F35AF0" w:rsidRDefault="00935216" w:rsidP="00B47C81">
      <w:pPr>
        <w:spacing w:after="0"/>
        <w:ind w:left="992" w:firstLine="426"/>
        <w:rPr>
          <w:szCs w:val="24"/>
        </w:rPr>
      </w:pPr>
      <w:r w:rsidRPr="00F35AF0">
        <w:rPr>
          <w:szCs w:val="24"/>
        </w:rPr>
        <w:t xml:space="preserve">Egyenáram és egyenfeszültség mérése elektromechanikus műszerrel. </w:t>
      </w:r>
    </w:p>
    <w:p w:rsidR="00935216" w:rsidRPr="00F35AF0" w:rsidRDefault="00935216" w:rsidP="00B47C81">
      <w:pPr>
        <w:spacing w:after="0"/>
        <w:ind w:left="850" w:firstLine="568"/>
        <w:rPr>
          <w:szCs w:val="24"/>
        </w:rPr>
      </w:pPr>
      <w:r w:rsidRPr="00F35AF0">
        <w:rPr>
          <w:szCs w:val="24"/>
        </w:rPr>
        <w:t xml:space="preserve">Egyenfeszültség mérése analóg elektronikus és digitális műszerekkel. </w:t>
      </w:r>
    </w:p>
    <w:p w:rsidR="00935216" w:rsidRPr="00F35AF0" w:rsidRDefault="00935216" w:rsidP="00B47C81">
      <w:pPr>
        <w:spacing w:after="0"/>
        <w:ind w:left="1276" w:firstLine="142"/>
        <w:rPr>
          <w:szCs w:val="24"/>
        </w:rPr>
      </w:pPr>
      <w:r w:rsidRPr="00F35AF0">
        <w:rPr>
          <w:szCs w:val="24"/>
        </w:rPr>
        <w:t xml:space="preserve">Egyenáram mérése analóg elektronikus és digitális műszerekkel. </w:t>
      </w:r>
    </w:p>
    <w:p w:rsidR="00935216" w:rsidRPr="00F35AF0" w:rsidRDefault="00935216" w:rsidP="00B47C81">
      <w:pPr>
        <w:spacing w:after="0"/>
        <w:ind w:left="1134" w:firstLine="284"/>
        <w:rPr>
          <w:kern w:val="2"/>
          <w:szCs w:val="24"/>
          <w:lang w:eastAsia="hi-IN" w:bidi="hi-IN"/>
        </w:rPr>
      </w:pPr>
      <w:r w:rsidRPr="00F35AF0">
        <w:rPr>
          <w:kern w:val="2"/>
          <w:szCs w:val="24"/>
          <w:lang w:eastAsia="hi-IN" w:bidi="hi-IN"/>
        </w:rPr>
        <w:t>Ellenállásmérés</w:t>
      </w:r>
    </w:p>
    <w:p w:rsidR="00935216" w:rsidRPr="00F35AF0" w:rsidRDefault="00935216" w:rsidP="00B47C81">
      <w:pPr>
        <w:widowControl w:val="0"/>
        <w:suppressAutoHyphens/>
        <w:spacing w:after="0"/>
        <w:ind w:left="992" w:firstLine="426"/>
        <w:rPr>
          <w:kern w:val="2"/>
          <w:szCs w:val="24"/>
          <w:lang w:eastAsia="hi-IN" w:bidi="hi-IN"/>
        </w:rPr>
      </w:pPr>
      <w:r w:rsidRPr="00F35AF0">
        <w:rPr>
          <w:kern w:val="2"/>
          <w:szCs w:val="24"/>
          <w:lang w:eastAsia="hi-IN" w:bidi="hi-IN"/>
        </w:rPr>
        <w:t xml:space="preserve">Ellenállások soros, párhuzamos kapcsolásának vizsgálata. </w:t>
      </w:r>
    </w:p>
    <w:p w:rsidR="00935216" w:rsidRPr="00F35AF0" w:rsidRDefault="00935216" w:rsidP="00B47C81">
      <w:pPr>
        <w:widowControl w:val="0"/>
        <w:suppressAutoHyphens/>
        <w:spacing w:after="0"/>
        <w:ind w:left="850" w:firstLine="568"/>
        <w:rPr>
          <w:kern w:val="1"/>
          <w:szCs w:val="24"/>
          <w:lang w:eastAsia="hi-IN" w:bidi="hi-IN"/>
        </w:rPr>
      </w:pPr>
      <w:r w:rsidRPr="00F35AF0">
        <w:rPr>
          <w:kern w:val="2"/>
          <w:szCs w:val="24"/>
          <w:lang w:eastAsia="hi-IN" w:bidi="hi-IN"/>
        </w:rPr>
        <w:t xml:space="preserve">Feszültségosztók vizsgálata. </w:t>
      </w:r>
    </w:p>
    <w:p w:rsidR="00935216" w:rsidRPr="00F35AF0" w:rsidRDefault="00935216" w:rsidP="00033C9C">
      <w:pPr>
        <w:spacing w:after="0"/>
      </w:pPr>
    </w:p>
    <w:p w:rsidR="00935216" w:rsidRPr="00F35AF0" w:rsidRDefault="00935216" w:rsidP="00033C9C">
      <w:pPr>
        <w:spacing w:after="0"/>
      </w:pPr>
      <w:r w:rsidRPr="00F35AF0">
        <w:t>A 11. évfolyamot követő szakmai gyakorlat szakmai tartalma:</w:t>
      </w:r>
    </w:p>
    <w:p w:rsidR="00935216" w:rsidRPr="00F35AF0" w:rsidRDefault="00935216" w:rsidP="00A1216A">
      <w:pPr>
        <w:widowControl w:val="0"/>
        <w:suppressAutoHyphens/>
        <w:spacing w:after="0"/>
        <w:ind w:left="567"/>
        <w:rPr>
          <w:kern w:val="2"/>
          <w:szCs w:val="24"/>
          <w:lang w:eastAsia="hi-IN" w:bidi="hi-IN"/>
        </w:rPr>
      </w:pPr>
      <w:proofErr w:type="spellStart"/>
      <w:r w:rsidRPr="00F35AF0">
        <w:rPr>
          <w:kern w:val="2"/>
          <w:szCs w:val="24"/>
          <w:lang w:eastAsia="hi-IN" w:bidi="hi-IN"/>
        </w:rPr>
        <w:t>Váltakozóáramú</w:t>
      </w:r>
      <w:proofErr w:type="spellEnd"/>
      <w:r w:rsidRPr="00F35AF0">
        <w:rPr>
          <w:kern w:val="2"/>
          <w:szCs w:val="24"/>
          <w:lang w:eastAsia="hi-IN" w:bidi="hi-IN"/>
        </w:rPr>
        <w:t xml:space="preserve"> mérések:</w:t>
      </w:r>
    </w:p>
    <w:p w:rsidR="00935216" w:rsidRPr="00F35AF0" w:rsidRDefault="00935216" w:rsidP="00A1216A">
      <w:pPr>
        <w:widowControl w:val="0"/>
        <w:suppressAutoHyphens/>
        <w:spacing w:after="0"/>
        <w:ind w:left="567"/>
        <w:rPr>
          <w:kern w:val="2"/>
          <w:szCs w:val="24"/>
          <w:lang w:eastAsia="hi-IN" w:bidi="hi-IN"/>
        </w:rPr>
      </w:pPr>
    </w:p>
    <w:p w:rsidR="00935216" w:rsidRPr="00F35AF0" w:rsidRDefault="00935216" w:rsidP="00B47C81">
      <w:pPr>
        <w:widowControl w:val="0"/>
        <w:suppressAutoHyphens/>
        <w:spacing w:after="0"/>
        <w:ind w:left="1418"/>
        <w:rPr>
          <w:kern w:val="2"/>
          <w:szCs w:val="24"/>
          <w:lang w:eastAsia="hi-IN" w:bidi="hi-IN"/>
        </w:rPr>
      </w:pPr>
      <w:r w:rsidRPr="00F35AF0">
        <w:rPr>
          <w:kern w:val="2"/>
          <w:szCs w:val="24"/>
          <w:lang w:eastAsia="hi-IN" w:bidi="hi-IN"/>
        </w:rPr>
        <w:t xml:space="preserve">Induktivitás mérése. </w:t>
      </w:r>
    </w:p>
    <w:p w:rsidR="00935216" w:rsidRPr="00F35AF0" w:rsidRDefault="00935216" w:rsidP="00A1216A">
      <w:pPr>
        <w:widowControl w:val="0"/>
        <w:suppressAutoHyphens/>
        <w:spacing w:after="0"/>
        <w:ind w:left="567"/>
        <w:rPr>
          <w:kern w:val="2"/>
          <w:szCs w:val="24"/>
          <w:lang w:eastAsia="hi-IN" w:bidi="hi-IN"/>
        </w:rPr>
      </w:pPr>
      <w:r w:rsidRPr="00F35AF0">
        <w:rPr>
          <w:kern w:val="2"/>
          <w:szCs w:val="24"/>
          <w:lang w:eastAsia="hi-IN" w:bidi="hi-IN"/>
        </w:rPr>
        <w:tab/>
      </w:r>
      <w:r w:rsidRPr="00F35AF0">
        <w:rPr>
          <w:kern w:val="2"/>
          <w:szCs w:val="24"/>
          <w:lang w:eastAsia="hi-IN" w:bidi="hi-IN"/>
        </w:rPr>
        <w:tab/>
        <w:t xml:space="preserve">Kondenzátor kapacitásának mérése. </w:t>
      </w:r>
    </w:p>
    <w:p w:rsidR="00935216" w:rsidRPr="00F35AF0" w:rsidRDefault="00935216" w:rsidP="00B47C81">
      <w:pPr>
        <w:widowControl w:val="0"/>
        <w:suppressAutoHyphens/>
        <w:spacing w:after="0"/>
        <w:ind w:left="1276" w:firstLine="142"/>
        <w:rPr>
          <w:kern w:val="2"/>
          <w:szCs w:val="24"/>
          <w:lang w:eastAsia="hi-IN" w:bidi="hi-IN"/>
        </w:rPr>
      </w:pPr>
      <w:r w:rsidRPr="00F35AF0">
        <w:rPr>
          <w:kern w:val="2"/>
          <w:szCs w:val="24"/>
          <w:lang w:eastAsia="hi-IN" w:bidi="hi-IN"/>
        </w:rPr>
        <w:t xml:space="preserve">Induktivitások soros és párhuzamos kapcsolásának vizsgálata. </w:t>
      </w:r>
    </w:p>
    <w:p w:rsidR="00935216" w:rsidRPr="00F35AF0" w:rsidRDefault="00935216" w:rsidP="00B47C81">
      <w:pPr>
        <w:widowControl w:val="0"/>
        <w:suppressAutoHyphens/>
        <w:spacing w:after="0"/>
        <w:ind w:left="1134" w:firstLine="284"/>
        <w:rPr>
          <w:kern w:val="2"/>
          <w:szCs w:val="24"/>
          <w:lang w:eastAsia="hi-IN" w:bidi="hi-IN"/>
        </w:rPr>
      </w:pPr>
      <w:r w:rsidRPr="00F35AF0">
        <w:rPr>
          <w:kern w:val="2"/>
          <w:szCs w:val="24"/>
          <w:lang w:eastAsia="hi-IN" w:bidi="hi-IN"/>
        </w:rPr>
        <w:lastRenderedPageBreak/>
        <w:t xml:space="preserve">Kondenzátorok soros és párhuzamos kapcsolásának vizsgálata. </w:t>
      </w:r>
    </w:p>
    <w:p w:rsidR="00935216" w:rsidRPr="00F35AF0" w:rsidRDefault="00935216" w:rsidP="00B47C81">
      <w:pPr>
        <w:widowControl w:val="0"/>
        <w:suppressAutoHyphens/>
        <w:spacing w:after="0"/>
        <w:ind w:left="992" w:firstLine="426"/>
        <w:rPr>
          <w:kern w:val="2"/>
          <w:szCs w:val="24"/>
          <w:lang w:eastAsia="hi-IN" w:bidi="hi-IN"/>
        </w:rPr>
      </w:pPr>
      <w:r w:rsidRPr="00F35AF0">
        <w:rPr>
          <w:kern w:val="2"/>
          <w:szCs w:val="24"/>
          <w:lang w:eastAsia="hi-IN" w:bidi="hi-IN"/>
        </w:rPr>
        <w:t xml:space="preserve">Ellenállás és kondenzátor soros kapcsolásának vizsgálata. </w:t>
      </w:r>
    </w:p>
    <w:p w:rsidR="00935216" w:rsidRPr="00F35AF0" w:rsidRDefault="00935216" w:rsidP="00B47C81">
      <w:pPr>
        <w:widowControl w:val="0"/>
        <w:suppressAutoHyphens/>
        <w:spacing w:after="0"/>
        <w:ind w:left="850" w:firstLine="568"/>
        <w:rPr>
          <w:kern w:val="2"/>
          <w:szCs w:val="24"/>
          <w:lang w:eastAsia="hi-IN" w:bidi="hi-IN"/>
        </w:rPr>
      </w:pPr>
      <w:r w:rsidRPr="00F35AF0">
        <w:rPr>
          <w:kern w:val="2"/>
          <w:szCs w:val="24"/>
          <w:lang w:eastAsia="hi-IN" w:bidi="hi-IN"/>
        </w:rPr>
        <w:t xml:space="preserve">Ellenállás és induktivitás soros kapcsolásának vizsgálata. </w:t>
      </w:r>
    </w:p>
    <w:p w:rsidR="00935216" w:rsidRPr="00F35AF0" w:rsidRDefault="00935216" w:rsidP="00B47C81">
      <w:pPr>
        <w:widowControl w:val="0"/>
        <w:suppressAutoHyphens/>
        <w:spacing w:after="0"/>
        <w:ind w:left="1276" w:firstLine="142"/>
        <w:rPr>
          <w:kern w:val="2"/>
          <w:szCs w:val="24"/>
          <w:lang w:eastAsia="hi-IN" w:bidi="hi-IN"/>
        </w:rPr>
      </w:pPr>
      <w:r w:rsidRPr="00F35AF0">
        <w:rPr>
          <w:kern w:val="2"/>
          <w:szCs w:val="24"/>
          <w:lang w:eastAsia="hi-IN" w:bidi="hi-IN"/>
        </w:rPr>
        <w:t xml:space="preserve">Ellenállás és kondenzátor párhuzamos kapcsolásának vizsgálata. </w:t>
      </w:r>
    </w:p>
    <w:p w:rsidR="00935216" w:rsidRPr="00F35AF0" w:rsidRDefault="00935216" w:rsidP="00B47C81">
      <w:pPr>
        <w:widowControl w:val="0"/>
        <w:suppressAutoHyphens/>
        <w:spacing w:after="0"/>
        <w:ind w:left="1134" w:firstLine="284"/>
        <w:rPr>
          <w:kern w:val="2"/>
          <w:szCs w:val="24"/>
          <w:lang w:eastAsia="hi-IN" w:bidi="hi-IN"/>
        </w:rPr>
      </w:pPr>
      <w:r w:rsidRPr="00F35AF0">
        <w:rPr>
          <w:kern w:val="2"/>
          <w:szCs w:val="24"/>
          <w:lang w:eastAsia="hi-IN" w:bidi="hi-IN"/>
        </w:rPr>
        <w:t xml:space="preserve">Ellenállás és induktivitás párhuzamos kapcsolásának vizsgálata. </w:t>
      </w:r>
    </w:p>
    <w:p w:rsidR="00935216" w:rsidRPr="00F35AF0" w:rsidRDefault="00935216" w:rsidP="00B47C81">
      <w:pPr>
        <w:widowControl w:val="0"/>
        <w:suppressAutoHyphens/>
        <w:spacing w:after="0"/>
        <w:ind w:left="1418"/>
        <w:rPr>
          <w:kern w:val="2"/>
          <w:szCs w:val="24"/>
          <w:lang w:eastAsia="hi-IN" w:bidi="hi-IN"/>
        </w:rPr>
      </w:pPr>
      <w:r w:rsidRPr="00F35AF0">
        <w:rPr>
          <w:kern w:val="2"/>
          <w:szCs w:val="24"/>
          <w:lang w:eastAsia="hi-IN" w:bidi="hi-IN"/>
        </w:rPr>
        <w:t xml:space="preserve">Ellenállás, tekercs és kondenzátor soros kapcsolásának (soros rezgőkör) vizsgálata. </w:t>
      </w:r>
    </w:p>
    <w:p w:rsidR="00935216" w:rsidRPr="00F35AF0" w:rsidRDefault="00935216" w:rsidP="00B47C81">
      <w:pPr>
        <w:widowControl w:val="0"/>
        <w:suppressAutoHyphens/>
        <w:spacing w:after="0"/>
        <w:ind w:left="1418"/>
        <w:rPr>
          <w:kern w:val="2"/>
          <w:szCs w:val="24"/>
          <w:lang w:eastAsia="hi-IN" w:bidi="hi-IN"/>
        </w:rPr>
      </w:pPr>
      <w:r w:rsidRPr="00F35AF0">
        <w:rPr>
          <w:kern w:val="2"/>
          <w:szCs w:val="24"/>
          <w:lang w:eastAsia="hi-IN" w:bidi="hi-IN"/>
        </w:rPr>
        <w:t xml:space="preserve">Ellenállás, tekercs és kondenzátor párhuzamos kapcsolásának (párhuzamos rezgőkör) vizsgálata. </w:t>
      </w:r>
    </w:p>
    <w:p w:rsidR="00935216" w:rsidRPr="00F35AF0" w:rsidRDefault="00935216" w:rsidP="00B47C81">
      <w:pPr>
        <w:widowControl w:val="0"/>
        <w:suppressAutoHyphens/>
        <w:spacing w:after="0"/>
        <w:ind w:left="1418"/>
        <w:rPr>
          <w:kern w:val="2"/>
          <w:szCs w:val="24"/>
          <w:lang w:eastAsia="hi-IN" w:bidi="hi-IN"/>
        </w:rPr>
      </w:pPr>
      <w:r w:rsidRPr="00F35AF0">
        <w:rPr>
          <w:kern w:val="2"/>
          <w:szCs w:val="24"/>
          <w:lang w:eastAsia="hi-IN" w:bidi="hi-IN"/>
        </w:rPr>
        <w:t xml:space="preserve">Egyfázisú váltakozó áramú teljesítmény mérése. </w:t>
      </w:r>
    </w:p>
    <w:p w:rsidR="00935216" w:rsidRPr="00F35AF0" w:rsidRDefault="00935216" w:rsidP="00B47C81">
      <w:pPr>
        <w:widowControl w:val="0"/>
        <w:suppressAutoHyphens/>
        <w:spacing w:after="0"/>
        <w:ind w:left="1276" w:firstLine="142"/>
        <w:rPr>
          <w:kern w:val="2"/>
          <w:szCs w:val="24"/>
          <w:lang w:eastAsia="hi-IN" w:bidi="hi-IN"/>
        </w:rPr>
      </w:pPr>
      <w:r w:rsidRPr="00F35AF0">
        <w:rPr>
          <w:kern w:val="2"/>
          <w:szCs w:val="24"/>
          <w:lang w:eastAsia="hi-IN" w:bidi="hi-IN"/>
        </w:rPr>
        <w:t xml:space="preserve">Oszcilloszkóp kezelési gyakorlat. </w:t>
      </w:r>
    </w:p>
    <w:p w:rsidR="00935216" w:rsidRPr="00F35AF0" w:rsidRDefault="00935216" w:rsidP="00B47C81">
      <w:pPr>
        <w:spacing w:after="0"/>
        <w:ind w:left="709" w:firstLine="709"/>
        <w:jc w:val="left"/>
        <w:rPr>
          <w:szCs w:val="24"/>
        </w:rPr>
      </w:pPr>
      <w:r w:rsidRPr="00F35AF0">
        <w:rPr>
          <w:szCs w:val="24"/>
        </w:rPr>
        <w:t xml:space="preserve">Félvezető diódák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t xml:space="preserve">Speciális félvezetők és alkalmazásaik.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Zener-diódás</w:t>
      </w:r>
      <w:proofErr w:type="spellEnd"/>
      <w:r w:rsidRPr="00F35AF0">
        <w:rPr>
          <w:szCs w:val="24"/>
        </w:rPr>
        <w:t xml:space="preserve"> elemi stabilizátor.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t xml:space="preserve">Alagútdióda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Optoelektronikai</w:t>
      </w:r>
      <w:proofErr w:type="spellEnd"/>
      <w:r w:rsidRPr="00F35AF0">
        <w:rPr>
          <w:szCs w:val="24"/>
        </w:rPr>
        <w:t xml:space="preserve"> alkatrészek vizsgálata. </w:t>
      </w:r>
    </w:p>
    <w:p w:rsidR="00935216" w:rsidRPr="00F35AF0" w:rsidRDefault="00935216" w:rsidP="00A1216A">
      <w:pPr>
        <w:spacing w:after="0"/>
        <w:ind w:left="567"/>
        <w:rPr>
          <w:szCs w:val="24"/>
        </w:rPr>
      </w:pPr>
      <w:r w:rsidRPr="00F35AF0">
        <w:rPr>
          <w:szCs w:val="24"/>
        </w:rPr>
        <w:tab/>
      </w:r>
      <w:r w:rsidRPr="00F35AF0">
        <w:rPr>
          <w:szCs w:val="24"/>
        </w:rPr>
        <w:tab/>
        <w:t xml:space="preserve">Egyszerű egyenirányítók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Egyutas</w:t>
      </w:r>
      <w:proofErr w:type="spellEnd"/>
      <w:r w:rsidRPr="00F35AF0">
        <w:rPr>
          <w:szCs w:val="24"/>
        </w:rPr>
        <w:t xml:space="preserve"> egyenirányító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Graetz-hidas</w:t>
      </w:r>
      <w:proofErr w:type="spellEnd"/>
      <w:r w:rsidRPr="00F35AF0">
        <w:rPr>
          <w:szCs w:val="24"/>
        </w:rPr>
        <w:t xml:space="preserve"> egyenirányító vizsgálata. </w:t>
      </w:r>
    </w:p>
    <w:p w:rsidR="00935216" w:rsidRPr="00F35AF0" w:rsidRDefault="00935216" w:rsidP="00A1216A">
      <w:pPr>
        <w:spacing w:after="0"/>
        <w:ind w:left="567"/>
        <w:rPr>
          <w:szCs w:val="24"/>
        </w:rPr>
      </w:pPr>
      <w:r w:rsidRPr="00F35AF0">
        <w:rPr>
          <w:szCs w:val="24"/>
        </w:rPr>
        <w:tab/>
      </w:r>
      <w:r w:rsidRPr="00F35AF0">
        <w:rPr>
          <w:szCs w:val="24"/>
        </w:rPr>
        <w:tab/>
        <w:t xml:space="preserve">Tirisztor és </w:t>
      </w:r>
      <w:proofErr w:type="spellStart"/>
      <w:r w:rsidRPr="00F35AF0">
        <w:rPr>
          <w:szCs w:val="24"/>
        </w:rPr>
        <w:t>triak</w:t>
      </w:r>
      <w:proofErr w:type="spellEnd"/>
      <w:r w:rsidRPr="00F35AF0">
        <w:rPr>
          <w:szCs w:val="24"/>
        </w:rPr>
        <w:t xml:space="preserve"> jellemzőinek meghatározása.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t xml:space="preserve">Tirisztor jellemzőinek mérése.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Triak</w:t>
      </w:r>
      <w:proofErr w:type="spellEnd"/>
      <w:r w:rsidRPr="00F35AF0">
        <w:rPr>
          <w:szCs w:val="24"/>
        </w:rPr>
        <w:t xml:space="preserve"> jellemzőinek mérése. </w:t>
      </w:r>
    </w:p>
    <w:p w:rsidR="00935216" w:rsidRPr="00F35AF0" w:rsidRDefault="00935216" w:rsidP="00A1216A">
      <w:pPr>
        <w:spacing w:after="0"/>
        <w:ind w:left="567"/>
        <w:rPr>
          <w:szCs w:val="24"/>
        </w:rPr>
      </w:pPr>
      <w:r w:rsidRPr="00F35AF0">
        <w:rPr>
          <w:szCs w:val="24"/>
        </w:rPr>
        <w:tab/>
      </w:r>
      <w:r w:rsidRPr="00F35AF0">
        <w:rPr>
          <w:szCs w:val="24"/>
        </w:rPr>
        <w:tab/>
        <w:t xml:space="preserve">Teljesítményszabályozó áramkörök mérése.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t xml:space="preserve">Tirisztoros teljesítményszabályozó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Triakos</w:t>
      </w:r>
      <w:proofErr w:type="spellEnd"/>
      <w:r w:rsidRPr="00F35AF0">
        <w:rPr>
          <w:szCs w:val="24"/>
        </w:rPr>
        <w:t xml:space="preserve"> teljesítményszabályozó vizsgálata. </w:t>
      </w:r>
    </w:p>
    <w:p w:rsidR="00935216" w:rsidRPr="00F35AF0" w:rsidRDefault="00935216" w:rsidP="00B47C81">
      <w:pPr>
        <w:spacing w:after="0"/>
        <w:ind w:left="1276" w:firstLine="142"/>
        <w:jc w:val="left"/>
        <w:rPr>
          <w:szCs w:val="24"/>
        </w:rPr>
      </w:pPr>
      <w:r w:rsidRPr="00F35AF0">
        <w:rPr>
          <w:szCs w:val="24"/>
        </w:rPr>
        <w:t xml:space="preserve">Nyomtatott áramkörök gyártása, előkészítése. </w:t>
      </w:r>
    </w:p>
    <w:p w:rsidR="00935216" w:rsidRPr="00F35AF0" w:rsidRDefault="00935216" w:rsidP="00B47C81">
      <w:pPr>
        <w:spacing w:after="0"/>
        <w:ind w:left="1418"/>
        <w:jc w:val="left"/>
        <w:rPr>
          <w:szCs w:val="24"/>
        </w:rPr>
      </w:pPr>
      <w:r w:rsidRPr="00F35AF0">
        <w:rPr>
          <w:szCs w:val="24"/>
        </w:rPr>
        <w:t xml:space="preserve">Eszközök, segédanyagok. </w:t>
      </w:r>
      <w:r w:rsidRPr="00F35AF0">
        <w:rPr>
          <w:szCs w:val="24"/>
        </w:rPr>
        <w:br/>
        <w:t>Nyomtatott áramkörök készítése és beültetése</w:t>
      </w:r>
      <w:r w:rsidRPr="00F35AF0">
        <w:rPr>
          <w:szCs w:val="24"/>
        </w:rPr>
        <w:br/>
        <w:t xml:space="preserve">Forrasztandó felületek előkészítése. </w:t>
      </w:r>
      <w:r w:rsidRPr="00F35AF0">
        <w:rPr>
          <w:szCs w:val="24"/>
        </w:rPr>
        <w:br/>
        <w:t xml:space="preserve">Tisztítás, </w:t>
      </w:r>
      <w:proofErr w:type="spellStart"/>
      <w:r w:rsidRPr="00F35AF0">
        <w:rPr>
          <w:szCs w:val="24"/>
        </w:rPr>
        <w:t>folyasztószer</w:t>
      </w:r>
      <w:proofErr w:type="spellEnd"/>
      <w:r w:rsidRPr="00F35AF0">
        <w:rPr>
          <w:szCs w:val="24"/>
        </w:rPr>
        <w:t xml:space="preserve">, védő bevonat. </w:t>
      </w:r>
      <w:r w:rsidRPr="00F35AF0">
        <w:rPr>
          <w:szCs w:val="24"/>
        </w:rPr>
        <w:br/>
        <w:t xml:space="preserve">Nyomtatott áramkörök megmunkálása, illesztése, rögzítése. </w:t>
      </w:r>
      <w:r w:rsidRPr="00F35AF0">
        <w:rPr>
          <w:szCs w:val="24"/>
        </w:rPr>
        <w:br/>
        <w:t xml:space="preserve">Kivezetések előkészítése, szerelési magasság, olvashatóság, szerelési sorrend, polaritás, alkatrész beültetés, alkatrészlábak lecsípése. </w:t>
      </w:r>
      <w:r w:rsidRPr="00F35AF0">
        <w:rPr>
          <w:szCs w:val="24"/>
        </w:rPr>
        <w:br/>
        <w:t xml:space="preserve">Kezelőszervek, csatlakozók, kijelzők, kábelezések. </w:t>
      </w:r>
      <w:r w:rsidRPr="00F35AF0">
        <w:rPr>
          <w:szCs w:val="24"/>
        </w:rPr>
        <w:br/>
        <w:t xml:space="preserve">Alkatrészválasztás szempontjai. </w:t>
      </w:r>
    </w:p>
    <w:p w:rsidR="00935216" w:rsidRPr="00F35AF0" w:rsidRDefault="00935216" w:rsidP="00B47C81">
      <w:pPr>
        <w:widowControl w:val="0"/>
        <w:suppressAutoHyphens/>
        <w:spacing w:after="0"/>
        <w:ind w:left="1418"/>
        <w:jc w:val="left"/>
        <w:rPr>
          <w:color w:val="000000"/>
          <w:szCs w:val="24"/>
        </w:rPr>
      </w:pPr>
      <w:r w:rsidRPr="00F35AF0">
        <w:rPr>
          <w:color w:val="000000"/>
          <w:szCs w:val="24"/>
        </w:rPr>
        <w:t xml:space="preserve">Készre szerelt nyomtatott áramkör ellenőrzése (vizuálisan). </w:t>
      </w:r>
      <w:r w:rsidRPr="00F35AF0">
        <w:rPr>
          <w:color w:val="000000"/>
          <w:szCs w:val="24"/>
        </w:rPr>
        <w:br/>
        <w:t xml:space="preserve">Készre szerelt nyomtatott áramkör feszültség alá helyezése (nyugalmi áramfelvétel mérése). </w:t>
      </w:r>
      <w:r w:rsidRPr="00F35AF0">
        <w:rPr>
          <w:color w:val="000000"/>
          <w:szCs w:val="24"/>
        </w:rPr>
        <w:br/>
        <w:t xml:space="preserve">Az áramkör funkcionális vizsgálata. </w:t>
      </w:r>
    </w:p>
    <w:p w:rsidR="00935216" w:rsidRPr="00F35AF0" w:rsidRDefault="00935216" w:rsidP="00B47C81">
      <w:pPr>
        <w:widowControl w:val="0"/>
        <w:suppressAutoHyphens/>
        <w:spacing w:after="0"/>
        <w:ind w:left="1418"/>
        <w:jc w:val="left"/>
        <w:rPr>
          <w:szCs w:val="24"/>
        </w:rPr>
      </w:pPr>
      <w:r w:rsidRPr="00F35AF0">
        <w:rPr>
          <w:color w:val="000000"/>
          <w:szCs w:val="24"/>
        </w:rPr>
        <w:t xml:space="preserve">Bemeneti jellemzők (vizsgáló jelek) kiválasztása, meghatározása és beállítása. </w:t>
      </w:r>
      <w:r w:rsidRPr="00F35AF0">
        <w:rPr>
          <w:color w:val="000000"/>
          <w:szCs w:val="24"/>
        </w:rPr>
        <w:br/>
        <w:t>Kimeneti jellemzők (válaszjelek) mérése.</w:t>
      </w:r>
      <w:r w:rsidRPr="00F35AF0">
        <w:rPr>
          <w:color w:val="000000"/>
          <w:szCs w:val="24"/>
        </w:rPr>
        <w:tab/>
        <w:t xml:space="preserve"> </w:t>
      </w:r>
      <w:r w:rsidRPr="00F35AF0">
        <w:rPr>
          <w:color w:val="000000"/>
          <w:szCs w:val="24"/>
        </w:rPr>
        <w:br/>
        <w:t>A mérési eredmények kiértékelése.</w:t>
      </w:r>
      <w:r w:rsidRPr="00F35AF0">
        <w:rPr>
          <w:szCs w:val="24"/>
        </w:rPr>
        <w:tab/>
      </w:r>
      <w:r w:rsidRPr="00F35AF0">
        <w:rPr>
          <w:szCs w:val="24"/>
        </w:rPr>
        <w:tab/>
      </w:r>
    </w:p>
    <w:p w:rsidR="00935216" w:rsidRPr="00F35AF0" w:rsidRDefault="00935216" w:rsidP="00B47C81">
      <w:pPr>
        <w:widowControl w:val="0"/>
        <w:suppressAutoHyphens/>
        <w:spacing w:after="0"/>
        <w:ind w:left="1418"/>
        <w:jc w:val="left"/>
        <w:rPr>
          <w:kern w:val="2"/>
          <w:szCs w:val="24"/>
          <w:lang w:eastAsia="hi-IN" w:bidi="hi-IN"/>
        </w:rPr>
      </w:pPr>
      <w:r w:rsidRPr="00F35AF0">
        <w:rPr>
          <w:kern w:val="2"/>
          <w:szCs w:val="24"/>
          <w:lang w:eastAsia="hi-IN" w:bidi="hi-IN"/>
        </w:rPr>
        <w:t xml:space="preserve">Hibakeresés. </w:t>
      </w:r>
    </w:p>
    <w:p w:rsidR="00935216" w:rsidRPr="00F35AF0" w:rsidRDefault="00935216" w:rsidP="00B47C81">
      <w:pPr>
        <w:widowControl w:val="0"/>
        <w:spacing w:after="0"/>
        <w:ind w:left="1418"/>
        <w:jc w:val="left"/>
        <w:rPr>
          <w:color w:val="000000"/>
          <w:szCs w:val="24"/>
        </w:rPr>
      </w:pPr>
      <w:r w:rsidRPr="00F35AF0">
        <w:rPr>
          <w:color w:val="000000"/>
          <w:szCs w:val="24"/>
        </w:rPr>
        <w:t xml:space="preserve">A javítási művelet dokumentálása. </w:t>
      </w:r>
    </w:p>
    <w:p w:rsidR="00935216" w:rsidRPr="00F35AF0" w:rsidRDefault="00935216" w:rsidP="00033C9C">
      <w:pPr>
        <w:spacing w:after="0"/>
      </w:pPr>
    </w:p>
    <w:p w:rsidR="00935216" w:rsidRPr="00F35AF0" w:rsidRDefault="00935216" w:rsidP="00033C9C">
      <w:pPr>
        <w:spacing w:after="0"/>
        <w:jc w:val="center"/>
        <w:rPr>
          <w:b/>
        </w:rPr>
      </w:pPr>
      <w:r w:rsidRPr="00F35AF0">
        <w:rPr>
          <w:b/>
        </w:rPr>
        <w:t>II. Két évfolyamos oktatás közismereti képzés nélkül</w:t>
      </w:r>
    </w:p>
    <w:p w:rsidR="00935216" w:rsidRPr="00F35AF0" w:rsidRDefault="00935216" w:rsidP="00033C9C">
      <w:pPr>
        <w:spacing w:after="0"/>
        <w:jc w:val="center"/>
      </w:pPr>
      <w:r w:rsidRPr="00F35AF0">
        <w:t>1. évfolyamot követően 160 óra</w:t>
      </w:r>
    </w:p>
    <w:p w:rsidR="00935216" w:rsidRPr="00F35AF0" w:rsidRDefault="00935216" w:rsidP="00033C9C">
      <w:pPr>
        <w:spacing w:after="0"/>
      </w:pPr>
    </w:p>
    <w:p w:rsidR="00935216" w:rsidRPr="00F35AF0" w:rsidRDefault="00935216" w:rsidP="00033C9C">
      <w:pPr>
        <w:spacing w:after="0"/>
      </w:pPr>
      <w:r w:rsidRPr="00F35AF0">
        <w:t>Az 1. évfolyamot követő szakmai gyakorlat szakmai tartalma:</w:t>
      </w:r>
    </w:p>
    <w:p w:rsidR="00935216" w:rsidRPr="00F35AF0" w:rsidRDefault="00935216" w:rsidP="002E205F">
      <w:pPr>
        <w:widowControl w:val="0"/>
        <w:suppressAutoHyphens/>
        <w:spacing w:after="0"/>
        <w:ind w:left="567"/>
        <w:rPr>
          <w:kern w:val="1"/>
          <w:szCs w:val="24"/>
          <w:lang w:eastAsia="hi-IN" w:bidi="hi-IN"/>
        </w:rPr>
      </w:pPr>
      <w:r w:rsidRPr="00F35AF0">
        <w:rPr>
          <w:kern w:val="1"/>
          <w:szCs w:val="24"/>
          <w:lang w:eastAsia="hi-IN" w:bidi="hi-IN"/>
        </w:rPr>
        <w:t>Mechanikai műveletek:</w:t>
      </w:r>
    </w:p>
    <w:p w:rsidR="00935216" w:rsidRPr="00F35AF0" w:rsidRDefault="00935216" w:rsidP="002E205F">
      <w:pPr>
        <w:widowControl w:val="0"/>
        <w:suppressAutoHyphens/>
        <w:spacing w:after="0"/>
        <w:ind w:left="567"/>
        <w:rPr>
          <w:kern w:val="1"/>
          <w:szCs w:val="24"/>
          <w:lang w:eastAsia="hi-IN" w:bidi="hi-IN"/>
        </w:rPr>
      </w:pP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Lemezmunka horganyzott lemezből, alumínium lemezből, rézlemezből. </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 xml:space="preserve">Felület előkészítése, egyengetés, csiszolás. </w:t>
      </w:r>
    </w:p>
    <w:p w:rsidR="00935216" w:rsidRPr="00F35AF0" w:rsidRDefault="00935216" w:rsidP="002E205F">
      <w:pPr>
        <w:widowControl w:val="0"/>
        <w:suppressAutoHyphens/>
        <w:spacing w:after="0"/>
        <w:ind w:left="992" w:firstLine="426"/>
        <w:rPr>
          <w:kern w:val="1"/>
          <w:szCs w:val="24"/>
          <w:lang w:eastAsia="hi-IN" w:bidi="hi-IN"/>
        </w:rPr>
      </w:pPr>
      <w:r w:rsidRPr="00F35AF0">
        <w:rPr>
          <w:kern w:val="1"/>
          <w:szCs w:val="24"/>
          <w:lang w:eastAsia="hi-IN" w:bidi="hi-IN"/>
        </w:rPr>
        <w:t>Előrajzolás, furatok helyének jelölése lemezmunkáknál.)</w:t>
      </w:r>
    </w:p>
    <w:p w:rsidR="00935216" w:rsidRPr="00F35AF0" w:rsidRDefault="00935216" w:rsidP="002E205F">
      <w:pPr>
        <w:widowControl w:val="0"/>
        <w:suppressAutoHyphens/>
        <w:spacing w:after="0"/>
        <w:ind w:left="850" w:firstLine="568"/>
        <w:rPr>
          <w:kern w:val="1"/>
          <w:szCs w:val="24"/>
          <w:lang w:eastAsia="hi-IN" w:bidi="hi-IN"/>
        </w:rPr>
      </w:pPr>
      <w:r w:rsidRPr="00F35AF0">
        <w:rPr>
          <w:kern w:val="1"/>
          <w:szCs w:val="24"/>
          <w:lang w:eastAsia="hi-IN" w:bidi="hi-IN"/>
        </w:rPr>
        <w:t xml:space="preserve">Lemez leszabása, vágása lemezollóval, fémfűrésszel. </w:t>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Sorjázás, pontos méret kialakítása kézi megmunkálással, reszelővel. </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 xml:space="preserve">Furatok előfúrása, fúrása, süllyesztése kézi és állványos fúrógéppel. </w:t>
      </w:r>
    </w:p>
    <w:p w:rsidR="00935216" w:rsidRPr="00F35AF0" w:rsidRDefault="00935216" w:rsidP="002E205F">
      <w:pPr>
        <w:widowControl w:val="0"/>
        <w:suppressAutoHyphens/>
        <w:spacing w:after="0"/>
        <w:ind w:left="992" w:firstLine="426"/>
        <w:rPr>
          <w:kern w:val="1"/>
          <w:szCs w:val="24"/>
          <w:lang w:eastAsia="hi-IN" w:bidi="hi-IN"/>
        </w:rPr>
      </w:pPr>
      <w:r w:rsidRPr="00F35AF0">
        <w:rPr>
          <w:kern w:val="1"/>
          <w:szCs w:val="24"/>
          <w:lang w:eastAsia="hi-IN" w:bidi="hi-IN"/>
        </w:rPr>
        <w:t xml:space="preserve">Lemezalkatrészek alakra hajlítása sablonnal.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Illesztési felületek kialakítása kézi és kisgépes megmunkálással, méretpontosan, előírt felületminőséggel. </w:t>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Csigafúró kiválasztása, ellenőrzése, élezése. </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 xml:space="preserve">Forgácsolási sebesség helyes megválasztása.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Műanyag lemezek és profilok (vezetékcsatorna, műanyag védőcső) megmunkálása, levágása megfelelő szögben, sorjázása. </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Vezetékek kábelek leszabása, vezetékvég csupaszítása.</w:t>
      </w:r>
    </w:p>
    <w:p w:rsidR="00935216" w:rsidRPr="00F35AF0" w:rsidRDefault="00935216" w:rsidP="002E205F">
      <w:pPr>
        <w:spacing w:after="0"/>
        <w:ind w:left="992" w:firstLine="426"/>
        <w:rPr>
          <w:kern w:val="1"/>
          <w:szCs w:val="24"/>
          <w:lang w:eastAsia="hi-IN" w:bidi="hi-IN"/>
        </w:rPr>
      </w:pPr>
      <w:proofErr w:type="spellStart"/>
      <w:r w:rsidRPr="00F35AF0">
        <w:rPr>
          <w:kern w:val="1"/>
          <w:szCs w:val="24"/>
          <w:lang w:eastAsia="hi-IN" w:bidi="hi-IN"/>
        </w:rPr>
        <w:t>Érvéghüvelyezés</w:t>
      </w:r>
      <w:proofErr w:type="spellEnd"/>
      <w:r w:rsidRPr="00F35AF0">
        <w:rPr>
          <w:kern w:val="1"/>
          <w:szCs w:val="24"/>
          <w:lang w:eastAsia="hi-IN" w:bidi="hi-IN"/>
        </w:rPr>
        <w:t>.</w:t>
      </w:r>
    </w:p>
    <w:p w:rsidR="00935216" w:rsidRPr="00F35AF0" w:rsidRDefault="00935216" w:rsidP="002E205F">
      <w:pPr>
        <w:spacing w:after="0"/>
        <w:ind w:left="992" w:firstLine="426"/>
        <w:rPr>
          <w:kern w:val="1"/>
          <w:szCs w:val="24"/>
          <w:lang w:eastAsia="hi-IN" w:bidi="hi-IN"/>
        </w:rPr>
      </w:pPr>
    </w:p>
    <w:p w:rsidR="00935216" w:rsidRPr="00F35AF0" w:rsidRDefault="00935216" w:rsidP="002E205F">
      <w:pPr>
        <w:spacing w:after="0"/>
        <w:ind w:firstLine="567"/>
        <w:rPr>
          <w:b/>
          <w:szCs w:val="24"/>
        </w:rPr>
      </w:pPr>
      <w:r w:rsidRPr="00F35AF0">
        <w:rPr>
          <w:kern w:val="1"/>
          <w:szCs w:val="24"/>
          <w:lang w:eastAsia="hi-IN" w:bidi="hi-IN"/>
        </w:rPr>
        <w:t>Mérési műveletek:</w:t>
      </w:r>
      <w:r w:rsidRPr="00F35AF0">
        <w:rPr>
          <w:b/>
          <w:szCs w:val="24"/>
        </w:rPr>
        <w:tab/>
      </w:r>
    </w:p>
    <w:p w:rsidR="00935216" w:rsidRPr="00F35AF0" w:rsidRDefault="00935216" w:rsidP="002E205F">
      <w:pPr>
        <w:spacing w:after="0"/>
        <w:ind w:firstLine="567"/>
        <w:rPr>
          <w:kern w:val="1"/>
          <w:szCs w:val="24"/>
          <w:lang w:eastAsia="hi-IN" w:bidi="hi-IN"/>
        </w:rPr>
      </w:pPr>
      <w:r w:rsidRPr="00F35AF0">
        <w:rPr>
          <w:b/>
          <w:szCs w:val="24"/>
        </w:rPr>
        <w:tab/>
      </w:r>
      <w:r w:rsidRPr="00F35AF0">
        <w:rPr>
          <w:b/>
          <w:szCs w:val="24"/>
        </w:rPr>
        <w:tab/>
      </w:r>
      <w:r w:rsidRPr="00F35AF0">
        <w:rPr>
          <w:b/>
          <w:szCs w:val="24"/>
        </w:rPr>
        <w:tab/>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Mérési műveletek fém- és műanyagalkatrészek megmunkálása közben.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Külső és belső hosszmérés, furatmélység ellenőrzése tolómérővel.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Vízszintes és függőleges irányok ellenőrzése, kijelölése függő, vízszintező, lézeres kitűző használatával. </w:t>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Szögek mérése, munkadarabra jelölése szögmérővel. </w:t>
      </w:r>
    </w:p>
    <w:p w:rsidR="00935216" w:rsidRPr="00F35AF0" w:rsidRDefault="00935216" w:rsidP="002E205F">
      <w:pPr>
        <w:widowControl w:val="0"/>
        <w:suppressAutoHyphens/>
        <w:spacing w:after="0"/>
        <w:ind w:left="992" w:firstLine="426"/>
        <w:rPr>
          <w:kern w:val="1"/>
          <w:szCs w:val="24"/>
          <w:lang w:eastAsia="hi-IN" w:bidi="hi-IN"/>
        </w:rPr>
      </w:pPr>
      <w:proofErr w:type="gramStart"/>
      <w:r w:rsidRPr="00F35AF0">
        <w:rPr>
          <w:kern w:val="1"/>
          <w:szCs w:val="24"/>
          <w:lang w:eastAsia="hi-IN" w:bidi="hi-IN"/>
        </w:rPr>
        <w:t>Sík felület</w:t>
      </w:r>
      <w:proofErr w:type="gramEnd"/>
      <w:r w:rsidRPr="00F35AF0">
        <w:rPr>
          <w:kern w:val="1"/>
          <w:szCs w:val="24"/>
          <w:lang w:eastAsia="hi-IN" w:bidi="hi-IN"/>
        </w:rPr>
        <w:t xml:space="preserve"> ellenőrzése acélvonalzóval. </w:t>
      </w:r>
    </w:p>
    <w:p w:rsidR="00935216" w:rsidRPr="00F35AF0" w:rsidRDefault="00935216" w:rsidP="002E205F">
      <w:pPr>
        <w:widowControl w:val="0"/>
        <w:suppressAutoHyphens/>
        <w:spacing w:after="0"/>
        <w:ind w:left="850" w:firstLine="568"/>
        <w:rPr>
          <w:kern w:val="1"/>
          <w:szCs w:val="24"/>
          <w:lang w:eastAsia="hi-IN" w:bidi="hi-IN"/>
        </w:rPr>
      </w:pPr>
      <w:r w:rsidRPr="00F35AF0">
        <w:rPr>
          <w:kern w:val="1"/>
          <w:szCs w:val="24"/>
          <w:lang w:eastAsia="hi-IN" w:bidi="hi-IN"/>
        </w:rPr>
        <w:t xml:space="preserve">Feszültségkémlelő műszer használata vezetékek és csatlakozások </w:t>
      </w:r>
    </w:p>
    <w:p w:rsidR="00935216" w:rsidRPr="00F35AF0" w:rsidRDefault="00935216" w:rsidP="002E205F">
      <w:pPr>
        <w:widowControl w:val="0"/>
        <w:suppressAutoHyphens/>
        <w:spacing w:after="0"/>
        <w:ind w:left="850" w:firstLine="568"/>
        <w:rPr>
          <w:kern w:val="1"/>
          <w:szCs w:val="24"/>
          <w:lang w:eastAsia="hi-IN" w:bidi="hi-IN"/>
        </w:rPr>
      </w:pPr>
      <w:proofErr w:type="gramStart"/>
      <w:r w:rsidRPr="00F35AF0">
        <w:rPr>
          <w:kern w:val="1"/>
          <w:szCs w:val="24"/>
          <w:lang w:eastAsia="hi-IN" w:bidi="hi-IN"/>
        </w:rPr>
        <w:t>ellenőrzésére</w:t>
      </w:r>
      <w:proofErr w:type="gramEnd"/>
      <w:r w:rsidRPr="00F35AF0">
        <w:rPr>
          <w:kern w:val="1"/>
          <w:szCs w:val="24"/>
          <w:lang w:eastAsia="hi-IN" w:bidi="hi-IN"/>
        </w:rPr>
        <w:t>.</w:t>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Áram- és feszültségmérés multiméterrel.</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Árammérés lakatfogóval.</w:t>
      </w:r>
    </w:p>
    <w:p w:rsidR="00935216" w:rsidRPr="00F35AF0" w:rsidRDefault="00935216" w:rsidP="002E205F">
      <w:pPr>
        <w:widowControl w:val="0"/>
        <w:suppressAutoHyphens/>
        <w:spacing w:after="0"/>
        <w:ind w:left="992" w:firstLine="426"/>
        <w:rPr>
          <w:kern w:val="1"/>
          <w:szCs w:val="24"/>
          <w:lang w:eastAsia="hi-IN" w:bidi="hi-IN"/>
        </w:rPr>
      </w:pPr>
      <w:r w:rsidRPr="00F35AF0">
        <w:rPr>
          <w:kern w:val="1"/>
          <w:szCs w:val="24"/>
          <w:lang w:eastAsia="hi-IN" w:bidi="hi-IN"/>
        </w:rPr>
        <w:t>Vezetékek azonosítása, folytonosságuk vizsgálata.</w:t>
      </w:r>
    </w:p>
    <w:p w:rsidR="00935216" w:rsidRPr="00F35AF0" w:rsidRDefault="00935216" w:rsidP="002E205F">
      <w:pPr>
        <w:widowControl w:val="0"/>
        <w:suppressAutoHyphens/>
        <w:spacing w:after="0"/>
        <w:ind w:left="850" w:firstLine="568"/>
        <w:rPr>
          <w:kern w:val="1"/>
          <w:szCs w:val="24"/>
          <w:lang w:eastAsia="hi-IN" w:bidi="hi-IN"/>
        </w:rPr>
      </w:pPr>
      <w:r w:rsidRPr="00F35AF0">
        <w:rPr>
          <w:kern w:val="1"/>
          <w:szCs w:val="24"/>
          <w:lang w:eastAsia="hi-IN" w:bidi="hi-IN"/>
        </w:rPr>
        <w:t>Vezeték, kötések ellenállásának mérése.</w:t>
      </w:r>
    </w:p>
    <w:p w:rsidR="00935216" w:rsidRPr="00F35AF0" w:rsidRDefault="00935216" w:rsidP="002E205F">
      <w:pPr>
        <w:widowControl w:val="0"/>
        <w:suppressAutoHyphens/>
        <w:spacing w:after="0"/>
        <w:ind w:left="850" w:firstLine="568"/>
        <w:rPr>
          <w:kern w:val="1"/>
          <w:szCs w:val="24"/>
          <w:lang w:eastAsia="hi-IN" w:bidi="hi-IN"/>
        </w:rPr>
      </w:pPr>
    </w:p>
    <w:p w:rsidR="00935216" w:rsidRPr="00F35AF0" w:rsidRDefault="00935216" w:rsidP="002E205F">
      <w:pPr>
        <w:widowControl w:val="0"/>
        <w:suppressAutoHyphens/>
        <w:spacing w:after="0"/>
        <w:ind w:firstLine="567"/>
        <w:rPr>
          <w:kern w:val="1"/>
          <w:szCs w:val="24"/>
          <w:lang w:eastAsia="hi-IN" w:bidi="hi-IN"/>
        </w:rPr>
      </w:pPr>
      <w:r w:rsidRPr="00F35AF0">
        <w:rPr>
          <w:kern w:val="1"/>
          <w:szCs w:val="24"/>
          <w:lang w:eastAsia="hi-IN" w:bidi="hi-IN"/>
        </w:rPr>
        <w:t>Villamos és mechanikai kötések létesítése:</w:t>
      </w:r>
    </w:p>
    <w:p w:rsidR="00935216" w:rsidRPr="00F35AF0" w:rsidRDefault="00935216" w:rsidP="002E205F">
      <w:pPr>
        <w:spacing w:after="0"/>
        <w:ind w:left="567"/>
        <w:rPr>
          <w:szCs w:val="24"/>
        </w:rPr>
      </w:pPr>
    </w:p>
    <w:p w:rsidR="00935216" w:rsidRPr="00F35AF0" w:rsidRDefault="00935216" w:rsidP="00524902">
      <w:pPr>
        <w:widowControl w:val="0"/>
        <w:suppressAutoHyphens/>
        <w:spacing w:after="0"/>
        <w:ind w:left="567" w:firstLine="709"/>
        <w:rPr>
          <w:kern w:val="1"/>
          <w:szCs w:val="24"/>
          <w:lang w:eastAsia="hi-IN" w:bidi="hi-IN"/>
        </w:rPr>
      </w:pPr>
      <w:r w:rsidRPr="00F35AF0">
        <w:rPr>
          <w:kern w:val="1"/>
          <w:szCs w:val="24"/>
          <w:lang w:eastAsia="hi-IN" w:bidi="hi-IN"/>
        </w:rPr>
        <w:t>Mechanikai kötése készítése különféle alkatrészek között.</w:t>
      </w:r>
    </w:p>
    <w:p w:rsidR="00935216" w:rsidRPr="00F35AF0" w:rsidRDefault="00935216" w:rsidP="002E205F">
      <w:pPr>
        <w:widowControl w:val="0"/>
        <w:suppressAutoHyphens/>
        <w:spacing w:after="0"/>
        <w:ind w:left="1276"/>
        <w:rPr>
          <w:kern w:val="1"/>
          <w:szCs w:val="24"/>
          <w:lang w:eastAsia="hi-IN" w:bidi="hi-IN"/>
        </w:rPr>
      </w:pPr>
      <w:r w:rsidRPr="00F35AF0">
        <w:rPr>
          <w:kern w:val="1"/>
          <w:szCs w:val="24"/>
          <w:lang w:eastAsia="hi-IN" w:bidi="hi-IN"/>
        </w:rPr>
        <w:t xml:space="preserve">Csavarok fajtái, adatai. Csavarkötések fajtái, a csavarkötés létesítéséhez szükséges szerszámok. </w:t>
      </w:r>
    </w:p>
    <w:p w:rsidR="00935216" w:rsidRPr="00F35AF0" w:rsidRDefault="00935216" w:rsidP="002E205F">
      <w:pPr>
        <w:widowControl w:val="0"/>
        <w:suppressAutoHyphens/>
        <w:spacing w:after="0"/>
        <w:ind w:left="1134" w:firstLine="142"/>
        <w:rPr>
          <w:kern w:val="1"/>
          <w:szCs w:val="24"/>
          <w:lang w:eastAsia="hi-IN" w:bidi="hi-IN"/>
        </w:rPr>
      </w:pPr>
      <w:r w:rsidRPr="00F35AF0">
        <w:rPr>
          <w:kern w:val="1"/>
          <w:szCs w:val="24"/>
          <w:lang w:eastAsia="hi-IN" w:bidi="hi-IN"/>
        </w:rPr>
        <w:t xml:space="preserve">Menetkészítés eszközei és szerszámai. A menetfúrás és a menetmetszés. </w:t>
      </w:r>
    </w:p>
    <w:p w:rsidR="00935216" w:rsidRPr="00F35AF0" w:rsidRDefault="00935216" w:rsidP="002E205F">
      <w:pPr>
        <w:widowControl w:val="0"/>
        <w:suppressAutoHyphens/>
        <w:spacing w:after="0"/>
        <w:ind w:left="1134" w:firstLine="142"/>
        <w:rPr>
          <w:kern w:val="1"/>
          <w:szCs w:val="24"/>
          <w:lang w:eastAsia="hi-IN" w:bidi="hi-IN"/>
        </w:rPr>
      </w:pPr>
      <w:r w:rsidRPr="00F35AF0">
        <w:rPr>
          <w:kern w:val="1"/>
          <w:szCs w:val="24"/>
          <w:lang w:eastAsia="hi-IN" w:bidi="hi-IN"/>
        </w:rPr>
        <w:t xml:space="preserve">Csavarkötés létesítése csavaranyával. </w:t>
      </w:r>
    </w:p>
    <w:p w:rsidR="00935216" w:rsidRPr="00F35AF0" w:rsidRDefault="00935216" w:rsidP="002E205F">
      <w:pPr>
        <w:widowControl w:val="0"/>
        <w:suppressAutoHyphens/>
        <w:spacing w:after="0"/>
        <w:ind w:left="992" w:firstLine="284"/>
        <w:rPr>
          <w:kern w:val="1"/>
          <w:szCs w:val="24"/>
          <w:lang w:eastAsia="hi-IN" w:bidi="hi-IN"/>
        </w:rPr>
      </w:pPr>
      <w:r w:rsidRPr="00F35AF0">
        <w:rPr>
          <w:kern w:val="1"/>
          <w:szCs w:val="24"/>
          <w:lang w:eastAsia="hi-IN" w:bidi="hi-IN"/>
        </w:rPr>
        <w:t xml:space="preserve">Csavarbiztosítási lehetőségek alkalmazása (rugós alátét, ellenanya, koronás </w:t>
      </w:r>
    </w:p>
    <w:p w:rsidR="00935216" w:rsidRPr="00F35AF0" w:rsidRDefault="00935216" w:rsidP="002E205F">
      <w:pPr>
        <w:widowControl w:val="0"/>
        <w:suppressAutoHyphens/>
        <w:spacing w:after="0"/>
        <w:ind w:left="992" w:firstLine="284"/>
        <w:rPr>
          <w:kern w:val="1"/>
          <w:szCs w:val="24"/>
          <w:lang w:eastAsia="hi-IN" w:bidi="hi-IN"/>
        </w:rPr>
      </w:pPr>
      <w:proofErr w:type="gramStart"/>
      <w:r w:rsidRPr="00F35AF0">
        <w:rPr>
          <w:kern w:val="1"/>
          <w:szCs w:val="24"/>
          <w:lang w:eastAsia="hi-IN" w:bidi="hi-IN"/>
        </w:rPr>
        <w:t>anya</w:t>
      </w:r>
      <w:proofErr w:type="gramEnd"/>
      <w:r w:rsidRPr="00F35AF0">
        <w:rPr>
          <w:kern w:val="1"/>
          <w:szCs w:val="24"/>
          <w:lang w:eastAsia="hi-IN" w:bidi="hi-IN"/>
        </w:rPr>
        <w:t xml:space="preserve">). </w:t>
      </w:r>
    </w:p>
    <w:p w:rsidR="00935216" w:rsidRPr="00F35AF0" w:rsidRDefault="00935216" w:rsidP="002E205F">
      <w:pPr>
        <w:widowControl w:val="0"/>
        <w:suppressAutoHyphens/>
        <w:spacing w:after="0"/>
        <w:ind w:left="850" w:firstLine="426"/>
        <w:rPr>
          <w:kern w:val="1"/>
          <w:szCs w:val="24"/>
          <w:lang w:eastAsia="hi-IN" w:bidi="hi-IN"/>
        </w:rPr>
      </w:pPr>
      <w:r w:rsidRPr="00F35AF0">
        <w:rPr>
          <w:kern w:val="1"/>
          <w:szCs w:val="24"/>
          <w:lang w:eastAsia="hi-IN" w:bidi="hi-IN"/>
        </w:rPr>
        <w:t>Ragasztási eljárások.</w:t>
      </w:r>
    </w:p>
    <w:p w:rsidR="00935216" w:rsidRPr="00F35AF0" w:rsidRDefault="00935216" w:rsidP="002E205F">
      <w:pPr>
        <w:widowControl w:val="0"/>
        <w:suppressAutoHyphens/>
        <w:spacing w:after="0"/>
        <w:ind w:left="1134" w:firstLine="142"/>
        <w:rPr>
          <w:kern w:val="1"/>
          <w:szCs w:val="24"/>
          <w:lang w:eastAsia="hi-IN" w:bidi="hi-IN"/>
        </w:rPr>
      </w:pPr>
      <w:r w:rsidRPr="00F35AF0">
        <w:rPr>
          <w:kern w:val="1"/>
          <w:szCs w:val="24"/>
          <w:lang w:eastAsia="hi-IN" w:bidi="hi-IN"/>
        </w:rPr>
        <w:t xml:space="preserve">A forrasztás anyagai, segédanyagai és eszközei. </w:t>
      </w:r>
    </w:p>
    <w:p w:rsidR="00935216" w:rsidRPr="00F35AF0" w:rsidRDefault="00935216" w:rsidP="002E205F">
      <w:pPr>
        <w:widowControl w:val="0"/>
        <w:suppressAutoHyphens/>
        <w:spacing w:after="0"/>
        <w:ind w:left="992" w:firstLine="284"/>
        <w:rPr>
          <w:kern w:val="1"/>
          <w:szCs w:val="24"/>
          <w:lang w:eastAsia="hi-IN" w:bidi="hi-IN"/>
        </w:rPr>
      </w:pPr>
      <w:r w:rsidRPr="00F35AF0">
        <w:rPr>
          <w:kern w:val="1"/>
          <w:szCs w:val="24"/>
          <w:lang w:eastAsia="hi-IN" w:bidi="hi-IN"/>
        </w:rPr>
        <w:t xml:space="preserve">A forrasztás művelete. </w:t>
      </w:r>
    </w:p>
    <w:p w:rsidR="00935216" w:rsidRPr="00F35AF0" w:rsidRDefault="00935216" w:rsidP="002E205F">
      <w:pPr>
        <w:widowControl w:val="0"/>
        <w:suppressAutoHyphens/>
        <w:spacing w:after="0"/>
        <w:ind w:left="850" w:firstLine="426"/>
        <w:rPr>
          <w:kern w:val="1"/>
          <w:szCs w:val="24"/>
          <w:lang w:eastAsia="hi-IN" w:bidi="hi-IN"/>
        </w:rPr>
      </w:pPr>
      <w:r w:rsidRPr="00F35AF0">
        <w:rPr>
          <w:kern w:val="1"/>
          <w:szCs w:val="24"/>
          <w:lang w:eastAsia="hi-IN" w:bidi="hi-IN"/>
        </w:rPr>
        <w:t xml:space="preserve">Villamos vezetékek és vezetékanyagok, jellemzőik. </w:t>
      </w:r>
    </w:p>
    <w:p w:rsidR="00935216" w:rsidRPr="00F35AF0" w:rsidRDefault="00935216" w:rsidP="002E205F">
      <w:pPr>
        <w:widowControl w:val="0"/>
        <w:suppressAutoHyphens/>
        <w:spacing w:after="0"/>
        <w:ind w:left="1134" w:firstLine="142"/>
        <w:rPr>
          <w:kern w:val="1"/>
          <w:szCs w:val="24"/>
          <w:lang w:eastAsia="hi-IN" w:bidi="hi-IN"/>
        </w:rPr>
      </w:pPr>
      <w:r w:rsidRPr="00F35AF0">
        <w:rPr>
          <w:kern w:val="1"/>
          <w:szCs w:val="24"/>
          <w:lang w:eastAsia="hi-IN" w:bidi="hi-IN"/>
        </w:rPr>
        <w:t xml:space="preserve">Huzal-előkészítés, szigetelés eltávolítása. </w:t>
      </w:r>
    </w:p>
    <w:p w:rsidR="00935216" w:rsidRPr="00F35AF0" w:rsidRDefault="00935216" w:rsidP="002E205F">
      <w:pPr>
        <w:widowControl w:val="0"/>
        <w:suppressAutoHyphens/>
        <w:spacing w:after="0"/>
        <w:ind w:left="992" w:firstLine="284"/>
        <w:rPr>
          <w:kern w:val="1"/>
          <w:szCs w:val="24"/>
          <w:lang w:eastAsia="hi-IN" w:bidi="hi-IN"/>
        </w:rPr>
      </w:pPr>
      <w:r w:rsidRPr="00F35AF0">
        <w:rPr>
          <w:kern w:val="1"/>
          <w:szCs w:val="24"/>
          <w:lang w:eastAsia="hi-IN" w:bidi="hi-IN"/>
        </w:rPr>
        <w:t>Huzalozási gyakorlatok</w:t>
      </w:r>
    </w:p>
    <w:p w:rsidR="00935216" w:rsidRPr="00F35AF0" w:rsidRDefault="00935216" w:rsidP="002E205F">
      <w:pPr>
        <w:widowControl w:val="0"/>
        <w:suppressAutoHyphens/>
        <w:spacing w:after="0"/>
        <w:ind w:left="850" w:firstLine="426"/>
        <w:rPr>
          <w:kern w:val="1"/>
          <w:szCs w:val="24"/>
          <w:lang w:eastAsia="hi-IN" w:bidi="hi-IN"/>
        </w:rPr>
      </w:pPr>
      <w:r w:rsidRPr="00F35AF0">
        <w:rPr>
          <w:kern w:val="1"/>
          <w:szCs w:val="24"/>
          <w:lang w:eastAsia="hi-IN" w:bidi="hi-IN"/>
        </w:rPr>
        <w:lastRenderedPageBreak/>
        <w:t>Csatlakozók kialakítása.</w:t>
      </w:r>
    </w:p>
    <w:p w:rsidR="00935216" w:rsidRPr="00F35AF0" w:rsidRDefault="00935216" w:rsidP="002E205F">
      <w:pPr>
        <w:widowControl w:val="0"/>
        <w:suppressAutoHyphens/>
        <w:spacing w:after="0"/>
        <w:ind w:left="1276"/>
        <w:jc w:val="left"/>
        <w:rPr>
          <w:kern w:val="2"/>
          <w:szCs w:val="24"/>
          <w:lang w:eastAsia="hi-IN" w:bidi="hi-IN"/>
        </w:rPr>
      </w:pPr>
      <w:proofErr w:type="gramStart"/>
      <w:r w:rsidRPr="00F35AF0">
        <w:rPr>
          <w:kern w:val="2"/>
          <w:szCs w:val="24"/>
          <w:lang w:eastAsia="hi-IN" w:bidi="hi-IN"/>
        </w:rPr>
        <w:t>Forrasztott  kötés</w:t>
      </w:r>
      <w:proofErr w:type="gramEnd"/>
      <w:r w:rsidRPr="00F35AF0">
        <w:rPr>
          <w:kern w:val="2"/>
          <w:szCs w:val="24"/>
          <w:lang w:eastAsia="hi-IN" w:bidi="hi-IN"/>
        </w:rPr>
        <w:t xml:space="preserve"> típusai. </w:t>
      </w:r>
      <w:r w:rsidRPr="00F35AF0">
        <w:rPr>
          <w:kern w:val="2"/>
          <w:szCs w:val="24"/>
          <w:lang w:eastAsia="hi-IN" w:bidi="hi-IN"/>
        </w:rPr>
        <w:br/>
        <w:t xml:space="preserve">      Keményforrasztás. </w:t>
      </w:r>
      <w:r w:rsidRPr="00F35AF0">
        <w:rPr>
          <w:kern w:val="2"/>
          <w:szCs w:val="24"/>
          <w:lang w:eastAsia="hi-IN" w:bidi="hi-IN"/>
        </w:rPr>
        <w:br/>
        <w:t xml:space="preserve">      Lágyforrasztás. </w:t>
      </w:r>
    </w:p>
    <w:p w:rsidR="00935216" w:rsidRPr="00F35AF0" w:rsidRDefault="00935216" w:rsidP="002E205F">
      <w:pPr>
        <w:widowControl w:val="0"/>
        <w:suppressAutoHyphens/>
        <w:spacing w:after="0"/>
        <w:ind w:left="1134" w:firstLine="142"/>
        <w:jc w:val="left"/>
        <w:rPr>
          <w:kern w:val="2"/>
          <w:szCs w:val="24"/>
          <w:lang w:eastAsia="hi-IN" w:bidi="hi-IN"/>
        </w:rPr>
      </w:pPr>
      <w:r w:rsidRPr="00F35AF0">
        <w:rPr>
          <w:kern w:val="2"/>
          <w:szCs w:val="24"/>
          <w:lang w:eastAsia="hi-IN" w:bidi="hi-IN"/>
        </w:rPr>
        <w:t xml:space="preserve">Forrasztási gyakorlat. </w:t>
      </w:r>
    </w:p>
    <w:p w:rsidR="00935216" w:rsidRPr="00F35AF0" w:rsidRDefault="00935216" w:rsidP="002E205F">
      <w:pPr>
        <w:widowControl w:val="0"/>
        <w:suppressAutoHyphens/>
        <w:spacing w:after="0"/>
        <w:ind w:left="1134" w:firstLine="142"/>
        <w:jc w:val="left"/>
        <w:rPr>
          <w:kern w:val="2"/>
          <w:szCs w:val="24"/>
          <w:lang w:eastAsia="hi-IN" w:bidi="hi-IN"/>
        </w:rPr>
      </w:pPr>
    </w:p>
    <w:p w:rsidR="00935216" w:rsidRPr="00F35AF0" w:rsidRDefault="00935216" w:rsidP="002E205F">
      <w:pPr>
        <w:widowControl w:val="0"/>
        <w:suppressAutoHyphens/>
        <w:spacing w:after="0"/>
        <w:ind w:firstLine="567"/>
        <w:jc w:val="left"/>
        <w:rPr>
          <w:kern w:val="2"/>
          <w:szCs w:val="24"/>
          <w:lang w:eastAsia="hi-IN" w:bidi="hi-IN"/>
        </w:rPr>
      </w:pPr>
      <w:r w:rsidRPr="00F35AF0">
        <w:rPr>
          <w:kern w:val="2"/>
          <w:szCs w:val="24"/>
          <w:lang w:eastAsia="hi-IN" w:bidi="hi-IN"/>
        </w:rPr>
        <w:t>Egyenáramú mérések:</w:t>
      </w:r>
    </w:p>
    <w:p w:rsidR="00935216" w:rsidRPr="00F35AF0" w:rsidRDefault="00935216" w:rsidP="002E205F">
      <w:pPr>
        <w:widowControl w:val="0"/>
        <w:suppressAutoHyphens/>
        <w:spacing w:after="0"/>
        <w:ind w:firstLine="567"/>
        <w:jc w:val="left"/>
        <w:rPr>
          <w:kern w:val="2"/>
          <w:szCs w:val="24"/>
          <w:lang w:eastAsia="hi-IN" w:bidi="hi-IN"/>
        </w:rPr>
      </w:pPr>
    </w:p>
    <w:p w:rsidR="00935216" w:rsidRPr="00F35AF0" w:rsidRDefault="00935216" w:rsidP="002E205F">
      <w:pPr>
        <w:widowControl w:val="0"/>
        <w:suppressAutoHyphens/>
        <w:spacing w:after="0"/>
        <w:ind w:left="1134" w:firstLine="284"/>
        <w:jc w:val="left"/>
        <w:rPr>
          <w:szCs w:val="24"/>
        </w:rPr>
      </w:pPr>
      <w:proofErr w:type="spellStart"/>
      <w:r w:rsidRPr="00F35AF0">
        <w:rPr>
          <w:szCs w:val="24"/>
        </w:rPr>
        <w:t>Deprez-műszerek</w:t>
      </w:r>
      <w:proofErr w:type="spellEnd"/>
      <w:r w:rsidRPr="00F35AF0">
        <w:rPr>
          <w:szCs w:val="24"/>
        </w:rPr>
        <w:t xml:space="preserve"> alkalmazása. </w:t>
      </w:r>
    </w:p>
    <w:p w:rsidR="00935216" w:rsidRPr="00F35AF0" w:rsidRDefault="00935216" w:rsidP="002E205F">
      <w:pPr>
        <w:spacing w:after="0"/>
        <w:ind w:left="1276" w:firstLine="142"/>
        <w:rPr>
          <w:szCs w:val="24"/>
        </w:rPr>
      </w:pPr>
      <w:r w:rsidRPr="00F35AF0">
        <w:rPr>
          <w:szCs w:val="24"/>
        </w:rPr>
        <w:t xml:space="preserve">Elektrodinamikus műszerek alkalmazása. </w:t>
      </w:r>
    </w:p>
    <w:p w:rsidR="00935216" w:rsidRPr="00F35AF0" w:rsidRDefault="00935216" w:rsidP="002E205F">
      <w:pPr>
        <w:spacing w:after="0"/>
        <w:ind w:left="1134" w:firstLine="284"/>
        <w:rPr>
          <w:szCs w:val="24"/>
        </w:rPr>
      </w:pPr>
      <w:r w:rsidRPr="00F35AF0">
        <w:rPr>
          <w:szCs w:val="24"/>
        </w:rPr>
        <w:t xml:space="preserve">Lágyvasas műszerek alkalmazása. </w:t>
      </w:r>
    </w:p>
    <w:p w:rsidR="00935216" w:rsidRPr="00F35AF0" w:rsidRDefault="00935216" w:rsidP="002E205F">
      <w:pPr>
        <w:spacing w:after="0"/>
        <w:ind w:left="1134" w:firstLine="284"/>
        <w:rPr>
          <w:szCs w:val="24"/>
        </w:rPr>
      </w:pPr>
      <w:r w:rsidRPr="00F35AF0">
        <w:rPr>
          <w:szCs w:val="24"/>
        </w:rPr>
        <w:t xml:space="preserve">Digitális multiméterek. </w:t>
      </w:r>
    </w:p>
    <w:p w:rsidR="00935216" w:rsidRPr="00F35AF0" w:rsidRDefault="00935216" w:rsidP="002E205F">
      <w:pPr>
        <w:spacing w:after="0"/>
        <w:ind w:left="992" w:firstLine="426"/>
        <w:rPr>
          <w:szCs w:val="24"/>
        </w:rPr>
      </w:pPr>
      <w:r w:rsidRPr="00F35AF0">
        <w:rPr>
          <w:szCs w:val="24"/>
        </w:rPr>
        <w:t xml:space="preserve">Egyenáram és egyenfeszültség mérése elektromechanikus műszerrel. </w:t>
      </w:r>
    </w:p>
    <w:p w:rsidR="00935216" w:rsidRPr="00F35AF0" w:rsidRDefault="00935216" w:rsidP="002E205F">
      <w:pPr>
        <w:spacing w:after="0"/>
        <w:ind w:left="850" w:firstLine="568"/>
        <w:rPr>
          <w:szCs w:val="24"/>
        </w:rPr>
      </w:pPr>
      <w:r w:rsidRPr="00F35AF0">
        <w:rPr>
          <w:szCs w:val="24"/>
        </w:rPr>
        <w:t xml:space="preserve">Egyenfeszültség mérése analóg elektronikus és digitális műszerekkel. </w:t>
      </w:r>
    </w:p>
    <w:p w:rsidR="00935216" w:rsidRPr="00F35AF0" w:rsidRDefault="00935216" w:rsidP="002E205F">
      <w:pPr>
        <w:spacing w:after="0"/>
        <w:ind w:left="1276" w:firstLine="142"/>
        <w:rPr>
          <w:szCs w:val="24"/>
        </w:rPr>
      </w:pPr>
      <w:r w:rsidRPr="00F35AF0">
        <w:rPr>
          <w:szCs w:val="24"/>
        </w:rPr>
        <w:t xml:space="preserve">Egyenáram mérése analóg elektronikus és digitális műszerekkel. </w:t>
      </w:r>
    </w:p>
    <w:p w:rsidR="00935216" w:rsidRPr="00F35AF0" w:rsidRDefault="00935216" w:rsidP="002E205F">
      <w:pPr>
        <w:spacing w:after="0"/>
        <w:ind w:left="1134" w:firstLine="284"/>
        <w:rPr>
          <w:kern w:val="2"/>
          <w:szCs w:val="24"/>
          <w:lang w:eastAsia="hi-IN" w:bidi="hi-IN"/>
        </w:rPr>
      </w:pPr>
      <w:r w:rsidRPr="00F35AF0">
        <w:rPr>
          <w:kern w:val="2"/>
          <w:szCs w:val="24"/>
          <w:lang w:eastAsia="hi-IN" w:bidi="hi-IN"/>
        </w:rPr>
        <w:t>Ellenállásmérés</w:t>
      </w:r>
    </w:p>
    <w:p w:rsidR="00935216" w:rsidRPr="00F35AF0" w:rsidRDefault="00935216" w:rsidP="002E205F">
      <w:pPr>
        <w:spacing w:after="0"/>
      </w:pPr>
    </w:p>
    <w:p w:rsidR="00935216" w:rsidRPr="00F35AF0" w:rsidRDefault="00935216" w:rsidP="002E205F">
      <w:pPr>
        <w:widowControl w:val="0"/>
        <w:suppressAutoHyphens/>
        <w:spacing w:after="0"/>
        <w:ind w:left="567"/>
        <w:rPr>
          <w:kern w:val="2"/>
          <w:szCs w:val="24"/>
          <w:lang w:eastAsia="hi-IN" w:bidi="hi-IN"/>
        </w:rPr>
      </w:pPr>
      <w:proofErr w:type="spellStart"/>
      <w:r w:rsidRPr="00F35AF0">
        <w:rPr>
          <w:kern w:val="2"/>
          <w:szCs w:val="24"/>
          <w:lang w:eastAsia="hi-IN" w:bidi="hi-IN"/>
        </w:rPr>
        <w:t>Váltakozóáramú</w:t>
      </w:r>
      <w:proofErr w:type="spellEnd"/>
      <w:r w:rsidRPr="00F35AF0">
        <w:rPr>
          <w:kern w:val="2"/>
          <w:szCs w:val="24"/>
          <w:lang w:eastAsia="hi-IN" w:bidi="hi-IN"/>
        </w:rPr>
        <w:t xml:space="preserve"> mérések:</w:t>
      </w:r>
    </w:p>
    <w:p w:rsidR="00935216" w:rsidRPr="00F35AF0" w:rsidRDefault="00935216" w:rsidP="002E205F">
      <w:pPr>
        <w:widowControl w:val="0"/>
        <w:suppressAutoHyphens/>
        <w:spacing w:after="0"/>
        <w:ind w:left="567"/>
        <w:rPr>
          <w:kern w:val="2"/>
          <w:szCs w:val="24"/>
          <w:lang w:eastAsia="hi-IN" w:bidi="hi-IN"/>
        </w:rPr>
      </w:pPr>
    </w:p>
    <w:p w:rsidR="00935216" w:rsidRPr="00F35AF0" w:rsidRDefault="00935216" w:rsidP="002E205F">
      <w:pPr>
        <w:widowControl w:val="0"/>
        <w:suppressAutoHyphens/>
        <w:spacing w:after="0"/>
        <w:ind w:left="1418"/>
        <w:rPr>
          <w:kern w:val="2"/>
          <w:szCs w:val="24"/>
          <w:lang w:eastAsia="hi-IN" w:bidi="hi-IN"/>
        </w:rPr>
      </w:pPr>
      <w:r w:rsidRPr="00F35AF0">
        <w:rPr>
          <w:kern w:val="2"/>
          <w:szCs w:val="24"/>
          <w:lang w:eastAsia="hi-IN" w:bidi="hi-IN"/>
        </w:rPr>
        <w:t xml:space="preserve">Induktivitás mérése. </w:t>
      </w:r>
    </w:p>
    <w:p w:rsidR="00935216" w:rsidRPr="00F35AF0" w:rsidRDefault="00935216" w:rsidP="002E205F">
      <w:pPr>
        <w:widowControl w:val="0"/>
        <w:suppressAutoHyphens/>
        <w:spacing w:after="0"/>
        <w:ind w:left="567"/>
        <w:rPr>
          <w:kern w:val="2"/>
          <w:szCs w:val="24"/>
          <w:lang w:eastAsia="hi-IN" w:bidi="hi-IN"/>
        </w:rPr>
      </w:pPr>
      <w:r w:rsidRPr="00F35AF0">
        <w:rPr>
          <w:kern w:val="2"/>
          <w:szCs w:val="24"/>
          <w:lang w:eastAsia="hi-IN" w:bidi="hi-IN"/>
        </w:rPr>
        <w:tab/>
      </w:r>
      <w:r w:rsidRPr="00F35AF0">
        <w:rPr>
          <w:kern w:val="2"/>
          <w:szCs w:val="24"/>
          <w:lang w:eastAsia="hi-IN" w:bidi="hi-IN"/>
        </w:rPr>
        <w:tab/>
        <w:t xml:space="preserve">Kondenzátor kapacitásának mérése. </w:t>
      </w:r>
    </w:p>
    <w:p w:rsidR="00935216" w:rsidRPr="00F35AF0" w:rsidRDefault="00935216" w:rsidP="002E205F">
      <w:pPr>
        <w:widowControl w:val="0"/>
        <w:suppressAutoHyphens/>
        <w:spacing w:after="0"/>
        <w:ind w:left="1276" w:firstLine="142"/>
        <w:rPr>
          <w:kern w:val="2"/>
          <w:szCs w:val="24"/>
          <w:lang w:eastAsia="hi-IN" w:bidi="hi-IN"/>
        </w:rPr>
      </w:pPr>
      <w:r w:rsidRPr="00F35AF0">
        <w:rPr>
          <w:kern w:val="2"/>
          <w:szCs w:val="24"/>
          <w:lang w:eastAsia="hi-IN" w:bidi="hi-IN"/>
        </w:rPr>
        <w:t xml:space="preserve">Induktivitások soros és párhuzamos kapcsolásának vizsgálata. </w:t>
      </w:r>
    </w:p>
    <w:p w:rsidR="00935216" w:rsidRPr="00F35AF0" w:rsidRDefault="00935216" w:rsidP="002E205F">
      <w:pPr>
        <w:widowControl w:val="0"/>
        <w:suppressAutoHyphens/>
        <w:spacing w:after="0"/>
        <w:ind w:left="1134" w:firstLine="284"/>
        <w:rPr>
          <w:kern w:val="2"/>
          <w:szCs w:val="24"/>
          <w:lang w:eastAsia="hi-IN" w:bidi="hi-IN"/>
        </w:rPr>
      </w:pPr>
      <w:r w:rsidRPr="00F35AF0">
        <w:rPr>
          <w:kern w:val="2"/>
          <w:szCs w:val="24"/>
          <w:lang w:eastAsia="hi-IN" w:bidi="hi-IN"/>
        </w:rPr>
        <w:t xml:space="preserve">Kondenzátorok soros és párhuzamos kapcsolásának vizsgálata. </w:t>
      </w:r>
    </w:p>
    <w:p w:rsidR="00935216" w:rsidRPr="00F35AF0" w:rsidRDefault="00935216" w:rsidP="002E205F">
      <w:pPr>
        <w:widowControl w:val="0"/>
        <w:suppressAutoHyphens/>
        <w:spacing w:after="0"/>
        <w:ind w:left="992" w:firstLine="426"/>
        <w:rPr>
          <w:kern w:val="2"/>
          <w:szCs w:val="24"/>
          <w:lang w:eastAsia="hi-IN" w:bidi="hi-IN"/>
        </w:rPr>
      </w:pPr>
      <w:r w:rsidRPr="00F35AF0">
        <w:rPr>
          <w:kern w:val="2"/>
          <w:szCs w:val="24"/>
          <w:lang w:eastAsia="hi-IN" w:bidi="hi-IN"/>
        </w:rPr>
        <w:t xml:space="preserve">Ellenállás és kondenzátor soros kapcsolásának vizsgálata. </w:t>
      </w:r>
    </w:p>
    <w:p w:rsidR="00935216" w:rsidRPr="00F35AF0" w:rsidRDefault="00935216" w:rsidP="002E205F">
      <w:pPr>
        <w:widowControl w:val="0"/>
        <w:suppressAutoHyphens/>
        <w:spacing w:after="0"/>
        <w:ind w:left="850" w:firstLine="568"/>
        <w:rPr>
          <w:kern w:val="2"/>
          <w:szCs w:val="24"/>
          <w:lang w:eastAsia="hi-IN" w:bidi="hi-IN"/>
        </w:rPr>
      </w:pPr>
      <w:r w:rsidRPr="00F35AF0">
        <w:rPr>
          <w:kern w:val="2"/>
          <w:szCs w:val="24"/>
          <w:lang w:eastAsia="hi-IN" w:bidi="hi-IN"/>
        </w:rPr>
        <w:t xml:space="preserve">Ellenállás és induktivitás soros kapcsolásának vizsgálata. </w:t>
      </w:r>
    </w:p>
    <w:p w:rsidR="00935216" w:rsidRPr="00F35AF0" w:rsidRDefault="00935216" w:rsidP="002E205F">
      <w:pPr>
        <w:widowControl w:val="0"/>
        <w:suppressAutoHyphens/>
        <w:spacing w:after="0"/>
        <w:ind w:left="1276" w:firstLine="142"/>
        <w:rPr>
          <w:kern w:val="2"/>
          <w:szCs w:val="24"/>
          <w:lang w:eastAsia="hi-IN" w:bidi="hi-IN"/>
        </w:rPr>
      </w:pPr>
      <w:r w:rsidRPr="00F35AF0">
        <w:rPr>
          <w:kern w:val="2"/>
          <w:szCs w:val="24"/>
          <w:lang w:eastAsia="hi-IN" w:bidi="hi-IN"/>
        </w:rPr>
        <w:t xml:space="preserve">Ellenállás és kondenzátor párhuzamos kapcsolásának vizsgálata. </w:t>
      </w:r>
    </w:p>
    <w:p w:rsidR="00935216" w:rsidRPr="00F35AF0" w:rsidRDefault="00935216" w:rsidP="002E205F">
      <w:pPr>
        <w:widowControl w:val="0"/>
        <w:suppressAutoHyphens/>
        <w:spacing w:after="0"/>
        <w:ind w:left="1134" w:firstLine="284"/>
        <w:rPr>
          <w:kern w:val="2"/>
          <w:szCs w:val="24"/>
          <w:lang w:eastAsia="hi-IN" w:bidi="hi-IN"/>
        </w:rPr>
      </w:pPr>
      <w:r w:rsidRPr="00F35AF0">
        <w:rPr>
          <w:kern w:val="2"/>
          <w:szCs w:val="24"/>
          <w:lang w:eastAsia="hi-IN" w:bidi="hi-IN"/>
        </w:rPr>
        <w:t xml:space="preserve">Ellenállás és induktivitás párhuzamos kapcsolásának vizsgálata. </w:t>
      </w:r>
    </w:p>
    <w:p w:rsidR="00935216" w:rsidRPr="00F35AF0" w:rsidRDefault="00935216" w:rsidP="002E205F">
      <w:pPr>
        <w:widowControl w:val="0"/>
        <w:suppressAutoHyphens/>
        <w:spacing w:after="0"/>
        <w:ind w:left="1418"/>
        <w:rPr>
          <w:kern w:val="2"/>
          <w:szCs w:val="24"/>
          <w:lang w:eastAsia="hi-IN" w:bidi="hi-IN"/>
        </w:rPr>
      </w:pPr>
      <w:r w:rsidRPr="00F35AF0">
        <w:rPr>
          <w:kern w:val="2"/>
          <w:szCs w:val="24"/>
          <w:lang w:eastAsia="hi-IN" w:bidi="hi-IN"/>
        </w:rPr>
        <w:t xml:space="preserve">Egyfázisú váltakozó áramú teljesítmény mérése. </w:t>
      </w:r>
    </w:p>
    <w:p w:rsidR="00935216" w:rsidRPr="00F35AF0" w:rsidRDefault="00935216" w:rsidP="002E205F">
      <w:pPr>
        <w:widowControl w:val="0"/>
        <w:suppressAutoHyphens/>
        <w:spacing w:after="0"/>
        <w:ind w:left="1276" w:firstLine="142"/>
        <w:rPr>
          <w:kern w:val="2"/>
          <w:szCs w:val="24"/>
          <w:lang w:eastAsia="hi-IN" w:bidi="hi-IN"/>
        </w:rPr>
      </w:pPr>
      <w:r w:rsidRPr="00F35AF0">
        <w:rPr>
          <w:kern w:val="2"/>
          <w:szCs w:val="24"/>
          <w:lang w:eastAsia="hi-IN" w:bidi="hi-IN"/>
        </w:rPr>
        <w:t xml:space="preserve">Oszcilloszkóp kezelési gyakorlat. </w:t>
      </w:r>
    </w:p>
    <w:p w:rsidR="00935216" w:rsidRPr="00F35AF0" w:rsidRDefault="00935216" w:rsidP="002E205F">
      <w:pPr>
        <w:spacing w:after="0"/>
        <w:ind w:left="709" w:firstLine="709"/>
        <w:jc w:val="left"/>
        <w:rPr>
          <w:szCs w:val="24"/>
        </w:rPr>
      </w:pPr>
      <w:r w:rsidRPr="00F35AF0">
        <w:rPr>
          <w:szCs w:val="24"/>
        </w:rPr>
        <w:t xml:space="preserve">Félvezető diódák vizsgálata.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t xml:space="preserve">Speciális félvezetők és alkalmazásaik.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Zener-diódás</w:t>
      </w:r>
      <w:proofErr w:type="spellEnd"/>
      <w:r w:rsidRPr="00F35AF0">
        <w:rPr>
          <w:szCs w:val="24"/>
        </w:rPr>
        <w:t xml:space="preserve"> elemi stabilizátor. </w:t>
      </w:r>
    </w:p>
    <w:p w:rsidR="00935216" w:rsidRPr="00F35AF0" w:rsidRDefault="00935216" w:rsidP="002E205F">
      <w:pPr>
        <w:spacing w:after="0"/>
        <w:ind w:left="567"/>
        <w:rPr>
          <w:szCs w:val="24"/>
        </w:rPr>
      </w:pPr>
      <w:r w:rsidRPr="00F35AF0">
        <w:rPr>
          <w:szCs w:val="24"/>
        </w:rPr>
        <w:tab/>
      </w:r>
      <w:r w:rsidRPr="00F35AF0">
        <w:rPr>
          <w:szCs w:val="24"/>
        </w:rPr>
        <w:tab/>
        <w:t xml:space="preserve">Egyszerű egyenirányítók vizsgálata.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Egyutas</w:t>
      </w:r>
      <w:proofErr w:type="spellEnd"/>
      <w:r w:rsidRPr="00F35AF0">
        <w:rPr>
          <w:szCs w:val="24"/>
        </w:rPr>
        <w:t xml:space="preserve"> egyenirányító vizsgálata.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Graetz-hidas</w:t>
      </w:r>
      <w:proofErr w:type="spellEnd"/>
      <w:r w:rsidRPr="00F35AF0">
        <w:rPr>
          <w:szCs w:val="24"/>
        </w:rPr>
        <w:t xml:space="preserve"> egyenirányító vizsgálata. </w:t>
      </w:r>
    </w:p>
    <w:p w:rsidR="00935216" w:rsidRPr="00F35AF0" w:rsidRDefault="00935216" w:rsidP="002E205F">
      <w:pPr>
        <w:spacing w:after="0"/>
        <w:ind w:left="567"/>
        <w:rPr>
          <w:szCs w:val="24"/>
        </w:rPr>
      </w:pPr>
      <w:r w:rsidRPr="00F35AF0">
        <w:rPr>
          <w:szCs w:val="24"/>
        </w:rPr>
        <w:tab/>
      </w:r>
      <w:r w:rsidRPr="00F35AF0">
        <w:rPr>
          <w:szCs w:val="24"/>
        </w:rPr>
        <w:tab/>
        <w:t xml:space="preserve">Tirisztor és </w:t>
      </w:r>
      <w:proofErr w:type="spellStart"/>
      <w:r w:rsidRPr="00F35AF0">
        <w:rPr>
          <w:szCs w:val="24"/>
        </w:rPr>
        <w:t>triak</w:t>
      </w:r>
      <w:proofErr w:type="spellEnd"/>
      <w:r w:rsidRPr="00F35AF0">
        <w:rPr>
          <w:szCs w:val="24"/>
        </w:rPr>
        <w:t xml:space="preserve"> jellemzőinek meghatározása.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t xml:space="preserve">Tirisztor jellemzőinek mérése.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Triak</w:t>
      </w:r>
      <w:proofErr w:type="spellEnd"/>
      <w:r w:rsidRPr="00F35AF0">
        <w:rPr>
          <w:szCs w:val="24"/>
        </w:rPr>
        <w:t xml:space="preserve"> jellemzőinek mérése. </w:t>
      </w:r>
    </w:p>
    <w:p w:rsidR="00935216" w:rsidRPr="00F35AF0" w:rsidRDefault="00935216" w:rsidP="002E205F">
      <w:pPr>
        <w:spacing w:after="0"/>
        <w:ind w:left="567"/>
        <w:rPr>
          <w:szCs w:val="24"/>
        </w:rPr>
      </w:pPr>
      <w:r w:rsidRPr="00F35AF0">
        <w:rPr>
          <w:szCs w:val="24"/>
        </w:rPr>
        <w:tab/>
      </w:r>
      <w:r w:rsidRPr="00F35AF0">
        <w:rPr>
          <w:szCs w:val="24"/>
        </w:rPr>
        <w:tab/>
        <w:t xml:space="preserve">Teljesítményszabályozó áramkörök mérése.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t xml:space="preserve">Tirisztoros teljesítményszabályozó vizsgálata.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Triakos</w:t>
      </w:r>
      <w:proofErr w:type="spellEnd"/>
      <w:r w:rsidRPr="00F35AF0">
        <w:rPr>
          <w:szCs w:val="24"/>
        </w:rPr>
        <w:t xml:space="preserve"> teljesítményszabályozó vizsgálata. </w:t>
      </w:r>
    </w:p>
    <w:p w:rsidR="00935216" w:rsidRPr="00F35AF0" w:rsidRDefault="00935216" w:rsidP="002E205F">
      <w:pPr>
        <w:spacing w:after="0"/>
        <w:ind w:left="1276" w:firstLine="142"/>
        <w:jc w:val="left"/>
        <w:rPr>
          <w:szCs w:val="24"/>
        </w:rPr>
      </w:pPr>
      <w:r w:rsidRPr="00F35AF0">
        <w:rPr>
          <w:szCs w:val="24"/>
        </w:rPr>
        <w:t xml:space="preserve">Nyomtatott áramkörök gyártása, előkészítése. </w:t>
      </w:r>
    </w:p>
    <w:p w:rsidR="00935216" w:rsidRPr="00F35AF0" w:rsidRDefault="00935216" w:rsidP="002E205F">
      <w:pPr>
        <w:spacing w:after="0"/>
        <w:ind w:left="1418"/>
        <w:jc w:val="left"/>
        <w:rPr>
          <w:szCs w:val="24"/>
        </w:rPr>
      </w:pPr>
      <w:r w:rsidRPr="00F35AF0">
        <w:rPr>
          <w:szCs w:val="24"/>
        </w:rPr>
        <w:t xml:space="preserve">Eszközök, segédanyagok. </w:t>
      </w:r>
      <w:r w:rsidRPr="00F35AF0">
        <w:rPr>
          <w:szCs w:val="24"/>
        </w:rPr>
        <w:br/>
        <w:t xml:space="preserve">Nyomtatott áramkörök készítése és beültetése. </w:t>
      </w:r>
      <w:r w:rsidRPr="00F35AF0">
        <w:rPr>
          <w:szCs w:val="24"/>
        </w:rPr>
        <w:br/>
        <w:t xml:space="preserve">Alkatrészválasztás szempontjai. </w:t>
      </w:r>
    </w:p>
    <w:p w:rsidR="00935216" w:rsidRPr="00F35AF0" w:rsidRDefault="00935216" w:rsidP="002E205F">
      <w:pPr>
        <w:widowControl w:val="0"/>
        <w:suppressAutoHyphens/>
        <w:spacing w:after="0"/>
        <w:ind w:left="1418"/>
        <w:jc w:val="left"/>
        <w:rPr>
          <w:color w:val="000000"/>
          <w:szCs w:val="24"/>
        </w:rPr>
      </w:pPr>
      <w:r w:rsidRPr="00F35AF0">
        <w:rPr>
          <w:color w:val="000000"/>
          <w:szCs w:val="24"/>
        </w:rPr>
        <w:t xml:space="preserve">Készre szerelt nyomtatott áramkör ellenőrzése (vizuálisan). </w:t>
      </w:r>
      <w:r w:rsidRPr="00F35AF0">
        <w:rPr>
          <w:color w:val="000000"/>
          <w:szCs w:val="24"/>
        </w:rPr>
        <w:br/>
        <w:t xml:space="preserve">Készre szerelt nyomtatott áramkör feszültség alá helyezése (nyugalmi áramfelvétel mérése). </w:t>
      </w:r>
      <w:r w:rsidRPr="00F35AF0">
        <w:rPr>
          <w:color w:val="000000"/>
          <w:szCs w:val="24"/>
        </w:rPr>
        <w:br/>
        <w:t xml:space="preserve">Az áramkör funkcionális vizsgálata. </w:t>
      </w:r>
    </w:p>
    <w:p w:rsidR="00935216" w:rsidRPr="00F35AF0" w:rsidRDefault="00935216" w:rsidP="002E205F">
      <w:pPr>
        <w:widowControl w:val="0"/>
        <w:suppressAutoHyphens/>
        <w:spacing w:after="0"/>
        <w:ind w:left="1418"/>
        <w:jc w:val="left"/>
        <w:rPr>
          <w:szCs w:val="24"/>
        </w:rPr>
      </w:pPr>
      <w:r w:rsidRPr="00F35AF0">
        <w:rPr>
          <w:color w:val="000000"/>
          <w:szCs w:val="24"/>
        </w:rPr>
        <w:t xml:space="preserve">Bemeneti jellemzők (vizsgáló jelek) kiválasztása, meghatározása és beállítása. </w:t>
      </w:r>
      <w:r w:rsidRPr="00F35AF0">
        <w:rPr>
          <w:color w:val="000000"/>
          <w:szCs w:val="24"/>
        </w:rPr>
        <w:br/>
      </w:r>
      <w:r w:rsidRPr="00F35AF0">
        <w:rPr>
          <w:color w:val="000000"/>
          <w:szCs w:val="24"/>
        </w:rPr>
        <w:lastRenderedPageBreak/>
        <w:t>Kimeneti jellemzők (válaszjelek) mérése.</w:t>
      </w:r>
      <w:r w:rsidRPr="00F35AF0">
        <w:rPr>
          <w:color w:val="000000"/>
          <w:szCs w:val="24"/>
        </w:rPr>
        <w:tab/>
        <w:t xml:space="preserve"> </w:t>
      </w:r>
      <w:r w:rsidRPr="00F35AF0">
        <w:rPr>
          <w:color w:val="000000"/>
          <w:szCs w:val="24"/>
        </w:rPr>
        <w:br/>
        <w:t>A mérési eredmények kiértékelése.</w:t>
      </w:r>
      <w:r w:rsidRPr="00F35AF0">
        <w:rPr>
          <w:szCs w:val="24"/>
        </w:rPr>
        <w:tab/>
      </w:r>
      <w:r w:rsidRPr="00F35AF0">
        <w:rPr>
          <w:szCs w:val="24"/>
        </w:rPr>
        <w:tab/>
      </w:r>
    </w:p>
    <w:p w:rsidR="00935216" w:rsidRPr="00DA3C8C" w:rsidRDefault="00935216" w:rsidP="00DA3C8C">
      <w:pPr>
        <w:spacing w:after="0"/>
        <w:ind w:left="851" w:firstLine="567"/>
        <w:rPr>
          <w:kern w:val="2"/>
          <w:szCs w:val="24"/>
          <w:lang w:eastAsia="hi-IN" w:bidi="hi-IN"/>
        </w:rPr>
      </w:pPr>
      <w:r w:rsidRPr="00F35AF0">
        <w:rPr>
          <w:kern w:val="2"/>
          <w:szCs w:val="24"/>
          <w:lang w:eastAsia="hi-IN" w:bidi="hi-IN"/>
        </w:rPr>
        <w:t xml:space="preserve">Hibakeresés. </w:t>
      </w:r>
      <w:bookmarkStart w:id="10" w:name="_GoBack"/>
      <w:bookmarkEnd w:id="10"/>
    </w:p>
    <w:p w:rsidR="00935216" w:rsidRPr="00F35AF0" w:rsidRDefault="00935216" w:rsidP="00C53E01">
      <w:pPr>
        <w:spacing w:after="0"/>
      </w:pPr>
    </w:p>
    <w:sectPr w:rsidR="00935216" w:rsidRPr="00F35AF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753B" w:rsidRDefault="0087753B" w:rsidP="00B945BE">
      <w:pPr>
        <w:spacing w:after="0"/>
      </w:pPr>
      <w:r>
        <w:separator/>
      </w:r>
    </w:p>
  </w:endnote>
  <w:endnote w:type="continuationSeparator" w:id="0">
    <w:p w:rsidR="0087753B" w:rsidRDefault="0087753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53B" w:rsidRPr="00B862AB" w:rsidRDefault="0087753B">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753B" w:rsidRDefault="0087753B" w:rsidP="00B945BE">
      <w:pPr>
        <w:spacing w:after="0"/>
      </w:pPr>
      <w:r>
        <w:separator/>
      </w:r>
    </w:p>
  </w:footnote>
  <w:footnote w:type="continuationSeparator" w:id="0">
    <w:p w:rsidR="0087753B" w:rsidRDefault="0087753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CDB287D"/>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E380756"/>
    <w:multiLevelType w:val="multilevel"/>
    <w:tmpl w:val="7698426E"/>
    <w:lvl w:ilvl="0">
      <w:start w:val="6"/>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i w:val="0"/>
      </w:rPr>
    </w:lvl>
    <w:lvl w:ilvl="2">
      <w:start w:val="1"/>
      <w:numFmt w:val="decimal"/>
      <w:lvlText w:val="%1.%2.%3."/>
      <w:lvlJc w:val="left"/>
      <w:pPr>
        <w:ind w:left="2130"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4">
    <w:nsid w:val="224A1B6C"/>
    <w:multiLevelType w:val="multilevel"/>
    <w:tmpl w:val="0E4AA8A2"/>
    <w:lvl w:ilvl="0">
      <w:start w:val="16"/>
      <w:numFmt w:val="decimal"/>
      <w:lvlText w:val="%1."/>
      <w:lvlJc w:val="left"/>
      <w:pPr>
        <w:ind w:left="480" w:hanging="480"/>
      </w:pPr>
      <w:rPr>
        <w:rFonts w:cs="Times New Roman" w:hint="default"/>
      </w:rPr>
    </w:lvl>
    <w:lvl w:ilvl="1">
      <w:start w:val="1"/>
      <w:numFmt w:val="decimal"/>
      <w:lvlText w:val="%1.%2."/>
      <w:lvlJc w:val="left"/>
      <w:pPr>
        <w:ind w:left="1192" w:hanging="480"/>
      </w:pPr>
      <w:rPr>
        <w:rFonts w:cs="Times New Roman" w:hint="default"/>
        <w:b/>
        <w:i w:val="0"/>
      </w:rPr>
    </w:lvl>
    <w:lvl w:ilvl="2">
      <w:start w:val="1"/>
      <w:numFmt w:val="decimal"/>
      <w:lvlText w:val="%1.%2.%3."/>
      <w:lvlJc w:val="left"/>
      <w:pPr>
        <w:ind w:left="2144" w:hanging="720"/>
      </w:pPr>
      <w:rPr>
        <w:rFonts w:cs="Times New Roman" w:hint="default"/>
        <w:b/>
        <w:i w:val="0"/>
      </w:rPr>
    </w:lvl>
    <w:lvl w:ilvl="3">
      <w:start w:val="1"/>
      <w:numFmt w:val="decimal"/>
      <w:lvlText w:val="%1.%2.%3.%4."/>
      <w:lvlJc w:val="left"/>
      <w:pPr>
        <w:ind w:left="2856" w:hanging="720"/>
      </w:pPr>
      <w:rPr>
        <w:rFonts w:cs="Times New Roman" w:hint="default"/>
      </w:rPr>
    </w:lvl>
    <w:lvl w:ilvl="4">
      <w:start w:val="1"/>
      <w:numFmt w:val="decimal"/>
      <w:lvlText w:val="%1.%2.%3.%4.%5."/>
      <w:lvlJc w:val="left"/>
      <w:pPr>
        <w:ind w:left="3928" w:hanging="1080"/>
      </w:pPr>
      <w:rPr>
        <w:rFonts w:cs="Times New Roman" w:hint="default"/>
      </w:rPr>
    </w:lvl>
    <w:lvl w:ilvl="5">
      <w:start w:val="1"/>
      <w:numFmt w:val="decimal"/>
      <w:lvlText w:val="%1.%2.%3.%4.%5.%6."/>
      <w:lvlJc w:val="left"/>
      <w:pPr>
        <w:ind w:left="4640" w:hanging="1080"/>
      </w:pPr>
      <w:rPr>
        <w:rFonts w:cs="Times New Roman" w:hint="default"/>
      </w:rPr>
    </w:lvl>
    <w:lvl w:ilvl="6">
      <w:start w:val="1"/>
      <w:numFmt w:val="decimal"/>
      <w:lvlText w:val="%1.%2.%3.%4.%5.%6.%7."/>
      <w:lvlJc w:val="left"/>
      <w:pPr>
        <w:ind w:left="5712" w:hanging="1440"/>
      </w:pPr>
      <w:rPr>
        <w:rFonts w:cs="Times New Roman" w:hint="default"/>
      </w:rPr>
    </w:lvl>
    <w:lvl w:ilvl="7">
      <w:start w:val="1"/>
      <w:numFmt w:val="decimal"/>
      <w:lvlText w:val="%1.%2.%3.%4.%5.%6.%7.%8."/>
      <w:lvlJc w:val="left"/>
      <w:pPr>
        <w:ind w:left="6424" w:hanging="1440"/>
      </w:pPr>
      <w:rPr>
        <w:rFonts w:cs="Times New Roman" w:hint="default"/>
      </w:rPr>
    </w:lvl>
    <w:lvl w:ilvl="8">
      <w:start w:val="1"/>
      <w:numFmt w:val="decimal"/>
      <w:lvlText w:val="%1.%2.%3.%4.%5.%6.%7.%8.%9."/>
      <w:lvlJc w:val="left"/>
      <w:pPr>
        <w:ind w:left="7496" w:hanging="1800"/>
      </w:pPr>
      <w:rPr>
        <w:rFonts w:cs="Times New Roman" w:hint="default"/>
      </w:rPr>
    </w:lvl>
  </w:abstractNum>
  <w:abstractNum w:abstractNumId="5">
    <w:nsid w:val="246C6EF8"/>
    <w:multiLevelType w:val="hybridMultilevel"/>
    <w:tmpl w:val="D292A8F0"/>
    <w:lvl w:ilvl="0" w:tplc="4516F200">
      <w:start w:val="1"/>
      <w:numFmt w:val="bullet"/>
      <w:lvlText w:val=""/>
      <w:lvlJc w:val="left"/>
      <w:pPr>
        <w:tabs>
          <w:tab w:val="num" w:pos="1080"/>
        </w:tabs>
        <w:ind w:left="1080" w:hanging="360"/>
      </w:pPr>
      <w:rPr>
        <w:rFonts w:ascii="Symbol" w:hAnsi="Symbol" w:hint="default"/>
        <w:sz w:val="24"/>
      </w:rPr>
    </w:lvl>
    <w:lvl w:ilvl="1" w:tplc="801293D2" w:tentative="1">
      <w:start w:val="1"/>
      <w:numFmt w:val="bullet"/>
      <w:lvlText w:val="o"/>
      <w:lvlJc w:val="left"/>
      <w:pPr>
        <w:tabs>
          <w:tab w:val="num" w:pos="1800"/>
        </w:tabs>
        <w:ind w:left="1800" w:hanging="360"/>
      </w:pPr>
      <w:rPr>
        <w:rFonts w:ascii="Courier New" w:hAnsi="Courier New" w:hint="default"/>
      </w:rPr>
    </w:lvl>
    <w:lvl w:ilvl="2" w:tplc="46884CF2" w:tentative="1">
      <w:start w:val="1"/>
      <w:numFmt w:val="bullet"/>
      <w:lvlText w:val=""/>
      <w:lvlJc w:val="left"/>
      <w:pPr>
        <w:tabs>
          <w:tab w:val="num" w:pos="2520"/>
        </w:tabs>
        <w:ind w:left="2520" w:hanging="360"/>
      </w:pPr>
      <w:rPr>
        <w:rFonts w:ascii="Wingdings" w:hAnsi="Wingdings" w:hint="default"/>
      </w:rPr>
    </w:lvl>
    <w:lvl w:ilvl="3" w:tplc="6BF4ECF6" w:tentative="1">
      <w:start w:val="1"/>
      <w:numFmt w:val="bullet"/>
      <w:lvlText w:val=""/>
      <w:lvlJc w:val="left"/>
      <w:pPr>
        <w:tabs>
          <w:tab w:val="num" w:pos="3240"/>
        </w:tabs>
        <w:ind w:left="3240" w:hanging="360"/>
      </w:pPr>
      <w:rPr>
        <w:rFonts w:ascii="Symbol" w:hAnsi="Symbol" w:hint="default"/>
      </w:rPr>
    </w:lvl>
    <w:lvl w:ilvl="4" w:tplc="3DBA61E6" w:tentative="1">
      <w:start w:val="1"/>
      <w:numFmt w:val="bullet"/>
      <w:lvlText w:val="o"/>
      <w:lvlJc w:val="left"/>
      <w:pPr>
        <w:tabs>
          <w:tab w:val="num" w:pos="3960"/>
        </w:tabs>
        <w:ind w:left="3960" w:hanging="360"/>
      </w:pPr>
      <w:rPr>
        <w:rFonts w:ascii="Courier New" w:hAnsi="Courier New" w:hint="default"/>
      </w:rPr>
    </w:lvl>
    <w:lvl w:ilvl="5" w:tplc="356246D8" w:tentative="1">
      <w:start w:val="1"/>
      <w:numFmt w:val="bullet"/>
      <w:lvlText w:val=""/>
      <w:lvlJc w:val="left"/>
      <w:pPr>
        <w:tabs>
          <w:tab w:val="num" w:pos="4680"/>
        </w:tabs>
        <w:ind w:left="4680" w:hanging="360"/>
      </w:pPr>
      <w:rPr>
        <w:rFonts w:ascii="Wingdings" w:hAnsi="Wingdings" w:hint="default"/>
      </w:rPr>
    </w:lvl>
    <w:lvl w:ilvl="6" w:tplc="1EECC508" w:tentative="1">
      <w:start w:val="1"/>
      <w:numFmt w:val="bullet"/>
      <w:lvlText w:val=""/>
      <w:lvlJc w:val="left"/>
      <w:pPr>
        <w:tabs>
          <w:tab w:val="num" w:pos="5400"/>
        </w:tabs>
        <w:ind w:left="5400" w:hanging="360"/>
      </w:pPr>
      <w:rPr>
        <w:rFonts w:ascii="Symbol" w:hAnsi="Symbol" w:hint="default"/>
      </w:rPr>
    </w:lvl>
    <w:lvl w:ilvl="7" w:tplc="794CB87A" w:tentative="1">
      <w:start w:val="1"/>
      <w:numFmt w:val="bullet"/>
      <w:lvlText w:val="o"/>
      <w:lvlJc w:val="left"/>
      <w:pPr>
        <w:tabs>
          <w:tab w:val="num" w:pos="6120"/>
        </w:tabs>
        <w:ind w:left="6120" w:hanging="360"/>
      </w:pPr>
      <w:rPr>
        <w:rFonts w:ascii="Courier New" w:hAnsi="Courier New" w:hint="default"/>
      </w:rPr>
    </w:lvl>
    <w:lvl w:ilvl="8" w:tplc="AF26B04A" w:tentative="1">
      <w:start w:val="1"/>
      <w:numFmt w:val="bullet"/>
      <w:lvlText w:val=""/>
      <w:lvlJc w:val="left"/>
      <w:pPr>
        <w:tabs>
          <w:tab w:val="num" w:pos="6840"/>
        </w:tabs>
        <w:ind w:left="6840" w:hanging="360"/>
      </w:pPr>
      <w:rPr>
        <w:rFonts w:ascii="Wingdings" w:hAnsi="Wingdings" w:hint="default"/>
      </w:rPr>
    </w:lvl>
  </w:abstractNum>
  <w:abstractNum w:abstractNumId="6">
    <w:nsid w:val="310E2B41"/>
    <w:multiLevelType w:val="hybridMultilevel"/>
    <w:tmpl w:val="125A5AFA"/>
    <w:lvl w:ilvl="0" w:tplc="44024E70">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46DB0766"/>
    <w:multiLevelType w:val="multilevel"/>
    <w:tmpl w:val="68B0C3C0"/>
    <w:lvl w:ilvl="0">
      <w:start w:val="9"/>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i w:val="0"/>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9">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797E3A54"/>
    <w:multiLevelType w:val="multilevel"/>
    <w:tmpl w:val="106A20DE"/>
    <w:lvl w:ilvl="0">
      <w:start w:val="11"/>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i w:val="0"/>
      </w:rPr>
    </w:lvl>
    <w:lvl w:ilvl="2">
      <w:start w:val="1"/>
      <w:numFmt w:val="decimal"/>
      <w:lvlText w:val="%1.%2.%3."/>
      <w:lvlJc w:val="left"/>
      <w:pPr>
        <w:ind w:left="2130"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num w:numId="1">
    <w:abstractNumId w:val="10"/>
  </w:num>
  <w:num w:numId="2">
    <w:abstractNumId w:val="9"/>
  </w:num>
  <w:num w:numId="3">
    <w:abstractNumId w:val="12"/>
  </w:num>
  <w:num w:numId="4">
    <w:abstractNumId w:val="13"/>
  </w:num>
  <w:num w:numId="5">
    <w:abstractNumId w:val="0"/>
  </w:num>
  <w:num w:numId="6">
    <w:abstractNumId w:val="11"/>
  </w:num>
  <w:num w:numId="7">
    <w:abstractNumId w:val="1"/>
  </w:num>
  <w:num w:numId="8">
    <w:abstractNumId w:val="7"/>
  </w:num>
  <w:num w:numId="9">
    <w:abstractNumId w:val="6"/>
  </w:num>
  <w:num w:numId="10">
    <w:abstractNumId w:val="4"/>
  </w:num>
  <w:num w:numId="11">
    <w:abstractNumId w:val="5"/>
  </w:num>
  <w:num w:numId="12">
    <w:abstractNumId w:val="2"/>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8"/>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5F3"/>
    <w:rsid w:val="00000694"/>
    <w:rsid w:val="00004F4A"/>
    <w:rsid w:val="00006B06"/>
    <w:rsid w:val="0002667F"/>
    <w:rsid w:val="00033C9C"/>
    <w:rsid w:val="00070F60"/>
    <w:rsid w:val="000772D7"/>
    <w:rsid w:val="000805F3"/>
    <w:rsid w:val="00083894"/>
    <w:rsid w:val="00095315"/>
    <w:rsid w:val="000A21B7"/>
    <w:rsid w:val="000A2E27"/>
    <w:rsid w:val="000A570F"/>
    <w:rsid w:val="000A720F"/>
    <w:rsid w:val="000B3638"/>
    <w:rsid w:val="000B44B8"/>
    <w:rsid w:val="000B5E9D"/>
    <w:rsid w:val="000C2353"/>
    <w:rsid w:val="000C2A52"/>
    <w:rsid w:val="000C7167"/>
    <w:rsid w:val="000F2B82"/>
    <w:rsid w:val="000F44A2"/>
    <w:rsid w:val="000F540F"/>
    <w:rsid w:val="001006B4"/>
    <w:rsid w:val="001011A6"/>
    <w:rsid w:val="00117680"/>
    <w:rsid w:val="00140721"/>
    <w:rsid w:val="00142FC5"/>
    <w:rsid w:val="00160E0E"/>
    <w:rsid w:val="0016524C"/>
    <w:rsid w:val="00174765"/>
    <w:rsid w:val="0018409F"/>
    <w:rsid w:val="001937B8"/>
    <w:rsid w:val="001A7777"/>
    <w:rsid w:val="001B61A0"/>
    <w:rsid w:val="001C500C"/>
    <w:rsid w:val="001C5769"/>
    <w:rsid w:val="001C69DE"/>
    <w:rsid w:val="001D144B"/>
    <w:rsid w:val="001D252A"/>
    <w:rsid w:val="001E7B1E"/>
    <w:rsid w:val="001F08AF"/>
    <w:rsid w:val="00216033"/>
    <w:rsid w:val="00244218"/>
    <w:rsid w:val="00250FD5"/>
    <w:rsid w:val="0025489A"/>
    <w:rsid w:val="0026021C"/>
    <w:rsid w:val="002625A0"/>
    <w:rsid w:val="00266A2C"/>
    <w:rsid w:val="00275E8D"/>
    <w:rsid w:val="002869C9"/>
    <w:rsid w:val="00287E71"/>
    <w:rsid w:val="002910B5"/>
    <w:rsid w:val="002B026F"/>
    <w:rsid w:val="002C4252"/>
    <w:rsid w:val="002D029F"/>
    <w:rsid w:val="002D6325"/>
    <w:rsid w:val="002E205F"/>
    <w:rsid w:val="002E57E4"/>
    <w:rsid w:val="00312581"/>
    <w:rsid w:val="00320239"/>
    <w:rsid w:val="00321976"/>
    <w:rsid w:val="003325F4"/>
    <w:rsid w:val="003362DC"/>
    <w:rsid w:val="00342A1B"/>
    <w:rsid w:val="00344D81"/>
    <w:rsid w:val="003468AB"/>
    <w:rsid w:val="003542D9"/>
    <w:rsid w:val="00354B41"/>
    <w:rsid w:val="00367579"/>
    <w:rsid w:val="0037403D"/>
    <w:rsid w:val="00381B6C"/>
    <w:rsid w:val="00382254"/>
    <w:rsid w:val="00390F08"/>
    <w:rsid w:val="00391719"/>
    <w:rsid w:val="003A0EBD"/>
    <w:rsid w:val="003A7273"/>
    <w:rsid w:val="003B0C71"/>
    <w:rsid w:val="003B2FD3"/>
    <w:rsid w:val="003C2D29"/>
    <w:rsid w:val="0041674C"/>
    <w:rsid w:val="00420CA2"/>
    <w:rsid w:val="004225F8"/>
    <w:rsid w:val="00426A95"/>
    <w:rsid w:val="00430699"/>
    <w:rsid w:val="00437470"/>
    <w:rsid w:val="0044578C"/>
    <w:rsid w:val="0045223E"/>
    <w:rsid w:val="0045474F"/>
    <w:rsid w:val="00470121"/>
    <w:rsid w:val="00472A56"/>
    <w:rsid w:val="00472AF2"/>
    <w:rsid w:val="00477E3A"/>
    <w:rsid w:val="00482018"/>
    <w:rsid w:val="00483CA5"/>
    <w:rsid w:val="0049127E"/>
    <w:rsid w:val="004B24A8"/>
    <w:rsid w:val="004B2B7C"/>
    <w:rsid w:val="004B3A5C"/>
    <w:rsid w:val="004B651D"/>
    <w:rsid w:val="004D021E"/>
    <w:rsid w:val="004E32A8"/>
    <w:rsid w:val="004E5C34"/>
    <w:rsid w:val="004F6765"/>
    <w:rsid w:val="00523C36"/>
    <w:rsid w:val="00524902"/>
    <w:rsid w:val="00524B52"/>
    <w:rsid w:val="00527206"/>
    <w:rsid w:val="00536215"/>
    <w:rsid w:val="00542024"/>
    <w:rsid w:val="00543CE0"/>
    <w:rsid w:val="0054506A"/>
    <w:rsid w:val="005546A9"/>
    <w:rsid w:val="00565574"/>
    <w:rsid w:val="0057036A"/>
    <w:rsid w:val="0058039D"/>
    <w:rsid w:val="005A296F"/>
    <w:rsid w:val="005A3F3E"/>
    <w:rsid w:val="005A5F36"/>
    <w:rsid w:val="005B1B29"/>
    <w:rsid w:val="005B2E87"/>
    <w:rsid w:val="005D2DE8"/>
    <w:rsid w:val="005D71BC"/>
    <w:rsid w:val="005E084D"/>
    <w:rsid w:val="005F22E2"/>
    <w:rsid w:val="006008AA"/>
    <w:rsid w:val="00601C25"/>
    <w:rsid w:val="00602463"/>
    <w:rsid w:val="006107BC"/>
    <w:rsid w:val="00614E5F"/>
    <w:rsid w:val="00637E8B"/>
    <w:rsid w:val="00645B4F"/>
    <w:rsid w:val="0065053C"/>
    <w:rsid w:val="006526B5"/>
    <w:rsid w:val="00663E01"/>
    <w:rsid w:val="006750D2"/>
    <w:rsid w:val="0068197D"/>
    <w:rsid w:val="0068627B"/>
    <w:rsid w:val="00686FDF"/>
    <w:rsid w:val="00692B19"/>
    <w:rsid w:val="00695059"/>
    <w:rsid w:val="00695CBA"/>
    <w:rsid w:val="00696ED9"/>
    <w:rsid w:val="006A13F2"/>
    <w:rsid w:val="006B4E61"/>
    <w:rsid w:val="006B6253"/>
    <w:rsid w:val="006C0580"/>
    <w:rsid w:val="006C2609"/>
    <w:rsid w:val="006E015D"/>
    <w:rsid w:val="006F58F4"/>
    <w:rsid w:val="00704A02"/>
    <w:rsid w:val="007205F8"/>
    <w:rsid w:val="00722C6E"/>
    <w:rsid w:val="007308AA"/>
    <w:rsid w:val="0073124E"/>
    <w:rsid w:val="00741EC3"/>
    <w:rsid w:val="00752ECD"/>
    <w:rsid w:val="007653BE"/>
    <w:rsid w:val="00766CA8"/>
    <w:rsid w:val="007761DE"/>
    <w:rsid w:val="007815DA"/>
    <w:rsid w:val="00781A37"/>
    <w:rsid w:val="00783D0C"/>
    <w:rsid w:val="00784E7B"/>
    <w:rsid w:val="0079442E"/>
    <w:rsid w:val="00794D6C"/>
    <w:rsid w:val="007A4311"/>
    <w:rsid w:val="007A4768"/>
    <w:rsid w:val="007A5B72"/>
    <w:rsid w:val="007A7811"/>
    <w:rsid w:val="007C2ABA"/>
    <w:rsid w:val="007E482A"/>
    <w:rsid w:val="00807FA9"/>
    <w:rsid w:val="00811551"/>
    <w:rsid w:val="00816ACB"/>
    <w:rsid w:val="00820131"/>
    <w:rsid w:val="00821E80"/>
    <w:rsid w:val="00841F66"/>
    <w:rsid w:val="008462D1"/>
    <w:rsid w:val="008549EF"/>
    <w:rsid w:val="00872FDC"/>
    <w:rsid w:val="00874299"/>
    <w:rsid w:val="00876453"/>
    <w:rsid w:val="0087753B"/>
    <w:rsid w:val="008926E7"/>
    <w:rsid w:val="008A17AB"/>
    <w:rsid w:val="008A216B"/>
    <w:rsid w:val="008B01A2"/>
    <w:rsid w:val="008B6582"/>
    <w:rsid w:val="008D2CF8"/>
    <w:rsid w:val="008D39C4"/>
    <w:rsid w:val="008D4955"/>
    <w:rsid w:val="008F083D"/>
    <w:rsid w:val="008F1A3A"/>
    <w:rsid w:val="008F7C3B"/>
    <w:rsid w:val="009055CD"/>
    <w:rsid w:val="009112E2"/>
    <w:rsid w:val="0092031D"/>
    <w:rsid w:val="00935216"/>
    <w:rsid w:val="009436E0"/>
    <w:rsid w:val="00950279"/>
    <w:rsid w:val="00951E90"/>
    <w:rsid w:val="00957998"/>
    <w:rsid w:val="009606AD"/>
    <w:rsid w:val="0096446F"/>
    <w:rsid w:val="009846FB"/>
    <w:rsid w:val="009944BB"/>
    <w:rsid w:val="009A0837"/>
    <w:rsid w:val="009B6E6E"/>
    <w:rsid w:val="009C0451"/>
    <w:rsid w:val="009C28EA"/>
    <w:rsid w:val="009C297E"/>
    <w:rsid w:val="009C2F8E"/>
    <w:rsid w:val="009C6DAA"/>
    <w:rsid w:val="009E441D"/>
    <w:rsid w:val="009E68CA"/>
    <w:rsid w:val="009E762C"/>
    <w:rsid w:val="009E7E8C"/>
    <w:rsid w:val="009F02EA"/>
    <w:rsid w:val="009F1217"/>
    <w:rsid w:val="009F37C0"/>
    <w:rsid w:val="009F4574"/>
    <w:rsid w:val="009F6836"/>
    <w:rsid w:val="009F6896"/>
    <w:rsid w:val="00A0153F"/>
    <w:rsid w:val="00A039D9"/>
    <w:rsid w:val="00A05350"/>
    <w:rsid w:val="00A10D96"/>
    <w:rsid w:val="00A1216A"/>
    <w:rsid w:val="00A17996"/>
    <w:rsid w:val="00A24DEC"/>
    <w:rsid w:val="00A339AE"/>
    <w:rsid w:val="00A406FB"/>
    <w:rsid w:val="00A438BD"/>
    <w:rsid w:val="00A4447E"/>
    <w:rsid w:val="00A52B79"/>
    <w:rsid w:val="00A61769"/>
    <w:rsid w:val="00A619B4"/>
    <w:rsid w:val="00A65D4B"/>
    <w:rsid w:val="00A80941"/>
    <w:rsid w:val="00A85EE3"/>
    <w:rsid w:val="00A92DBC"/>
    <w:rsid w:val="00A95A97"/>
    <w:rsid w:val="00A96735"/>
    <w:rsid w:val="00A9676C"/>
    <w:rsid w:val="00AB338E"/>
    <w:rsid w:val="00AB7713"/>
    <w:rsid w:val="00AB789B"/>
    <w:rsid w:val="00B00C68"/>
    <w:rsid w:val="00B044E1"/>
    <w:rsid w:val="00B046C7"/>
    <w:rsid w:val="00B13031"/>
    <w:rsid w:val="00B14C58"/>
    <w:rsid w:val="00B212C6"/>
    <w:rsid w:val="00B402FF"/>
    <w:rsid w:val="00B47C81"/>
    <w:rsid w:val="00B55147"/>
    <w:rsid w:val="00B611BB"/>
    <w:rsid w:val="00B62F74"/>
    <w:rsid w:val="00B64529"/>
    <w:rsid w:val="00B70719"/>
    <w:rsid w:val="00B75532"/>
    <w:rsid w:val="00B84097"/>
    <w:rsid w:val="00B862AB"/>
    <w:rsid w:val="00B945BE"/>
    <w:rsid w:val="00B9675E"/>
    <w:rsid w:val="00BA682B"/>
    <w:rsid w:val="00BB6932"/>
    <w:rsid w:val="00BC2152"/>
    <w:rsid w:val="00BD0108"/>
    <w:rsid w:val="00BE2606"/>
    <w:rsid w:val="00BF47C0"/>
    <w:rsid w:val="00C0314C"/>
    <w:rsid w:val="00C124C0"/>
    <w:rsid w:val="00C20065"/>
    <w:rsid w:val="00C24A94"/>
    <w:rsid w:val="00C26F9B"/>
    <w:rsid w:val="00C27D99"/>
    <w:rsid w:val="00C40C13"/>
    <w:rsid w:val="00C462C7"/>
    <w:rsid w:val="00C53E01"/>
    <w:rsid w:val="00C57D0D"/>
    <w:rsid w:val="00C64856"/>
    <w:rsid w:val="00C83806"/>
    <w:rsid w:val="00C83A20"/>
    <w:rsid w:val="00C86B7B"/>
    <w:rsid w:val="00C9301C"/>
    <w:rsid w:val="00C94920"/>
    <w:rsid w:val="00C94FB1"/>
    <w:rsid w:val="00CA3BC9"/>
    <w:rsid w:val="00CA54A3"/>
    <w:rsid w:val="00CB47E5"/>
    <w:rsid w:val="00CB484D"/>
    <w:rsid w:val="00CB5F56"/>
    <w:rsid w:val="00CB7E27"/>
    <w:rsid w:val="00CC73F3"/>
    <w:rsid w:val="00CD37F8"/>
    <w:rsid w:val="00CF4E32"/>
    <w:rsid w:val="00CF79D1"/>
    <w:rsid w:val="00D07496"/>
    <w:rsid w:val="00D11479"/>
    <w:rsid w:val="00D115FD"/>
    <w:rsid w:val="00D1431E"/>
    <w:rsid w:val="00D22413"/>
    <w:rsid w:val="00D27379"/>
    <w:rsid w:val="00D4502F"/>
    <w:rsid w:val="00D4569A"/>
    <w:rsid w:val="00D47F69"/>
    <w:rsid w:val="00D52C63"/>
    <w:rsid w:val="00D537BF"/>
    <w:rsid w:val="00D93B4D"/>
    <w:rsid w:val="00DA3990"/>
    <w:rsid w:val="00DA3C8C"/>
    <w:rsid w:val="00DA6716"/>
    <w:rsid w:val="00DB731D"/>
    <w:rsid w:val="00DC40A4"/>
    <w:rsid w:val="00DD0AEA"/>
    <w:rsid w:val="00DD65F6"/>
    <w:rsid w:val="00DD794E"/>
    <w:rsid w:val="00DE4DDD"/>
    <w:rsid w:val="00DF6A3A"/>
    <w:rsid w:val="00E1046E"/>
    <w:rsid w:val="00E135C5"/>
    <w:rsid w:val="00E20606"/>
    <w:rsid w:val="00E30FFE"/>
    <w:rsid w:val="00E426AE"/>
    <w:rsid w:val="00E431FD"/>
    <w:rsid w:val="00E50FE4"/>
    <w:rsid w:val="00E6529B"/>
    <w:rsid w:val="00E712E3"/>
    <w:rsid w:val="00E72AED"/>
    <w:rsid w:val="00E80450"/>
    <w:rsid w:val="00E80D77"/>
    <w:rsid w:val="00E85E18"/>
    <w:rsid w:val="00E96240"/>
    <w:rsid w:val="00EA05C2"/>
    <w:rsid w:val="00EB44EE"/>
    <w:rsid w:val="00EC28C8"/>
    <w:rsid w:val="00ED446A"/>
    <w:rsid w:val="00EE359D"/>
    <w:rsid w:val="00EE4FA1"/>
    <w:rsid w:val="00EE704E"/>
    <w:rsid w:val="00F0277F"/>
    <w:rsid w:val="00F123DE"/>
    <w:rsid w:val="00F20C66"/>
    <w:rsid w:val="00F24097"/>
    <w:rsid w:val="00F247F4"/>
    <w:rsid w:val="00F27984"/>
    <w:rsid w:val="00F35AF0"/>
    <w:rsid w:val="00F41AF1"/>
    <w:rsid w:val="00F65B63"/>
    <w:rsid w:val="00F7037A"/>
    <w:rsid w:val="00F728D4"/>
    <w:rsid w:val="00F74820"/>
    <w:rsid w:val="00F80B14"/>
    <w:rsid w:val="00F96649"/>
    <w:rsid w:val="00FA7F4E"/>
    <w:rsid w:val="00FB033E"/>
    <w:rsid w:val="00FB273F"/>
    <w:rsid w:val="00FB4F72"/>
    <w:rsid w:val="00FB5939"/>
    <w:rsid w:val="00FC70C4"/>
    <w:rsid w:val="00FD2804"/>
    <w:rsid w:val="00FD4652"/>
    <w:rsid w:val="00FE5734"/>
    <w:rsid w:val="00FE5B7D"/>
    <w:rsid w:val="00FF2FA4"/>
    <w:rsid w:val="00FF5AF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63">
    <w:name w:val="xl63"/>
    <w:basedOn w:val="Norml"/>
    <w:uiPriority w:val="99"/>
    <w:rsid w:val="00D11479"/>
    <w:pPr>
      <w:spacing w:before="100" w:beforeAutospacing="1" w:after="100" w:afterAutospacing="1"/>
      <w:jc w:val="left"/>
      <w:textAlignment w:val="center"/>
    </w:pPr>
    <w:rPr>
      <w:rFonts w:eastAsia="Times New Roman"/>
      <w:sz w:val="18"/>
      <w:szCs w:val="18"/>
      <w:lang w:eastAsia="hu-HU"/>
    </w:rPr>
  </w:style>
  <w:style w:type="paragraph" w:customStyle="1" w:styleId="xl64">
    <w:name w:val="xl64"/>
    <w:basedOn w:val="Norml"/>
    <w:uiPriority w:val="99"/>
    <w:rsid w:val="00D11479"/>
    <w:pPr>
      <w:spacing w:before="100" w:beforeAutospacing="1" w:after="100" w:afterAutospacing="1"/>
      <w:jc w:val="center"/>
      <w:textAlignment w:val="center"/>
    </w:pPr>
    <w:rPr>
      <w:rFonts w:eastAsia="Times New Roman"/>
      <w:sz w:val="18"/>
      <w:szCs w:val="18"/>
      <w:lang w:eastAsia="hu-HU"/>
    </w:rPr>
  </w:style>
  <w:style w:type="paragraph" w:styleId="Cm">
    <w:name w:val="Title"/>
    <w:basedOn w:val="Norml"/>
    <w:next w:val="Norml"/>
    <w:link w:val="CmChar"/>
    <w:qFormat/>
    <w:locked/>
    <w:rsid w:val="007A7811"/>
    <w:pPr>
      <w:spacing w:before="240" w:after="60"/>
      <w:jc w:val="center"/>
      <w:outlineLvl w:val="0"/>
    </w:pPr>
    <w:rPr>
      <w:rFonts w:asciiTheme="majorHAnsi" w:eastAsiaTheme="majorEastAsia" w:hAnsiTheme="majorHAnsi" w:cstheme="majorBidi"/>
      <w:b/>
      <w:bCs/>
      <w:kern w:val="28"/>
      <w:sz w:val="32"/>
      <w:szCs w:val="32"/>
    </w:rPr>
  </w:style>
  <w:style w:type="character" w:customStyle="1" w:styleId="CmChar">
    <w:name w:val="Cím Char"/>
    <w:basedOn w:val="Bekezdsalapbettpusa"/>
    <w:link w:val="Cm"/>
    <w:rsid w:val="007A7811"/>
    <w:rPr>
      <w:rFonts w:asciiTheme="majorHAnsi" w:eastAsiaTheme="majorEastAsia" w:hAnsiTheme="majorHAnsi" w:cstheme="majorBidi"/>
      <w:b/>
      <w:bCs/>
      <w:kern w:val="28"/>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63">
    <w:name w:val="xl63"/>
    <w:basedOn w:val="Norml"/>
    <w:uiPriority w:val="99"/>
    <w:rsid w:val="00D11479"/>
    <w:pPr>
      <w:spacing w:before="100" w:beforeAutospacing="1" w:after="100" w:afterAutospacing="1"/>
      <w:jc w:val="left"/>
      <w:textAlignment w:val="center"/>
    </w:pPr>
    <w:rPr>
      <w:rFonts w:eastAsia="Times New Roman"/>
      <w:sz w:val="18"/>
      <w:szCs w:val="18"/>
      <w:lang w:eastAsia="hu-HU"/>
    </w:rPr>
  </w:style>
  <w:style w:type="paragraph" w:customStyle="1" w:styleId="xl64">
    <w:name w:val="xl64"/>
    <w:basedOn w:val="Norml"/>
    <w:uiPriority w:val="99"/>
    <w:rsid w:val="00D11479"/>
    <w:pPr>
      <w:spacing w:before="100" w:beforeAutospacing="1" w:after="100" w:afterAutospacing="1"/>
      <w:jc w:val="center"/>
      <w:textAlignment w:val="center"/>
    </w:pPr>
    <w:rPr>
      <w:rFonts w:eastAsia="Times New Roman"/>
      <w:sz w:val="18"/>
      <w:szCs w:val="18"/>
      <w:lang w:eastAsia="hu-HU"/>
    </w:rPr>
  </w:style>
  <w:style w:type="paragraph" w:styleId="Cm">
    <w:name w:val="Title"/>
    <w:basedOn w:val="Norml"/>
    <w:next w:val="Norml"/>
    <w:link w:val="CmChar"/>
    <w:qFormat/>
    <w:locked/>
    <w:rsid w:val="007A7811"/>
    <w:pPr>
      <w:spacing w:before="240" w:after="60"/>
      <w:jc w:val="center"/>
      <w:outlineLvl w:val="0"/>
    </w:pPr>
    <w:rPr>
      <w:rFonts w:asciiTheme="majorHAnsi" w:eastAsiaTheme="majorEastAsia" w:hAnsiTheme="majorHAnsi" w:cstheme="majorBidi"/>
      <w:b/>
      <w:bCs/>
      <w:kern w:val="28"/>
      <w:sz w:val="32"/>
      <w:szCs w:val="32"/>
    </w:rPr>
  </w:style>
  <w:style w:type="character" w:customStyle="1" w:styleId="CmChar">
    <w:name w:val="Cím Char"/>
    <w:basedOn w:val="Bekezdsalapbettpusa"/>
    <w:link w:val="Cm"/>
    <w:rsid w:val="007A7811"/>
    <w:rPr>
      <w:rFonts w:asciiTheme="majorHAnsi" w:eastAsiaTheme="majorEastAsia" w:hAnsiTheme="majorHAnsi" w:cstheme="majorBidi"/>
      <w:b/>
      <w:bCs/>
      <w:kern w:val="28"/>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34465">
      <w:marLeft w:val="0"/>
      <w:marRight w:val="0"/>
      <w:marTop w:val="0"/>
      <w:marBottom w:val="0"/>
      <w:divBdr>
        <w:top w:val="none" w:sz="0" w:space="0" w:color="auto"/>
        <w:left w:val="none" w:sz="0" w:space="0" w:color="auto"/>
        <w:bottom w:val="none" w:sz="0" w:space="0" w:color="auto"/>
        <w:right w:val="none" w:sz="0" w:space="0" w:color="auto"/>
      </w:divBdr>
    </w:div>
    <w:div w:id="40634466">
      <w:marLeft w:val="0"/>
      <w:marRight w:val="0"/>
      <w:marTop w:val="0"/>
      <w:marBottom w:val="0"/>
      <w:divBdr>
        <w:top w:val="none" w:sz="0" w:space="0" w:color="auto"/>
        <w:left w:val="none" w:sz="0" w:space="0" w:color="auto"/>
        <w:bottom w:val="none" w:sz="0" w:space="0" w:color="auto"/>
        <w:right w:val="none" w:sz="0" w:space="0" w:color="auto"/>
      </w:divBdr>
    </w:div>
    <w:div w:id="40634467">
      <w:marLeft w:val="0"/>
      <w:marRight w:val="0"/>
      <w:marTop w:val="0"/>
      <w:marBottom w:val="0"/>
      <w:divBdr>
        <w:top w:val="none" w:sz="0" w:space="0" w:color="auto"/>
        <w:left w:val="none" w:sz="0" w:space="0" w:color="auto"/>
        <w:bottom w:val="none" w:sz="0" w:space="0" w:color="auto"/>
        <w:right w:val="none" w:sz="0" w:space="0" w:color="auto"/>
      </w:divBdr>
    </w:div>
    <w:div w:id="40634468">
      <w:marLeft w:val="0"/>
      <w:marRight w:val="0"/>
      <w:marTop w:val="0"/>
      <w:marBottom w:val="0"/>
      <w:divBdr>
        <w:top w:val="none" w:sz="0" w:space="0" w:color="auto"/>
        <w:left w:val="none" w:sz="0" w:space="0" w:color="auto"/>
        <w:bottom w:val="none" w:sz="0" w:space="0" w:color="auto"/>
        <w:right w:val="none" w:sz="0" w:space="0" w:color="auto"/>
      </w:divBdr>
    </w:div>
    <w:div w:id="40634469">
      <w:marLeft w:val="0"/>
      <w:marRight w:val="0"/>
      <w:marTop w:val="0"/>
      <w:marBottom w:val="0"/>
      <w:divBdr>
        <w:top w:val="none" w:sz="0" w:space="0" w:color="auto"/>
        <w:left w:val="none" w:sz="0" w:space="0" w:color="auto"/>
        <w:bottom w:val="none" w:sz="0" w:space="0" w:color="auto"/>
        <w:right w:val="none" w:sz="0" w:space="0" w:color="auto"/>
      </w:divBdr>
    </w:div>
    <w:div w:id="40634470">
      <w:marLeft w:val="0"/>
      <w:marRight w:val="0"/>
      <w:marTop w:val="0"/>
      <w:marBottom w:val="0"/>
      <w:divBdr>
        <w:top w:val="none" w:sz="0" w:space="0" w:color="auto"/>
        <w:left w:val="none" w:sz="0" w:space="0" w:color="auto"/>
        <w:bottom w:val="none" w:sz="0" w:space="0" w:color="auto"/>
        <w:right w:val="none" w:sz="0" w:space="0" w:color="auto"/>
      </w:divBdr>
    </w:div>
    <w:div w:id="40634471">
      <w:marLeft w:val="0"/>
      <w:marRight w:val="0"/>
      <w:marTop w:val="0"/>
      <w:marBottom w:val="0"/>
      <w:divBdr>
        <w:top w:val="none" w:sz="0" w:space="0" w:color="auto"/>
        <w:left w:val="none" w:sz="0" w:space="0" w:color="auto"/>
        <w:bottom w:val="none" w:sz="0" w:space="0" w:color="auto"/>
        <w:right w:val="none" w:sz="0" w:space="0" w:color="auto"/>
      </w:divBdr>
    </w:div>
    <w:div w:id="40634472">
      <w:marLeft w:val="0"/>
      <w:marRight w:val="0"/>
      <w:marTop w:val="0"/>
      <w:marBottom w:val="0"/>
      <w:divBdr>
        <w:top w:val="none" w:sz="0" w:space="0" w:color="auto"/>
        <w:left w:val="none" w:sz="0" w:space="0" w:color="auto"/>
        <w:bottom w:val="none" w:sz="0" w:space="0" w:color="auto"/>
        <w:right w:val="none" w:sz="0" w:space="0" w:color="auto"/>
      </w:divBdr>
    </w:div>
    <w:div w:id="40634473">
      <w:marLeft w:val="0"/>
      <w:marRight w:val="0"/>
      <w:marTop w:val="0"/>
      <w:marBottom w:val="0"/>
      <w:divBdr>
        <w:top w:val="none" w:sz="0" w:space="0" w:color="auto"/>
        <w:left w:val="none" w:sz="0" w:space="0" w:color="auto"/>
        <w:bottom w:val="none" w:sz="0" w:space="0" w:color="auto"/>
        <w:right w:val="none" w:sz="0" w:space="0" w:color="auto"/>
      </w:divBdr>
    </w:div>
    <w:div w:id="40634474">
      <w:marLeft w:val="0"/>
      <w:marRight w:val="0"/>
      <w:marTop w:val="0"/>
      <w:marBottom w:val="0"/>
      <w:divBdr>
        <w:top w:val="none" w:sz="0" w:space="0" w:color="auto"/>
        <w:left w:val="none" w:sz="0" w:space="0" w:color="auto"/>
        <w:bottom w:val="none" w:sz="0" w:space="0" w:color="auto"/>
        <w:right w:val="none" w:sz="0" w:space="0" w:color="auto"/>
      </w:divBdr>
    </w:div>
    <w:div w:id="40634475">
      <w:marLeft w:val="0"/>
      <w:marRight w:val="0"/>
      <w:marTop w:val="0"/>
      <w:marBottom w:val="0"/>
      <w:divBdr>
        <w:top w:val="none" w:sz="0" w:space="0" w:color="auto"/>
        <w:left w:val="none" w:sz="0" w:space="0" w:color="auto"/>
        <w:bottom w:val="none" w:sz="0" w:space="0" w:color="auto"/>
        <w:right w:val="none" w:sz="0" w:space="0" w:color="auto"/>
      </w:divBdr>
    </w:div>
    <w:div w:id="40634476">
      <w:marLeft w:val="0"/>
      <w:marRight w:val="0"/>
      <w:marTop w:val="0"/>
      <w:marBottom w:val="0"/>
      <w:divBdr>
        <w:top w:val="none" w:sz="0" w:space="0" w:color="auto"/>
        <w:left w:val="none" w:sz="0" w:space="0" w:color="auto"/>
        <w:bottom w:val="none" w:sz="0" w:space="0" w:color="auto"/>
        <w:right w:val="none" w:sz="0" w:space="0" w:color="auto"/>
      </w:divBdr>
    </w:div>
    <w:div w:id="40634477">
      <w:marLeft w:val="0"/>
      <w:marRight w:val="0"/>
      <w:marTop w:val="0"/>
      <w:marBottom w:val="0"/>
      <w:divBdr>
        <w:top w:val="none" w:sz="0" w:space="0" w:color="auto"/>
        <w:left w:val="none" w:sz="0" w:space="0" w:color="auto"/>
        <w:bottom w:val="none" w:sz="0" w:space="0" w:color="auto"/>
        <w:right w:val="none" w:sz="0" w:space="0" w:color="auto"/>
      </w:divBdr>
    </w:div>
    <w:div w:id="40634478">
      <w:marLeft w:val="0"/>
      <w:marRight w:val="0"/>
      <w:marTop w:val="0"/>
      <w:marBottom w:val="0"/>
      <w:divBdr>
        <w:top w:val="none" w:sz="0" w:space="0" w:color="auto"/>
        <w:left w:val="none" w:sz="0" w:space="0" w:color="auto"/>
        <w:bottom w:val="none" w:sz="0" w:space="0" w:color="auto"/>
        <w:right w:val="none" w:sz="0" w:space="0" w:color="auto"/>
      </w:divBdr>
    </w:div>
    <w:div w:id="40634479">
      <w:marLeft w:val="0"/>
      <w:marRight w:val="0"/>
      <w:marTop w:val="0"/>
      <w:marBottom w:val="0"/>
      <w:divBdr>
        <w:top w:val="none" w:sz="0" w:space="0" w:color="auto"/>
        <w:left w:val="none" w:sz="0" w:space="0" w:color="auto"/>
        <w:bottom w:val="none" w:sz="0" w:space="0" w:color="auto"/>
        <w:right w:val="none" w:sz="0" w:space="0" w:color="auto"/>
      </w:divBdr>
    </w:div>
    <w:div w:id="40634480">
      <w:marLeft w:val="0"/>
      <w:marRight w:val="0"/>
      <w:marTop w:val="0"/>
      <w:marBottom w:val="0"/>
      <w:divBdr>
        <w:top w:val="none" w:sz="0" w:space="0" w:color="auto"/>
        <w:left w:val="none" w:sz="0" w:space="0" w:color="auto"/>
        <w:bottom w:val="none" w:sz="0" w:space="0" w:color="auto"/>
        <w:right w:val="none" w:sz="0" w:space="0" w:color="auto"/>
      </w:divBdr>
    </w:div>
    <w:div w:id="40634481">
      <w:marLeft w:val="0"/>
      <w:marRight w:val="0"/>
      <w:marTop w:val="0"/>
      <w:marBottom w:val="0"/>
      <w:divBdr>
        <w:top w:val="none" w:sz="0" w:space="0" w:color="auto"/>
        <w:left w:val="none" w:sz="0" w:space="0" w:color="auto"/>
        <w:bottom w:val="none" w:sz="0" w:space="0" w:color="auto"/>
        <w:right w:val="none" w:sz="0" w:space="0" w:color="auto"/>
      </w:divBdr>
    </w:div>
    <w:div w:id="40634482">
      <w:marLeft w:val="0"/>
      <w:marRight w:val="0"/>
      <w:marTop w:val="0"/>
      <w:marBottom w:val="0"/>
      <w:divBdr>
        <w:top w:val="none" w:sz="0" w:space="0" w:color="auto"/>
        <w:left w:val="none" w:sz="0" w:space="0" w:color="auto"/>
        <w:bottom w:val="none" w:sz="0" w:space="0" w:color="auto"/>
        <w:right w:val="none" w:sz="0" w:space="0" w:color="auto"/>
      </w:divBdr>
    </w:div>
    <w:div w:id="40634483">
      <w:marLeft w:val="0"/>
      <w:marRight w:val="0"/>
      <w:marTop w:val="0"/>
      <w:marBottom w:val="0"/>
      <w:divBdr>
        <w:top w:val="none" w:sz="0" w:space="0" w:color="auto"/>
        <w:left w:val="none" w:sz="0" w:space="0" w:color="auto"/>
        <w:bottom w:val="none" w:sz="0" w:space="0" w:color="auto"/>
        <w:right w:val="none" w:sz="0" w:space="0" w:color="auto"/>
      </w:divBdr>
    </w:div>
    <w:div w:id="40634484">
      <w:marLeft w:val="0"/>
      <w:marRight w:val="0"/>
      <w:marTop w:val="0"/>
      <w:marBottom w:val="0"/>
      <w:divBdr>
        <w:top w:val="none" w:sz="0" w:space="0" w:color="auto"/>
        <w:left w:val="none" w:sz="0" w:space="0" w:color="auto"/>
        <w:bottom w:val="none" w:sz="0" w:space="0" w:color="auto"/>
        <w:right w:val="none" w:sz="0" w:space="0" w:color="auto"/>
      </w:divBdr>
    </w:div>
    <w:div w:id="40634485">
      <w:marLeft w:val="0"/>
      <w:marRight w:val="0"/>
      <w:marTop w:val="0"/>
      <w:marBottom w:val="0"/>
      <w:divBdr>
        <w:top w:val="none" w:sz="0" w:space="0" w:color="auto"/>
        <w:left w:val="none" w:sz="0" w:space="0" w:color="auto"/>
        <w:bottom w:val="none" w:sz="0" w:space="0" w:color="auto"/>
        <w:right w:val="none" w:sz="0" w:space="0" w:color="auto"/>
      </w:divBdr>
    </w:div>
    <w:div w:id="40634486">
      <w:marLeft w:val="0"/>
      <w:marRight w:val="0"/>
      <w:marTop w:val="0"/>
      <w:marBottom w:val="0"/>
      <w:divBdr>
        <w:top w:val="none" w:sz="0" w:space="0" w:color="auto"/>
        <w:left w:val="none" w:sz="0" w:space="0" w:color="auto"/>
        <w:bottom w:val="none" w:sz="0" w:space="0" w:color="auto"/>
        <w:right w:val="none" w:sz="0" w:space="0" w:color="auto"/>
      </w:divBdr>
    </w:div>
    <w:div w:id="40634487">
      <w:marLeft w:val="0"/>
      <w:marRight w:val="0"/>
      <w:marTop w:val="0"/>
      <w:marBottom w:val="0"/>
      <w:divBdr>
        <w:top w:val="none" w:sz="0" w:space="0" w:color="auto"/>
        <w:left w:val="none" w:sz="0" w:space="0" w:color="auto"/>
        <w:bottom w:val="none" w:sz="0" w:space="0" w:color="auto"/>
        <w:right w:val="none" w:sz="0" w:space="0" w:color="auto"/>
      </w:divBdr>
    </w:div>
    <w:div w:id="40634488">
      <w:marLeft w:val="0"/>
      <w:marRight w:val="0"/>
      <w:marTop w:val="0"/>
      <w:marBottom w:val="0"/>
      <w:divBdr>
        <w:top w:val="none" w:sz="0" w:space="0" w:color="auto"/>
        <w:left w:val="none" w:sz="0" w:space="0" w:color="auto"/>
        <w:bottom w:val="none" w:sz="0" w:space="0" w:color="auto"/>
        <w:right w:val="none" w:sz="0" w:space="0" w:color="auto"/>
      </w:divBdr>
    </w:div>
    <w:div w:id="40634489">
      <w:marLeft w:val="0"/>
      <w:marRight w:val="0"/>
      <w:marTop w:val="0"/>
      <w:marBottom w:val="0"/>
      <w:divBdr>
        <w:top w:val="none" w:sz="0" w:space="0" w:color="auto"/>
        <w:left w:val="none" w:sz="0" w:space="0" w:color="auto"/>
        <w:bottom w:val="none" w:sz="0" w:space="0" w:color="auto"/>
        <w:right w:val="none" w:sz="0" w:space="0" w:color="auto"/>
      </w:divBdr>
    </w:div>
    <w:div w:id="40634490">
      <w:marLeft w:val="0"/>
      <w:marRight w:val="0"/>
      <w:marTop w:val="0"/>
      <w:marBottom w:val="0"/>
      <w:divBdr>
        <w:top w:val="none" w:sz="0" w:space="0" w:color="auto"/>
        <w:left w:val="none" w:sz="0" w:space="0" w:color="auto"/>
        <w:bottom w:val="none" w:sz="0" w:space="0" w:color="auto"/>
        <w:right w:val="none" w:sz="0" w:space="0" w:color="auto"/>
      </w:divBdr>
    </w:div>
    <w:div w:id="40634491">
      <w:marLeft w:val="0"/>
      <w:marRight w:val="0"/>
      <w:marTop w:val="0"/>
      <w:marBottom w:val="0"/>
      <w:divBdr>
        <w:top w:val="none" w:sz="0" w:space="0" w:color="auto"/>
        <w:left w:val="none" w:sz="0" w:space="0" w:color="auto"/>
        <w:bottom w:val="none" w:sz="0" w:space="0" w:color="auto"/>
        <w:right w:val="none" w:sz="0" w:space="0" w:color="auto"/>
      </w:divBdr>
    </w:div>
    <w:div w:id="40634492">
      <w:marLeft w:val="0"/>
      <w:marRight w:val="0"/>
      <w:marTop w:val="0"/>
      <w:marBottom w:val="0"/>
      <w:divBdr>
        <w:top w:val="none" w:sz="0" w:space="0" w:color="auto"/>
        <w:left w:val="none" w:sz="0" w:space="0" w:color="auto"/>
        <w:bottom w:val="none" w:sz="0" w:space="0" w:color="auto"/>
        <w:right w:val="none" w:sz="0" w:space="0" w:color="auto"/>
      </w:divBdr>
    </w:div>
    <w:div w:id="40634493">
      <w:marLeft w:val="0"/>
      <w:marRight w:val="0"/>
      <w:marTop w:val="0"/>
      <w:marBottom w:val="0"/>
      <w:divBdr>
        <w:top w:val="none" w:sz="0" w:space="0" w:color="auto"/>
        <w:left w:val="none" w:sz="0" w:space="0" w:color="auto"/>
        <w:bottom w:val="none" w:sz="0" w:space="0" w:color="auto"/>
        <w:right w:val="none" w:sz="0" w:space="0" w:color="auto"/>
      </w:divBdr>
    </w:div>
    <w:div w:id="40634494">
      <w:marLeft w:val="0"/>
      <w:marRight w:val="0"/>
      <w:marTop w:val="0"/>
      <w:marBottom w:val="0"/>
      <w:divBdr>
        <w:top w:val="none" w:sz="0" w:space="0" w:color="auto"/>
        <w:left w:val="none" w:sz="0" w:space="0" w:color="auto"/>
        <w:bottom w:val="none" w:sz="0" w:space="0" w:color="auto"/>
        <w:right w:val="none" w:sz="0" w:space="0" w:color="auto"/>
      </w:divBdr>
    </w:div>
    <w:div w:id="40634495">
      <w:marLeft w:val="0"/>
      <w:marRight w:val="0"/>
      <w:marTop w:val="0"/>
      <w:marBottom w:val="0"/>
      <w:divBdr>
        <w:top w:val="none" w:sz="0" w:space="0" w:color="auto"/>
        <w:left w:val="none" w:sz="0" w:space="0" w:color="auto"/>
        <w:bottom w:val="none" w:sz="0" w:space="0" w:color="auto"/>
        <w:right w:val="none" w:sz="0" w:space="0" w:color="auto"/>
      </w:divBdr>
    </w:div>
    <w:div w:id="40634496">
      <w:marLeft w:val="0"/>
      <w:marRight w:val="0"/>
      <w:marTop w:val="0"/>
      <w:marBottom w:val="0"/>
      <w:divBdr>
        <w:top w:val="none" w:sz="0" w:space="0" w:color="auto"/>
        <w:left w:val="none" w:sz="0" w:space="0" w:color="auto"/>
        <w:bottom w:val="none" w:sz="0" w:space="0" w:color="auto"/>
        <w:right w:val="none" w:sz="0" w:space="0" w:color="auto"/>
      </w:divBdr>
    </w:div>
    <w:div w:id="40634497">
      <w:marLeft w:val="0"/>
      <w:marRight w:val="0"/>
      <w:marTop w:val="0"/>
      <w:marBottom w:val="0"/>
      <w:divBdr>
        <w:top w:val="none" w:sz="0" w:space="0" w:color="auto"/>
        <w:left w:val="none" w:sz="0" w:space="0" w:color="auto"/>
        <w:bottom w:val="none" w:sz="0" w:space="0" w:color="auto"/>
        <w:right w:val="none" w:sz="0" w:space="0" w:color="auto"/>
      </w:divBdr>
    </w:div>
    <w:div w:id="40634498">
      <w:marLeft w:val="0"/>
      <w:marRight w:val="0"/>
      <w:marTop w:val="0"/>
      <w:marBottom w:val="0"/>
      <w:divBdr>
        <w:top w:val="none" w:sz="0" w:space="0" w:color="auto"/>
        <w:left w:val="none" w:sz="0" w:space="0" w:color="auto"/>
        <w:bottom w:val="none" w:sz="0" w:space="0" w:color="auto"/>
        <w:right w:val="none" w:sz="0" w:space="0" w:color="auto"/>
      </w:divBdr>
    </w:div>
    <w:div w:id="40634499">
      <w:marLeft w:val="0"/>
      <w:marRight w:val="0"/>
      <w:marTop w:val="0"/>
      <w:marBottom w:val="0"/>
      <w:divBdr>
        <w:top w:val="none" w:sz="0" w:space="0" w:color="auto"/>
        <w:left w:val="none" w:sz="0" w:space="0" w:color="auto"/>
        <w:bottom w:val="none" w:sz="0" w:space="0" w:color="auto"/>
        <w:right w:val="none" w:sz="0" w:space="0" w:color="auto"/>
      </w:divBdr>
    </w:div>
    <w:div w:id="40634500">
      <w:marLeft w:val="0"/>
      <w:marRight w:val="0"/>
      <w:marTop w:val="0"/>
      <w:marBottom w:val="0"/>
      <w:divBdr>
        <w:top w:val="none" w:sz="0" w:space="0" w:color="auto"/>
        <w:left w:val="none" w:sz="0" w:space="0" w:color="auto"/>
        <w:bottom w:val="none" w:sz="0" w:space="0" w:color="auto"/>
        <w:right w:val="none" w:sz="0" w:space="0" w:color="auto"/>
      </w:divBdr>
    </w:div>
    <w:div w:id="40634501">
      <w:marLeft w:val="0"/>
      <w:marRight w:val="0"/>
      <w:marTop w:val="0"/>
      <w:marBottom w:val="0"/>
      <w:divBdr>
        <w:top w:val="none" w:sz="0" w:space="0" w:color="auto"/>
        <w:left w:val="none" w:sz="0" w:space="0" w:color="auto"/>
        <w:bottom w:val="none" w:sz="0" w:space="0" w:color="auto"/>
        <w:right w:val="none" w:sz="0" w:space="0" w:color="auto"/>
      </w:divBdr>
    </w:div>
    <w:div w:id="40634502">
      <w:marLeft w:val="0"/>
      <w:marRight w:val="0"/>
      <w:marTop w:val="0"/>
      <w:marBottom w:val="0"/>
      <w:divBdr>
        <w:top w:val="none" w:sz="0" w:space="0" w:color="auto"/>
        <w:left w:val="none" w:sz="0" w:space="0" w:color="auto"/>
        <w:bottom w:val="none" w:sz="0" w:space="0" w:color="auto"/>
        <w:right w:val="none" w:sz="0" w:space="0" w:color="auto"/>
      </w:divBdr>
    </w:div>
    <w:div w:id="40634503">
      <w:marLeft w:val="0"/>
      <w:marRight w:val="0"/>
      <w:marTop w:val="0"/>
      <w:marBottom w:val="0"/>
      <w:divBdr>
        <w:top w:val="none" w:sz="0" w:space="0" w:color="auto"/>
        <w:left w:val="none" w:sz="0" w:space="0" w:color="auto"/>
        <w:bottom w:val="none" w:sz="0" w:space="0" w:color="auto"/>
        <w:right w:val="none" w:sz="0" w:space="0" w:color="auto"/>
      </w:divBdr>
    </w:div>
    <w:div w:id="40634504">
      <w:marLeft w:val="0"/>
      <w:marRight w:val="0"/>
      <w:marTop w:val="0"/>
      <w:marBottom w:val="0"/>
      <w:divBdr>
        <w:top w:val="none" w:sz="0" w:space="0" w:color="auto"/>
        <w:left w:val="none" w:sz="0" w:space="0" w:color="auto"/>
        <w:bottom w:val="none" w:sz="0" w:space="0" w:color="auto"/>
        <w:right w:val="none" w:sz="0" w:space="0" w:color="auto"/>
      </w:divBdr>
    </w:div>
    <w:div w:id="40634505">
      <w:marLeft w:val="0"/>
      <w:marRight w:val="0"/>
      <w:marTop w:val="0"/>
      <w:marBottom w:val="0"/>
      <w:divBdr>
        <w:top w:val="none" w:sz="0" w:space="0" w:color="auto"/>
        <w:left w:val="none" w:sz="0" w:space="0" w:color="auto"/>
        <w:bottom w:val="none" w:sz="0" w:space="0" w:color="auto"/>
        <w:right w:val="none" w:sz="0" w:space="0" w:color="auto"/>
      </w:divBdr>
    </w:div>
    <w:div w:id="40634506">
      <w:marLeft w:val="0"/>
      <w:marRight w:val="0"/>
      <w:marTop w:val="0"/>
      <w:marBottom w:val="0"/>
      <w:divBdr>
        <w:top w:val="none" w:sz="0" w:space="0" w:color="auto"/>
        <w:left w:val="none" w:sz="0" w:space="0" w:color="auto"/>
        <w:bottom w:val="none" w:sz="0" w:space="0" w:color="auto"/>
        <w:right w:val="none" w:sz="0" w:space="0" w:color="auto"/>
      </w:divBdr>
    </w:div>
    <w:div w:id="40634507">
      <w:marLeft w:val="0"/>
      <w:marRight w:val="0"/>
      <w:marTop w:val="0"/>
      <w:marBottom w:val="0"/>
      <w:divBdr>
        <w:top w:val="none" w:sz="0" w:space="0" w:color="auto"/>
        <w:left w:val="none" w:sz="0" w:space="0" w:color="auto"/>
        <w:bottom w:val="none" w:sz="0" w:space="0" w:color="auto"/>
        <w:right w:val="none" w:sz="0" w:space="0" w:color="auto"/>
      </w:divBdr>
    </w:div>
    <w:div w:id="40634508">
      <w:marLeft w:val="0"/>
      <w:marRight w:val="0"/>
      <w:marTop w:val="0"/>
      <w:marBottom w:val="0"/>
      <w:divBdr>
        <w:top w:val="none" w:sz="0" w:space="0" w:color="auto"/>
        <w:left w:val="none" w:sz="0" w:space="0" w:color="auto"/>
        <w:bottom w:val="none" w:sz="0" w:space="0" w:color="auto"/>
        <w:right w:val="none" w:sz="0" w:space="0" w:color="auto"/>
      </w:divBdr>
    </w:div>
    <w:div w:id="40634509">
      <w:marLeft w:val="0"/>
      <w:marRight w:val="0"/>
      <w:marTop w:val="0"/>
      <w:marBottom w:val="0"/>
      <w:divBdr>
        <w:top w:val="none" w:sz="0" w:space="0" w:color="auto"/>
        <w:left w:val="none" w:sz="0" w:space="0" w:color="auto"/>
        <w:bottom w:val="none" w:sz="0" w:space="0" w:color="auto"/>
        <w:right w:val="none" w:sz="0" w:space="0" w:color="auto"/>
      </w:divBdr>
    </w:div>
    <w:div w:id="40634510">
      <w:marLeft w:val="0"/>
      <w:marRight w:val="0"/>
      <w:marTop w:val="0"/>
      <w:marBottom w:val="0"/>
      <w:divBdr>
        <w:top w:val="none" w:sz="0" w:space="0" w:color="auto"/>
        <w:left w:val="none" w:sz="0" w:space="0" w:color="auto"/>
        <w:bottom w:val="none" w:sz="0" w:space="0" w:color="auto"/>
        <w:right w:val="none" w:sz="0" w:space="0" w:color="auto"/>
      </w:divBdr>
    </w:div>
    <w:div w:id="40634511">
      <w:marLeft w:val="0"/>
      <w:marRight w:val="0"/>
      <w:marTop w:val="0"/>
      <w:marBottom w:val="0"/>
      <w:divBdr>
        <w:top w:val="none" w:sz="0" w:space="0" w:color="auto"/>
        <w:left w:val="none" w:sz="0" w:space="0" w:color="auto"/>
        <w:bottom w:val="none" w:sz="0" w:space="0" w:color="auto"/>
        <w:right w:val="none" w:sz="0" w:space="0" w:color="auto"/>
      </w:divBdr>
    </w:div>
    <w:div w:id="40634512">
      <w:marLeft w:val="0"/>
      <w:marRight w:val="0"/>
      <w:marTop w:val="0"/>
      <w:marBottom w:val="0"/>
      <w:divBdr>
        <w:top w:val="none" w:sz="0" w:space="0" w:color="auto"/>
        <w:left w:val="none" w:sz="0" w:space="0" w:color="auto"/>
        <w:bottom w:val="none" w:sz="0" w:space="0" w:color="auto"/>
        <w:right w:val="none" w:sz="0" w:space="0" w:color="auto"/>
      </w:divBdr>
    </w:div>
    <w:div w:id="40634513">
      <w:marLeft w:val="0"/>
      <w:marRight w:val="0"/>
      <w:marTop w:val="0"/>
      <w:marBottom w:val="0"/>
      <w:divBdr>
        <w:top w:val="none" w:sz="0" w:space="0" w:color="auto"/>
        <w:left w:val="none" w:sz="0" w:space="0" w:color="auto"/>
        <w:bottom w:val="none" w:sz="0" w:space="0" w:color="auto"/>
        <w:right w:val="none" w:sz="0" w:space="0" w:color="auto"/>
      </w:divBdr>
    </w:div>
    <w:div w:id="40634514">
      <w:marLeft w:val="0"/>
      <w:marRight w:val="0"/>
      <w:marTop w:val="0"/>
      <w:marBottom w:val="0"/>
      <w:divBdr>
        <w:top w:val="none" w:sz="0" w:space="0" w:color="auto"/>
        <w:left w:val="none" w:sz="0" w:space="0" w:color="auto"/>
        <w:bottom w:val="none" w:sz="0" w:space="0" w:color="auto"/>
        <w:right w:val="none" w:sz="0" w:space="0" w:color="auto"/>
      </w:divBdr>
    </w:div>
    <w:div w:id="40634515">
      <w:marLeft w:val="0"/>
      <w:marRight w:val="0"/>
      <w:marTop w:val="0"/>
      <w:marBottom w:val="0"/>
      <w:divBdr>
        <w:top w:val="none" w:sz="0" w:space="0" w:color="auto"/>
        <w:left w:val="none" w:sz="0" w:space="0" w:color="auto"/>
        <w:bottom w:val="none" w:sz="0" w:space="0" w:color="auto"/>
        <w:right w:val="none" w:sz="0" w:space="0" w:color="auto"/>
      </w:divBdr>
    </w:div>
    <w:div w:id="40634516">
      <w:marLeft w:val="0"/>
      <w:marRight w:val="0"/>
      <w:marTop w:val="0"/>
      <w:marBottom w:val="0"/>
      <w:divBdr>
        <w:top w:val="none" w:sz="0" w:space="0" w:color="auto"/>
        <w:left w:val="none" w:sz="0" w:space="0" w:color="auto"/>
        <w:bottom w:val="none" w:sz="0" w:space="0" w:color="auto"/>
        <w:right w:val="none" w:sz="0" w:space="0" w:color="auto"/>
      </w:divBdr>
    </w:div>
    <w:div w:id="40634517">
      <w:marLeft w:val="0"/>
      <w:marRight w:val="0"/>
      <w:marTop w:val="0"/>
      <w:marBottom w:val="0"/>
      <w:divBdr>
        <w:top w:val="none" w:sz="0" w:space="0" w:color="auto"/>
        <w:left w:val="none" w:sz="0" w:space="0" w:color="auto"/>
        <w:bottom w:val="none" w:sz="0" w:space="0" w:color="auto"/>
        <w:right w:val="none" w:sz="0" w:space="0" w:color="auto"/>
      </w:divBdr>
    </w:div>
    <w:div w:id="40634518">
      <w:marLeft w:val="0"/>
      <w:marRight w:val="0"/>
      <w:marTop w:val="0"/>
      <w:marBottom w:val="0"/>
      <w:divBdr>
        <w:top w:val="none" w:sz="0" w:space="0" w:color="auto"/>
        <w:left w:val="none" w:sz="0" w:space="0" w:color="auto"/>
        <w:bottom w:val="none" w:sz="0" w:space="0" w:color="auto"/>
        <w:right w:val="none" w:sz="0" w:space="0" w:color="auto"/>
      </w:divBdr>
    </w:div>
    <w:div w:id="40634519">
      <w:marLeft w:val="0"/>
      <w:marRight w:val="0"/>
      <w:marTop w:val="0"/>
      <w:marBottom w:val="0"/>
      <w:divBdr>
        <w:top w:val="none" w:sz="0" w:space="0" w:color="auto"/>
        <w:left w:val="none" w:sz="0" w:space="0" w:color="auto"/>
        <w:bottom w:val="none" w:sz="0" w:space="0" w:color="auto"/>
        <w:right w:val="none" w:sz="0" w:space="0" w:color="auto"/>
      </w:divBdr>
    </w:div>
    <w:div w:id="40634520">
      <w:marLeft w:val="0"/>
      <w:marRight w:val="0"/>
      <w:marTop w:val="0"/>
      <w:marBottom w:val="0"/>
      <w:divBdr>
        <w:top w:val="none" w:sz="0" w:space="0" w:color="auto"/>
        <w:left w:val="none" w:sz="0" w:space="0" w:color="auto"/>
        <w:bottom w:val="none" w:sz="0" w:space="0" w:color="auto"/>
        <w:right w:val="none" w:sz="0" w:space="0" w:color="auto"/>
      </w:divBdr>
    </w:div>
    <w:div w:id="40634521">
      <w:marLeft w:val="0"/>
      <w:marRight w:val="0"/>
      <w:marTop w:val="0"/>
      <w:marBottom w:val="0"/>
      <w:divBdr>
        <w:top w:val="none" w:sz="0" w:space="0" w:color="auto"/>
        <w:left w:val="none" w:sz="0" w:space="0" w:color="auto"/>
        <w:bottom w:val="none" w:sz="0" w:space="0" w:color="auto"/>
        <w:right w:val="none" w:sz="0" w:space="0" w:color="auto"/>
      </w:divBdr>
    </w:div>
    <w:div w:id="40634522">
      <w:marLeft w:val="0"/>
      <w:marRight w:val="0"/>
      <w:marTop w:val="0"/>
      <w:marBottom w:val="0"/>
      <w:divBdr>
        <w:top w:val="none" w:sz="0" w:space="0" w:color="auto"/>
        <w:left w:val="none" w:sz="0" w:space="0" w:color="auto"/>
        <w:bottom w:val="none" w:sz="0" w:space="0" w:color="auto"/>
        <w:right w:val="none" w:sz="0" w:space="0" w:color="auto"/>
      </w:divBdr>
    </w:div>
    <w:div w:id="40634523">
      <w:marLeft w:val="0"/>
      <w:marRight w:val="0"/>
      <w:marTop w:val="0"/>
      <w:marBottom w:val="0"/>
      <w:divBdr>
        <w:top w:val="none" w:sz="0" w:space="0" w:color="auto"/>
        <w:left w:val="none" w:sz="0" w:space="0" w:color="auto"/>
        <w:bottom w:val="none" w:sz="0" w:space="0" w:color="auto"/>
        <w:right w:val="none" w:sz="0" w:space="0" w:color="auto"/>
      </w:divBdr>
    </w:div>
    <w:div w:id="40634524">
      <w:marLeft w:val="0"/>
      <w:marRight w:val="0"/>
      <w:marTop w:val="0"/>
      <w:marBottom w:val="0"/>
      <w:divBdr>
        <w:top w:val="none" w:sz="0" w:space="0" w:color="auto"/>
        <w:left w:val="none" w:sz="0" w:space="0" w:color="auto"/>
        <w:bottom w:val="none" w:sz="0" w:space="0" w:color="auto"/>
        <w:right w:val="none" w:sz="0" w:space="0" w:color="auto"/>
      </w:divBdr>
    </w:div>
    <w:div w:id="40634525">
      <w:marLeft w:val="0"/>
      <w:marRight w:val="0"/>
      <w:marTop w:val="0"/>
      <w:marBottom w:val="0"/>
      <w:divBdr>
        <w:top w:val="none" w:sz="0" w:space="0" w:color="auto"/>
        <w:left w:val="none" w:sz="0" w:space="0" w:color="auto"/>
        <w:bottom w:val="none" w:sz="0" w:space="0" w:color="auto"/>
        <w:right w:val="none" w:sz="0" w:space="0" w:color="auto"/>
      </w:divBdr>
    </w:div>
    <w:div w:id="40634526">
      <w:marLeft w:val="0"/>
      <w:marRight w:val="0"/>
      <w:marTop w:val="0"/>
      <w:marBottom w:val="0"/>
      <w:divBdr>
        <w:top w:val="none" w:sz="0" w:space="0" w:color="auto"/>
        <w:left w:val="none" w:sz="0" w:space="0" w:color="auto"/>
        <w:bottom w:val="none" w:sz="0" w:space="0" w:color="auto"/>
        <w:right w:val="none" w:sz="0" w:space="0" w:color="auto"/>
      </w:divBdr>
    </w:div>
    <w:div w:id="40634527">
      <w:marLeft w:val="0"/>
      <w:marRight w:val="0"/>
      <w:marTop w:val="0"/>
      <w:marBottom w:val="0"/>
      <w:divBdr>
        <w:top w:val="none" w:sz="0" w:space="0" w:color="auto"/>
        <w:left w:val="none" w:sz="0" w:space="0" w:color="auto"/>
        <w:bottom w:val="none" w:sz="0" w:space="0" w:color="auto"/>
        <w:right w:val="none" w:sz="0" w:space="0" w:color="auto"/>
      </w:divBdr>
    </w:div>
    <w:div w:id="40634528">
      <w:marLeft w:val="0"/>
      <w:marRight w:val="0"/>
      <w:marTop w:val="0"/>
      <w:marBottom w:val="0"/>
      <w:divBdr>
        <w:top w:val="none" w:sz="0" w:space="0" w:color="auto"/>
        <w:left w:val="none" w:sz="0" w:space="0" w:color="auto"/>
        <w:bottom w:val="none" w:sz="0" w:space="0" w:color="auto"/>
        <w:right w:val="none" w:sz="0" w:space="0" w:color="auto"/>
      </w:divBdr>
    </w:div>
    <w:div w:id="40634529">
      <w:marLeft w:val="0"/>
      <w:marRight w:val="0"/>
      <w:marTop w:val="0"/>
      <w:marBottom w:val="0"/>
      <w:divBdr>
        <w:top w:val="none" w:sz="0" w:space="0" w:color="auto"/>
        <w:left w:val="none" w:sz="0" w:space="0" w:color="auto"/>
        <w:bottom w:val="none" w:sz="0" w:space="0" w:color="auto"/>
        <w:right w:val="none" w:sz="0" w:space="0" w:color="auto"/>
      </w:divBdr>
    </w:div>
    <w:div w:id="40634530">
      <w:marLeft w:val="0"/>
      <w:marRight w:val="0"/>
      <w:marTop w:val="0"/>
      <w:marBottom w:val="0"/>
      <w:divBdr>
        <w:top w:val="none" w:sz="0" w:space="0" w:color="auto"/>
        <w:left w:val="none" w:sz="0" w:space="0" w:color="auto"/>
        <w:bottom w:val="none" w:sz="0" w:space="0" w:color="auto"/>
        <w:right w:val="none" w:sz="0" w:space="0" w:color="auto"/>
      </w:divBdr>
    </w:div>
    <w:div w:id="40634531">
      <w:marLeft w:val="0"/>
      <w:marRight w:val="0"/>
      <w:marTop w:val="0"/>
      <w:marBottom w:val="0"/>
      <w:divBdr>
        <w:top w:val="none" w:sz="0" w:space="0" w:color="auto"/>
        <w:left w:val="none" w:sz="0" w:space="0" w:color="auto"/>
        <w:bottom w:val="none" w:sz="0" w:space="0" w:color="auto"/>
        <w:right w:val="none" w:sz="0" w:space="0" w:color="auto"/>
      </w:divBdr>
    </w:div>
    <w:div w:id="40634532">
      <w:marLeft w:val="0"/>
      <w:marRight w:val="0"/>
      <w:marTop w:val="0"/>
      <w:marBottom w:val="0"/>
      <w:divBdr>
        <w:top w:val="none" w:sz="0" w:space="0" w:color="auto"/>
        <w:left w:val="none" w:sz="0" w:space="0" w:color="auto"/>
        <w:bottom w:val="none" w:sz="0" w:space="0" w:color="auto"/>
        <w:right w:val="none" w:sz="0" w:space="0" w:color="auto"/>
      </w:divBdr>
    </w:div>
    <w:div w:id="40634533">
      <w:marLeft w:val="0"/>
      <w:marRight w:val="0"/>
      <w:marTop w:val="0"/>
      <w:marBottom w:val="0"/>
      <w:divBdr>
        <w:top w:val="none" w:sz="0" w:space="0" w:color="auto"/>
        <w:left w:val="none" w:sz="0" w:space="0" w:color="auto"/>
        <w:bottom w:val="none" w:sz="0" w:space="0" w:color="auto"/>
        <w:right w:val="none" w:sz="0" w:space="0" w:color="auto"/>
      </w:divBdr>
    </w:div>
    <w:div w:id="4063453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Downloads\sablon_alap_16_szg_1604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sablon_alap_16_szg_160414</Template>
  <TotalTime>13</TotalTime>
  <Pages>150</Pages>
  <Words>25182</Words>
  <Characters>201269</Characters>
  <Application>Microsoft Office Word</Application>
  <DocSecurity>0</DocSecurity>
  <Lines>1677</Lines>
  <Paragraphs>451</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226000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Baloghné Tóth Tünde</dc:creator>
  <cp:lastModifiedBy>Bányai Gyula</cp:lastModifiedBy>
  <cp:revision>6</cp:revision>
  <cp:lastPrinted>2016-04-27T15:10:00Z</cp:lastPrinted>
  <dcterms:created xsi:type="dcterms:W3CDTF">2016-07-20T12:03:00Z</dcterms:created>
  <dcterms:modified xsi:type="dcterms:W3CDTF">2016-08-17T14:09:00Z</dcterms:modified>
</cp:coreProperties>
</file>